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6BDA" w14:textId="47F1767F" w:rsidR="005D2587" w:rsidRPr="00A876D6" w:rsidRDefault="00A22BE1" w:rsidP="00A876D6">
      <w:pPr>
        <w:pStyle w:val="Title"/>
      </w:pPr>
      <w:r>
        <w:t>Arabic</w:t>
      </w:r>
      <w:r w:rsidR="005D2587">
        <w:t xml:space="preserve"> Stage </w:t>
      </w:r>
      <w:r w:rsidR="6A4FF8F8">
        <w:t>5</w:t>
      </w:r>
      <w:r w:rsidR="005D2587">
        <w:t xml:space="preserve"> – sample scope and sequence (</w:t>
      </w:r>
      <w:r w:rsidR="79719E6E">
        <w:t>200</w:t>
      </w:r>
      <w:r w:rsidR="005D2587">
        <w:t xml:space="preserve"> hours)</w:t>
      </w:r>
    </w:p>
    <w:p w14:paraId="126A4F0F" w14:textId="77777777" w:rsidR="00A43D4D" w:rsidRDefault="00A43D4D" w:rsidP="005D2587">
      <w:pPr>
        <w:spacing w:before="0"/>
      </w:pPr>
      <w:r>
        <w:br w:type="page"/>
      </w:r>
    </w:p>
    <w:sdt>
      <w:sdtPr>
        <w:rPr>
          <w:rFonts w:eastAsiaTheme="minorHAnsi"/>
          <w:bCs w:val="0"/>
          <w:color w:val="auto"/>
          <w:sz w:val="22"/>
          <w:szCs w:val="24"/>
        </w:rPr>
        <w:id w:val="535169556"/>
        <w:docPartObj>
          <w:docPartGallery w:val="Table of Contents"/>
          <w:docPartUnique/>
        </w:docPartObj>
      </w:sdtPr>
      <w:sdtEndPr>
        <w:rPr>
          <w:b/>
          <w:noProof/>
        </w:rPr>
      </w:sdtEndPr>
      <w:sdtContent>
        <w:p w14:paraId="0FF1C79A" w14:textId="0B15D2BC" w:rsidR="00C54DD4" w:rsidRDefault="00C54DD4" w:rsidP="004B32F4">
          <w:pPr>
            <w:pStyle w:val="TOCHeading"/>
            <w:tabs>
              <w:tab w:val="left" w:pos="9516"/>
            </w:tabs>
          </w:pPr>
          <w:r>
            <w:t>Contents</w:t>
          </w:r>
        </w:p>
        <w:p w14:paraId="60415A57" w14:textId="2CC7A6AC" w:rsidR="00FC7D1C" w:rsidRDefault="00C54DD4">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00028524" w:history="1">
            <w:r w:rsidR="00FC7D1C" w:rsidRPr="00102BC8">
              <w:rPr>
                <w:rStyle w:val="Hyperlink"/>
              </w:rPr>
              <w:t>Rationale</w:t>
            </w:r>
            <w:r w:rsidR="00FC7D1C">
              <w:rPr>
                <w:webHidden/>
              </w:rPr>
              <w:tab/>
            </w:r>
            <w:r w:rsidR="00FC7D1C">
              <w:rPr>
                <w:webHidden/>
              </w:rPr>
              <w:fldChar w:fldCharType="begin"/>
            </w:r>
            <w:r w:rsidR="00FC7D1C">
              <w:rPr>
                <w:webHidden/>
              </w:rPr>
              <w:instrText xml:space="preserve"> PAGEREF _Toc200028524 \h </w:instrText>
            </w:r>
            <w:r w:rsidR="00FC7D1C">
              <w:rPr>
                <w:webHidden/>
              </w:rPr>
            </w:r>
            <w:r w:rsidR="00FC7D1C">
              <w:rPr>
                <w:webHidden/>
              </w:rPr>
              <w:fldChar w:fldCharType="separate"/>
            </w:r>
            <w:r w:rsidR="00FC7D1C">
              <w:rPr>
                <w:webHidden/>
              </w:rPr>
              <w:t>2</w:t>
            </w:r>
            <w:r w:rsidR="00FC7D1C">
              <w:rPr>
                <w:webHidden/>
              </w:rPr>
              <w:fldChar w:fldCharType="end"/>
            </w:r>
          </w:hyperlink>
        </w:p>
        <w:p w14:paraId="4633B058" w14:textId="2FA254CB" w:rsidR="00FC7D1C" w:rsidRDefault="00FC7D1C">
          <w:pPr>
            <w:pStyle w:val="TOC1"/>
            <w:rPr>
              <w:rFonts w:asciiTheme="minorHAnsi" w:eastAsiaTheme="minorEastAsia" w:hAnsiTheme="minorHAnsi" w:cstheme="minorBidi"/>
              <w:b w:val="0"/>
              <w:kern w:val="2"/>
              <w:sz w:val="24"/>
              <w:lang w:eastAsia="en-AU"/>
              <w14:ligatures w14:val="standardContextual"/>
            </w:rPr>
          </w:pPr>
          <w:hyperlink w:anchor="_Toc200028525" w:history="1">
            <w:r w:rsidRPr="00102BC8">
              <w:rPr>
                <w:rStyle w:val="Hyperlink"/>
              </w:rPr>
              <w:t>Arabic Stage 5 – sample scope and sequence for 200-hour elective</w:t>
            </w:r>
            <w:r>
              <w:rPr>
                <w:webHidden/>
              </w:rPr>
              <w:tab/>
            </w:r>
            <w:r>
              <w:rPr>
                <w:webHidden/>
              </w:rPr>
              <w:fldChar w:fldCharType="begin"/>
            </w:r>
            <w:r>
              <w:rPr>
                <w:webHidden/>
              </w:rPr>
              <w:instrText xml:space="preserve"> PAGEREF _Toc200028525 \h </w:instrText>
            </w:r>
            <w:r>
              <w:rPr>
                <w:webHidden/>
              </w:rPr>
            </w:r>
            <w:r>
              <w:rPr>
                <w:webHidden/>
              </w:rPr>
              <w:fldChar w:fldCharType="separate"/>
            </w:r>
            <w:r>
              <w:rPr>
                <w:webHidden/>
              </w:rPr>
              <w:t>4</w:t>
            </w:r>
            <w:r>
              <w:rPr>
                <w:webHidden/>
              </w:rPr>
              <w:fldChar w:fldCharType="end"/>
            </w:r>
          </w:hyperlink>
        </w:p>
        <w:p w14:paraId="4800F9A8" w14:textId="75B159C6" w:rsidR="00FC7D1C" w:rsidRDefault="00FC7D1C">
          <w:pPr>
            <w:pStyle w:val="TOC2"/>
            <w:rPr>
              <w:rFonts w:asciiTheme="minorHAnsi" w:eastAsiaTheme="minorEastAsia" w:hAnsiTheme="minorHAnsi" w:cstheme="minorBidi"/>
              <w:kern w:val="2"/>
              <w:sz w:val="24"/>
              <w:lang w:eastAsia="en-AU"/>
              <w14:ligatures w14:val="standardContextual"/>
            </w:rPr>
          </w:pPr>
          <w:hyperlink w:anchor="_Toc200028526" w:history="1">
            <w:r w:rsidRPr="00102BC8">
              <w:rPr>
                <w:rStyle w:val="Hyperlink"/>
              </w:rPr>
              <w:t>Year 9</w:t>
            </w:r>
            <w:r>
              <w:rPr>
                <w:webHidden/>
              </w:rPr>
              <w:tab/>
            </w:r>
            <w:r>
              <w:rPr>
                <w:webHidden/>
              </w:rPr>
              <w:fldChar w:fldCharType="begin"/>
            </w:r>
            <w:r>
              <w:rPr>
                <w:webHidden/>
              </w:rPr>
              <w:instrText xml:space="preserve"> PAGEREF _Toc200028526 \h </w:instrText>
            </w:r>
            <w:r>
              <w:rPr>
                <w:webHidden/>
              </w:rPr>
            </w:r>
            <w:r>
              <w:rPr>
                <w:webHidden/>
              </w:rPr>
              <w:fldChar w:fldCharType="separate"/>
            </w:r>
            <w:r>
              <w:rPr>
                <w:webHidden/>
              </w:rPr>
              <w:t>4</w:t>
            </w:r>
            <w:r>
              <w:rPr>
                <w:webHidden/>
              </w:rPr>
              <w:fldChar w:fldCharType="end"/>
            </w:r>
          </w:hyperlink>
        </w:p>
        <w:p w14:paraId="68768C21" w14:textId="216EB748" w:rsidR="00FC7D1C" w:rsidRDefault="00FC7D1C">
          <w:pPr>
            <w:pStyle w:val="TOC2"/>
            <w:rPr>
              <w:rFonts w:asciiTheme="minorHAnsi" w:eastAsiaTheme="minorEastAsia" w:hAnsiTheme="minorHAnsi" w:cstheme="minorBidi"/>
              <w:kern w:val="2"/>
              <w:sz w:val="24"/>
              <w:lang w:eastAsia="en-AU"/>
              <w14:ligatures w14:val="standardContextual"/>
            </w:rPr>
          </w:pPr>
          <w:hyperlink w:anchor="_Toc200028527" w:history="1">
            <w:r w:rsidRPr="00102BC8">
              <w:rPr>
                <w:rStyle w:val="Hyperlink"/>
              </w:rPr>
              <w:t>Year 10</w:t>
            </w:r>
            <w:r>
              <w:rPr>
                <w:webHidden/>
              </w:rPr>
              <w:tab/>
            </w:r>
            <w:r>
              <w:rPr>
                <w:webHidden/>
              </w:rPr>
              <w:fldChar w:fldCharType="begin"/>
            </w:r>
            <w:r>
              <w:rPr>
                <w:webHidden/>
              </w:rPr>
              <w:instrText xml:space="preserve"> PAGEREF _Toc200028527 \h </w:instrText>
            </w:r>
            <w:r>
              <w:rPr>
                <w:webHidden/>
              </w:rPr>
            </w:r>
            <w:r>
              <w:rPr>
                <w:webHidden/>
              </w:rPr>
              <w:fldChar w:fldCharType="separate"/>
            </w:r>
            <w:r>
              <w:rPr>
                <w:webHidden/>
              </w:rPr>
              <w:t>13</w:t>
            </w:r>
            <w:r>
              <w:rPr>
                <w:webHidden/>
              </w:rPr>
              <w:fldChar w:fldCharType="end"/>
            </w:r>
          </w:hyperlink>
        </w:p>
        <w:p w14:paraId="26EAAF9F" w14:textId="48209142" w:rsidR="00FC7D1C" w:rsidRDefault="00FC7D1C">
          <w:pPr>
            <w:pStyle w:val="TOC1"/>
            <w:rPr>
              <w:rFonts w:asciiTheme="minorHAnsi" w:eastAsiaTheme="minorEastAsia" w:hAnsiTheme="minorHAnsi" w:cstheme="minorBidi"/>
              <w:b w:val="0"/>
              <w:kern w:val="2"/>
              <w:sz w:val="24"/>
              <w:lang w:eastAsia="en-AU"/>
              <w14:ligatures w14:val="standardContextual"/>
            </w:rPr>
          </w:pPr>
          <w:hyperlink w:anchor="_Toc200028528" w:history="1">
            <w:r w:rsidRPr="00102BC8">
              <w:rPr>
                <w:rStyle w:val="Hyperlink"/>
              </w:rPr>
              <w:t>Support and alignment</w:t>
            </w:r>
            <w:r>
              <w:rPr>
                <w:webHidden/>
              </w:rPr>
              <w:tab/>
            </w:r>
            <w:r>
              <w:rPr>
                <w:webHidden/>
              </w:rPr>
              <w:fldChar w:fldCharType="begin"/>
            </w:r>
            <w:r>
              <w:rPr>
                <w:webHidden/>
              </w:rPr>
              <w:instrText xml:space="preserve"> PAGEREF _Toc200028528 \h </w:instrText>
            </w:r>
            <w:r>
              <w:rPr>
                <w:webHidden/>
              </w:rPr>
            </w:r>
            <w:r>
              <w:rPr>
                <w:webHidden/>
              </w:rPr>
              <w:fldChar w:fldCharType="separate"/>
            </w:r>
            <w:r>
              <w:rPr>
                <w:webHidden/>
              </w:rPr>
              <w:t>20</w:t>
            </w:r>
            <w:r>
              <w:rPr>
                <w:webHidden/>
              </w:rPr>
              <w:fldChar w:fldCharType="end"/>
            </w:r>
          </w:hyperlink>
        </w:p>
        <w:p w14:paraId="1460343E" w14:textId="63D404C1" w:rsidR="00FC7D1C" w:rsidRDefault="00FC7D1C">
          <w:pPr>
            <w:pStyle w:val="TOC1"/>
            <w:rPr>
              <w:rFonts w:asciiTheme="minorHAnsi" w:eastAsiaTheme="minorEastAsia" w:hAnsiTheme="minorHAnsi" w:cstheme="minorBidi"/>
              <w:b w:val="0"/>
              <w:kern w:val="2"/>
              <w:sz w:val="24"/>
              <w:lang w:eastAsia="en-AU"/>
              <w14:ligatures w14:val="standardContextual"/>
            </w:rPr>
          </w:pPr>
          <w:hyperlink w:anchor="_Toc200028529" w:history="1">
            <w:r w:rsidRPr="00102BC8">
              <w:rPr>
                <w:rStyle w:val="Hyperlink"/>
              </w:rPr>
              <w:t>Evidence base</w:t>
            </w:r>
            <w:r>
              <w:rPr>
                <w:webHidden/>
              </w:rPr>
              <w:tab/>
            </w:r>
            <w:r>
              <w:rPr>
                <w:webHidden/>
              </w:rPr>
              <w:fldChar w:fldCharType="begin"/>
            </w:r>
            <w:r>
              <w:rPr>
                <w:webHidden/>
              </w:rPr>
              <w:instrText xml:space="preserve"> PAGEREF _Toc200028529 \h </w:instrText>
            </w:r>
            <w:r>
              <w:rPr>
                <w:webHidden/>
              </w:rPr>
            </w:r>
            <w:r>
              <w:rPr>
                <w:webHidden/>
              </w:rPr>
              <w:fldChar w:fldCharType="separate"/>
            </w:r>
            <w:r>
              <w:rPr>
                <w:webHidden/>
              </w:rPr>
              <w:t>22</w:t>
            </w:r>
            <w:r>
              <w:rPr>
                <w:webHidden/>
              </w:rPr>
              <w:fldChar w:fldCharType="end"/>
            </w:r>
          </w:hyperlink>
        </w:p>
        <w:p w14:paraId="498314E5" w14:textId="49C0DAF5" w:rsidR="00C54DD4" w:rsidRDefault="00C54DD4">
          <w:r>
            <w:rPr>
              <w:b/>
              <w:bCs/>
              <w:noProof/>
            </w:rPr>
            <w:fldChar w:fldCharType="end"/>
          </w:r>
        </w:p>
      </w:sdtContent>
    </w:sdt>
    <w:p w14:paraId="2295FF89" w14:textId="2A62A9B5" w:rsidR="00A43D4D" w:rsidRDefault="00A43D4D" w:rsidP="00D16F9C">
      <w:r>
        <w:br w:type="page"/>
      </w:r>
    </w:p>
    <w:p w14:paraId="6F78F1E0" w14:textId="77777777" w:rsidR="00B90A2D" w:rsidRDefault="00B90A2D" w:rsidP="00AB393D">
      <w:pPr>
        <w:pStyle w:val="Heading1"/>
      </w:pPr>
      <w:bookmarkStart w:id="0" w:name="_Toc200028524"/>
      <w:r>
        <w:lastRenderedPageBreak/>
        <w:t>Rationale</w:t>
      </w:r>
      <w:bookmarkEnd w:id="0"/>
    </w:p>
    <w:p w14:paraId="0DE406AE" w14:textId="77777777" w:rsidR="00B90A2D" w:rsidRDefault="00B90A2D" w:rsidP="00B90A2D">
      <w:r>
        <w:t xml:space="preserve">All NSW public schools need to plan curriculum and develop teaching programs consistent with the </w:t>
      </w:r>
      <w:r w:rsidRPr="00B90A2D">
        <w:rPr>
          <w:i/>
          <w:iCs/>
        </w:rPr>
        <w:t>Education Act 1990</w:t>
      </w:r>
      <w:r>
        <w:t xml:space="preserve"> (NSW) and the NSW Education Standards Authority (NESA) syllabuses and credentialing requirements.</w:t>
      </w:r>
    </w:p>
    <w:p w14:paraId="7FE0EEB0" w14:textId="77777777" w:rsidR="00B90A2D" w:rsidRDefault="00B90A2D" w:rsidP="00B90A2D">
      <w:r>
        <w:t>Scope and sequences form part of the ongoing documentation or evidence schools maintain to comply with the department’s policy, policy standards, and registration requirements.</w:t>
      </w:r>
    </w:p>
    <w:p w14:paraId="7331DFF4" w14:textId="77777777" w:rsidR="00B90A2D" w:rsidRDefault="00B90A2D" w:rsidP="00B90A2D">
      <w:r>
        <w:t xml:space="preserve">This resource has been developed to assist teachers in NSW Department of Education schools to create learning that is contextualised to their classroom. It can be used as a basis for the teacher’s own scope and </w:t>
      </w:r>
      <w:proofErr w:type="gramStart"/>
      <w:r>
        <w:t>sequence, or</w:t>
      </w:r>
      <w:proofErr w:type="gramEnd"/>
      <w:r>
        <w:t xml:space="preserve"> be used as an example of how the new curriculum could be implemented. The resource has suggested timeframes that may need to be adjusted by the teacher to meet the needs of their students.</w:t>
      </w:r>
    </w:p>
    <w:p w14:paraId="5B6983F5" w14:textId="77777777" w:rsidR="00B90A2D" w:rsidRDefault="00B90A2D" w:rsidP="00B90A2D">
      <w:r>
        <w:t>Developing a robust scope and sequence has many benefits and may help teachers and schools to:</w:t>
      </w:r>
    </w:p>
    <w:p w14:paraId="79F832A1" w14:textId="77777777" w:rsidR="00B90A2D" w:rsidRPr="00280522" w:rsidRDefault="00B90A2D" w:rsidP="007F09E9">
      <w:pPr>
        <w:pStyle w:val="ListBullet"/>
        <w:widowControl w:val="0"/>
        <w:numPr>
          <w:ilvl w:val="0"/>
          <w:numId w:val="7"/>
        </w:numPr>
        <w:ind w:left="567" w:hanging="567"/>
        <w:mirrorIndents/>
        <w:rPr>
          <w:rFonts w:eastAsia="Arial"/>
          <w:szCs w:val="22"/>
        </w:rPr>
      </w:pPr>
      <w:r w:rsidRPr="00280522">
        <w:rPr>
          <w:rFonts w:eastAsia="Arial"/>
          <w:szCs w:val="22"/>
        </w:rPr>
        <w:t>plan learning activities that are inclusive, accommodating the needs of all students in their class from the beginning</w:t>
      </w:r>
    </w:p>
    <w:p w14:paraId="41BB4885" w14:textId="77777777" w:rsidR="00B90A2D" w:rsidRPr="00280522" w:rsidRDefault="00B90A2D" w:rsidP="007F09E9">
      <w:pPr>
        <w:pStyle w:val="ListBullet"/>
        <w:widowControl w:val="0"/>
        <w:numPr>
          <w:ilvl w:val="0"/>
          <w:numId w:val="7"/>
        </w:numPr>
        <w:ind w:left="567" w:hanging="567"/>
        <w:mirrorIndents/>
        <w:rPr>
          <w:rFonts w:eastAsia="Arial"/>
          <w:szCs w:val="22"/>
        </w:rPr>
      </w:pPr>
      <w:r w:rsidRPr="00280522">
        <w:rPr>
          <w:rFonts w:eastAsia="Arial"/>
          <w:szCs w:val="22"/>
        </w:rPr>
        <w:t>promote high expectations for student learning</w:t>
      </w:r>
    </w:p>
    <w:p w14:paraId="48D9DDDF" w14:textId="77777777" w:rsidR="00B90A2D" w:rsidRPr="00280522" w:rsidRDefault="00B90A2D" w:rsidP="007F09E9">
      <w:pPr>
        <w:pStyle w:val="ListBullet"/>
        <w:widowControl w:val="0"/>
        <w:numPr>
          <w:ilvl w:val="0"/>
          <w:numId w:val="7"/>
        </w:numPr>
        <w:ind w:left="567" w:hanging="567"/>
        <w:mirrorIndents/>
        <w:rPr>
          <w:rFonts w:eastAsia="Arial"/>
          <w:szCs w:val="22"/>
        </w:rPr>
      </w:pPr>
      <w:r w:rsidRPr="00280522">
        <w:rPr>
          <w:rFonts w:eastAsia="Arial"/>
          <w:szCs w:val="22"/>
        </w:rPr>
        <w:t>identify opportunities for explicit teaching</w:t>
      </w:r>
    </w:p>
    <w:p w14:paraId="69219FC2" w14:textId="77777777" w:rsidR="00B90A2D" w:rsidRPr="00280522" w:rsidRDefault="00B90A2D" w:rsidP="007F09E9">
      <w:pPr>
        <w:pStyle w:val="ListBullet"/>
        <w:widowControl w:val="0"/>
        <w:numPr>
          <w:ilvl w:val="0"/>
          <w:numId w:val="7"/>
        </w:numPr>
        <w:ind w:left="567" w:hanging="567"/>
        <w:mirrorIndents/>
        <w:rPr>
          <w:rFonts w:eastAsia="Arial"/>
          <w:szCs w:val="22"/>
        </w:rPr>
      </w:pPr>
      <w:r w:rsidRPr="00280522">
        <w:rPr>
          <w:rFonts w:eastAsia="Arial"/>
          <w:szCs w:val="22"/>
        </w:rPr>
        <w:t>create opportunities for students to receive feedback on their learning</w:t>
      </w:r>
    </w:p>
    <w:p w14:paraId="49FAB6F5" w14:textId="77777777" w:rsidR="00B90A2D" w:rsidRPr="00280522" w:rsidRDefault="00B90A2D" w:rsidP="007F09E9">
      <w:pPr>
        <w:pStyle w:val="ListBullet"/>
        <w:widowControl w:val="0"/>
        <w:numPr>
          <w:ilvl w:val="0"/>
          <w:numId w:val="7"/>
        </w:numPr>
        <w:ind w:left="567" w:hanging="567"/>
        <w:mirrorIndents/>
        <w:rPr>
          <w:rFonts w:eastAsia="Arial"/>
          <w:szCs w:val="22"/>
        </w:rPr>
      </w:pPr>
      <w:r w:rsidRPr="00280522">
        <w:rPr>
          <w:rFonts w:eastAsia="Arial"/>
          <w:szCs w:val="22"/>
        </w:rPr>
        <w:t>systematically plan for and undertake assessment</w:t>
      </w:r>
    </w:p>
    <w:p w14:paraId="3249BAE8" w14:textId="77777777" w:rsidR="00B90A2D" w:rsidRPr="00280522" w:rsidRDefault="00B90A2D" w:rsidP="007F09E9">
      <w:pPr>
        <w:pStyle w:val="ListBullet"/>
        <w:widowControl w:val="0"/>
        <w:numPr>
          <w:ilvl w:val="0"/>
          <w:numId w:val="7"/>
        </w:numPr>
        <w:ind w:left="567" w:hanging="567"/>
        <w:mirrorIndents/>
        <w:rPr>
          <w:rFonts w:eastAsia="Arial"/>
          <w:szCs w:val="22"/>
        </w:rPr>
      </w:pPr>
      <w:r w:rsidRPr="00280522">
        <w:rPr>
          <w:rFonts w:eastAsia="Arial"/>
          <w:szCs w:val="22"/>
        </w:rPr>
        <w:t>collect and use data to monitor achievements and identify gaps in learning</w:t>
      </w:r>
    </w:p>
    <w:p w14:paraId="51943152" w14:textId="77777777" w:rsidR="00B90A2D" w:rsidRPr="00280522" w:rsidRDefault="00B90A2D" w:rsidP="007F09E9">
      <w:pPr>
        <w:pStyle w:val="ListBullet"/>
        <w:widowControl w:val="0"/>
        <w:numPr>
          <w:ilvl w:val="0"/>
          <w:numId w:val="7"/>
        </w:numPr>
        <w:ind w:left="567" w:hanging="567"/>
        <w:mirrorIndents/>
        <w:rPr>
          <w:rFonts w:eastAsia="Arial"/>
          <w:szCs w:val="22"/>
        </w:rPr>
      </w:pPr>
      <w:r w:rsidRPr="00280522">
        <w:rPr>
          <w:rFonts w:eastAsia="Arial"/>
          <w:szCs w:val="22"/>
        </w:rPr>
        <w:t>differentiate curriculum delivery to meet the needs of students at different levels of achievement</w:t>
      </w:r>
    </w:p>
    <w:p w14:paraId="3D34E4DD" w14:textId="77777777" w:rsidR="00B90A2D" w:rsidRPr="00280522" w:rsidRDefault="00B90A2D" w:rsidP="007F09E9">
      <w:pPr>
        <w:pStyle w:val="ListBullet"/>
        <w:widowControl w:val="0"/>
        <w:numPr>
          <w:ilvl w:val="0"/>
          <w:numId w:val="7"/>
        </w:numPr>
        <w:ind w:left="567" w:hanging="567"/>
        <w:mirrorIndents/>
        <w:rPr>
          <w:rFonts w:eastAsia="Arial"/>
          <w:szCs w:val="22"/>
        </w:rPr>
      </w:pPr>
      <w:r w:rsidRPr="00280522">
        <w:rPr>
          <w:rFonts w:eastAsia="Arial"/>
          <w:szCs w:val="22"/>
        </w:rPr>
        <w:lastRenderedPageBreak/>
        <w:t>collaborate with other teachers to plan for quality teaching and learning.</w:t>
      </w:r>
    </w:p>
    <w:p w14:paraId="313CD677" w14:textId="77777777" w:rsidR="00B90A2D" w:rsidRPr="00876DB8" w:rsidRDefault="00B90A2D" w:rsidP="00876DB8">
      <w:r>
        <w:br w:type="page"/>
      </w:r>
    </w:p>
    <w:p w14:paraId="05FC6774" w14:textId="0CA6FA09" w:rsidR="00036295" w:rsidRDefault="00DB2439" w:rsidP="00AB393D">
      <w:pPr>
        <w:pStyle w:val="Heading1"/>
      </w:pPr>
      <w:bookmarkStart w:id="1" w:name="_Toc148104657"/>
      <w:bookmarkStart w:id="2" w:name="_Toc200028525"/>
      <w:r>
        <w:lastRenderedPageBreak/>
        <w:t>Arabic</w:t>
      </w:r>
      <w:r w:rsidR="1B8A1936">
        <w:t xml:space="preserve"> </w:t>
      </w:r>
      <w:r w:rsidR="00036295">
        <w:t xml:space="preserve">Stage </w:t>
      </w:r>
      <w:r w:rsidR="06D49A4F">
        <w:t>5</w:t>
      </w:r>
      <w:r w:rsidR="00036295">
        <w:t xml:space="preserve"> – sample scope and sequence for </w:t>
      </w:r>
      <w:r w:rsidR="3820D27B">
        <w:t>200</w:t>
      </w:r>
      <w:r w:rsidR="009D233D">
        <w:t>-hour elective</w:t>
      </w:r>
      <w:bookmarkEnd w:id="1"/>
      <w:bookmarkEnd w:id="2"/>
    </w:p>
    <w:p w14:paraId="73893FFE" w14:textId="77777777" w:rsidR="009D233D" w:rsidRDefault="009D233D" w:rsidP="009D233D">
      <w:r w:rsidRPr="00863967">
        <w:t>Th</w:t>
      </w:r>
      <w:r>
        <w:t>is</w:t>
      </w:r>
      <w:r w:rsidRPr="00863967">
        <w:t xml:space="preserve"> scope and sequence is for the </w:t>
      </w:r>
      <w:r>
        <w:t>2</w:t>
      </w:r>
      <w:r w:rsidRPr="00863967">
        <w:t>00-hour</w:t>
      </w:r>
      <w:r>
        <w:t xml:space="preserve"> elective</w:t>
      </w:r>
      <w:r w:rsidRPr="00863967">
        <w:t xml:space="preserve"> course, and includes suggested summative assessment tasks</w:t>
      </w:r>
      <w:r>
        <w:t xml:space="preserve"> for each term, aligned to syllabus outcomes.</w:t>
      </w:r>
    </w:p>
    <w:p w14:paraId="614AD835" w14:textId="2D3264C6" w:rsidR="009D233D" w:rsidRDefault="009D233D">
      <w:bookmarkStart w:id="3" w:name="_Hlk181269706"/>
      <w:r w:rsidRPr="00863967">
        <w:t xml:space="preserve">To support student </w:t>
      </w:r>
      <w:r w:rsidRPr="00D25A9E">
        <w:t xml:space="preserve">engagement, the student-facing infographics give students a visual guide of their learning. You can access the infographics on the </w:t>
      </w:r>
      <w:hyperlink r:id="rId11" w:history="1">
        <w:r w:rsidR="00382331" w:rsidRPr="00041CB1">
          <w:rPr>
            <w:rStyle w:val="Hyperlink"/>
          </w:rPr>
          <w:t xml:space="preserve">Support for </w:t>
        </w:r>
        <w:r w:rsidR="00DB2439" w:rsidRPr="00041CB1">
          <w:rPr>
            <w:rStyle w:val="Hyperlink"/>
          </w:rPr>
          <w:t>Arabic</w:t>
        </w:r>
        <w:r w:rsidR="00B40B5E" w:rsidRPr="00041CB1">
          <w:rPr>
            <w:rStyle w:val="Hyperlink"/>
          </w:rPr>
          <w:t xml:space="preserve"> Stage 5</w:t>
        </w:r>
      </w:hyperlink>
      <w:r w:rsidR="00B40B5E" w:rsidRPr="00D25A9E">
        <w:t xml:space="preserve"> </w:t>
      </w:r>
      <w:r w:rsidRPr="00D25A9E">
        <w:t>webpage. You</w:t>
      </w:r>
      <w:r w:rsidRPr="00FA5FAC">
        <w:t xml:space="preserve"> can also access an </w:t>
      </w:r>
      <w:hyperlink r:id="rId12" w:history="1">
        <w:r w:rsidRPr="00DE7A78">
          <w:rPr>
            <w:rStyle w:val="Hyperlink"/>
          </w:rPr>
          <w:t>editable version</w:t>
        </w:r>
      </w:hyperlink>
      <w:r w:rsidRPr="001E712B">
        <w:t xml:space="preserve">, </w:t>
      </w:r>
      <w:r w:rsidRPr="00FA5FAC">
        <w:t>to amend</w:t>
      </w:r>
      <w:r>
        <w:t xml:space="preserve"> </w:t>
      </w:r>
      <w:r w:rsidRPr="00863967">
        <w:t>for your own context</w:t>
      </w:r>
      <w:r>
        <w:t>.</w:t>
      </w:r>
    </w:p>
    <w:p w14:paraId="211CA3D8" w14:textId="3DDC4AF8" w:rsidR="00DE7A78" w:rsidRDefault="00442C67" w:rsidP="00DE7A78">
      <w:pPr>
        <w:pStyle w:val="NormalWeb"/>
      </w:pPr>
      <w:r>
        <w:rPr>
          <w:noProof/>
        </w:rPr>
        <w:drawing>
          <wp:inline distT="0" distB="0" distL="0" distR="0" wp14:anchorId="6B614322" wp14:editId="51E4A4D3">
            <wp:extent cx="1790608" cy="3797683"/>
            <wp:effectExtent l="0" t="0" r="635" b="0"/>
            <wp:docPr id="3" name="Picture 2" descr="Arabic Stage 5, Year 9 scope and sequenc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rabic Stage 5, Year 9 scope and sequence infograph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2287" cy="3822452"/>
                    </a:xfrm>
                    <a:prstGeom prst="rect">
                      <a:avLst/>
                    </a:prstGeom>
                    <a:noFill/>
                    <a:ln>
                      <a:noFill/>
                    </a:ln>
                  </pic:spPr>
                </pic:pic>
              </a:graphicData>
            </a:graphic>
          </wp:inline>
        </w:drawing>
      </w:r>
      <w:r w:rsidR="004E1768">
        <w:t xml:space="preserve"> </w:t>
      </w:r>
      <w:r>
        <w:t xml:space="preserve"> </w:t>
      </w:r>
      <w:r w:rsidRPr="00442C67">
        <w:rPr>
          <w:noProof/>
        </w:rPr>
        <w:t xml:space="preserve"> </w:t>
      </w:r>
      <w:r>
        <w:rPr>
          <w:noProof/>
        </w:rPr>
        <w:drawing>
          <wp:inline distT="0" distB="0" distL="0" distR="0" wp14:anchorId="44860D84" wp14:editId="4734DBE4">
            <wp:extent cx="1785528" cy="3786909"/>
            <wp:effectExtent l="0" t="0" r="5715" b="4445"/>
            <wp:docPr id="4" name="Picture 3" descr="Arabic Stage 5, Year 10 scope and sequenc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rabic Stage 5, Year 10 scope and sequence info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7525" cy="3812353"/>
                    </a:xfrm>
                    <a:prstGeom prst="rect">
                      <a:avLst/>
                    </a:prstGeom>
                    <a:noFill/>
                    <a:ln>
                      <a:noFill/>
                    </a:ln>
                  </pic:spPr>
                </pic:pic>
              </a:graphicData>
            </a:graphic>
          </wp:inline>
        </w:drawing>
      </w:r>
    </w:p>
    <w:p w14:paraId="06B5A45E" w14:textId="77777777" w:rsidR="00041CB1" w:rsidRPr="00041CB1" w:rsidRDefault="00041CB1" w:rsidP="00B86B6A">
      <w:pPr>
        <w:pStyle w:val="FeatureBox3"/>
      </w:pPr>
      <w:bookmarkStart w:id="4" w:name="_Toc195615434"/>
      <w:bookmarkStart w:id="5" w:name="_Toc200028526"/>
      <w:bookmarkEnd w:id="3"/>
      <w:r w:rsidRPr="00B86B6A">
        <w:rPr>
          <w:b/>
          <w:bCs/>
        </w:rPr>
        <w:lastRenderedPageBreak/>
        <w:t>Note:</w:t>
      </w:r>
      <w:r w:rsidRPr="00041CB1">
        <w:t xml:space="preserve"> Arabic is a language that is read from right to left, unlike English which is read from left to right. As a result, there are some samples of English and Arabic text in this document where punctuation may appear incorrect in both. Please keep this in mind when using this document.</w:t>
      </w:r>
    </w:p>
    <w:p w14:paraId="164CC19A" w14:textId="1A8DE669" w:rsidR="00FC7D1C" w:rsidRDefault="00FC7D1C" w:rsidP="00FC7D1C">
      <w:pPr>
        <w:pStyle w:val="Heading2"/>
      </w:pPr>
      <w:r>
        <w:t>Year 9</w:t>
      </w:r>
      <w:bookmarkEnd w:id="4"/>
      <w:bookmarkEnd w:id="5"/>
    </w:p>
    <w:p w14:paraId="47837753" w14:textId="19857C87" w:rsidR="00EC16A5" w:rsidRPr="00EC16A5" w:rsidRDefault="00036295" w:rsidP="00EC16A5">
      <w:pPr>
        <w:pStyle w:val="Caption"/>
      </w:pPr>
      <w:r>
        <w:t xml:space="preserve">Table </w:t>
      </w:r>
      <w:r>
        <w:fldChar w:fldCharType="begin"/>
      </w:r>
      <w:r>
        <w:instrText xml:space="preserve"> SEQ Table \* ARABIC </w:instrText>
      </w:r>
      <w:r>
        <w:fldChar w:fldCharType="separate"/>
      </w:r>
      <w:r w:rsidR="00E1461D">
        <w:rPr>
          <w:noProof/>
        </w:rPr>
        <w:t>1</w:t>
      </w:r>
      <w:r>
        <w:fldChar w:fldCharType="end"/>
      </w:r>
      <w:r>
        <w:t xml:space="preserve"> – </w:t>
      </w:r>
      <w:r w:rsidR="00DB2439">
        <w:t>Arabic</w:t>
      </w:r>
      <w:r>
        <w:t xml:space="preserve"> </w:t>
      </w:r>
      <w:r w:rsidR="312C42E5">
        <w:t>200</w:t>
      </w:r>
      <w:r>
        <w:t>-hour scope and sequence</w:t>
      </w:r>
      <w:r w:rsidR="00E1461D">
        <w:t xml:space="preserve"> (Year 9)</w:t>
      </w:r>
    </w:p>
    <w:tbl>
      <w:tblPr>
        <w:tblStyle w:val="Tableheader"/>
        <w:tblpPr w:leftFromText="180" w:rightFromText="180" w:vertAnchor="text" w:tblpY="1"/>
        <w:tblOverlap w:val="never"/>
        <w:tblW w:w="4975" w:type="pct"/>
        <w:tblLayout w:type="fixed"/>
        <w:tblLook w:val="04A0" w:firstRow="1" w:lastRow="0" w:firstColumn="1" w:lastColumn="0" w:noHBand="0" w:noVBand="1"/>
        <w:tblDescription w:val="Table outlines the term or duration information, learning overview, outcomes, skills and assessment details."/>
      </w:tblPr>
      <w:tblGrid>
        <w:gridCol w:w="1695"/>
        <w:gridCol w:w="2350"/>
        <w:gridCol w:w="2408"/>
        <w:gridCol w:w="5089"/>
        <w:gridCol w:w="2947"/>
      </w:tblGrid>
      <w:tr w:rsidR="00036295" w:rsidRPr="00036295" w14:paraId="2AB8E486" w14:textId="77777777" w:rsidTr="00FC7D1C">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85" w:type="pct"/>
          </w:tcPr>
          <w:p w14:paraId="51597435" w14:textId="7FD0B36A" w:rsidR="00036295" w:rsidRPr="00036295" w:rsidRDefault="00036295" w:rsidP="00AD3625">
            <w:r>
              <w:t>Term/duration</w:t>
            </w:r>
          </w:p>
        </w:tc>
        <w:tc>
          <w:tcPr>
            <w:tcW w:w="811" w:type="pct"/>
          </w:tcPr>
          <w:p w14:paraId="283D4A2A" w14:textId="3CE0D1C9" w:rsidR="255839AF" w:rsidRDefault="255839AF" w:rsidP="00C650D5">
            <w:pPr>
              <w:cnfStyle w:val="100000000000" w:firstRow="1" w:lastRow="0" w:firstColumn="0" w:lastColumn="0" w:oddVBand="0" w:evenVBand="0" w:oddHBand="0" w:evenHBand="0" w:firstRowFirstColumn="0" w:firstRowLastColumn="0" w:lastRowFirstColumn="0" w:lastRowLastColumn="0"/>
            </w:pPr>
            <w:r w:rsidRPr="255839AF">
              <w:rPr>
                <w:rFonts w:eastAsia="Arial"/>
                <w:bCs/>
                <w:color w:val="FFFFFF" w:themeColor="background1"/>
                <w:szCs w:val="22"/>
              </w:rPr>
              <w:t xml:space="preserve">Learning overview </w:t>
            </w:r>
          </w:p>
        </w:tc>
        <w:tc>
          <w:tcPr>
            <w:tcW w:w="831" w:type="pct"/>
          </w:tcPr>
          <w:p w14:paraId="7D6C7FB7" w14:textId="02740DDA" w:rsidR="00036295" w:rsidRPr="00036295" w:rsidRDefault="00EC16A5" w:rsidP="00AD3625">
            <w:pPr>
              <w:cnfStyle w:val="100000000000" w:firstRow="1" w:lastRow="0" w:firstColumn="0" w:lastColumn="0" w:oddVBand="0" w:evenVBand="0" w:oddHBand="0" w:evenHBand="0" w:firstRowFirstColumn="0" w:firstRowLastColumn="0" w:lastRowFirstColumn="0" w:lastRowLastColumn="0"/>
            </w:pPr>
            <w:r>
              <w:t>Outcomes</w:t>
            </w:r>
          </w:p>
        </w:tc>
        <w:tc>
          <w:tcPr>
            <w:tcW w:w="1756" w:type="pct"/>
          </w:tcPr>
          <w:p w14:paraId="466C8CB0" w14:textId="77777777" w:rsidR="00036295" w:rsidRPr="00CA2ED8" w:rsidRDefault="00036295" w:rsidP="00CA2ED8">
            <w:pPr>
              <w:cnfStyle w:val="100000000000" w:firstRow="1" w:lastRow="0" w:firstColumn="0" w:lastColumn="0" w:oddVBand="0" w:evenVBand="0" w:oddHBand="0" w:evenHBand="0" w:firstRowFirstColumn="0" w:firstRowLastColumn="0" w:lastRowFirstColumn="0" w:lastRowLastColumn="0"/>
            </w:pPr>
            <w:r w:rsidRPr="006F7148">
              <w:t>Skills</w:t>
            </w:r>
          </w:p>
        </w:tc>
        <w:tc>
          <w:tcPr>
            <w:tcW w:w="1096" w:type="pct"/>
          </w:tcPr>
          <w:p w14:paraId="4D5E037E" w14:textId="77777777" w:rsidR="00036295" w:rsidRPr="00036295" w:rsidRDefault="00036295" w:rsidP="00AD3625">
            <w:pPr>
              <w:cnfStyle w:val="100000000000" w:firstRow="1" w:lastRow="0" w:firstColumn="0" w:lastColumn="0" w:oddVBand="0" w:evenVBand="0" w:oddHBand="0" w:evenHBand="0" w:firstRowFirstColumn="0" w:firstRowLastColumn="0" w:lastRowFirstColumn="0" w:lastRowLastColumn="0"/>
            </w:pPr>
            <w:r w:rsidRPr="00036295">
              <w:t>Assessment</w:t>
            </w:r>
          </w:p>
        </w:tc>
      </w:tr>
      <w:tr w:rsidR="00BF0076" w:rsidRPr="00036295" w14:paraId="4203DCAF" w14:textId="77777777" w:rsidTr="00FC7D1C">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85" w:type="pct"/>
          </w:tcPr>
          <w:p w14:paraId="1223A3CD" w14:textId="0DDAFEF4" w:rsidR="00BF0076" w:rsidRDefault="00BF0076" w:rsidP="00BF0076">
            <w:pPr>
              <w:rPr>
                <w:b w:val="0"/>
              </w:rPr>
            </w:pPr>
            <w:r>
              <w:t>Term 1</w:t>
            </w:r>
          </w:p>
          <w:p w14:paraId="7C4FAF02" w14:textId="1B4F1121" w:rsidR="00BF0076" w:rsidRPr="00036295" w:rsidRDefault="00FC7D1C" w:rsidP="00BF0076">
            <w:r>
              <w:t>10 weeks</w:t>
            </w:r>
          </w:p>
        </w:tc>
        <w:tc>
          <w:tcPr>
            <w:tcW w:w="811" w:type="pct"/>
          </w:tcPr>
          <w:p w14:paraId="05BDF722" w14:textId="77777777" w:rsidR="00BF0076" w:rsidRPr="00DB2439" w:rsidRDefault="00BF0076" w:rsidP="00BF0076">
            <w:pPr>
              <w:cnfStyle w:val="000000100000" w:firstRow="0" w:lastRow="0" w:firstColumn="0" w:lastColumn="0" w:oddVBand="0" w:evenVBand="0" w:oddHBand="1" w:evenHBand="0" w:firstRowFirstColumn="0" w:firstRowLastColumn="0" w:lastRowFirstColumn="0" w:lastRowLastColumn="0"/>
              <w:rPr>
                <w:b/>
                <w:bCs/>
              </w:rPr>
            </w:pPr>
            <w:r w:rsidRPr="00DB2439">
              <w:rPr>
                <w:b/>
                <w:bCs/>
              </w:rPr>
              <w:t>What’s your style?</w:t>
            </w:r>
          </w:p>
          <w:p w14:paraId="6AD10229" w14:textId="77777777" w:rsidR="00C7019A" w:rsidRDefault="00C7019A" w:rsidP="00181453">
            <w:pPr>
              <w:bidi/>
              <w:cnfStyle w:val="000000100000" w:firstRow="0" w:lastRow="0" w:firstColumn="0" w:lastColumn="0" w:oddVBand="0" w:evenVBand="0" w:oddHBand="1" w:evenHBand="0" w:firstRowFirstColumn="0" w:firstRowLastColumn="0" w:lastRowFirstColumn="0" w:lastRowLastColumn="0"/>
              <w:rPr>
                <w:b/>
                <w:bCs/>
              </w:rPr>
            </w:pPr>
            <w:proofErr w:type="spellStart"/>
            <w:r w:rsidRPr="00C7019A">
              <w:rPr>
                <w:b/>
                <w:bCs/>
              </w:rPr>
              <w:t>ما</w:t>
            </w:r>
            <w:proofErr w:type="spellEnd"/>
            <w:r w:rsidRPr="00C7019A">
              <w:rPr>
                <w:b/>
                <w:bCs/>
              </w:rPr>
              <w:t xml:space="preserve"> </w:t>
            </w:r>
            <w:proofErr w:type="spellStart"/>
            <w:r w:rsidRPr="00C7019A">
              <w:rPr>
                <w:b/>
                <w:bCs/>
              </w:rPr>
              <w:t>هو</w:t>
            </w:r>
            <w:proofErr w:type="spellEnd"/>
            <w:r w:rsidRPr="00C7019A">
              <w:rPr>
                <w:b/>
                <w:bCs/>
              </w:rPr>
              <w:t xml:space="preserve"> </w:t>
            </w:r>
            <w:proofErr w:type="spellStart"/>
            <w:r w:rsidRPr="00C7019A">
              <w:rPr>
                <w:b/>
                <w:bCs/>
              </w:rPr>
              <w:t>ذوقك</w:t>
            </w:r>
            <w:proofErr w:type="spellEnd"/>
            <w:r w:rsidRPr="00C7019A">
              <w:rPr>
                <w:b/>
                <w:bCs/>
              </w:rPr>
              <w:t>؟ </w:t>
            </w:r>
          </w:p>
          <w:p w14:paraId="1FDCBDF7" w14:textId="4350DF6D" w:rsidR="00BF0076" w:rsidRDefault="00BF0076" w:rsidP="00BF0076">
            <w:pPr>
              <w:cnfStyle w:val="000000100000" w:firstRow="0" w:lastRow="0" w:firstColumn="0" w:lastColumn="0" w:oddVBand="0" w:evenVBand="0" w:oddHBand="1" w:evenHBand="0" w:firstRowFirstColumn="0" w:firstRowLastColumn="0" w:lastRowFirstColumn="0" w:lastRowLastColumn="0"/>
            </w:pPr>
            <w:r>
              <w:t xml:space="preserve">Students describe what they like to </w:t>
            </w:r>
            <w:proofErr w:type="gramStart"/>
            <w:r>
              <w:t>wear</w:t>
            </w:r>
            <w:r w:rsidR="00041CB1">
              <w:t>, and</w:t>
            </w:r>
            <w:proofErr w:type="gramEnd"/>
            <w:r w:rsidR="00041CB1">
              <w:t xml:space="preserve"> suggest</w:t>
            </w:r>
            <w:r>
              <w:t xml:space="preserve"> and compare </w:t>
            </w:r>
            <w:r w:rsidR="00041CB1">
              <w:t>potential purchases</w:t>
            </w:r>
            <w:r>
              <w:t>.</w:t>
            </w:r>
          </w:p>
          <w:p w14:paraId="72706FA4"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pPr>
            <w:r>
              <w:t xml:space="preserve">Students interact using appropriate language structures </w:t>
            </w:r>
            <w:r>
              <w:lastRenderedPageBreak/>
              <w:t>when shopping.</w:t>
            </w:r>
          </w:p>
          <w:p w14:paraId="0F7AEC7C" w14:textId="5E77C848" w:rsidR="00BF0076" w:rsidRDefault="00BF0076" w:rsidP="00BF0076">
            <w:pPr>
              <w:cnfStyle w:val="000000100000" w:firstRow="0" w:lastRow="0" w:firstColumn="0" w:lastColumn="0" w:oddVBand="0" w:evenVBand="0" w:oddHBand="1" w:evenHBand="0" w:firstRowFirstColumn="0" w:firstRowLastColumn="0" w:lastRowFirstColumn="0" w:lastRowLastColumn="0"/>
            </w:pPr>
            <w:r>
              <w:t>Students describe the people who influence them and their style choices.</w:t>
            </w:r>
          </w:p>
        </w:tc>
        <w:tc>
          <w:tcPr>
            <w:tcW w:w="831" w:type="pct"/>
          </w:tcPr>
          <w:p w14:paraId="7BEBEAFC" w14:textId="77777777" w:rsidR="00BF0076" w:rsidRPr="008D793E" w:rsidRDefault="00BF0076" w:rsidP="00BF0076">
            <w:pPr>
              <w:cnfStyle w:val="000000100000" w:firstRow="0" w:lastRow="0" w:firstColumn="0" w:lastColumn="0" w:oddVBand="0" w:evenVBand="0" w:oddHBand="1" w:evenHBand="0" w:firstRowFirstColumn="0" w:firstRowLastColumn="0" w:lastRowFirstColumn="0" w:lastRowLastColumn="0"/>
              <w:rPr>
                <w:b/>
              </w:rPr>
            </w:pPr>
            <w:r w:rsidRPr="008D793E">
              <w:rPr>
                <w:b/>
              </w:rPr>
              <w:lastRenderedPageBreak/>
              <w:t>ML</w:t>
            </w:r>
            <w:r>
              <w:rPr>
                <w:b/>
              </w:rPr>
              <w:t>5</w:t>
            </w:r>
            <w:r w:rsidRPr="008D793E">
              <w:rPr>
                <w:b/>
              </w:rPr>
              <w:t>-INT-01</w:t>
            </w:r>
          </w:p>
          <w:p w14:paraId="24A2BA96"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pPr>
            <w:r>
              <w:t>exchanges information, ideas and perspectives in a range of contexts by manipulating culturally appropriate language</w:t>
            </w:r>
          </w:p>
          <w:p w14:paraId="11DCDBD8" w14:textId="77777777" w:rsidR="00BF0076" w:rsidRPr="008D793E" w:rsidRDefault="00BF0076" w:rsidP="00BF0076">
            <w:pPr>
              <w:cnfStyle w:val="000000100000" w:firstRow="0" w:lastRow="0" w:firstColumn="0" w:lastColumn="0" w:oddVBand="0" w:evenVBand="0" w:oddHBand="1" w:evenHBand="0" w:firstRowFirstColumn="0" w:firstRowLastColumn="0" w:lastRowFirstColumn="0" w:lastRowLastColumn="0"/>
              <w:rPr>
                <w:b/>
              </w:rPr>
            </w:pPr>
            <w:r w:rsidRPr="008D793E">
              <w:rPr>
                <w:b/>
              </w:rPr>
              <w:t>ML</w:t>
            </w:r>
            <w:r>
              <w:rPr>
                <w:b/>
              </w:rPr>
              <w:t>5</w:t>
            </w:r>
            <w:r w:rsidRPr="008D793E">
              <w:rPr>
                <w:b/>
              </w:rPr>
              <w:t>-UND-01</w:t>
            </w:r>
          </w:p>
          <w:p w14:paraId="60EAAEA8"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pPr>
            <w:r>
              <w:t xml:space="preserve">analyses and responds to </w:t>
            </w:r>
            <w:r>
              <w:lastRenderedPageBreak/>
              <w:t>information, ideas and perspectives in a range of texts to demonstrate understanding</w:t>
            </w:r>
          </w:p>
          <w:p w14:paraId="263B3DEC" w14:textId="77777777" w:rsidR="00BF0076" w:rsidRPr="008D793E" w:rsidRDefault="00BF0076" w:rsidP="00BF0076">
            <w:pPr>
              <w:cnfStyle w:val="000000100000" w:firstRow="0" w:lastRow="0" w:firstColumn="0" w:lastColumn="0" w:oddVBand="0" w:evenVBand="0" w:oddHBand="1" w:evenHBand="0" w:firstRowFirstColumn="0" w:firstRowLastColumn="0" w:lastRowFirstColumn="0" w:lastRowLastColumn="0"/>
              <w:rPr>
                <w:b/>
              </w:rPr>
            </w:pPr>
            <w:r w:rsidRPr="008D793E">
              <w:rPr>
                <w:b/>
              </w:rPr>
              <w:t>ML</w:t>
            </w:r>
            <w:r>
              <w:rPr>
                <w:b/>
              </w:rPr>
              <w:t>5</w:t>
            </w:r>
            <w:r w:rsidRPr="008D793E">
              <w:rPr>
                <w:b/>
              </w:rPr>
              <w:t>-CRT-01</w:t>
            </w:r>
          </w:p>
          <w:p w14:paraId="6135F862" w14:textId="49C346DF" w:rsidR="00BF0076" w:rsidRPr="00036295" w:rsidRDefault="00BF0076" w:rsidP="00BF0076">
            <w:pPr>
              <w:cnfStyle w:val="000000100000" w:firstRow="0" w:lastRow="0" w:firstColumn="0" w:lastColumn="0" w:oddVBand="0" w:evenVBand="0" w:oddHBand="1" w:evenHBand="0" w:firstRowFirstColumn="0" w:firstRowLastColumn="0" w:lastRowFirstColumn="0" w:lastRowLastColumn="0"/>
            </w:pPr>
            <w:r>
              <w:t>creates a range of texts for diverse communicative purposes by manipulating culturally appropriate language</w:t>
            </w:r>
          </w:p>
        </w:tc>
        <w:tc>
          <w:tcPr>
            <w:tcW w:w="1756" w:type="pct"/>
          </w:tcPr>
          <w:p w14:paraId="621ABF33" w14:textId="77777777" w:rsidR="00BF0076" w:rsidRDefault="00BF0076" w:rsidP="00011BB1">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bCs/>
              </w:rPr>
            </w:pPr>
            <w:r>
              <w:rPr>
                <w:bCs/>
              </w:rPr>
              <w:lastRenderedPageBreak/>
              <w:t>D</w:t>
            </w:r>
            <w:r w:rsidRPr="00011BB1">
              <w:rPr>
                <w:bCs/>
              </w:rPr>
              <w:t>escribe shopping items, including clothing and accessories.</w:t>
            </w:r>
          </w:p>
          <w:p w14:paraId="3725F67F" w14:textId="77777777" w:rsidR="00BF0076" w:rsidRDefault="00BF0076" w:rsidP="00011BB1">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bCs/>
              </w:rPr>
            </w:pPr>
            <w:r>
              <w:rPr>
                <w:bCs/>
              </w:rPr>
              <w:t>M</w:t>
            </w:r>
            <w:r w:rsidRPr="00011BB1">
              <w:rPr>
                <w:bCs/>
              </w:rPr>
              <w:t>ake suggestions to persuade friends to purchase items</w:t>
            </w:r>
            <w:r>
              <w:rPr>
                <w:bCs/>
              </w:rPr>
              <w:t>.</w:t>
            </w:r>
          </w:p>
          <w:p w14:paraId="466E405A" w14:textId="77777777" w:rsidR="00BF0076" w:rsidRDefault="00BF0076" w:rsidP="00011BB1">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bCs/>
              </w:rPr>
            </w:pPr>
            <w:r>
              <w:rPr>
                <w:bCs/>
              </w:rPr>
              <w:t>Make comparisons between prices or items, using comparatives and superlatives.</w:t>
            </w:r>
          </w:p>
          <w:p w14:paraId="0EA78AD9" w14:textId="77777777" w:rsidR="00BF0076" w:rsidRDefault="00BF0076" w:rsidP="00011BB1">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bCs/>
              </w:rPr>
            </w:pPr>
            <w:r>
              <w:rPr>
                <w:bCs/>
              </w:rPr>
              <w:t>Access texts that include language specific to clothes shopping, including shoe and clothing sizes, designs and patterns.</w:t>
            </w:r>
          </w:p>
          <w:p w14:paraId="3EEC1237" w14:textId="4C866B9E" w:rsidR="00BF0076" w:rsidRPr="00011BB1" w:rsidRDefault="00BF0076" w:rsidP="00011BB1">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bCs/>
              </w:rPr>
            </w:pPr>
            <w:r>
              <w:rPr>
                <w:bCs/>
              </w:rPr>
              <w:lastRenderedPageBreak/>
              <w:t>Describe influential people using adjectives of physical appearance, job description, personality and characteristics, including dress sense.</w:t>
            </w:r>
          </w:p>
        </w:tc>
        <w:tc>
          <w:tcPr>
            <w:tcW w:w="1096" w:type="pct"/>
          </w:tcPr>
          <w:p w14:paraId="097227DA"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rPr>
                <w:b/>
              </w:rPr>
            </w:pPr>
            <w:r>
              <w:rPr>
                <w:b/>
              </w:rPr>
              <w:lastRenderedPageBreak/>
              <w:t xml:space="preserve">Part A: Understanding </w:t>
            </w:r>
            <w:r w:rsidRPr="00A7273B">
              <w:rPr>
                <w:b/>
              </w:rPr>
              <w:t>texts</w:t>
            </w:r>
            <w:r>
              <w:t xml:space="preserve"> </w:t>
            </w:r>
            <w:r>
              <w:rPr>
                <w:b/>
              </w:rPr>
              <w:t>(</w:t>
            </w:r>
            <w:r w:rsidRPr="0015684A">
              <w:rPr>
                <w:b/>
              </w:rPr>
              <w:t>ML</w:t>
            </w:r>
            <w:r>
              <w:rPr>
                <w:b/>
              </w:rPr>
              <w:t>5</w:t>
            </w:r>
            <w:r w:rsidRPr="0015684A">
              <w:rPr>
                <w:b/>
              </w:rPr>
              <w:t>-UND-01</w:t>
            </w:r>
            <w:r>
              <w:rPr>
                <w:b/>
              </w:rPr>
              <w:t>)</w:t>
            </w:r>
          </w:p>
          <w:p w14:paraId="7B6F9D26" w14:textId="0880C443" w:rsidR="00BF0076" w:rsidRPr="00607271" w:rsidRDefault="00BF0076" w:rsidP="00BF0076">
            <w:pPr>
              <w:cnfStyle w:val="000000100000" w:firstRow="0" w:lastRow="0" w:firstColumn="0" w:lastColumn="0" w:oddVBand="0" w:evenVBand="0" w:oddHBand="1" w:evenHBand="0" w:firstRowFirstColumn="0" w:firstRowLastColumn="0" w:lastRowFirstColumn="0" w:lastRowLastColumn="0"/>
              <w:rPr>
                <w:lang w:eastAsia="zh-CN"/>
              </w:rPr>
            </w:pPr>
            <w:r>
              <w:t>Read</w:t>
            </w:r>
            <w:r w:rsidRPr="0039286B">
              <w:t xml:space="preserve"> a magazine article about an influencer</w:t>
            </w:r>
            <w:r w:rsidR="00EC16A5">
              <w:rPr>
                <w:rStyle w:val="FootnoteReference"/>
              </w:rPr>
              <w:footnoteReference w:id="1"/>
            </w:r>
            <w:r>
              <w:t>,</w:t>
            </w:r>
            <w:r w:rsidRPr="0039286B">
              <w:t xml:space="preserve"> outlining their recent activities, fashion preferences</w:t>
            </w:r>
            <w:r>
              <w:t>, interests</w:t>
            </w:r>
            <w:r w:rsidRPr="0039286B">
              <w:t xml:space="preserve"> and opinions.</w:t>
            </w:r>
            <w:r w:rsidRPr="00FE1CB7">
              <w:t xml:space="preserve"> </w:t>
            </w:r>
            <w:r w:rsidRPr="00607271">
              <w:rPr>
                <w:lang w:eastAsia="zh-CN"/>
              </w:rPr>
              <w:t>Answer questions</w:t>
            </w:r>
            <w:r>
              <w:rPr>
                <w:rStyle w:val="FootnoteReference"/>
                <w:lang w:eastAsia="zh-CN"/>
              </w:rPr>
              <w:footnoteReference w:id="2"/>
            </w:r>
            <w:r w:rsidRPr="00607271">
              <w:rPr>
                <w:lang w:eastAsia="zh-CN"/>
              </w:rPr>
              <w:t xml:space="preserve"> in English about </w:t>
            </w:r>
            <w:r>
              <w:rPr>
                <w:lang w:eastAsia="zh-CN"/>
              </w:rPr>
              <w:t>the article.</w:t>
            </w:r>
          </w:p>
          <w:p w14:paraId="03ECC709"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rPr>
                <w:b/>
              </w:rPr>
            </w:pPr>
            <w:r>
              <w:rPr>
                <w:b/>
              </w:rPr>
              <w:lastRenderedPageBreak/>
              <w:t>Part B: Interacting (</w:t>
            </w:r>
            <w:r w:rsidRPr="0015684A">
              <w:rPr>
                <w:b/>
              </w:rPr>
              <w:t>ML</w:t>
            </w:r>
            <w:r>
              <w:rPr>
                <w:b/>
              </w:rPr>
              <w:t>5</w:t>
            </w:r>
            <w:r w:rsidRPr="0015684A">
              <w:rPr>
                <w:b/>
              </w:rPr>
              <w:t>-INT-01</w:t>
            </w:r>
            <w:r>
              <w:rPr>
                <w:b/>
              </w:rPr>
              <w:t>)</w:t>
            </w:r>
          </w:p>
          <w:p w14:paraId="2D9C68AE"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rPr>
                <w:bCs/>
              </w:rPr>
            </w:pPr>
            <w:r>
              <w:rPr>
                <w:bCs/>
              </w:rPr>
              <w:t>In pairs or small groups</w:t>
            </w:r>
            <w:r>
              <w:rPr>
                <w:rStyle w:val="FootnoteReference"/>
                <w:bCs/>
              </w:rPr>
              <w:footnoteReference w:id="3"/>
            </w:r>
            <w:r>
              <w:rPr>
                <w:bCs/>
              </w:rPr>
              <w:t>, r</w:t>
            </w:r>
            <w:r w:rsidRPr="00FA3E0D">
              <w:rPr>
                <w:bCs/>
              </w:rPr>
              <w:t>ecord a podcast</w:t>
            </w:r>
            <w:r>
              <w:rPr>
                <w:rStyle w:val="FootnoteReference"/>
                <w:bCs/>
              </w:rPr>
              <w:footnoteReference w:id="4"/>
            </w:r>
            <w:r w:rsidRPr="00FA3E0D">
              <w:rPr>
                <w:bCs/>
              </w:rPr>
              <w:t xml:space="preserve"> about who the influencers are in your life and why. </w:t>
            </w:r>
            <w:r>
              <w:rPr>
                <w:bCs/>
              </w:rPr>
              <w:t xml:space="preserve">Take turns to ask and answer </w:t>
            </w:r>
            <w:r w:rsidRPr="00FA3E0D">
              <w:rPr>
                <w:bCs/>
              </w:rPr>
              <w:t>questions about</w:t>
            </w:r>
            <w:r>
              <w:rPr>
                <w:bCs/>
              </w:rPr>
              <w:t>:</w:t>
            </w:r>
          </w:p>
          <w:p w14:paraId="6468AED4" w14:textId="77777777" w:rsidR="00BF0076" w:rsidRPr="00CA2ED8" w:rsidRDefault="00BF0076" w:rsidP="00CA2ED8">
            <w:pPr>
              <w:pStyle w:val="ListBullet"/>
              <w:cnfStyle w:val="000000100000" w:firstRow="0" w:lastRow="0" w:firstColumn="0" w:lastColumn="0" w:oddVBand="0" w:evenVBand="0" w:oddHBand="1" w:evenHBand="0" w:firstRowFirstColumn="0" w:firstRowLastColumn="0" w:lastRowFirstColumn="0" w:lastRowLastColumn="0"/>
            </w:pPr>
            <w:r w:rsidRPr="00CA2ED8">
              <w:t>who you have chosen</w:t>
            </w:r>
          </w:p>
          <w:p w14:paraId="1F07F022" w14:textId="77777777" w:rsidR="00BF0076" w:rsidRPr="00CA2ED8" w:rsidRDefault="00BF0076" w:rsidP="00CA2ED8">
            <w:pPr>
              <w:pStyle w:val="ListBullet"/>
              <w:cnfStyle w:val="000000100000" w:firstRow="0" w:lastRow="0" w:firstColumn="0" w:lastColumn="0" w:oddVBand="0" w:evenVBand="0" w:oddHBand="1" w:evenHBand="0" w:firstRowFirstColumn="0" w:firstRowLastColumn="0" w:lastRowFirstColumn="0" w:lastRowLastColumn="0"/>
            </w:pPr>
            <w:r w:rsidRPr="00CA2ED8">
              <w:t>their style</w:t>
            </w:r>
          </w:p>
          <w:p w14:paraId="70A3B060" w14:textId="1601ECAB" w:rsidR="00041CB1" w:rsidRPr="00CA2ED8" w:rsidRDefault="00BF0076" w:rsidP="00CA2ED8">
            <w:pPr>
              <w:pStyle w:val="ListBullet"/>
              <w:cnfStyle w:val="000000100000" w:firstRow="0" w:lastRow="0" w:firstColumn="0" w:lastColumn="0" w:oddVBand="0" w:evenVBand="0" w:oddHBand="1" w:evenHBand="0" w:firstRowFirstColumn="0" w:firstRowLastColumn="0" w:lastRowFirstColumn="0" w:lastRowLastColumn="0"/>
            </w:pPr>
            <w:r w:rsidRPr="00CA2ED8">
              <w:t>their interests and activities</w:t>
            </w:r>
          </w:p>
          <w:p w14:paraId="2E9C6CBA" w14:textId="5DA3EC06" w:rsidR="00BF0076" w:rsidRPr="00041CB1" w:rsidRDefault="00BF0076" w:rsidP="00CA2ED8">
            <w:pPr>
              <w:pStyle w:val="ListBullet"/>
              <w:cnfStyle w:val="000000100000" w:firstRow="0" w:lastRow="0" w:firstColumn="0" w:lastColumn="0" w:oddVBand="0" w:evenVBand="0" w:oddHBand="1" w:evenHBand="0" w:firstRowFirstColumn="0" w:firstRowLastColumn="0" w:lastRowFirstColumn="0" w:lastRowLastColumn="0"/>
              <w:rPr>
                <w:b/>
              </w:rPr>
            </w:pPr>
            <w:r w:rsidRPr="00CA2ED8">
              <w:t>why you have chosen them.</w:t>
            </w:r>
          </w:p>
        </w:tc>
      </w:tr>
      <w:tr w:rsidR="00BF0076" w:rsidRPr="00036295" w14:paraId="08B10BE8" w14:textId="77777777" w:rsidTr="00FC7D1C">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85" w:type="pct"/>
          </w:tcPr>
          <w:p w14:paraId="293604FF" w14:textId="3B76E9BF" w:rsidR="00BF0076" w:rsidRDefault="00BF0076" w:rsidP="00BF0076">
            <w:pPr>
              <w:rPr>
                <w:b w:val="0"/>
              </w:rPr>
            </w:pPr>
            <w:r>
              <w:lastRenderedPageBreak/>
              <w:t>Term 2</w:t>
            </w:r>
          </w:p>
          <w:p w14:paraId="186A7D83" w14:textId="64425DDF" w:rsidR="00BF0076" w:rsidRPr="00036295" w:rsidRDefault="00BF0076" w:rsidP="00BF0076">
            <w:r>
              <w:t>10 weeks</w:t>
            </w:r>
          </w:p>
        </w:tc>
        <w:tc>
          <w:tcPr>
            <w:tcW w:w="811" w:type="pct"/>
          </w:tcPr>
          <w:p w14:paraId="576FFC99" w14:textId="77777777" w:rsidR="00BF0076" w:rsidRPr="00DB2439" w:rsidRDefault="00BF0076" w:rsidP="00BF0076">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szCs w:val="22"/>
              </w:rPr>
            </w:pPr>
            <w:r w:rsidRPr="00DB2439">
              <w:rPr>
                <w:rFonts w:eastAsia="Arial"/>
                <w:b/>
                <w:bCs/>
                <w:color w:val="000000" w:themeColor="text1"/>
                <w:szCs w:val="22"/>
              </w:rPr>
              <w:t>A day in my life</w:t>
            </w:r>
          </w:p>
          <w:p w14:paraId="7E3A6493" w14:textId="42D4CC76" w:rsidR="00BF0076" w:rsidRPr="00DB2439" w:rsidRDefault="00BF0076" w:rsidP="0066112A">
            <w:pPr>
              <w:bidi/>
              <w:cnfStyle w:val="000000010000" w:firstRow="0" w:lastRow="0" w:firstColumn="0" w:lastColumn="0" w:oddVBand="0" w:evenVBand="0" w:oddHBand="0" w:evenHBand="1" w:firstRowFirstColumn="0" w:firstRowLastColumn="0" w:lastRowFirstColumn="0" w:lastRowLastColumn="0"/>
              <w:rPr>
                <w:rFonts w:eastAsia="Arial"/>
                <w:b/>
                <w:bCs/>
                <w:color w:val="000000" w:themeColor="text1"/>
                <w:szCs w:val="22"/>
              </w:rPr>
            </w:pPr>
            <w:proofErr w:type="spellStart"/>
            <w:r w:rsidRPr="00DB2439">
              <w:rPr>
                <w:rFonts w:eastAsia="Arial"/>
                <w:b/>
                <w:bCs/>
                <w:color w:val="000000" w:themeColor="text1"/>
                <w:szCs w:val="22"/>
              </w:rPr>
              <w:t>يوم</w:t>
            </w:r>
            <w:proofErr w:type="spellEnd"/>
            <w:r w:rsidRPr="00DB2439">
              <w:rPr>
                <w:rFonts w:eastAsia="Arial"/>
                <w:b/>
                <w:bCs/>
                <w:color w:val="000000" w:themeColor="text1"/>
                <w:szCs w:val="22"/>
              </w:rPr>
              <w:t xml:space="preserve"> </w:t>
            </w:r>
            <w:proofErr w:type="spellStart"/>
            <w:r w:rsidRPr="00DB2439">
              <w:rPr>
                <w:rFonts w:eastAsia="Arial"/>
                <w:b/>
                <w:bCs/>
                <w:color w:val="000000" w:themeColor="text1"/>
                <w:szCs w:val="22"/>
              </w:rPr>
              <w:t>في</w:t>
            </w:r>
            <w:proofErr w:type="spellEnd"/>
            <w:r w:rsidRPr="00DB2439">
              <w:rPr>
                <w:rFonts w:eastAsia="Arial"/>
                <w:b/>
                <w:bCs/>
                <w:color w:val="000000" w:themeColor="text1"/>
                <w:szCs w:val="22"/>
              </w:rPr>
              <w:t xml:space="preserve"> </w:t>
            </w:r>
            <w:proofErr w:type="spellStart"/>
            <w:r w:rsidRPr="00DB2439">
              <w:rPr>
                <w:rFonts w:eastAsia="Arial"/>
                <w:b/>
                <w:bCs/>
                <w:color w:val="000000" w:themeColor="text1"/>
                <w:szCs w:val="22"/>
              </w:rPr>
              <w:t>حياتي</w:t>
            </w:r>
            <w:proofErr w:type="spellEnd"/>
          </w:p>
          <w:p w14:paraId="21316A4B" w14:textId="60D3F82B" w:rsidR="00BF0076" w:rsidRPr="00DB2439" w:rsidRDefault="00BF0076" w:rsidP="00BF0076">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00DB2439">
              <w:rPr>
                <w:rFonts w:eastAsia="Arial"/>
                <w:color w:val="000000" w:themeColor="text1"/>
                <w:szCs w:val="22"/>
              </w:rPr>
              <w:t>Students explore daily routines in Arabic-speaking countries.</w:t>
            </w:r>
          </w:p>
          <w:p w14:paraId="5E0DAAAA" w14:textId="7FC781B4" w:rsidR="00BF0076" w:rsidRDefault="00BF0076" w:rsidP="00BF0076">
            <w:pPr>
              <w:cnfStyle w:val="000000010000" w:firstRow="0" w:lastRow="0" w:firstColumn="0" w:lastColumn="0" w:oddVBand="0" w:evenVBand="0" w:oddHBand="0" w:evenHBand="1" w:firstRowFirstColumn="0" w:firstRowLastColumn="0" w:lastRowFirstColumn="0" w:lastRowLastColumn="0"/>
            </w:pPr>
            <w:r w:rsidRPr="00DB2439">
              <w:rPr>
                <w:rFonts w:eastAsia="Arial"/>
                <w:color w:val="000000" w:themeColor="text1"/>
                <w:szCs w:val="22"/>
              </w:rPr>
              <w:t>Students discuss their own and family members’ daily routines and express opinions about certain activities.</w:t>
            </w:r>
          </w:p>
        </w:tc>
        <w:tc>
          <w:tcPr>
            <w:tcW w:w="831" w:type="pct"/>
          </w:tcPr>
          <w:p w14:paraId="748C171F" w14:textId="77777777" w:rsidR="00BF0076" w:rsidRPr="008D793E" w:rsidRDefault="00BF0076" w:rsidP="00BF0076">
            <w:pPr>
              <w:cnfStyle w:val="000000010000" w:firstRow="0" w:lastRow="0" w:firstColumn="0" w:lastColumn="0" w:oddVBand="0" w:evenVBand="0" w:oddHBand="0" w:evenHBand="1" w:firstRowFirstColumn="0" w:firstRowLastColumn="0" w:lastRowFirstColumn="0" w:lastRowLastColumn="0"/>
              <w:rPr>
                <w:b/>
              </w:rPr>
            </w:pPr>
            <w:r w:rsidRPr="008D793E">
              <w:rPr>
                <w:b/>
              </w:rPr>
              <w:t>ML</w:t>
            </w:r>
            <w:r>
              <w:rPr>
                <w:b/>
              </w:rPr>
              <w:t>5</w:t>
            </w:r>
            <w:r w:rsidRPr="008D793E">
              <w:rPr>
                <w:b/>
              </w:rPr>
              <w:t>-INT-01</w:t>
            </w:r>
          </w:p>
          <w:p w14:paraId="3D5FF30D"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pPr>
            <w:r>
              <w:t>exchanges information, ideas and perspectives in a range of contexts by manipulating culturally appropriate language</w:t>
            </w:r>
          </w:p>
          <w:p w14:paraId="24FC1E0E" w14:textId="77777777" w:rsidR="00BF0076" w:rsidRPr="008D793E" w:rsidRDefault="00BF0076" w:rsidP="00BF0076">
            <w:pPr>
              <w:cnfStyle w:val="000000010000" w:firstRow="0" w:lastRow="0" w:firstColumn="0" w:lastColumn="0" w:oddVBand="0" w:evenVBand="0" w:oddHBand="0" w:evenHBand="1" w:firstRowFirstColumn="0" w:firstRowLastColumn="0" w:lastRowFirstColumn="0" w:lastRowLastColumn="0"/>
              <w:rPr>
                <w:b/>
              </w:rPr>
            </w:pPr>
            <w:r w:rsidRPr="008D793E">
              <w:rPr>
                <w:b/>
              </w:rPr>
              <w:t>ML</w:t>
            </w:r>
            <w:r>
              <w:rPr>
                <w:b/>
              </w:rPr>
              <w:t>5</w:t>
            </w:r>
            <w:r w:rsidRPr="008D793E">
              <w:rPr>
                <w:b/>
              </w:rPr>
              <w:t>-UND-01</w:t>
            </w:r>
          </w:p>
          <w:p w14:paraId="7719BAE0"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pPr>
            <w:r>
              <w:t>analyses and responds to information, ideas and perspectives in a range of texts to demonstrate understanding</w:t>
            </w:r>
          </w:p>
          <w:p w14:paraId="312321A1" w14:textId="77777777" w:rsidR="00BF0076" w:rsidRPr="008D793E" w:rsidRDefault="00BF0076" w:rsidP="00BF0076">
            <w:pPr>
              <w:cnfStyle w:val="000000010000" w:firstRow="0" w:lastRow="0" w:firstColumn="0" w:lastColumn="0" w:oddVBand="0" w:evenVBand="0" w:oddHBand="0" w:evenHBand="1" w:firstRowFirstColumn="0" w:firstRowLastColumn="0" w:lastRowFirstColumn="0" w:lastRowLastColumn="0"/>
              <w:rPr>
                <w:b/>
              </w:rPr>
            </w:pPr>
            <w:r w:rsidRPr="008D793E">
              <w:rPr>
                <w:b/>
              </w:rPr>
              <w:t>ML</w:t>
            </w:r>
            <w:r>
              <w:rPr>
                <w:b/>
              </w:rPr>
              <w:t>5</w:t>
            </w:r>
            <w:r w:rsidRPr="008D793E">
              <w:rPr>
                <w:b/>
              </w:rPr>
              <w:t>-CRT-01</w:t>
            </w:r>
          </w:p>
          <w:p w14:paraId="3E694EFC" w14:textId="2BCDF9E0" w:rsidR="00BF0076" w:rsidRPr="00036295" w:rsidRDefault="00BF0076" w:rsidP="00BF0076">
            <w:pPr>
              <w:spacing w:before="0" w:after="0"/>
              <w:cnfStyle w:val="000000010000" w:firstRow="0" w:lastRow="0" w:firstColumn="0" w:lastColumn="0" w:oddVBand="0" w:evenVBand="0" w:oddHBand="0" w:evenHBand="1" w:firstRowFirstColumn="0" w:firstRowLastColumn="0" w:lastRowFirstColumn="0" w:lastRowLastColumn="0"/>
              <w:rPr>
                <w:rFonts w:eastAsia="Arial"/>
                <w:szCs w:val="22"/>
              </w:rPr>
            </w:pPr>
            <w:r>
              <w:lastRenderedPageBreak/>
              <w:t>creates a range of texts for diverse communicative purposes by manipulating culturally appropriate language</w:t>
            </w:r>
          </w:p>
        </w:tc>
        <w:tc>
          <w:tcPr>
            <w:tcW w:w="1756" w:type="pct"/>
          </w:tcPr>
          <w:p w14:paraId="7C5645C1" w14:textId="0E50612E" w:rsidR="00BF0076" w:rsidRPr="00DB2439"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bCs/>
              </w:rPr>
            </w:pPr>
            <w:r w:rsidRPr="00DB2439">
              <w:rPr>
                <w:bCs/>
              </w:rPr>
              <w:lastRenderedPageBreak/>
              <w:t xml:space="preserve">Exchange information about </w:t>
            </w:r>
            <w:r w:rsidR="00041CB1">
              <w:rPr>
                <w:bCs/>
              </w:rPr>
              <w:t xml:space="preserve">your </w:t>
            </w:r>
            <w:r w:rsidRPr="00DB2439">
              <w:rPr>
                <w:bCs/>
              </w:rPr>
              <w:t>own and others’ daily routines, including times, days of the week</w:t>
            </w:r>
            <w:r w:rsidR="00E52BBD">
              <w:rPr>
                <w:bCs/>
              </w:rPr>
              <w:t xml:space="preserve"> and v</w:t>
            </w:r>
            <w:r w:rsidRPr="00DB2439">
              <w:rPr>
                <w:bCs/>
              </w:rPr>
              <w:t>erbs related to daily activities.</w:t>
            </w:r>
          </w:p>
          <w:p w14:paraId="14BEFC58" w14:textId="407B276B" w:rsidR="00BF0076" w:rsidRPr="00DB2439"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bCs/>
              </w:rPr>
            </w:pPr>
            <w:r w:rsidRPr="00DB2439">
              <w:rPr>
                <w:bCs/>
              </w:rPr>
              <w:t xml:space="preserve">Access information and compare daily routines and differences in activities between people </w:t>
            </w:r>
            <w:r w:rsidR="00FC7D1C">
              <w:rPr>
                <w:bCs/>
              </w:rPr>
              <w:t>in Arab</w:t>
            </w:r>
            <w:r w:rsidR="00215A4F">
              <w:rPr>
                <w:bCs/>
              </w:rPr>
              <w:t>ic</w:t>
            </w:r>
            <w:r w:rsidR="00FC7D1C">
              <w:rPr>
                <w:bCs/>
              </w:rPr>
              <w:t>-speaking countries</w:t>
            </w:r>
            <w:r w:rsidRPr="00DB2439">
              <w:rPr>
                <w:bCs/>
              </w:rPr>
              <w:t>.</w:t>
            </w:r>
          </w:p>
          <w:p w14:paraId="7DE37FED" w14:textId="37BD8463" w:rsidR="00BF0076" w:rsidRPr="00DB2439"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bCs/>
              </w:rPr>
            </w:pPr>
            <w:r w:rsidRPr="00DB2439">
              <w:rPr>
                <w:bCs/>
              </w:rPr>
              <w:t>Express likes, dislikes and preferences about daily activities, including adjectives to give and justify opinions.</w:t>
            </w:r>
          </w:p>
          <w:p w14:paraId="6EB549CB" w14:textId="749AD278" w:rsidR="00BF0076" w:rsidRPr="00036295"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szCs w:val="22"/>
              </w:rPr>
            </w:pPr>
            <w:r w:rsidRPr="00DB2439">
              <w:rPr>
                <w:bCs/>
              </w:rPr>
              <w:t>Create more complex sentences, using a range of conjugations and expressions of frequency and duration.</w:t>
            </w:r>
          </w:p>
        </w:tc>
        <w:tc>
          <w:tcPr>
            <w:tcW w:w="1096" w:type="pct"/>
          </w:tcPr>
          <w:p w14:paraId="14DA3306" w14:textId="77777777" w:rsidR="00BF0076" w:rsidRPr="00885228" w:rsidRDefault="00BF0076" w:rsidP="00BF0076">
            <w:pPr>
              <w:cnfStyle w:val="000000010000" w:firstRow="0" w:lastRow="0" w:firstColumn="0" w:lastColumn="0" w:oddVBand="0" w:evenVBand="0" w:oddHBand="0" w:evenHBand="1" w:firstRowFirstColumn="0" w:firstRowLastColumn="0" w:lastRowFirstColumn="0" w:lastRowLastColumn="0"/>
              <w:rPr>
                <w:b/>
                <w:bCs/>
                <w:lang w:eastAsia="zh-CN"/>
              </w:rPr>
            </w:pPr>
            <w:r w:rsidRPr="00885228">
              <w:rPr>
                <w:b/>
                <w:bCs/>
                <w:lang w:eastAsia="zh-CN"/>
              </w:rPr>
              <w:t>Part A</w:t>
            </w:r>
            <w:r>
              <w:rPr>
                <w:b/>
                <w:bCs/>
                <w:lang w:eastAsia="zh-CN"/>
              </w:rPr>
              <w:t xml:space="preserve">: </w:t>
            </w:r>
            <w:r w:rsidRPr="00885228">
              <w:rPr>
                <w:b/>
                <w:bCs/>
                <w:lang w:eastAsia="zh-CN"/>
              </w:rPr>
              <w:t>Understanding text</w:t>
            </w:r>
            <w:r>
              <w:rPr>
                <w:b/>
                <w:bCs/>
                <w:lang w:eastAsia="zh-CN"/>
              </w:rPr>
              <w:t xml:space="preserve">s </w:t>
            </w:r>
            <w:r w:rsidRPr="00885228">
              <w:rPr>
                <w:b/>
                <w:bCs/>
                <w:lang w:eastAsia="zh-CN"/>
              </w:rPr>
              <w:t>(ML</w:t>
            </w:r>
            <w:r>
              <w:rPr>
                <w:b/>
                <w:bCs/>
                <w:lang w:eastAsia="zh-CN"/>
              </w:rPr>
              <w:t>5</w:t>
            </w:r>
            <w:r w:rsidRPr="00885228">
              <w:rPr>
                <w:b/>
                <w:bCs/>
                <w:lang w:eastAsia="zh-CN"/>
              </w:rPr>
              <w:t>-UND-01)</w:t>
            </w:r>
          </w:p>
          <w:p w14:paraId="11E4321E" w14:textId="4FA40B16" w:rsidR="00BF0076" w:rsidRPr="00407CC3" w:rsidRDefault="00BF0076" w:rsidP="00BF0076">
            <w:pPr>
              <w:cnfStyle w:val="000000010000" w:firstRow="0" w:lastRow="0" w:firstColumn="0" w:lastColumn="0" w:oddVBand="0" w:evenVBand="0" w:oddHBand="0" w:evenHBand="1" w:firstRowFirstColumn="0" w:firstRowLastColumn="0" w:lastRowFirstColumn="0" w:lastRowLastColumn="0"/>
              <w:rPr>
                <w:lang w:eastAsia="zh-CN"/>
              </w:rPr>
            </w:pPr>
            <w:r w:rsidRPr="00CB0B13">
              <w:rPr>
                <w:lang w:eastAsia="zh-CN"/>
              </w:rPr>
              <w:t xml:space="preserve">Two students from </w:t>
            </w:r>
            <w:r>
              <w:rPr>
                <w:lang w:eastAsia="zh-CN"/>
              </w:rPr>
              <w:t xml:space="preserve">an Arabic-speaking country have applied </w:t>
            </w:r>
            <w:r w:rsidRPr="00CB0B13">
              <w:rPr>
                <w:lang w:eastAsia="zh-CN"/>
              </w:rPr>
              <w:t xml:space="preserve">to come </w:t>
            </w:r>
            <w:r>
              <w:rPr>
                <w:lang w:eastAsia="zh-CN"/>
              </w:rPr>
              <w:t xml:space="preserve">to your school </w:t>
            </w:r>
            <w:r w:rsidRPr="00CB0B13">
              <w:rPr>
                <w:lang w:eastAsia="zh-CN"/>
              </w:rPr>
              <w:t>as exchange students. In their application</w:t>
            </w:r>
            <w:r>
              <w:rPr>
                <w:lang w:eastAsia="zh-CN"/>
              </w:rPr>
              <w:t>s</w:t>
            </w:r>
            <w:r>
              <w:rPr>
                <w:rStyle w:val="FootnoteReference"/>
                <w:lang w:eastAsia="zh-CN"/>
              </w:rPr>
              <w:footnoteReference w:id="5"/>
            </w:r>
            <w:r w:rsidRPr="00CB0B13">
              <w:rPr>
                <w:lang w:eastAsia="zh-CN"/>
              </w:rPr>
              <w:t xml:space="preserve">, they detail their daily routine and extracurricular activities. </w:t>
            </w:r>
            <w:r>
              <w:rPr>
                <w:lang w:eastAsia="zh-CN"/>
              </w:rPr>
              <w:t>R</w:t>
            </w:r>
            <w:r w:rsidRPr="00CB0B13">
              <w:rPr>
                <w:lang w:eastAsia="zh-CN"/>
              </w:rPr>
              <w:t>ead the application</w:t>
            </w:r>
            <w:r>
              <w:rPr>
                <w:lang w:eastAsia="zh-CN"/>
              </w:rPr>
              <w:t>s</w:t>
            </w:r>
            <w:r w:rsidRPr="00CB0B13">
              <w:rPr>
                <w:lang w:eastAsia="zh-CN"/>
              </w:rPr>
              <w:t xml:space="preserve"> and decide which one </w:t>
            </w:r>
            <w:r>
              <w:rPr>
                <w:lang w:eastAsia="zh-CN"/>
              </w:rPr>
              <w:t>you would like to host. Justify your choice by providing 3 reasons in English, with reference to the text.</w:t>
            </w:r>
          </w:p>
          <w:p w14:paraId="7A636091" w14:textId="77777777" w:rsidR="00BF0076" w:rsidRPr="003C2752" w:rsidRDefault="00BF0076" w:rsidP="00BF0076">
            <w:pPr>
              <w:cnfStyle w:val="000000010000" w:firstRow="0" w:lastRow="0" w:firstColumn="0" w:lastColumn="0" w:oddVBand="0" w:evenVBand="0" w:oddHBand="0" w:evenHBand="1" w:firstRowFirstColumn="0" w:firstRowLastColumn="0" w:lastRowFirstColumn="0" w:lastRowLastColumn="0"/>
              <w:rPr>
                <w:lang w:eastAsia="zh-CN"/>
              </w:rPr>
            </w:pPr>
            <w:r w:rsidRPr="005F5A96">
              <w:rPr>
                <w:b/>
                <w:bCs/>
                <w:lang w:eastAsia="zh-CN"/>
              </w:rPr>
              <w:t>Part B</w:t>
            </w:r>
            <w:r>
              <w:rPr>
                <w:b/>
                <w:bCs/>
                <w:lang w:eastAsia="zh-CN"/>
              </w:rPr>
              <w:t>:</w:t>
            </w:r>
            <w:r w:rsidRPr="005F5A96">
              <w:rPr>
                <w:b/>
                <w:bCs/>
                <w:lang w:eastAsia="zh-CN"/>
              </w:rPr>
              <w:t xml:space="preserve"> Creating text</w:t>
            </w:r>
            <w:r>
              <w:rPr>
                <w:b/>
                <w:bCs/>
                <w:lang w:eastAsia="zh-CN"/>
              </w:rPr>
              <w:t xml:space="preserve">s </w:t>
            </w:r>
            <w:r w:rsidRPr="009A189B">
              <w:rPr>
                <w:b/>
                <w:bCs/>
                <w:lang w:eastAsia="zh-CN"/>
              </w:rPr>
              <w:lastRenderedPageBreak/>
              <w:t>(</w:t>
            </w:r>
            <w:r w:rsidRPr="0015684A">
              <w:rPr>
                <w:b/>
              </w:rPr>
              <w:t>ML</w:t>
            </w:r>
            <w:r>
              <w:rPr>
                <w:b/>
              </w:rPr>
              <w:t>5</w:t>
            </w:r>
            <w:r w:rsidRPr="0015684A">
              <w:rPr>
                <w:b/>
              </w:rPr>
              <w:t>-CRT-01</w:t>
            </w:r>
            <w:r>
              <w:rPr>
                <w:b/>
              </w:rPr>
              <w:t>)</w:t>
            </w:r>
          </w:p>
          <w:p w14:paraId="517C994E" w14:textId="77777777" w:rsidR="00BF0076" w:rsidRPr="00407CC3" w:rsidRDefault="00BF0076" w:rsidP="00BF0076">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Email</w:t>
            </w:r>
            <w:r w:rsidRPr="00CB0B13">
              <w:rPr>
                <w:lang w:eastAsia="zh-CN"/>
              </w:rPr>
              <w:t xml:space="preserve"> your chosen applicant to prepare them for life in Australia. In your </w:t>
            </w:r>
            <w:r>
              <w:rPr>
                <w:lang w:eastAsia="zh-CN"/>
              </w:rPr>
              <w:t>email</w:t>
            </w:r>
            <w:r w:rsidRPr="00CB0B13">
              <w:rPr>
                <w:lang w:eastAsia="zh-CN"/>
              </w:rPr>
              <w:t>, describe your daily activities, including:</w:t>
            </w:r>
          </w:p>
          <w:p w14:paraId="34121E47" w14:textId="77777777" w:rsidR="00BF0076" w:rsidRPr="003A1544" w:rsidRDefault="00BF0076" w:rsidP="003A1544">
            <w:pPr>
              <w:pStyle w:val="ListBullet"/>
              <w:cnfStyle w:val="000000010000" w:firstRow="0" w:lastRow="0" w:firstColumn="0" w:lastColumn="0" w:oddVBand="0" w:evenVBand="0" w:oddHBand="0" w:evenHBand="1" w:firstRowFirstColumn="0" w:firstRowLastColumn="0" w:lastRowFirstColumn="0" w:lastRowLastColumn="0"/>
            </w:pPr>
            <w:r w:rsidRPr="003A1544">
              <w:t>an appropriate greeting with a short personal introduction and description</w:t>
            </w:r>
          </w:p>
          <w:p w14:paraId="36205493" w14:textId="77777777" w:rsidR="00BF0076" w:rsidRPr="003A1544" w:rsidRDefault="00BF0076" w:rsidP="003A1544">
            <w:pPr>
              <w:pStyle w:val="ListBullet"/>
              <w:cnfStyle w:val="000000010000" w:firstRow="0" w:lastRow="0" w:firstColumn="0" w:lastColumn="0" w:oddVBand="0" w:evenVBand="0" w:oddHBand="0" w:evenHBand="1" w:firstRowFirstColumn="0" w:firstRowLastColumn="0" w:lastRowFirstColumn="0" w:lastRowLastColumn="0"/>
            </w:pPr>
            <w:r w:rsidRPr="003A1544">
              <w:t>an overview of your daily activities</w:t>
            </w:r>
          </w:p>
          <w:p w14:paraId="11594985" w14:textId="77777777" w:rsidR="00BF0076" w:rsidRPr="003A1544" w:rsidRDefault="00BF0076" w:rsidP="003A1544">
            <w:pPr>
              <w:pStyle w:val="ListBullet"/>
              <w:cnfStyle w:val="000000010000" w:firstRow="0" w:lastRow="0" w:firstColumn="0" w:lastColumn="0" w:oddVBand="0" w:evenVBand="0" w:oddHBand="0" w:evenHBand="1" w:firstRowFirstColumn="0" w:firstRowLastColumn="0" w:lastRowFirstColumn="0" w:lastRowLastColumn="0"/>
            </w:pPr>
            <w:r w:rsidRPr="003A1544">
              <w:t>at least 2 statements about the routine of other family members</w:t>
            </w:r>
          </w:p>
          <w:p w14:paraId="29663D0C" w14:textId="77777777" w:rsidR="00BF0076" w:rsidRPr="003A1544" w:rsidRDefault="00BF0076" w:rsidP="003A1544">
            <w:pPr>
              <w:pStyle w:val="ListBullet"/>
              <w:cnfStyle w:val="000000010000" w:firstRow="0" w:lastRow="0" w:firstColumn="0" w:lastColumn="0" w:oddVBand="0" w:evenVBand="0" w:oddHBand="0" w:evenHBand="1" w:firstRowFirstColumn="0" w:firstRowLastColumn="0" w:lastRowFirstColumn="0" w:lastRowLastColumn="0"/>
            </w:pPr>
            <w:r w:rsidRPr="003A1544">
              <w:t>after-school activities, including preferences and frequency</w:t>
            </w:r>
          </w:p>
          <w:p w14:paraId="23798A08" w14:textId="5240C502" w:rsidR="00BF0076" w:rsidRPr="00036295" w:rsidRDefault="00BF0076" w:rsidP="003A1544">
            <w:pPr>
              <w:pStyle w:val="ListBullet"/>
              <w:cnfStyle w:val="000000010000" w:firstRow="0" w:lastRow="0" w:firstColumn="0" w:lastColumn="0" w:oddVBand="0" w:evenVBand="0" w:oddHBand="0" w:evenHBand="1" w:firstRowFirstColumn="0" w:firstRowLastColumn="0" w:lastRowFirstColumn="0" w:lastRowLastColumn="0"/>
            </w:pPr>
            <w:r w:rsidRPr="003A1544">
              <w:lastRenderedPageBreak/>
              <w:t>a personal comment about your favourite activities.</w:t>
            </w:r>
          </w:p>
        </w:tc>
      </w:tr>
      <w:tr w:rsidR="00BF0076" w14:paraId="5583AD47" w14:textId="77777777" w:rsidTr="00FC7D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tcPr>
          <w:p w14:paraId="1CBC9503" w14:textId="0AF6045E" w:rsidR="00BF0076" w:rsidRDefault="00BF0076" w:rsidP="00BF0076">
            <w:r>
              <w:lastRenderedPageBreak/>
              <w:t>Term 3</w:t>
            </w:r>
          </w:p>
          <w:p w14:paraId="3F12E22E" w14:textId="330E1111" w:rsidR="00BF0076" w:rsidRDefault="00BF0076" w:rsidP="00BF0076">
            <w:r>
              <w:t>10 weeks</w:t>
            </w:r>
          </w:p>
        </w:tc>
        <w:tc>
          <w:tcPr>
            <w:tcW w:w="811" w:type="pct"/>
          </w:tcPr>
          <w:p w14:paraId="709ABEA3" w14:textId="77777777" w:rsidR="00BF0076" w:rsidRPr="003304B0" w:rsidRDefault="00BF0076" w:rsidP="00BF0076">
            <w:pPr>
              <w:cnfStyle w:val="000000100000" w:firstRow="0" w:lastRow="0" w:firstColumn="0" w:lastColumn="0" w:oddVBand="0" w:evenVBand="0" w:oddHBand="1" w:evenHBand="0" w:firstRowFirstColumn="0" w:firstRowLastColumn="0" w:lastRowFirstColumn="0" w:lastRowLastColumn="0"/>
              <w:rPr>
                <w:b/>
                <w:bCs/>
              </w:rPr>
            </w:pPr>
            <w:r w:rsidRPr="003304B0">
              <w:rPr>
                <w:b/>
                <w:bCs/>
              </w:rPr>
              <w:t>In my free time</w:t>
            </w:r>
          </w:p>
          <w:p w14:paraId="7B9079C8" w14:textId="4683F564" w:rsidR="00BF0076" w:rsidRPr="003304B0" w:rsidRDefault="00BF0076" w:rsidP="0066112A">
            <w:pPr>
              <w:bidi/>
              <w:cnfStyle w:val="000000100000" w:firstRow="0" w:lastRow="0" w:firstColumn="0" w:lastColumn="0" w:oddVBand="0" w:evenVBand="0" w:oddHBand="1" w:evenHBand="0" w:firstRowFirstColumn="0" w:firstRowLastColumn="0" w:lastRowFirstColumn="0" w:lastRowLastColumn="0"/>
              <w:rPr>
                <w:b/>
                <w:bCs/>
              </w:rPr>
            </w:pPr>
            <w:proofErr w:type="spellStart"/>
            <w:r w:rsidRPr="003304B0">
              <w:rPr>
                <w:b/>
                <w:bCs/>
              </w:rPr>
              <w:t>في</w:t>
            </w:r>
            <w:proofErr w:type="spellEnd"/>
            <w:r w:rsidRPr="003304B0">
              <w:rPr>
                <w:b/>
                <w:bCs/>
              </w:rPr>
              <w:t xml:space="preserve"> </w:t>
            </w:r>
            <w:proofErr w:type="spellStart"/>
            <w:r w:rsidRPr="003304B0">
              <w:rPr>
                <w:b/>
                <w:bCs/>
              </w:rPr>
              <w:t>وقت</w:t>
            </w:r>
            <w:proofErr w:type="spellEnd"/>
            <w:r w:rsidRPr="003304B0">
              <w:rPr>
                <w:b/>
                <w:bCs/>
              </w:rPr>
              <w:t xml:space="preserve"> </w:t>
            </w:r>
            <w:proofErr w:type="spellStart"/>
            <w:r w:rsidRPr="003304B0">
              <w:rPr>
                <w:b/>
                <w:bCs/>
              </w:rPr>
              <w:t>فراغي</w:t>
            </w:r>
            <w:proofErr w:type="spellEnd"/>
          </w:p>
          <w:p w14:paraId="709CF68C"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pPr>
            <w:r>
              <w:t>Students discuss and compare free time activities.</w:t>
            </w:r>
          </w:p>
          <w:p w14:paraId="10B7E7D6" w14:textId="50AB53AB" w:rsidR="00BF0076" w:rsidRDefault="00BF0076" w:rsidP="00BF0076">
            <w:pPr>
              <w:cnfStyle w:val="000000100000" w:firstRow="0" w:lastRow="0" w:firstColumn="0" w:lastColumn="0" w:oddVBand="0" w:evenVBand="0" w:oddHBand="1" w:evenHBand="0" w:firstRowFirstColumn="0" w:firstRowLastColumn="0" w:lastRowFirstColumn="0" w:lastRowLastColumn="0"/>
            </w:pPr>
            <w:r>
              <w:t>Students make plans to socialise.</w:t>
            </w:r>
          </w:p>
        </w:tc>
        <w:tc>
          <w:tcPr>
            <w:tcW w:w="831" w:type="pct"/>
          </w:tcPr>
          <w:p w14:paraId="29F03C97" w14:textId="77777777" w:rsidR="00BF0076" w:rsidRPr="008D793E" w:rsidRDefault="00BF0076" w:rsidP="00BF0076">
            <w:pPr>
              <w:cnfStyle w:val="000000100000" w:firstRow="0" w:lastRow="0" w:firstColumn="0" w:lastColumn="0" w:oddVBand="0" w:evenVBand="0" w:oddHBand="1" w:evenHBand="0" w:firstRowFirstColumn="0" w:firstRowLastColumn="0" w:lastRowFirstColumn="0" w:lastRowLastColumn="0"/>
              <w:rPr>
                <w:b/>
              </w:rPr>
            </w:pPr>
            <w:r w:rsidRPr="008D793E">
              <w:rPr>
                <w:b/>
              </w:rPr>
              <w:t>ML</w:t>
            </w:r>
            <w:r>
              <w:rPr>
                <w:b/>
              </w:rPr>
              <w:t>5</w:t>
            </w:r>
            <w:r w:rsidRPr="008D793E">
              <w:rPr>
                <w:b/>
              </w:rPr>
              <w:t>-INT-01</w:t>
            </w:r>
          </w:p>
          <w:p w14:paraId="0051358A"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pPr>
            <w:r>
              <w:t>exchanges information, ideas and perspectives in a range of contexts by manipulating culturally appropriate language</w:t>
            </w:r>
          </w:p>
          <w:p w14:paraId="467FA9F4" w14:textId="77777777" w:rsidR="00BF0076" w:rsidRPr="008D793E" w:rsidRDefault="00BF0076" w:rsidP="00BF0076">
            <w:pPr>
              <w:cnfStyle w:val="000000100000" w:firstRow="0" w:lastRow="0" w:firstColumn="0" w:lastColumn="0" w:oddVBand="0" w:evenVBand="0" w:oddHBand="1" w:evenHBand="0" w:firstRowFirstColumn="0" w:firstRowLastColumn="0" w:lastRowFirstColumn="0" w:lastRowLastColumn="0"/>
              <w:rPr>
                <w:b/>
              </w:rPr>
            </w:pPr>
            <w:r w:rsidRPr="008D793E">
              <w:rPr>
                <w:b/>
              </w:rPr>
              <w:t>ML</w:t>
            </w:r>
            <w:r>
              <w:rPr>
                <w:b/>
              </w:rPr>
              <w:t>5</w:t>
            </w:r>
            <w:r w:rsidRPr="008D793E">
              <w:rPr>
                <w:b/>
              </w:rPr>
              <w:t>-UND-01</w:t>
            </w:r>
          </w:p>
          <w:p w14:paraId="2AA7BFAC"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pPr>
            <w:r>
              <w:t>analyses and responds to information, ideas and perspectives in a range of texts to demonstrate understanding</w:t>
            </w:r>
          </w:p>
          <w:p w14:paraId="0070FD09" w14:textId="77777777" w:rsidR="00BF0076" w:rsidRPr="008D793E" w:rsidRDefault="00BF0076" w:rsidP="00BF0076">
            <w:pPr>
              <w:cnfStyle w:val="000000100000" w:firstRow="0" w:lastRow="0" w:firstColumn="0" w:lastColumn="0" w:oddVBand="0" w:evenVBand="0" w:oddHBand="1" w:evenHBand="0" w:firstRowFirstColumn="0" w:firstRowLastColumn="0" w:lastRowFirstColumn="0" w:lastRowLastColumn="0"/>
              <w:rPr>
                <w:b/>
              </w:rPr>
            </w:pPr>
            <w:r w:rsidRPr="008D793E">
              <w:rPr>
                <w:b/>
              </w:rPr>
              <w:lastRenderedPageBreak/>
              <w:t>ML</w:t>
            </w:r>
            <w:r>
              <w:rPr>
                <w:b/>
              </w:rPr>
              <w:t>5</w:t>
            </w:r>
            <w:r w:rsidRPr="008D793E">
              <w:rPr>
                <w:b/>
              </w:rPr>
              <w:t>-CRT-01</w:t>
            </w:r>
          </w:p>
          <w:p w14:paraId="30993D99" w14:textId="09A7E3B1" w:rsidR="00BF0076" w:rsidRDefault="00BF0076" w:rsidP="00BF0076">
            <w:pPr>
              <w:cnfStyle w:val="000000100000" w:firstRow="0" w:lastRow="0" w:firstColumn="0" w:lastColumn="0" w:oddVBand="0" w:evenVBand="0" w:oddHBand="1" w:evenHBand="0" w:firstRowFirstColumn="0" w:firstRowLastColumn="0" w:lastRowFirstColumn="0" w:lastRowLastColumn="0"/>
            </w:pPr>
            <w:r>
              <w:t>creates a range of texts for diverse communicative purposes by manipulating culturally appropriate language</w:t>
            </w:r>
          </w:p>
        </w:tc>
        <w:tc>
          <w:tcPr>
            <w:tcW w:w="1756" w:type="pct"/>
          </w:tcPr>
          <w:p w14:paraId="6631FBF6" w14:textId="5CB46F75" w:rsidR="00BF0076" w:rsidRPr="00DE4D60"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szCs w:val="22"/>
              </w:rPr>
            </w:pPr>
            <w:r w:rsidRPr="00DE4D60">
              <w:rPr>
                <w:rFonts w:eastAsia="Arial"/>
                <w:szCs w:val="22"/>
              </w:rPr>
              <w:lastRenderedPageBreak/>
              <w:t>Exchange information about leisure activities people do and do not do, and those they would like to do.</w:t>
            </w:r>
          </w:p>
          <w:p w14:paraId="269C03CE" w14:textId="4A9DF5DC" w:rsidR="00BF0076" w:rsidRPr="00DE4D60"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szCs w:val="22"/>
              </w:rPr>
            </w:pPr>
            <w:r w:rsidRPr="00DE4D60">
              <w:rPr>
                <w:rFonts w:eastAsia="Arial"/>
                <w:szCs w:val="22"/>
              </w:rPr>
              <w:t>Use past and present tense with expressions of time, to indicate frequency and length of time involved in activities.</w:t>
            </w:r>
          </w:p>
          <w:p w14:paraId="4A4ABDD7" w14:textId="496495DC" w:rsidR="00BF0076" w:rsidRPr="00DE4D60"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szCs w:val="22"/>
              </w:rPr>
            </w:pPr>
            <w:r w:rsidRPr="00DE4D60">
              <w:rPr>
                <w:rFonts w:eastAsia="Arial"/>
                <w:szCs w:val="22"/>
              </w:rPr>
              <w:t>Identify summer and winter sports.</w:t>
            </w:r>
          </w:p>
          <w:p w14:paraId="3061D04D" w14:textId="6DF2EEB2" w:rsidR="00BF0076" w:rsidRPr="00DE4D60"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szCs w:val="22"/>
              </w:rPr>
            </w:pPr>
            <w:r w:rsidRPr="00DE4D60">
              <w:rPr>
                <w:rFonts w:eastAsia="Arial"/>
                <w:szCs w:val="22"/>
              </w:rPr>
              <w:t>Express preferences and opinions about activities and popular culture, for example</w:t>
            </w:r>
            <w:r w:rsidR="00041CB1">
              <w:rPr>
                <w:rFonts w:eastAsia="Arial"/>
                <w:szCs w:val="22"/>
              </w:rPr>
              <w:t>,</w:t>
            </w:r>
            <w:r w:rsidRPr="00DE4D60">
              <w:rPr>
                <w:rFonts w:eastAsia="Arial"/>
                <w:szCs w:val="22"/>
              </w:rPr>
              <w:t xml:space="preserve"> music and movies.</w:t>
            </w:r>
          </w:p>
          <w:p w14:paraId="3380E2BB" w14:textId="3285385C" w:rsidR="00BF0076" w:rsidRPr="00DE4D60"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szCs w:val="22"/>
              </w:rPr>
            </w:pPr>
            <w:r w:rsidRPr="00DE4D60">
              <w:rPr>
                <w:rFonts w:eastAsia="Arial"/>
                <w:szCs w:val="22"/>
              </w:rPr>
              <w:t>Make plans to participate in an activity, including time and transport to the location of the activity.</w:t>
            </w:r>
          </w:p>
          <w:p w14:paraId="7286E1B8" w14:textId="337FBB2E" w:rsidR="00BF0076" w:rsidRPr="00DE4D60"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szCs w:val="22"/>
              </w:rPr>
            </w:pPr>
            <w:r w:rsidRPr="00DE4D60">
              <w:rPr>
                <w:rFonts w:eastAsia="Arial"/>
                <w:szCs w:val="22"/>
              </w:rPr>
              <w:t xml:space="preserve">Access information about festivals, </w:t>
            </w:r>
            <w:r w:rsidRPr="00DE4D60">
              <w:rPr>
                <w:rFonts w:eastAsia="Arial"/>
                <w:szCs w:val="22"/>
              </w:rPr>
              <w:lastRenderedPageBreak/>
              <w:t>including national celebrations.</w:t>
            </w:r>
          </w:p>
          <w:p w14:paraId="7B1DEB63" w14:textId="2BE23698" w:rsidR="00BF0076" w:rsidRPr="00DE4D60"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szCs w:val="22"/>
              </w:rPr>
            </w:pPr>
            <w:r w:rsidRPr="00DE4D60">
              <w:rPr>
                <w:rFonts w:eastAsia="Arial"/>
                <w:szCs w:val="22"/>
              </w:rPr>
              <w:t>Share information and opinions about famous people, for example</w:t>
            </w:r>
            <w:r w:rsidR="00041CB1">
              <w:rPr>
                <w:rFonts w:eastAsia="Arial"/>
                <w:szCs w:val="22"/>
              </w:rPr>
              <w:t>,</w:t>
            </w:r>
            <w:r w:rsidRPr="00DE4D60">
              <w:rPr>
                <w:rFonts w:eastAsia="Arial"/>
                <w:szCs w:val="22"/>
              </w:rPr>
              <w:t xml:space="preserve"> sports and music stars.</w:t>
            </w:r>
          </w:p>
        </w:tc>
        <w:tc>
          <w:tcPr>
            <w:tcW w:w="1096" w:type="pct"/>
          </w:tcPr>
          <w:p w14:paraId="5B0BD2E1" w14:textId="77777777" w:rsidR="00BF0076" w:rsidRPr="00FC7D1C" w:rsidRDefault="00BF0076" w:rsidP="00BF0076">
            <w:pPr>
              <w:cnfStyle w:val="000000100000" w:firstRow="0" w:lastRow="0" w:firstColumn="0" w:lastColumn="0" w:oddVBand="0" w:evenVBand="0" w:oddHBand="1" w:evenHBand="0" w:firstRowFirstColumn="0" w:firstRowLastColumn="0" w:lastRowFirstColumn="0" w:lastRowLastColumn="0"/>
              <w:rPr>
                <w:b/>
                <w:bCs/>
              </w:rPr>
            </w:pPr>
            <w:r w:rsidRPr="00FC7D1C">
              <w:rPr>
                <w:b/>
                <w:bCs/>
              </w:rPr>
              <w:lastRenderedPageBreak/>
              <w:t>Creating texts (ML5-CRT-01)</w:t>
            </w:r>
          </w:p>
          <w:p w14:paraId="6FA5DAFA" w14:textId="40004CD5" w:rsidR="00BF0076" w:rsidRDefault="00BF0076" w:rsidP="00BF0076">
            <w:pPr>
              <w:cnfStyle w:val="000000100000" w:firstRow="0" w:lastRow="0" w:firstColumn="0" w:lastColumn="0" w:oddVBand="0" w:evenVBand="0" w:oddHBand="1" w:evenHBand="0" w:firstRowFirstColumn="0" w:firstRowLastColumn="0" w:lastRowFirstColumn="0" w:lastRowLastColumn="0"/>
            </w:pPr>
            <w:r>
              <w:t>Your class is planning to publish an online magazine for Arabic-speaking teenagers to learn about Australian culture. Choose 3 sport</w:t>
            </w:r>
            <w:r w:rsidR="00041CB1">
              <w:t>s</w:t>
            </w:r>
            <w:r>
              <w:t xml:space="preserve"> and/or leisure activities you have recently participated in and create a short text about each one to contribute to the magazine. Choose at least one activity outside your home.</w:t>
            </w:r>
          </w:p>
          <w:p w14:paraId="48CE8F79" w14:textId="772E825F" w:rsidR="00BF0076" w:rsidRDefault="00BF0076" w:rsidP="00BF0076">
            <w:pPr>
              <w:cnfStyle w:val="000000100000" w:firstRow="0" w:lastRow="0" w:firstColumn="0" w:lastColumn="0" w:oddVBand="0" w:evenVBand="0" w:oddHBand="1" w:evenHBand="0" w:firstRowFirstColumn="0" w:firstRowLastColumn="0" w:lastRowFirstColumn="0" w:lastRowLastColumn="0"/>
            </w:pPr>
            <w:r>
              <w:t>In each text, include:</w:t>
            </w:r>
          </w:p>
          <w:p w14:paraId="7519D90A" w14:textId="77777777" w:rsidR="00FC7D1C" w:rsidRPr="00C9594C" w:rsidRDefault="00BF0076" w:rsidP="00B86B6A">
            <w:pPr>
              <w:pStyle w:val="ListBullet"/>
              <w:cnfStyle w:val="000000100000" w:firstRow="0" w:lastRow="0" w:firstColumn="0" w:lastColumn="0" w:oddVBand="0" w:evenVBand="0" w:oddHBand="1" w:evenHBand="0" w:firstRowFirstColumn="0" w:firstRowLastColumn="0" w:lastRowFirstColumn="0" w:lastRowLastColumn="0"/>
            </w:pPr>
            <w:r w:rsidRPr="00C9594C">
              <w:t>a catchy title</w:t>
            </w:r>
          </w:p>
          <w:p w14:paraId="16B462AC" w14:textId="77777777" w:rsidR="00FC7D1C" w:rsidRPr="00C9594C" w:rsidRDefault="00BF0076" w:rsidP="00B86B6A">
            <w:pPr>
              <w:pStyle w:val="ListBullet"/>
              <w:cnfStyle w:val="000000100000" w:firstRow="0" w:lastRow="0" w:firstColumn="0" w:lastColumn="0" w:oddVBand="0" w:evenVBand="0" w:oddHBand="1" w:evenHBand="0" w:firstRowFirstColumn="0" w:firstRowLastColumn="0" w:lastRowFirstColumn="0" w:lastRowLastColumn="0"/>
            </w:pPr>
            <w:r w:rsidRPr="00C9594C">
              <w:lastRenderedPageBreak/>
              <w:t>an engaging image, with a caption</w:t>
            </w:r>
          </w:p>
          <w:p w14:paraId="2502DD41" w14:textId="1BC0AEEC" w:rsidR="00FC7D1C" w:rsidRDefault="00BF0076" w:rsidP="00B86B6A">
            <w:pPr>
              <w:pStyle w:val="ListBullet"/>
              <w:cnfStyle w:val="000000100000" w:firstRow="0" w:lastRow="0" w:firstColumn="0" w:lastColumn="0" w:oddVBand="0" w:evenVBand="0" w:oddHBand="1" w:evenHBand="0" w:firstRowFirstColumn="0" w:firstRowLastColumn="0" w:lastRowFirstColumn="0" w:lastRowLastColumn="0"/>
            </w:pPr>
            <w:r w:rsidRPr="00C9594C">
              <w:t>a description of yourself – your personality</w:t>
            </w:r>
            <w:r w:rsidRPr="00FC7D1C">
              <w:t xml:space="preserve"> and your hobbies</w:t>
            </w:r>
            <w:r w:rsidR="00C9594C">
              <w:t xml:space="preserve"> or </w:t>
            </w:r>
            <w:r w:rsidRPr="00FC7D1C">
              <w:t>interests</w:t>
            </w:r>
          </w:p>
          <w:p w14:paraId="15528359" w14:textId="77777777" w:rsidR="00FC7D1C" w:rsidRPr="00C9594C" w:rsidRDefault="00BF0076" w:rsidP="00B86B6A">
            <w:pPr>
              <w:pStyle w:val="ListBullet"/>
              <w:cnfStyle w:val="000000100000" w:firstRow="0" w:lastRow="0" w:firstColumn="0" w:lastColumn="0" w:oddVBand="0" w:evenVBand="0" w:oddHBand="1" w:evenHBand="0" w:firstRowFirstColumn="0" w:firstRowLastColumn="0" w:lastRowFirstColumn="0" w:lastRowLastColumn="0"/>
            </w:pPr>
            <w:r w:rsidRPr="00C9594C">
              <w:t>information about how often you do each activity</w:t>
            </w:r>
          </w:p>
          <w:p w14:paraId="103943EA" w14:textId="77777777" w:rsidR="00FC7D1C" w:rsidRPr="00C9594C" w:rsidRDefault="00BF0076" w:rsidP="00B86B6A">
            <w:pPr>
              <w:pStyle w:val="ListBullet"/>
              <w:cnfStyle w:val="000000100000" w:firstRow="0" w:lastRow="0" w:firstColumn="0" w:lastColumn="0" w:oddVBand="0" w:evenVBand="0" w:oddHBand="1" w:evenHBand="0" w:firstRowFirstColumn="0" w:firstRowLastColumn="0" w:lastRowFirstColumn="0" w:lastRowLastColumn="0"/>
            </w:pPr>
            <w:r w:rsidRPr="00C9594C">
              <w:t>your opinion about each activity, with justification</w:t>
            </w:r>
          </w:p>
          <w:p w14:paraId="679CFAF9" w14:textId="089E0D33" w:rsidR="00BF0076" w:rsidRPr="00FC7D1C" w:rsidRDefault="00BF0076" w:rsidP="00B86B6A">
            <w:pPr>
              <w:pStyle w:val="ListBullet"/>
              <w:cnfStyle w:val="000000100000" w:firstRow="0" w:lastRow="0" w:firstColumn="0" w:lastColumn="0" w:oddVBand="0" w:evenVBand="0" w:oddHBand="1" w:evenHBand="0" w:firstRowFirstColumn="0" w:firstRowLastColumn="0" w:lastRowFirstColumn="0" w:lastRowLastColumn="0"/>
            </w:pPr>
            <w:r w:rsidRPr="00C9594C">
              <w:t>when you last did the activity,</w:t>
            </w:r>
            <w:r w:rsidRPr="00FC7D1C">
              <w:t xml:space="preserve"> using the past tense</w:t>
            </w:r>
            <w:r w:rsidR="00041CB1">
              <w:t>.</w:t>
            </w:r>
          </w:p>
          <w:p w14:paraId="35A4AB4C" w14:textId="0C550E6F" w:rsidR="00BF0076" w:rsidRDefault="00BF0076" w:rsidP="00BF0076">
            <w:pPr>
              <w:cnfStyle w:val="000000100000" w:firstRow="0" w:lastRow="0" w:firstColumn="0" w:lastColumn="0" w:oddVBand="0" w:evenVBand="0" w:oddHBand="1" w:evenHBand="0" w:firstRowFirstColumn="0" w:firstRowLastColumn="0" w:lastRowFirstColumn="0" w:lastRowLastColumn="0"/>
            </w:pPr>
            <w:r>
              <w:t xml:space="preserve">For the text (or texts) relating to an activity outside of your home, include where it occurs and </w:t>
            </w:r>
            <w:r>
              <w:lastRenderedPageBreak/>
              <w:t>how you get there.</w:t>
            </w:r>
          </w:p>
        </w:tc>
      </w:tr>
      <w:tr w:rsidR="00BF0076" w14:paraId="0A5F7406" w14:textId="77777777" w:rsidTr="00FC7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tcPr>
          <w:p w14:paraId="30452BBD" w14:textId="1460FDE2" w:rsidR="00BF0076" w:rsidRDefault="00BF0076" w:rsidP="00BF0076">
            <w:r>
              <w:lastRenderedPageBreak/>
              <w:t>Term 4</w:t>
            </w:r>
          </w:p>
          <w:p w14:paraId="50134338" w14:textId="5D95CB30" w:rsidR="00BF0076" w:rsidRDefault="00BF0076" w:rsidP="00BF0076">
            <w:r>
              <w:t>10 weeks</w:t>
            </w:r>
          </w:p>
        </w:tc>
        <w:tc>
          <w:tcPr>
            <w:tcW w:w="811" w:type="pct"/>
          </w:tcPr>
          <w:p w14:paraId="6A3B6E0C" w14:textId="77777777" w:rsidR="00BF0076" w:rsidRPr="003304B0" w:rsidRDefault="00BF0076" w:rsidP="00BF0076">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szCs w:val="22"/>
                <w:lang w:val="en-US"/>
              </w:rPr>
            </w:pPr>
            <w:r w:rsidRPr="003304B0">
              <w:rPr>
                <w:rFonts w:eastAsia="Arial"/>
                <w:b/>
                <w:bCs/>
                <w:color w:val="000000" w:themeColor="text1"/>
                <w:szCs w:val="22"/>
                <w:lang w:val="en-US"/>
              </w:rPr>
              <w:t>Feeling great!</w:t>
            </w:r>
          </w:p>
          <w:p w14:paraId="7228091F" w14:textId="77777777" w:rsidR="00C7019A" w:rsidRDefault="00C7019A" w:rsidP="0066112A">
            <w:pPr>
              <w:bidi/>
              <w:cnfStyle w:val="000000010000" w:firstRow="0" w:lastRow="0" w:firstColumn="0" w:lastColumn="0" w:oddVBand="0" w:evenVBand="0" w:oddHBand="0" w:evenHBand="1" w:firstRowFirstColumn="0" w:firstRowLastColumn="0" w:lastRowFirstColumn="0" w:lastRowLastColumn="0"/>
              <w:rPr>
                <w:b/>
                <w:bCs/>
                <w:szCs w:val="22"/>
              </w:rPr>
            </w:pPr>
            <w:r w:rsidRPr="00C7019A">
              <w:rPr>
                <w:b/>
                <w:bCs/>
                <w:szCs w:val="22"/>
              </w:rPr>
              <w:t>!</w:t>
            </w:r>
            <w:proofErr w:type="spellStart"/>
            <w:r w:rsidRPr="00C7019A">
              <w:rPr>
                <w:b/>
                <w:bCs/>
                <w:szCs w:val="22"/>
              </w:rPr>
              <w:t>أشعر</w:t>
            </w:r>
            <w:proofErr w:type="spellEnd"/>
            <w:r w:rsidRPr="00C7019A">
              <w:rPr>
                <w:b/>
                <w:bCs/>
                <w:szCs w:val="22"/>
              </w:rPr>
              <w:t xml:space="preserve"> </w:t>
            </w:r>
            <w:proofErr w:type="spellStart"/>
            <w:r w:rsidRPr="00C7019A">
              <w:rPr>
                <w:b/>
                <w:bCs/>
                <w:szCs w:val="22"/>
              </w:rPr>
              <w:t>بالسعادة</w:t>
            </w:r>
            <w:proofErr w:type="spellEnd"/>
          </w:p>
          <w:p w14:paraId="78237419" w14:textId="67DBB127" w:rsidR="00BF0076" w:rsidRPr="003304B0" w:rsidRDefault="00BF0076" w:rsidP="00BF0076">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lang w:val="en-US"/>
              </w:rPr>
            </w:pPr>
            <w:r w:rsidRPr="003304B0">
              <w:rPr>
                <w:rFonts w:eastAsia="Arial"/>
                <w:color w:val="000000" w:themeColor="text1"/>
                <w:szCs w:val="22"/>
                <w:lang w:val="en-US"/>
              </w:rPr>
              <w:t>Students discuss their lifestyle and the health implications of their choices.</w:t>
            </w:r>
          </w:p>
          <w:p w14:paraId="0EA73B38" w14:textId="0329EE01" w:rsidR="00BF0076" w:rsidRDefault="00BF0076" w:rsidP="00BF0076">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lang w:val="en-US"/>
              </w:rPr>
            </w:pPr>
            <w:r w:rsidRPr="003304B0">
              <w:rPr>
                <w:rFonts w:eastAsia="Arial"/>
                <w:color w:val="000000" w:themeColor="text1"/>
                <w:szCs w:val="22"/>
                <w:lang w:val="en-US"/>
              </w:rPr>
              <w:t>Students explore lifestyles in Arabic-speaking countries and compare the concept of healthy living across cultures.</w:t>
            </w:r>
          </w:p>
        </w:tc>
        <w:tc>
          <w:tcPr>
            <w:tcW w:w="831" w:type="pct"/>
          </w:tcPr>
          <w:p w14:paraId="63ED2D56" w14:textId="77777777" w:rsidR="00BF0076" w:rsidRPr="008D793E" w:rsidRDefault="00BF0076" w:rsidP="00BF0076">
            <w:pPr>
              <w:cnfStyle w:val="000000010000" w:firstRow="0" w:lastRow="0" w:firstColumn="0" w:lastColumn="0" w:oddVBand="0" w:evenVBand="0" w:oddHBand="0" w:evenHBand="1" w:firstRowFirstColumn="0" w:firstRowLastColumn="0" w:lastRowFirstColumn="0" w:lastRowLastColumn="0"/>
              <w:rPr>
                <w:b/>
              </w:rPr>
            </w:pPr>
            <w:r w:rsidRPr="008D793E">
              <w:rPr>
                <w:b/>
              </w:rPr>
              <w:t>ML</w:t>
            </w:r>
            <w:r>
              <w:rPr>
                <w:b/>
              </w:rPr>
              <w:t>5</w:t>
            </w:r>
            <w:r w:rsidRPr="008D793E">
              <w:rPr>
                <w:b/>
              </w:rPr>
              <w:t>-INT-01</w:t>
            </w:r>
          </w:p>
          <w:p w14:paraId="1CF1272B"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pPr>
            <w:r>
              <w:t>exchanges information, ideas and perspectives in a range of contexts by manipulating culturally appropriate language</w:t>
            </w:r>
          </w:p>
          <w:p w14:paraId="6A7857D0" w14:textId="77777777" w:rsidR="00BF0076" w:rsidRPr="008D793E" w:rsidRDefault="00BF0076" w:rsidP="00BF0076">
            <w:pPr>
              <w:cnfStyle w:val="000000010000" w:firstRow="0" w:lastRow="0" w:firstColumn="0" w:lastColumn="0" w:oddVBand="0" w:evenVBand="0" w:oddHBand="0" w:evenHBand="1" w:firstRowFirstColumn="0" w:firstRowLastColumn="0" w:lastRowFirstColumn="0" w:lastRowLastColumn="0"/>
              <w:rPr>
                <w:b/>
              </w:rPr>
            </w:pPr>
            <w:r w:rsidRPr="008D793E">
              <w:rPr>
                <w:b/>
              </w:rPr>
              <w:t>ML</w:t>
            </w:r>
            <w:r>
              <w:rPr>
                <w:b/>
              </w:rPr>
              <w:t>5</w:t>
            </w:r>
            <w:r w:rsidRPr="008D793E">
              <w:rPr>
                <w:b/>
              </w:rPr>
              <w:t>-UND-01</w:t>
            </w:r>
          </w:p>
          <w:p w14:paraId="25CDB36F"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pPr>
            <w:r>
              <w:t>analyses and responds to information, ideas and perspectives in a range of texts to demonstrate understanding</w:t>
            </w:r>
          </w:p>
          <w:p w14:paraId="5F69803D" w14:textId="77777777" w:rsidR="00BF0076" w:rsidRPr="008D793E" w:rsidRDefault="00BF0076" w:rsidP="00BF0076">
            <w:pPr>
              <w:cnfStyle w:val="000000010000" w:firstRow="0" w:lastRow="0" w:firstColumn="0" w:lastColumn="0" w:oddVBand="0" w:evenVBand="0" w:oddHBand="0" w:evenHBand="1" w:firstRowFirstColumn="0" w:firstRowLastColumn="0" w:lastRowFirstColumn="0" w:lastRowLastColumn="0"/>
              <w:rPr>
                <w:b/>
              </w:rPr>
            </w:pPr>
            <w:r w:rsidRPr="008D793E">
              <w:rPr>
                <w:b/>
              </w:rPr>
              <w:t>ML</w:t>
            </w:r>
            <w:r>
              <w:rPr>
                <w:b/>
              </w:rPr>
              <w:t>5</w:t>
            </w:r>
            <w:r w:rsidRPr="008D793E">
              <w:rPr>
                <w:b/>
              </w:rPr>
              <w:t>-CRT-01</w:t>
            </w:r>
          </w:p>
          <w:p w14:paraId="462083E8" w14:textId="6D6998F9" w:rsidR="00BF0076" w:rsidRDefault="00BF0076" w:rsidP="00BF0076">
            <w:pPr>
              <w:spacing w:before="0" w:after="0"/>
              <w:cnfStyle w:val="000000010000" w:firstRow="0" w:lastRow="0" w:firstColumn="0" w:lastColumn="0" w:oddVBand="0" w:evenVBand="0" w:oddHBand="0" w:evenHBand="1" w:firstRowFirstColumn="0" w:firstRowLastColumn="0" w:lastRowFirstColumn="0" w:lastRowLastColumn="0"/>
              <w:rPr>
                <w:rFonts w:eastAsia="Arial"/>
                <w:szCs w:val="22"/>
              </w:rPr>
            </w:pPr>
            <w:r>
              <w:t xml:space="preserve">creates a range of </w:t>
            </w:r>
            <w:r>
              <w:lastRenderedPageBreak/>
              <w:t>texts for diverse communicative purposes by manipulating culturally appropriate language</w:t>
            </w:r>
          </w:p>
        </w:tc>
        <w:tc>
          <w:tcPr>
            <w:tcW w:w="1756" w:type="pct"/>
          </w:tcPr>
          <w:p w14:paraId="32B56543" w14:textId="77777777" w:rsidR="00BF0076" w:rsidRPr="003304B0"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bCs/>
                <w:szCs w:val="22"/>
              </w:rPr>
            </w:pPr>
            <w:r w:rsidRPr="003304B0">
              <w:rPr>
                <w:rFonts w:eastAsia="Arial"/>
                <w:bCs/>
                <w:szCs w:val="22"/>
              </w:rPr>
              <w:lastRenderedPageBreak/>
              <w:t>Exchange information and opinions relating to ailments, illness and injury, including parts of the body and symptoms.</w:t>
            </w:r>
          </w:p>
          <w:p w14:paraId="73FA7E2D" w14:textId="77777777" w:rsidR="00BF0076" w:rsidRPr="003304B0"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bCs/>
                <w:szCs w:val="22"/>
              </w:rPr>
            </w:pPr>
            <w:r w:rsidRPr="003304B0">
              <w:rPr>
                <w:rFonts w:eastAsia="Arial"/>
                <w:bCs/>
                <w:szCs w:val="22"/>
              </w:rPr>
              <w:t>Create detailed texts that give advice about treatments, justifying suggestions.</w:t>
            </w:r>
          </w:p>
          <w:p w14:paraId="6BC76D78" w14:textId="77777777" w:rsidR="00BF0076" w:rsidRPr="003304B0"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bCs/>
                <w:szCs w:val="22"/>
              </w:rPr>
            </w:pPr>
            <w:r w:rsidRPr="003304B0">
              <w:rPr>
                <w:rFonts w:eastAsia="Arial"/>
                <w:bCs/>
                <w:szCs w:val="22"/>
              </w:rPr>
              <w:t>Access information about lifestyle choices in Arabic-speaking countries.</w:t>
            </w:r>
          </w:p>
          <w:p w14:paraId="4BFF47BF" w14:textId="5CBF8ECD" w:rsidR="00BF0076"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szCs w:val="22"/>
              </w:rPr>
            </w:pPr>
            <w:r w:rsidRPr="003304B0">
              <w:rPr>
                <w:rFonts w:eastAsia="Arial"/>
                <w:bCs/>
                <w:szCs w:val="22"/>
              </w:rPr>
              <w:t>Give advice relating to food choices, daily routine and frequency of physical activities.</w:t>
            </w:r>
          </w:p>
        </w:tc>
        <w:tc>
          <w:tcPr>
            <w:tcW w:w="1096" w:type="pct"/>
          </w:tcPr>
          <w:p w14:paraId="00CCCE09" w14:textId="77777777" w:rsidR="00BF0076" w:rsidRPr="003304B0" w:rsidRDefault="00BF0076" w:rsidP="00BF0076">
            <w:pPr>
              <w:cnfStyle w:val="000000010000" w:firstRow="0" w:lastRow="0" w:firstColumn="0" w:lastColumn="0" w:oddVBand="0" w:evenVBand="0" w:oddHBand="0" w:evenHBand="1" w:firstRowFirstColumn="0" w:firstRowLastColumn="0" w:lastRowFirstColumn="0" w:lastRowLastColumn="0"/>
              <w:rPr>
                <w:b/>
                <w:bCs/>
              </w:rPr>
            </w:pPr>
            <w:r w:rsidRPr="003304B0">
              <w:rPr>
                <w:b/>
                <w:bCs/>
              </w:rPr>
              <w:t>Part A: Understanding texts (ML5-UND-01)</w:t>
            </w:r>
          </w:p>
          <w:p w14:paraId="4C08CDD7" w14:textId="4E4C7AC2" w:rsidR="00BF0076" w:rsidRDefault="00BF0076" w:rsidP="00BF0076">
            <w:pPr>
              <w:cnfStyle w:val="000000010000" w:firstRow="0" w:lastRow="0" w:firstColumn="0" w:lastColumn="0" w:oddVBand="0" w:evenVBand="0" w:oddHBand="0" w:evenHBand="1" w:firstRowFirstColumn="0" w:firstRowLastColumn="0" w:lastRowFirstColumn="0" w:lastRowLastColumn="0"/>
            </w:pPr>
            <w:r>
              <w:t>As a member of the student wellbeing team at your school, you read a range of blog posts written by teenagers from Arabic-speaking countries discussing their lifestyle choices.</w:t>
            </w:r>
          </w:p>
          <w:p w14:paraId="08CD8F25" w14:textId="670E553E" w:rsidR="00BF0076" w:rsidRDefault="00BF0076" w:rsidP="00BF0076">
            <w:pPr>
              <w:cnfStyle w:val="000000010000" w:firstRow="0" w:lastRow="0" w:firstColumn="0" w:lastColumn="0" w:oddVBand="0" w:evenVBand="0" w:oddHBand="0" w:evenHBand="1" w:firstRowFirstColumn="0" w:firstRowLastColumn="0" w:lastRowFirstColumn="0" w:lastRowLastColumn="0"/>
            </w:pPr>
            <w:r>
              <w:t>Answer questions in English about the teenagers’ daily habits and diet.</w:t>
            </w:r>
          </w:p>
          <w:p w14:paraId="50F93BCF" w14:textId="77777777" w:rsidR="00BF0076" w:rsidRPr="003304B0" w:rsidRDefault="00BF0076" w:rsidP="00BF0076">
            <w:pPr>
              <w:cnfStyle w:val="000000010000" w:firstRow="0" w:lastRow="0" w:firstColumn="0" w:lastColumn="0" w:oddVBand="0" w:evenVBand="0" w:oddHBand="0" w:evenHBand="1" w:firstRowFirstColumn="0" w:firstRowLastColumn="0" w:lastRowFirstColumn="0" w:lastRowLastColumn="0"/>
              <w:rPr>
                <w:b/>
                <w:bCs/>
              </w:rPr>
            </w:pPr>
            <w:r w:rsidRPr="003304B0">
              <w:rPr>
                <w:b/>
                <w:bCs/>
              </w:rPr>
              <w:t>Part B: Creating texts (ML5-CRT-01)</w:t>
            </w:r>
          </w:p>
          <w:p w14:paraId="047844FA"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pPr>
            <w:r>
              <w:t>Option 1</w:t>
            </w:r>
          </w:p>
          <w:p w14:paraId="14FAD6F5"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pPr>
            <w:r>
              <w:lastRenderedPageBreak/>
              <w:t>Respond to one of the blog posts by commenting and advising on how they could improve their lifestyle, including food choices and activities.</w:t>
            </w:r>
          </w:p>
          <w:p w14:paraId="761527F4"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pPr>
            <w:r>
              <w:t>Option 2</w:t>
            </w:r>
          </w:p>
          <w:p w14:paraId="0AD8EA1B" w14:textId="24AAA943" w:rsidR="00BF0076" w:rsidRPr="00C54DD4" w:rsidRDefault="00BF0076" w:rsidP="00BF0076">
            <w:pPr>
              <w:cnfStyle w:val="000000010000" w:firstRow="0" w:lastRow="0" w:firstColumn="0" w:lastColumn="0" w:oddVBand="0" w:evenVBand="0" w:oddHBand="0" w:evenHBand="1" w:firstRowFirstColumn="0" w:firstRowLastColumn="0" w:lastRowFirstColumn="0" w:lastRowLastColumn="0"/>
            </w:pPr>
            <w:r>
              <w:t>Create a video, with Arabic subtitles, for an Arabic youth YouTube channel outlining your sporting interests. Highlight why sports and hobbies are important for a healthy lifestyle.</w:t>
            </w:r>
          </w:p>
        </w:tc>
      </w:tr>
    </w:tbl>
    <w:p w14:paraId="67E34618" w14:textId="526C66DE" w:rsidR="00E1461D" w:rsidRDefault="00E1461D" w:rsidP="008778B4">
      <w:pPr>
        <w:pStyle w:val="Heading2"/>
        <w:spacing w:before="240"/>
      </w:pPr>
      <w:bookmarkStart w:id="6" w:name="_Toc200028527"/>
      <w:r>
        <w:lastRenderedPageBreak/>
        <w:t>Year 10</w:t>
      </w:r>
      <w:bookmarkEnd w:id="6"/>
    </w:p>
    <w:p w14:paraId="38DA4D70" w14:textId="58D8716E" w:rsidR="00E1461D" w:rsidRDefault="00E1461D" w:rsidP="00172F2F">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00DB2439">
        <w:t>Arabic</w:t>
      </w:r>
      <w:r>
        <w:t xml:space="preserve"> 200-hour scope and sequence (Year 10)</w:t>
      </w:r>
    </w:p>
    <w:tbl>
      <w:tblPr>
        <w:tblStyle w:val="Tableheader"/>
        <w:tblpPr w:leftFromText="180" w:rightFromText="180" w:vertAnchor="text" w:tblpY="1"/>
        <w:tblW w:w="14523" w:type="dxa"/>
        <w:tblLayout w:type="fixed"/>
        <w:tblLook w:val="04A0" w:firstRow="1" w:lastRow="0" w:firstColumn="1" w:lastColumn="0" w:noHBand="0" w:noVBand="1"/>
        <w:tblDescription w:val="Table outlines the term or duration information, learning overview, outcomes, skills and assessment details."/>
      </w:tblPr>
      <w:tblGrid>
        <w:gridCol w:w="1699"/>
        <w:gridCol w:w="2356"/>
        <w:gridCol w:w="2414"/>
        <w:gridCol w:w="5100"/>
        <w:gridCol w:w="2954"/>
      </w:tblGrid>
      <w:tr w:rsidR="00743AC1" w14:paraId="339DCB0A" w14:textId="77777777" w:rsidTr="00FC7D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tcPr>
          <w:p w14:paraId="7872EFC8" w14:textId="050E3F6E" w:rsidR="00743AC1" w:rsidRDefault="00743AC1" w:rsidP="00743AC1">
            <w:r>
              <w:t>Term/duration</w:t>
            </w:r>
          </w:p>
        </w:tc>
        <w:tc>
          <w:tcPr>
            <w:tcW w:w="811" w:type="pct"/>
          </w:tcPr>
          <w:p w14:paraId="6C65D380" w14:textId="27656455" w:rsidR="00743AC1" w:rsidRPr="5EAFA25A" w:rsidRDefault="00743AC1" w:rsidP="00743AC1">
            <w:pPr>
              <w:cnfStyle w:val="100000000000" w:firstRow="1" w:lastRow="0" w:firstColumn="0" w:lastColumn="0" w:oddVBand="0" w:evenVBand="0" w:oddHBand="0" w:evenHBand="0" w:firstRowFirstColumn="0" w:firstRowLastColumn="0" w:lastRowFirstColumn="0" w:lastRowLastColumn="0"/>
              <w:rPr>
                <w:rFonts w:eastAsia="Arial"/>
                <w:b w:val="0"/>
                <w:bCs/>
                <w:color w:val="000000" w:themeColor="text1"/>
                <w:szCs w:val="22"/>
              </w:rPr>
            </w:pPr>
            <w:r w:rsidRPr="255839AF">
              <w:rPr>
                <w:rFonts w:eastAsia="Arial"/>
                <w:bCs/>
                <w:color w:val="FFFFFF" w:themeColor="background1"/>
                <w:szCs w:val="22"/>
              </w:rPr>
              <w:t xml:space="preserve">Learning overview </w:t>
            </w:r>
          </w:p>
        </w:tc>
        <w:tc>
          <w:tcPr>
            <w:tcW w:w="831" w:type="pct"/>
          </w:tcPr>
          <w:p w14:paraId="196FBB7B" w14:textId="77C6CF24" w:rsidR="00743AC1" w:rsidRPr="5EAFA25A" w:rsidRDefault="00743AC1" w:rsidP="00743AC1">
            <w:pPr>
              <w:cnfStyle w:val="100000000000" w:firstRow="1" w:lastRow="0" w:firstColumn="0" w:lastColumn="0" w:oddVBand="0" w:evenVBand="0" w:oddHBand="0" w:evenHBand="0" w:firstRowFirstColumn="0" w:firstRowLastColumn="0" w:lastRowFirstColumn="0" w:lastRowLastColumn="0"/>
              <w:rPr>
                <w:rFonts w:eastAsia="Arial"/>
                <w:b w:val="0"/>
                <w:bCs/>
                <w:szCs w:val="22"/>
              </w:rPr>
            </w:pPr>
            <w:r w:rsidRPr="00036295">
              <w:t>Outcomes</w:t>
            </w:r>
          </w:p>
        </w:tc>
        <w:tc>
          <w:tcPr>
            <w:tcW w:w="1756" w:type="pct"/>
          </w:tcPr>
          <w:p w14:paraId="6E781966" w14:textId="6A270791" w:rsidR="00743AC1" w:rsidRPr="006F7148" w:rsidRDefault="006F7148" w:rsidP="00410890">
            <w:pPr>
              <w:cnfStyle w:val="100000000000" w:firstRow="1" w:lastRow="0" w:firstColumn="0" w:lastColumn="0" w:oddVBand="0" w:evenVBand="0" w:oddHBand="0" w:evenHBand="0" w:firstRowFirstColumn="0" w:firstRowLastColumn="0" w:lastRowFirstColumn="0" w:lastRowLastColumn="0"/>
              <w:rPr>
                <w:rFonts w:eastAsia="Arial"/>
                <w:szCs w:val="22"/>
              </w:rPr>
            </w:pPr>
            <w:r w:rsidRPr="006F7148">
              <w:rPr>
                <w:rFonts w:eastAsia="Arial"/>
                <w:szCs w:val="22"/>
              </w:rPr>
              <w:t>Skills</w:t>
            </w:r>
          </w:p>
        </w:tc>
        <w:tc>
          <w:tcPr>
            <w:tcW w:w="1096" w:type="pct"/>
          </w:tcPr>
          <w:p w14:paraId="10735558" w14:textId="0E1782EA" w:rsidR="00743AC1" w:rsidRDefault="00B86B6A" w:rsidP="00743AC1">
            <w:pPr>
              <w:ind w:left="-45"/>
              <w:cnfStyle w:val="100000000000" w:firstRow="1" w:lastRow="0" w:firstColumn="0" w:lastColumn="0" w:oddVBand="0" w:evenVBand="0" w:oddHBand="0" w:evenHBand="0" w:firstRowFirstColumn="0" w:firstRowLastColumn="0" w:lastRowFirstColumn="0" w:lastRowLastColumn="0"/>
              <w:rPr>
                <w:rStyle w:val="Strong"/>
                <w:rFonts w:eastAsia="Arial"/>
                <w:color w:val="000000" w:themeColor="text1"/>
                <w:szCs w:val="22"/>
              </w:rPr>
            </w:pPr>
            <w:r>
              <w:t>Assessment</w:t>
            </w:r>
          </w:p>
        </w:tc>
      </w:tr>
      <w:tr w:rsidR="00BF0076" w14:paraId="003AFCA6" w14:textId="77777777" w:rsidTr="00FC7D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tcPr>
          <w:p w14:paraId="1ED9F548" w14:textId="6E3D8DAB" w:rsidR="00BF0076" w:rsidRDefault="00BF0076" w:rsidP="00BF0076">
            <w:pPr>
              <w:rPr>
                <w:b w:val="0"/>
              </w:rPr>
            </w:pPr>
            <w:r>
              <w:t>Term 1</w:t>
            </w:r>
          </w:p>
          <w:p w14:paraId="2F28E63A" w14:textId="516D209C" w:rsidR="00BF0076" w:rsidRDefault="00BF0076" w:rsidP="00BF0076">
            <w:r>
              <w:t>10 weeks</w:t>
            </w:r>
          </w:p>
        </w:tc>
        <w:tc>
          <w:tcPr>
            <w:tcW w:w="811" w:type="pct"/>
          </w:tcPr>
          <w:p w14:paraId="0615A27C" w14:textId="77777777" w:rsidR="00BF0076" w:rsidRPr="00743AC1" w:rsidRDefault="00BF0076" w:rsidP="00BF0076">
            <w:pPr>
              <w:cnfStyle w:val="000000100000" w:firstRow="0" w:lastRow="0" w:firstColumn="0" w:lastColumn="0" w:oddVBand="0" w:evenVBand="0" w:oddHBand="1" w:evenHBand="0" w:firstRowFirstColumn="0" w:firstRowLastColumn="0" w:lastRowFirstColumn="0" w:lastRowLastColumn="0"/>
              <w:rPr>
                <w:b/>
                <w:bCs/>
              </w:rPr>
            </w:pPr>
            <w:r w:rsidRPr="00743AC1">
              <w:rPr>
                <w:b/>
                <w:bCs/>
              </w:rPr>
              <w:t>All around me</w:t>
            </w:r>
          </w:p>
          <w:p w14:paraId="54288144" w14:textId="77777777" w:rsidR="00C7019A" w:rsidRDefault="00C7019A" w:rsidP="00B0219D">
            <w:pPr>
              <w:bidi/>
              <w:cnfStyle w:val="000000100000" w:firstRow="0" w:lastRow="0" w:firstColumn="0" w:lastColumn="0" w:oddVBand="0" w:evenVBand="0" w:oddHBand="1" w:evenHBand="0" w:firstRowFirstColumn="0" w:firstRowLastColumn="0" w:lastRowFirstColumn="0" w:lastRowLastColumn="0"/>
              <w:rPr>
                <w:b/>
                <w:bCs/>
              </w:rPr>
            </w:pPr>
            <w:proofErr w:type="spellStart"/>
            <w:r w:rsidRPr="00C7019A">
              <w:rPr>
                <w:b/>
                <w:bCs/>
              </w:rPr>
              <w:t>كلّ</w:t>
            </w:r>
            <w:proofErr w:type="spellEnd"/>
            <w:r w:rsidRPr="00C7019A">
              <w:rPr>
                <w:b/>
                <w:bCs/>
              </w:rPr>
              <w:t xml:space="preserve"> </w:t>
            </w:r>
            <w:proofErr w:type="spellStart"/>
            <w:r w:rsidRPr="00C7019A">
              <w:rPr>
                <w:b/>
                <w:bCs/>
              </w:rPr>
              <w:t>ما</w:t>
            </w:r>
            <w:proofErr w:type="spellEnd"/>
            <w:r w:rsidRPr="00C7019A">
              <w:rPr>
                <w:b/>
                <w:bCs/>
              </w:rPr>
              <w:t xml:space="preserve"> </w:t>
            </w:r>
            <w:proofErr w:type="spellStart"/>
            <w:r w:rsidRPr="00C7019A">
              <w:rPr>
                <w:b/>
                <w:bCs/>
              </w:rPr>
              <w:t>هو</w:t>
            </w:r>
            <w:proofErr w:type="spellEnd"/>
            <w:r w:rsidRPr="00C7019A">
              <w:rPr>
                <w:b/>
                <w:bCs/>
              </w:rPr>
              <w:t xml:space="preserve"> </w:t>
            </w:r>
            <w:proofErr w:type="spellStart"/>
            <w:r w:rsidRPr="00C7019A">
              <w:rPr>
                <w:b/>
                <w:bCs/>
              </w:rPr>
              <w:t>حولي</w:t>
            </w:r>
            <w:proofErr w:type="spellEnd"/>
          </w:p>
          <w:p w14:paraId="3A8480AB" w14:textId="682C85FC" w:rsidR="00BF0076" w:rsidRDefault="00BF0076" w:rsidP="00BF0076">
            <w:pPr>
              <w:cnfStyle w:val="000000100000" w:firstRow="0" w:lastRow="0" w:firstColumn="0" w:lastColumn="0" w:oddVBand="0" w:evenVBand="0" w:oddHBand="1" w:evenHBand="0" w:firstRowFirstColumn="0" w:firstRowLastColumn="0" w:lastRowFirstColumn="0" w:lastRowLastColumn="0"/>
            </w:pPr>
            <w:r>
              <w:t>Students make comparisons between where they live</w:t>
            </w:r>
            <w:r w:rsidR="00757D8D">
              <w:rPr>
                <w:rStyle w:val="FootnoteReference"/>
              </w:rPr>
              <w:footnoteReference w:id="6"/>
            </w:r>
            <w:r>
              <w:t xml:space="preserve"> and different neighbourhoods in a range of countries.</w:t>
            </w:r>
          </w:p>
          <w:p w14:paraId="211A57DC" w14:textId="0848ED4D" w:rsidR="00BF0076" w:rsidRDefault="00BF0076" w:rsidP="00BF0076">
            <w:pPr>
              <w:cnfStyle w:val="000000100000" w:firstRow="0" w:lastRow="0" w:firstColumn="0" w:lastColumn="0" w:oddVBand="0" w:evenVBand="0" w:oddHBand="1" w:evenHBand="0" w:firstRowFirstColumn="0" w:firstRowLastColumn="0" w:lastRowFirstColumn="0" w:lastRowLastColumn="0"/>
            </w:pPr>
            <w:r>
              <w:t>Students discuss how they contribute at home and in their community.</w:t>
            </w:r>
          </w:p>
        </w:tc>
        <w:tc>
          <w:tcPr>
            <w:tcW w:w="831" w:type="pct"/>
          </w:tcPr>
          <w:p w14:paraId="1123D6CE" w14:textId="77777777" w:rsidR="00BF0076" w:rsidRPr="008D793E" w:rsidRDefault="00BF0076" w:rsidP="00BF0076">
            <w:pPr>
              <w:cnfStyle w:val="000000100000" w:firstRow="0" w:lastRow="0" w:firstColumn="0" w:lastColumn="0" w:oddVBand="0" w:evenVBand="0" w:oddHBand="1" w:evenHBand="0" w:firstRowFirstColumn="0" w:firstRowLastColumn="0" w:lastRowFirstColumn="0" w:lastRowLastColumn="0"/>
              <w:rPr>
                <w:b/>
              </w:rPr>
            </w:pPr>
            <w:r w:rsidRPr="008D793E">
              <w:rPr>
                <w:b/>
              </w:rPr>
              <w:t>ML</w:t>
            </w:r>
            <w:r>
              <w:rPr>
                <w:b/>
              </w:rPr>
              <w:t>5</w:t>
            </w:r>
            <w:r w:rsidRPr="008D793E">
              <w:rPr>
                <w:b/>
              </w:rPr>
              <w:t>-INT-01</w:t>
            </w:r>
          </w:p>
          <w:p w14:paraId="26F45B54"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pPr>
            <w:r>
              <w:t>exchanges information, ideas and perspectives in a range of contexts by manipulating culturally appropriate language</w:t>
            </w:r>
          </w:p>
          <w:p w14:paraId="07606BBA" w14:textId="77777777" w:rsidR="00BF0076" w:rsidRPr="008D793E" w:rsidRDefault="00BF0076" w:rsidP="00BF0076">
            <w:pPr>
              <w:cnfStyle w:val="000000100000" w:firstRow="0" w:lastRow="0" w:firstColumn="0" w:lastColumn="0" w:oddVBand="0" w:evenVBand="0" w:oddHBand="1" w:evenHBand="0" w:firstRowFirstColumn="0" w:firstRowLastColumn="0" w:lastRowFirstColumn="0" w:lastRowLastColumn="0"/>
              <w:rPr>
                <w:b/>
              </w:rPr>
            </w:pPr>
            <w:r w:rsidRPr="008D793E">
              <w:rPr>
                <w:b/>
              </w:rPr>
              <w:t>ML</w:t>
            </w:r>
            <w:r>
              <w:rPr>
                <w:b/>
              </w:rPr>
              <w:t>5</w:t>
            </w:r>
            <w:r w:rsidRPr="008D793E">
              <w:rPr>
                <w:b/>
              </w:rPr>
              <w:t>-UND-01</w:t>
            </w:r>
          </w:p>
          <w:p w14:paraId="1911799E"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pPr>
            <w:r>
              <w:t xml:space="preserve">analyses and responds to information, ideas and perspectives in a range of texts to </w:t>
            </w:r>
            <w:r>
              <w:lastRenderedPageBreak/>
              <w:t>demonstrate understanding</w:t>
            </w:r>
          </w:p>
          <w:p w14:paraId="4E735AF8" w14:textId="77777777" w:rsidR="00BF0076" w:rsidRPr="008D793E" w:rsidRDefault="00BF0076" w:rsidP="00BF0076">
            <w:pPr>
              <w:cnfStyle w:val="000000100000" w:firstRow="0" w:lastRow="0" w:firstColumn="0" w:lastColumn="0" w:oddVBand="0" w:evenVBand="0" w:oddHBand="1" w:evenHBand="0" w:firstRowFirstColumn="0" w:firstRowLastColumn="0" w:lastRowFirstColumn="0" w:lastRowLastColumn="0"/>
              <w:rPr>
                <w:b/>
              </w:rPr>
            </w:pPr>
            <w:r w:rsidRPr="008D793E">
              <w:rPr>
                <w:b/>
              </w:rPr>
              <w:t>ML</w:t>
            </w:r>
            <w:r>
              <w:rPr>
                <w:b/>
              </w:rPr>
              <w:t>5</w:t>
            </w:r>
            <w:r w:rsidRPr="008D793E">
              <w:rPr>
                <w:b/>
              </w:rPr>
              <w:t>-CRT-01</w:t>
            </w:r>
          </w:p>
          <w:p w14:paraId="3B6A3D32" w14:textId="3A75BB41" w:rsidR="00BF0076" w:rsidRDefault="00BF0076" w:rsidP="00BF0076">
            <w:pPr>
              <w:cnfStyle w:val="000000100000" w:firstRow="0" w:lastRow="0" w:firstColumn="0" w:lastColumn="0" w:oddVBand="0" w:evenVBand="0" w:oddHBand="1" w:evenHBand="0" w:firstRowFirstColumn="0" w:firstRowLastColumn="0" w:lastRowFirstColumn="0" w:lastRowLastColumn="0"/>
            </w:pPr>
            <w:r>
              <w:t>creates a range of texts for diverse communicative purposes by manipulating culturally appropriate language</w:t>
            </w:r>
          </w:p>
        </w:tc>
        <w:tc>
          <w:tcPr>
            <w:tcW w:w="1756" w:type="pct"/>
          </w:tcPr>
          <w:p w14:paraId="21C18BAB" w14:textId="77777777" w:rsidR="00BF0076" w:rsidRPr="009D1549"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bCs/>
                <w:szCs w:val="22"/>
              </w:rPr>
            </w:pPr>
            <w:r w:rsidRPr="009D1549">
              <w:rPr>
                <w:rFonts w:eastAsia="Arial"/>
                <w:bCs/>
                <w:szCs w:val="22"/>
              </w:rPr>
              <w:lastRenderedPageBreak/>
              <w:t>Describe the local area and community, including its location, facilities and local features.</w:t>
            </w:r>
          </w:p>
          <w:p w14:paraId="1917DC31" w14:textId="77777777" w:rsidR="00BF0076" w:rsidRPr="009D1549"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bCs/>
                <w:szCs w:val="22"/>
              </w:rPr>
            </w:pPr>
            <w:r w:rsidRPr="009D1549">
              <w:rPr>
                <w:rFonts w:eastAsia="Arial"/>
                <w:bCs/>
                <w:szCs w:val="22"/>
              </w:rPr>
              <w:t>Express and justify opinions about neighbourhood facilities and compare homes from different cultures.</w:t>
            </w:r>
          </w:p>
          <w:p w14:paraId="4366F8B3" w14:textId="18CBB074" w:rsidR="00BF0076" w:rsidRPr="009D1549"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bCs/>
                <w:szCs w:val="22"/>
              </w:rPr>
            </w:pPr>
            <w:r w:rsidRPr="009D1549">
              <w:rPr>
                <w:rFonts w:eastAsia="Arial"/>
                <w:bCs/>
                <w:szCs w:val="22"/>
              </w:rPr>
              <w:t>Exchange information relating to household chores</w:t>
            </w:r>
            <w:r w:rsidR="00757D8D">
              <w:rPr>
                <w:rFonts w:eastAsia="Arial"/>
                <w:bCs/>
                <w:szCs w:val="22"/>
              </w:rPr>
              <w:t>,</w:t>
            </w:r>
            <w:r w:rsidRPr="009D1549">
              <w:rPr>
                <w:rFonts w:eastAsia="Arial"/>
                <w:bCs/>
                <w:szCs w:val="22"/>
              </w:rPr>
              <w:t xml:space="preserve"> including frequency and preference.</w:t>
            </w:r>
          </w:p>
          <w:p w14:paraId="7A09EEE6" w14:textId="605FCE02" w:rsidR="00BF0076"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szCs w:val="22"/>
              </w:rPr>
            </w:pPr>
            <w:r w:rsidRPr="009D1549">
              <w:rPr>
                <w:rFonts w:eastAsia="Arial"/>
                <w:bCs/>
                <w:szCs w:val="22"/>
              </w:rPr>
              <w:t>Create texts that describe contributions to household and/or the local community in the present and past tense.</w:t>
            </w:r>
          </w:p>
        </w:tc>
        <w:tc>
          <w:tcPr>
            <w:tcW w:w="1096" w:type="pct"/>
          </w:tcPr>
          <w:p w14:paraId="35384D0C" w14:textId="290569C0" w:rsidR="00BF0076" w:rsidRPr="009B2642" w:rsidRDefault="00BF0076" w:rsidP="00BF0076">
            <w:pPr>
              <w:cnfStyle w:val="000000100000" w:firstRow="0" w:lastRow="0" w:firstColumn="0" w:lastColumn="0" w:oddVBand="0" w:evenVBand="0" w:oddHBand="1" w:evenHBand="0" w:firstRowFirstColumn="0" w:firstRowLastColumn="0" w:lastRowFirstColumn="0" w:lastRowLastColumn="0"/>
              <w:rPr>
                <w:b/>
                <w:bCs/>
              </w:rPr>
            </w:pPr>
            <w:r w:rsidRPr="009B2642">
              <w:rPr>
                <w:b/>
                <w:bCs/>
              </w:rPr>
              <w:t xml:space="preserve">Part </w:t>
            </w:r>
            <w:r>
              <w:rPr>
                <w:b/>
                <w:bCs/>
              </w:rPr>
              <w:t>A</w:t>
            </w:r>
            <w:r w:rsidRPr="009B2642">
              <w:rPr>
                <w:b/>
                <w:bCs/>
              </w:rPr>
              <w:t xml:space="preserve">: </w:t>
            </w:r>
            <w:r>
              <w:rPr>
                <w:b/>
                <w:bCs/>
              </w:rPr>
              <w:t>Understanding</w:t>
            </w:r>
            <w:r w:rsidRPr="009B2642">
              <w:rPr>
                <w:b/>
                <w:bCs/>
              </w:rPr>
              <w:t xml:space="preserve"> texts (ML5-CRT-01)</w:t>
            </w:r>
          </w:p>
          <w:p w14:paraId="3952A081" w14:textId="50CB9DDD" w:rsidR="00BF0076" w:rsidRDefault="00BF0076" w:rsidP="00BF0076">
            <w:pPr>
              <w:cnfStyle w:val="000000100000" w:firstRow="0" w:lastRow="0" w:firstColumn="0" w:lastColumn="0" w:oddVBand="0" w:evenVBand="0" w:oddHBand="1" w:evenHBand="0" w:firstRowFirstColumn="0" w:firstRowLastColumn="0" w:lastRowFirstColumn="0" w:lastRowLastColumn="0"/>
            </w:pPr>
            <w:r w:rsidRPr="009F4773">
              <w:t>Read a blog in which young people from all over the Arab world describe their neighbourhood and home life. Answer questions in English</w:t>
            </w:r>
            <w:r w:rsidR="00757D8D">
              <w:rPr>
                <w:rStyle w:val="FootnoteReference"/>
              </w:rPr>
              <w:footnoteReference w:id="7"/>
            </w:r>
            <w:r w:rsidRPr="009F4773">
              <w:t xml:space="preserve"> to identify details from the blog.</w:t>
            </w:r>
          </w:p>
          <w:p w14:paraId="4281481B" w14:textId="77777777" w:rsidR="00BF0076" w:rsidRPr="009B2642" w:rsidRDefault="00BF0076" w:rsidP="00BF0076">
            <w:pPr>
              <w:cnfStyle w:val="000000100000" w:firstRow="0" w:lastRow="0" w:firstColumn="0" w:lastColumn="0" w:oddVBand="0" w:evenVBand="0" w:oddHBand="1" w:evenHBand="0" w:firstRowFirstColumn="0" w:firstRowLastColumn="0" w:lastRowFirstColumn="0" w:lastRowLastColumn="0"/>
              <w:rPr>
                <w:b/>
                <w:bCs/>
              </w:rPr>
            </w:pPr>
            <w:r w:rsidRPr="009B2642">
              <w:rPr>
                <w:b/>
                <w:bCs/>
              </w:rPr>
              <w:t>Part B: Creating texts (ML5-CRT-01)</w:t>
            </w:r>
          </w:p>
          <w:p w14:paraId="7F3B4891" w14:textId="74B80D58" w:rsidR="00BF0076" w:rsidRDefault="00BF0076" w:rsidP="00BF0076">
            <w:pPr>
              <w:cnfStyle w:val="000000100000" w:firstRow="0" w:lastRow="0" w:firstColumn="0" w:lastColumn="0" w:oddVBand="0" w:evenVBand="0" w:oddHBand="1" w:evenHBand="0" w:firstRowFirstColumn="0" w:firstRowLastColumn="0" w:lastRowFirstColumn="0" w:lastRowLastColumn="0"/>
            </w:pPr>
            <w:r>
              <w:t xml:space="preserve">Add your own post to the blog, describing how your </w:t>
            </w:r>
            <w:r>
              <w:lastRenderedPageBreak/>
              <w:t>local area compares to theirs and what you do to contribute to your home and family life, as well as to your local community.</w:t>
            </w:r>
          </w:p>
        </w:tc>
      </w:tr>
      <w:tr w:rsidR="00BF0076" w14:paraId="68146606" w14:textId="77777777" w:rsidTr="00FC7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tcPr>
          <w:p w14:paraId="37929C42" w14:textId="4A2032B9" w:rsidR="00BF0076" w:rsidRDefault="00BF0076" w:rsidP="00BF0076">
            <w:r>
              <w:lastRenderedPageBreak/>
              <w:t>Term 2</w:t>
            </w:r>
          </w:p>
          <w:p w14:paraId="59EDE2FF" w14:textId="15900B17" w:rsidR="00BF0076" w:rsidRDefault="00BF0076" w:rsidP="00BF0076">
            <w:r>
              <w:t>10 weeks</w:t>
            </w:r>
          </w:p>
        </w:tc>
        <w:tc>
          <w:tcPr>
            <w:tcW w:w="811" w:type="pct"/>
          </w:tcPr>
          <w:p w14:paraId="21CA486A" w14:textId="77777777" w:rsidR="00BF0076" w:rsidRPr="00740476" w:rsidRDefault="00BF0076" w:rsidP="00BF0076">
            <w:pPr>
              <w:widowControl/>
              <w:suppressAutoHyphens w:val="0"/>
              <w:spacing w:after="0"/>
              <w:mirrorIndents w:val="0"/>
              <w:cnfStyle w:val="000000010000" w:firstRow="0" w:lastRow="0" w:firstColumn="0" w:lastColumn="0" w:oddVBand="0" w:evenVBand="0" w:oddHBand="0" w:evenHBand="1" w:firstRowFirstColumn="0" w:firstRowLastColumn="0" w:lastRowFirstColumn="0" w:lastRowLastColumn="0"/>
              <w:rPr>
                <w:b/>
                <w:szCs w:val="22"/>
              </w:rPr>
            </w:pPr>
            <w:r w:rsidRPr="00740476">
              <w:rPr>
                <w:b/>
                <w:szCs w:val="22"/>
              </w:rPr>
              <w:t>Let’s go on holidays!</w:t>
            </w:r>
          </w:p>
          <w:p w14:paraId="3258DA91" w14:textId="77777777" w:rsidR="00C7019A" w:rsidRPr="00740476" w:rsidRDefault="00C7019A" w:rsidP="00B0219D">
            <w:pPr>
              <w:suppressAutoHyphens w:val="0"/>
              <w:bidi/>
              <w:spacing w:after="0"/>
              <w:cnfStyle w:val="000000010000" w:firstRow="0" w:lastRow="0" w:firstColumn="0" w:lastColumn="0" w:oddVBand="0" w:evenVBand="0" w:oddHBand="0" w:evenHBand="1" w:firstRowFirstColumn="0" w:firstRowLastColumn="0" w:lastRowFirstColumn="0" w:lastRowLastColumn="0"/>
              <w:rPr>
                <w:bCs/>
                <w:szCs w:val="22"/>
              </w:rPr>
            </w:pPr>
            <w:r w:rsidRPr="00740476">
              <w:rPr>
                <w:b/>
                <w:bCs/>
                <w:szCs w:val="22"/>
              </w:rPr>
              <w:t>!</w:t>
            </w:r>
            <w:proofErr w:type="spellStart"/>
            <w:r w:rsidRPr="00740476">
              <w:rPr>
                <w:b/>
                <w:bCs/>
                <w:szCs w:val="22"/>
              </w:rPr>
              <w:t>هيّا</w:t>
            </w:r>
            <w:proofErr w:type="spellEnd"/>
            <w:r w:rsidRPr="00740476">
              <w:rPr>
                <w:b/>
                <w:bCs/>
                <w:szCs w:val="22"/>
              </w:rPr>
              <w:t xml:space="preserve"> </w:t>
            </w:r>
            <w:proofErr w:type="spellStart"/>
            <w:r w:rsidRPr="00740476">
              <w:rPr>
                <w:b/>
                <w:bCs/>
                <w:szCs w:val="22"/>
              </w:rPr>
              <w:t>بنا</w:t>
            </w:r>
            <w:proofErr w:type="spellEnd"/>
            <w:r w:rsidRPr="00740476">
              <w:rPr>
                <w:b/>
                <w:bCs/>
                <w:szCs w:val="22"/>
              </w:rPr>
              <w:t xml:space="preserve"> </w:t>
            </w:r>
            <w:proofErr w:type="spellStart"/>
            <w:r w:rsidRPr="00740476">
              <w:rPr>
                <w:b/>
                <w:bCs/>
                <w:szCs w:val="22"/>
              </w:rPr>
              <w:t>نذهب</w:t>
            </w:r>
            <w:proofErr w:type="spellEnd"/>
            <w:r w:rsidRPr="00740476">
              <w:rPr>
                <w:b/>
                <w:bCs/>
                <w:szCs w:val="22"/>
              </w:rPr>
              <w:t xml:space="preserve"> </w:t>
            </w:r>
            <w:proofErr w:type="spellStart"/>
            <w:r w:rsidRPr="00740476">
              <w:rPr>
                <w:b/>
                <w:bCs/>
                <w:szCs w:val="22"/>
              </w:rPr>
              <w:t>في</w:t>
            </w:r>
            <w:proofErr w:type="spellEnd"/>
            <w:r w:rsidRPr="00740476">
              <w:rPr>
                <w:b/>
                <w:bCs/>
                <w:szCs w:val="22"/>
              </w:rPr>
              <w:t xml:space="preserve"> </w:t>
            </w:r>
            <w:proofErr w:type="spellStart"/>
            <w:r w:rsidRPr="00740476">
              <w:rPr>
                <w:b/>
                <w:bCs/>
                <w:szCs w:val="22"/>
              </w:rPr>
              <w:t>عطلة</w:t>
            </w:r>
            <w:proofErr w:type="spellEnd"/>
          </w:p>
          <w:p w14:paraId="4368A91C"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pPr>
            <w:r>
              <w:t>Students make travel plans and describe a travel experience.</w:t>
            </w:r>
          </w:p>
          <w:p w14:paraId="5E6D1746" w14:textId="212C69E5" w:rsidR="00BF0076" w:rsidRDefault="00BF0076" w:rsidP="00BF0076">
            <w:pPr>
              <w:cnfStyle w:val="000000010000" w:firstRow="0" w:lastRow="0" w:firstColumn="0" w:lastColumn="0" w:oddVBand="0" w:evenVBand="0" w:oddHBand="0" w:evenHBand="1" w:firstRowFirstColumn="0" w:firstRowLastColumn="0" w:lastRowFirstColumn="0" w:lastRowLastColumn="0"/>
            </w:pPr>
            <w:r>
              <w:t xml:space="preserve">Students explore a </w:t>
            </w:r>
            <w:r>
              <w:lastRenderedPageBreak/>
              <w:t>variety of destinations and their popularity and significance.</w:t>
            </w:r>
          </w:p>
        </w:tc>
        <w:tc>
          <w:tcPr>
            <w:tcW w:w="831" w:type="pct"/>
          </w:tcPr>
          <w:p w14:paraId="77DFB5EF" w14:textId="77777777" w:rsidR="00BF0076" w:rsidRPr="008D793E" w:rsidRDefault="00BF0076" w:rsidP="00BF0076">
            <w:pPr>
              <w:cnfStyle w:val="000000010000" w:firstRow="0" w:lastRow="0" w:firstColumn="0" w:lastColumn="0" w:oddVBand="0" w:evenVBand="0" w:oddHBand="0" w:evenHBand="1" w:firstRowFirstColumn="0" w:firstRowLastColumn="0" w:lastRowFirstColumn="0" w:lastRowLastColumn="0"/>
              <w:rPr>
                <w:b/>
              </w:rPr>
            </w:pPr>
            <w:r w:rsidRPr="008D793E">
              <w:rPr>
                <w:b/>
              </w:rPr>
              <w:lastRenderedPageBreak/>
              <w:t>ML</w:t>
            </w:r>
            <w:r>
              <w:rPr>
                <w:b/>
              </w:rPr>
              <w:t>5</w:t>
            </w:r>
            <w:r w:rsidRPr="008D793E">
              <w:rPr>
                <w:b/>
              </w:rPr>
              <w:t>-INT-01</w:t>
            </w:r>
          </w:p>
          <w:p w14:paraId="5C537B3F"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pPr>
            <w:r>
              <w:t>exchanges information, ideas and perspectives in a range of contexts by manipulating culturally appropriate language</w:t>
            </w:r>
          </w:p>
          <w:p w14:paraId="09AC0F9C" w14:textId="77777777" w:rsidR="00BF0076" w:rsidRPr="008D793E" w:rsidRDefault="00BF0076" w:rsidP="00BF0076">
            <w:pPr>
              <w:cnfStyle w:val="000000010000" w:firstRow="0" w:lastRow="0" w:firstColumn="0" w:lastColumn="0" w:oddVBand="0" w:evenVBand="0" w:oddHBand="0" w:evenHBand="1" w:firstRowFirstColumn="0" w:firstRowLastColumn="0" w:lastRowFirstColumn="0" w:lastRowLastColumn="0"/>
              <w:rPr>
                <w:b/>
              </w:rPr>
            </w:pPr>
            <w:r w:rsidRPr="008D793E">
              <w:rPr>
                <w:b/>
              </w:rPr>
              <w:lastRenderedPageBreak/>
              <w:t>ML</w:t>
            </w:r>
            <w:r>
              <w:rPr>
                <w:b/>
              </w:rPr>
              <w:t>5</w:t>
            </w:r>
            <w:r w:rsidRPr="008D793E">
              <w:rPr>
                <w:b/>
              </w:rPr>
              <w:t>-UND-01</w:t>
            </w:r>
          </w:p>
          <w:p w14:paraId="28DF807B"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pPr>
            <w:r>
              <w:t>analyses and responds to information, ideas and perspectives in a range of texts to demonstrate understanding</w:t>
            </w:r>
          </w:p>
          <w:p w14:paraId="2150B9FD" w14:textId="77777777" w:rsidR="00BF0076" w:rsidRPr="008D793E" w:rsidRDefault="00BF0076" w:rsidP="00BF0076">
            <w:pPr>
              <w:cnfStyle w:val="000000010000" w:firstRow="0" w:lastRow="0" w:firstColumn="0" w:lastColumn="0" w:oddVBand="0" w:evenVBand="0" w:oddHBand="0" w:evenHBand="1" w:firstRowFirstColumn="0" w:firstRowLastColumn="0" w:lastRowFirstColumn="0" w:lastRowLastColumn="0"/>
              <w:rPr>
                <w:b/>
              </w:rPr>
            </w:pPr>
            <w:r w:rsidRPr="008D793E">
              <w:rPr>
                <w:b/>
              </w:rPr>
              <w:t>ML</w:t>
            </w:r>
            <w:r>
              <w:rPr>
                <w:b/>
              </w:rPr>
              <w:t>5</w:t>
            </w:r>
            <w:r w:rsidRPr="008D793E">
              <w:rPr>
                <w:b/>
              </w:rPr>
              <w:t>-CRT-01</w:t>
            </w:r>
          </w:p>
          <w:p w14:paraId="254C374C" w14:textId="30FBE771" w:rsidR="00BF0076" w:rsidRDefault="00BF0076" w:rsidP="00BF0076">
            <w:pPr>
              <w:spacing w:before="0" w:after="0"/>
              <w:cnfStyle w:val="000000010000" w:firstRow="0" w:lastRow="0" w:firstColumn="0" w:lastColumn="0" w:oddVBand="0" w:evenVBand="0" w:oddHBand="0" w:evenHBand="1" w:firstRowFirstColumn="0" w:firstRowLastColumn="0" w:lastRowFirstColumn="0" w:lastRowLastColumn="0"/>
            </w:pPr>
            <w:r>
              <w:t>creates a range of texts for diverse communicative purposes by manipulating culturally appropriate language</w:t>
            </w:r>
          </w:p>
        </w:tc>
        <w:tc>
          <w:tcPr>
            <w:tcW w:w="1756" w:type="pct"/>
          </w:tcPr>
          <w:p w14:paraId="77E101F7" w14:textId="77777777" w:rsidR="00BF0076" w:rsidRPr="00BE190B"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bCs/>
                <w:szCs w:val="22"/>
              </w:rPr>
            </w:pPr>
            <w:r w:rsidRPr="00BE190B">
              <w:rPr>
                <w:rFonts w:eastAsia="Arial"/>
                <w:bCs/>
                <w:szCs w:val="22"/>
              </w:rPr>
              <w:lastRenderedPageBreak/>
              <w:t>Make plans to go on a holiday, referencing the weather, transport and what to pack.</w:t>
            </w:r>
          </w:p>
          <w:p w14:paraId="0E154E6E" w14:textId="77777777" w:rsidR="00BF0076" w:rsidRPr="00BE190B"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bCs/>
                <w:szCs w:val="22"/>
              </w:rPr>
            </w:pPr>
            <w:r w:rsidRPr="00BE190B">
              <w:rPr>
                <w:rFonts w:eastAsia="Arial"/>
                <w:bCs/>
                <w:szCs w:val="22"/>
              </w:rPr>
              <w:t>Discuss and justify preferred locations and activities.</w:t>
            </w:r>
          </w:p>
          <w:p w14:paraId="14F54A16" w14:textId="3372B917" w:rsidR="006F7148"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bCs/>
                <w:szCs w:val="22"/>
              </w:rPr>
            </w:pPr>
            <w:r w:rsidRPr="00BE190B">
              <w:rPr>
                <w:rFonts w:eastAsia="Arial"/>
                <w:bCs/>
                <w:szCs w:val="22"/>
              </w:rPr>
              <w:t>Give travel advice by using verbs and phrases in the conditional, for example</w:t>
            </w:r>
            <w:r w:rsidR="006F7148">
              <w:rPr>
                <w:rFonts w:eastAsia="Arial"/>
                <w:bCs/>
                <w:szCs w:val="22"/>
              </w:rPr>
              <w:t>:</w:t>
            </w:r>
          </w:p>
          <w:p w14:paraId="626E8DFA" w14:textId="4BBAFB7C" w:rsidR="00BF0076" w:rsidRDefault="006F7148" w:rsidP="00FB2810">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F7148">
              <w:lastRenderedPageBreak/>
              <w:t>يجب</w:t>
            </w:r>
            <w:proofErr w:type="spellEnd"/>
            <w:r w:rsidRPr="006F7148">
              <w:t xml:space="preserve"> </w:t>
            </w:r>
            <w:proofErr w:type="spellStart"/>
            <w:r w:rsidRPr="006F7148">
              <w:t>أن</w:t>
            </w:r>
            <w:proofErr w:type="spellEnd"/>
            <w:r w:rsidRPr="006F7148">
              <w:t xml:space="preserve"> </w:t>
            </w:r>
            <w:proofErr w:type="spellStart"/>
            <w:r w:rsidRPr="006F7148">
              <w:t>نزور</w:t>
            </w:r>
            <w:proofErr w:type="spellEnd"/>
          </w:p>
          <w:p w14:paraId="575FE1D9" w14:textId="71C56F25" w:rsidR="006F7148" w:rsidRDefault="006F7148" w:rsidP="00FB2810">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F7148">
              <w:t>يمكن</w:t>
            </w:r>
            <w:proofErr w:type="spellEnd"/>
            <w:r w:rsidRPr="006F7148">
              <w:t xml:space="preserve"> </w:t>
            </w:r>
            <w:proofErr w:type="spellStart"/>
            <w:r w:rsidRPr="006F7148">
              <w:t>أن</w:t>
            </w:r>
            <w:proofErr w:type="spellEnd"/>
            <w:r w:rsidRPr="006F7148">
              <w:t xml:space="preserve"> </w:t>
            </w:r>
            <w:proofErr w:type="spellStart"/>
            <w:r w:rsidRPr="006F7148">
              <w:t>نفعل</w:t>
            </w:r>
            <w:proofErr w:type="spellEnd"/>
          </w:p>
          <w:p w14:paraId="06721BAD" w14:textId="6ECA9B2C" w:rsidR="006F7148" w:rsidRPr="00BE190B" w:rsidRDefault="006F7148" w:rsidP="00FB2810">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F7148">
              <w:t>سنذهب</w:t>
            </w:r>
            <w:proofErr w:type="spellEnd"/>
          </w:p>
          <w:p w14:paraId="46499C9E" w14:textId="77777777" w:rsidR="00BF0076" w:rsidRPr="00BE190B"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bCs/>
                <w:szCs w:val="22"/>
              </w:rPr>
            </w:pPr>
            <w:r w:rsidRPr="00BE190B">
              <w:rPr>
                <w:rFonts w:eastAsia="Arial"/>
                <w:bCs/>
                <w:szCs w:val="22"/>
              </w:rPr>
              <w:t>Make comparisons of experiences and destinations.</w:t>
            </w:r>
          </w:p>
          <w:p w14:paraId="3CA9F9A0" w14:textId="110A295A" w:rsidR="00BF0076"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szCs w:val="22"/>
              </w:rPr>
            </w:pPr>
            <w:r w:rsidRPr="00BE190B">
              <w:rPr>
                <w:rFonts w:eastAsia="Arial"/>
                <w:bCs/>
                <w:szCs w:val="22"/>
              </w:rPr>
              <w:t>Recount experiences in the past tense.</w:t>
            </w:r>
          </w:p>
        </w:tc>
        <w:tc>
          <w:tcPr>
            <w:tcW w:w="1096" w:type="pct"/>
          </w:tcPr>
          <w:p w14:paraId="535E2E87" w14:textId="77777777" w:rsidR="00BF0076" w:rsidRPr="00FB3E2F" w:rsidRDefault="00BF0076" w:rsidP="00BF0076">
            <w:pPr>
              <w:cnfStyle w:val="000000010000" w:firstRow="0" w:lastRow="0" w:firstColumn="0" w:lastColumn="0" w:oddVBand="0" w:evenVBand="0" w:oddHBand="0" w:evenHBand="1" w:firstRowFirstColumn="0" w:firstRowLastColumn="0" w:lastRowFirstColumn="0" w:lastRowLastColumn="0"/>
              <w:rPr>
                <w:b/>
                <w:bCs/>
                <w:szCs w:val="22"/>
              </w:rPr>
            </w:pPr>
            <w:r w:rsidRPr="00FB3E2F">
              <w:rPr>
                <w:b/>
                <w:bCs/>
                <w:szCs w:val="22"/>
              </w:rPr>
              <w:lastRenderedPageBreak/>
              <w:t>Creating texts (ML5-CRT-01)</w:t>
            </w:r>
          </w:p>
          <w:p w14:paraId="5F2BCA6E" w14:textId="6210083B" w:rsidR="00BF0076" w:rsidRPr="00FB3E2F" w:rsidRDefault="00BF0076" w:rsidP="00BF0076">
            <w:pPr>
              <w:cnfStyle w:val="000000010000" w:firstRow="0" w:lastRow="0" w:firstColumn="0" w:lastColumn="0" w:oddVBand="0" w:evenVBand="0" w:oddHBand="0" w:evenHBand="1" w:firstRowFirstColumn="0" w:firstRowLastColumn="0" w:lastRowFirstColumn="0" w:lastRowLastColumn="0"/>
              <w:rPr>
                <w:szCs w:val="22"/>
              </w:rPr>
            </w:pPr>
            <w:r w:rsidRPr="00FB3E2F">
              <w:rPr>
                <w:szCs w:val="22"/>
              </w:rPr>
              <w:t>You have just returned from a holiday in an Arabic-speaking country. Create a review</w:t>
            </w:r>
            <w:r w:rsidRPr="00FB3E2F">
              <w:rPr>
                <w:rStyle w:val="FootnoteReference"/>
                <w:szCs w:val="22"/>
              </w:rPr>
              <w:footnoteReference w:id="8"/>
            </w:r>
            <w:r w:rsidRPr="00FB3E2F">
              <w:rPr>
                <w:szCs w:val="22"/>
              </w:rPr>
              <w:t xml:space="preserve"> for a tourism website sharing your </w:t>
            </w:r>
            <w:r w:rsidRPr="00FB3E2F">
              <w:rPr>
                <w:szCs w:val="22"/>
              </w:rPr>
              <w:lastRenderedPageBreak/>
              <w:t>experiences.</w:t>
            </w:r>
          </w:p>
          <w:p w14:paraId="2E01D28D" w14:textId="77777777" w:rsidR="00BF0076" w:rsidRPr="00FB3E2F" w:rsidRDefault="00BF0076" w:rsidP="00422AC1">
            <w:pPr>
              <w:cnfStyle w:val="000000010000" w:firstRow="0" w:lastRow="0" w:firstColumn="0" w:lastColumn="0" w:oddVBand="0" w:evenVBand="0" w:oddHBand="0" w:evenHBand="1" w:firstRowFirstColumn="0" w:firstRowLastColumn="0" w:lastRowFirstColumn="0" w:lastRowLastColumn="0"/>
              <w:rPr>
                <w:szCs w:val="22"/>
              </w:rPr>
            </w:pPr>
            <w:r w:rsidRPr="00FB3E2F">
              <w:rPr>
                <w:szCs w:val="22"/>
              </w:rPr>
              <w:t>In your review, include:</w:t>
            </w:r>
          </w:p>
          <w:p w14:paraId="16F736FA" w14:textId="3F2CCA4D" w:rsidR="00BF0076" w:rsidRPr="00422AC1" w:rsidRDefault="00BF0076" w:rsidP="00422AC1">
            <w:pPr>
              <w:pStyle w:val="ListBullet"/>
              <w:cnfStyle w:val="000000010000" w:firstRow="0" w:lastRow="0" w:firstColumn="0" w:lastColumn="0" w:oddVBand="0" w:evenVBand="0" w:oddHBand="0" w:evenHBand="1" w:firstRowFirstColumn="0" w:firstRowLastColumn="0" w:lastRowFirstColumn="0" w:lastRowLastColumn="0"/>
            </w:pPr>
            <w:r w:rsidRPr="00FB3E2F">
              <w:t>the d</w:t>
            </w:r>
            <w:r w:rsidRPr="00422AC1">
              <w:t xml:space="preserve">estination </w:t>
            </w:r>
          </w:p>
          <w:p w14:paraId="2504E0CD" w14:textId="726B5537" w:rsidR="00BF0076" w:rsidRPr="00FB3E2F" w:rsidRDefault="00BF0076" w:rsidP="00422AC1">
            <w:pPr>
              <w:pStyle w:val="ListBullet"/>
              <w:cnfStyle w:val="000000010000" w:firstRow="0" w:lastRow="0" w:firstColumn="0" w:lastColumn="0" w:oddVBand="0" w:evenVBand="0" w:oddHBand="0" w:evenHBand="1" w:firstRowFirstColumn="0" w:firstRowLastColumn="0" w:lastRowFirstColumn="0" w:lastRowLastColumn="0"/>
            </w:pPr>
            <w:r w:rsidRPr="00422AC1">
              <w:t>a rating for your experience, with a sentence</w:t>
            </w:r>
            <w:r w:rsidRPr="00FB3E2F">
              <w:t xml:space="preserve"> that captures the mood</w:t>
            </w:r>
          </w:p>
          <w:p w14:paraId="4730D2FE" w14:textId="16CFADCB" w:rsidR="00BF0076" w:rsidRPr="00422AC1" w:rsidRDefault="00BF0076" w:rsidP="00422AC1">
            <w:pPr>
              <w:pStyle w:val="ListBullet"/>
              <w:cnfStyle w:val="000000010000" w:firstRow="0" w:lastRow="0" w:firstColumn="0" w:lastColumn="0" w:oddVBand="0" w:evenVBand="0" w:oddHBand="0" w:evenHBand="1" w:firstRowFirstColumn="0" w:firstRowLastColumn="0" w:lastRowFirstColumn="0" w:lastRowLastColumn="0"/>
            </w:pPr>
            <w:r w:rsidRPr="00FB3E2F">
              <w:t xml:space="preserve">3 </w:t>
            </w:r>
            <w:r w:rsidRPr="00422AC1">
              <w:t>pros and one con for consideration</w:t>
            </w:r>
          </w:p>
          <w:p w14:paraId="371B2ECB" w14:textId="2DD12383" w:rsidR="00BF0076" w:rsidRPr="00422AC1" w:rsidRDefault="00BF0076" w:rsidP="00422AC1">
            <w:pPr>
              <w:pStyle w:val="ListBullet"/>
              <w:cnfStyle w:val="000000010000" w:firstRow="0" w:lastRow="0" w:firstColumn="0" w:lastColumn="0" w:oddVBand="0" w:evenVBand="0" w:oddHBand="0" w:evenHBand="1" w:firstRowFirstColumn="0" w:firstRowLastColumn="0" w:lastRowFirstColumn="0" w:lastRowLastColumn="0"/>
            </w:pPr>
            <w:r w:rsidRPr="00422AC1">
              <w:t>a description of the weather, with suggested clothing to bring</w:t>
            </w:r>
          </w:p>
          <w:p w14:paraId="28DEF764" w14:textId="42AAF4FD" w:rsidR="00BF0076" w:rsidRPr="00422AC1" w:rsidRDefault="00BF0076" w:rsidP="00422AC1">
            <w:pPr>
              <w:pStyle w:val="ListBullet"/>
              <w:cnfStyle w:val="000000010000" w:firstRow="0" w:lastRow="0" w:firstColumn="0" w:lastColumn="0" w:oddVBand="0" w:evenVBand="0" w:oddHBand="0" w:evenHBand="1" w:firstRowFirstColumn="0" w:firstRowLastColumn="0" w:lastRowFirstColumn="0" w:lastRowLastColumn="0"/>
            </w:pPr>
            <w:r w:rsidRPr="00422AC1">
              <w:t xml:space="preserve">details about 2 activities you experienced at the destination, including a description of what </w:t>
            </w:r>
            <w:r w:rsidRPr="00422AC1">
              <w:lastRenderedPageBreak/>
              <w:t>you did, the cost and duration</w:t>
            </w:r>
          </w:p>
          <w:p w14:paraId="0CC58269" w14:textId="220F09B9" w:rsidR="00BF0076" w:rsidRPr="00FB3E2F" w:rsidRDefault="00BF0076" w:rsidP="00422AC1">
            <w:pPr>
              <w:pStyle w:val="ListBullet"/>
              <w:cnfStyle w:val="000000010000" w:firstRow="0" w:lastRow="0" w:firstColumn="0" w:lastColumn="0" w:oddVBand="0" w:evenVBand="0" w:oddHBand="0" w:evenHBand="1" w:firstRowFirstColumn="0" w:firstRowLastColumn="0" w:lastRowFirstColumn="0" w:lastRowLastColumn="0"/>
            </w:pPr>
            <w:r w:rsidRPr="00422AC1">
              <w:t>details</w:t>
            </w:r>
            <w:r w:rsidRPr="00FB3E2F">
              <w:t xml:space="preserve"> about local transport</w:t>
            </w:r>
          </w:p>
          <w:p w14:paraId="38F3D6F3" w14:textId="0A061915" w:rsidR="00BF0076" w:rsidRPr="00FB3E2F" w:rsidRDefault="00BF0076" w:rsidP="00422AC1">
            <w:pPr>
              <w:pStyle w:val="ListBullet"/>
              <w:cnfStyle w:val="000000010000" w:firstRow="0" w:lastRow="0" w:firstColumn="0" w:lastColumn="0" w:oddVBand="0" w:evenVBand="0" w:oddHBand="0" w:evenHBand="1" w:firstRowFirstColumn="0" w:firstRowLastColumn="0" w:lastRowFirstColumn="0" w:lastRowLastColumn="0"/>
            </w:pPr>
            <w:r w:rsidRPr="00FB3E2F">
              <w:t>your opinion, with a sentence to encourage or discourage others to visit your destination.</w:t>
            </w:r>
          </w:p>
        </w:tc>
      </w:tr>
      <w:tr w:rsidR="00BF0076" w14:paraId="4E7ECF29" w14:textId="77777777" w:rsidTr="00FC7D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tcPr>
          <w:p w14:paraId="5C02B3BF" w14:textId="558F4D64" w:rsidR="00BF0076" w:rsidRDefault="00BF0076" w:rsidP="00BF0076">
            <w:r>
              <w:lastRenderedPageBreak/>
              <w:t>Term 3</w:t>
            </w:r>
          </w:p>
          <w:p w14:paraId="644A12EE" w14:textId="25B6831C" w:rsidR="00BF0076" w:rsidRDefault="00BF0076" w:rsidP="00BF0076">
            <w:r>
              <w:t>10 weeks</w:t>
            </w:r>
          </w:p>
        </w:tc>
        <w:tc>
          <w:tcPr>
            <w:tcW w:w="811" w:type="pct"/>
          </w:tcPr>
          <w:p w14:paraId="30D31782" w14:textId="77777777" w:rsidR="00BF0076" w:rsidRPr="00740476" w:rsidRDefault="00BF0076" w:rsidP="00BF0076">
            <w:pPr>
              <w:widowControl/>
              <w:suppressAutoHyphens w:val="0"/>
              <w:spacing w:after="0"/>
              <w:mirrorIndents w:val="0"/>
              <w:cnfStyle w:val="000000100000" w:firstRow="0" w:lastRow="0" w:firstColumn="0" w:lastColumn="0" w:oddVBand="0" w:evenVBand="0" w:oddHBand="1" w:evenHBand="0" w:firstRowFirstColumn="0" w:firstRowLastColumn="0" w:lastRowFirstColumn="0" w:lastRowLastColumn="0"/>
              <w:rPr>
                <w:b/>
                <w:bCs/>
                <w:szCs w:val="22"/>
              </w:rPr>
            </w:pPr>
            <w:r w:rsidRPr="00740476">
              <w:rPr>
                <w:b/>
                <w:bCs/>
                <w:szCs w:val="22"/>
              </w:rPr>
              <w:t>Off to work!</w:t>
            </w:r>
          </w:p>
          <w:p w14:paraId="150246A8" w14:textId="77777777" w:rsidR="00C7019A" w:rsidRPr="00740476" w:rsidRDefault="00C7019A" w:rsidP="006C560B">
            <w:pPr>
              <w:suppressAutoHyphens w:val="0"/>
              <w:bidi/>
              <w:spacing w:after="0"/>
              <w:cnfStyle w:val="000000100000" w:firstRow="0" w:lastRow="0" w:firstColumn="0" w:lastColumn="0" w:oddVBand="0" w:evenVBand="0" w:oddHBand="1" w:evenHBand="0" w:firstRowFirstColumn="0" w:firstRowLastColumn="0" w:lastRowFirstColumn="0" w:lastRowLastColumn="0"/>
              <w:rPr>
                <w:szCs w:val="22"/>
              </w:rPr>
            </w:pPr>
            <w:r w:rsidRPr="00740476">
              <w:rPr>
                <w:b/>
                <w:bCs/>
                <w:szCs w:val="22"/>
              </w:rPr>
              <w:t>!</w:t>
            </w:r>
            <w:proofErr w:type="spellStart"/>
            <w:r w:rsidRPr="00740476">
              <w:rPr>
                <w:b/>
                <w:bCs/>
                <w:szCs w:val="22"/>
              </w:rPr>
              <w:t>إلى</w:t>
            </w:r>
            <w:proofErr w:type="spellEnd"/>
            <w:r w:rsidRPr="00740476">
              <w:rPr>
                <w:b/>
                <w:bCs/>
                <w:szCs w:val="22"/>
              </w:rPr>
              <w:t xml:space="preserve"> </w:t>
            </w:r>
            <w:proofErr w:type="spellStart"/>
            <w:r w:rsidRPr="00740476">
              <w:rPr>
                <w:b/>
                <w:bCs/>
                <w:szCs w:val="22"/>
              </w:rPr>
              <w:t>العمل</w:t>
            </w:r>
            <w:proofErr w:type="spellEnd"/>
          </w:p>
          <w:p w14:paraId="247F8E10"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rPr>
                <w:lang w:eastAsia="zh-CN"/>
              </w:rPr>
            </w:pPr>
            <w:r w:rsidRPr="001A0BAB">
              <w:rPr>
                <w:lang w:eastAsia="zh-CN"/>
              </w:rPr>
              <w:t>Students</w:t>
            </w:r>
            <w:r>
              <w:rPr>
                <w:lang w:eastAsia="zh-CN"/>
              </w:rPr>
              <w:t xml:space="preserve"> express their abilities and interests at school and as possible career choices.</w:t>
            </w:r>
          </w:p>
          <w:p w14:paraId="626A1CF0" w14:textId="3869AA6D" w:rsidR="00BF0076" w:rsidRDefault="00BF0076" w:rsidP="00BF0076">
            <w:pPr>
              <w:cnfStyle w:val="000000100000" w:firstRow="0" w:lastRow="0" w:firstColumn="0" w:lastColumn="0" w:oddVBand="0" w:evenVBand="0" w:oddHBand="1" w:evenHBand="0" w:firstRowFirstColumn="0" w:firstRowLastColumn="0" w:lastRowFirstColumn="0" w:lastRowLastColumn="0"/>
            </w:pPr>
            <w:r>
              <w:rPr>
                <w:lang w:eastAsia="zh-CN"/>
              </w:rPr>
              <w:t xml:space="preserve">Students explore how the school day and </w:t>
            </w:r>
            <w:r>
              <w:rPr>
                <w:lang w:eastAsia="zh-CN"/>
              </w:rPr>
              <w:lastRenderedPageBreak/>
              <w:t>part-time work opportunities vary across Arab</w:t>
            </w:r>
            <w:r w:rsidR="00740476">
              <w:rPr>
                <w:lang w:eastAsia="zh-CN"/>
              </w:rPr>
              <w:t>ic-speaking countries</w:t>
            </w:r>
            <w:r>
              <w:rPr>
                <w:lang w:eastAsia="zh-CN"/>
              </w:rPr>
              <w:t>.</w:t>
            </w:r>
          </w:p>
        </w:tc>
        <w:tc>
          <w:tcPr>
            <w:tcW w:w="831" w:type="pct"/>
          </w:tcPr>
          <w:p w14:paraId="24B7360E" w14:textId="77777777" w:rsidR="00BF0076" w:rsidRPr="008D793E" w:rsidRDefault="00BF0076" w:rsidP="00BF0076">
            <w:pPr>
              <w:cnfStyle w:val="000000100000" w:firstRow="0" w:lastRow="0" w:firstColumn="0" w:lastColumn="0" w:oddVBand="0" w:evenVBand="0" w:oddHBand="1" w:evenHBand="0" w:firstRowFirstColumn="0" w:firstRowLastColumn="0" w:lastRowFirstColumn="0" w:lastRowLastColumn="0"/>
              <w:rPr>
                <w:b/>
              </w:rPr>
            </w:pPr>
            <w:r w:rsidRPr="008D793E">
              <w:rPr>
                <w:b/>
              </w:rPr>
              <w:lastRenderedPageBreak/>
              <w:t>ML</w:t>
            </w:r>
            <w:r>
              <w:rPr>
                <w:b/>
              </w:rPr>
              <w:t>5</w:t>
            </w:r>
            <w:r w:rsidRPr="008D793E">
              <w:rPr>
                <w:b/>
              </w:rPr>
              <w:t>-INT-01</w:t>
            </w:r>
          </w:p>
          <w:p w14:paraId="23A19054"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pPr>
            <w:r>
              <w:t>exchanges information, ideas and perspectives in a range of contexts by manipulating culturally appropriate language</w:t>
            </w:r>
          </w:p>
          <w:p w14:paraId="082AA6CF" w14:textId="77777777" w:rsidR="00BF0076" w:rsidRPr="008D793E" w:rsidRDefault="00BF0076" w:rsidP="00BF0076">
            <w:pPr>
              <w:cnfStyle w:val="000000100000" w:firstRow="0" w:lastRow="0" w:firstColumn="0" w:lastColumn="0" w:oddVBand="0" w:evenVBand="0" w:oddHBand="1" w:evenHBand="0" w:firstRowFirstColumn="0" w:firstRowLastColumn="0" w:lastRowFirstColumn="0" w:lastRowLastColumn="0"/>
              <w:rPr>
                <w:b/>
              </w:rPr>
            </w:pPr>
            <w:r w:rsidRPr="008D793E">
              <w:rPr>
                <w:b/>
              </w:rPr>
              <w:t>ML</w:t>
            </w:r>
            <w:r>
              <w:rPr>
                <w:b/>
              </w:rPr>
              <w:t>5</w:t>
            </w:r>
            <w:r w:rsidRPr="008D793E">
              <w:rPr>
                <w:b/>
              </w:rPr>
              <w:t>-UND-01</w:t>
            </w:r>
          </w:p>
          <w:p w14:paraId="674E00D4" w14:textId="77777777" w:rsidR="00BF0076" w:rsidRDefault="00BF0076" w:rsidP="00BF0076">
            <w:pPr>
              <w:cnfStyle w:val="000000100000" w:firstRow="0" w:lastRow="0" w:firstColumn="0" w:lastColumn="0" w:oddVBand="0" w:evenVBand="0" w:oddHBand="1" w:evenHBand="0" w:firstRowFirstColumn="0" w:firstRowLastColumn="0" w:lastRowFirstColumn="0" w:lastRowLastColumn="0"/>
            </w:pPr>
            <w:r>
              <w:t xml:space="preserve">analyses and </w:t>
            </w:r>
            <w:r>
              <w:lastRenderedPageBreak/>
              <w:t>responds to information, ideas and perspectives in a range of texts to demonstrate understanding</w:t>
            </w:r>
          </w:p>
          <w:p w14:paraId="3682B69C" w14:textId="77777777" w:rsidR="00BF0076" w:rsidRPr="008D793E" w:rsidRDefault="00BF0076" w:rsidP="00BF0076">
            <w:pPr>
              <w:cnfStyle w:val="000000100000" w:firstRow="0" w:lastRow="0" w:firstColumn="0" w:lastColumn="0" w:oddVBand="0" w:evenVBand="0" w:oddHBand="1" w:evenHBand="0" w:firstRowFirstColumn="0" w:firstRowLastColumn="0" w:lastRowFirstColumn="0" w:lastRowLastColumn="0"/>
              <w:rPr>
                <w:b/>
              </w:rPr>
            </w:pPr>
            <w:r w:rsidRPr="008D793E">
              <w:rPr>
                <w:b/>
              </w:rPr>
              <w:t>ML</w:t>
            </w:r>
            <w:r>
              <w:rPr>
                <w:b/>
              </w:rPr>
              <w:t>5</w:t>
            </w:r>
            <w:r w:rsidRPr="008D793E">
              <w:rPr>
                <w:b/>
              </w:rPr>
              <w:t>-CRT-01</w:t>
            </w:r>
          </w:p>
          <w:p w14:paraId="3E15C693" w14:textId="4FA4403C" w:rsidR="00BF0076" w:rsidRDefault="00BF0076" w:rsidP="00BF0076">
            <w:pPr>
              <w:cnfStyle w:val="000000100000" w:firstRow="0" w:lastRow="0" w:firstColumn="0" w:lastColumn="0" w:oddVBand="0" w:evenVBand="0" w:oddHBand="1" w:evenHBand="0" w:firstRowFirstColumn="0" w:firstRowLastColumn="0" w:lastRowFirstColumn="0" w:lastRowLastColumn="0"/>
            </w:pPr>
            <w:r>
              <w:t>creates a range of texts for diverse communicative purposes by manipulating culturally appropriate language</w:t>
            </w:r>
          </w:p>
        </w:tc>
        <w:tc>
          <w:tcPr>
            <w:tcW w:w="1756" w:type="pct"/>
          </w:tcPr>
          <w:p w14:paraId="4D895A28" w14:textId="77777777" w:rsidR="00BF0076" w:rsidRPr="009D1549"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szCs w:val="22"/>
              </w:rPr>
            </w:pPr>
            <w:r w:rsidRPr="009D1549">
              <w:rPr>
                <w:rFonts w:eastAsia="Arial"/>
                <w:szCs w:val="22"/>
              </w:rPr>
              <w:lastRenderedPageBreak/>
              <w:t>Describe the structure of school and the working week, using the present tense.</w:t>
            </w:r>
          </w:p>
          <w:p w14:paraId="29549982" w14:textId="77777777" w:rsidR="00BF0076" w:rsidRPr="009D1549"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szCs w:val="22"/>
              </w:rPr>
            </w:pPr>
            <w:r w:rsidRPr="009D1549">
              <w:rPr>
                <w:rFonts w:eastAsia="Arial"/>
                <w:szCs w:val="22"/>
              </w:rPr>
              <w:t>Express opinions about school subjects, strengths, weaknesses and preferences.</w:t>
            </w:r>
          </w:p>
          <w:p w14:paraId="2D91D610" w14:textId="77777777" w:rsidR="00BF0076" w:rsidRPr="009D1549"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szCs w:val="22"/>
              </w:rPr>
            </w:pPr>
            <w:r w:rsidRPr="009D1549">
              <w:rPr>
                <w:rFonts w:eastAsia="Arial"/>
                <w:szCs w:val="22"/>
              </w:rPr>
              <w:t xml:space="preserve">Identify and describe aspirations based on interests and abilities, </w:t>
            </w:r>
            <w:r w:rsidRPr="006F5A39">
              <w:rPr>
                <w:rFonts w:eastAsia="Arial"/>
                <w:bCs/>
                <w:szCs w:val="22"/>
              </w:rPr>
              <w:t>using the future tense.</w:t>
            </w:r>
          </w:p>
          <w:p w14:paraId="5513DF14" w14:textId="4ECDE261" w:rsidR="00BF0076" w:rsidRDefault="00BF0076" w:rsidP="00BF0076">
            <w:pPr>
              <w:pStyle w:val="ListBullet"/>
              <w:numPr>
                <w:ilvl w:val="0"/>
                <w:numId w:val="7"/>
              </w:numPr>
              <w:ind w:left="567" w:hanging="567"/>
              <w:cnfStyle w:val="000000100000" w:firstRow="0" w:lastRow="0" w:firstColumn="0" w:lastColumn="0" w:oddVBand="0" w:evenVBand="0" w:oddHBand="1" w:evenHBand="0" w:firstRowFirstColumn="0" w:firstRowLastColumn="0" w:lastRowFirstColumn="0" w:lastRowLastColumn="0"/>
              <w:rPr>
                <w:rFonts w:eastAsia="Arial"/>
                <w:szCs w:val="22"/>
              </w:rPr>
            </w:pPr>
            <w:r w:rsidRPr="009D1549">
              <w:rPr>
                <w:rFonts w:eastAsia="Arial"/>
                <w:szCs w:val="22"/>
              </w:rPr>
              <w:t xml:space="preserve">Access information to compare the different lifestyles of school and work for teenagers </w:t>
            </w:r>
            <w:r w:rsidRPr="009D1549">
              <w:rPr>
                <w:rFonts w:eastAsia="Arial"/>
                <w:szCs w:val="22"/>
              </w:rPr>
              <w:lastRenderedPageBreak/>
              <w:t>in Arabic-speaking countries.</w:t>
            </w:r>
          </w:p>
        </w:tc>
        <w:tc>
          <w:tcPr>
            <w:tcW w:w="1096" w:type="pct"/>
          </w:tcPr>
          <w:p w14:paraId="0355ADC2" w14:textId="77777777" w:rsidR="00BF0076" w:rsidRPr="009D1549" w:rsidRDefault="00BF0076" w:rsidP="00BF0076">
            <w:pPr>
              <w:cnfStyle w:val="000000100000" w:firstRow="0" w:lastRow="0" w:firstColumn="0" w:lastColumn="0" w:oddVBand="0" w:evenVBand="0" w:oddHBand="1" w:evenHBand="0" w:firstRowFirstColumn="0" w:firstRowLastColumn="0" w:lastRowFirstColumn="0" w:lastRowLastColumn="0"/>
              <w:rPr>
                <w:b/>
                <w:bCs/>
              </w:rPr>
            </w:pPr>
            <w:r w:rsidRPr="009D1549">
              <w:rPr>
                <w:b/>
                <w:bCs/>
              </w:rPr>
              <w:lastRenderedPageBreak/>
              <w:t>Interacting (ML5-INT-01)</w:t>
            </w:r>
          </w:p>
          <w:p w14:paraId="08F7991D" w14:textId="77777777" w:rsidR="00BF0076" w:rsidRPr="00DE4D60" w:rsidRDefault="00BF0076" w:rsidP="00BF0076">
            <w:pPr>
              <w:cnfStyle w:val="000000100000" w:firstRow="0" w:lastRow="0" w:firstColumn="0" w:lastColumn="0" w:oddVBand="0" w:evenVBand="0" w:oddHBand="1" w:evenHBand="0" w:firstRowFirstColumn="0" w:firstRowLastColumn="0" w:lastRowFirstColumn="0" w:lastRowLastColumn="0"/>
            </w:pPr>
            <w:r w:rsidRPr="00DE4D60">
              <w:t>Your year adviser has asked you to help welcome a new student from an Arabic-speaking country and plan an enjoyable experience for them.</w:t>
            </w:r>
          </w:p>
          <w:p w14:paraId="1DB99267" w14:textId="34C12B49" w:rsidR="00BF0076" w:rsidRPr="00DE4D60" w:rsidRDefault="00BF0076" w:rsidP="00BF0076">
            <w:pPr>
              <w:cnfStyle w:val="000000100000" w:firstRow="0" w:lastRow="0" w:firstColumn="0" w:lastColumn="0" w:oddVBand="0" w:evenVBand="0" w:oddHBand="1" w:evenHBand="0" w:firstRowFirstColumn="0" w:firstRowLastColumn="0" w:lastRowFirstColumn="0" w:lastRowLastColumn="0"/>
            </w:pPr>
            <w:r w:rsidRPr="00DE4D60">
              <w:lastRenderedPageBreak/>
              <w:t>In pairs</w:t>
            </w:r>
            <w:r>
              <w:rPr>
                <w:rStyle w:val="FootnoteReference"/>
              </w:rPr>
              <w:footnoteReference w:id="9"/>
            </w:r>
            <w:r w:rsidRPr="00DE4D60">
              <w:t>, with one of you playing the role of the student from an Arabic-speaking country, have a conversation sharing information about your interests, hobbies and work. Discuss options such as school and leisure</w:t>
            </w:r>
            <w:r w:rsidRPr="009D1549">
              <w:rPr>
                <w:b/>
                <w:bCs/>
              </w:rPr>
              <w:t xml:space="preserve"> </w:t>
            </w:r>
            <w:r w:rsidRPr="00DE4D60">
              <w:t>activities and part-time or volunteer</w:t>
            </w:r>
            <w:r w:rsidRPr="009D1549">
              <w:rPr>
                <w:b/>
                <w:bCs/>
              </w:rPr>
              <w:t xml:space="preserve"> </w:t>
            </w:r>
            <w:r w:rsidRPr="00DE4D60">
              <w:t>work.</w:t>
            </w:r>
          </w:p>
          <w:p w14:paraId="73323AFA" w14:textId="77777777" w:rsidR="00BF0076" w:rsidRPr="00740476" w:rsidRDefault="00BF0076" w:rsidP="00BF0076">
            <w:pPr>
              <w:cnfStyle w:val="000000100000" w:firstRow="0" w:lastRow="0" w:firstColumn="0" w:lastColumn="0" w:oddVBand="0" w:evenVBand="0" w:oddHBand="1" w:evenHBand="0" w:firstRowFirstColumn="0" w:firstRowLastColumn="0" w:lastRowFirstColumn="0" w:lastRowLastColumn="0"/>
              <w:rPr>
                <w:szCs w:val="22"/>
              </w:rPr>
            </w:pPr>
            <w:r w:rsidRPr="00740476">
              <w:rPr>
                <w:szCs w:val="22"/>
              </w:rPr>
              <w:t>During the conversation:</w:t>
            </w:r>
          </w:p>
          <w:p w14:paraId="690D868C" w14:textId="35890DA5" w:rsidR="00BF0076" w:rsidRPr="00FB2810" w:rsidRDefault="00BF0076" w:rsidP="00FB2810">
            <w:pPr>
              <w:pStyle w:val="ListBullet"/>
              <w:cnfStyle w:val="000000100000" w:firstRow="0" w:lastRow="0" w:firstColumn="0" w:lastColumn="0" w:oddVBand="0" w:evenVBand="0" w:oddHBand="1" w:evenHBand="0" w:firstRowFirstColumn="0" w:firstRowLastColumn="0" w:lastRowFirstColumn="0" w:lastRowLastColumn="0"/>
            </w:pPr>
            <w:r w:rsidRPr="00FB2810">
              <w:t xml:space="preserve">discuss and compare school in Australia and an Arabic-speaking country </w:t>
            </w:r>
          </w:p>
          <w:p w14:paraId="46EFA145" w14:textId="24B2B505" w:rsidR="00BF0076" w:rsidRPr="00FB2810" w:rsidRDefault="00BF0076" w:rsidP="00FB2810">
            <w:pPr>
              <w:pStyle w:val="ListBullet"/>
              <w:cnfStyle w:val="000000100000" w:firstRow="0" w:lastRow="0" w:firstColumn="0" w:lastColumn="0" w:oddVBand="0" w:evenVBand="0" w:oddHBand="1" w:evenHBand="0" w:firstRowFirstColumn="0" w:firstRowLastColumn="0" w:lastRowFirstColumn="0" w:lastRowLastColumn="0"/>
            </w:pPr>
            <w:r w:rsidRPr="00FB2810">
              <w:t xml:space="preserve">ask questions about </w:t>
            </w:r>
            <w:r w:rsidRPr="00FB2810">
              <w:lastRenderedPageBreak/>
              <w:t>interests and hobbies</w:t>
            </w:r>
          </w:p>
          <w:p w14:paraId="21382CEA" w14:textId="4A0343C3" w:rsidR="00BF0076" w:rsidRPr="00DE4D60" w:rsidRDefault="00BF0076" w:rsidP="00FB2810">
            <w:pPr>
              <w:pStyle w:val="ListBullet"/>
              <w:cnfStyle w:val="000000100000" w:firstRow="0" w:lastRow="0" w:firstColumn="0" w:lastColumn="0" w:oddVBand="0" w:evenVBand="0" w:oddHBand="1" w:evenHBand="0" w:firstRowFirstColumn="0" w:firstRowLastColumn="0" w:lastRowFirstColumn="0" w:lastRowLastColumn="0"/>
              <w:rPr>
                <w:b/>
                <w:bCs/>
              </w:rPr>
            </w:pPr>
            <w:r w:rsidRPr="00FB2810">
              <w:t>discuss future career hopes</w:t>
            </w:r>
            <w:r w:rsidR="00FB2810">
              <w:t xml:space="preserve"> and </w:t>
            </w:r>
            <w:r w:rsidRPr="00FB2810">
              <w:t>plans.</w:t>
            </w:r>
          </w:p>
        </w:tc>
      </w:tr>
      <w:tr w:rsidR="00BF0076" w14:paraId="4FE05E31" w14:textId="77777777" w:rsidTr="00FC7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 w:type="pct"/>
          </w:tcPr>
          <w:p w14:paraId="18BE64C8" w14:textId="119512FC" w:rsidR="00BF0076" w:rsidRDefault="00BF0076" w:rsidP="00BF0076">
            <w:r>
              <w:lastRenderedPageBreak/>
              <w:t>Term 4</w:t>
            </w:r>
          </w:p>
          <w:p w14:paraId="6C6F77DD" w14:textId="5EBFD421" w:rsidR="00BF0076" w:rsidRDefault="00BF0076" w:rsidP="00BF0076">
            <w:r>
              <w:t>10 weeks</w:t>
            </w:r>
          </w:p>
        </w:tc>
        <w:tc>
          <w:tcPr>
            <w:tcW w:w="811" w:type="pct"/>
          </w:tcPr>
          <w:p w14:paraId="47A4DC88" w14:textId="77777777" w:rsidR="00BF0076" w:rsidRPr="006F5A39" w:rsidRDefault="00BF0076" w:rsidP="00BF0076">
            <w:pPr>
              <w:cnfStyle w:val="000000010000" w:firstRow="0" w:lastRow="0" w:firstColumn="0" w:lastColumn="0" w:oddVBand="0" w:evenVBand="0" w:oddHBand="0" w:evenHBand="1" w:firstRowFirstColumn="0" w:firstRowLastColumn="0" w:lastRowFirstColumn="0" w:lastRowLastColumn="0"/>
              <w:rPr>
                <w:rFonts w:eastAsia="Arial"/>
                <w:b/>
                <w:bCs/>
                <w:i/>
                <w:iCs/>
                <w:color w:val="000000" w:themeColor="text1"/>
                <w:szCs w:val="22"/>
              </w:rPr>
            </w:pPr>
            <w:r w:rsidRPr="006F5A39">
              <w:rPr>
                <w:rFonts w:eastAsia="Arial"/>
                <w:b/>
                <w:bCs/>
                <w:color w:val="000000" w:themeColor="text1"/>
                <w:szCs w:val="22"/>
              </w:rPr>
              <w:t>Living green</w:t>
            </w:r>
          </w:p>
          <w:p w14:paraId="1AAD2CCB" w14:textId="77777777" w:rsidR="00BF0076" w:rsidRPr="006F5A39" w:rsidRDefault="00BF0076" w:rsidP="006C560B">
            <w:pPr>
              <w:bidi/>
              <w:cnfStyle w:val="000000010000" w:firstRow="0" w:lastRow="0" w:firstColumn="0" w:lastColumn="0" w:oddVBand="0" w:evenVBand="0" w:oddHBand="0" w:evenHBand="1" w:firstRowFirstColumn="0" w:firstRowLastColumn="0" w:lastRowFirstColumn="0" w:lastRowLastColumn="0"/>
              <w:rPr>
                <w:rFonts w:eastAsia="Arial"/>
                <w:b/>
                <w:bCs/>
                <w:color w:val="000000" w:themeColor="text1"/>
                <w:szCs w:val="22"/>
                <w:rtl/>
                <w:lang w:bidi="ar-LB"/>
              </w:rPr>
            </w:pPr>
            <w:r w:rsidRPr="006F5A39">
              <w:rPr>
                <w:rFonts w:eastAsia="Arial"/>
                <w:b/>
                <w:bCs/>
                <w:color w:val="000000" w:themeColor="text1"/>
                <w:szCs w:val="22"/>
                <w:rtl/>
              </w:rPr>
              <w:t xml:space="preserve"> </w:t>
            </w:r>
            <w:r w:rsidRPr="006F5A39">
              <w:rPr>
                <w:rFonts w:eastAsia="Arial" w:hint="cs"/>
                <w:b/>
                <w:bCs/>
                <w:color w:val="000000" w:themeColor="text1"/>
                <w:szCs w:val="22"/>
                <w:rtl/>
                <w:lang w:bidi="ar-LB"/>
              </w:rPr>
              <w:t>التعايش مع الطبيعة</w:t>
            </w:r>
          </w:p>
          <w:p w14:paraId="0A445630"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rPr>
                <w:lang w:eastAsia="zh-CN"/>
              </w:rPr>
            </w:pPr>
            <w:r w:rsidRPr="001A0BAB">
              <w:rPr>
                <w:lang w:eastAsia="zh-CN"/>
              </w:rPr>
              <w:t>Students</w:t>
            </w:r>
            <w:r>
              <w:rPr>
                <w:lang w:eastAsia="zh-CN"/>
              </w:rPr>
              <w:t xml:space="preserve"> investigate environmental and sustainability issues.</w:t>
            </w:r>
          </w:p>
          <w:p w14:paraId="7AAB350B" w14:textId="77777777" w:rsidR="00BF0076" w:rsidRPr="006F5A39" w:rsidRDefault="00BF0076" w:rsidP="00BF0076">
            <w:pPr>
              <w:cnfStyle w:val="000000010000" w:firstRow="0" w:lastRow="0" w:firstColumn="0" w:lastColumn="0" w:oddVBand="0" w:evenVBand="0" w:oddHBand="0" w:evenHBand="1" w:firstRowFirstColumn="0" w:firstRowLastColumn="0" w:lastRowFirstColumn="0" w:lastRowLastColumn="0"/>
              <w:rPr>
                <w:rStyle w:val="Strong"/>
                <w:b w:val="0"/>
                <w:bCs w:val="0"/>
                <w:lang w:eastAsia="zh-CN"/>
              </w:rPr>
            </w:pPr>
            <w:r w:rsidRPr="006F5A39">
              <w:rPr>
                <w:rStyle w:val="Strong"/>
                <w:b w:val="0"/>
                <w:bCs w:val="0"/>
                <w:lang w:eastAsia="zh-CN"/>
              </w:rPr>
              <w:t>Students explore how their lifestyle choices impact the environment.</w:t>
            </w:r>
          </w:p>
          <w:p w14:paraId="56452764" w14:textId="151EDD63" w:rsidR="00BF0076" w:rsidRDefault="00BF0076" w:rsidP="00BF0076">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lang w:val="en-US"/>
              </w:rPr>
            </w:pPr>
            <w:r w:rsidRPr="006F5A39">
              <w:rPr>
                <w:rStyle w:val="Strong"/>
                <w:b w:val="0"/>
                <w:bCs w:val="0"/>
              </w:rPr>
              <w:t>Students express the changes they can make to reduce their footprint.</w:t>
            </w:r>
          </w:p>
        </w:tc>
        <w:tc>
          <w:tcPr>
            <w:tcW w:w="831" w:type="pct"/>
          </w:tcPr>
          <w:p w14:paraId="52B157B3" w14:textId="77777777" w:rsidR="00BF0076" w:rsidRPr="008D793E" w:rsidRDefault="00BF0076" w:rsidP="00BF0076">
            <w:pPr>
              <w:cnfStyle w:val="000000010000" w:firstRow="0" w:lastRow="0" w:firstColumn="0" w:lastColumn="0" w:oddVBand="0" w:evenVBand="0" w:oddHBand="0" w:evenHBand="1" w:firstRowFirstColumn="0" w:firstRowLastColumn="0" w:lastRowFirstColumn="0" w:lastRowLastColumn="0"/>
              <w:rPr>
                <w:b/>
              </w:rPr>
            </w:pPr>
            <w:r w:rsidRPr="008D793E">
              <w:rPr>
                <w:b/>
              </w:rPr>
              <w:t>ML</w:t>
            </w:r>
            <w:r>
              <w:rPr>
                <w:b/>
              </w:rPr>
              <w:t>5</w:t>
            </w:r>
            <w:r w:rsidRPr="008D793E">
              <w:rPr>
                <w:b/>
              </w:rPr>
              <w:t>-INT-01</w:t>
            </w:r>
          </w:p>
          <w:p w14:paraId="787E6071"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pPr>
            <w:r>
              <w:t>exchanges information, ideas and perspectives in a range of contexts by manipulating culturally appropriate language</w:t>
            </w:r>
          </w:p>
          <w:p w14:paraId="2346B6E7" w14:textId="77777777" w:rsidR="00BF0076" w:rsidRPr="008D793E" w:rsidRDefault="00BF0076" w:rsidP="00BF0076">
            <w:pPr>
              <w:cnfStyle w:val="000000010000" w:firstRow="0" w:lastRow="0" w:firstColumn="0" w:lastColumn="0" w:oddVBand="0" w:evenVBand="0" w:oddHBand="0" w:evenHBand="1" w:firstRowFirstColumn="0" w:firstRowLastColumn="0" w:lastRowFirstColumn="0" w:lastRowLastColumn="0"/>
              <w:rPr>
                <w:b/>
              </w:rPr>
            </w:pPr>
            <w:r w:rsidRPr="008D793E">
              <w:rPr>
                <w:b/>
              </w:rPr>
              <w:t>ML</w:t>
            </w:r>
            <w:r>
              <w:rPr>
                <w:b/>
              </w:rPr>
              <w:t>5</w:t>
            </w:r>
            <w:r w:rsidRPr="008D793E">
              <w:rPr>
                <w:b/>
              </w:rPr>
              <w:t>-UND-01</w:t>
            </w:r>
          </w:p>
          <w:p w14:paraId="6AE38C77" w14:textId="77777777" w:rsidR="00BF0076" w:rsidRDefault="00BF0076" w:rsidP="00BF0076">
            <w:pPr>
              <w:cnfStyle w:val="000000010000" w:firstRow="0" w:lastRow="0" w:firstColumn="0" w:lastColumn="0" w:oddVBand="0" w:evenVBand="0" w:oddHBand="0" w:evenHBand="1" w:firstRowFirstColumn="0" w:firstRowLastColumn="0" w:lastRowFirstColumn="0" w:lastRowLastColumn="0"/>
            </w:pPr>
            <w:r>
              <w:t>analyses and responds to information, ideas and perspectives in a range of texts to demonstrate understanding</w:t>
            </w:r>
          </w:p>
          <w:p w14:paraId="36909530" w14:textId="77777777" w:rsidR="00BF0076" w:rsidRPr="008D793E" w:rsidRDefault="00BF0076" w:rsidP="00BF0076">
            <w:pPr>
              <w:cnfStyle w:val="000000010000" w:firstRow="0" w:lastRow="0" w:firstColumn="0" w:lastColumn="0" w:oddVBand="0" w:evenVBand="0" w:oddHBand="0" w:evenHBand="1" w:firstRowFirstColumn="0" w:firstRowLastColumn="0" w:lastRowFirstColumn="0" w:lastRowLastColumn="0"/>
              <w:rPr>
                <w:b/>
              </w:rPr>
            </w:pPr>
            <w:r w:rsidRPr="008D793E">
              <w:rPr>
                <w:b/>
              </w:rPr>
              <w:lastRenderedPageBreak/>
              <w:t>ML</w:t>
            </w:r>
            <w:r>
              <w:rPr>
                <w:b/>
              </w:rPr>
              <w:t>5</w:t>
            </w:r>
            <w:r w:rsidRPr="008D793E">
              <w:rPr>
                <w:b/>
              </w:rPr>
              <w:t>-CRT-01</w:t>
            </w:r>
          </w:p>
          <w:p w14:paraId="61278BAD" w14:textId="63B811E6" w:rsidR="00BF0076" w:rsidRDefault="00BF0076" w:rsidP="00BF0076">
            <w:pPr>
              <w:cnfStyle w:val="000000010000" w:firstRow="0" w:lastRow="0" w:firstColumn="0" w:lastColumn="0" w:oddVBand="0" w:evenVBand="0" w:oddHBand="0" w:evenHBand="1" w:firstRowFirstColumn="0" w:firstRowLastColumn="0" w:lastRowFirstColumn="0" w:lastRowLastColumn="0"/>
            </w:pPr>
            <w:r>
              <w:t>creates a range of texts for diverse communicative purposes by manipulating culturally appropriate language</w:t>
            </w:r>
          </w:p>
        </w:tc>
        <w:tc>
          <w:tcPr>
            <w:tcW w:w="1756" w:type="pct"/>
          </w:tcPr>
          <w:p w14:paraId="516B3366" w14:textId="74EF534C" w:rsidR="00BF0076" w:rsidRPr="006F7148" w:rsidRDefault="00BF0076" w:rsidP="006F7148">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bCs/>
                <w:szCs w:val="22"/>
              </w:rPr>
            </w:pPr>
            <w:r w:rsidRPr="006F7148">
              <w:rPr>
                <w:rFonts w:eastAsia="Arial"/>
                <w:szCs w:val="22"/>
              </w:rPr>
              <w:lastRenderedPageBreak/>
              <w:t>Access</w:t>
            </w:r>
            <w:r w:rsidRPr="00017C98">
              <w:t xml:space="preserve"> information about different </w:t>
            </w:r>
            <w:r w:rsidRPr="006F7148">
              <w:rPr>
                <w:rFonts w:eastAsia="Arial"/>
                <w:bCs/>
                <w:szCs w:val="22"/>
              </w:rPr>
              <w:t>environmental issues, for example</w:t>
            </w:r>
            <w:r w:rsidR="006F7148" w:rsidRPr="006F7148">
              <w:rPr>
                <w:rFonts w:eastAsia="Arial"/>
                <w:bCs/>
                <w:szCs w:val="22"/>
              </w:rPr>
              <w:t>:</w:t>
            </w:r>
          </w:p>
          <w:p w14:paraId="7F8A1810" w14:textId="4CD46143" w:rsidR="006F7148" w:rsidRPr="006F7148" w:rsidRDefault="006F7148" w:rsidP="002324B5">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F7148">
              <w:t>تغير</w:t>
            </w:r>
            <w:proofErr w:type="spellEnd"/>
            <w:r w:rsidRPr="006F7148">
              <w:t xml:space="preserve"> </w:t>
            </w:r>
            <w:proofErr w:type="spellStart"/>
            <w:r w:rsidRPr="006F7148">
              <w:t>المناخ</w:t>
            </w:r>
            <w:proofErr w:type="spellEnd"/>
          </w:p>
          <w:p w14:paraId="77400A48" w14:textId="2063CA8F" w:rsidR="006F7148" w:rsidRPr="006F7148" w:rsidRDefault="006F7148" w:rsidP="002324B5">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F7148">
              <w:t>التلوث</w:t>
            </w:r>
            <w:proofErr w:type="spellEnd"/>
          </w:p>
          <w:p w14:paraId="622A1519" w14:textId="2B778757" w:rsidR="006F7148" w:rsidRPr="006F7148" w:rsidRDefault="006F7148" w:rsidP="002324B5">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F7148">
              <w:t>إزالة</w:t>
            </w:r>
            <w:proofErr w:type="spellEnd"/>
            <w:r w:rsidRPr="006F7148">
              <w:t xml:space="preserve"> </w:t>
            </w:r>
            <w:proofErr w:type="spellStart"/>
            <w:r w:rsidRPr="006F7148">
              <w:t>الغابات</w:t>
            </w:r>
            <w:proofErr w:type="spellEnd"/>
          </w:p>
          <w:p w14:paraId="271D93D0" w14:textId="5A245407" w:rsidR="006F7148" w:rsidRPr="006F7148" w:rsidRDefault="006F7148" w:rsidP="002324B5">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F7148">
              <w:t>طبقة</w:t>
            </w:r>
            <w:proofErr w:type="spellEnd"/>
            <w:r w:rsidRPr="006F7148">
              <w:t xml:space="preserve"> </w:t>
            </w:r>
            <w:proofErr w:type="spellStart"/>
            <w:r w:rsidRPr="006F7148">
              <w:t>الأوزون</w:t>
            </w:r>
            <w:proofErr w:type="spellEnd"/>
          </w:p>
          <w:p w14:paraId="189FAC38" w14:textId="7D444014" w:rsidR="00BF0076" w:rsidRPr="006F5A39"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szCs w:val="22"/>
              </w:rPr>
            </w:pPr>
            <w:r w:rsidRPr="00017C98">
              <w:t>A</w:t>
            </w:r>
            <w:r w:rsidRPr="006F5A39">
              <w:rPr>
                <w:rFonts w:eastAsia="Arial"/>
                <w:szCs w:val="22"/>
              </w:rPr>
              <w:t>ccess and share information that outlines how to contribute to sustainability in daily life, for example, using structures such as</w:t>
            </w:r>
            <w:r w:rsidRPr="006F5A39">
              <w:rPr>
                <w:rFonts w:eastAsia="Arial" w:hint="cs"/>
                <w:szCs w:val="22"/>
                <w:rtl/>
              </w:rPr>
              <w:t xml:space="preserve"> م</w:t>
            </w:r>
            <w:r w:rsidRPr="006F5A39">
              <w:rPr>
                <w:rFonts w:eastAsia="Arial"/>
                <w:szCs w:val="22"/>
                <w:rtl/>
              </w:rPr>
              <w:t>ن الضروري، يجب، من المهم أن</w:t>
            </w:r>
          </w:p>
          <w:p w14:paraId="409EA3DB" w14:textId="2192DD20" w:rsidR="00BF0076" w:rsidRPr="006F5A39"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szCs w:val="22"/>
              </w:rPr>
            </w:pPr>
            <w:r w:rsidRPr="006F5A39">
              <w:rPr>
                <w:rFonts w:eastAsia="Arial"/>
                <w:szCs w:val="22"/>
              </w:rPr>
              <w:t>Describe environmental issues using present and imperfect tense</w:t>
            </w:r>
            <w:r w:rsidR="00551BDA">
              <w:rPr>
                <w:rFonts w:eastAsia="Arial"/>
                <w:szCs w:val="22"/>
              </w:rPr>
              <w:t>, for example,</w:t>
            </w:r>
            <w:r w:rsidR="00551BDA" w:rsidRPr="00551BDA">
              <w:t xml:space="preserve"> </w:t>
            </w:r>
            <w:proofErr w:type="spellStart"/>
            <w:r w:rsidR="00551BDA" w:rsidRPr="00551BDA">
              <w:rPr>
                <w:rFonts w:eastAsia="Arial"/>
                <w:szCs w:val="22"/>
              </w:rPr>
              <w:t>من</w:t>
            </w:r>
            <w:proofErr w:type="spellEnd"/>
            <w:r w:rsidR="00551BDA" w:rsidRPr="00551BDA">
              <w:rPr>
                <w:rFonts w:eastAsia="Arial"/>
                <w:szCs w:val="22"/>
              </w:rPr>
              <w:t xml:space="preserve"> </w:t>
            </w:r>
            <w:proofErr w:type="spellStart"/>
            <w:r w:rsidR="00551BDA" w:rsidRPr="00551BDA">
              <w:rPr>
                <w:rFonts w:eastAsia="Arial"/>
                <w:szCs w:val="22"/>
              </w:rPr>
              <w:t>قبل</w:t>
            </w:r>
            <w:proofErr w:type="spellEnd"/>
            <w:r w:rsidR="00551BDA" w:rsidRPr="00551BDA">
              <w:rPr>
                <w:rFonts w:eastAsia="Arial"/>
                <w:szCs w:val="22"/>
              </w:rPr>
              <w:t xml:space="preserve">، </w:t>
            </w:r>
            <w:proofErr w:type="spellStart"/>
            <w:r w:rsidR="00551BDA" w:rsidRPr="00551BDA">
              <w:rPr>
                <w:rFonts w:eastAsia="Arial"/>
                <w:szCs w:val="22"/>
              </w:rPr>
              <w:t>لم</w:t>
            </w:r>
            <w:proofErr w:type="spellEnd"/>
            <w:r w:rsidR="00551BDA" w:rsidRPr="00551BDA">
              <w:rPr>
                <w:rFonts w:eastAsia="Arial"/>
                <w:szCs w:val="22"/>
              </w:rPr>
              <w:t xml:space="preserve"> </w:t>
            </w:r>
            <w:proofErr w:type="spellStart"/>
            <w:r w:rsidR="00551BDA" w:rsidRPr="00551BDA">
              <w:rPr>
                <w:rFonts w:eastAsia="Arial"/>
                <w:szCs w:val="22"/>
              </w:rPr>
              <w:t>أكن</w:t>
            </w:r>
            <w:proofErr w:type="spellEnd"/>
            <w:r w:rsidR="00551BDA" w:rsidRPr="00551BDA">
              <w:rPr>
                <w:rFonts w:eastAsia="Arial"/>
                <w:szCs w:val="22"/>
              </w:rPr>
              <w:t xml:space="preserve"> </w:t>
            </w:r>
            <w:proofErr w:type="spellStart"/>
            <w:r w:rsidR="00551BDA" w:rsidRPr="00551BDA">
              <w:rPr>
                <w:rFonts w:eastAsia="Arial"/>
                <w:szCs w:val="22"/>
              </w:rPr>
              <w:t>أفرز</w:t>
            </w:r>
            <w:proofErr w:type="spellEnd"/>
            <w:r w:rsidR="00551BDA" w:rsidRPr="00551BDA">
              <w:rPr>
                <w:rFonts w:eastAsia="Arial"/>
                <w:szCs w:val="22"/>
              </w:rPr>
              <w:t xml:space="preserve"> </w:t>
            </w:r>
            <w:proofErr w:type="spellStart"/>
            <w:r w:rsidR="00551BDA" w:rsidRPr="00551BDA">
              <w:rPr>
                <w:rFonts w:eastAsia="Arial"/>
                <w:szCs w:val="22"/>
              </w:rPr>
              <w:t>النفايات</w:t>
            </w:r>
            <w:proofErr w:type="spellEnd"/>
            <w:r w:rsidR="00551BDA" w:rsidRPr="00551BDA">
              <w:rPr>
                <w:rFonts w:eastAsia="Arial"/>
                <w:szCs w:val="22"/>
              </w:rPr>
              <w:t xml:space="preserve">، </w:t>
            </w:r>
            <w:proofErr w:type="spellStart"/>
            <w:r w:rsidR="00551BDA" w:rsidRPr="00551BDA">
              <w:rPr>
                <w:rFonts w:eastAsia="Arial"/>
                <w:szCs w:val="22"/>
              </w:rPr>
              <w:t>ولكن</w:t>
            </w:r>
            <w:proofErr w:type="spellEnd"/>
            <w:r w:rsidR="00551BDA" w:rsidRPr="00551BDA">
              <w:rPr>
                <w:rFonts w:eastAsia="Arial"/>
                <w:szCs w:val="22"/>
              </w:rPr>
              <w:t xml:space="preserve"> </w:t>
            </w:r>
            <w:proofErr w:type="spellStart"/>
            <w:r w:rsidR="00551BDA" w:rsidRPr="00551BDA">
              <w:rPr>
                <w:rFonts w:eastAsia="Arial"/>
                <w:szCs w:val="22"/>
              </w:rPr>
              <w:t>الآن</w:t>
            </w:r>
            <w:proofErr w:type="spellEnd"/>
            <w:r w:rsidR="00551BDA" w:rsidRPr="00551BDA">
              <w:rPr>
                <w:rFonts w:eastAsia="Arial"/>
                <w:szCs w:val="22"/>
              </w:rPr>
              <w:t xml:space="preserve"> </w:t>
            </w:r>
            <w:proofErr w:type="spellStart"/>
            <w:r w:rsidR="00551BDA" w:rsidRPr="00551BDA">
              <w:rPr>
                <w:rFonts w:eastAsia="Arial"/>
                <w:szCs w:val="22"/>
              </w:rPr>
              <w:t>فأقوم</w:t>
            </w:r>
            <w:proofErr w:type="spellEnd"/>
            <w:r w:rsidR="00551BDA" w:rsidRPr="00551BDA">
              <w:rPr>
                <w:rFonts w:eastAsia="Arial"/>
                <w:szCs w:val="22"/>
              </w:rPr>
              <w:t xml:space="preserve"> </w:t>
            </w:r>
            <w:proofErr w:type="spellStart"/>
            <w:r w:rsidR="00551BDA" w:rsidRPr="00551BDA">
              <w:rPr>
                <w:rFonts w:eastAsia="Arial"/>
                <w:szCs w:val="22"/>
              </w:rPr>
              <w:t>بإعادة</w:t>
            </w:r>
            <w:proofErr w:type="spellEnd"/>
            <w:r w:rsidR="00551BDA" w:rsidRPr="00551BDA">
              <w:rPr>
                <w:rFonts w:eastAsia="Arial"/>
                <w:szCs w:val="22"/>
              </w:rPr>
              <w:t xml:space="preserve"> </w:t>
            </w:r>
            <w:proofErr w:type="spellStart"/>
            <w:r w:rsidR="00551BDA" w:rsidRPr="00551BDA">
              <w:rPr>
                <w:rFonts w:eastAsia="Arial"/>
                <w:szCs w:val="22"/>
              </w:rPr>
              <w:t>التصنيع</w:t>
            </w:r>
            <w:proofErr w:type="spellEnd"/>
          </w:p>
          <w:p w14:paraId="2100D54A" w14:textId="77777777" w:rsidR="00BF0076" w:rsidRPr="006F5A39"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szCs w:val="22"/>
              </w:rPr>
            </w:pPr>
            <w:r w:rsidRPr="006F5A39">
              <w:rPr>
                <w:rFonts w:eastAsia="Arial"/>
                <w:szCs w:val="22"/>
              </w:rPr>
              <w:lastRenderedPageBreak/>
              <w:t>Express opinions using language of cause and effect,</w:t>
            </w:r>
            <w:r w:rsidRPr="006F5A39">
              <w:rPr>
                <w:rFonts w:eastAsia="Arial"/>
                <w:szCs w:val="22"/>
                <w:rtl/>
              </w:rPr>
              <w:t xml:space="preserve"> بسبب، لأن، إذ</w:t>
            </w:r>
            <w:r w:rsidRPr="006F5A39">
              <w:rPr>
                <w:rFonts w:eastAsia="Arial" w:hint="cs"/>
                <w:szCs w:val="22"/>
                <w:rtl/>
              </w:rPr>
              <w:t xml:space="preserve"> </w:t>
            </w:r>
          </w:p>
          <w:p w14:paraId="38032B5C" w14:textId="77777777" w:rsidR="00BF0076" w:rsidRPr="006F5A39"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rPr>
                <w:rFonts w:eastAsia="Arial"/>
                <w:szCs w:val="22"/>
              </w:rPr>
            </w:pPr>
            <w:r w:rsidRPr="006F5A39">
              <w:rPr>
                <w:rFonts w:eastAsia="Arial"/>
                <w:szCs w:val="22"/>
              </w:rPr>
              <w:t>Describe changes to behaviour with the future tense.</w:t>
            </w:r>
          </w:p>
          <w:p w14:paraId="3F0D56E5" w14:textId="6CA33A17" w:rsidR="00BF0076" w:rsidRDefault="00BF0076" w:rsidP="00BF0076">
            <w:pPr>
              <w:pStyle w:val="ListBullet"/>
              <w:numPr>
                <w:ilvl w:val="0"/>
                <w:numId w:val="7"/>
              </w:numPr>
              <w:ind w:left="567" w:hanging="567"/>
              <w:cnfStyle w:val="000000010000" w:firstRow="0" w:lastRow="0" w:firstColumn="0" w:lastColumn="0" w:oddVBand="0" w:evenVBand="0" w:oddHBand="0" w:evenHBand="1" w:firstRowFirstColumn="0" w:firstRowLastColumn="0" w:lastRowFirstColumn="0" w:lastRowLastColumn="0"/>
            </w:pPr>
            <w:r w:rsidRPr="006F5A39">
              <w:rPr>
                <w:rFonts w:eastAsia="Arial"/>
                <w:szCs w:val="22"/>
              </w:rPr>
              <w:t xml:space="preserve">Express what could happen </w:t>
            </w:r>
            <w:proofErr w:type="gramStart"/>
            <w:r w:rsidRPr="006F5A39">
              <w:rPr>
                <w:rFonts w:eastAsia="Arial"/>
                <w:szCs w:val="22"/>
              </w:rPr>
              <w:t>through the use of</w:t>
            </w:r>
            <w:proofErr w:type="gramEnd"/>
            <w:r w:rsidRPr="006F5A39">
              <w:rPr>
                <w:rFonts w:eastAsia="Arial"/>
                <w:szCs w:val="22"/>
              </w:rPr>
              <w:t xml:space="preserve"> </w:t>
            </w:r>
            <w:r w:rsidRPr="006F5A39">
              <w:rPr>
                <w:rFonts w:eastAsia="Arial"/>
                <w:szCs w:val="22"/>
                <w:rtl/>
              </w:rPr>
              <w:t>إذا</w:t>
            </w:r>
            <w:r w:rsidRPr="006F5A39">
              <w:rPr>
                <w:rFonts w:eastAsia="Arial"/>
                <w:szCs w:val="22"/>
              </w:rPr>
              <w:t xml:space="preserve"> clauses.</w:t>
            </w:r>
          </w:p>
        </w:tc>
        <w:tc>
          <w:tcPr>
            <w:tcW w:w="1096" w:type="pct"/>
          </w:tcPr>
          <w:p w14:paraId="5A8A6800" w14:textId="77777777" w:rsidR="00BF0076" w:rsidRPr="00740476" w:rsidRDefault="00BF0076" w:rsidP="00BF0076">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szCs w:val="22"/>
              </w:rPr>
            </w:pPr>
            <w:r w:rsidRPr="00740476">
              <w:rPr>
                <w:rFonts w:eastAsia="Arial"/>
                <w:b/>
                <w:bCs/>
                <w:color w:val="000000" w:themeColor="text1"/>
                <w:szCs w:val="22"/>
              </w:rPr>
              <w:lastRenderedPageBreak/>
              <w:t>Part A: Understanding texts (ML5-UND-01)</w:t>
            </w:r>
          </w:p>
          <w:p w14:paraId="0AC4AF2E" w14:textId="71A65AF8" w:rsidR="00BF0076" w:rsidRPr="00740476" w:rsidRDefault="00BF0076" w:rsidP="00BF0076">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00740476">
              <w:rPr>
                <w:rFonts w:eastAsia="Arial"/>
                <w:color w:val="000000" w:themeColor="text1"/>
                <w:szCs w:val="22"/>
              </w:rPr>
              <w:t>Your neighbourhood youth council is organising a sustainability event calling for young people to be involved. Read the flyer in Arabic and answer the questions in English about the details and purpose of the event.</w:t>
            </w:r>
          </w:p>
          <w:p w14:paraId="36812FC2" w14:textId="77777777" w:rsidR="00BF0076" w:rsidRPr="00740476" w:rsidRDefault="00BF0076" w:rsidP="00BF0076">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szCs w:val="22"/>
              </w:rPr>
            </w:pPr>
            <w:r w:rsidRPr="00740476">
              <w:rPr>
                <w:rFonts w:eastAsia="Arial"/>
                <w:b/>
                <w:bCs/>
                <w:color w:val="000000" w:themeColor="text1"/>
                <w:szCs w:val="22"/>
              </w:rPr>
              <w:t>Part B: Interacting (ML5-INT-01)</w:t>
            </w:r>
          </w:p>
          <w:p w14:paraId="1511FA39" w14:textId="201AC741" w:rsidR="00BF0076" w:rsidRPr="00740476" w:rsidRDefault="00BF0076" w:rsidP="00BF0076">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00740476">
              <w:rPr>
                <w:rFonts w:eastAsia="Arial"/>
                <w:color w:val="000000" w:themeColor="text1"/>
                <w:szCs w:val="22"/>
              </w:rPr>
              <w:t>In pairs</w:t>
            </w:r>
            <w:r w:rsidR="00757D8D">
              <w:rPr>
                <w:rFonts w:eastAsia="Arial"/>
                <w:color w:val="000000" w:themeColor="text1"/>
                <w:szCs w:val="22"/>
              </w:rPr>
              <w:t>,</w:t>
            </w:r>
            <w:r w:rsidRPr="00740476">
              <w:rPr>
                <w:rFonts w:eastAsia="Arial"/>
                <w:color w:val="000000" w:themeColor="text1"/>
                <w:szCs w:val="22"/>
              </w:rPr>
              <w:t xml:space="preserve"> create a podcast in Arabic of approximately 2 minutes duration, </w:t>
            </w:r>
            <w:r w:rsidRPr="00740476">
              <w:rPr>
                <w:rFonts w:eastAsia="Arial"/>
                <w:color w:val="000000" w:themeColor="text1"/>
                <w:szCs w:val="22"/>
              </w:rPr>
              <w:lastRenderedPageBreak/>
              <w:t>discussing your idea to consider changes to support sustainability in your lifestyle. Your podcast should include:</w:t>
            </w:r>
          </w:p>
          <w:p w14:paraId="6DB920E4" w14:textId="7A4B7A3C" w:rsidR="00BF0076" w:rsidRPr="00422AC1" w:rsidRDefault="00BF0076" w:rsidP="00422AC1">
            <w:pPr>
              <w:pStyle w:val="ListBullet"/>
              <w:cnfStyle w:val="000000010000" w:firstRow="0" w:lastRow="0" w:firstColumn="0" w:lastColumn="0" w:oddVBand="0" w:evenVBand="0" w:oddHBand="0" w:evenHBand="1" w:firstRowFirstColumn="0" w:firstRowLastColumn="0" w:lastRowFirstColumn="0" w:lastRowLastColumn="0"/>
            </w:pPr>
            <w:r w:rsidRPr="00422AC1">
              <w:t>the environmental issue you plan to address</w:t>
            </w:r>
          </w:p>
          <w:p w14:paraId="722FAFE7" w14:textId="77777777" w:rsidR="00BF0076" w:rsidRPr="00422AC1" w:rsidRDefault="00BF0076" w:rsidP="00422AC1">
            <w:pPr>
              <w:pStyle w:val="ListBullet"/>
              <w:cnfStyle w:val="000000010000" w:firstRow="0" w:lastRow="0" w:firstColumn="0" w:lastColumn="0" w:oddVBand="0" w:evenVBand="0" w:oddHBand="0" w:evenHBand="1" w:firstRowFirstColumn="0" w:firstRowLastColumn="0" w:lastRowFirstColumn="0" w:lastRowLastColumn="0"/>
            </w:pPr>
            <w:r w:rsidRPr="00422AC1">
              <w:t>what past behaviours you have changed to be more sustainable</w:t>
            </w:r>
          </w:p>
          <w:p w14:paraId="17BDE280" w14:textId="2A7C3278" w:rsidR="00BF0076" w:rsidRPr="00740476" w:rsidRDefault="00BF0076" w:rsidP="00422AC1">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422AC1">
              <w:t>reasons for your choice.</w:t>
            </w:r>
          </w:p>
        </w:tc>
      </w:tr>
    </w:tbl>
    <w:bookmarkStart w:id="7" w:name="_Hlk147827770"/>
    <w:p w14:paraId="11B90F17" w14:textId="3E8348D9" w:rsidR="00B72154" w:rsidRDefault="0082495D" w:rsidP="00B72154">
      <w:pPr>
        <w:pStyle w:val="Imageattributioncaption"/>
      </w:pPr>
      <w:r>
        <w:lastRenderedPageBreak/>
        <w:fldChar w:fldCharType="begin"/>
      </w:r>
      <w:r>
        <w:instrText>HYPERLINK "https://curriculum.nsw.edu.au/learning-areas/languages/modern-languages-k-10-2022/overview"</w:instrText>
      </w:r>
      <w:r>
        <w:fldChar w:fldCharType="separate"/>
      </w:r>
      <w:r w:rsidRPr="0082495D">
        <w:rPr>
          <w:rStyle w:val="Hyperlink"/>
        </w:rPr>
        <w:t>Modern Languages K</w:t>
      </w:r>
      <w:r>
        <w:rPr>
          <w:rStyle w:val="Hyperlink"/>
        </w:rPr>
        <w:t>–</w:t>
      </w:r>
      <w:r w:rsidRPr="0082495D">
        <w:rPr>
          <w:rStyle w:val="Hyperlink"/>
        </w:rPr>
        <w:t>10 Syllabus</w:t>
      </w:r>
      <w:r>
        <w:fldChar w:fldCharType="end"/>
      </w:r>
      <w:r>
        <w:t xml:space="preserve"> </w:t>
      </w:r>
      <w:r w:rsidR="00B72154">
        <w:t>© NSW Education Standards Authority (NESA) for and on behalf of the Crown in right of the State of New South Wales, 2022.</w:t>
      </w:r>
    </w:p>
    <w:bookmarkEnd w:id="7"/>
    <w:p w14:paraId="460FECAE" w14:textId="13DC0C3C" w:rsidR="00036295" w:rsidRPr="00036295" w:rsidRDefault="00036295" w:rsidP="00036295">
      <w:pPr>
        <w:pStyle w:val="FeatureBox2"/>
      </w:pPr>
      <w:r w:rsidRPr="00036295">
        <w:t xml:space="preserve">Please complete this </w:t>
      </w:r>
      <w:hyperlink r:id="rId15" w:history="1">
        <w:r w:rsidRPr="00E70238">
          <w:rPr>
            <w:rStyle w:val="Hyperlink"/>
          </w:rPr>
          <w:t>feedback form</w:t>
        </w:r>
      </w:hyperlink>
      <w:r w:rsidRPr="00036295">
        <w:t xml:space="preserve"> to help us improve our resources and support.</w:t>
      </w:r>
      <w:r w:rsidRPr="00036295">
        <w:br w:type="page"/>
      </w:r>
    </w:p>
    <w:p w14:paraId="7C26D066" w14:textId="77777777" w:rsidR="00740476" w:rsidRPr="004775EA" w:rsidRDefault="00740476" w:rsidP="00740476">
      <w:pPr>
        <w:pStyle w:val="Heading1"/>
      </w:pPr>
      <w:bookmarkStart w:id="8" w:name="_Toc195615436"/>
      <w:bookmarkStart w:id="9" w:name="_Hlk148102399"/>
      <w:r w:rsidRPr="004775EA">
        <w:lastRenderedPageBreak/>
        <w:t>Support and alignment</w:t>
      </w:r>
      <w:bookmarkEnd w:id="8"/>
    </w:p>
    <w:bookmarkEnd w:id="9"/>
    <w:p w14:paraId="23C62C74" w14:textId="77777777" w:rsidR="00740476" w:rsidRPr="005D6F34" w:rsidRDefault="00740476" w:rsidP="00740476">
      <w:r w:rsidRPr="005D6F34">
        <w:rPr>
          <w:b/>
          <w:bCs/>
        </w:rPr>
        <w:t>Resource evaluation and support</w:t>
      </w:r>
      <w:r w:rsidRPr="005D6F34">
        <w:rPr>
          <w:b/>
        </w:rPr>
        <w:t>:</w:t>
      </w:r>
      <w:r w:rsidRPr="005D6F34">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6" w:history="1">
        <w:r w:rsidRPr="005D6F34">
          <w:rPr>
            <w:rFonts w:eastAsia="Calibri" w:cs="Times New Roman"/>
            <w:color w:val="2F5496" w:themeColor="accent1" w:themeShade="BF"/>
            <w:u w:val="single"/>
          </w:rPr>
          <w:t>languagesnsw@det.nsw.edu.au</w:t>
        </w:r>
      </w:hyperlink>
      <w:r w:rsidRPr="005D6F34">
        <w:t>.</w:t>
      </w:r>
    </w:p>
    <w:p w14:paraId="04A42EEB" w14:textId="77777777" w:rsidR="00740476" w:rsidRPr="005D6F34" w:rsidRDefault="00740476" w:rsidP="00740476">
      <w:r w:rsidRPr="005D6F34">
        <w:rPr>
          <w:b/>
          <w:bCs/>
        </w:rPr>
        <w:t>Explicit teaching:</w:t>
      </w:r>
      <w:r w:rsidRPr="005D6F34">
        <w:t xml:space="preserve"> Further advice to support explicit teaching is available on the </w:t>
      </w:r>
      <w:hyperlink r:id="rId17" w:history="1">
        <w:r w:rsidRPr="005D6F34">
          <w:rPr>
            <w:color w:val="2F5496" w:themeColor="accent1" w:themeShade="BF"/>
            <w:u w:val="single"/>
          </w:rPr>
          <w:t>Explicit teaching</w:t>
        </w:r>
      </w:hyperlink>
      <w:r w:rsidRPr="005D6F34">
        <w:t xml:space="preserve"> webpage. This includes the CESE </w:t>
      </w:r>
      <w:hyperlink r:id="rId18" w:history="1">
        <w:r w:rsidRPr="005D6F34">
          <w:rPr>
            <w:color w:val="2F5496" w:themeColor="accent1" w:themeShade="BF"/>
            <w:u w:val="single"/>
          </w:rPr>
          <w:t>Explicit teaching – Driving learning and engagement</w:t>
        </w:r>
      </w:hyperlink>
      <w:r w:rsidRPr="005D6F34">
        <w:t xml:space="preserve"> webpage.</w:t>
      </w:r>
    </w:p>
    <w:p w14:paraId="29A89981" w14:textId="77777777" w:rsidR="00740476" w:rsidRPr="005D6F34" w:rsidRDefault="00740476" w:rsidP="00740476">
      <w:pPr>
        <w:rPr>
          <w:rFonts w:eastAsia="Calibri" w:cs="Times New Roman"/>
        </w:rPr>
      </w:pPr>
      <w:r w:rsidRPr="005D6F34">
        <w:rPr>
          <w:b/>
          <w:bCs/>
        </w:rPr>
        <w:t>Alignment to system priorities and/or needs</w:t>
      </w:r>
      <w:r w:rsidRPr="005D6F34">
        <w:rPr>
          <w:b/>
        </w:rPr>
        <w:t>:</w:t>
      </w:r>
      <w:r w:rsidRPr="005D6F34">
        <w:t xml:space="preserve"> </w:t>
      </w:r>
      <w:hyperlink r:id="rId19">
        <w:r w:rsidRPr="005D6F34">
          <w:rPr>
            <w:rFonts w:eastAsia="Calibri" w:cs="Times New Roman"/>
            <w:color w:val="2F5496"/>
            <w:u w:val="single"/>
          </w:rPr>
          <w:t>School Excellence Policy</w:t>
        </w:r>
      </w:hyperlink>
      <w:r w:rsidRPr="005D6F34">
        <w:t xml:space="preserve">, </w:t>
      </w:r>
      <w:hyperlink r:id="rId20" w:history="1">
        <w:r w:rsidRPr="005D6F34">
          <w:rPr>
            <w:color w:val="2F5496" w:themeColor="accent1" w:themeShade="BF"/>
            <w:u w:val="single"/>
          </w:rPr>
          <w:t>Our Plan for NSW Public Education</w:t>
        </w:r>
      </w:hyperlink>
    </w:p>
    <w:p w14:paraId="4415C32E" w14:textId="77777777" w:rsidR="00740476" w:rsidRPr="005D6F34" w:rsidRDefault="00740476" w:rsidP="00740476">
      <w:r w:rsidRPr="005D6F34">
        <w:rPr>
          <w:b/>
          <w:bCs/>
        </w:rPr>
        <w:t>Alignment to the School Excellence Framework</w:t>
      </w:r>
      <w:r w:rsidRPr="005D6F34">
        <w:rPr>
          <w:b/>
        </w:rPr>
        <w:t>:</w:t>
      </w:r>
      <w:r w:rsidRPr="005D6F34">
        <w:t xml:space="preserve"> This resource supports the </w:t>
      </w:r>
      <w:hyperlink r:id="rId21">
        <w:r w:rsidRPr="005D6F34">
          <w:rPr>
            <w:rFonts w:eastAsia="Calibri" w:cs="Times New Roman"/>
            <w:color w:val="2F5496" w:themeColor="accent1" w:themeShade="BF"/>
            <w:u w:val="single"/>
          </w:rPr>
          <w:t>School Excellence Framework</w:t>
        </w:r>
      </w:hyperlink>
      <w:r w:rsidRPr="005D6F34">
        <w:t xml:space="preserve"> elements of curriculum (curriculum provision, teaching and learning programs) and effective classroom practice (lesson planning).</w:t>
      </w:r>
    </w:p>
    <w:p w14:paraId="11ED82F9" w14:textId="77777777" w:rsidR="00740476" w:rsidRPr="005D6F34" w:rsidRDefault="00740476" w:rsidP="00740476">
      <w:r w:rsidRPr="005D6F34">
        <w:rPr>
          <w:b/>
          <w:bCs/>
        </w:rPr>
        <w:t>Alignment to Australian Professional Standards for Teachers</w:t>
      </w:r>
      <w:r w:rsidRPr="005D6F34">
        <w:rPr>
          <w:b/>
        </w:rPr>
        <w:t>:</w:t>
      </w:r>
      <w:r w:rsidRPr="005D6F34">
        <w:t xml:space="preserve"> This resource supports teachers to address </w:t>
      </w:r>
      <w:bookmarkStart w:id="10" w:name="_Hlk195777047"/>
      <w:bookmarkStart w:id="11" w:name="_Hlk195615149"/>
      <w:r w:rsidRPr="00C74015">
        <w:rPr>
          <w:szCs w:val="22"/>
        </w:rPr>
        <w:fldChar w:fldCharType="begin"/>
      </w:r>
      <w:r w:rsidRPr="00C74015">
        <w:rPr>
          <w:szCs w:val="22"/>
        </w:rPr>
        <w:instrText xml:space="preserve">HYPERLINK "https://educationstandards.nsw.edu.au/wps/portal/nesa/teacher-accreditation/meeting-requirements/the-standards/proficient-teacher" \h </w:instrText>
      </w:r>
      <w:r w:rsidRPr="00C74015">
        <w:rPr>
          <w:szCs w:val="22"/>
        </w:rPr>
      </w:r>
      <w:r w:rsidRPr="00C74015">
        <w:rPr>
          <w:szCs w:val="22"/>
        </w:rPr>
        <w:fldChar w:fldCharType="separate"/>
      </w:r>
      <w:r w:rsidRPr="00C74015">
        <w:rPr>
          <w:rFonts w:eastAsia="Calibri"/>
          <w:color w:val="2F5496" w:themeColor="accent1" w:themeShade="BF"/>
          <w:szCs w:val="22"/>
          <w:u w:val="single"/>
        </w:rPr>
        <w:t>Proficient Teacher Standard Descriptors</w:t>
      </w:r>
      <w:r w:rsidRPr="00C74015">
        <w:rPr>
          <w:szCs w:val="22"/>
        </w:rPr>
        <w:fldChar w:fldCharType="end"/>
      </w:r>
      <w:bookmarkEnd w:id="10"/>
      <w:r>
        <w:rPr>
          <w:szCs w:val="22"/>
        </w:rPr>
        <w:t xml:space="preserve"> </w:t>
      </w:r>
      <w:bookmarkEnd w:id="11"/>
      <w:r w:rsidRPr="005D6F34">
        <w:t>2.2.2, 3.2.2.</w:t>
      </w:r>
    </w:p>
    <w:p w14:paraId="5FC633F7" w14:textId="77777777" w:rsidR="00740476" w:rsidRPr="005D6F34" w:rsidRDefault="00740476" w:rsidP="00740476">
      <w:r w:rsidRPr="005D6F34">
        <w:rPr>
          <w:b/>
          <w:bCs/>
        </w:rPr>
        <w:t>Consulted with:</w:t>
      </w:r>
      <w:r w:rsidRPr="00D0196F">
        <w:t xml:space="preserve"> </w:t>
      </w:r>
      <w:r>
        <w:t xml:space="preserve">Multicultural Education, </w:t>
      </w:r>
      <w:r w:rsidRPr="005D6F34">
        <w:t>Inclusive Education and subject matter experts</w:t>
      </w:r>
    </w:p>
    <w:p w14:paraId="51C47CB2" w14:textId="77777777" w:rsidR="00740476" w:rsidRPr="005D6F34" w:rsidRDefault="00740476" w:rsidP="00740476">
      <w:pPr>
        <w:rPr>
          <w:rFonts w:eastAsia="Calibri" w:cs="Times New Roman"/>
          <w:lang w:val="fr-FR"/>
        </w:rPr>
      </w:pPr>
      <w:r w:rsidRPr="00502E8D">
        <w:rPr>
          <w:rFonts w:eastAsia="Calibri" w:cs="Times New Roman"/>
          <w:b/>
          <w:bCs/>
        </w:rPr>
        <w:t>NSW syllabus:</w:t>
      </w:r>
      <w:r w:rsidRPr="005D6F34">
        <w:rPr>
          <w:rFonts w:eastAsia="Calibri" w:cs="Times New Roman"/>
          <w:lang w:val="fr-FR"/>
        </w:rPr>
        <w:t xml:space="preserve"> Modern Languages K–10 Syllabus</w:t>
      </w:r>
    </w:p>
    <w:p w14:paraId="79F09D11" w14:textId="77777777" w:rsidR="00740476" w:rsidRPr="005D6F34" w:rsidRDefault="00740476" w:rsidP="00740476">
      <w:pPr>
        <w:rPr>
          <w:rFonts w:eastAsia="Calibri" w:cs="Times New Roman"/>
          <w:lang w:val="fr-FR"/>
        </w:rPr>
      </w:pPr>
      <w:r w:rsidRPr="00245E65">
        <w:rPr>
          <w:rFonts w:eastAsia="Calibri" w:cs="Times New Roman"/>
          <w:b/>
          <w:bCs/>
        </w:rPr>
        <w:t>Syllabus outcomes:</w:t>
      </w:r>
      <w:r w:rsidRPr="00D0196F">
        <w:rPr>
          <w:rFonts w:eastAsia="Calibri" w:cs="Times New Roman"/>
          <w:lang w:val="fr-FR"/>
        </w:rPr>
        <w:t xml:space="preserve"> </w:t>
      </w:r>
      <w:r w:rsidRPr="005D6F34">
        <w:rPr>
          <w:rFonts w:eastAsia="Calibri" w:cs="Times New Roman"/>
          <w:lang w:val="fr-FR"/>
        </w:rPr>
        <w:t>ML5-INT-01, ML5-UND-01, ML5-CRT-01</w:t>
      </w:r>
    </w:p>
    <w:p w14:paraId="1EC67E4D" w14:textId="77777777" w:rsidR="00740476" w:rsidRPr="005D6F34" w:rsidRDefault="00740476" w:rsidP="00740476">
      <w:pPr>
        <w:rPr>
          <w:rFonts w:eastAsia="Calibri" w:cs="Times New Roman"/>
        </w:rPr>
      </w:pPr>
      <w:r w:rsidRPr="005D6F34">
        <w:rPr>
          <w:rFonts w:eastAsia="Calibri" w:cs="Times New Roman"/>
          <w:b/>
          <w:bCs/>
        </w:rPr>
        <w:t>Author:</w:t>
      </w:r>
      <w:r w:rsidRPr="005D6F34">
        <w:rPr>
          <w:rFonts w:eastAsia="Calibri" w:cs="Times New Roman"/>
        </w:rPr>
        <w:t xml:space="preserve"> Languages and Culture</w:t>
      </w:r>
    </w:p>
    <w:p w14:paraId="3FE823D1" w14:textId="77777777" w:rsidR="00740476" w:rsidRPr="005D6F34" w:rsidRDefault="00740476" w:rsidP="00740476">
      <w:pPr>
        <w:rPr>
          <w:rFonts w:eastAsia="Calibri" w:cs="Times New Roman"/>
        </w:rPr>
      </w:pPr>
      <w:r w:rsidRPr="005D6F34">
        <w:rPr>
          <w:rFonts w:eastAsia="Calibri" w:cs="Times New Roman"/>
          <w:b/>
          <w:bCs/>
        </w:rPr>
        <w:t>Publisher:</w:t>
      </w:r>
      <w:r w:rsidRPr="005D6F34">
        <w:rPr>
          <w:rFonts w:eastAsia="Calibri" w:cs="Times New Roman"/>
        </w:rPr>
        <w:t xml:space="preserve"> State of NSW, Department of Education</w:t>
      </w:r>
    </w:p>
    <w:p w14:paraId="47B2EC95" w14:textId="22C530FD" w:rsidR="00740476" w:rsidRPr="005D6F34" w:rsidRDefault="00740476" w:rsidP="00740476">
      <w:pPr>
        <w:rPr>
          <w:rFonts w:eastAsia="Calibri" w:cs="Times New Roman"/>
        </w:rPr>
      </w:pPr>
      <w:r w:rsidRPr="005D6F34">
        <w:rPr>
          <w:rFonts w:eastAsia="Calibri" w:cs="Times New Roman"/>
          <w:b/>
          <w:bCs/>
        </w:rPr>
        <w:lastRenderedPageBreak/>
        <w:t>Resource:</w:t>
      </w:r>
      <w:r w:rsidRPr="005D6F34">
        <w:rPr>
          <w:rFonts w:eastAsia="Calibri" w:cs="Times New Roman"/>
        </w:rPr>
        <w:t xml:space="preserve"> </w:t>
      </w:r>
      <w:r>
        <w:rPr>
          <w:rFonts w:eastAsia="Calibri" w:cs="Times New Roman"/>
        </w:rPr>
        <w:t xml:space="preserve">Arabic </w:t>
      </w:r>
      <w:r w:rsidRPr="005D6F34">
        <w:rPr>
          <w:rFonts w:eastAsia="Calibri" w:cs="Times New Roman"/>
        </w:rPr>
        <w:t>Stage 5 scope and sequence</w:t>
      </w:r>
    </w:p>
    <w:p w14:paraId="362AD9EF" w14:textId="77777777" w:rsidR="00740476" w:rsidRPr="005D6F34" w:rsidRDefault="00740476" w:rsidP="00740476">
      <w:pPr>
        <w:rPr>
          <w:rFonts w:eastAsia="Calibri" w:cs="Times New Roman"/>
        </w:rPr>
      </w:pPr>
      <w:r w:rsidRPr="005D6F34">
        <w:rPr>
          <w:rFonts w:eastAsia="Calibri" w:cs="Times New Roman"/>
          <w:b/>
          <w:bCs/>
        </w:rPr>
        <w:t>Related resources:</w:t>
      </w:r>
      <w:r w:rsidRPr="005D6F34">
        <w:rPr>
          <w:rFonts w:eastAsia="Calibri" w:cs="Times New Roman"/>
        </w:rPr>
        <w:t xml:space="preserve"> </w:t>
      </w:r>
      <w:bookmarkStart w:id="12" w:name="_Hlk112245591"/>
      <w:r w:rsidRPr="005D6F34">
        <w:rPr>
          <w:rFonts w:eastAsia="Calibri" w:cs="Times New Roman"/>
        </w:rPr>
        <w:t xml:space="preserve">Further resources to support </w:t>
      </w:r>
      <w:r>
        <w:rPr>
          <w:rFonts w:eastAsia="Calibri" w:cs="Times New Roman"/>
        </w:rPr>
        <w:t>m</w:t>
      </w:r>
      <w:r w:rsidRPr="005D6F34">
        <w:rPr>
          <w:rFonts w:eastAsia="Calibri" w:cs="Times New Roman"/>
        </w:rPr>
        <w:t xml:space="preserve">odern </w:t>
      </w:r>
      <w:r>
        <w:rPr>
          <w:rFonts w:eastAsia="Calibri" w:cs="Times New Roman"/>
        </w:rPr>
        <w:t>l</w:t>
      </w:r>
      <w:r w:rsidRPr="005D6F34">
        <w:rPr>
          <w:rFonts w:eastAsia="Calibri" w:cs="Times New Roman"/>
        </w:rPr>
        <w:t>anguages Stage 5</w:t>
      </w:r>
      <w:r>
        <w:rPr>
          <w:rFonts w:eastAsia="Calibri" w:cs="Times New Roman"/>
        </w:rPr>
        <w:t xml:space="preserve"> </w:t>
      </w:r>
      <w:r w:rsidRPr="005D6F34">
        <w:rPr>
          <w:rFonts w:eastAsia="Calibri" w:cs="Times New Roman"/>
        </w:rPr>
        <w:t xml:space="preserve">can be found on the </w:t>
      </w:r>
      <w:hyperlink r:id="rId22" w:history="1">
        <w:r w:rsidRPr="005D6F34">
          <w:rPr>
            <w:rFonts w:eastAsia="Calibri" w:cs="Times New Roman"/>
            <w:color w:val="2F5496" w:themeColor="accent1" w:themeShade="BF"/>
            <w:u w:val="single"/>
          </w:rPr>
          <w:t>Languages curriculum page</w:t>
        </w:r>
      </w:hyperlink>
      <w:r w:rsidRPr="005D6F34">
        <w:rPr>
          <w:rFonts w:eastAsia="Calibri" w:cs="Times New Roman"/>
        </w:rPr>
        <w:t>.</w:t>
      </w:r>
      <w:bookmarkEnd w:id="12"/>
    </w:p>
    <w:p w14:paraId="24F77C71" w14:textId="77777777" w:rsidR="00740476" w:rsidRPr="005D6F34" w:rsidRDefault="00740476" w:rsidP="00740476">
      <w:pPr>
        <w:rPr>
          <w:rFonts w:eastAsia="Calibri" w:cs="Times New Roman"/>
        </w:rPr>
      </w:pPr>
      <w:r w:rsidRPr="005D6F34">
        <w:rPr>
          <w:rFonts w:eastAsia="Calibri" w:cs="Times New Roman"/>
          <w:b/>
          <w:bCs/>
        </w:rPr>
        <w:t>Professional learning:</w:t>
      </w:r>
      <w:r w:rsidRPr="005D6F34">
        <w:rPr>
          <w:rFonts w:eastAsia="Calibri" w:cs="Times New Roman"/>
        </w:rPr>
        <w:t xml:space="preserve"> </w:t>
      </w:r>
      <w:r w:rsidRPr="005D6F34">
        <w:t xml:space="preserve">Relevant professional learning is available through the </w:t>
      </w:r>
      <w:hyperlink r:id="rId23" w:history="1">
        <w:r w:rsidRPr="005D6F34">
          <w:rPr>
            <w:color w:val="2F5496" w:themeColor="accent1" w:themeShade="BF"/>
            <w:u w:val="single"/>
          </w:rPr>
          <w:t>Languages statewide staffroom</w:t>
        </w:r>
      </w:hyperlink>
      <w:r w:rsidRPr="005D6F34">
        <w:t xml:space="preserve"> (staff only).</w:t>
      </w:r>
    </w:p>
    <w:p w14:paraId="456DD3FE" w14:textId="77777777" w:rsidR="00740476" w:rsidRPr="005D6F34" w:rsidRDefault="00740476" w:rsidP="00740476">
      <w:pPr>
        <w:rPr>
          <w:rFonts w:eastAsia="Calibri" w:cs="Times New Roman"/>
        </w:rPr>
      </w:pPr>
      <w:r w:rsidRPr="005D6F34">
        <w:rPr>
          <w:rFonts w:eastAsia="Calibri" w:cs="Times New Roman"/>
          <w:b/>
          <w:bCs/>
        </w:rPr>
        <w:t>Universal Design for Learning:</w:t>
      </w:r>
      <w:r w:rsidRPr="00D0196F">
        <w:rPr>
          <w:rFonts w:eastAsia="Calibri" w:cs="Times New Roman"/>
        </w:rPr>
        <w:t xml:space="preserve"> </w:t>
      </w:r>
      <w:r w:rsidRPr="005D6F34">
        <w:rPr>
          <w:rFonts w:eastAsia="Calibri" w:cs="Times New Roman"/>
          <w:lang w:eastAsia="zh-CN"/>
        </w:rPr>
        <w:t>Support the diverse learning needs of students using inclusive teaching and learning strategies. Some students may require more specific adjustments to allow them to participate on the same basis as their peers. For further advice see</w:t>
      </w:r>
      <w:r>
        <w:rPr>
          <w:rFonts w:eastAsia="Calibri" w:cs="Times New Roman"/>
          <w:lang w:eastAsia="zh-CN"/>
        </w:rPr>
        <w:t xml:space="preserve"> the</w:t>
      </w:r>
      <w:r w:rsidRPr="005D6F34">
        <w:rPr>
          <w:rFonts w:eastAsia="Calibri" w:cs="Times New Roman"/>
          <w:lang w:eastAsia="zh-CN"/>
        </w:rPr>
        <w:t xml:space="preserve"> </w:t>
      </w:r>
      <w:hyperlink r:id="rId24">
        <w:r w:rsidRPr="005D6F34">
          <w:rPr>
            <w:rFonts w:eastAsia="Calibri" w:cs="Times New Roman"/>
            <w:color w:val="2F5496" w:themeColor="accent1" w:themeShade="BF"/>
            <w:u w:val="single"/>
            <w:lang w:eastAsia="zh-CN"/>
          </w:rPr>
          <w:t>Inclusive practice resources for secondary school</w:t>
        </w:r>
      </w:hyperlink>
      <w:r w:rsidRPr="005D6F34">
        <w:rPr>
          <w:rFonts w:eastAsia="Calibri" w:cs="Times New Roman"/>
          <w:lang w:eastAsia="zh-CN"/>
        </w:rPr>
        <w:t>.</w:t>
      </w:r>
    </w:p>
    <w:p w14:paraId="216A820E" w14:textId="77777777" w:rsidR="00740476" w:rsidRPr="005D6F34" w:rsidRDefault="00740476" w:rsidP="00740476">
      <w:r w:rsidRPr="005D6F34">
        <w:rPr>
          <w:b/>
        </w:rPr>
        <w:t>Differentiation:</w:t>
      </w:r>
      <w:r w:rsidRPr="005D6F34">
        <w:t xml:space="preserve"> When using these resources in the classroom, it is important for teachers to consider the needs of all students in their class, including:</w:t>
      </w:r>
    </w:p>
    <w:p w14:paraId="0E0C1134" w14:textId="77777777" w:rsidR="00740476" w:rsidRPr="005D6F34" w:rsidRDefault="00740476" w:rsidP="00740476">
      <w:pPr>
        <w:numPr>
          <w:ilvl w:val="0"/>
          <w:numId w:val="15"/>
        </w:numPr>
      </w:pPr>
      <w:r w:rsidRPr="005D6F34">
        <w:rPr>
          <w:b/>
          <w:bCs/>
        </w:rPr>
        <w:t>Aboriginal and Torres Strait Islander students</w:t>
      </w:r>
      <w:r w:rsidRPr="005D6F34">
        <w:t xml:space="preserve">. Targeted </w:t>
      </w:r>
      <w:hyperlink r:id="rId25" w:history="1">
        <w:r w:rsidRPr="005D6F34">
          <w:rPr>
            <w:color w:val="2F5496" w:themeColor="accent1" w:themeShade="BF"/>
            <w:u w:val="single"/>
          </w:rPr>
          <w:t>strategies</w:t>
        </w:r>
      </w:hyperlink>
      <w:r w:rsidRPr="005D6F34">
        <w:t xml:space="preserve"> can be used to achieve outcomes for Aboriginal students in K</w:t>
      </w:r>
      <w:r>
        <w:t>–</w:t>
      </w:r>
      <w:r w:rsidRPr="005D6F34">
        <w:t>12 and increase knowledge and understanding of Aboriginal histories and cultures. Teachers should use students’ Personalised Learning Pathways to support individual student needs and goals.</w:t>
      </w:r>
    </w:p>
    <w:p w14:paraId="7FFCC19E" w14:textId="77777777" w:rsidR="00740476" w:rsidRPr="005D6F34" w:rsidRDefault="00740476" w:rsidP="00740476">
      <w:pPr>
        <w:numPr>
          <w:ilvl w:val="0"/>
          <w:numId w:val="15"/>
        </w:numPr>
      </w:pPr>
      <w:r w:rsidRPr="005D6F34">
        <w:rPr>
          <w:b/>
          <w:bCs/>
        </w:rPr>
        <w:t>EAL/D learners</w:t>
      </w:r>
      <w:r w:rsidRPr="005D6F34">
        <w:t xml:space="preserve">. EAL/D learners may require scaffolding to support them to gain content knowledge, while providing extra time and assistance to master the English language required to engage with texts or complete classroom tasks. </w:t>
      </w:r>
      <w:hyperlink r:id="rId26" w:anchor="Differentiation2" w:history="1">
        <w:r w:rsidRPr="005D6F34">
          <w:rPr>
            <w:color w:val="2F5496" w:themeColor="accent1" w:themeShade="BF"/>
            <w:u w:val="single"/>
          </w:rPr>
          <w:t>View some samples of differentiating through scaffolding</w:t>
        </w:r>
      </w:hyperlink>
      <w:r w:rsidRPr="005D6F34">
        <w:t>.</w:t>
      </w:r>
    </w:p>
    <w:p w14:paraId="1E9CC06A" w14:textId="77777777" w:rsidR="00740476" w:rsidRPr="005D6F34" w:rsidRDefault="00740476" w:rsidP="00740476">
      <w:pPr>
        <w:numPr>
          <w:ilvl w:val="0"/>
          <w:numId w:val="15"/>
        </w:numPr>
      </w:pPr>
      <w:r w:rsidRPr="005D6F34">
        <w:rPr>
          <w:b/>
          <w:bCs/>
        </w:rPr>
        <w:t>Students with disability</w:t>
      </w:r>
      <w:r w:rsidRPr="005D6F34">
        <w:t xml:space="preserve">. Learning adjustments enable students with disability to access syllabus outcomes and content on the same basis as their peers. Teachers can use a range of </w:t>
      </w:r>
      <w:hyperlink r:id="rId27">
        <w:r w:rsidRPr="005D6F34">
          <w:rPr>
            <w:color w:val="2F5496" w:themeColor="accent1" w:themeShade="BF"/>
            <w:u w:val="single"/>
          </w:rPr>
          <w:t>adjustments</w:t>
        </w:r>
      </w:hyperlink>
      <w:r w:rsidRPr="005D6F34">
        <w:t xml:space="preserve"> to ensure a personalised approach to student learning. </w:t>
      </w:r>
      <w:bookmarkStart w:id="13" w:name="_Hlk136354526"/>
      <w:r w:rsidRPr="005D6F34">
        <w:t xml:space="preserve">Examples of differentiated and personalised adjustments are provided on the </w:t>
      </w:r>
      <w:hyperlink r:id="rId28" w:history="1">
        <w:r w:rsidRPr="005D6F34">
          <w:rPr>
            <w:color w:val="2F5496" w:themeColor="accent1" w:themeShade="BF"/>
            <w:u w:val="single"/>
          </w:rPr>
          <w:t xml:space="preserve">Inclusive Practice </w:t>
        </w:r>
        <w:r>
          <w:rPr>
            <w:color w:val="2F5496" w:themeColor="accent1" w:themeShade="BF"/>
            <w:u w:val="single"/>
          </w:rPr>
          <w:t>h</w:t>
        </w:r>
        <w:r w:rsidRPr="005D6F34">
          <w:rPr>
            <w:color w:val="2F5496" w:themeColor="accent1" w:themeShade="BF"/>
            <w:u w:val="single"/>
          </w:rPr>
          <w:t>ub</w:t>
        </w:r>
      </w:hyperlink>
      <w:r w:rsidRPr="005D6F34">
        <w:t xml:space="preserve">. Students may respond to tasks using their preferred mode of communication. Teachers can complete the </w:t>
      </w:r>
      <w:hyperlink r:id="rId29">
        <w:r w:rsidRPr="005D6F34">
          <w:rPr>
            <w:color w:val="2F5496" w:themeColor="accent1" w:themeShade="BF"/>
            <w:u w:val="single"/>
          </w:rPr>
          <w:t>Curriculum planning for every student in every classroom</w:t>
        </w:r>
      </w:hyperlink>
      <w:r w:rsidRPr="005D6F34">
        <w:t xml:space="preserve"> microlearning series to plan for the diversity of student need.</w:t>
      </w:r>
      <w:bookmarkEnd w:id="13"/>
    </w:p>
    <w:p w14:paraId="7E8E5947" w14:textId="77777777" w:rsidR="00740476" w:rsidRPr="005D6F34" w:rsidRDefault="00740476" w:rsidP="00740476">
      <w:pPr>
        <w:numPr>
          <w:ilvl w:val="0"/>
          <w:numId w:val="15"/>
        </w:numPr>
      </w:pPr>
      <w:r w:rsidRPr="005D6F34">
        <w:rPr>
          <w:b/>
          <w:bCs/>
        </w:rPr>
        <w:lastRenderedPageBreak/>
        <w:t>High potential and gifted learners</w:t>
      </w:r>
      <w:r w:rsidRPr="005D6F34">
        <w:t xml:space="preserve">. </w:t>
      </w:r>
      <w:hyperlink r:id="rId30" w:anchor="Assessment1" w:history="1">
        <w:r w:rsidRPr="005D6F34">
          <w:rPr>
            <w:color w:val="2F5496" w:themeColor="accent1" w:themeShade="BF"/>
            <w:u w:val="single"/>
          </w:rPr>
          <w:t>Assessing and identifying high potential and gifted learners</w:t>
        </w:r>
      </w:hyperlink>
      <w:r w:rsidRPr="005D6F34">
        <w:t xml:space="preserve"> will help teachers decide which students may benefit from extension and additional challenge. In addition, the </w:t>
      </w:r>
      <w:hyperlink r:id="rId31" w:history="1">
        <w:r w:rsidRPr="005D6F34">
          <w:rPr>
            <w:color w:val="2F5496" w:themeColor="accent1" w:themeShade="BF"/>
            <w:u w:val="single"/>
          </w:rPr>
          <w:t>Differentiation Adjustment Tool</w:t>
        </w:r>
      </w:hyperlink>
      <w:r w:rsidRPr="005D6F34">
        <w:t xml:space="preserve"> can be used to support the specific learning needs of high potential and gifted students.</w:t>
      </w:r>
    </w:p>
    <w:p w14:paraId="3603F088" w14:textId="003C2C9F" w:rsidR="00740476" w:rsidRPr="005D6F34" w:rsidRDefault="00740476" w:rsidP="00740476">
      <w:pPr>
        <w:rPr>
          <w:rFonts w:eastAsia="Calibri" w:cs="Times New Roman"/>
        </w:rPr>
      </w:pPr>
      <w:r w:rsidRPr="005D6F34">
        <w:rPr>
          <w:rFonts w:eastAsia="Calibri" w:cs="Times New Roman"/>
          <w:b/>
          <w:bCs/>
        </w:rPr>
        <w:t>Creation date:</w:t>
      </w:r>
      <w:r>
        <w:rPr>
          <w:rFonts w:eastAsia="Calibri" w:cs="Times New Roman"/>
        </w:rPr>
        <w:t xml:space="preserve"> June 2025</w:t>
      </w:r>
    </w:p>
    <w:p w14:paraId="269AB464" w14:textId="502F4F12" w:rsidR="00036295" w:rsidRDefault="00740476" w:rsidP="00740476">
      <w:pPr>
        <w:spacing w:before="0" w:after="160" w:line="259" w:lineRule="auto"/>
        <w:rPr>
          <w:rFonts w:eastAsiaTheme="majorEastAsia"/>
          <w:b/>
          <w:bCs/>
          <w:color w:val="002664"/>
          <w:sz w:val="48"/>
          <w:szCs w:val="48"/>
        </w:rPr>
      </w:pPr>
      <w:bookmarkStart w:id="14" w:name="_Hlk113021492"/>
      <w:r w:rsidRPr="005D6F34">
        <w:rPr>
          <w:rFonts w:eastAsia="Calibri" w:cs="Times New Roman"/>
          <w:b/>
          <w:bCs/>
        </w:rPr>
        <w:t>Rights:</w:t>
      </w:r>
      <w:r w:rsidRPr="005D6F34">
        <w:rPr>
          <w:rFonts w:eastAsia="Calibri" w:cs="Times New Roman"/>
        </w:rPr>
        <w:t xml:space="preserve"> © State of New South Wales, Department of Education</w:t>
      </w:r>
      <w:bookmarkEnd w:id="14"/>
      <w:r w:rsidR="00036295">
        <w:br w:type="page"/>
      </w:r>
    </w:p>
    <w:p w14:paraId="180726FD" w14:textId="77777777" w:rsidR="00A43D4D" w:rsidRDefault="007F7AA2" w:rsidP="007A5001">
      <w:pPr>
        <w:pStyle w:val="Heading1"/>
      </w:pPr>
      <w:bookmarkStart w:id="15" w:name="_Toc148104659"/>
      <w:bookmarkStart w:id="16" w:name="_Toc200028529"/>
      <w:r>
        <w:lastRenderedPageBreak/>
        <w:t>Evidence base</w:t>
      </w:r>
      <w:bookmarkEnd w:id="15"/>
      <w:bookmarkEnd w:id="16"/>
    </w:p>
    <w:p w14:paraId="656F7666" w14:textId="77777777" w:rsidR="00A43D4D" w:rsidRDefault="00A43D4D" w:rsidP="00A43D4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01E13A1" w14:textId="77777777" w:rsidR="00A43D4D" w:rsidRDefault="00A43D4D" w:rsidP="00A43D4D">
      <w:pPr>
        <w:pStyle w:val="FeatureBox2"/>
      </w:pPr>
      <w:r>
        <w:t xml:space="preserve">Please refer to the NESA Copyright Disclaimer for more information </w:t>
      </w:r>
      <w:hyperlink r:id="rId32" w:history="1">
        <w:r w:rsidRPr="00A43D4D">
          <w:rPr>
            <w:rStyle w:val="Hyperlink"/>
          </w:rPr>
          <w:t>https://educationstandards.nsw.edu.au/wps/portal/nesa/mini-footer/copyright</w:t>
        </w:r>
      </w:hyperlink>
      <w:r>
        <w:t>.</w:t>
      </w:r>
    </w:p>
    <w:p w14:paraId="1CE3C289" w14:textId="77777777" w:rsidR="00A43D4D" w:rsidRDefault="00A43D4D" w:rsidP="00A43D4D">
      <w:pPr>
        <w:pStyle w:val="FeatureBox2"/>
      </w:pPr>
      <w:r>
        <w:t xml:space="preserve">NESA holds the only official and up-to-date versions of the NSW Curriculum and syllabus documents. Please visit the NSW Education Standards Authority (NESA) website </w:t>
      </w:r>
      <w:hyperlink r:id="rId33" w:history="1">
        <w:r>
          <w:rPr>
            <w:rStyle w:val="Hyperlink"/>
          </w:rPr>
          <w:t>https://educationstandards.nsw.edu.au/</w:t>
        </w:r>
      </w:hyperlink>
      <w:r>
        <w:t xml:space="preserve"> and the NSW Curriculum website </w:t>
      </w:r>
      <w:hyperlink r:id="rId34" w:history="1">
        <w:r w:rsidRPr="00A43D4D">
          <w:rPr>
            <w:rStyle w:val="Hyperlink"/>
          </w:rPr>
          <w:t>https://curriculum.nsw.edu.au/home</w:t>
        </w:r>
      </w:hyperlink>
      <w:r>
        <w:t>.</w:t>
      </w:r>
    </w:p>
    <w:p w14:paraId="68AABA57" w14:textId="29802A38" w:rsidR="00A876D6" w:rsidRPr="00A876D6" w:rsidRDefault="00F15334" w:rsidP="00A876D6">
      <w:hyperlink r:id="rId35" w:history="1">
        <w:r>
          <w:rPr>
            <w:rStyle w:val="Hyperlink"/>
          </w:rPr>
          <w:t>Modern Languages K–10 Syllabus</w:t>
        </w:r>
      </w:hyperlink>
      <w:r w:rsidR="00A876D6" w:rsidRPr="00A876D6">
        <w:t xml:space="preserve"> © NSW Education Standards Authority (NESA) for and on behalf of the Crown in right of the State of New South Wales, 2022.</w:t>
      </w:r>
    </w:p>
    <w:p w14:paraId="4D896613" w14:textId="009D239D" w:rsidR="00A43D4D" w:rsidRDefault="00A43D4D" w:rsidP="00A43D4D">
      <w:pPr>
        <w:sectPr w:rsidR="00A43D4D" w:rsidSect="00B90A2D">
          <w:headerReference w:type="even" r:id="rId36"/>
          <w:headerReference w:type="default" r:id="rId37"/>
          <w:footerReference w:type="even" r:id="rId38"/>
          <w:footerReference w:type="default" r:id="rId39"/>
          <w:headerReference w:type="first" r:id="rId40"/>
          <w:footerReference w:type="first" r:id="rId41"/>
          <w:pgSz w:w="16838" w:h="11906" w:orient="landscape"/>
          <w:pgMar w:top="1134" w:right="1134" w:bottom="1134" w:left="1134" w:header="709" w:footer="709" w:gutter="0"/>
          <w:pgNumType w:start="0"/>
          <w:cols w:space="708"/>
          <w:titlePg/>
          <w:docGrid w:linePitch="360"/>
        </w:sectPr>
      </w:pPr>
    </w:p>
    <w:p w14:paraId="5CB0E6A6" w14:textId="77777777" w:rsidR="00B92791" w:rsidRPr="00762C8B" w:rsidRDefault="00B92791" w:rsidP="00B92791">
      <w:pPr>
        <w:spacing w:before="0" w:after="0"/>
        <w:rPr>
          <w:rStyle w:val="Strong"/>
          <w:szCs w:val="22"/>
        </w:rPr>
      </w:pPr>
      <w:r w:rsidRPr="00762C8B">
        <w:rPr>
          <w:rStyle w:val="Strong"/>
          <w:szCs w:val="22"/>
        </w:rPr>
        <w:lastRenderedPageBreak/>
        <w:t>© State of New South Wales (Department of Education), 202</w:t>
      </w:r>
      <w:r>
        <w:rPr>
          <w:rStyle w:val="Strong"/>
          <w:szCs w:val="22"/>
        </w:rPr>
        <w:t>5</w:t>
      </w:r>
    </w:p>
    <w:p w14:paraId="098D570F" w14:textId="77777777" w:rsidR="00B92791" w:rsidRDefault="00B92791" w:rsidP="00B92791">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0E518B61" w14:textId="77777777" w:rsidR="00B92791" w:rsidRDefault="00B92791" w:rsidP="00B92791">
      <w:pPr>
        <w:spacing w:line="276" w:lineRule="auto"/>
      </w:pPr>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695CD32A" w14:textId="77777777" w:rsidR="00B92791" w:rsidRDefault="00B92791" w:rsidP="00B92791">
      <w:pPr>
        <w:spacing w:line="276" w:lineRule="auto"/>
      </w:pPr>
      <w:r>
        <w:t xml:space="preserve"> </w:t>
      </w:r>
      <w:r>
        <w:rPr>
          <w:noProof/>
        </w:rPr>
        <w:drawing>
          <wp:inline distT="0" distB="0" distL="0" distR="0" wp14:anchorId="691AE8BD" wp14:editId="485F90F9">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1DE4AD" w14:textId="77777777" w:rsidR="00B92791" w:rsidRPr="002D3434" w:rsidRDefault="00B92791" w:rsidP="00B92791">
      <w:pPr>
        <w:spacing w:line="276" w:lineRule="auto"/>
      </w:pPr>
      <w:r w:rsidRPr="002D3434">
        <w:t>This license allows you to share and adapt the material for any purpose, even commercially.</w:t>
      </w:r>
    </w:p>
    <w:p w14:paraId="7ADA8255" w14:textId="77777777" w:rsidR="00B92791" w:rsidRPr="002D3434" w:rsidRDefault="00B92791" w:rsidP="00B92791">
      <w:pPr>
        <w:spacing w:line="276" w:lineRule="auto"/>
      </w:pPr>
      <w:r w:rsidRPr="002D3434">
        <w:t>Attribution should be given to © State of New South Wales (Department of Education), 202</w:t>
      </w:r>
      <w:r>
        <w:t>5</w:t>
      </w:r>
      <w:r w:rsidRPr="002D3434">
        <w:t>.</w:t>
      </w:r>
    </w:p>
    <w:p w14:paraId="2BC6EDA4" w14:textId="77777777" w:rsidR="00B92791" w:rsidRPr="002D3434" w:rsidRDefault="00B92791" w:rsidP="00B92791">
      <w:pPr>
        <w:spacing w:line="276" w:lineRule="auto"/>
      </w:pPr>
      <w:r w:rsidRPr="002D3434">
        <w:t>Material in this resource not available under a Creative Commons license:</w:t>
      </w:r>
    </w:p>
    <w:p w14:paraId="099782AD" w14:textId="77777777" w:rsidR="00B92791" w:rsidRPr="002D3434" w:rsidRDefault="00B92791" w:rsidP="00B92791">
      <w:pPr>
        <w:pStyle w:val="ListBullet"/>
        <w:numPr>
          <w:ilvl w:val="0"/>
          <w:numId w:val="15"/>
        </w:numPr>
        <w:spacing w:line="276" w:lineRule="auto"/>
      </w:pPr>
      <w:r w:rsidRPr="002D3434">
        <w:t>the NSW Department of Education logo, other logos and trademark-protected material</w:t>
      </w:r>
    </w:p>
    <w:p w14:paraId="147CCF03" w14:textId="77777777" w:rsidR="00B92791" w:rsidRPr="002D3434" w:rsidRDefault="00B92791" w:rsidP="00B92791">
      <w:pPr>
        <w:pStyle w:val="ListBullet"/>
        <w:numPr>
          <w:ilvl w:val="0"/>
          <w:numId w:val="15"/>
        </w:numPr>
        <w:spacing w:line="276" w:lineRule="auto"/>
      </w:pPr>
      <w:r w:rsidRPr="002D3434">
        <w:t>material owned by a third party that has been reproduced with permission. You will need to obtain permission from the third party to reuse its material.</w:t>
      </w:r>
    </w:p>
    <w:p w14:paraId="131E675B" w14:textId="77777777" w:rsidR="00B92791" w:rsidRPr="003B3E41" w:rsidRDefault="00B92791" w:rsidP="00B92791">
      <w:pPr>
        <w:pStyle w:val="FeatureBox2"/>
        <w:spacing w:line="276" w:lineRule="auto"/>
        <w:rPr>
          <w:rStyle w:val="Strong"/>
        </w:rPr>
      </w:pPr>
      <w:r w:rsidRPr="003B3E41">
        <w:rPr>
          <w:rStyle w:val="Strong"/>
        </w:rPr>
        <w:t>Links to third-party material and websites</w:t>
      </w:r>
    </w:p>
    <w:p w14:paraId="106FC98E" w14:textId="77777777" w:rsidR="00B92791" w:rsidRDefault="00B92791" w:rsidP="00B9279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72009575" w:rsidR="00A43D4D" w:rsidRPr="00A43D4D" w:rsidRDefault="00B92791" w:rsidP="00B9279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A43D4D" w:rsidRPr="00A43D4D" w:rsidSect="00B92791">
      <w:headerReference w:type="default" r:id="rId44"/>
      <w:footerReference w:type="default" r:id="rId45"/>
      <w:headerReference w:type="first" r:id="rId46"/>
      <w:footerReference w:type="first" r:id="rId4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A4991" w14:textId="77777777" w:rsidR="004D5CC2" w:rsidRDefault="004D5CC2" w:rsidP="00E51733">
      <w:r>
        <w:separator/>
      </w:r>
    </w:p>
    <w:p w14:paraId="1D35323E" w14:textId="77777777" w:rsidR="004D5CC2" w:rsidRDefault="004D5CC2"/>
  </w:endnote>
  <w:endnote w:type="continuationSeparator" w:id="0">
    <w:p w14:paraId="3C9C896F" w14:textId="77777777" w:rsidR="004D5CC2" w:rsidRDefault="004D5CC2" w:rsidP="00E51733">
      <w:r>
        <w:continuationSeparator/>
      </w:r>
    </w:p>
    <w:p w14:paraId="5C513E17" w14:textId="77777777" w:rsidR="004D5CC2" w:rsidRDefault="004D5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6C1CC2FC-A406-456A-96D7-B5C1CEA7D80A}"/>
  </w:font>
  <w:font w:name="Calibri">
    <w:panose1 w:val="020F0502020204030204"/>
    <w:charset w:val="00"/>
    <w:family w:val="swiss"/>
    <w:pitch w:val="variable"/>
    <w:sig w:usb0="E4002EFF" w:usb1="C200247B" w:usb2="00000009" w:usb3="00000000" w:csb0="000001FF" w:csb1="00000000"/>
    <w:embedRegular r:id="rId2" w:fontKey="{B787631A-6F80-4F52-A11E-87F085FB082B}"/>
    <w:embedBold r:id="rId3" w:fontKey="{84B31C18-CFFA-475F-AFC6-3B14B61F641E}"/>
    <w:embedItalic r:id="rId4" w:fontKey="{47982763-F9BC-4E42-AB83-23A853ABE4D8}"/>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12EE758A-5C48-4D03-A9A9-BD400A3775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E5CB4" w14:textId="59AB6C45"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674E9">
      <w:rPr>
        <w:noProof/>
      </w:rPr>
      <w:t>Jul-25</w:t>
    </w:r>
    <w:r w:rsidRPr="00491389">
      <w:fldChar w:fldCharType="end"/>
    </w:r>
    <w:r w:rsidRPr="00491389">
      <w:ptab w:relativeTo="margin" w:alignment="right" w:leader="none"/>
    </w:r>
    <w:r w:rsidR="004E1043">
      <w:rPr>
        <w:b/>
        <w:noProof/>
        <w:sz w:val="28"/>
        <w:szCs w:val="28"/>
      </w:rPr>
      <w:drawing>
        <wp:inline distT="0" distB="0" distL="0" distR="0" wp14:anchorId="5B97E6B8" wp14:editId="6D7B003A">
          <wp:extent cx="571500" cy="190500"/>
          <wp:effectExtent l="0" t="0" r="0" b="0"/>
          <wp:docPr id="1421505310" name="Picture 142150531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A80B" w14:textId="47D6E25B" w:rsidR="00F66145" w:rsidRPr="00D2403C" w:rsidRDefault="00D2403C" w:rsidP="00B90A2D">
    <w:pPr>
      <w:pStyle w:val="Footer"/>
      <w:spacing w:before="0"/>
    </w:pPr>
    <w:r>
      <w:t xml:space="preserve">© NSW Department of Education, </w:t>
    </w:r>
    <w:r>
      <w:fldChar w:fldCharType="begin"/>
    </w:r>
    <w:r>
      <w:instrText xml:space="preserve"> DATE  \@ "MMM-yy"  \* MERGEFORMAT </w:instrText>
    </w:r>
    <w:r>
      <w:fldChar w:fldCharType="separate"/>
    </w:r>
    <w:r w:rsidR="00B674E9">
      <w:rPr>
        <w:noProof/>
      </w:rPr>
      <w:t>Jul-25</w:t>
    </w:r>
    <w:r>
      <w:fldChar w:fldCharType="end"/>
    </w:r>
    <w:r>
      <w:ptab w:relativeTo="margin" w:alignment="right" w:leader="none"/>
    </w:r>
    <w:r>
      <w:rPr>
        <w:b/>
        <w:noProof/>
        <w:sz w:val="28"/>
        <w:szCs w:val="28"/>
      </w:rPr>
      <w:drawing>
        <wp:inline distT="0" distB="0" distL="0" distR="0" wp14:anchorId="22C493AE" wp14:editId="6A622F2F">
          <wp:extent cx="571500" cy="190500"/>
          <wp:effectExtent l="0" t="0" r="0" b="0"/>
          <wp:docPr id="164789237" name="Picture 16478923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25ED6" w14:textId="77777777" w:rsidR="00A876D6" w:rsidRPr="00A876D6" w:rsidRDefault="00A876D6" w:rsidP="00A876D6">
    <w:pPr>
      <w:pStyle w:val="Logo"/>
      <w:jc w:val="right"/>
    </w:pPr>
    <w:r w:rsidRPr="008426B6">
      <w:rPr>
        <w:noProof/>
      </w:rPr>
      <w:drawing>
        <wp:inline distT="0" distB="0" distL="0" distR="0" wp14:anchorId="7C75A1DF" wp14:editId="47CFE418">
          <wp:extent cx="834442" cy="906218"/>
          <wp:effectExtent l="0" t="0" r="3810" b="8255"/>
          <wp:docPr id="963034210" name="Graphic 9630342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8F27" w14:textId="77777777" w:rsidR="00B92791" w:rsidRDefault="00B927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CEAAF" w14:textId="77777777" w:rsidR="00B92791" w:rsidRPr="0000036D" w:rsidRDefault="00B92791"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AA085" w14:textId="0EAA27D5" w:rsidR="004D5CC2" w:rsidRDefault="004D5CC2">
      <w:r>
        <w:separator/>
      </w:r>
    </w:p>
  </w:footnote>
  <w:footnote w:type="continuationSeparator" w:id="0">
    <w:p w14:paraId="7D6EF307" w14:textId="77777777" w:rsidR="004D5CC2" w:rsidRDefault="004D5CC2" w:rsidP="00E51733">
      <w:r>
        <w:continuationSeparator/>
      </w:r>
    </w:p>
    <w:p w14:paraId="246E5CAA" w14:textId="77777777" w:rsidR="004D5CC2" w:rsidRDefault="004D5CC2"/>
  </w:footnote>
  <w:footnote w:id="1">
    <w:p w14:paraId="4EF604B2" w14:textId="3E5AC335" w:rsidR="00EC16A5" w:rsidRDefault="00EC16A5" w:rsidP="006E3224">
      <w:pPr>
        <w:pStyle w:val="Footer"/>
        <w:spacing w:before="0"/>
      </w:pPr>
      <w:r>
        <w:rPr>
          <w:rStyle w:val="FootnoteReference"/>
        </w:rPr>
        <w:footnoteRef/>
      </w:r>
      <w:r>
        <w:t xml:space="preserve"> Teacher to provide text.</w:t>
      </w:r>
    </w:p>
  </w:footnote>
  <w:footnote w:id="2">
    <w:p w14:paraId="19EF6CCF" w14:textId="77777777" w:rsidR="00BF0076" w:rsidRPr="00FC7D1C" w:rsidRDefault="00BF0076" w:rsidP="006E3224">
      <w:pPr>
        <w:pStyle w:val="Footer"/>
        <w:spacing w:before="0"/>
      </w:pPr>
      <w:r w:rsidRPr="009825FD">
        <w:rPr>
          <w:rStyle w:val="FootnoteReference"/>
          <w:sz w:val="20"/>
          <w:szCs w:val="20"/>
        </w:rPr>
        <w:footnoteRef/>
      </w:r>
      <w:r>
        <w:t xml:space="preserve"> </w:t>
      </w:r>
      <w:r w:rsidRPr="00FC7D1C">
        <w:t>To cater to a range of learners, questions may include comprehension of key information, drawing conclusions with justifications from the text and/or answering inferential questions.</w:t>
      </w:r>
    </w:p>
  </w:footnote>
  <w:footnote w:id="3">
    <w:p w14:paraId="112DF9C6" w14:textId="4B06937E" w:rsidR="00BF0076" w:rsidRPr="00FC7D1C" w:rsidRDefault="00BF0076" w:rsidP="00B5635C">
      <w:pPr>
        <w:pStyle w:val="FootnoteText"/>
        <w:rPr>
          <w:sz w:val="18"/>
          <w:szCs w:val="18"/>
        </w:rPr>
      </w:pPr>
      <w:r w:rsidRPr="00FC7D1C">
        <w:rPr>
          <w:rStyle w:val="FootnoteReference"/>
          <w:sz w:val="18"/>
          <w:szCs w:val="18"/>
        </w:rPr>
        <w:footnoteRef/>
      </w:r>
      <w:r w:rsidRPr="00FC7D1C">
        <w:rPr>
          <w:sz w:val="18"/>
          <w:szCs w:val="18"/>
        </w:rPr>
        <w:t xml:space="preserve"> </w:t>
      </w:r>
      <w:r w:rsidR="00FC7D1C" w:rsidRPr="00FC7D1C">
        <w:rPr>
          <w:sz w:val="18"/>
          <w:szCs w:val="18"/>
        </w:rPr>
        <w:t xml:space="preserve">As this task assesses ‘Interacting’, students are encouraged to work in pairs for the conversation. Some students may prefer to work individually and/or use assistive technology to provide oral responses. Students could perform live in </w:t>
      </w:r>
      <w:r w:rsidR="00FC7D1C" w:rsidRPr="00FC7D1C">
        <w:rPr>
          <w:sz w:val="18"/>
          <w:szCs w:val="18"/>
        </w:rPr>
        <w:t>class, or record their conversation using an online platform.</w:t>
      </w:r>
    </w:p>
  </w:footnote>
  <w:footnote w:id="4">
    <w:p w14:paraId="2BD3D9BA" w14:textId="77777777" w:rsidR="00BF0076" w:rsidRDefault="00BF0076" w:rsidP="00B5635C">
      <w:pPr>
        <w:pStyle w:val="FootnoteText"/>
      </w:pPr>
      <w:r w:rsidRPr="00FC7D1C">
        <w:rPr>
          <w:rStyle w:val="FootnoteReference"/>
          <w:sz w:val="18"/>
          <w:szCs w:val="18"/>
        </w:rPr>
        <w:footnoteRef/>
      </w:r>
      <w:r w:rsidRPr="00FC7D1C">
        <w:rPr>
          <w:sz w:val="18"/>
          <w:szCs w:val="18"/>
        </w:rPr>
        <w:t xml:space="preserve"> Students may use prompt cards or scaffolds during the podcast to support spontaneous interaction.</w:t>
      </w:r>
    </w:p>
  </w:footnote>
  <w:footnote w:id="5">
    <w:p w14:paraId="19D2BACA" w14:textId="77777777" w:rsidR="00BF0076" w:rsidRDefault="00BF0076" w:rsidP="00267B82">
      <w:pPr>
        <w:pStyle w:val="FootnoteText"/>
      </w:pPr>
      <w:r>
        <w:rPr>
          <w:rStyle w:val="FootnoteReference"/>
        </w:rPr>
        <w:footnoteRef/>
      </w:r>
      <w:r>
        <w:t xml:space="preserve"> Teacher to provide text(s).</w:t>
      </w:r>
    </w:p>
  </w:footnote>
  <w:footnote w:id="6">
    <w:p w14:paraId="0F1CF07D" w14:textId="4357A2ED" w:rsidR="00757D8D" w:rsidRDefault="00757D8D">
      <w:pPr>
        <w:pStyle w:val="FootnoteText"/>
      </w:pPr>
      <w:r>
        <w:rPr>
          <w:rStyle w:val="FootnoteReference"/>
        </w:rPr>
        <w:footnoteRef/>
      </w:r>
      <w:r>
        <w:t xml:space="preserve"> </w:t>
      </w:r>
      <w:r w:rsidRPr="00757D8D">
        <w:t>This may be a sensitive topic for some students learning English as an additional language (EAL/D). Offer options to discuss their home in their home countries or an imaginary home.</w:t>
      </w:r>
    </w:p>
  </w:footnote>
  <w:footnote w:id="7">
    <w:p w14:paraId="2E740C97" w14:textId="363B22F1" w:rsidR="00757D8D" w:rsidRDefault="00757D8D">
      <w:pPr>
        <w:pStyle w:val="FootnoteText"/>
      </w:pPr>
      <w:r>
        <w:rPr>
          <w:rStyle w:val="FootnoteReference"/>
        </w:rPr>
        <w:footnoteRef/>
      </w:r>
      <w:r>
        <w:t xml:space="preserve"> </w:t>
      </w:r>
      <w:r w:rsidRPr="00757D8D">
        <w:t>To cater to a range of learners, questions should range from comprehension of key information to justifying responses with reference to the text.</w:t>
      </w:r>
    </w:p>
  </w:footnote>
  <w:footnote w:id="8">
    <w:p w14:paraId="1C18B72C" w14:textId="19F4A7E9" w:rsidR="00BF0076" w:rsidRDefault="00BF0076">
      <w:pPr>
        <w:pStyle w:val="FootnoteText"/>
      </w:pPr>
      <w:r>
        <w:rPr>
          <w:rStyle w:val="FootnoteReference"/>
        </w:rPr>
        <w:footnoteRef/>
      </w:r>
      <w:r>
        <w:t xml:space="preserve"> Students may be provided with a scaffold.</w:t>
      </w:r>
    </w:p>
  </w:footnote>
  <w:footnote w:id="9">
    <w:p w14:paraId="38421A12" w14:textId="01DD2545" w:rsidR="00BF0076" w:rsidRDefault="00BF0076">
      <w:pPr>
        <w:pStyle w:val="FootnoteText"/>
      </w:pPr>
      <w:r>
        <w:rPr>
          <w:rStyle w:val="FootnoteReference"/>
        </w:rPr>
        <w:footnoteRef/>
      </w:r>
      <w:r>
        <w:t xml:space="preserve"> As this task assesses interaction, students are encouraged to work in pairs for the conversation. Some students may prefer to work individually and/or use assistive technology to provide oral responses. Students could perform live in </w:t>
      </w:r>
      <w:r>
        <w:t xml:space="preserve">class, or record their conversation using a platform such as </w:t>
      </w:r>
      <w:hyperlink r:id="rId1" w:history="1">
        <w:r w:rsidRPr="00165F9E">
          <w:rPr>
            <w:rStyle w:val="Hyperlink"/>
          </w:rPr>
          <w:t>Flip</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E4BC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F607" w14:textId="2A0DFB02" w:rsidR="00D2403C" w:rsidRDefault="00DB2439" w:rsidP="00D2403C">
    <w:pPr>
      <w:pStyle w:val="Documentname"/>
    </w:pPr>
    <w:r>
      <w:t>Arabic</w:t>
    </w:r>
    <w:r w:rsidR="00A876D6" w:rsidRPr="00A876D6">
      <w:t xml:space="preserve"> Stage </w:t>
    </w:r>
    <w:r w:rsidR="007D0BAA">
      <w:t>5</w:t>
    </w:r>
    <w:r w:rsidR="00A876D6" w:rsidRPr="00A876D6">
      <w:t xml:space="preserve"> – sample scope and sequence (</w:t>
    </w:r>
    <w:r w:rsidR="005C1437">
      <w:t>200</w:t>
    </w:r>
    <w:r w:rsidR="00A876D6" w:rsidRPr="00A876D6">
      <w:t xml:space="preserve"> hours)</w:t>
    </w:r>
    <w:r w:rsidR="00A876D6">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E3F5" w14:textId="77777777" w:rsidR="00A876D6" w:rsidRPr="00A876D6" w:rsidRDefault="00E1068A" w:rsidP="00A876D6">
    <w:pPr>
      <w:pStyle w:val="Header"/>
      <w:spacing w:after="0"/>
    </w:pPr>
    <w:r>
      <w:pict w14:anchorId="53B9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876D6" w:rsidRPr="009D43DD">
      <w:t>NSW Department of Education</w:t>
    </w:r>
    <w:r w:rsidR="00A876D6" w:rsidRPr="009D43DD">
      <w:ptab w:relativeTo="margin" w:alignment="right" w:leader="none"/>
    </w:r>
    <w:r w:rsidR="00A876D6" w:rsidRPr="009D43DD">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7308" w14:textId="77777777" w:rsidR="00B92791" w:rsidRDefault="00B927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41FF4" w14:textId="77777777" w:rsidR="00B92791" w:rsidRPr="00FA6449" w:rsidRDefault="00B92791"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E16506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EAF392"/>
    <w:multiLevelType w:val="hybridMultilevel"/>
    <w:tmpl w:val="B1B60112"/>
    <w:lvl w:ilvl="0" w:tplc="518E20B8">
      <w:start w:val="1"/>
      <w:numFmt w:val="bullet"/>
      <w:lvlText w:val=""/>
      <w:lvlJc w:val="left"/>
      <w:pPr>
        <w:ind w:left="927" w:hanging="360"/>
      </w:pPr>
      <w:rPr>
        <w:rFonts w:ascii="Symbol" w:hAnsi="Symbol" w:hint="default"/>
      </w:rPr>
    </w:lvl>
    <w:lvl w:ilvl="1" w:tplc="860E5E90">
      <w:start w:val="1"/>
      <w:numFmt w:val="bullet"/>
      <w:lvlText w:val="o"/>
      <w:lvlJc w:val="left"/>
      <w:pPr>
        <w:ind w:left="1647" w:hanging="360"/>
      </w:pPr>
      <w:rPr>
        <w:rFonts w:ascii="Courier New" w:hAnsi="Courier New" w:hint="default"/>
      </w:rPr>
    </w:lvl>
    <w:lvl w:ilvl="2" w:tplc="1AB4E7F4">
      <w:start w:val="1"/>
      <w:numFmt w:val="bullet"/>
      <w:lvlText w:val=""/>
      <w:lvlJc w:val="left"/>
      <w:pPr>
        <w:ind w:left="2367" w:hanging="360"/>
      </w:pPr>
      <w:rPr>
        <w:rFonts w:ascii="Wingdings" w:hAnsi="Wingdings" w:hint="default"/>
      </w:rPr>
    </w:lvl>
    <w:lvl w:ilvl="3" w:tplc="055E686C">
      <w:start w:val="1"/>
      <w:numFmt w:val="bullet"/>
      <w:lvlText w:val=""/>
      <w:lvlJc w:val="left"/>
      <w:pPr>
        <w:ind w:left="3087" w:hanging="360"/>
      </w:pPr>
      <w:rPr>
        <w:rFonts w:ascii="Symbol" w:hAnsi="Symbol" w:hint="default"/>
      </w:rPr>
    </w:lvl>
    <w:lvl w:ilvl="4" w:tplc="53321398">
      <w:start w:val="1"/>
      <w:numFmt w:val="bullet"/>
      <w:lvlText w:val="o"/>
      <w:lvlJc w:val="left"/>
      <w:pPr>
        <w:ind w:left="3807" w:hanging="360"/>
      </w:pPr>
      <w:rPr>
        <w:rFonts w:ascii="Courier New" w:hAnsi="Courier New" w:hint="default"/>
      </w:rPr>
    </w:lvl>
    <w:lvl w:ilvl="5" w:tplc="0208412C">
      <w:start w:val="1"/>
      <w:numFmt w:val="bullet"/>
      <w:lvlText w:val=""/>
      <w:lvlJc w:val="left"/>
      <w:pPr>
        <w:ind w:left="4527" w:hanging="360"/>
      </w:pPr>
      <w:rPr>
        <w:rFonts w:ascii="Wingdings" w:hAnsi="Wingdings" w:hint="default"/>
      </w:rPr>
    </w:lvl>
    <w:lvl w:ilvl="6" w:tplc="B5CE482C">
      <w:start w:val="1"/>
      <w:numFmt w:val="bullet"/>
      <w:lvlText w:val=""/>
      <w:lvlJc w:val="left"/>
      <w:pPr>
        <w:ind w:left="5247" w:hanging="360"/>
      </w:pPr>
      <w:rPr>
        <w:rFonts w:ascii="Symbol" w:hAnsi="Symbol" w:hint="default"/>
      </w:rPr>
    </w:lvl>
    <w:lvl w:ilvl="7" w:tplc="16369E1A">
      <w:start w:val="1"/>
      <w:numFmt w:val="bullet"/>
      <w:lvlText w:val="o"/>
      <w:lvlJc w:val="left"/>
      <w:pPr>
        <w:ind w:left="5967" w:hanging="360"/>
      </w:pPr>
      <w:rPr>
        <w:rFonts w:ascii="Courier New" w:hAnsi="Courier New" w:hint="default"/>
      </w:rPr>
    </w:lvl>
    <w:lvl w:ilvl="8" w:tplc="FBA804D8">
      <w:start w:val="1"/>
      <w:numFmt w:val="bullet"/>
      <w:lvlText w:val=""/>
      <w:lvlJc w:val="left"/>
      <w:pPr>
        <w:ind w:left="6687" w:hanging="360"/>
      </w:pPr>
      <w:rPr>
        <w:rFonts w:ascii="Wingdings" w:hAnsi="Wingdings" w:hint="default"/>
      </w:rPr>
    </w:lvl>
  </w:abstractNum>
  <w:abstractNum w:abstractNumId="3" w15:restartNumberingAfterBreak="0">
    <w:nsid w:val="079B8026"/>
    <w:multiLevelType w:val="hybridMultilevel"/>
    <w:tmpl w:val="A4EA2D4C"/>
    <w:lvl w:ilvl="0" w:tplc="143CA8D6">
      <w:start w:val="1"/>
      <w:numFmt w:val="bullet"/>
      <w:lvlText w:val=""/>
      <w:lvlJc w:val="left"/>
      <w:pPr>
        <w:ind w:left="927" w:hanging="360"/>
      </w:pPr>
      <w:rPr>
        <w:rFonts w:ascii="Symbol" w:hAnsi="Symbol" w:hint="default"/>
      </w:rPr>
    </w:lvl>
    <w:lvl w:ilvl="1" w:tplc="A7609162">
      <w:start w:val="1"/>
      <w:numFmt w:val="bullet"/>
      <w:lvlText w:val="o"/>
      <w:lvlJc w:val="left"/>
      <w:pPr>
        <w:ind w:left="1647" w:hanging="360"/>
      </w:pPr>
      <w:rPr>
        <w:rFonts w:ascii="Courier New" w:hAnsi="Courier New" w:hint="default"/>
      </w:rPr>
    </w:lvl>
    <w:lvl w:ilvl="2" w:tplc="018E10F8">
      <w:start w:val="1"/>
      <w:numFmt w:val="bullet"/>
      <w:lvlText w:val=""/>
      <w:lvlJc w:val="left"/>
      <w:pPr>
        <w:ind w:left="2367" w:hanging="360"/>
      </w:pPr>
      <w:rPr>
        <w:rFonts w:ascii="Wingdings" w:hAnsi="Wingdings" w:hint="default"/>
      </w:rPr>
    </w:lvl>
    <w:lvl w:ilvl="3" w:tplc="5FB2A558">
      <w:start w:val="1"/>
      <w:numFmt w:val="bullet"/>
      <w:lvlText w:val=""/>
      <w:lvlJc w:val="left"/>
      <w:pPr>
        <w:ind w:left="3087" w:hanging="360"/>
      </w:pPr>
      <w:rPr>
        <w:rFonts w:ascii="Symbol" w:hAnsi="Symbol" w:hint="default"/>
      </w:rPr>
    </w:lvl>
    <w:lvl w:ilvl="4" w:tplc="BAE09556">
      <w:start w:val="1"/>
      <w:numFmt w:val="bullet"/>
      <w:lvlText w:val="o"/>
      <w:lvlJc w:val="left"/>
      <w:pPr>
        <w:ind w:left="3807" w:hanging="360"/>
      </w:pPr>
      <w:rPr>
        <w:rFonts w:ascii="Courier New" w:hAnsi="Courier New" w:hint="default"/>
      </w:rPr>
    </w:lvl>
    <w:lvl w:ilvl="5" w:tplc="69660BF8">
      <w:start w:val="1"/>
      <w:numFmt w:val="bullet"/>
      <w:lvlText w:val=""/>
      <w:lvlJc w:val="left"/>
      <w:pPr>
        <w:ind w:left="4527" w:hanging="360"/>
      </w:pPr>
      <w:rPr>
        <w:rFonts w:ascii="Wingdings" w:hAnsi="Wingdings" w:hint="default"/>
      </w:rPr>
    </w:lvl>
    <w:lvl w:ilvl="6" w:tplc="67767854">
      <w:start w:val="1"/>
      <w:numFmt w:val="bullet"/>
      <w:lvlText w:val=""/>
      <w:lvlJc w:val="left"/>
      <w:pPr>
        <w:ind w:left="5247" w:hanging="360"/>
      </w:pPr>
      <w:rPr>
        <w:rFonts w:ascii="Symbol" w:hAnsi="Symbol" w:hint="default"/>
      </w:rPr>
    </w:lvl>
    <w:lvl w:ilvl="7" w:tplc="A5F6798A">
      <w:start w:val="1"/>
      <w:numFmt w:val="bullet"/>
      <w:lvlText w:val="o"/>
      <w:lvlJc w:val="left"/>
      <w:pPr>
        <w:ind w:left="5967" w:hanging="360"/>
      </w:pPr>
      <w:rPr>
        <w:rFonts w:ascii="Courier New" w:hAnsi="Courier New" w:hint="default"/>
      </w:rPr>
    </w:lvl>
    <w:lvl w:ilvl="8" w:tplc="131C9404">
      <w:start w:val="1"/>
      <w:numFmt w:val="bullet"/>
      <w:lvlText w:val=""/>
      <w:lvlJc w:val="left"/>
      <w:pPr>
        <w:ind w:left="6687" w:hanging="360"/>
      </w:pPr>
      <w:rPr>
        <w:rFonts w:ascii="Wingdings" w:hAnsi="Wingdings" w:hint="default"/>
      </w:rPr>
    </w:lvl>
  </w:abstractNum>
  <w:abstractNum w:abstractNumId="4" w15:restartNumberingAfterBreak="0">
    <w:nsid w:val="0A3D7735"/>
    <w:multiLevelType w:val="hybridMultilevel"/>
    <w:tmpl w:val="1DE2C82C"/>
    <w:lvl w:ilvl="0" w:tplc="D020F9DA">
      <w:numFmt w:val="bullet"/>
      <w:lvlText w:val="•"/>
      <w:lvlJc w:val="left"/>
      <w:pPr>
        <w:ind w:left="720" w:hanging="720"/>
      </w:pPr>
      <w:rPr>
        <w:rFonts w:ascii="Arial" w:eastAsia="Arial"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44C27C"/>
    <w:multiLevelType w:val="hybridMultilevel"/>
    <w:tmpl w:val="C6A05F94"/>
    <w:lvl w:ilvl="0" w:tplc="4C745ABC">
      <w:start w:val="1"/>
      <w:numFmt w:val="bullet"/>
      <w:lvlText w:val=""/>
      <w:lvlJc w:val="left"/>
      <w:pPr>
        <w:ind w:left="720" w:hanging="360"/>
      </w:pPr>
      <w:rPr>
        <w:rFonts w:ascii="Symbol" w:hAnsi="Symbol" w:hint="default"/>
      </w:rPr>
    </w:lvl>
    <w:lvl w:ilvl="1" w:tplc="57E447EC">
      <w:start w:val="1"/>
      <w:numFmt w:val="bullet"/>
      <w:lvlText w:val="o"/>
      <w:lvlJc w:val="left"/>
      <w:pPr>
        <w:ind w:left="1440" w:hanging="360"/>
      </w:pPr>
      <w:rPr>
        <w:rFonts w:ascii="Courier New" w:hAnsi="Courier New" w:hint="default"/>
      </w:rPr>
    </w:lvl>
    <w:lvl w:ilvl="2" w:tplc="ADD656DE">
      <w:start w:val="1"/>
      <w:numFmt w:val="bullet"/>
      <w:lvlText w:val=""/>
      <w:lvlJc w:val="left"/>
      <w:pPr>
        <w:ind w:left="2160" w:hanging="360"/>
      </w:pPr>
      <w:rPr>
        <w:rFonts w:ascii="Wingdings" w:hAnsi="Wingdings" w:hint="default"/>
      </w:rPr>
    </w:lvl>
    <w:lvl w:ilvl="3" w:tplc="FC7A66FC">
      <w:start w:val="1"/>
      <w:numFmt w:val="bullet"/>
      <w:lvlText w:val=""/>
      <w:lvlJc w:val="left"/>
      <w:pPr>
        <w:ind w:left="2880" w:hanging="360"/>
      </w:pPr>
      <w:rPr>
        <w:rFonts w:ascii="Symbol" w:hAnsi="Symbol" w:hint="default"/>
      </w:rPr>
    </w:lvl>
    <w:lvl w:ilvl="4" w:tplc="714CE1B8">
      <w:start w:val="1"/>
      <w:numFmt w:val="bullet"/>
      <w:lvlText w:val="o"/>
      <w:lvlJc w:val="left"/>
      <w:pPr>
        <w:ind w:left="3600" w:hanging="360"/>
      </w:pPr>
      <w:rPr>
        <w:rFonts w:ascii="Courier New" w:hAnsi="Courier New" w:hint="default"/>
      </w:rPr>
    </w:lvl>
    <w:lvl w:ilvl="5" w:tplc="0494207A">
      <w:start w:val="1"/>
      <w:numFmt w:val="bullet"/>
      <w:lvlText w:val=""/>
      <w:lvlJc w:val="left"/>
      <w:pPr>
        <w:ind w:left="4320" w:hanging="360"/>
      </w:pPr>
      <w:rPr>
        <w:rFonts w:ascii="Wingdings" w:hAnsi="Wingdings" w:hint="default"/>
      </w:rPr>
    </w:lvl>
    <w:lvl w:ilvl="6" w:tplc="70A25BFA">
      <w:start w:val="1"/>
      <w:numFmt w:val="bullet"/>
      <w:lvlText w:val=""/>
      <w:lvlJc w:val="left"/>
      <w:pPr>
        <w:ind w:left="5040" w:hanging="360"/>
      </w:pPr>
      <w:rPr>
        <w:rFonts w:ascii="Symbol" w:hAnsi="Symbol" w:hint="default"/>
      </w:rPr>
    </w:lvl>
    <w:lvl w:ilvl="7" w:tplc="FEBE8C28">
      <w:start w:val="1"/>
      <w:numFmt w:val="bullet"/>
      <w:lvlText w:val="o"/>
      <w:lvlJc w:val="left"/>
      <w:pPr>
        <w:ind w:left="5760" w:hanging="360"/>
      </w:pPr>
      <w:rPr>
        <w:rFonts w:ascii="Courier New" w:hAnsi="Courier New" w:hint="default"/>
      </w:rPr>
    </w:lvl>
    <w:lvl w:ilvl="8" w:tplc="85CC856E">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A87006"/>
    <w:multiLevelType w:val="hybridMultilevel"/>
    <w:tmpl w:val="3502FE6C"/>
    <w:lvl w:ilvl="0" w:tplc="0DC82F5C">
      <w:start w:val="1"/>
      <w:numFmt w:val="bullet"/>
      <w:lvlText w:val=""/>
      <w:lvlJc w:val="left"/>
      <w:pPr>
        <w:ind w:left="927" w:hanging="360"/>
      </w:pPr>
      <w:rPr>
        <w:rFonts w:ascii="Symbol" w:hAnsi="Symbol" w:hint="default"/>
      </w:rPr>
    </w:lvl>
    <w:lvl w:ilvl="1" w:tplc="548E1EDE">
      <w:start w:val="1"/>
      <w:numFmt w:val="bullet"/>
      <w:lvlText w:val="o"/>
      <w:lvlJc w:val="left"/>
      <w:pPr>
        <w:ind w:left="1647" w:hanging="360"/>
      </w:pPr>
      <w:rPr>
        <w:rFonts w:ascii="Courier New" w:hAnsi="Courier New" w:hint="default"/>
      </w:rPr>
    </w:lvl>
    <w:lvl w:ilvl="2" w:tplc="84BA5364">
      <w:start w:val="1"/>
      <w:numFmt w:val="bullet"/>
      <w:lvlText w:val=""/>
      <w:lvlJc w:val="left"/>
      <w:pPr>
        <w:ind w:left="2367" w:hanging="360"/>
      </w:pPr>
      <w:rPr>
        <w:rFonts w:ascii="Wingdings" w:hAnsi="Wingdings" w:hint="default"/>
      </w:rPr>
    </w:lvl>
    <w:lvl w:ilvl="3" w:tplc="AF6E79B8">
      <w:start w:val="1"/>
      <w:numFmt w:val="bullet"/>
      <w:lvlText w:val=""/>
      <w:lvlJc w:val="left"/>
      <w:pPr>
        <w:ind w:left="3087" w:hanging="360"/>
      </w:pPr>
      <w:rPr>
        <w:rFonts w:ascii="Symbol" w:hAnsi="Symbol" w:hint="default"/>
      </w:rPr>
    </w:lvl>
    <w:lvl w:ilvl="4" w:tplc="FB1279C8">
      <w:start w:val="1"/>
      <w:numFmt w:val="bullet"/>
      <w:lvlText w:val="o"/>
      <w:lvlJc w:val="left"/>
      <w:pPr>
        <w:ind w:left="3807" w:hanging="360"/>
      </w:pPr>
      <w:rPr>
        <w:rFonts w:ascii="Courier New" w:hAnsi="Courier New" w:hint="default"/>
      </w:rPr>
    </w:lvl>
    <w:lvl w:ilvl="5" w:tplc="779626FC">
      <w:start w:val="1"/>
      <w:numFmt w:val="bullet"/>
      <w:lvlText w:val=""/>
      <w:lvlJc w:val="left"/>
      <w:pPr>
        <w:ind w:left="4527" w:hanging="360"/>
      </w:pPr>
      <w:rPr>
        <w:rFonts w:ascii="Wingdings" w:hAnsi="Wingdings" w:hint="default"/>
      </w:rPr>
    </w:lvl>
    <w:lvl w:ilvl="6" w:tplc="08A278DE">
      <w:start w:val="1"/>
      <w:numFmt w:val="bullet"/>
      <w:lvlText w:val=""/>
      <w:lvlJc w:val="left"/>
      <w:pPr>
        <w:ind w:left="5247" w:hanging="360"/>
      </w:pPr>
      <w:rPr>
        <w:rFonts w:ascii="Symbol" w:hAnsi="Symbol" w:hint="default"/>
      </w:rPr>
    </w:lvl>
    <w:lvl w:ilvl="7" w:tplc="3FB0BF38">
      <w:start w:val="1"/>
      <w:numFmt w:val="bullet"/>
      <w:lvlText w:val="o"/>
      <w:lvlJc w:val="left"/>
      <w:pPr>
        <w:ind w:left="5967" w:hanging="360"/>
      </w:pPr>
      <w:rPr>
        <w:rFonts w:ascii="Courier New" w:hAnsi="Courier New" w:hint="default"/>
      </w:rPr>
    </w:lvl>
    <w:lvl w:ilvl="8" w:tplc="52864B18">
      <w:start w:val="1"/>
      <w:numFmt w:val="bullet"/>
      <w:lvlText w:val=""/>
      <w:lvlJc w:val="left"/>
      <w:pPr>
        <w:ind w:left="6687"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F4C4661"/>
    <w:multiLevelType w:val="hybridMultilevel"/>
    <w:tmpl w:val="4DA87DA4"/>
    <w:lvl w:ilvl="0" w:tplc="A17224BE">
      <w:start w:val="1"/>
      <w:numFmt w:val="bullet"/>
      <w:lvlText w:val=""/>
      <w:lvlJc w:val="left"/>
      <w:pPr>
        <w:ind w:left="720" w:hanging="360"/>
      </w:pPr>
      <w:rPr>
        <w:rFonts w:ascii="Symbol" w:hAnsi="Symbol" w:hint="default"/>
      </w:rPr>
    </w:lvl>
    <w:lvl w:ilvl="1" w:tplc="E0023FEA">
      <w:start w:val="1"/>
      <w:numFmt w:val="bullet"/>
      <w:lvlText w:val="o"/>
      <w:lvlJc w:val="left"/>
      <w:pPr>
        <w:ind w:left="1440" w:hanging="360"/>
      </w:pPr>
      <w:rPr>
        <w:rFonts w:ascii="Courier New" w:hAnsi="Courier New" w:hint="default"/>
      </w:rPr>
    </w:lvl>
    <w:lvl w:ilvl="2" w:tplc="3E6035D2">
      <w:start w:val="1"/>
      <w:numFmt w:val="bullet"/>
      <w:lvlText w:val=""/>
      <w:lvlJc w:val="left"/>
      <w:pPr>
        <w:ind w:left="2160" w:hanging="360"/>
      </w:pPr>
      <w:rPr>
        <w:rFonts w:ascii="Wingdings" w:hAnsi="Wingdings" w:hint="default"/>
      </w:rPr>
    </w:lvl>
    <w:lvl w:ilvl="3" w:tplc="0B8E933C">
      <w:start w:val="1"/>
      <w:numFmt w:val="bullet"/>
      <w:lvlText w:val=""/>
      <w:lvlJc w:val="left"/>
      <w:pPr>
        <w:ind w:left="2880" w:hanging="360"/>
      </w:pPr>
      <w:rPr>
        <w:rFonts w:ascii="Symbol" w:hAnsi="Symbol" w:hint="default"/>
      </w:rPr>
    </w:lvl>
    <w:lvl w:ilvl="4" w:tplc="F28A317C">
      <w:start w:val="1"/>
      <w:numFmt w:val="bullet"/>
      <w:lvlText w:val="o"/>
      <w:lvlJc w:val="left"/>
      <w:pPr>
        <w:ind w:left="3600" w:hanging="360"/>
      </w:pPr>
      <w:rPr>
        <w:rFonts w:ascii="Courier New" w:hAnsi="Courier New" w:hint="default"/>
      </w:rPr>
    </w:lvl>
    <w:lvl w:ilvl="5" w:tplc="F17EFFB4">
      <w:start w:val="1"/>
      <w:numFmt w:val="bullet"/>
      <w:lvlText w:val=""/>
      <w:lvlJc w:val="left"/>
      <w:pPr>
        <w:ind w:left="4320" w:hanging="360"/>
      </w:pPr>
      <w:rPr>
        <w:rFonts w:ascii="Wingdings" w:hAnsi="Wingdings" w:hint="default"/>
      </w:rPr>
    </w:lvl>
    <w:lvl w:ilvl="6" w:tplc="4C4095AE">
      <w:start w:val="1"/>
      <w:numFmt w:val="bullet"/>
      <w:lvlText w:val=""/>
      <w:lvlJc w:val="left"/>
      <w:pPr>
        <w:ind w:left="5040" w:hanging="360"/>
      </w:pPr>
      <w:rPr>
        <w:rFonts w:ascii="Symbol" w:hAnsi="Symbol" w:hint="default"/>
      </w:rPr>
    </w:lvl>
    <w:lvl w:ilvl="7" w:tplc="B568E344">
      <w:start w:val="1"/>
      <w:numFmt w:val="bullet"/>
      <w:lvlText w:val="o"/>
      <w:lvlJc w:val="left"/>
      <w:pPr>
        <w:ind w:left="5760" w:hanging="360"/>
      </w:pPr>
      <w:rPr>
        <w:rFonts w:ascii="Courier New" w:hAnsi="Courier New" w:hint="default"/>
      </w:rPr>
    </w:lvl>
    <w:lvl w:ilvl="8" w:tplc="52FE5524">
      <w:start w:val="1"/>
      <w:numFmt w:val="bullet"/>
      <w:lvlText w:val=""/>
      <w:lvlJc w:val="left"/>
      <w:pPr>
        <w:ind w:left="6480" w:hanging="360"/>
      </w:pPr>
      <w:rPr>
        <w:rFonts w:ascii="Wingdings" w:hAnsi="Wingdings" w:hint="default"/>
      </w:rPr>
    </w:lvl>
  </w:abstractNum>
  <w:abstractNum w:abstractNumId="10" w15:restartNumberingAfterBreak="0">
    <w:nsid w:val="308C63FE"/>
    <w:multiLevelType w:val="hybridMultilevel"/>
    <w:tmpl w:val="109A3834"/>
    <w:lvl w:ilvl="0" w:tplc="9BD844C4">
      <w:start w:val="1"/>
      <w:numFmt w:val="bullet"/>
      <w:lvlText w:val=""/>
      <w:lvlJc w:val="left"/>
      <w:pPr>
        <w:ind w:left="927" w:hanging="360"/>
      </w:pPr>
      <w:rPr>
        <w:rFonts w:ascii="Symbol" w:hAnsi="Symbol" w:hint="default"/>
      </w:rPr>
    </w:lvl>
    <w:lvl w:ilvl="1" w:tplc="A6160356">
      <w:start w:val="1"/>
      <w:numFmt w:val="bullet"/>
      <w:lvlText w:val="o"/>
      <w:lvlJc w:val="left"/>
      <w:pPr>
        <w:ind w:left="1647" w:hanging="360"/>
      </w:pPr>
      <w:rPr>
        <w:rFonts w:ascii="Courier New" w:hAnsi="Courier New" w:hint="default"/>
      </w:rPr>
    </w:lvl>
    <w:lvl w:ilvl="2" w:tplc="5028988C">
      <w:start w:val="1"/>
      <w:numFmt w:val="bullet"/>
      <w:lvlText w:val=""/>
      <w:lvlJc w:val="left"/>
      <w:pPr>
        <w:ind w:left="2367" w:hanging="360"/>
      </w:pPr>
      <w:rPr>
        <w:rFonts w:ascii="Wingdings" w:hAnsi="Wingdings" w:hint="default"/>
      </w:rPr>
    </w:lvl>
    <w:lvl w:ilvl="3" w:tplc="BD2028D2">
      <w:start w:val="1"/>
      <w:numFmt w:val="bullet"/>
      <w:lvlText w:val=""/>
      <w:lvlJc w:val="left"/>
      <w:pPr>
        <w:ind w:left="3087" w:hanging="360"/>
      </w:pPr>
      <w:rPr>
        <w:rFonts w:ascii="Symbol" w:hAnsi="Symbol" w:hint="default"/>
      </w:rPr>
    </w:lvl>
    <w:lvl w:ilvl="4" w:tplc="66A06B5C">
      <w:start w:val="1"/>
      <w:numFmt w:val="bullet"/>
      <w:lvlText w:val="o"/>
      <w:lvlJc w:val="left"/>
      <w:pPr>
        <w:ind w:left="3807" w:hanging="360"/>
      </w:pPr>
      <w:rPr>
        <w:rFonts w:ascii="Courier New" w:hAnsi="Courier New" w:hint="default"/>
      </w:rPr>
    </w:lvl>
    <w:lvl w:ilvl="5" w:tplc="2F428136">
      <w:start w:val="1"/>
      <w:numFmt w:val="bullet"/>
      <w:lvlText w:val=""/>
      <w:lvlJc w:val="left"/>
      <w:pPr>
        <w:ind w:left="4527" w:hanging="360"/>
      </w:pPr>
      <w:rPr>
        <w:rFonts w:ascii="Wingdings" w:hAnsi="Wingdings" w:hint="default"/>
      </w:rPr>
    </w:lvl>
    <w:lvl w:ilvl="6" w:tplc="66E85FDC">
      <w:start w:val="1"/>
      <w:numFmt w:val="bullet"/>
      <w:lvlText w:val=""/>
      <w:lvlJc w:val="left"/>
      <w:pPr>
        <w:ind w:left="5247" w:hanging="360"/>
      </w:pPr>
      <w:rPr>
        <w:rFonts w:ascii="Symbol" w:hAnsi="Symbol" w:hint="default"/>
      </w:rPr>
    </w:lvl>
    <w:lvl w:ilvl="7" w:tplc="F078B564">
      <w:start w:val="1"/>
      <w:numFmt w:val="bullet"/>
      <w:lvlText w:val="o"/>
      <w:lvlJc w:val="left"/>
      <w:pPr>
        <w:ind w:left="5967" w:hanging="360"/>
      </w:pPr>
      <w:rPr>
        <w:rFonts w:ascii="Courier New" w:hAnsi="Courier New" w:hint="default"/>
      </w:rPr>
    </w:lvl>
    <w:lvl w:ilvl="8" w:tplc="3A2AE4A0">
      <w:start w:val="1"/>
      <w:numFmt w:val="bullet"/>
      <w:lvlText w:val=""/>
      <w:lvlJc w:val="left"/>
      <w:pPr>
        <w:ind w:left="6687" w:hanging="360"/>
      </w:pPr>
      <w:rPr>
        <w:rFonts w:ascii="Wingdings" w:hAnsi="Wingdings" w:hint="default"/>
      </w:rPr>
    </w:lvl>
  </w:abstractNum>
  <w:abstractNum w:abstractNumId="11" w15:restartNumberingAfterBreak="0">
    <w:nsid w:val="314C8908"/>
    <w:multiLevelType w:val="hybridMultilevel"/>
    <w:tmpl w:val="8DBCD434"/>
    <w:lvl w:ilvl="0" w:tplc="6A14E774">
      <w:start w:val="1"/>
      <w:numFmt w:val="bullet"/>
      <w:lvlText w:val=""/>
      <w:lvlJc w:val="left"/>
      <w:pPr>
        <w:ind w:left="927" w:hanging="360"/>
      </w:pPr>
      <w:rPr>
        <w:rFonts w:ascii="Symbol" w:hAnsi="Symbol" w:hint="default"/>
      </w:rPr>
    </w:lvl>
    <w:lvl w:ilvl="1" w:tplc="F684BD5C">
      <w:start w:val="1"/>
      <w:numFmt w:val="bullet"/>
      <w:lvlText w:val="o"/>
      <w:lvlJc w:val="left"/>
      <w:pPr>
        <w:ind w:left="1647" w:hanging="360"/>
      </w:pPr>
      <w:rPr>
        <w:rFonts w:ascii="Courier New" w:hAnsi="Courier New" w:hint="default"/>
      </w:rPr>
    </w:lvl>
    <w:lvl w:ilvl="2" w:tplc="2DDA7AE6">
      <w:start w:val="1"/>
      <w:numFmt w:val="bullet"/>
      <w:lvlText w:val=""/>
      <w:lvlJc w:val="left"/>
      <w:pPr>
        <w:ind w:left="2367" w:hanging="360"/>
      </w:pPr>
      <w:rPr>
        <w:rFonts w:ascii="Wingdings" w:hAnsi="Wingdings" w:hint="default"/>
      </w:rPr>
    </w:lvl>
    <w:lvl w:ilvl="3" w:tplc="65304E20">
      <w:start w:val="1"/>
      <w:numFmt w:val="bullet"/>
      <w:lvlText w:val=""/>
      <w:lvlJc w:val="left"/>
      <w:pPr>
        <w:ind w:left="3087" w:hanging="360"/>
      </w:pPr>
      <w:rPr>
        <w:rFonts w:ascii="Symbol" w:hAnsi="Symbol" w:hint="default"/>
      </w:rPr>
    </w:lvl>
    <w:lvl w:ilvl="4" w:tplc="ADD0A9DA">
      <w:start w:val="1"/>
      <w:numFmt w:val="bullet"/>
      <w:lvlText w:val="o"/>
      <w:lvlJc w:val="left"/>
      <w:pPr>
        <w:ind w:left="3807" w:hanging="360"/>
      </w:pPr>
      <w:rPr>
        <w:rFonts w:ascii="Courier New" w:hAnsi="Courier New" w:hint="default"/>
      </w:rPr>
    </w:lvl>
    <w:lvl w:ilvl="5" w:tplc="88FA57DA">
      <w:start w:val="1"/>
      <w:numFmt w:val="bullet"/>
      <w:lvlText w:val=""/>
      <w:lvlJc w:val="left"/>
      <w:pPr>
        <w:ind w:left="4527" w:hanging="360"/>
      </w:pPr>
      <w:rPr>
        <w:rFonts w:ascii="Wingdings" w:hAnsi="Wingdings" w:hint="default"/>
      </w:rPr>
    </w:lvl>
    <w:lvl w:ilvl="6" w:tplc="C8061EFE">
      <w:start w:val="1"/>
      <w:numFmt w:val="bullet"/>
      <w:lvlText w:val=""/>
      <w:lvlJc w:val="left"/>
      <w:pPr>
        <w:ind w:left="5247" w:hanging="360"/>
      </w:pPr>
      <w:rPr>
        <w:rFonts w:ascii="Symbol" w:hAnsi="Symbol" w:hint="default"/>
      </w:rPr>
    </w:lvl>
    <w:lvl w:ilvl="7" w:tplc="52B43A3C">
      <w:start w:val="1"/>
      <w:numFmt w:val="bullet"/>
      <w:lvlText w:val="o"/>
      <w:lvlJc w:val="left"/>
      <w:pPr>
        <w:ind w:left="5967" w:hanging="360"/>
      </w:pPr>
      <w:rPr>
        <w:rFonts w:ascii="Courier New" w:hAnsi="Courier New" w:hint="default"/>
      </w:rPr>
    </w:lvl>
    <w:lvl w:ilvl="8" w:tplc="9FEA3B2E">
      <w:start w:val="1"/>
      <w:numFmt w:val="bullet"/>
      <w:lvlText w:val=""/>
      <w:lvlJc w:val="left"/>
      <w:pPr>
        <w:ind w:left="6687" w:hanging="360"/>
      </w:pPr>
      <w:rPr>
        <w:rFonts w:ascii="Wingdings" w:hAnsi="Wingdings" w:hint="default"/>
      </w:rPr>
    </w:lvl>
  </w:abstractNum>
  <w:abstractNum w:abstractNumId="12" w15:restartNumberingAfterBreak="0">
    <w:nsid w:val="3AEF333D"/>
    <w:multiLevelType w:val="hybridMultilevel"/>
    <w:tmpl w:val="BC689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2CF27BF"/>
    <w:multiLevelType w:val="hybridMultilevel"/>
    <w:tmpl w:val="69AA3136"/>
    <w:lvl w:ilvl="0" w:tplc="577A7574">
      <w:numFmt w:val="bullet"/>
      <w:lvlText w:val="-"/>
      <w:lvlJc w:val="left"/>
      <w:pPr>
        <w:ind w:left="927" w:hanging="360"/>
      </w:pPr>
      <w:rPr>
        <w:rFonts w:ascii="Arial" w:eastAsia="Arial"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 w15:restartNumberingAfterBreak="0">
    <w:nsid w:val="5A134184"/>
    <w:multiLevelType w:val="hybridMultilevel"/>
    <w:tmpl w:val="23781FA2"/>
    <w:lvl w:ilvl="0" w:tplc="D020F9DA">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62CB16"/>
    <w:multiLevelType w:val="hybridMultilevel"/>
    <w:tmpl w:val="D54EAF46"/>
    <w:lvl w:ilvl="0" w:tplc="B0B6B0EA">
      <w:start w:val="1"/>
      <w:numFmt w:val="bullet"/>
      <w:lvlText w:val=""/>
      <w:lvlJc w:val="left"/>
      <w:pPr>
        <w:ind w:left="927" w:hanging="360"/>
      </w:pPr>
      <w:rPr>
        <w:rFonts w:ascii="Symbol" w:hAnsi="Symbol" w:hint="default"/>
      </w:rPr>
    </w:lvl>
    <w:lvl w:ilvl="1" w:tplc="88D24DD8">
      <w:start w:val="1"/>
      <w:numFmt w:val="bullet"/>
      <w:lvlText w:val="o"/>
      <w:lvlJc w:val="left"/>
      <w:pPr>
        <w:ind w:left="1647" w:hanging="360"/>
      </w:pPr>
      <w:rPr>
        <w:rFonts w:ascii="Courier New" w:hAnsi="Courier New" w:hint="default"/>
      </w:rPr>
    </w:lvl>
    <w:lvl w:ilvl="2" w:tplc="D4F09288">
      <w:start w:val="1"/>
      <w:numFmt w:val="bullet"/>
      <w:lvlText w:val=""/>
      <w:lvlJc w:val="left"/>
      <w:pPr>
        <w:ind w:left="2367" w:hanging="360"/>
      </w:pPr>
      <w:rPr>
        <w:rFonts w:ascii="Wingdings" w:hAnsi="Wingdings" w:hint="default"/>
      </w:rPr>
    </w:lvl>
    <w:lvl w:ilvl="3" w:tplc="EB001172">
      <w:start w:val="1"/>
      <w:numFmt w:val="bullet"/>
      <w:lvlText w:val=""/>
      <w:lvlJc w:val="left"/>
      <w:pPr>
        <w:ind w:left="3087" w:hanging="360"/>
      </w:pPr>
      <w:rPr>
        <w:rFonts w:ascii="Symbol" w:hAnsi="Symbol" w:hint="default"/>
      </w:rPr>
    </w:lvl>
    <w:lvl w:ilvl="4" w:tplc="A8AA281C">
      <w:start w:val="1"/>
      <w:numFmt w:val="bullet"/>
      <w:lvlText w:val="o"/>
      <w:lvlJc w:val="left"/>
      <w:pPr>
        <w:ind w:left="3807" w:hanging="360"/>
      </w:pPr>
      <w:rPr>
        <w:rFonts w:ascii="Courier New" w:hAnsi="Courier New" w:hint="default"/>
      </w:rPr>
    </w:lvl>
    <w:lvl w:ilvl="5" w:tplc="2C006EFA">
      <w:start w:val="1"/>
      <w:numFmt w:val="bullet"/>
      <w:lvlText w:val=""/>
      <w:lvlJc w:val="left"/>
      <w:pPr>
        <w:ind w:left="4527" w:hanging="360"/>
      </w:pPr>
      <w:rPr>
        <w:rFonts w:ascii="Wingdings" w:hAnsi="Wingdings" w:hint="default"/>
      </w:rPr>
    </w:lvl>
    <w:lvl w:ilvl="6" w:tplc="DD2801C2">
      <w:start w:val="1"/>
      <w:numFmt w:val="bullet"/>
      <w:lvlText w:val=""/>
      <w:lvlJc w:val="left"/>
      <w:pPr>
        <w:ind w:left="5247" w:hanging="360"/>
      </w:pPr>
      <w:rPr>
        <w:rFonts w:ascii="Symbol" w:hAnsi="Symbol" w:hint="default"/>
      </w:rPr>
    </w:lvl>
    <w:lvl w:ilvl="7" w:tplc="D16A8984">
      <w:start w:val="1"/>
      <w:numFmt w:val="bullet"/>
      <w:lvlText w:val="o"/>
      <w:lvlJc w:val="left"/>
      <w:pPr>
        <w:ind w:left="5967" w:hanging="360"/>
      </w:pPr>
      <w:rPr>
        <w:rFonts w:ascii="Courier New" w:hAnsi="Courier New" w:hint="default"/>
      </w:rPr>
    </w:lvl>
    <w:lvl w:ilvl="8" w:tplc="165AE6CA">
      <w:start w:val="1"/>
      <w:numFmt w:val="bullet"/>
      <w:lvlText w:val=""/>
      <w:lvlJc w:val="left"/>
      <w:pPr>
        <w:ind w:left="6687" w:hanging="360"/>
      </w:pPr>
      <w:rPr>
        <w:rFonts w:ascii="Wingdings" w:hAnsi="Wingdings" w:hint="default"/>
      </w:rPr>
    </w:lvl>
  </w:abstractNum>
  <w:abstractNum w:abstractNumId="17" w15:restartNumberingAfterBreak="0">
    <w:nsid w:val="61F84207"/>
    <w:multiLevelType w:val="hybridMultilevel"/>
    <w:tmpl w:val="10946FA2"/>
    <w:lvl w:ilvl="0" w:tplc="01DA47FA">
      <w:start w:val="1"/>
      <w:numFmt w:val="bullet"/>
      <w:lvlText w:val=""/>
      <w:lvlJc w:val="left"/>
      <w:pPr>
        <w:ind w:left="927" w:hanging="360"/>
      </w:pPr>
      <w:rPr>
        <w:rFonts w:ascii="Symbol" w:hAnsi="Symbol" w:hint="default"/>
      </w:rPr>
    </w:lvl>
    <w:lvl w:ilvl="1" w:tplc="A5067414">
      <w:start w:val="1"/>
      <w:numFmt w:val="bullet"/>
      <w:lvlText w:val="o"/>
      <w:lvlJc w:val="left"/>
      <w:pPr>
        <w:ind w:left="1647" w:hanging="360"/>
      </w:pPr>
      <w:rPr>
        <w:rFonts w:ascii="Courier New" w:hAnsi="Courier New" w:hint="default"/>
      </w:rPr>
    </w:lvl>
    <w:lvl w:ilvl="2" w:tplc="A9DC03AC">
      <w:start w:val="1"/>
      <w:numFmt w:val="bullet"/>
      <w:lvlText w:val=""/>
      <w:lvlJc w:val="left"/>
      <w:pPr>
        <w:ind w:left="2367" w:hanging="360"/>
      </w:pPr>
      <w:rPr>
        <w:rFonts w:ascii="Wingdings" w:hAnsi="Wingdings" w:hint="default"/>
      </w:rPr>
    </w:lvl>
    <w:lvl w:ilvl="3" w:tplc="289C32FC">
      <w:start w:val="1"/>
      <w:numFmt w:val="bullet"/>
      <w:lvlText w:val=""/>
      <w:lvlJc w:val="left"/>
      <w:pPr>
        <w:ind w:left="3087" w:hanging="360"/>
      </w:pPr>
      <w:rPr>
        <w:rFonts w:ascii="Symbol" w:hAnsi="Symbol" w:hint="default"/>
      </w:rPr>
    </w:lvl>
    <w:lvl w:ilvl="4" w:tplc="40C8B39A">
      <w:start w:val="1"/>
      <w:numFmt w:val="bullet"/>
      <w:lvlText w:val="o"/>
      <w:lvlJc w:val="left"/>
      <w:pPr>
        <w:ind w:left="3807" w:hanging="360"/>
      </w:pPr>
      <w:rPr>
        <w:rFonts w:ascii="Courier New" w:hAnsi="Courier New" w:hint="default"/>
      </w:rPr>
    </w:lvl>
    <w:lvl w:ilvl="5" w:tplc="A3B60C04">
      <w:start w:val="1"/>
      <w:numFmt w:val="bullet"/>
      <w:lvlText w:val=""/>
      <w:lvlJc w:val="left"/>
      <w:pPr>
        <w:ind w:left="4527" w:hanging="360"/>
      </w:pPr>
      <w:rPr>
        <w:rFonts w:ascii="Wingdings" w:hAnsi="Wingdings" w:hint="default"/>
      </w:rPr>
    </w:lvl>
    <w:lvl w:ilvl="6" w:tplc="6D70EBA2">
      <w:start w:val="1"/>
      <w:numFmt w:val="bullet"/>
      <w:lvlText w:val=""/>
      <w:lvlJc w:val="left"/>
      <w:pPr>
        <w:ind w:left="5247" w:hanging="360"/>
      </w:pPr>
      <w:rPr>
        <w:rFonts w:ascii="Symbol" w:hAnsi="Symbol" w:hint="default"/>
      </w:rPr>
    </w:lvl>
    <w:lvl w:ilvl="7" w:tplc="34CE2788">
      <w:start w:val="1"/>
      <w:numFmt w:val="bullet"/>
      <w:lvlText w:val="o"/>
      <w:lvlJc w:val="left"/>
      <w:pPr>
        <w:ind w:left="5967" w:hanging="360"/>
      </w:pPr>
      <w:rPr>
        <w:rFonts w:ascii="Courier New" w:hAnsi="Courier New" w:hint="default"/>
      </w:rPr>
    </w:lvl>
    <w:lvl w:ilvl="8" w:tplc="DB12D58C">
      <w:start w:val="1"/>
      <w:numFmt w:val="bullet"/>
      <w:lvlText w:val=""/>
      <w:lvlJc w:val="left"/>
      <w:pPr>
        <w:ind w:left="6687" w:hanging="360"/>
      </w:pPr>
      <w:rPr>
        <w:rFonts w:ascii="Wingdings" w:hAnsi="Wingdings" w:hint="default"/>
      </w:rPr>
    </w:lvl>
  </w:abstractNum>
  <w:abstractNum w:abstractNumId="1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22D1EFF"/>
    <w:multiLevelType w:val="hybridMultilevel"/>
    <w:tmpl w:val="1D243A46"/>
    <w:lvl w:ilvl="0" w:tplc="12C0D368">
      <w:start w:val="1"/>
      <w:numFmt w:val="bullet"/>
      <w:lvlText w:val=""/>
      <w:lvlJc w:val="left"/>
      <w:pPr>
        <w:ind w:left="720" w:hanging="360"/>
      </w:pPr>
      <w:rPr>
        <w:rFonts w:ascii="Symbol" w:hAnsi="Symbol" w:hint="default"/>
      </w:rPr>
    </w:lvl>
    <w:lvl w:ilvl="1" w:tplc="C004D64C">
      <w:start w:val="1"/>
      <w:numFmt w:val="bullet"/>
      <w:lvlText w:val="o"/>
      <w:lvlJc w:val="left"/>
      <w:pPr>
        <w:ind w:left="1440" w:hanging="360"/>
      </w:pPr>
      <w:rPr>
        <w:rFonts w:ascii="Courier New" w:hAnsi="Courier New" w:hint="default"/>
      </w:rPr>
    </w:lvl>
    <w:lvl w:ilvl="2" w:tplc="9C585984">
      <w:start w:val="1"/>
      <w:numFmt w:val="bullet"/>
      <w:lvlText w:val=""/>
      <w:lvlJc w:val="left"/>
      <w:pPr>
        <w:ind w:left="2160" w:hanging="360"/>
      </w:pPr>
      <w:rPr>
        <w:rFonts w:ascii="Wingdings" w:hAnsi="Wingdings" w:hint="default"/>
      </w:rPr>
    </w:lvl>
    <w:lvl w:ilvl="3" w:tplc="7A50D212">
      <w:start w:val="1"/>
      <w:numFmt w:val="bullet"/>
      <w:lvlText w:val=""/>
      <w:lvlJc w:val="left"/>
      <w:pPr>
        <w:ind w:left="2880" w:hanging="360"/>
      </w:pPr>
      <w:rPr>
        <w:rFonts w:ascii="Symbol" w:hAnsi="Symbol" w:hint="default"/>
      </w:rPr>
    </w:lvl>
    <w:lvl w:ilvl="4" w:tplc="7640DCC0">
      <w:start w:val="1"/>
      <w:numFmt w:val="bullet"/>
      <w:lvlText w:val="o"/>
      <w:lvlJc w:val="left"/>
      <w:pPr>
        <w:ind w:left="3600" w:hanging="360"/>
      </w:pPr>
      <w:rPr>
        <w:rFonts w:ascii="Courier New" w:hAnsi="Courier New" w:hint="default"/>
      </w:rPr>
    </w:lvl>
    <w:lvl w:ilvl="5" w:tplc="63985CB6">
      <w:start w:val="1"/>
      <w:numFmt w:val="bullet"/>
      <w:lvlText w:val=""/>
      <w:lvlJc w:val="left"/>
      <w:pPr>
        <w:ind w:left="4320" w:hanging="360"/>
      </w:pPr>
      <w:rPr>
        <w:rFonts w:ascii="Wingdings" w:hAnsi="Wingdings" w:hint="default"/>
      </w:rPr>
    </w:lvl>
    <w:lvl w:ilvl="6" w:tplc="29727542">
      <w:start w:val="1"/>
      <w:numFmt w:val="bullet"/>
      <w:lvlText w:val=""/>
      <w:lvlJc w:val="left"/>
      <w:pPr>
        <w:ind w:left="5040" w:hanging="360"/>
      </w:pPr>
      <w:rPr>
        <w:rFonts w:ascii="Symbol" w:hAnsi="Symbol" w:hint="default"/>
      </w:rPr>
    </w:lvl>
    <w:lvl w:ilvl="7" w:tplc="DCC8827A">
      <w:start w:val="1"/>
      <w:numFmt w:val="bullet"/>
      <w:lvlText w:val="o"/>
      <w:lvlJc w:val="left"/>
      <w:pPr>
        <w:ind w:left="5760" w:hanging="360"/>
      </w:pPr>
      <w:rPr>
        <w:rFonts w:ascii="Courier New" w:hAnsi="Courier New" w:hint="default"/>
      </w:rPr>
    </w:lvl>
    <w:lvl w:ilvl="8" w:tplc="E1620C68">
      <w:start w:val="1"/>
      <w:numFmt w:val="bullet"/>
      <w:lvlText w:val=""/>
      <w:lvlJc w:val="left"/>
      <w:pPr>
        <w:ind w:left="6480" w:hanging="360"/>
      </w:pPr>
      <w:rPr>
        <w:rFonts w:ascii="Wingdings" w:hAnsi="Wingdings" w:hint="default"/>
      </w:rPr>
    </w:lvl>
  </w:abstractNum>
  <w:abstractNum w:abstractNumId="20" w15:restartNumberingAfterBreak="0">
    <w:nsid w:val="781D792B"/>
    <w:multiLevelType w:val="hybridMultilevel"/>
    <w:tmpl w:val="D82CA2C2"/>
    <w:lvl w:ilvl="0" w:tplc="7ECA73E4">
      <w:start w:val="1"/>
      <w:numFmt w:val="bullet"/>
      <w:lvlText w:val=""/>
      <w:lvlJc w:val="left"/>
      <w:pPr>
        <w:ind w:left="720" w:hanging="360"/>
      </w:pPr>
      <w:rPr>
        <w:rFonts w:ascii="Symbol" w:hAnsi="Symbol" w:hint="default"/>
      </w:rPr>
    </w:lvl>
    <w:lvl w:ilvl="1" w:tplc="52982006">
      <w:start w:val="1"/>
      <w:numFmt w:val="bullet"/>
      <w:lvlText w:val="o"/>
      <w:lvlJc w:val="left"/>
      <w:pPr>
        <w:ind w:left="1440" w:hanging="360"/>
      </w:pPr>
      <w:rPr>
        <w:rFonts w:ascii="Courier New" w:hAnsi="Courier New" w:hint="default"/>
      </w:rPr>
    </w:lvl>
    <w:lvl w:ilvl="2" w:tplc="F28226BA">
      <w:start w:val="1"/>
      <w:numFmt w:val="bullet"/>
      <w:lvlText w:val=""/>
      <w:lvlJc w:val="left"/>
      <w:pPr>
        <w:ind w:left="2160" w:hanging="360"/>
      </w:pPr>
      <w:rPr>
        <w:rFonts w:ascii="Wingdings" w:hAnsi="Wingdings" w:hint="default"/>
      </w:rPr>
    </w:lvl>
    <w:lvl w:ilvl="3" w:tplc="2462146C">
      <w:start w:val="1"/>
      <w:numFmt w:val="bullet"/>
      <w:lvlText w:val=""/>
      <w:lvlJc w:val="left"/>
      <w:pPr>
        <w:ind w:left="2880" w:hanging="360"/>
      </w:pPr>
      <w:rPr>
        <w:rFonts w:ascii="Symbol" w:hAnsi="Symbol" w:hint="default"/>
      </w:rPr>
    </w:lvl>
    <w:lvl w:ilvl="4" w:tplc="D6CA9E14">
      <w:start w:val="1"/>
      <w:numFmt w:val="bullet"/>
      <w:lvlText w:val="o"/>
      <w:lvlJc w:val="left"/>
      <w:pPr>
        <w:ind w:left="3600" w:hanging="360"/>
      </w:pPr>
      <w:rPr>
        <w:rFonts w:ascii="Courier New" w:hAnsi="Courier New" w:hint="default"/>
      </w:rPr>
    </w:lvl>
    <w:lvl w:ilvl="5" w:tplc="FBF48772">
      <w:start w:val="1"/>
      <w:numFmt w:val="bullet"/>
      <w:lvlText w:val=""/>
      <w:lvlJc w:val="left"/>
      <w:pPr>
        <w:ind w:left="4320" w:hanging="360"/>
      </w:pPr>
      <w:rPr>
        <w:rFonts w:ascii="Wingdings" w:hAnsi="Wingdings" w:hint="default"/>
      </w:rPr>
    </w:lvl>
    <w:lvl w:ilvl="6" w:tplc="BE7664C0">
      <w:start w:val="1"/>
      <w:numFmt w:val="bullet"/>
      <w:lvlText w:val=""/>
      <w:lvlJc w:val="left"/>
      <w:pPr>
        <w:ind w:left="5040" w:hanging="360"/>
      </w:pPr>
      <w:rPr>
        <w:rFonts w:ascii="Symbol" w:hAnsi="Symbol" w:hint="default"/>
      </w:rPr>
    </w:lvl>
    <w:lvl w:ilvl="7" w:tplc="76A4D1E4">
      <w:start w:val="1"/>
      <w:numFmt w:val="bullet"/>
      <w:lvlText w:val="o"/>
      <w:lvlJc w:val="left"/>
      <w:pPr>
        <w:ind w:left="5760" w:hanging="360"/>
      </w:pPr>
      <w:rPr>
        <w:rFonts w:ascii="Courier New" w:hAnsi="Courier New" w:hint="default"/>
      </w:rPr>
    </w:lvl>
    <w:lvl w:ilvl="8" w:tplc="8EDE5B7E">
      <w:start w:val="1"/>
      <w:numFmt w:val="bullet"/>
      <w:lvlText w:val=""/>
      <w:lvlJc w:val="left"/>
      <w:pPr>
        <w:ind w:left="6480" w:hanging="360"/>
      </w:pPr>
      <w:rPr>
        <w:rFonts w:ascii="Wingdings" w:hAnsi="Wingdings" w:hint="default"/>
      </w:rPr>
    </w:lvl>
  </w:abstractNum>
  <w:abstractNum w:abstractNumId="21" w15:restartNumberingAfterBreak="0">
    <w:nsid w:val="78A64CA5"/>
    <w:multiLevelType w:val="hybridMultilevel"/>
    <w:tmpl w:val="66788290"/>
    <w:lvl w:ilvl="0" w:tplc="7194A97E">
      <w:start w:val="1"/>
      <w:numFmt w:val="bullet"/>
      <w:lvlText w:val=""/>
      <w:lvlJc w:val="left"/>
      <w:pPr>
        <w:ind w:left="927" w:hanging="360"/>
      </w:pPr>
      <w:rPr>
        <w:rFonts w:ascii="Symbol" w:hAnsi="Symbol" w:hint="default"/>
      </w:rPr>
    </w:lvl>
    <w:lvl w:ilvl="1" w:tplc="F0708506">
      <w:start w:val="1"/>
      <w:numFmt w:val="bullet"/>
      <w:lvlText w:val="o"/>
      <w:lvlJc w:val="left"/>
      <w:pPr>
        <w:ind w:left="1647" w:hanging="360"/>
      </w:pPr>
      <w:rPr>
        <w:rFonts w:ascii="Courier New" w:hAnsi="Courier New" w:hint="default"/>
      </w:rPr>
    </w:lvl>
    <w:lvl w:ilvl="2" w:tplc="BA0272D8">
      <w:start w:val="1"/>
      <w:numFmt w:val="bullet"/>
      <w:lvlText w:val=""/>
      <w:lvlJc w:val="left"/>
      <w:pPr>
        <w:ind w:left="2367" w:hanging="360"/>
      </w:pPr>
      <w:rPr>
        <w:rFonts w:ascii="Wingdings" w:hAnsi="Wingdings" w:hint="default"/>
      </w:rPr>
    </w:lvl>
    <w:lvl w:ilvl="3" w:tplc="24C4E2E8">
      <w:start w:val="1"/>
      <w:numFmt w:val="bullet"/>
      <w:lvlText w:val=""/>
      <w:lvlJc w:val="left"/>
      <w:pPr>
        <w:ind w:left="3087" w:hanging="360"/>
      </w:pPr>
      <w:rPr>
        <w:rFonts w:ascii="Symbol" w:hAnsi="Symbol" w:hint="default"/>
      </w:rPr>
    </w:lvl>
    <w:lvl w:ilvl="4" w:tplc="94F2A438">
      <w:start w:val="1"/>
      <w:numFmt w:val="bullet"/>
      <w:lvlText w:val="o"/>
      <w:lvlJc w:val="left"/>
      <w:pPr>
        <w:ind w:left="3807" w:hanging="360"/>
      </w:pPr>
      <w:rPr>
        <w:rFonts w:ascii="Courier New" w:hAnsi="Courier New" w:hint="default"/>
      </w:rPr>
    </w:lvl>
    <w:lvl w:ilvl="5" w:tplc="6E82DD1A">
      <w:start w:val="1"/>
      <w:numFmt w:val="bullet"/>
      <w:lvlText w:val=""/>
      <w:lvlJc w:val="left"/>
      <w:pPr>
        <w:ind w:left="4527" w:hanging="360"/>
      </w:pPr>
      <w:rPr>
        <w:rFonts w:ascii="Wingdings" w:hAnsi="Wingdings" w:hint="default"/>
      </w:rPr>
    </w:lvl>
    <w:lvl w:ilvl="6" w:tplc="A70607DA">
      <w:start w:val="1"/>
      <w:numFmt w:val="bullet"/>
      <w:lvlText w:val=""/>
      <w:lvlJc w:val="left"/>
      <w:pPr>
        <w:ind w:left="5247" w:hanging="360"/>
      </w:pPr>
      <w:rPr>
        <w:rFonts w:ascii="Symbol" w:hAnsi="Symbol" w:hint="default"/>
      </w:rPr>
    </w:lvl>
    <w:lvl w:ilvl="7" w:tplc="6F742038">
      <w:start w:val="1"/>
      <w:numFmt w:val="bullet"/>
      <w:lvlText w:val="o"/>
      <w:lvlJc w:val="left"/>
      <w:pPr>
        <w:ind w:left="5967" w:hanging="360"/>
      </w:pPr>
      <w:rPr>
        <w:rFonts w:ascii="Courier New" w:hAnsi="Courier New" w:hint="default"/>
      </w:rPr>
    </w:lvl>
    <w:lvl w:ilvl="8" w:tplc="4D2A9E38">
      <w:start w:val="1"/>
      <w:numFmt w:val="bullet"/>
      <w:lvlText w:val=""/>
      <w:lvlJc w:val="left"/>
      <w:pPr>
        <w:ind w:left="6687" w:hanging="360"/>
      </w:pPr>
      <w:rPr>
        <w:rFonts w:ascii="Wingdings" w:hAnsi="Wingdings" w:hint="default"/>
      </w:rPr>
    </w:lvl>
  </w:abstractNum>
  <w:num w:numId="1" w16cid:durableId="625738917">
    <w:abstractNumId w:val="20"/>
  </w:num>
  <w:num w:numId="2" w16cid:durableId="50347265">
    <w:abstractNumId w:val="9"/>
  </w:num>
  <w:num w:numId="3" w16cid:durableId="963124081">
    <w:abstractNumId w:val="5"/>
  </w:num>
  <w:num w:numId="4" w16cid:durableId="303512477">
    <w:abstractNumId w:val="19"/>
  </w:num>
  <w:num w:numId="5" w16cid:durableId="1897471606">
    <w:abstractNumId w:val="21"/>
  </w:num>
  <w:num w:numId="6" w16cid:durableId="270548701">
    <w:abstractNumId w:val="17"/>
  </w:num>
  <w:num w:numId="7" w16cid:durableId="175579337">
    <w:abstractNumId w:val="10"/>
  </w:num>
  <w:num w:numId="8" w16cid:durableId="1866869789">
    <w:abstractNumId w:val="2"/>
  </w:num>
  <w:num w:numId="9" w16cid:durableId="16080012">
    <w:abstractNumId w:val="11"/>
  </w:num>
  <w:num w:numId="10" w16cid:durableId="891960730">
    <w:abstractNumId w:val="7"/>
  </w:num>
  <w:num w:numId="11" w16cid:durableId="1499418189">
    <w:abstractNumId w:val="16"/>
  </w:num>
  <w:num w:numId="12" w16cid:durableId="1374573141">
    <w:abstractNumId w:val="3"/>
  </w:num>
  <w:num w:numId="13" w16cid:durableId="6268343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804418832">
    <w:abstractNumId w:val="0"/>
  </w:num>
  <w:num w:numId="15" w16cid:durableId="2063862260">
    <w:abstractNumId w:val="6"/>
  </w:num>
  <w:num w:numId="16" w16cid:durableId="1111049911">
    <w:abstractNumId w:val="18"/>
  </w:num>
  <w:num w:numId="17" w16cid:durableId="485246448">
    <w:abstractNumId w:val="8"/>
  </w:num>
  <w:num w:numId="18" w16cid:durableId="340473499">
    <w:abstractNumId w:val="1"/>
  </w:num>
  <w:num w:numId="19" w16cid:durableId="1171482078">
    <w:abstractNumId w:val="12"/>
  </w:num>
  <w:num w:numId="20" w16cid:durableId="259291670">
    <w:abstractNumId w:val="15"/>
  </w:num>
  <w:num w:numId="21" w16cid:durableId="1179194846">
    <w:abstractNumId w:val="4"/>
  </w:num>
  <w:num w:numId="22" w16cid:durableId="1964116963">
    <w:abstractNumId w:val="14"/>
  </w:num>
  <w:num w:numId="23" w16cid:durableId="197462770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620338765">
    <w:abstractNumId w:val="0"/>
  </w:num>
  <w:num w:numId="25" w16cid:durableId="407580315">
    <w:abstractNumId w:val="6"/>
  </w:num>
  <w:num w:numId="26" w16cid:durableId="849637263">
    <w:abstractNumId w:val="18"/>
  </w:num>
  <w:num w:numId="27" w16cid:durableId="263071936">
    <w:abstractNumId w:val="18"/>
  </w:num>
  <w:num w:numId="28" w16cid:durableId="2069373471">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11BB1"/>
    <w:rsid w:val="00013FF2"/>
    <w:rsid w:val="00020AD4"/>
    <w:rsid w:val="000252CB"/>
    <w:rsid w:val="00036295"/>
    <w:rsid w:val="0004009E"/>
    <w:rsid w:val="00041CB1"/>
    <w:rsid w:val="00045F0D"/>
    <w:rsid w:val="0004750C"/>
    <w:rsid w:val="00047862"/>
    <w:rsid w:val="00054D26"/>
    <w:rsid w:val="00061D5B"/>
    <w:rsid w:val="00072282"/>
    <w:rsid w:val="0007377D"/>
    <w:rsid w:val="00074F0F"/>
    <w:rsid w:val="00077D7C"/>
    <w:rsid w:val="000B3A24"/>
    <w:rsid w:val="000B7236"/>
    <w:rsid w:val="000C1B93"/>
    <w:rsid w:val="000C1F8A"/>
    <w:rsid w:val="000C24ED"/>
    <w:rsid w:val="000C2F1A"/>
    <w:rsid w:val="000D38E5"/>
    <w:rsid w:val="000D3946"/>
    <w:rsid w:val="000D3BBE"/>
    <w:rsid w:val="000D5443"/>
    <w:rsid w:val="000D6064"/>
    <w:rsid w:val="000D7466"/>
    <w:rsid w:val="000E3620"/>
    <w:rsid w:val="000E7DE3"/>
    <w:rsid w:val="000F0645"/>
    <w:rsid w:val="000F4833"/>
    <w:rsid w:val="00102676"/>
    <w:rsid w:val="00106ABF"/>
    <w:rsid w:val="00110693"/>
    <w:rsid w:val="00112528"/>
    <w:rsid w:val="00112C73"/>
    <w:rsid w:val="0012409B"/>
    <w:rsid w:val="00135030"/>
    <w:rsid w:val="001423B2"/>
    <w:rsid w:val="0014DB8D"/>
    <w:rsid w:val="00153D13"/>
    <w:rsid w:val="00171D0D"/>
    <w:rsid w:val="00172F2F"/>
    <w:rsid w:val="0017408C"/>
    <w:rsid w:val="00181453"/>
    <w:rsid w:val="001909B4"/>
    <w:rsid w:val="00190C6F"/>
    <w:rsid w:val="00194655"/>
    <w:rsid w:val="001A2D64"/>
    <w:rsid w:val="001A3009"/>
    <w:rsid w:val="001B570E"/>
    <w:rsid w:val="001C7E97"/>
    <w:rsid w:val="001D5230"/>
    <w:rsid w:val="001E103F"/>
    <w:rsid w:val="001E2B1B"/>
    <w:rsid w:val="001E712B"/>
    <w:rsid w:val="001F210C"/>
    <w:rsid w:val="001F2D78"/>
    <w:rsid w:val="002105AD"/>
    <w:rsid w:val="00215062"/>
    <w:rsid w:val="00215A4F"/>
    <w:rsid w:val="00222A51"/>
    <w:rsid w:val="002324B5"/>
    <w:rsid w:val="002330C4"/>
    <w:rsid w:val="002351FE"/>
    <w:rsid w:val="00241484"/>
    <w:rsid w:val="00244A8A"/>
    <w:rsid w:val="0025165C"/>
    <w:rsid w:val="002523D1"/>
    <w:rsid w:val="0025592F"/>
    <w:rsid w:val="002572D9"/>
    <w:rsid w:val="0026548C"/>
    <w:rsid w:val="00266207"/>
    <w:rsid w:val="0027370C"/>
    <w:rsid w:val="00280522"/>
    <w:rsid w:val="00291BE2"/>
    <w:rsid w:val="002926F3"/>
    <w:rsid w:val="002A28B4"/>
    <w:rsid w:val="002A2B8C"/>
    <w:rsid w:val="002A35CF"/>
    <w:rsid w:val="002A475D"/>
    <w:rsid w:val="002B50F2"/>
    <w:rsid w:val="002C25D2"/>
    <w:rsid w:val="002C68D4"/>
    <w:rsid w:val="002D4AC9"/>
    <w:rsid w:val="002E1BFB"/>
    <w:rsid w:val="002F70D3"/>
    <w:rsid w:val="002F7CFE"/>
    <w:rsid w:val="0030258B"/>
    <w:rsid w:val="00303085"/>
    <w:rsid w:val="00306BF4"/>
    <w:rsid w:val="00306C23"/>
    <w:rsid w:val="00313638"/>
    <w:rsid w:val="00313703"/>
    <w:rsid w:val="003304B0"/>
    <w:rsid w:val="00330944"/>
    <w:rsid w:val="00340DD9"/>
    <w:rsid w:val="00341CB6"/>
    <w:rsid w:val="0034366F"/>
    <w:rsid w:val="00346029"/>
    <w:rsid w:val="00360E17"/>
    <w:rsid w:val="0036209C"/>
    <w:rsid w:val="003730B6"/>
    <w:rsid w:val="00374365"/>
    <w:rsid w:val="00382331"/>
    <w:rsid w:val="00385AD9"/>
    <w:rsid w:val="00385DFB"/>
    <w:rsid w:val="003947E0"/>
    <w:rsid w:val="00397B5B"/>
    <w:rsid w:val="003A1544"/>
    <w:rsid w:val="003A5190"/>
    <w:rsid w:val="003A7410"/>
    <w:rsid w:val="003B240E"/>
    <w:rsid w:val="003B260D"/>
    <w:rsid w:val="003C36C7"/>
    <w:rsid w:val="003C7D47"/>
    <w:rsid w:val="003D13EF"/>
    <w:rsid w:val="003D3198"/>
    <w:rsid w:val="003D3CAB"/>
    <w:rsid w:val="003D50CD"/>
    <w:rsid w:val="003E6D22"/>
    <w:rsid w:val="003E7AED"/>
    <w:rsid w:val="003F1641"/>
    <w:rsid w:val="003F30BF"/>
    <w:rsid w:val="00400ACE"/>
    <w:rsid w:val="00401084"/>
    <w:rsid w:val="00403ECC"/>
    <w:rsid w:val="00407EF0"/>
    <w:rsid w:val="00410890"/>
    <w:rsid w:val="004120FE"/>
    <w:rsid w:val="00412F2B"/>
    <w:rsid w:val="004178B3"/>
    <w:rsid w:val="00417B89"/>
    <w:rsid w:val="00421078"/>
    <w:rsid w:val="00422AC1"/>
    <w:rsid w:val="00425BA1"/>
    <w:rsid w:val="00425E7F"/>
    <w:rsid w:val="00430F12"/>
    <w:rsid w:val="00442C67"/>
    <w:rsid w:val="0044425E"/>
    <w:rsid w:val="004452DF"/>
    <w:rsid w:val="00452D10"/>
    <w:rsid w:val="00456F8E"/>
    <w:rsid w:val="00457285"/>
    <w:rsid w:val="0045AEC1"/>
    <w:rsid w:val="004662AB"/>
    <w:rsid w:val="004671EB"/>
    <w:rsid w:val="00475F42"/>
    <w:rsid w:val="00480185"/>
    <w:rsid w:val="00485461"/>
    <w:rsid w:val="0048642E"/>
    <w:rsid w:val="00491389"/>
    <w:rsid w:val="0049435F"/>
    <w:rsid w:val="004952A0"/>
    <w:rsid w:val="00496005"/>
    <w:rsid w:val="00496F19"/>
    <w:rsid w:val="004A0ECA"/>
    <w:rsid w:val="004A4D8A"/>
    <w:rsid w:val="004B32F4"/>
    <w:rsid w:val="004B484F"/>
    <w:rsid w:val="004C11A9"/>
    <w:rsid w:val="004C3763"/>
    <w:rsid w:val="004C5B2E"/>
    <w:rsid w:val="004D5CC2"/>
    <w:rsid w:val="004E1043"/>
    <w:rsid w:val="004E1394"/>
    <w:rsid w:val="004E1768"/>
    <w:rsid w:val="004E2593"/>
    <w:rsid w:val="004E5AA6"/>
    <w:rsid w:val="004E5D15"/>
    <w:rsid w:val="004F05FA"/>
    <w:rsid w:val="004F48DD"/>
    <w:rsid w:val="004F6AF2"/>
    <w:rsid w:val="00502CCC"/>
    <w:rsid w:val="00503D40"/>
    <w:rsid w:val="00511863"/>
    <w:rsid w:val="00526795"/>
    <w:rsid w:val="00541FBB"/>
    <w:rsid w:val="005491D9"/>
    <w:rsid w:val="00551BDA"/>
    <w:rsid w:val="005608DC"/>
    <w:rsid w:val="005608F0"/>
    <w:rsid w:val="005649D2"/>
    <w:rsid w:val="00565B99"/>
    <w:rsid w:val="0058102D"/>
    <w:rsid w:val="00583731"/>
    <w:rsid w:val="005934B4"/>
    <w:rsid w:val="00594398"/>
    <w:rsid w:val="005963A7"/>
    <w:rsid w:val="00597644"/>
    <w:rsid w:val="005A2D0B"/>
    <w:rsid w:val="005A34D4"/>
    <w:rsid w:val="005A67CA"/>
    <w:rsid w:val="005B184F"/>
    <w:rsid w:val="005B77E0"/>
    <w:rsid w:val="005C0AEA"/>
    <w:rsid w:val="005C1437"/>
    <w:rsid w:val="005C14A7"/>
    <w:rsid w:val="005C74A5"/>
    <w:rsid w:val="005D0140"/>
    <w:rsid w:val="005D1454"/>
    <w:rsid w:val="005D2587"/>
    <w:rsid w:val="005D49FE"/>
    <w:rsid w:val="005D666F"/>
    <w:rsid w:val="005E1F63"/>
    <w:rsid w:val="005F0C15"/>
    <w:rsid w:val="005F49D6"/>
    <w:rsid w:val="005F57A8"/>
    <w:rsid w:val="005F5FE3"/>
    <w:rsid w:val="00613B2F"/>
    <w:rsid w:val="00616F51"/>
    <w:rsid w:val="00626BBF"/>
    <w:rsid w:val="00633FF6"/>
    <w:rsid w:val="00634FEE"/>
    <w:rsid w:val="0064273E"/>
    <w:rsid w:val="00642F63"/>
    <w:rsid w:val="00643CC4"/>
    <w:rsid w:val="00647B7C"/>
    <w:rsid w:val="00653CEF"/>
    <w:rsid w:val="0066112A"/>
    <w:rsid w:val="00667BF7"/>
    <w:rsid w:val="00677835"/>
    <w:rsid w:val="00680388"/>
    <w:rsid w:val="00680C20"/>
    <w:rsid w:val="006952AB"/>
    <w:rsid w:val="0069617A"/>
    <w:rsid w:val="00696410"/>
    <w:rsid w:val="006A3884"/>
    <w:rsid w:val="006A4A45"/>
    <w:rsid w:val="006B3417"/>
    <w:rsid w:val="006B3488"/>
    <w:rsid w:val="006B3E4E"/>
    <w:rsid w:val="006C07A1"/>
    <w:rsid w:val="006C41AD"/>
    <w:rsid w:val="006C560B"/>
    <w:rsid w:val="006D00B0"/>
    <w:rsid w:val="006D0568"/>
    <w:rsid w:val="006D1CF3"/>
    <w:rsid w:val="006D67E7"/>
    <w:rsid w:val="006E3224"/>
    <w:rsid w:val="006E5137"/>
    <w:rsid w:val="006E54D3"/>
    <w:rsid w:val="006F16C5"/>
    <w:rsid w:val="006F1CF4"/>
    <w:rsid w:val="006F5A39"/>
    <w:rsid w:val="006F7148"/>
    <w:rsid w:val="00717237"/>
    <w:rsid w:val="00728692"/>
    <w:rsid w:val="00740476"/>
    <w:rsid w:val="00742AE7"/>
    <w:rsid w:val="00743AC1"/>
    <w:rsid w:val="007538D9"/>
    <w:rsid w:val="007564F8"/>
    <w:rsid w:val="00757D8D"/>
    <w:rsid w:val="0076605B"/>
    <w:rsid w:val="00766D19"/>
    <w:rsid w:val="00767CA4"/>
    <w:rsid w:val="00780D89"/>
    <w:rsid w:val="0079492A"/>
    <w:rsid w:val="007A5001"/>
    <w:rsid w:val="007B020C"/>
    <w:rsid w:val="007B523A"/>
    <w:rsid w:val="007C5D33"/>
    <w:rsid w:val="007C61E6"/>
    <w:rsid w:val="007D0BAA"/>
    <w:rsid w:val="007D3935"/>
    <w:rsid w:val="007D4D43"/>
    <w:rsid w:val="007E20E5"/>
    <w:rsid w:val="007F066A"/>
    <w:rsid w:val="007F09E9"/>
    <w:rsid w:val="007F10B5"/>
    <w:rsid w:val="007F6BE6"/>
    <w:rsid w:val="007F7AA2"/>
    <w:rsid w:val="0080248A"/>
    <w:rsid w:val="00803CD0"/>
    <w:rsid w:val="00804F58"/>
    <w:rsid w:val="008073B1"/>
    <w:rsid w:val="0081447A"/>
    <w:rsid w:val="008204C6"/>
    <w:rsid w:val="0082495D"/>
    <w:rsid w:val="0083399A"/>
    <w:rsid w:val="00834ED2"/>
    <w:rsid w:val="0083616D"/>
    <w:rsid w:val="008459A0"/>
    <w:rsid w:val="008522D9"/>
    <w:rsid w:val="008523E4"/>
    <w:rsid w:val="008533A6"/>
    <w:rsid w:val="008559F3"/>
    <w:rsid w:val="00855BEA"/>
    <w:rsid w:val="00856CA3"/>
    <w:rsid w:val="00865BC1"/>
    <w:rsid w:val="008706F2"/>
    <w:rsid w:val="008714AF"/>
    <w:rsid w:val="0087496A"/>
    <w:rsid w:val="00876DB8"/>
    <w:rsid w:val="008778B4"/>
    <w:rsid w:val="00890EEE"/>
    <w:rsid w:val="0089316E"/>
    <w:rsid w:val="008A1F90"/>
    <w:rsid w:val="008A4CF6"/>
    <w:rsid w:val="008B53D5"/>
    <w:rsid w:val="008C01E3"/>
    <w:rsid w:val="008D25BD"/>
    <w:rsid w:val="008D307D"/>
    <w:rsid w:val="008D5C37"/>
    <w:rsid w:val="008E0D34"/>
    <w:rsid w:val="008E3DE9"/>
    <w:rsid w:val="008E4E66"/>
    <w:rsid w:val="008F13A7"/>
    <w:rsid w:val="008F2375"/>
    <w:rsid w:val="008F2E79"/>
    <w:rsid w:val="009107ED"/>
    <w:rsid w:val="00911B67"/>
    <w:rsid w:val="009138BF"/>
    <w:rsid w:val="00921FDC"/>
    <w:rsid w:val="00923166"/>
    <w:rsid w:val="009231F1"/>
    <w:rsid w:val="00924FA5"/>
    <w:rsid w:val="009302FD"/>
    <w:rsid w:val="0093679E"/>
    <w:rsid w:val="0094095A"/>
    <w:rsid w:val="009417CA"/>
    <w:rsid w:val="00941947"/>
    <w:rsid w:val="0094511B"/>
    <w:rsid w:val="00960BAB"/>
    <w:rsid w:val="0097094F"/>
    <w:rsid w:val="009739C8"/>
    <w:rsid w:val="00974FAB"/>
    <w:rsid w:val="00980E17"/>
    <w:rsid w:val="00982157"/>
    <w:rsid w:val="009856E4"/>
    <w:rsid w:val="00986267"/>
    <w:rsid w:val="009A33C2"/>
    <w:rsid w:val="009A38B2"/>
    <w:rsid w:val="009B1280"/>
    <w:rsid w:val="009B2642"/>
    <w:rsid w:val="009C2DB5"/>
    <w:rsid w:val="009C500A"/>
    <w:rsid w:val="009C5B0E"/>
    <w:rsid w:val="009C7999"/>
    <w:rsid w:val="009D1549"/>
    <w:rsid w:val="009D233D"/>
    <w:rsid w:val="009E5223"/>
    <w:rsid w:val="009E6FBE"/>
    <w:rsid w:val="00A0114A"/>
    <w:rsid w:val="00A119B4"/>
    <w:rsid w:val="00A13A88"/>
    <w:rsid w:val="00A16F67"/>
    <w:rsid w:val="00A170A2"/>
    <w:rsid w:val="00A21AC9"/>
    <w:rsid w:val="00A22BE1"/>
    <w:rsid w:val="00A245F0"/>
    <w:rsid w:val="00A27A68"/>
    <w:rsid w:val="00A362D8"/>
    <w:rsid w:val="00A43D4D"/>
    <w:rsid w:val="00A516D1"/>
    <w:rsid w:val="00A534B8"/>
    <w:rsid w:val="00A54063"/>
    <w:rsid w:val="00A5409F"/>
    <w:rsid w:val="00A57460"/>
    <w:rsid w:val="00A62830"/>
    <w:rsid w:val="00A63054"/>
    <w:rsid w:val="00A63453"/>
    <w:rsid w:val="00A6586F"/>
    <w:rsid w:val="00A65ABA"/>
    <w:rsid w:val="00A726A2"/>
    <w:rsid w:val="00A800F5"/>
    <w:rsid w:val="00A80541"/>
    <w:rsid w:val="00A817A2"/>
    <w:rsid w:val="00A830E9"/>
    <w:rsid w:val="00A873E9"/>
    <w:rsid w:val="00A876D6"/>
    <w:rsid w:val="00A9309E"/>
    <w:rsid w:val="00AA5601"/>
    <w:rsid w:val="00AB099B"/>
    <w:rsid w:val="00AB331C"/>
    <w:rsid w:val="00AB393D"/>
    <w:rsid w:val="00AB6BF6"/>
    <w:rsid w:val="00AC23D6"/>
    <w:rsid w:val="00AC4475"/>
    <w:rsid w:val="00AC5214"/>
    <w:rsid w:val="00AD3625"/>
    <w:rsid w:val="00AD542B"/>
    <w:rsid w:val="00AD61EA"/>
    <w:rsid w:val="00AD71E5"/>
    <w:rsid w:val="00AE4760"/>
    <w:rsid w:val="00AF4D56"/>
    <w:rsid w:val="00B0219D"/>
    <w:rsid w:val="00B03526"/>
    <w:rsid w:val="00B168A4"/>
    <w:rsid w:val="00B2036D"/>
    <w:rsid w:val="00B26C50"/>
    <w:rsid w:val="00B40B5E"/>
    <w:rsid w:val="00B46033"/>
    <w:rsid w:val="00B53FCE"/>
    <w:rsid w:val="00B55E2E"/>
    <w:rsid w:val="00B61350"/>
    <w:rsid w:val="00B65452"/>
    <w:rsid w:val="00B674E9"/>
    <w:rsid w:val="00B72154"/>
    <w:rsid w:val="00B72931"/>
    <w:rsid w:val="00B7563E"/>
    <w:rsid w:val="00B76495"/>
    <w:rsid w:val="00B771E5"/>
    <w:rsid w:val="00B80AAD"/>
    <w:rsid w:val="00B80ADE"/>
    <w:rsid w:val="00B86B6A"/>
    <w:rsid w:val="00B90A2D"/>
    <w:rsid w:val="00B92791"/>
    <w:rsid w:val="00BA4499"/>
    <w:rsid w:val="00BA5B41"/>
    <w:rsid w:val="00BA7230"/>
    <w:rsid w:val="00BA7AAB"/>
    <w:rsid w:val="00BB059B"/>
    <w:rsid w:val="00BB7ED4"/>
    <w:rsid w:val="00BC40F3"/>
    <w:rsid w:val="00BD6D8C"/>
    <w:rsid w:val="00BD75FF"/>
    <w:rsid w:val="00BD9F0B"/>
    <w:rsid w:val="00BE1713"/>
    <w:rsid w:val="00BE190B"/>
    <w:rsid w:val="00BF0076"/>
    <w:rsid w:val="00BF043E"/>
    <w:rsid w:val="00BF35D4"/>
    <w:rsid w:val="00BF5522"/>
    <w:rsid w:val="00BF732E"/>
    <w:rsid w:val="00C02921"/>
    <w:rsid w:val="00C13F2E"/>
    <w:rsid w:val="00C210C3"/>
    <w:rsid w:val="00C436AB"/>
    <w:rsid w:val="00C463DF"/>
    <w:rsid w:val="00C52918"/>
    <w:rsid w:val="00C52DC6"/>
    <w:rsid w:val="00C52E6B"/>
    <w:rsid w:val="00C54DD4"/>
    <w:rsid w:val="00C56C94"/>
    <w:rsid w:val="00C62B29"/>
    <w:rsid w:val="00C64B2B"/>
    <w:rsid w:val="00C64CE9"/>
    <w:rsid w:val="00C650D5"/>
    <w:rsid w:val="00C664FC"/>
    <w:rsid w:val="00C7019A"/>
    <w:rsid w:val="00C704C5"/>
    <w:rsid w:val="00C70C44"/>
    <w:rsid w:val="00C9594C"/>
    <w:rsid w:val="00CA0226"/>
    <w:rsid w:val="00CA2ED8"/>
    <w:rsid w:val="00CA4EAF"/>
    <w:rsid w:val="00CA7BE9"/>
    <w:rsid w:val="00CB2145"/>
    <w:rsid w:val="00CB25F8"/>
    <w:rsid w:val="00CB4CB2"/>
    <w:rsid w:val="00CB66B0"/>
    <w:rsid w:val="00CC31B9"/>
    <w:rsid w:val="00CD0DE4"/>
    <w:rsid w:val="00CD5FFC"/>
    <w:rsid w:val="00CD6723"/>
    <w:rsid w:val="00CD7E49"/>
    <w:rsid w:val="00CE5951"/>
    <w:rsid w:val="00CF73E9"/>
    <w:rsid w:val="00D136E3"/>
    <w:rsid w:val="00D15A52"/>
    <w:rsid w:val="00D16F9C"/>
    <w:rsid w:val="00D2013F"/>
    <w:rsid w:val="00D23FA9"/>
    <w:rsid w:val="00D2403C"/>
    <w:rsid w:val="00D25A9E"/>
    <w:rsid w:val="00D31E35"/>
    <w:rsid w:val="00D32C10"/>
    <w:rsid w:val="00D34791"/>
    <w:rsid w:val="00D35BA8"/>
    <w:rsid w:val="00D3639C"/>
    <w:rsid w:val="00D3694E"/>
    <w:rsid w:val="00D43DED"/>
    <w:rsid w:val="00D4682E"/>
    <w:rsid w:val="00D50064"/>
    <w:rsid w:val="00D507E2"/>
    <w:rsid w:val="00D50FAE"/>
    <w:rsid w:val="00D534B3"/>
    <w:rsid w:val="00D57465"/>
    <w:rsid w:val="00D6117A"/>
    <w:rsid w:val="00D61CE0"/>
    <w:rsid w:val="00D62551"/>
    <w:rsid w:val="00D678DB"/>
    <w:rsid w:val="00D700DA"/>
    <w:rsid w:val="00D82190"/>
    <w:rsid w:val="00D90A0B"/>
    <w:rsid w:val="00DA75E4"/>
    <w:rsid w:val="00DB13FF"/>
    <w:rsid w:val="00DB2439"/>
    <w:rsid w:val="00DB3096"/>
    <w:rsid w:val="00DB3210"/>
    <w:rsid w:val="00DC04ED"/>
    <w:rsid w:val="00DC439A"/>
    <w:rsid w:val="00DC54DC"/>
    <w:rsid w:val="00DC74E1"/>
    <w:rsid w:val="00DD2F4E"/>
    <w:rsid w:val="00DE07A5"/>
    <w:rsid w:val="00DE103F"/>
    <w:rsid w:val="00DE2CE3"/>
    <w:rsid w:val="00DE4D60"/>
    <w:rsid w:val="00DE5FF3"/>
    <w:rsid w:val="00DE7A78"/>
    <w:rsid w:val="00E04DAF"/>
    <w:rsid w:val="00E1068A"/>
    <w:rsid w:val="00E112C7"/>
    <w:rsid w:val="00E1461D"/>
    <w:rsid w:val="00E22F6B"/>
    <w:rsid w:val="00E27176"/>
    <w:rsid w:val="00E3041A"/>
    <w:rsid w:val="00E31A8E"/>
    <w:rsid w:val="00E32ED9"/>
    <w:rsid w:val="00E349A1"/>
    <w:rsid w:val="00E4272D"/>
    <w:rsid w:val="00E5058E"/>
    <w:rsid w:val="00E51733"/>
    <w:rsid w:val="00E52BBD"/>
    <w:rsid w:val="00E56264"/>
    <w:rsid w:val="00E6027B"/>
    <w:rsid w:val="00E604B6"/>
    <w:rsid w:val="00E66CA0"/>
    <w:rsid w:val="00E70238"/>
    <w:rsid w:val="00E73256"/>
    <w:rsid w:val="00E836F5"/>
    <w:rsid w:val="00E9058E"/>
    <w:rsid w:val="00E90D93"/>
    <w:rsid w:val="00E93CEF"/>
    <w:rsid w:val="00EA65FA"/>
    <w:rsid w:val="00EC16A5"/>
    <w:rsid w:val="00ED1EDE"/>
    <w:rsid w:val="00EE1801"/>
    <w:rsid w:val="00EF2591"/>
    <w:rsid w:val="00EF6E16"/>
    <w:rsid w:val="00F14D7F"/>
    <w:rsid w:val="00F15334"/>
    <w:rsid w:val="00F20AC8"/>
    <w:rsid w:val="00F31B20"/>
    <w:rsid w:val="00F337EC"/>
    <w:rsid w:val="00F339FA"/>
    <w:rsid w:val="00F3454B"/>
    <w:rsid w:val="00F35C6E"/>
    <w:rsid w:val="00F45364"/>
    <w:rsid w:val="00F522E3"/>
    <w:rsid w:val="00F54F06"/>
    <w:rsid w:val="00F55CC2"/>
    <w:rsid w:val="00F65B7F"/>
    <w:rsid w:val="00F66145"/>
    <w:rsid w:val="00F67719"/>
    <w:rsid w:val="00F71281"/>
    <w:rsid w:val="00F72550"/>
    <w:rsid w:val="00F77A34"/>
    <w:rsid w:val="00F81980"/>
    <w:rsid w:val="00F91551"/>
    <w:rsid w:val="00FA3555"/>
    <w:rsid w:val="00FB2810"/>
    <w:rsid w:val="00FB2ED9"/>
    <w:rsid w:val="00FB3E2F"/>
    <w:rsid w:val="00FB4463"/>
    <w:rsid w:val="00FC0E4A"/>
    <w:rsid w:val="00FC1A68"/>
    <w:rsid w:val="00FC6B49"/>
    <w:rsid w:val="00FC7D1C"/>
    <w:rsid w:val="00FD0A93"/>
    <w:rsid w:val="00FD38B8"/>
    <w:rsid w:val="00FD5894"/>
    <w:rsid w:val="00FE5E0D"/>
    <w:rsid w:val="00FE5FF9"/>
    <w:rsid w:val="00FE62EA"/>
    <w:rsid w:val="00FE6CDD"/>
    <w:rsid w:val="00FF5484"/>
    <w:rsid w:val="01386168"/>
    <w:rsid w:val="013BAF05"/>
    <w:rsid w:val="01445B69"/>
    <w:rsid w:val="01588872"/>
    <w:rsid w:val="015D9BF1"/>
    <w:rsid w:val="01B8079F"/>
    <w:rsid w:val="01C39915"/>
    <w:rsid w:val="01C902B0"/>
    <w:rsid w:val="01D8300A"/>
    <w:rsid w:val="01E027C8"/>
    <w:rsid w:val="0226FBBC"/>
    <w:rsid w:val="024BDB09"/>
    <w:rsid w:val="02ADF2C3"/>
    <w:rsid w:val="02C08614"/>
    <w:rsid w:val="02C1E133"/>
    <w:rsid w:val="03186879"/>
    <w:rsid w:val="035CE040"/>
    <w:rsid w:val="0413E0C1"/>
    <w:rsid w:val="04288F25"/>
    <w:rsid w:val="0460E1D2"/>
    <w:rsid w:val="04798DD7"/>
    <w:rsid w:val="04EA94BB"/>
    <w:rsid w:val="058E4DEB"/>
    <w:rsid w:val="05A2B8D3"/>
    <w:rsid w:val="05BF7380"/>
    <w:rsid w:val="05C47ABE"/>
    <w:rsid w:val="05CEDA75"/>
    <w:rsid w:val="05FAB550"/>
    <w:rsid w:val="063D37FD"/>
    <w:rsid w:val="0647FF9F"/>
    <w:rsid w:val="0675C6A5"/>
    <w:rsid w:val="068F41F1"/>
    <w:rsid w:val="06997669"/>
    <w:rsid w:val="06B4A89C"/>
    <w:rsid w:val="06D49A4F"/>
    <w:rsid w:val="06E825A7"/>
    <w:rsid w:val="06F3E64B"/>
    <w:rsid w:val="0716EE9B"/>
    <w:rsid w:val="071A08B2"/>
    <w:rsid w:val="07BFAB8B"/>
    <w:rsid w:val="084900C6"/>
    <w:rsid w:val="0853CD73"/>
    <w:rsid w:val="088553AC"/>
    <w:rsid w:val="08CC7B3B"/>
    <w:rsid w:val="09293DC3"/>
    <w:rsid w:val="093A8AF9"/>
    <w:rsid w:val="094D3226"/>
    <w:rsid w:val="097371EC"/>
    <w:rsid w:val="098D6AA2"/>
    <w:rsid w:val="099E8E5E"/>
    <w:rsid w:val="09EEE26B"/>
    <w:rsid w:val="09FC78AA"/>
    <w:rsid w:val="0A1B235D"/>
    <w:rsid w:val="0A61446F"/>
    <w:rsid w:val="0A7B3288"/>
    <w:rsid w:val="0B056A9E"/>
    <w:rsid w:val="0B25317B"/>
    <w:rsid w:val="0B256AC8"/>
    <w:rsid w:val="0B452D12"/>
    <w:rsid w:val="0BAEF2D0"/>
    <w:rsid w:val="0BC8D20B"/>
    <w:rsid w:val="0BC92EB4"/>
    <w:rsid w:val="0BD89239"/>
    <w:rsid w:val="0BE6EB3B"/>
    <w:rsid w:val="0BF2FA36"/>
    <w:rsid w:val="0BF4DCF2"/>
    <w:rsid w:val="0C49E236"/>
    <w:rsid w:val="0CC1C271"/>
    <w:rsid w:val="0D02859D"/>
    <w:rsid w:val="0D21C480"/>
    <w:rsid w:val="0D41AA71"/>
    <w:rsid w:val="0D4ACF3A"/>
    <w:rsid w:val="0D8FFC42"/>
    <w:rsid w:val="0D90B218"/>
    <w:rsid w:val="0DBC7D40"/>
    <w:rsid w:val="0DD9BE01"/>
    <w:rsid w:val="0DDA59D6"/>
    <w:rsid w:val="0DDB415C"/>
    <w:rsid w:val="0E3F93F8"/>
    <w:rsid w:val="0E4B2F75"/>
    <w:rsid w:val="0E52A154"/>
    <w:rsid w:val="0EC989ED"/>
    <w:rsid w:val="0EF73BA3"/>
    <w:rsid w:val="0F183A78"/>
    <w:rsid w:val="0F2931F9"/>
    <w:rsid w:val="0F6B70F5"/>
    <w:rsid w:val="101DACD6"/>
    <w:rsid w:val="1024039B"/>
    <w:rsid w:val="103225E9"/>
    <w:rsid w:val="108FF294"/>
    <w:rsid w:val="1091262C"/>
    <w:rsid w:val="109C627F"/>
    <w:rsid w:val="10C2C08B"/>
    <w:rsid w:val="10EC3BAD"/>
    <w:rsid w:val="111FC2D6"/>
    <w:rsid w:val="117ECAA7"/>
    <w:rsid w:val="1240A6AA"/>
    <w:rsid w:val="126B2C56"/>
    <w:rsid w:val="12FA439A"/>
    <w:rsid w:val="135899C6"/>
    <w:rsid w:val="135F0EFC"/>
    <w:rsid w:val="1363D0AC"/>
    <w:rsid w:val="1363FF93"/>
    <w:rsid w:val="1371D9D5"/>
    <w:rsid w:val="137A9378"/>
    <w:rsid w:val="145AA3FA"/>
    <w:rsid w:val="146CB759"/>
    <w:rsid w:val="14A32724"/>
    <w:rsid w:val="14A53F79"/>
    <w:rsid w:val="15694621"/>
    <w:rsid w:val="15A4919E"/>
    <w:rsid w:val="15CB57A2"/>
    <w:rsid w:val="15E63E81"/>
    <w:rsid w:val="16047D9E"/>
    <w:rsid w:val="168B1439"/>
    <w:rsid w:val="1711CB0E"/>
    <w:rsid w:val="1723D592"/>
    <w:rsid w:val="176DCECA"/>
    <w:rsid w:val="187153B9"/>
    <w:rsid w:val="18A3487C"/>
    <w:rsid w:val="18B38C97"/>
    <w:rsid w:val="18BA82BD"/>
    <w:rsid w:val="18E68DBB"/>
    <w:rsid w:val="192A42E5"/>
    <w:rsid w:val="19545591"/>
    <w:rsid w:val="19558E36"/>
    <w:rsid w:val="19665D0C"/>
    <w:rsid w:val="1A300564"/>
    <w:rsid w:val="1A400C4C"/>
    <w:rsid w:val="1A61CE6F"/>
    <w:rsid w:val="1A76091A"/>
    <w:rsid w:val="1ABEF578"/>
    <w:rsid w:val="1AD63C31"/>
    <w:rsid w:val="1AFE99A6"/>
    <w:rsid w:val="1AFFDF4A"/>
    <w:rsid w:val="1B079916"/>
    <w:rsid w:val="1B8A1936"/>
    <w:rsid w:val="1B8DD04D"/>
    <w:rsid w:val="1BCD18B3"/>
    <w:rsid w:val="1C0AABCF"/>
    <w:rsid w:val="1C3DA880"/>
    <w:rsid w:val="1C725592"/>
    <w:rsid w:val="1CC1EA99"/>
    <w:rsid w:val="1CC580ED"/>
    <w:rsid w:val="1D01864E"/>
    <w:rsid w:val="1D342B17"/>
    <w:rsid w:val="1DAC1A90"/>
    <w:rsid w:val="1ED3D0BE"/>
    <w:rsid w:val="1F128BE0"/>
    <w:rsid w:val="1F44A301"/>
    <w:rsid w:val="1F6394D3"/>
    <w:rsid w:val="1F65C7BB"/>
    <w:rsid w:val="1FC65946"/>
    <w:rsid w:val="1FDE14F9"/>
    <w:rsid w:val="2005BB58"/>
    <w:rsid w:val="201ABEC4"/>
    <w:rsid w:val="20421545"/>
    <w:rsid w:val="2047D74C"/>
    <w:rsid w:val="20848474"/>
    <w:rsid w:val="20A897A1"/>
    <w:rsid w:val="20AC0206"/>
    <w:rsid w:val="210FA20B"/>
    <w:rsid w:val="2116BBEC"/>
    <w:rsid w:val="212419CC"/>
    <w:rsid w:val="2136D229"/>
    <w:rsid w:val="2173C770"/>
    <w:rsid w:val="217A373D"/>
    <w:rsid w:val="2199E247"/>
    <w:rsid w:val="21AA5EEE"/>
    <w:rsid w:val="21ED63B2"/>
    <w:rsid w:val="21F4CE72"/>
    <w:rsid w:val="22001B7F"/>
    <w:rsid w:val="220ABCED"/>
    <w:rsid w:val="2213F359"/>
    <w:rsid w:val="226B5DE2"/>
    <w:rsid w:val="228BE7DA"/>
    <w:rsid w:val="22DD4C11"/>
    <w:rsid w:val="2309FB46"/>
    <w:rsid w:val="2321A2EA"/>
    <w:rsid w:val="23362870"/>
    <w:rsid w:val="23430BB9"/>
    <w:rsid w:val="234CCA14"/>
    <w:rsid w:val="23D11C05"/>
    <w:rsid w:val="2419F907"/>
    <w:rsid w:val="243C436A"/>
    <w:rsid w:val="247D3926"/>
    <w:rsid w:val="249B915D"/>
    <w:rsid w:val="24B50341"/>
    <w:rsid w:val="24F26659"/>
    <w:rsid w:val="252F35CB"/>
    <w:rsid w:val="25419944"/>
    <w:rsid w:val="255839AF"/>
    <w:rsid w:val="25817C47"/>
    <w:rsid w:val="25D0D003"/>
    <w:rsid w:val="261A73B4"/>
    <w:rsid w:val="262FBBCA"/>
    <w:rsid w:val="26960BE8"/>
    <w:rsid w:val="26AD58FF"/>
    <w:rsid w:val="26EA716F"/>
    <w:rsid w:val="27391B61"/>
    <w:rsid w:val="27736F96"/>
    <w:rsid w:val="27B43AAD"/>
    <w:rsid w:val="27C288A1"/>
    <w:rsid w:val="27CD7C19"/>
    <w:rsid w:val="2804FBFA"/>
    <w:rsid w:val="283621BB"/>
    <w:rsid w:val="2842EA1B"/>
    <w:rsid w:val="28A37E74"/>
    <w:rsid w:val="2927811E"/>
    <w:rsid w:val="2943C4DE"/>
    <w:rsid w:val="29AF1648"/>
    <w:rsid w:val="29B01883"/>
    <w:rsid w:val="2A4EF4E8"/>
    <w:rsid w:val="2A5022CB"/>
    <w:rsid w:val="2A65BF97"/>
    <w:rsid w:val="2A7A6CF7"/>
    <w:rsid w:val="2AE0BC76"/>
    <w:rsid w:val="2AFD37B1"/>
    <w:rsid w:val="2B3B171C"/>
    <w:rsid w:val="2B5B24C2"/>
    <w:rsid w:val="2BA44768"/>
    <w:rsid w:val="2BC32197"/>
    <w:rsid w:val="2BC73122"/>
    <w:rsid w:val="2BD85408"/>
    <w:rsid w:val="2BE01C6E"/>
    <w:rsid w:val="2BE1501B"/>
    <w:rsid w:val="2BE8043A"/>
    <w:rsid w:val="2BEC1A28"/>
    <w:rsid w:val="2C7A9649"/>
    <w:rsid w:val="2CF87059"/>
    <w:rsid w:val="2D039111"/>
    <w:rsid w:val="2D5092D5"/>
    <w:rsid w:val="2DD10AC6"/>
    <w:rsid w:val="2DE4EBE4"/>
    <w:rsid w:val="2DECE60A"/>
    <w:rsid w:val="2E08124B"/>
    <w:rsid w:val="2E9F7797"/>
    <w:rsid w:val="2EA22183"/>
    <w:rsid w:val="2EA8A085"/>
    <w:rsid w:val="2ED2AC6E"/>
    <w:rsid w:val="2ED70B82"/>
    <w:rsid w:val="2F56444B"/>
    <w:rsid w:val="2F62AB9E"/>
    <w:rsid w:val="2FF3E294"/>
    <w:rsid w:val="2FFC293E"/>
    <w:rsid w:val="300D8910"/>
    <w:rsid w:val="3020B30A"/>
    <w:rsid w:val="306D2D87"/>
    <w:rsid w:val="30BA9630"/>
    <w:rsid w:val="30E1BE36"/>
    <w:rsid w:val="30F022C5"/>
    <w:rsid w:val="312C42E5"/>
    <w:rsid w:val="3131BCFB"/>
    <w:rsid w:val="3142DF83"/>
    <w:rsid w:val="317F96F5"/>
    <w:rsid w:val="31ACF5E0"/>
    <w:rsid w:val="31B80D3E"/>
    <w:rsid w:val="3251F85C"/>
    <w:rsid w:val="32C90FD7"/>
    <w:rsid w:val="32FA29F0"/>
    <w:rsid w:val="332A3C54"/>
    <w:rsid w:val="3362D960"/>
    <w:rsid w:val="33748B04"/>
    <w:rsid w:val="337CFD0D"/>
    <w:rsid w:val="33A715F6"/>
    <w:rsid w:val="33C8B9FD"/>
    <w:rsid w:val="33F11D36"/>
    <w:rsid w:val="34734932"/>
    <w:rsid w:val="35226818"/>
    <w:rsid w:val="353E5409"/>
    <w:rsid w:val="356D4FFF"/>
    <w:rsid w:val="35825170"/>
    <w:rsid w:val="359EB372"/>
    <w:rsid w:val="35C42718"/>
    <w:rsid w:val="35D0D153"/>
    <w:rsid w:val="35F32F22"/>
    <w:rsid w:val="36135143"/>
    <w:rsid w:val="3617D676"/>
    <w:rsid w:val="3659720E"/>
    <w:rsid w:val="366491F9"/>
    <w:rsid w:val="36BA3514"/>
    <w:rsid w:val="36DC1476"/>
    <w:rsid w:val="36FCA01A"/>
    <w:rsid w:val="370BB5EA"/>
    <w:rsid w:val="3786233E"/>
    <w:rsid w:val="37A766F0"/>
    <w:rsid w:val="3820D27B"/>
    <w:rsid w:val="384B828F"/>
    <w:rsid w:val="387CAC08"/>
    <w:rsid w:val="38DF9A68"/>
    <w:rsid w:val="39B6A4CF"/>
    <w:rsid w:val="39BB400C"/>
    <w:rsid w:val="39F7F913"/>
    <w:rsid w:val="3A271972"/>
    <w:rsid w:val="3A52D754"/>
    <w:rsid w:val="3A6C6775"/>
    <w:rsid w:val="3A7D83BD"/>
    <w:rsid w:val="3AA14D1A"/>
    <w:rsid w:val="3AB72233"/>
    <w:rsid w:val="3AEBB420"/>
    <w:rsid w:val="3B6C0C99"/>
    <w:rsid w:val="3BA1A9DE"/>
    <w:rsid w:val="3C1599E6"/>
    <w:rsid w:val="3C39C210"/>
    <w:rsid w:val="3C3B1F5E"/>
    <w:rsid w:val="3CD195ED"/>
    <w:rsid w:val="3CD39FD6"/>
    <w:rsid w:val="3CD9D976"/>
    <w:rsid w:val="3D404985"/>
    <w:rsid w:val="3D5B48A9"/>
    <w:rsid w:val="3D74DA50"/>
    <w:rsid w:val="3D942C48"/>
    <w:rsid w:val="3E7E53FB"/>
    <w:rsid w:val="3EACA1B4"/>
    <w:rsid w:val="3F191086"/>
    <w:rsid w:val="3F5D8164"/>
    <w:rsid w:val="3FBABCD3"/>
    <w:rsid w:val="3FE47C08"/>
    <w:rsid w:val="3FF11D2F"/>
    <w:rsid w:val="3FF8E26A"/>
    <w:rsid w:val="4021E842"/>
    <w:rsid w:val="402E4268"/>
    <w:rsid w:val="405CA9CA"/>
    <w:rsid w:val="4079719C"/>
    <w:rsid w:val="40E9C529"/>
    <w:rsid w:val="4140D349"/>
    <w:rsid w:val="41445406"/>
    <w:rsid w:val="417AC119"/>
    <w:rsid w:val="4196E685"/>
    <w:rsid w:val="41DBE85F"/>
    <w:rsid w:val="420AE63F"/>
    <w:rsid w:val="4226371B"/>
    <w:rsid w:val="42317D13"/>
    <w:rsid w:val="427C4209"/>
    <w:rsid w:val="42924284"/>
    <w:rsid w:val="42ADA452"/>
    <w:rsid w:val="42B3D5A0"/>
    <w:rsid w:val="432EBE38"/>
    <w:rsid w:val="4341AE53"/>
    <w:rsid w:val="43609CE9"/>
    <w:rsid w:val="43732398"/>
    <w:rsid w:val="4392EF49"/>
    <w:rsid w:val="43B57717"/>
    <w:rsid w:val="44013070"/>
    <w:rsid w:val="4401314D"/>
    <w:rsid w:val="440B52E4"/>
    <w:rsid w:val="446DF32B"/>
    <w:rsid w:val="44B21940"/>
    <w:rsid w:val="44CEFCCC"/>
    <w:rsid w:val="4535A8AC"/>
    <w:rsid w:val="4579F9DA"/>
    <w:rsid w:val="459D8098"/>
    <w:rsid w:val="45C5A45C"/>
    <w:rsid w:val="463DD24A"/>
    <w:rsid w:val="466A9BA1"/>
    <w:rsid w:val="46B0C9B3"/>
    <w:rsid w:val="46E0FF89"/>
    <w:rsid w:val="4788C968"/>
    <w:rsid w:val="47B420A5"/>
    <w:rsid w:val="4816CEA1"/>
    <w:rsid w:val="483128C5"/>
    <w:rsid w:val="4869A124"/>
    <w:rsid w:val="48938996"/>
    <w:rsid w:val="48FC8E79"/>
    <w:rsid w:val="493B248A"/>
    <w:rsid w:val="49900738"/>
    <w:rsid w:val="4992AB02"/>
    <w:rsid w:val="49BD4784"/>
    <w:rsid w:val="49E33138"/>
    <w:rsid w:val="4A73BF2A"/>
    <w:rsid w:val="4A7B1C8E"/>
    <w:rsid w:val="4AC2F8F8"/>
    <w:rsid w:val="4ADFB307"/>
    <w:rsid w:val="4B655980"/>
    <w:rsid w:val="4B9ACCCC"/>
    <w:rsid w:val="4C24AA79"/>
    <w:rsid w:val="4C3D1ABA"/>
    <w:rsid w:val="4C3D2687"/>
    <w:rsid w:val="4C5EB2F9"/>
    <w:rsid w:val="4C713226"/>
    <w:rsid w:val="4C8FE2EC"/>
    <w:rsid w:val="4CAC0246"/>
    <w:rsid w:val="4CC2BA3D"/>
    <w:rsid w:val="4CDC2BBE"/>
    <w:rsid w:val="4CF591EE"/>
    <w:rsid w:val="4D25BD56"/>
    <w:rsid w:val="4D4EDF16"/>
    <w:rsid w:val="4D6E874C"/>
    <w:rsid w:val="4E37B3AE"/>
    <w:rsid w:val="4E4E0176"/>
    <w:rsid w:val="4EC435B9"/>
    <w:rsid w:val="4EE5BF5B"/>
    <w:rsid w:val="4F338D41"/>
    <w:rsid w:val="4F41263D"/>
    <w:rsid w:val="4F54D7B1"/>
    <w:rsid w:val="4F8BC7AA"/>
    <w:rsid w:val="4FEB4D94"/>
    <w:rsid w:val="50165465"/>
    <w:rsid w:val="50172781"/>
    <w:rsid w:val="501BD89C"/>
    <w:rsid w:val="504D4374"/>
    <w:rsid w:val="5057984D"/>
    <w:rsid w:val="505F74B1"/>
    <w:rsid w:val="508F6105"/>
    <w:rsid w:val="50F2F53B"/>
    <w:rsid w:val="510A2008"/>
    <w:rsid w:val="519A20A6"/>
    <w:rsid w:val="51A04979"/>
    <w:rsid w:val="51D3E451"/>
    <w:rsid w:val="51E46902"/>
    <w:rsid w:val="52039A1A"/>
    <w:rsid w:val="52AE517B"/>
    <w:rsid w:val="52C9A360"/>
    <w:rsid w:val="531F9D21"/>
    <w:rsid w:val="5337DD6E"/>
    <w:rsid w:val="53409DC8"/>
    <w:rsid w:val="535910FB"/>
    <w:rsid w:val="536AB8E3"/>
    <w:rsid w:val="53EA4101"/>
    <w:rsid w:val="544799B4"/>
    <w:rsid w:val="544B0D4C"/>
    <w:rsid w:val="5458A9B3"/>
    <w:rsid w:val="548FE830"/>
    <w:rsid w:val="54C1B85E"/>
    <w:rsid w:val="54D0131A"/>
    <w:rsid w:val="54F66D8E"/>
    <w:rsid w:val="551AEDE6"/>
    <w:rsid w:val="5539D24D"/>
    <w:rsid w:val="55534BB5"/>
    <w:rsid w:val="55E5D4DC"/>
    <w:rsid w:val="562F492E"/>
    <w:rsid w:val="564FA8C2"/>
    <w:rsid w:val="565A08A5"/>
    <w:rsid w:val="56708FA0"/>
    <w:rsid w:val="5690844E"/>
    <w:rsid w:val="56A7DBBB"/>
    <w:rsid w:val="56B67569"/>
    <w:rsid w:val="57019B12"/>
    <w:rsid w:val="571810D4"/>
    <w:rsid w:val="578736E7"/>
    <w:rsid w:val="57C5C646"/>
    <w:rsid w:val="57CEF797"/>
    <w:rsid w:val="5823C23B"/>
    <w:rsid w:val="5823C434"/>
    <w:rsid w:val="58336105"/>
    <w:rsid w:val="5891732E"/>
    <w:rsid w:val="58BC7938"/>
    <w:rsid w:val="58D6F3BD"/>
    <w:rsid w:val="599C2657"/>
    <w:rsid w:val="599F9ECB"/>
    <w:rsid w:val="59B63A3D"/>
    <w:rsid w:val="59C4DC06"/>
    <w:rsid w:val="59CDFD14"/>
    <w:rsid w:val="59D1AB06"/>
    <w:rsid w:val="59DFFBB6"/>
    <w:rsid w:val="59EEF68C"/>
    <w:rsid w:val="5A5985C2"/>
    <w:rsid w:val="5A6EA69C"/>
    <w:rsid w:val="5A704FDF"/>
    <w:rsid w:val="5A8D47DA"/>
    <w:rsid w:val="5AA34FEB"/>
    <w:rsid w:val="5AA76974"/>
    <w:rsid w:val="5AA7E1B2"/>
    <w:rsid w:val="5AD46346"/>
    <w:rsid w:val="5AF9B57E"/>
    <w:rsid w:val="5BB0ACF4"/>
    <w:rsid w:val="5BB5E222"/>
    <w:rsid w:val="5CB593BD"/>
    <w:rsid w:val="5CC5BB56"/>
    <w:rsid w:val="5CD92303"/>
    <w:rsid w:val="5CEEC65C"/>
    <w:rsid w:val="5D11143B"/>
    <w:rsid w:val="5D5FB1D2"/>
    <w:rsid w:val="5E084F6D"/>
    <w:rsid w:val="5E3EC19C"/>
    <w:rsid w:val="5E4A60E4"/>
    <w:rsid w:val="5E8B6DDD"/>
    <w:rsid w:val="5EAFA25A"/>
    <w:rsid w:val="5F559130"/>
    <w:rsid w:val="5F6B9B0B"/>
    <w:rsid w:val="5F98DA49"/>
    <w:rsid w:val="5FC99A29"/>
    <w:rsid w:val="5FCD5739"/>
    <w:rsid w:val="5FD42BD1"/>
    <w:rsid w:val="5FEE8DA7"/>
    <w:rsid w:val="5FF54D14"/>
    <w:rsid w:val="6029883A"/>
    <w:rsid w:val="60734BF2"/>
    <w:rsid w:val="6092F068"/>
    <w:rsid w:val="60B5FCF4"/>
    <w:rsid w:val="60C1E2AE"/>
    <w:rsid w:val="61776B70"/>
    <w:rsid w:val="619F5345"/>
    <w:rsid w:val="61AFB608"/>
    <w:rsid w:val="6228384C"/>
    <w:rsid w:val="625EE160"/>
    <w:rsid w:val="62AA8E03"/>
    <w:rsid w:val="62AB8824"/>
    <w:rsid w:val="62C9C92C"/>
    <w:rsid w:val="62E6CB8D"/>
    <w:rsid w:val="633D5284"/>
    <w:rsid w:val="6375866D"/>
    <w:rsid w:val="63A7ED22"/>
    <w:rsid w:val="63C54D45"/>
    <w:rsid w:val="63D4406F"/>
    <w:rsid w:val="6432EA0A"/>
    <w:rsid w:val="6484BE94"/>
    <w:rsid w:val="64945EA8"/>
    <w:rsid w:val="64BF5B67"/>
    <w:rsid w:val="64E8F8E9"/>
    <w:rsid w:val="6510DFD1"/>
    <w:rsid w:val="654C9D79"/>
    <w:rsid w:val="65B8FDEB"/>
    <w:rsid w:val="6624341A"/>
    <w:rsid w:val="669247C4"/>
    <w:rsid w:val="670BD30F"/>
    <w:rsid w:val="67147B2D"/>
    <w:rsid w:val="67BD9D87"/>
    <w:rsid w:val="6812059D"/>
    <w:rsid w:val="687ED511"/>
    <w:rsid w:val="6888C07C"/>
    <w:rsid w:val="688A5D0E"/>
    <w:rsid w:val="68C18B8C"/>
    <w:rsid w:val="68E1012A"/>
    <w:rsid w:val="6941E1E5"/>
    <w:rsid w:val="694CCD4B"/>
    <w:rsid w:val="6A39E2DA"/>
    <w:rsid w:val="6A4FF8F8"/>
    <w:rsid w:val="6A73E09C"/>
    <w:rsid w:val="6B1486BD"/>
    <w:rsid w:val="6B7FE48D"/>
    <w:rsid w:val="6BFA0947"/>
    <w:rsid w:val="6C9F464C"/>
    <w:rsid w:val="6D00F105"/>
    <w:rsid w:val="6D10C62D"/>
    <w:rsid w:val="6D6403D8"/>
    <w:rsid w:val="6E09ACC0"/>
    <w:rsid w:val="6E258733"/>
    <w:rsid w:val="6E266D0E"/>
    <w:rsid w:val="6E4FEFF4"/>
    <w:rsid w:val="6EA01E73"/>
    <w:rsid w:val="6F0422B5"/>
    <w:rsid w:val="6F1F4AD8"/>
    <w:rsid w:val="6F23EA83"/>
    <w:rsid w:val="6F822395"/>
    <w:rsid w:val="706149AC"/>
    <w:rsid w:val="70CAD3BF"/>
    <w:rsid w:val="70E5AA81"/>
    <w:rsid w:val="718A9366"/>
    <w:rsid w:val="720DA56C"/>
    <w:rsid w:val="721C98FE"/>
    <w:rsid w:val="72430493"/>
    <w:rsid w:val="724C7596"/>
    <w:rsid w:val="724EB414"/>
    <w:rsid w:val="7255C882"/>
    <w:rsid w:val="727D9A1E"/>
    <w:rsid w:val="72FF5FC1"/>
    <w:rsid w:val="7300F660"/>
    <w:rsid w:val="7315E9C1"/>
    <w:rsid w:val="73A14A2A"/>
    <w:rsid w:val="73D26FA2"/>
    <w:rsid w:val="73D5A96E"/>
    <w:rsid w:val="749F10F9"/>
    <w:rsid w:val="74FFF218"/>
    <w:rsid w:val="7524E945"/>
    <w:rsid w:val="75259974"/>
    <w:rsid w:val="752B3F9D"/>
    <w:rsid w:val="75391A43"/>
    <w:rsid w:val="7556BA62"/>
    <w:rsid w:val="757D51F8"/>
    <w:rsid w:val="758ECB8F"/>
    <w:rsid w:val="75F77485"/>
    <w:rsid w:val="76017182"/>
    <w:rsid w:val="763902CB"/>
    <w:rsid w:val="76E5A72C"/>
    <w:rsid w:val="771211E1"/>
    <w:rsid w:val="77175790"/>
    <w:rsid w:val="776EC76D"/>
    <w:rsid w:val="779DF0EC"/>
    <w:rsid w:val="77D35CEB"/>
    <w:rsid w:val="781A348D"/>
    <w:rsid w:val="782E1974"/>
    <w:rsid w:val="794B0343"/>
    <w:rsid w:val="7967AE0A"/>
    <w:rsid w:val="79719E6E"/>
    <w:rsid w:val="79A52AE6"/>
    <w:rsid w:val="79ACA3C6"/>
    <w:rsid w:val="79CF13D2"/>
    <w:rsid w:val="79F064E3"/>
    <w:rsid w:val="79F5D5B6"/>
    <w:rsid w:val="7A28E830"/>
    <w:rsid w:val="7A927CC0"/>
    <w:rsid w:val="7AB2762D"/>
    <w:rsid w:val="7B35D636"/>
    <w:rsid w:val="7B9A4782"/>
    <w:rsid w:val="7BE603BE"/>
    <w:rsid w:val="7C532828"/>
    <w:rsid w:val="7CB9F911"/>
    <w:rsid w:val="7CD49267"/>
    <w:rsid w:val="7D155C36"/>
    <w:rsid w:val="7D33C546"/>
    <w:rsid w:val="7E01BAC5"/>
    <w:rsid w:val="7E9484F1"/>
    <w:rsid w:val="7ECB1B01"/>
    <w:rsid w:val="7ECFD497"/>
    <w:rsid w:val="7EE68931"/>
    <w:rsid w:val="7F08786D"/>
    <w:rsid w:val="7F6E32D0"/>
    <w:rsid w:val="7FC4D5C3"/>
    <w:rsid w:val="7FEEDD6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0BF4E"/>
  <w15:chartTrackingRefBased/>
  <w15:docId w15:val="{76589FD9-FB8E-47CE-BE7D-3CFC5D65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B264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B393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76D6"/>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876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876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876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876D6"/>
    <w:pPr>
      <w:keepNext/>
      <w:spacing w:after="200" w:line="240" w:lineRule="auto"/>
    </w:pPr>
    <w:rPr>
      <w:iCs/>
      <w:color w:val="002664"/>
      <w:sz w:val="18"/>
      <w:szCs w:val="18"/>
    </w:rPr>
  </w:style>
  <w:style w:type="table" w:customStyle="1" w:styleId="Tableheader">
    <w:name w:val="ŠTable header"/>
    <w:basedOn w:val="TableNormal"/>
    <w:uiPriority w:val="99"/>
    <w:rsid w:val="00A876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87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A2ED8"/>
    <w:pPr>
      <w:numPr>
        <w:numId w:val="28"/>
      </w:numPr>
    </w:pPr>
  </w:style>
  <w:style w:type="paragraph" w:styleId="ListNumber2">
    <w:name w:val="List Number 2"/>
    <w:aliases w:val="ŠList Number 2"/>
    <w:basedOn w:val="Normal"/>
    <w:uiPriority w:val="8"/>
    <w:qFormat/>
    <w:rsid w:val="00CA2ED8"/>
    <w:pPr>
      <w:numPr>
        <w:numId w:val="27"/>
      </w:numPr>
    </w:pPr>
  </w:style>
  <w:style w:type="paragraph" w:styleId="ListBullet">
    <w:name w:val="List Bullet"/>
    <w:aliases w:val="ŠList Bullet"/>
    <w:basedOn w:val="Normal"/>
    <w:uiPriority w:val="9"/>
    <w:qFormat/>
    <w:rsid w:val="00CA2ED8"/>
    <w:pPr>
      <w:numPr>
        <w:numId w:val="25"/>
      </w:numPr>
    </w:pPr>
  </w:style>
  <w:style w:type="paragraph" w:styleId="ListBullet2">
    <w:name w:val="List Bullet 2"/>
    <w:aliases w:val="ŠList Bullet 2"/>
    <w:basedOn w:val="Normal"/>
    <w:uiPriority w:val="10"/>
    <w:qFormat/>
    <w:rsid w:val="00CA2ED8"/>
    <w:pPr>
      <w:numPr>
        <w:numId w:val="23"/>
      </w:numPr>
    </w:pPr>
  </w:style>
  <w:style w:type="paragraph" w:customStyle="1" w:styleId="FeatureBox4">
    <w:name w:val="ŠFeature Box 4"/>
    <w:basedOn w:val="FeatureBox2"/>
    <w:next w:val="Normal"/>
    <w:uiPriority w:val="14"/>
    <w:qFormat/>
    <w:rsid w:val="00A876D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A876D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876D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A876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876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876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876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876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876D6"/>
    <w:rPr>
      <w:color w:val="2F5496" w:themeColor="accent1" w:themeShade="BF"/>
      <w:u w:val="single"/>
    </w:rPr>
  </w:style>
  <w:style w:type="paragraph" w:customStyle="1" w:styleId="Logo">
    <w:name w:val="ŠLogo"/>
    <w:basedOn w:val="Normal"/>
    <w:uiPriority w:val="18"/>
    <w:qFormat/>
    <w:rsid w:val="00A876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876D6"/>
    <w:pPr>
      <w:tabs>
        <w:tab w:val="right" w:leader="dot" w:pos="14570"/>
      </w:tabs>
      <w:spacing w:before="0"/>
    </w:pPr>
    <w:rPr>
      <w:b/>
      <w:noProof/>
    </w:rPr>
  </w:style>
  <w:style w:type="paragraph" w:styleId="TOC2">
    <w:name w:val="toc 2"/>
    <w:aliases w:val="ŠTOC 2"/>
    <w:basedOn w:val="Normal"/>
    <w:next w:val="Normal"/>
    <w:uiPriority w:val="39"/>
    <w:unhideWhenUsed/>
    <w:rsid w:val="00A876D6"/>
    <w:pPr>
      <w:tabs>
        <w:tab w:val="right" w:leader="dot" w:pos="14570"/>
      </w:tabs>
      <w:spacing w:before="0"/>
    </w:pPr>
    <w:rPr>
      <w:noProof/>
    </w:rPr>
  </w:style>
  <w:style w:type="paragraph" w:styleId="TOC3">
    <w:name w:val="toc 3"/>
    <w:aliases w:val="ŠTOC 3"/>
    <w:basedOn w:val="Normal"/>
    <w:next w:val="Normal"/>
    <w:uiPriority w:val="39"/>
    <w:unhideWhenUsed/>
    <w:rsid w:val="00A876D6"/>
    <w:pPr>
      <w:spacing w:before="0"/>
      <w:ind w:left="244"/>
    </w:pPr>
  </w:style>
  <w:style w:type="paragraph" w:styleId="Title">
    <w:name w:val="Title"/>
    <w:aliases w:val="ŠTitle"/>
    <w:basedOn w:val="Normal"/>
    <w:next w:val="Normal"/>
    <w:link w:val="TitleChar"/>
    <w:uiPriority w:val="1"/>
    <w:rsid w:val="00A876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876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B393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76D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A876D6"/>
    <w:pPr>
      <w:spacing w:after="240"/>
      <w:outlineLvl w:val="9"/>
    </w:pPr>
    <w:rPr>
      <w:szCs w:val="40"/>
    </w:rPr>
  </w:style>
  <w:style w:type="paragraph" w:styleId="Footer">
    <w:name w:val="footer"/>
    <w:aliases w:val="ŠFooter"/>
    <w:basedOn w:val="Normal"/>
    <w:link w:val="FooterChar"/>
    <w:uiPriority w:val="19"/>
    <w:rsid w:val="00A876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876D6"/>
    <w:rPr>
      <w:rFonts w:ascii="Arial" w:hAnsi="Arial" w:cs="Arial"/>
      <w:sz w:val="18"/>
      <w:szCs w:val="18"/>
    </w:rPr>
  </w:style>
  <w:style w:type="paragraph" w:styleId="Header">
    <w:name w:val="header"/>
    <w:aliases w:val="ŠHeader"/>
    <w:basedOn w:val="Normal"/>
    <w:link w:val="HeaderChar"/>
    <w:uiPriority w:val="16"/>
    <w:rsid w:val="00A876D6"/>
    <w:rPr>
      <w:noProof/>
      <w:color w:val="002664"/>
      <w:sz w:val="28"/>
      <w:szCs w:val="28"/>
    </w:rPr>
  </w:style>
  <w:style w:type="character" w:customStyle="1" w:styleId="HeaderChar">
    <w:name w:val="Header Char"/>
    <w:aliases w:val="ŠHeader Char"/>
    <w:basedOn w:val="DefaultParagraphFont"/>
    <w:link w:val="Header"/>
    <w:uiPriority w:val="16"/>
    <w:rsid w:val="00A876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876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876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876D6"/>
    <w:rPr>
      <w:rFonts w:ascii="Arial" w:hAnsi="Arial" w:cs="Arial"/>
      <w:b/>
      <w:szCs w:val="32"/>
    </w:rPr>
  </w:style>
  <w:style w:type="character" w:styleId="UnresolvedMention">
    <w:name w:val="Unresolved Mention"/>
    <w:basedOn w:val="DefaultParagraphFont"/>
    <w:uiPriority w:val="99"/>
    <w:semiHidden/>
    <w:unhideWhenUsed/>
    <w:rsid w:val="00A876D6"/>
    <w:rPr>
      <w:color w:val="605E5C"/>
      <w:shd w:val="clear" w:color="auto" w:fill="E1DFDD"/>
    </w:rPr>
  </w:style>
  <w:style w:type="character" w:styleId="SubtleEmphasis">
    <w:name w:val="Subtle Emphasis"/>
    <w:basedOn w:val="DefaultParagraphFont"/>
    <w:uiPriority w:val="19"/>
    <w:semiHidden/>
    <w:qFormat/>
    <w:rsid w:val="00A876D6"/>
    <w:rPr>
      <w:i/>
      <w:iCs/>
      <w:color w:val="404040" w:themeColor="text1" w:themeTint="BF"/>
    </w:rPr>
  </w:style>
  <w:style w:type="paragraph" w:styleId="TOC4">
    <w:name w:val="toc 4"/>
    <w:aliases w:val="ŠTOC 4"/>
    <w:basedOn w:val="Normal"/>
    <w:next w:val="Normal"/>
    <w:autoRedefine/>
    <w:uiPriority w:val="39"/>
    <w:unhideWhenUsed/>
    <w:rsid w:val="00A876D6"/>
    <w:pPr>
      <w:spacing w:before="0"/>
      <w:ind w:left="488"/>
    </w:pPr>
  </w:style>
  <w:style w:type="character" w:styleId="CommentReference">
    <w:name w:val="annotation reference"/>
    <w:basedOn w:val="DefaultParagraphFont"/>
    <w:uiPriority w:val="99"/>
    <w:semiHidden/>
    <w:unhideWhenUsed/>
    <w:rsid w:val="00A876D6"/>
    <w:rPr>
      <w:sz w:val="16"/>
      <w:szCs w:val="16"/>
    </w:rPr>
  </w:style>
  <w:style w:type="paragraph" w:styleId="CommentText">
    <w:name w:val="annotation text"/>
    <w:basedOn w:val="Normal"/>
    <w:link w:val="CommentTextChar"/>
    <w:uiPriority w:val="99"/>
    <w:unhideWhenUsed/>
    <w:rsid w:val="00A876D6"/>
    <w:pPr>
      <w:spacing w:line="240" w:lineRule="auto"/>
    </w:pPr>
    <w:rPr>
      <w:sz w:val="20"/>
      <w:szCs w:val="20"/>
    </w:rPr>
  </w:style>
  <w:style w:type="character" w:customStyle="1" w:styleId="CommentTextChar">
    <w:name w:val="Comment Text Char"/>
    <w:basedOn w:val="DefaultParagraphFont"/>
    <w:link w:val="CommentText"/>
    <w:uiPriority w:val="99"/>
    <w:rsid w:val="00A876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76D6"/>
    <w:rPr>
      <w:b/>
      <w:bCs/>
    </w:rPr>
  </w:style>
  <w:style w:type="character" w:customStyle="1" w:styleId="CommentSubjectChar">
    <w:name w:val="Comment Subject Char"/>
    <w:basedOn w:val="CommentTextChar"/>
    <w:link w:val="CommentSubject"/>
    <w:uiPriority w:val="99"/>
    <w:semiHidden/>
    <w:rsid w:val="00A876D6"/>
    <w:rPr>
      <w:rFonts w:ascii="Arial" w:hAnsi="Arial" w:cs="Arial"/>
      <w:b/>
      <w:bCs/>
      <w:sz w:val="20"/>
      <w:szCs w:val="20"/>
    </w:rPr>
  </w:style>
  <w:style w:type="character" w:styleId="Strong">
    <w:name w:val="Strong"/>
    <w:aliases w:val="ŠStrong,Bold"/>
    <w:qFormat/>
    <w:rsid w:val="00A876D6"/>
    <w:rPr>
      <w:b/>
      <w:bCs/>
    </w:rPr>
  </w:style>
  <w:style w:type="character" w:styleId="Emphasis">
    <w:name w:val="Emphasis"/>
    <w:aliases w:val="ŠEmphasis,Italic"/>
    <w:qFormat/>
    <w:rsid w:val="00A876D6"/>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CA2ED8"/>
    <w:pPr>
      <w:numPr>
        <w:numId w:val="24"/>
      </w:numPr>
    </w:pPr>
  </w:style>
  <w:style w:type="paragraph" w:styleId="ListNumber3">
    <w:name w:val="List Number 3"/>
    <w:aliases w:val="ŠList Number 3"/>
    <w:basedOn w:val="ListBullet3"/>
    <w:uiPriority w:val="8"/>
    <w:rsid w:val="00CA2ED8"/>
    <w:pPr>
      <w:numPr>
        <w:ilvl w:val="2"/>
        <w:numId w:val="27"/>
      </w:numPr>
    </w:pPr>
  </w:style>
  <w:style w:type="paragraph" w:styleId="ListParagraph">
    <w:name w:val="List Paragraph"/>
    <w:aliases w:val="ŠList Paragraph"/>
    <w:basedOn w:val="Normal"/>
    <w:uiPriority w:val="34"/>
    <w:unhideWhenUsed/>
    <w:qFormat/>
    <w:rsid w:val="00A876D6"/>
    <w:pPr>
      <w:ind w:left="567"/>
    </w:pPr>
  </w:style>
  <w:style w:type="character" w:styleId="PlaceholderText">
    <w:name w:val="Placeholder Text"/>
    <w:basedOn w:val="DefaultParagraphFont"/>
    <w:uiPriority w:val="99"/>
    <w:semiHidden/>
    <w:rsid w:val="00A876D6"/>
    <w:rPr>
      <w:color w:val="808080"/>
    </w:rPr>
  </w:style>
  <w:style w:type="character" w:customStyle="1" w:styleId="BoldItalic">
    <w:name w:val="ŠBold Italic"/>
    <w:basedOn w:val="DefaultParagraphFont"/>
    <w:uiPriority w:val="1"/>
    <w:qFormat/>
    <w:rsid w:val="00A876D6"/>
    <w:rPr>
      <w:b/>
      <w:i/>
      <w:iCs/>
    </w:rPr>
  </w:style>
  <w:style w:type="paragraph" w:customStyle="1" w:styleId="Pulloutquote">
    <w:name w:val="ŠPull out quote"/>
    <w:basedOn w:val="Normal"/>
    <w:next w:val="Normal"/>
    <w:uiPriority w:val="20"/>
    <w:qFormat/>
    <w:rsid w:val="00A876D6"/>
    <w:pPr>
      <w:keepNext/>
      <w:ind w:left="567" w:right="57"/>
    </w:pPr>
    <w:rPr>
      <w:szCs w:val="22"/>
    </w:rPr>
  </w:style>
  <w:style w:type="paragraph" w:customStyle="1" w:styleId="Subtitle0">
    <w:name w:val="ŠSubtitle"/>
    <w:basedOn w:val="Normal"/>
    <w:link w:val="SubtitleChar0"/>
    <w:uiPriority w:val="2"/>
    <w:qFormat/>
    <w:rsid w:val="00A876D6"/>
    <w:pPr>
      <w:spacing w:before="360"/>
    </w:pPr>
    <w:rPr>
      <w:color w:val="002664"/>
      <w:sz w:val="44"/>
      <w:szCs w:val="48"/>
    </w:rPr>
  </w:style>
  <w:style w:type="character" w:customStyle="1" w:styleId="SubtitleChar0">
    <w:name w:val="ŠSubtitle Char"/>
    <w:basedOn w:val="DefaultParagraphFont"/>
    <w:link w:val="Subtitle0"/>
    <w:uiPriority w:val="2"/>
    <w:rsid w:val="00A876D6"/>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9D233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D233D"/>
    <w:rPr>
      <w:rFonts w:ascii="Arial" w:hAnsi="Arial" w:cs="Arial"/>
      <w:sz w:val="20"/>
      <w:szCs w:val="20"/>
    </w:rPr>
  </w:style>
  <w:style w:type="character" w:styleId="FootnoteReference">
    <w:name w:val="footnote reference"/>
    <w:basedOn w:val="DefaultParagraphFont"/>
    <w:uiPriority w:val="99"/>
    <w:semiHidden/>
    <w:unhideWhenUsed/>
    <w:rsid w:val="009D233D"/>
    <w:rPr>
      <w:vertAlign w:val="superscript"/>
    </w:rPr>
  </w:style>
  <w:style w:type="paragraph" w:styleId="NormalWeb">
    <w:name w:val="Normal (Web)"/>
    <w:basedOn w:val="Normal"/>
    <w:uiPriority w:val="99"/>
    <w:semiHidden/>
    <w:unhideWhenUsed/>
    <w:rsid w:val="00DE7A7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27183">
      <w:bodyDiv w:val="1"/>
      <w:marLeft w:val="0"/>
      <w:marRight w:val="0"/>
      <w:marTop w:val="0"/>
      <w:marBottom w:val="0"/>
      <w:divBdr>
        <w:top w:val="none" w:sz="0" w:space="0" w:color="auto"/>
        <w:left w:val="none" w:sz="0" w:space="0" w:color="auto"/>
        <w:bottom w:val="none" w:sz="0" w:space="0" w:color="auto"/>
        <w:right w:val="none" w:sz="0" w:space="0" w:color="auto"/>
      </w:divBdr>
    </w:div>
    <w:div w:id="309601065">
      <w:bodyDiv w:val="1"/>
      <w:marLeft w:val="0"/>
      <w:marRight w:val="0"/>
      <w:marTop w:val="0"/>
      <w:marBottom w:val="0"/>
      <w:divBdr>
        <w:top w:val="none" w:sz="0" w:space="0" w:color="auto"/>
        <w:left w:val="none" w:sz="0" w:space="0" w:color="auto"/>
        <w:bottom w:val="none" w:sz="0" w:space="0" w:color="auto"/>
        <w:right w:val="none" w:sz="0" w:space="0" w:color="auto"/>
      </w:divBdr>
    </w:div>
    <w:div w:id="786971639">
      <w:bodyDiv w:val="1"/>
      <w:marLeft w:val="0"/>
      <w:marRight w:val="0"/>
      <w:marTop w:val="0"/>
      <w:marBottom w:val="0"/>
      <w:divBdr>
        <w:top w:val="none" w:sz="0" w:space="0" w:color="auto"/>
        <w:left w:val="none" w:sz="0" w:space="0" w:color="auto"/>
        <w:bottom w:val="none" w:sz="0" w:space="0" w:color="auto"/>
        <w:right w:val="none" w:sz="0" w:space="0" w:color="auto"/>
      </w:divBdr>
      <w:divsChild>
        <w:div w:id="1344164033">
          <w:marLeft w:val="0"/>
          <w:marRight w:val="0"/>
          <w:marTop w:val="0"/>
          <w:marBottom w:val="0"/>
          <w:divBdr>
            <w:top w:val="none" w:sz="0" w:space="0" w:color="auto"/>
            <w:left w:val="none" w:sz="0" w:space="0" w:color="auto"/>
            <w:bottom w:val="none" w:sz="0" w:space="0" w:color="auto"/>
            <w:right w:val="none" w:sz="0" w:space="0" w:color="auto"/>
          </w:divBdr>
          <w:divsChild>
            <w:div w:id="2017686982">
              <w:marLeft w:val="0"/>
              <w:marRight w:val="0"/>
              <w:marTop w:val="0"/>
              <w:marBottom w:val="0"/>
              <w:divBdr>
                <w:top w:val="none" w:sz="0" w:space="0" w:color="auto"/>
                <w:left w:val="none" w:sz="0" w:space="0" w:color="auto"/>
                <w:bottom w:val="none" w:sz="0" w:space="0" w:color="auto"/>
                <w:right w:val="none" w:sz="0" w:space="0" w:color="auto"/>
              </w:divBdr>
              <w:divsChild>
                <w:div w:id="2166688">
                  <w:marLeft w:val="0"/>
                  <w:marRight w:val="0"/>
                  <w:marTop w:val="0"/>
                  <w:marBottom w:val="0"/>
                  <w:divBdr>
                    <w:top w:val="none" w:sz="0" w:space="0" w:color="auto"/>
                    <w:left w:val="none" w:sz="0" w:space="0" w:color="auto"/>
                    <w:bottom w:val="none" w:sz="0" w:space="0" w:color="auto"/>
                    <w:right w:val="none" w:sz="0" w:space="0" w:color="auto"/>
                  </w:divBdr>
                  <w:divsChild>
                    <w:div w:id="1668434766">
                      <w:marLeft w:val="0"/>
                      <w:marRight w:val="0"/>
                      <w:marTop w:val="0"/>
                      <w:marBottom w:val="0"/>
                      <w:divBdr>
                        <w:top w:val="none" w:sz="0" w:space="0" w:color="auto"/>
                        <w:left w:val="none" w:sz="0" w:space="0" w:color="auto"/>
                        <w:bottom w:val="none" w:sz="0" w:space="0" w:color="auto"/>
                        <w:right w:val="none" w:sz="0" w:space="0" w:color="auto"/>
                      </w:divBdr>
                      <w:divsChild>
                        <w:div w:id="1040977290">
                          <w:marLeft w:val="0"/>
                          <w:marRight w:val="0"/>
                          <w:marTop w:val="0"/>
                          <w:marBottom w:val="0"/>
                          <w:divBdr>
                            <w:top w:val="none" w:sz="0" w:space="0" w:color="auto"/>
                            <w:left w:val="none" w:sz="0" w:space="0" w:color="auto"/>
                            <w:bottom w:val="none" w:sz="0" w:space="0" w:color="auto"/>
                            <w:right w:val="none" w:sz="0" w:space="0" w:color="auto"/>
                          </w:divBdr>
                          <w:divsChild>
                            <w:div w:id="1431001379">
                              <w:marLeft w:val="0"/>
                              <w:marRight w:val="0"/>
                              <w:marTop w:val="0"/>
                              <w:marBottom w:val="0"/>
                              <w:divBdr>
                                <w:top w:val="none" w:sz="0" w:space="0" w:color="auto"/>
                                <w:left w:val="none" w:sz="0" w:space="0" w:color="auto"/>
                                <w:bottom w:val="none" w:sz="0" w:space="0" w:color="auto"/>
                                <w:right w:val="none" w:sz="0" w:space="0" w:color="auto"/>
                              </w:divBdr>
                              <w:divsChild>
                                <w:div w:id="547372889">
                                  <w:marLeft w:val="0"/>
                                  <w:marRight w:val="0"/>
                                  <w:marTop w:val="0"/>
                                  <w:marBottom w:val="0"/>
                                  <w:divBdr>
                                    <w:top w:val="none" w:sz="0" w:space="0" w:color="auto"/>
                                    <w:left w:val="none" w:sz="0" w:space="0" w:color="auto"/>
                                    <w:bottom w:val="none" w:sz="0" w:space="0" w:color="auto"/>
                                    <w:right w:val="none" w:sz="0" w:space="0" w:color="auto"/>
                                  </w:divBdr>
                                  <w:divsChild>
                                    <w:div w:id="13687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596296">
      <w:bodyDiv w:val="1"/>
      <w:marLeft w:val="0"/>
      <w:marRight w:val="0"/>
      <w:marTop w:val="0"/>
      <w:marBottom w:val="0"/>
      <w:divBdr>
        <w:top w:val="none" w:sz="0" w:space="0" w:color="auto"/>
        <w:left w:val="none" w:sz="0" w:space="0" w:color="auto"/>
        <w:bottom w:val="none" w:sz="0" w:space="0" w:color="auto"/>
        <w:right w:val="none" w:sz="0" w:space="0" w:color="auto"/>
      </w:divBdr>
    </w:div>
    <w:div w:id="1038968012">
      <w:bodyDiv w:val="1"/>
      <w:marLeft w:val="0"/>
      <w:marRight w:val="0"/>
      <w:marTop w:val="0"/>
      <w:marBottom w:val="0"/>
      <w:divBdr>
        <w:top w:val="none" w:sz="0" w:space="0" w:color="auto"/>
        <w:left w:val="none" w:sz="0" w:space="0" w:color="auto"/>
        <w:bottom w:val="none" w:sz="0" w:space="0" w:color="auto"/>
        <w:right w:val="none" w:sz="0" w:space="0" w:color="auto"/>
      </w:divBdr>
    </w:div>
    <w:div w:id="1112095643">
      <w:bodyDiv w:val="1"/>
      <w:marLeft w:val="0"/>
      <w:marRight w:val="0"/>
      <w:marTop w:val="0"/>
      <w:marBottom w:val="0"/>
      <w:divBdr>
        <w:top w:val="none" w:sz="0" w:space="0" w:color="auto"/>
        <w:left w:val="none" w:sz="0" w:space="0" w:color="auto"/>
        <w:bottom w:val="none" w:sz="0" w:space="0" w:color="auto"/>
        <w:right w:val="none" w:sz="0" w:space="0" w:color="auto"/>
      </w:divBdr>
    </w:div>
    <w:div w:id="1273393627">
      <w:bodyDiv w:val="1"/>
      <w:marLeft w:val="0"/>
      <w:marRight w:val="0"/>
      <w:marTop w:val="0"/>
      <w:marBottom w:val="0"/>
      <w:divBdr>
        <w:top w:val="none" w:sz="0" w:space="0" w:color="auto"/>
        <w:left w:val="none" w:sz="0" w:space="0" w:color="auto"/>
        <w:bottom w:val="none" w:sz="0" w:space="0" w:color="auto"/>
        <w:right w:val="none" w:sz="0" w:space="0" w:color="auto"/>
      </w:divBdr>
      <w:divsChild>
        <w:div w:id="929048564">
          <w:marLeft w:val="0"/>
          <w:marRight w:val="0"/>
          <w:marTop w:val="0"/>
          <w:marBottom w:val="0"/>
          <w:divBdr>
            <w:top w:val="none" w:sz="0" w:space="0" w:color="auto"/>
            <w:left w:val="none" w:sz="0" w:space="0" w:color="auto"/>
            <w:bottom w:val="none" w:sz="0" w:space="0" w:color="auto"/>
            <w:right w:val="none" w:sz="0" w:space="0" w:color="auto"/>
          </w:divBdr>
          <w:divsChild>
            <w:div w:id="589241361">
              <w:marLeft w:val="0"/>
              <w:marRight w:val="0"/>
              <w:marTop w:val="0"/>
              <w:marBottom w:val="0"/>
              <w:divBdr>
                <w:top w:val="none" w:sz="0" w:space="0" w:color="auto"/>
                <w:left w:val="none" w:sz="0" w:space="0" w:color="auto"/>
                <w:bottom w:val="none" w:sz="0" w:space="0" w:color="auto"/>
                <w:right w:val="none" w:sz="0" w:space="0" w:color="auto"/>
              </w:divBdr>
              <w:divsChild>
                <w:div w:id="922834454">
                  <w:marLeft w:val="0"/>
                  <w:marRight w:val="0"/>
                  <w:marTop w:val="0"/>
                  <w:marBottom w:val="0"/>
                  <w:divBdr>
                    <w:top w:val="none" w:sz="0" w:space="0" w:color="auto"/>
                    <w:left w:val="none" w:sz="0" w:space="0" w:color="auto"/>
                    <w:bottom w:val="none" w:sz="0" w:space="0" w:color="auto"/>
                    <w:right w:val="none" w:sz="0" w:space="0" w:color="auto"/>
                  </w:divBdr>
                  <w:divsChild>
                    <w:div w:id="67729264">
                      <w:marLeft w:val="0"/>
                      <w:marRight w:val="0"/>
                      <w:marTop w:val="0"/>
                      <w:marBottom w:val="0"/>
                      <w:divBdr>
                        <w:top w:val="none" w:sz="0" w:space="0" w:color="auto"/>
                        <w:left w:val="none" w:sz="0" w:space="0" w:color="auto"/>
                        <w:bottom w:val="none" w:sz="0" w:space="0" w:color="auto"/>
                        <w:right w:val="none" w:sz="0" w:space="0" w:color="auto"/>
                      </w:divBdr>
                      <w:divsChild>
                        <w:div w:id="186530366">
                          <w:marLeft w:val="0"/>
                          <w:marRight w:val="0"/>
                          <w:marTop w:val="0"/>
                          <w:marBottom w:val="0"/>
                          <w:divBdr>
                            <w:top w:val="none" w:sz="0" w:space="0" w:color="auto"/>
                            <w:left w:val="none" w:sz="0" w:space="0" w:color="auto"/>
                            <w:bottom w:val="none" w:sz="0" w:space="0" w:color="auto"/>
                            <w:right w:val="none" w:sz="0" w:space="0" w:color="auto"/>
                          </w:divBdr>
                          <w:divsChild>
                            <w:div w:id="1091465037">
                              <w:marLeft w:val="0"/>
                              <w:marRight w:val="0"/>
                              <w:marTop w:val="0"/>
                              <w:marBottom w:val="0"/>
                              <w:divBdr>
                                <w:top w:val="none" w:sz="0" w:space="0" w:color="auto"/>
                                <w:left w:val="none" w:sz="0" w:space="0" w:color="auto"/>
                                <w:bottom w:val="none" w:sz="0" w:space="0" w:color="auto"/>
                                <w:right w:val="none" w:sz="0" w:space="0" w:color="auto"/>
                              </w:divBdr>
                              <w:divsChild>
                                <w:div w:id="1174681759">
                                  <w:marLeft w:val="0"/>
                                  <w:marRight w:val="0"/>
                                  <w:marTop w:val="0"/>
                                  <w:marBottom w:val="0"/>
                                  <w:divBdr>
                                    <w:top w:val="none" w:sz="0" w:space="0" w:color="auto"/>
                                    <w:left w:val="none" w:sz="0" w:space="0" w:color="auto"/>
                                    <w:bottom w:val="none" w:sz="0" w:space="0" w:color="auto"/>
                                    <w:right w:val="none" w:sz="0" w:space="0" w:color="auto"/>
                                  </w:divBdr>
                                  <w:divsChild>
                                    <w:div w:id="9185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554779">
      <w:bodyDiv w:val="1"/>
      <w:marLeft w:val="0"/>
      <w:marRight w:val="0"/>
      <w:marTop w:val="0"/>
      <w:marBottom w:val="0"/>
      <w:divBdr>
        <w:top w:val="none" w:sz="0" w:space="0" w:color="auto"/>
        <w:left w:val="none" w:sz="0" w:space="0" w:color="auto"/>
        <w:bottom w:val="none" w:sz="0" w:space="0" w:color="auto"/>
        <w:right w:val="none" w:sz="0" w:space="0" w:color="auto"/>
      </w:divBdr>
    </w:div>
    <w:div w:id="1530872566">
      <w:bodyDiv w:val="1"/>
      <w:marLeft w:val="0"/>
      <w:marRight w:val="0"/>
      <w:marTop w:val="0"/>
      <w:marBottom w:val="0"/>
      <w:divBdr>
        <w:top w:val="none" w:sz="0" w:space="0" w:color="auto"/>
        <w:left w:val="none" w:sz="0" w:space="0" w:color="auto"/>
        <w:bottom w:val="none" w:sz="0" w:space="0" w:color="auto"/>
        <w:right w:val="none" w:sz="0" w:space="0" w:color="auto"/>
      </w:divBdr>
    </w:div>
    <w:div w:id="1769351944">
      <w:bodyDiv w:val="1"/>
      <w:marLeft w:val="0"/>
      <w:marRight w:val="0"/>
      <w:marTop w:val="0"/>
      <w:marBottom w:val="0"/>
      <w:divBdr>
        <w:top w:val="none" w:sz="0" w:space="0" w:color="auto"/>
        <w:left w:val="none" w:sz="0" w:space="0" w:color="auto"/>
        <w:bottom w:val="none" w:sz="0" w:space="0" w:color="auto"/>
        <w:right w:val="none" w:sz="0" w:space="0" w:color="auto"/>
      </w:divBdr>
    </w:div>
    <w:div w:id="1799255605">
      <w:bodyDiv w:val="1"/>
      <w:marLeft w:val="0"/>
      <w:marRight w:val="0"/>
      <w:marTop w:val="0"/>
      <w:marBottom w:val="0"/>
      <w:divBdr>
        <w:top w:val="none" w:sz="0" w:space="0" w:color="auto"/>
        <w:left w:val="none" w:sz="0" w:space="0" w:color="auto"/>
        <w:bottom w:val="none" w:sz="0" w:space="0" w:color="auto"/>
        <w:right w:val="none" w:sz="0" w:space="0" w:color="auto"/>
      </w:divBdr>
    </w:div>
    <w:div w:id="1858275270">
      <w:bodyDiv w:val="1"/>
      <w:marLeft w:val="0"/>
      <w:marRight w:val="0"/>
      <w:marTop w:val="0"/>
      <w:marBottom w:val="0"/>
      <w:divBdr>
        <w:top w:val="none" w:sz="0" w:space="0" w:color="auto"/>
        <w:left w:val="none" w:sz="0" w:space="0" w:color="auto"/>
        <w:bottom w:val="none" w:sz="0" w:space="0" w:color="auto"/>
        <w:right w:val="none" w:sz="0" w:space="0" w:color="auto"/>
      </w:divBdr>
      <w:divsChild>
        <w:div w:id="1840121806">
          <w:marLeft w:val="0"/>
          <w:marRight w:val="0"/>
          <w:marTop w:val="0"/>
          <w:marBottom w:val="0"/>
          <w:divBdr>
            <w:top w:val="none" w:sz="0" w:space="0" w:color="auto"/>
            <w:left w:val="none" w:sz="0" w:space="0" w:color="auto"/>
            <w:bottom w:val="none" w:sz="0" w:space="0" w:color="auto"/>
            <w:right w:val="none" w:sz="0" w:space="0" w:color="auto"/>
          </w:divBdr>
          <w:divsChild>
            <w:div w:id="1671716810">
              <w:marLeft w:val="0"/>
              <w:marRight w:val="0"/>
              <w:marTop w:val="0"/>
              <w:marBottom w:val="0"/>
              <w:divBdr>
                <w:top w:val="none" w:sz="0" w:space="0" w:color="auto"/>
                <w:left w:val="none" w:sz="0" w:space="0" w:color="auto"/>
                <w:bottom w:val="none" w:sz="0" w:space="0" w:color="auto"/>
                <w:right w:val="none" w:sz="0" w:space="0" w:color="auto"/>
              </w:divBdr>
              <w:divsChild>
                <w:div w:id="723069998">
                  <w:marLeft w:val="0"/>
                  <w:marRight w:val="0"/>
                  <w:marTop w:val="0"/>
                  <w:marBottom w:val="0"/>
                  <w:divBdr>
                    <w:top w:val="none" w:sz="0" w:space="0" w:color="auto"/>
                    <w:left w:val="none" w:sz="0" w:space="0" w:color="auto"/>
                    <w:bottom w:val="none" w:sz="0" w:space="0" w:color="auto"/>
                    <w:right w:val="none" w:sz="0" w:space="0" w:color="auto"/>
                  </w:divBdr>
                  <w:divsChild>
                    <w:div w:id="1368070907">
                      <w:marLeft w:val="0"/>
                      <w:marRight w:val="0"/>
                      <w:marTop w:val="0"/>
                      <w:marBottom w:val="0"/>
                      <w:divBdr>
                        <w:top w:val="none" w:sz="0" w:space="0" w:color="auto"/>
                        <w:left w:val="none" w:sz="0" w:space="0" w:color="auto"/>
                        <w:bottom w:val="none" w:sz="0" w:space="0" w:color="auto"/>
                        <w:right w:val="none" w:sz="0" w:space="0" w:color="auto"/>
                      </w:divBdr>
                      <w:divsChild>
                        <w:div w:id="1586037352">
                          <w:marLeft w:val="0"/>
                          <w:marRight w:val="0"/>
                          <w:marTop w:val="0"/>
                          <w:marBottom w:val="0"/>
                          <w:divBdr>
                            <w:top w:val="none" w:sz="0" w:space="0" w:color="auto"/>
                            <w:left w:val="none" w:sz="0" w:space="0" w:color="auto"/>
                            <w:bottom w:val="none" w:sz="0" w:space="0" w:color="auto"/>
                            <w:right w:val="none" w:sz="0" w:space="0" w:color="auto"/>
                          </w:divBdr>
                          <w:divsChild>
                            <w:div w:id="940141361">
                              <w:marLeft w:val="0"/>
                              <w:marRight w:val="0"/>
                              <w:marTop w:val="0"/>
                              <w:marBottom w:val="0"/>
                              <w:divBdr>
                                <w:top w:val="none" w:sz="0" w:space="0" w:color="auto"/>
                                <w:left w:val="none" w:sz="0" w:space="0" w:color="auto"/>
                                <w:bottom w:val="none" w:sz="0" w:space="0" w:color="auto"/>
                                <w:right w:val="none" w:sz="0" w:space="0" w:color="auto"/>
                              </w:divBdr>
                              <w:divsChild>
                                <w:div w:id="1547839792">
                                  <w:marLeft w:val="0"/>
                                  <w:marRight w:val="0"/>
                                  <w:marTop w:val="0"/>
                                  <w:marBottom w:val="0"/>
                                  <w:divBdr>
                                    <w:top w:val="none" w:sz="0" w:space="0" w:color="auto"/>
                                    <w:left w:val="none" w:sz="0" w:space="0" w:color="auto"/>
                                    <w:bottom w:val="none" w:sz="0" w:space="0" w:color="auto"/>
                                    <w:right w:val="none" w:sz="0" w:space="0" w:color="auto"/>
                                  </w:divBdr>
                                  <w:divsChild>
                                    <w:div w:id="4552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96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education.nsw.gov.au/teaching-and-learning/curriculum/multicultural-education/english-as-an-additional-language-or-dialect/teaching-and-learning" TargetMode="External"/><Relationship Id="rId39" Type="http://schemas.openxmlformats.org/officeDocument/2006/relationships/footer" Target="footer2.xml"/><Relationship Id="rId21" Type="http://schemas.openxmlformats.org/officeDocument/2006/relationships/hyperlink" Target="https://education.nsw.gov.au/inside-the-department/directory-a-z/strategic-school-improvement/school-excellence-framework" TargetMode="External"/><Relationship Id="rId34" Type="http://schemas.openxmlformats.org/officeDocument/2006/relationships/hyperlink" Target="https://curriculum.nsw.edu.au/home" TargetMode="External"/><Relationship Id="rId42" Type="http://schemas.openxmlformats.org/officeDocument/2006/relationships/hyperlink" Target="https://creativecommons.org/licenses/by/4.0/" TargetMode="External"/><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anguagesnsw@det.nsw.edu.au" TargetMode="External"/><Relationship Id="rId29" Type="http://schemas.openxmlformats.org/officeDocument/2006/relationships/hyperlink" Target="https://myplsso.education.nsw.gov.au/mylearning/catalogue/details/95110cf8-aa81-ed11-ade7-0003fffeadf8" TargetMode="External"/><Relationship Id="rId11" Type="http://schemas.openxmlformats.org/officeDocument/2006/relationships/hyperlink" Target="https://education.nsw.gov.au/teaching-and-learning/curriculum/languages/languages-curriculum-resources-k-12/languages-curriculum-resources-7-10/scope-and-sequence-arabic-s5" TargetMode="External"/><Relationship Id="rId24" Type="http://schemas.openxmlformats.org/officeDocument/2006/relationships/hyperlink" Target="https://education.nsw.gov.au/campaigns/inclusive-practice-hub/secondary-school"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forms.office.com/Pages/ResponsePage.aspx?id=muagBYpBwUecJZOHJhv5kd-DQpO7ustDkqkHBLk4v2FUQktWOUQ3UkE5RjRBVkw3STA3WlJOUjVQOC4u" TargetMode="External"/><Relationship Id="rId23" Type="http://schemas.openxmlformats.org/officeDocument/2006/relationships/hyperlink" Target="https://forms.office.com/Pages/ResponsePage.aspx?id=muagBYpBwUecJZOHJhv5kSNaKRC4ClVDiPgZI5jjt3lUQ1pMWVRSU0kzWExaMEIyVFg5VlJPVkRVRyQlQCN0PWcu" TargetMode="External"/><Relationship Id="rId28" Type="http://schemas.openxmlformats.org/officeDocument/2006/relationships/hyperlink" Target="https://education.nsw.gov.au/campaigns/inclusive-practice-hub" TargetMode="External"/><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education.nsw.gov.au/teaching-and-learning/curriculum/languages" TargetMode="External"/><Relationship Id="rId27" Type="http://schemas.openxmlformats.org/officeDocument/2006/relationships/hyperlink" Target="https://education.nsw.gov.au/teaching-and-learning/disability-learning-and-support/personalised-support-for-learning/adjustments-to-teaching-and-learning" TargetMode="External"/><Relationship Id="rId30" Type="http://schemas.openxmlformats.org/officeDocument/2006/relationships/hyperlink" Target="https://education.nsw.gov.au/teaching-and-learning/high-potential-and-gifted-education/supporting-educators/assess-and-identify" TargetMode="External"/><Relationship Id="rId35" Type="http://schemas.openxmlformats.org/officeDocument/2006/relationships/hyperlink" Target="https://curriculum.nsw.edu.au/learning-areas/languages/modern-languages-k-10-2022/overview" TargetMode="External"/><Relationship Id="rId43" Type="http://schemas.openxmlformats.org/officeDocument/2006/relationships/image" Target="media/image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nva.com/design/DAGpdcr6eBE/R_4iOCM8mDdyGUY4D0A7ZA/view?utm_content=DAGpdcr6eBE&amp;utm_campaign=designshare&amp;utm_medium=link&amp;utm_source=publishsharelink&amp;mode=preview"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education.nsw.gov.au/teaching-and-learning/aec/aboriginal-education-in-nsw-public-schools" TargetMode="External"/><Relationship Id="rId33" Type="http://schemas.openxmlformats.org/officeDocument/2006/relationships/hyperlink" Target="https://educationstandards.nsw.edu.au/" TargetMode="External"/><Relationship Id="rId38" Type="http://schemas.openxmlformats.org/officeDocument/2006/relationships/footer" Target="footer1.xml"/><Relationship Id="rId46" Type="http://schemas.openxmlformats.org/officeDocument/2006/relationships/header" Target="header5.xml"/><Relationship Id="rId20" Type="http://schemas.openxmlformats.org/officeDocument/2006/relationships/hyperlink" Target="https://education.nsw.gov.au/about-us/strategies-and-reports/plan-for-nsw-public-education"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info.flip.com/en-us.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ce4\OneDrive%20-%20NSW%20Department%20of%20Education\Documents\languages%20sample%20scope%20and%20sequence%20template%20CP-161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SharedWithUsers xmlns="654a006b-cedf-4f35-a676-59854467968c">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E68AF79F-38E0-44C3-BEB3-6632680F8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D572E4-65A1-4DB9-A67E-69FD54E8763C}">
  <ds:schemaRefs>
    <ds:schemaRef ds:uri="http://schemas.microsoft.com/office/infopath/2007/PartnerControls"/>
    <ds:schemaRef ds:uri="http://purl.org/dc/terms/"/>
    <ds:schemaRef ds:uri="http://purl.org/dc/elements/1.1/"/>
    <ds:schemaRef ds:uri="http://schemas.microsoft.com/office/2006/metadata/properties"/>
    <ds:schemaRef ds:uri="http://schemas.microsoft.com/office/2006/documentManagement/types"/>
    <ds:schemaRef ds:uri="http://www.w3.org/XML/1998/namespace"/>
    <ds:schemaRef ds:uri="http://purl.org/dc/dcmitype/"/>
    <ds:schemaRef ds:uri="http://schemas.openxmlformats.org/package/2006/metadata/core-properties"/>
    <ds:schemaRef ds:uri="654a006b-cedf-4f35-a676-59854467968c"/>
    <ds:schemaRef ds:uri="71c5a270-2cab-4081-bd60-6681928412a9"/>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languages sample scope and sequence template CP-161023.dotx</Template>
  <TotalTime>1</TotalTime>
  <Pages>25</Pages>
  <Words>3320</Words>
  <Characters>19370</Characters>
  <Application>Microsoft Office Word</Application>
  <DocSecurity>0</DocSecurity>
  <Lines>752</Lines>
  <Paragraphs>286</Paragraphs>
  <ScaleCrop>false</ScaleCrop>
  <HeadingPairs>
    <vt:vector size="2" baseType="variant">
      <vt:variant>
        <vt:lpstr>Title</vt:lpstr>
      </vt:variant>
      <vt:variant>
        <vt:i4>1</vt:i4>
      </vt:variant>
    </vt:vector>
  </HeadingPairs>
  <TitlesOfParts>
    <vt:vector size="1" baseType="lpstr">
      <vt:lpstr>Sample scope and sequence (200 hours) – Arabic, Stage 5</vt:lpstr>
    </vt:vector>
  </TitlesOfParts>
  <Company/>
  <LinksUpToDate>false</LinksUpToDate>
  <CharactersWithSpaces>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(200 hours) – Arabic, Stage 5</dc:title>
  <dc:subject>This resource has been developed to assist teachers in NSW Department of Education schools to create learning that is contextualised to their classroom.</dc:subject>
  <dc:creator>NSW Department of Education</dc:creator>
  <cp:keywords/>
  <dc:description/>
  <dcterms:created xsi:type="dcterms:W3CDTF">2025-07-20T23:25:00Z</dcterms:created>
  <dcterms:modified xsi:type="dcterms:W3CDTF">2025-07-25T05:32:00Z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5866900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a4a0d278-fc86-466d-abe5-261e0a3b92c2</vt:lpwstr>
  </property>
</Properties>
</file>