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A20C9C" w14:textId="77777777" w:rsidR="00AE4866" w:rsidRDefault="000469B2" w:rsidP="00684CDB">
      <w:pPr>
        <w:pStyle w:val="Title"/>
      </w:pPr>
      <w:r>
        <w:t>Economics</w:t>
      </w:r>
      <w:r w:rsidR="007C6D55" w:rsidRPr="00962DCD">
        <w:t xml:space="preserve"> </w:t>
      </w:r>
      <w:r w:rsidR="00AE4866">
        <w:t xml:space="preserve">11–12 </w:t>
      </w:r>
      <w:r w:rsidR="00F46EA2" w:rsidRPr="00F46EA2">
        <w:t xml:space="preserve">(Year </w:t>
      </w:r>
      <w:r>
        <w:t>12</w:t>
      </w:r>
      <w:r w:rsidR="00F46EA2" w:rsidRPr="00F46EA2">
        <w:t xml:space="preserve">) </w:t>
      </w:r>
    </w:p>
    <w:p w14:paraId="74A18D1C" w14:textId="3F580BE8" w:rsidR="00B53FCE" w:rsidRDefault="00AE4866" w:rsidP="00AE4866">
      <w:pPr>
        <w:pStyle w:val="Subtitle0"/>
      </w:pPr>
      <w:r>
        <w:t>S</w:t>
      </w:r>
      <w:r w:rsidRPr="00962DCD">
        <w:t xml:space="preserve">ample </w:t>
      </w:r>
      <w:r w:rsidR="00962DCD" w:rsidRPr="00962DCD">
        <w:t>scope and sequence</w:t>
      </w:r>
    </w:p>
    <w:p w14:paraId="74AF580A" w14:textId="77777777" w:rsidR="00BC2871" w:rsidRPr="00E1389A" w:rsidRDefault="00525C00" w:rsidP="00525C00">
      <w:pPr>
        <w:pStyle w:val="FeatureBox"/>
      </w:pPr>
      <w:r>
        <w:br w:type="page"/>
      </w:r>
    </w:p>
    <w:sdt>
      <w:sdtPr>
        <w:rPr>
          <w:rFonts w:eastAsiaTheme="minorEastAsia"/>
          <w:b/>
          <w:bCs w:val="0"/>
          <w:color w:val="auto"/>
          <w:sz w:val="24"/>
          <w:szCs w:val="24"/>
          <w:shd w:val="clear" w:color="auto" w:fill="E6E6E6"/>
        </w:rPr>
        <w:id w:val="-666639042"/>
        <w:docPartObj>
          <w:docPartGallery w:val="Table of Contents"/>
          <w:docPartUnique/>
        </w:docPartObj>
      </w:sdtPr>
      <w:sdtEndPr>
        <w:rPr>
          <w:rFonts w:eastAsiaTheme="minorHAnsi"/>
          <w:b w:val="0"/>
          <w:sz w:val="22"/>
          <w:shd w:val="clear" w:color="auto" w:fill="auto"/>
        </w:rPr>
      </w:sdtEndPr>
      <w:sdtContent>
        <w:p w14:paraId="05D174FE" w14:textId="77777777" w:rsidR="00953037" w:rsidRDefault="00953037" w:rsidP="0012527F">
          <w:pPr>
            <w:pStyle w:val="TOCHeading"/>
          </w:pPr>
          <w:r w:rsidRPr="0012527F">
            <w:t>Contents</w:t>
          </w:r>
        </w:p>
        <w:p w14:paraId="45557893" w14:textId="1DE92405" w:rsidR="00BE5387" w:rsidRDefault="00831F4D">
          <w:pPr>
            <w:pStyle w:val="TOC1"/>
            <w:rPr>
              <w:rFonts w:asciiTheme="minorHAnsi" w:eastAsiaTheme="minorEastAsia" w:hAnsiTheme="minorHAnsi" w:cstheme="minorBidi"/>
              <w:b w:val="0"/>
              <w:kern w:val="2"/>
              <w:sz w:val="24"/>
              <w:lang w:eastAsia="en-AU"/>
              <w14:ligatures w14:val="standardContextual"/>
            </w:rPr>
          </w:pPr>
          <w:r>
            <w:rPr>
              <w:b w:val="0"/>
              <w:color w:val="2B579A"/>
              <w:shd w:val="clear" w:color="auto" w:fill="E6E6E6"/>
            </w:rPr>
            <w:fldChar w:fldCharType="begin"/>
          </w:r>
          <w:r>
            <w:rPr>
              <w:b w:val="0"/>
              <w:color w:val="2B579A"/>
              <w:shd w:val="clear" w:color="auto" w:fill="E6E6E6"/>
            </w:rPr>
            <w:instrText xml:space="preserve"> TOC \o "1-3" \h \z \u </w:instrText>
          </w:r>
          <w:r>
            <w:rPr>
              <w:b w:val="0"/>
              <w:color w:val="2B579A"/>
              <w:shd w:val="clear" w:color="auto" w:fill="E6E6E6"/>
            </w:rPr>
            <w:fldChar w:fldCharType="separate"/>
          </w:r>
          <w:hyperlink w:anchor="_Toc232087681" w:history="1">
            <w:r w:rsidR="00BE5387" w:rsidRPr="00E33050">
              <w:rPr>
                <w:rStyle w:val="Hyperlink"/>
              </w:rPr>
              <w:t>Overview</w:t>
            </w:r>
            <w:r w:rsidR="00BE5387">
              <w:rPr>
                <w:webHidden/>
              </w:rPr>
              <w:tab/>
            </w:r>
            <w:r w:rsidR="00BE5387">
              <w:rPr>
                <w:webHidden/>
              </w:rPr>
              <w:fldChar w:fldCharType="begin"/>
            </w:r>
            <w:r w:rsidR="00BE5387">
              <w:rPr>
                <w:webHidden/>
              </w:rPr>
              <w:instrText xml:space="preserve"> PAGEREF _Toc232087681 \h </w:instrText>
            </w:r>
            <w:r w:rsidR="00BE5387">
              <w:rPr>
                <w:webHidden/>
              </w:rPr>
            </w:r>
            <w:r w:rsidR="00BE5387">
              <w:rPr>
                <w:webHidden/>
              </w:rPr>
              <w:fldChar w:fldCharType="separate"/>
            </w:r>
            <w:r w:rsidR="00BE5387">
              <w:rPr>
                <w:webHidden/>
              </w:rPr>
              <w:t>2</w:t>
            </w:r>
            <w:r w:rsidR="00BE5387">
              <w:rPr>
                <w:webHidden/>
              </w:rPr>
              <w:fldChar w:fldCharType="end"/>
            </w:r>
          </w:hyperlink>
        </w:p>
        <w:p w14:paraId="7AFF75A5" w14:textId="69D2CA32" w:rsidR="00BE5387" w:rsidRDefault="00BE5387">
          <w:pPr>
            <w:pStyle w:val="TOC1"/>
            <w:rPr>
              <w:rFonts w:asciiTheme="minorHAnsi" w:eastAsiaTheme="minorEastAsia" w:hAnsiTheme="minorHAnsi" w:cstheme="minorBidi"/>
              <w:b w:val="0"/>
              <w:kern w:val="2"/>
              <w:sz w:val="24"/>
              <w:lang w:eastAsia="en-AU"/>
              <w14:ligatures w14:val="standardContextual"/>
            </w:rPr>
          </w:pPr>
          <w:hyperlink w:anchor="_Toc232087682" w:history="1">
            <w:r w:rsidRPr="00E33050">
              <w:rPr>
                <w:rStyle w:val="Hyperlink"/>
              </w:rPr>
              <w:t>Economics 11–12 (Year 12) – sample scope and sequence</w:t>
            </w:r>
            <w:r>
              <w:rPr>
                <w:webHidden/>
              </w:rPr>
              <w:tab/>
            </w:r>
            <w:r>
              <w:rPr>
                <w:webHidden/>
              </w:rPr>
              <w:fldChar w:fldCharType="begin"/>
            </w:r>
            <w:r>
              <w:rPr>
                <w:webHidden/>
              </w:rPr>
              <w:instrText xml:space="preserve"> PAGEREF _Toc232087682 \h </w:instrText>
            </w:r>
            <w:r>
              <w:rPr>
                <w:webHidden/>
              </w:rPr>
            </w:r>
            <w:r>
              <w:rPr>
                <w:webHidden/>
              </w:rPr>
              <w:fldChar w:fldCharType="separate"/>
            </w:r>
            <w:r>
              <w:rPr>
                <w:webHidden/>
              </w:rPr>
              <w:t>3</w:t>
            </w:r>
            <w:r>
              <w:rPr>
                <w:webHidden/>
              </w:rPr>
              <w:fldChar w:fldCharType="end"/>
            </w:r>
          </w:hyperlink>
        </w:p>
        <w:p w14:paraId="355122DE" w14:textId="642612E2" w:rsidR="00BE5387" w:rsidRDefault="00BE5387">
          <w:pPr>
            <w:pStyle w:val="TOC1"/>
            <w:rPr>
              <w:rFonts w:asciiTheme="minorHAnsi" w:eastAsiaTheme="minorEastAsia" w:hAnsiTheme="minorHAnsi" w:cstheme="minorBidi"/>
              <w:b w:val="0"/>
              <w:kern w:val="2"/>
              <w:sz w:val="24"/>
              <w:lang w:eastAsia="en-AU"/>
              <w14:ligatures w14:val="standardContextual"/>
            </w:rPr>
          </w:pPr>
          <w:hyperlink w:anchor="_Toc232087683" w:history="1">
            <w:r w:rsidRPr="00E33050">
              <w:rPr>
                <w:rStyle w:val="Hyperlink"/>
              </w:rPr>
              <w:t>References</w:t>
            </w:r>
            <w:r>
              <w:rPr>
                <w:webHidden/>
              </w:rPr>
              <w:tab/>
            </w:r>
            <w:r>
              <w:rPr>
                <w:webHidden/>
              </w:rPr>
              <w:fldChar w:fldCharType="begin"/>
            </w:r>
            <w:r>
              <w:rPr>
                <w:webHidden/>
              </w:rPr>
              <w:instrText xml:space="preserve"> PAGEREF _Toc232087683 \h </w:instrText>
            </w:r>
            <w:r>
              <w:rPr>
                <w:webHidden/>
              </w:rPr>
            </w:r>
            <w:r>
              <w:rPr>
                <w:webHidden/>
              </w:rPr>
              <w:fldChar w:fldCharType="separate"/>
            </w:r>
            <w:r>
              <w:rPr>
                <w:webHidden/>
              </w:rPr>
              <w:t>5</w:t>
            </w:r>
            <w:r>
              <w:rPr>
                <w:webHidden/>
              </w:rPr>
              <w:fldChar w:fldCharType="end"/>
            </w:r>
          </w:hyperlink>
        </w:p>
        <w:p w14:paraId="573844F7" w14:textId="04B37618" w:rsidR="00953037" w:rsidRPr="003F5C79" w:rsidRDefault="00831F4D" w:rsidP="003F5C79">
          <w:r>
            <w:rPr>
              <w:b/>
              <w:noProof/>
              <w:color w:val="2B579A"/>
              <w:shd w:val="clear" w:color="auto" w:fill="E6E6E6"/>
            </w:rPr>
            <w:fldChar w:fldCharType="end"/>
          </w:r>
        </w:p>
      </w:sdtContent>
    </w:sdt>
    <w:p w14:paraId="24BA9697" w14:textId="1BBA02CD" w:rsidR="00953037" w:rsidRPr="003F5C79" w:rsidRDefault="00953037" w:rsidP="003F5C79">
      <w:r w:rsidRPr="001A2500">
        <w:br w:type="page"/>
      </w:r>
    </w:p>
    <w:p w14:paraId="252FF70C" w14:textId="77777777" w:rsidR="00962DCD" w:rsidRDefault="00A3324E" w:rsidP="00603A3A">
      <w:pPr>
        <w:pStyle w:val="Heading1"/>
      </w:pPr>
      <w:bookmarkStart w:id="0" w:name="_Toc232087681"/>
      <w:r>
        <w:lastRenderedPageBreak/>
        <w:t>Overview</w:t>
      </w:r>
      <w:bookmarkEnd w:id="0"/>
    </w:p>
    <w:p w14:paraId="3C25592E" w14:textId="0799FB46" w:rsidR="007D5255" w:rsidRPr="00B25D14" w:rsidRDefault="007D5255" w:rsidP="007D5255">
      <w:r w:rsidRPr="00B25D14">
        <w:t xml:space="preserve">All NSW </w:t>
      </w:r>
      <w:r w:rsidRPr="00603A3A">
        <w:t>public</w:t>
      </w:r>
      <w:r w:rsidRPr="00B25D14">
        <w:t xml:space="preserve"> </w:t>
      </w:r>
      <w:r w:rsidRPr="00761246">
        <w:t>schools</w:t>
      </w:r>
      <w:r w:rsidRPr="00B25D14">
        <w:t xml:space="preserve"> need to plan curriculum and develop teaching programs consistent with the </w:t>
      </w:r>
      <w:r w:rsidRPr="00E9584B">
        <w:rPr>
          <w:rStyle w:val="Emphasis"/>
        </w:rPr>
        <w:t>Education Act 1990</w:t>
      </w:r>
      <w:r w:rsidR="002D3ACA">
        <w:t xml:space="preserve"> (NSW</w:t>
      </w:r>
      <w:r w:rsidRPr="00B25D14">
        <w:t>) and the NSW Education Standards Authority (NESA) syllabuses and credentialing requirements.</w:t>
      </w:r>
      <w:r w:rsidR="0000514F">
        <w:t xml:space="preserve"> </w:t>
      </w:r>
      <w:r w:rsidRPr="00B25D14">
        <w:t xml:space="preserve">Scope and sequences form part of the ongoing documentation or </w:t>
      </w:r>
      <w:r w:rsidR="008374C1" w:rsidRPr="00B25D14">
        <w:t xml:space="preserve">evidence </w:t>
      </w:r>
      <w:r w:rsidR="008374C1">
        <w:t xml:space="preserve">that </w:t>
      </w:r>
      <w:r w:rsidR="008374C1" w:rsidRPr="00B25D14">
        <w:t xml:space="preserve">schools </w:t>
      </w:r>
      <w:r w:rsidRPr="00B25D14">
        <w:t>maintain to comply with the department’s policy, policy standards and registration requirements.</w:t>
      </w:r>
    </w:p>
    <w:p w14:paraId="7FDB2109" w14:textId="77777777" w:rsidR="00962DCD" w:rsidRDefault="007D5255" w:rsidP="00603A3A">
      <w:r w:rsidRPr="00AC4E02">
        <w:t>This resource has been developed to assist teachers in NSW Department of Education schools to create learning that is contextualised to their classroom. It can be used as a basis for the teacher’s own program, assessment</w:t>
      </w:r>
      <w:r w:rsidR="00E46220">
        <w:t>,</w:t>
      </w:r>
      <w:r w:rsidRPr="00AC4E02">
        <w:t xml:space="preserve"> or scope and sequence</w:t>
      </w:r>
      <w:r w:rsidR="00E46220">
        <w:t>,</w:t>
      </w:r>
      <w:r w:rsidRPr="00AC4E02">
        <w:t xml:space="preserve"> or be used as an example of how the new curriculum could be implemented. The resource has suggested timeframes that may need to be adjusted by the teacher to meet the needs of their students</w:t>
      </w:r>
      <w:r w:rsidR="00E80FE6">
        <w:t>.</w:t>
      </w:r>
      <w:r w:rsidR="00962DCD">
        <w:br w:type="page"/>
      </w:r>
    </w:p>
    <w:p w14:paraId="148F429E" w14:textId="2B824530" w:rsidR="004775EA" w:rsidRPr="008374C1" w:rsidRDefault="006D19D2" w:rsidP="008374C1">
      <w:pPr>
        <w:pStyle w:val="Heading1"/>
      </w:pPr>
      <w:bookmarkStart w:id="1" w:name="_Toc147483513"/>
      <w:bookmarkStart w:id="2" w:name="_Toc232087682"/>
      <w:r>
        <w:lastRenderedPageBreak/>
        <w:t>Economics</w:t>
      </w:r>
      <w:r w:rsidR="00885A4E" w:rsidRPr="00885A4E">
        <w:t xml:space="preserve"> </w:t>
      </w:r>
      <w:r w:rsidR="00BE2B46" w:rsidRPr="00BE2B46">
        <w:t xml:space="preserve">11–12 </w:t>
      </w:r>
      <w:r w:rsidR="007F6453">
        <w:t>(</w:t>
      </w:r>
      <w:r w:rsidR="004775EA" w:rsidRPr="004775EA">
        <w:t>Year</w:t>
      </w:r>
      <w:r w:rsidR="00885A4E">
        <w:t xml:space="preserve"> </w:t>
      </w:r>
      <w:r>
        <w:t>12</w:t>
      </w:r>
      <w:r w:rsidR="00885A4E">
        <w:t xml:space="preserve">) </w:t>
      </w:r>
      <w:r w:rsidR="004775EA" w:rsidRPr="004775EA">
        <w:t xml:space="preserve">– </w:t>
      </w:r>
      <w:r w:rsidR="008374C1">
        <w:t xml:space="preserve">sample </w:t>
      </w:r>
      <w:r w:rsidR="00ED0929">
        <w:t>s</w:t>
      </w:r>
      <w:r w:rsidR="004775EA" w:rsidRPr="004775EA">
        <w:t>cope and sequence</w:t>
      </w:r>
      <w:bookmarkEnd w:id="1"/>
      <w:bookmarkEnd w:id="2"/>
    </w:p>
    <w:p w14:paraId="56FB740D" w14:textId="77777777" w:rsidR="00375EE0" w:rsidRPr="007C1763" w:rsidRDefault="007C1763" w:rsidP="00375EE0">
      <w:pPr>
        <w:pStyle w:val="FeatureBox2"/>
      </w:pPr>
      <w:r w:rsidRPr="008374C1">
        <w:rPr>
          <w:rStyle w:val="Strong"/>
        </w:rPr>
        <w:t>Note</w:t>
      </w:r>
      <w:r>
        <w:t xml:space="preserve">: </w:t>
      </w:r>
      <w:r w:rsidR="00B907DE">
        <w:t>the ‘Term and duration’ column</w:t>
      </w:r>
      <w:r>
        <w:t xml:space="preserve"> provides general guidance on scheduling and duration of units. Adjust </w:t>
      </w:r>
      <w:r w:rsidR="00B907DE">
        <w:t>to suit your school context.</w:t>
      </w:r>
    </w:p>
    <w:p w14:paraId="079FE999" w14:textId="1ABFFBB4" w:rsidR="0025103A" w:rsidRDefault="00234274" w:rsidP="00234274">
      <w:pPr>
        <w:pStyle w:val="Caption"/>
      </w:pPr>
      <w:r>
        <w:t xml:space="preserve">Table </w:t>
      </w:r>
      <w:fldSimple w:instr=" SEQ Table \* ARABIC ">
        <w:r>
          <w:rPr>
            <w:noProof/>
          </w:rPr>
          <w:t>1</w:t>
        </w:r>
      </w:fldSimple>
      <w:r>
        <w:t xml:space="preserve"> </w:t>
      </w:r>
      <w:r w:rsidR="0025103A">
        <w:t xml:space="preserve">– </w:t>
      </w:r>
      <w:r w:rsidR="00514923">
        <w:t>Economics</w:t>
      </w:r>
      <w:r w:rsidR="0025103A">
        <w:t xml:space="preserve"> </w:t>
      </w:r>
      <w:r w:rsidR="00BE2B46" w:rsidRPr="00BE2B46">
        <w:t xml:space="preserve">11–12 </w:t>
      </w:r>
      <w:r w:rsidR="00514923">
        <w:t>(Year 12)</w:t>
      </w:r>
      <w:r w:rsidR="0025103A">
        <w:t xml:space="preserve"> scope and sequence</w:t>
      </w:r>
    </w:p>
    <w:tbl>
      <w:tblPr>
        <w:tblStyle w:val="Tableheader"/>
        <w:tblW w:w="5000" w:type="pct"/>
        <w:tblLayout w:type="fixed"/>
        <w:tblLook w:val="04A0" w:firstRow="1" w:lastRow="0" w:firstColumn="1" w:lastColumn="0" w:noHBand="0" w:noVBand="1"/>
        <w:tblDescription w:val="Table outlines the term and duration information, learning overview, outcomes and assessment details."/>
      </w:tblPr>
      <w:tblGrid>
        <w:gridCol w:w="1695"/>
        <w:gridCol w:w="7514"/>
        <w:gridCol w:w="2694"/>
        <w:gridCol w:w="2659"/>
      </w:tblGrid>
      <w:tr w:rsidR="00BA053B" w14:paraId="622CB7F1" w14:textId="77777777" w:rsidTr="00177683">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82" w:type="pct"/>
          </w:tcPr>
          <w:p w14:paraId="1CD14204" w14:textId="77777777" w:rsidR="00BA053B" w:rsidRPr="004D664D" w:rsidRDefault="00BA053B" w:rsidP="00684CDB">
            <w:pPr>
              <w:rPr>
                <w:rStyle w:val="Strong"/>
                <w:b/>
                <w:bCs w:val="0"/>
              </w:rPr>
            </w:pPr>
            <w:r w:rsidRPr="004D664D">
              <w:rPr>
                <w:rStyle w:val="Strong"/>
                <w:b/>
                <w:bCs w:val="0"/>
              </w:rPr>
              <w:t>Term and duration</w:t>
            </w:r>
          </w:p>
        </w:tc>
        <w:tc>
          <w:tcPr>
            <w:tcW w:w="2580" w:type="pct"/>
          </w:tcPr>
          <w:p w14:paraId="22DE461B" w14:textId="77777777" w:rsidR="00BA053B" w:rsidRPr="004D664D" w:rsidRDefault="00BA053B" w:rsidP="00684CDB">
            <w:pPr>
              <w:cnfStyle w:val="100000000000" w:firstRow="1" w:lastRow="0" w:firstColumn="0" w:lastColumn="0" w:oddVBand="0" w:evenVBand="0" w:oddHBand="0" w:evenHBand="0" w:firstRowFirstColumn="0" w:firstRowLastColumn="0" w:lastRowFirstColumn="0" w:lastRowLastColumn="0"/>
              <w:rPr>
                <w:rStyle w:val="Strong"/>
                <w:b/>
                <w:bCs w:val="0"/>
              </w:rPr>
            </w:pPr>
            <w:r w:rsidRPr="004D664D">
              <w:rPr>
                <w:rStyle w:val="Strong"/>
                <w:b/>
                <w:bCs w:val="0"/>
              </w:rPr>
              <w:t>Learning overview</w:t>
            </w:r>
          </w:p>
        </w:tc>
        <w:tc>
          <w:tcPr>
            <w:tcW w:w="925" w:type="pct"/>
          </w:tcPr>
          <w:p w14:paraId="44344B8E" w14:textId="77777777" w:rsidR="00BA053B" w:rsidRPr="004D664D" w:rsidRDefault="00BA053B" w:rsidP="00684CDB">
            <w:pPr>
              <w:cnfStyle w:val="100000000000" w:firstRow="1" w:lastRow="0" w:firstColumn="0" w:lastColumn="0" w:oddVBand="0" w:evenVBand="0" w:oddHBand="0" w:evenHBand="0" w:firstRowFirstColumn="0" w:firstRowLastColumn="0" w:lastRowFirstColumn="0" w:lastRowLastColumn="0"/>
              <w:rPr>
                <w:rStyle w:val="Strong"/>
                <w:b/>
                <w:bCs w:val="0"/>
              </w:rPr>
            </w:pPr>
            <w:r w:rsidRPr="004D664D">
              <w:rPr>
                <w:rStyle w:val="Strong"/>
                <w:b/>
                <w:bCs w:val="0"/>
              </w:rPr>
              <w:t>Outcomes</w:t>
            </w:r>
          </w:p>
        </w:tc>
        <w:tc>
          <w:tcPr>
            <w:tcW w:w="913" w:type="pct"/>
          </w:tcPr>
          <w:p w14:paraId="25D11C05" w14:textId="75504525" w:rsidR="00BA053B" w:rsidRPr="004D664D" w:rsidRDefault="00BA053B" w:rsidP="00684CDB">
            <w:pPr>
              <w:cnfStyle w:val="100000000000" w:firstRow="1" w:lastRow="0" w:firstColumn="0" w:lastColumn="0" w:oddVBand="0" w:evenVBand="0" w:oddHBand="0" w:evenHBand="0" w:firstRowFirstColumn="0" w:firstRowLastColumn="0" w:lastRowFirstColumn="0" w:lastRowLastColumn="0"/>
              <w:rPr>
                <w:rStyle w:val="Strong"/>
                <w:b/>
                <w:bCs w:val="0"/>
              </w:rPr>
            </w:pPr>
            <w:r w:rsidRPr="004D664D">
              <w:rPr>
                <w:rStyle w:val="Strong"/>
                <w:b/>
                <w:bCs w:val="0"/>
              </w:rPr>
              <w:t>Assessment</w:t>
            </w:r>
          </w:p>
        </w:tc>
      </w:tr>
      <w:tr w:rsidR="00BA053B" w14:paraId="32B17B93" w14:textId="77777777" w:rsidTr="00177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6899875E" w14:textId="1030B06B" w:rsidR="00BA053B" w:rsidRPr="004D664D" w:rsidRDefault="00BA053B" w:rsidP="00603A3A">
            <w:pPr>
              <w:rPr>
                <w:rStyle w:val="Strong"/>
                <w:b/>
                <w:bCs w:val="0"/>
              </w:rPr>
            </w:pPr>
            <w:r w:rsidRPr="004D664D">
              <w:rPr>
                <w:rStyle w:val="Strong"/>
                <w:b/>
                <w:bCs w:val="0"/>
              </w:rPr>
              <w:t>Term 4</w:t>
            </w:r>
          </w:p>
          <w:p w14:paraId="64EB13C9" w14:textId="28E13E02" w:rsidR="00BA053B" w:rsidRPr="004D664D" w:rsidRDefault="00BA053B" w:rsidP="00603A3A">
            <w:pPr>
              <w:rPr>
                <w:rStyle w:val="Strong"/>
                <w:b/>
                <w:bCs w:val="0"/>
              </w:rPr>
            </w:pPr>
            <w:r w:rsidRPr="004D664D">
              <w:rPr>
                <w:rStyle w:val="Strong"/>
                <w:b/>
                <w:bCs w:val="0"/>
              </w:rPr>
              <w:t>Weeks 1</w:t>
            </w:r>
            <w:r w:rsidR="003C655F">
              <w:rPr>
                <w:rStyle w:val="Strong"/>
                <w:b/>
                <w:bCs w:val="0"/>
              </w:rPr>
              <w:t>–</w:t>
            </w:r>
            <w:r w:rsidRPr="004D664D">
              <w:rPr>
                <w:rStyle w:val="Strong"/>
                <w:b/>
                <w:bCs w:val="0"/>
              </w:rPr>
              <w:t>10</w:t>
            </w:r>
          </w:p>
          <w:p w14:paraId="01D70437" w14:textId="77777777" w:rsidR="00BA053B" w:rsidRPr="004D664D" w:rsidRDefault="00BA053B" w:rsidP="005E47E0">
            <w:pPr>
              <w:rPr>
                <w:rStyle w:val="Strong"/>
                <w:b/>
                <w:bCs w:val="0"/>
              </w:rPr>
            </w:pPr>
            <w:r w:rsidRPr="004D664D">
              <w:rPr>
                <w:rStyle w:val="Strong"/>
                <w:b/>
                <w:bCs w:val="0"/>
              </w:rPr>
              <w:t>Term 1</w:t>
            </w:r>
          </w:p>
          <w:p w14:paraId="0E057144" w14:textId="64149842" w:rsidR="00BA053B" w:rsidRPr="004D664D" w:rsidRDefault="00BA053B" w:rsidP="00603A3A">
            <w:pPr>
              <w:rPr>
                <w:rStyle w:val="Strong"/>
                <w:b/>
                <w:bCs w:val="0"/>
              </w:rPr>
            </w:pPr>
            <w:r w:rsidRPr="004D664D">
              <w:rPr>
                <w:rStyle w:val="Strong"/>
                <w:b/>
                <w:bCs w:val="0"/>
              </w:rPr>
              <w:t>Weeks 1</w:t>
            </w:r>
            <w:r w:rsidR="003C655F">
              <w:rPr>
                <w:rStyle w:val="Strong"/>
                <w:b/>
                <w:bCs w:val="0"/>
              </w:rPr>
              <w:t>–</w:t>
            </w:r>
            <w:r w:rsidRPr="004D664D">
              <w:rPr>
                <w:rStyle w:val="Strong"/>
                <w:b/>
                <w:bCs w:val="0"/>
              </w:rPr>
              <w:t xml:space="preserve">3 </w:t>
            </w:r>
          </w:p>
          <w:p w14:paraId="296302C7" w14:textId="62C00562" w:rsidR="00BA053B" w:rsidRPr="004D664D" w:rsidRDefault="00BA053B" w:rsidP="00603A3A">
            <w:pPr>
              <w:rPr>
                <w:rStyle w:val="Strong"/>
                <w:b/>
                <w:bCs w:val="0"/>
              </w:rPr>
            </w:pPr>
            <w:r w:rsidRPr="004D664D">
              <w:rPr>
                <w:rStyle w:val="Strong"/>
                <w:b/>
                <w:bCs w:val="0"/>
              </w:rPr>
              <w:t>45 hours</w:t>
            </w:r>
          </w:p>
        </w:tc>
        <w:tc>
          <w:tcPr>
            <w:tcW w:w="2580" w:type="pct"/>
          </w:tcPr>
          <w:p w14:paraId="6AADDDE2" w14:textId="5BBBF610" w:rsidR="00BA053B" w:rsidRPr="008374C1" w:rsidRDefault="00BA053B" w:rsidP="00684CDB">
            <w:pPr>
              <w:cnfStyle w:val="000000100000" w:firstRow="0" w:lastRow="0" w:firstColumn="0" w:lastColumn="0" w:oddVBand="0" w:evenVBand="0" w:oddHBand="1" w:evenHBand="0" w:firstRowFirstColumn="0" w:firstRowLastColumn="0" w:lastRowFirstColumn="0" w:lastRowLastColumn="0"/>
              <w:rPr>
                <w:rStyle w:val="Strong"/>
              </w:rPr>
            </w:pPr>
            <w:r w:rsidRPr="008374C1">
              <w:rPr>
                <w:rStyle w:val="Strong"/>
              </w:rPr>
              <w:t>Economic issues in the Australian economy</w:t>
            </w:r>
          </w:p>
          <w:p w14:paraId="610C7DA8" w14:textId="156688BD" w:rsidR="00BA053B" w:rsidRPr="00603A3A" w:rsidRDefault="00BA053B" w:rsidP="00684CDB">
            <w:pPr>
              <w:cnfStyle w:val="000000100000" w:firstRow="0" w:lastRow="0" w:firstColumn="0" w:lastColumn="0" w:oddVBand="0" w:evenVBand="0" w:oddHBand="1" w:evenHBand="0" w:firstRowFirstColumn="0" w:firstRowLastColumn="0" w:lastRowFirstColumn="0" w:lastRowLastColumn="0"/>
            </w:pPr>
            <w:r w:rsidRPr="003E733F">
              <w:t>Students explore the causes and consequences of the key issues affecting households, businesses, the government and the general economy in Australia</w:t>
            </w:r>
            <w:r w:rsidR="009F47DC">
              <w:t>,</w:t>
            </w:r>
            <w:r w:rsidR="00031F6A">
              <w:t xml:space="preserve"> including </w:t>
            </w:r>
            <w:r w:rsidR="00CB7DAD">
              <w:t>economic growth, employment and unemployment, inflation, inequality and environmental sustainability</w:t>
            </w:r>
            <w:r w:rsidRPr="003E733F">
              <w:t>.</w:t>
            </w:r>
          </w:p>
        </w:tc>
        <w:tc>
          <w:tcPr>
            <w:tcW w:w="925" w:type="pct"/>
          </w:tcPr>
          <w:p w14:paraId="4C669F42" w14:textId="0D4DE0E5" w:rsidR="00BA053B" w:rsidRPr="00762C8B" w:rsidRDefault="00BA053B" w:rsidP="00684CDB">
            <w:pPr>
              <w:cnfStyle w:val="000000100000" w:firstRow="0" w:lastRow="0" w:firstColumn="0" w:lastColumn="0" w:oddVBand="0" w:evenVBand="0" w:oddHBand="1" w:evenHBand="0" w:firstRowFirstColumn="0" w:firstRowLastColumn="0" w:lastRowFirstColumn="0" w:lastRowLastColumn="0"/>
              <w:rPr>
                <w:b/>
                <w:bCs/>
              </w:rPr>
            </w:pPr>
            <w:r w:rsidRPr="00AD3BFB">
              <w:t>ECO-12-01, ECO-12-02, ECO-12-03, ECO-12-04, ECO-12-05, ECO-12-08, ECO-12-09, ECO-12-10</w:t>
            </w:r>
          </w:p>
        </w:tc>
        <w:tc>
          <w:tcPr>
            <w:tcW w:w="913" w:type="pct"/>
          </w:tcPr>
          <w:p w14:paraId="35B21344" w14:textId="171BBB10" w:rsidR="00E44ADE" w:rsidRDefault="002A266E" w:rsidP="00E44ADE">
            <w:pPr>
              <w:cnfStyle w:val="000000100000" w:firstRow="0" w:lastRow="0" w:firstColumn="0" w:lastColumn="0" w:oddVBand="0" w:evenVBand="0" w:oddHBand="1" w:evenHBand="0" w:firstRowFirstColumn="0" w:firstRowLastColumn="0" w:lastRowFirstColumn="0" w:lastRowLastColumn="0"/>
            </w:pPr>
            <w:r w:rsidRPr="002A266E">
              <w:t>Skills</w:t>
            </w:r>
            <w:r>
              <w:t xml:space="preserve"> and s</w:t>
            </w:r>
            <w:r w:rsidR="00E44ADE">
              <w:t xml:space="preserve">timulus-based </w:t>
            </w:r>
            <w:r w:rsidR="00DB5485">
              <w:t xml:space="preserve">topic </w:t>
            </w:r>
            <w:r w:rsidR="00E44ADE">
              <w:t>test</w:t>
            </w:r>
            <w:r w:rsidR="00DB5485">
              <w:t xml:space="preserve"> – multiple-choice and short answer</w:t>
            </w:r>
          </w:p>
          <w:p w14:paraId="0EAA349F" w14:textId="01F5A036" w:rsidR="00BA053B" w:rsidRDefault="005A0698" w:rsidP="008374C1">
            <w:pPr>
              <w:cnfStyle w:val="000000100000" w:firstRow="0" w:lastRow="0" w:firstColumn="0" w:lastColumn="0" w:oddVBand="0" w:evenVBand="0" w:oddHBand="1" w:evenHBand="0" w:firstRowFirstColumn="0" w:firstRowLastColumn="0" w:lastRowFirstColumn="0" w:lastRowLastColumn="0"/>
            </w:pPr>
            <w:r>
              <w:t xml:space="preserve">Term </w:t>
            </w:r>
            <w:r w:rsidR="00F73AF9">
              <w:t>4</w:t>
            </w:r>
            <w:r>
              <w:t xml:space="preserve"> Week 9</w:t>
            </w:r>
          </w:p>
        </w:tc>
      </w:tr>
      <w:tr w:rsidR="00BA053B" w14:paraId="321D3D37" w14:textId="77777777" w:rsidTr="001776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40BA8218" w14:textId="6D1C5450" w:rsidR="00BA053B" w:rsidRPr="004D664D" w:rsidRDefault="00BA053B" w:rsidP="00AD3BFB">
            <w:pPr>
              <w:rPr>
                <w:rStyle w:val="Strong"/>
                <w:b/>
                <w:bCs w:val="0"/>
              </w:rPr>
            </w:pPr>
            <w:r w:rsidRPr="004D664D">
              <w:rPr>
                <w:rStyle w:val="Strong"/>
                <w:b/>
                <w:bCs w:val="0"/>
              </w:rPr>
              <w:t>Term 1</w:t>
            </w:r>
          </w:p>
          <w:p w14:paraId="4E1DB300" w14:textId="05220B66" w:rsidR="00BA053B" w:rsidRPr="004D664D" w:rsidRDefault="00BA053B" w:rsidP="00AD3BFB">
            <w:pPr>
              <w:rPr>
                <w:rStyle w:val="Strong"/>
                <w:b/>
                <w:bCs w:val="0"/>
              </w:rPr>
            </w:pPr>
            <w:r w:rsidRPr="004D664D">
              <w:rPr>
                <w:rStyle w:val="Strong"/>
                <w:b/>
                <w:bCs w:val="0"/>
              </w:rPr>
              <w:t>Weeks 4</w:t>
            </w:r>
            <w:r w:rsidR="0035525F">
              <w:rPr>
                <w:rStyle w:val="Strong"/>
                <w:b/>
                <w:bCs w:val="0"/>
              </w:rPr>
              <w:t>–</w:t>
            </w:r>
            <w:r w:rsidRPr="004D664D">
              <w:rPr>
                <w:rStyle w:val="Strong"/>
                <w:b/>
                <w:bCs w:val="0"/>
              </w:rPr>
              <w:t>10</w:t>
            </w:r>
          </w:p>
          <w:p w14:paraId="6468F07F" w14:textId="17137BB4" w:rsidR="00BA053B" w:rsidRPr="004D664D" w:rsidRDefault="00BA053B" w:rsidP="00AD3BFB">
            <w:pPr>
              <w:rPr>
                <w:rStyle w:val="Strong"/>
                <w:b/>
                <w:bCs w:val="0"/>
              </w:rPr>
            </w:pPr>
            <w:r w:rsidRPr="004D664D">
              <w:rPr>
                <w:rStyle w:val="Strong"/>
                <w:b/>
                <w:bCs w:val="0"/>
              </w:rPr>
              <w:t>Term 2</w:t>
            </w:r>
          </w:p>
          <w:p w14:paraId="28DF2EC0" w14:textId="061BFF5B" w:rsidR="00BA053B" w:rsidRPr="004D664D" w:rsidRDefault="00BA053B" w:rsidP="00AD3BFB">
            <w:pPr>
              <w:rPr>
                <w:rStyle w:val="Strong"/>
                <w:b/>
                <w:bCs w:val="0"/>
              </w:rPr>
            </w:pPr>
            <w:r w:rsidRPr="004D664D">
              <w:rPr>
                <w:rStyle w:val="Strong"/>
                <w:b/>
                <w:bCs w:val="0"/>
              </w:rPr>
              <w:lastRenderedPageBreak/>
              <w:t>Weeks 1</w:t>
            </w:r>
            <w:r w:rsidR="009F47DC">
              <w:rPr>
                <w:rStyle w:val="Strong"/>
                <w:b/>
                <w:bCs w:val="0"/>
              </w:rPr>
              <w:t>–</w:t>
            </w:r>
            <w:r w:rsidR="0001599A" w:rsidRPr="004D664D">
              <w:rPr>
                <w:rStyle w:val="Strong"/>
                <w:b/>
                <w:bCs w:val="0"/>
              </w:rPr>
              <w:t>6</w:t>
            </w:r>
            <w:r w:rsidRPr="004D664D">
              <w:rPr>
                <w:rStyle w:val="Strong"/>
                <w:b/>
                <w:bCs w:val="0"/>
              </w:rPr>
              <w:t xml:space="preserve"> </w:t>
            </w:r>
          </w:p>
          <w:p w14:paraId="7DAF47FE" w14:textId="151143D5" w:rsidR="00BA053B" w:rsidRPr="004D664D" w:rsidRDefault="00BA053B" w:rsidP="00AD3BFB">
            <w:pPr>
              <w:rPr>
                <w:rStyle w:val="Strong"/>
                <w:b/>
                <w:bCs w:val="0"/>
              </w:rPr>
            </w:pPr>
            <w:r w:rsidRPr="004D664D">
              <w:rPr>
                <w:rStyle w:val="Strong"/>
                <w:b/>
                <w:bCs w:val="0"/>
              </w:rPr>
              <w:t>45 hours</w:t>
            </w:r>
          </w:p>
        </w:tc>
        <w:tc>
          <w:tcPr>
            <w:tcW w:w="2580" w:type="pct"/>
          </w:tcPr>
          <w:p w14:paraId="25117FFF" w14:textId="041957D3" w:rsidR="00BA053B" w:rsidRPr="008374C1" w:rsidRDefault="00BA053B" w:rsidP="00290DC7">
            <w:pPr>
              <w:cnfStyle w:val="000000010000" w:firstRow="0" w:lastRow="0" w:firstColumn="0" w:lastColumn="0" w:oddVBand="0" w:evenVBand="0" w:oddHBand="0" w:evenHBand="1" w:firstRowFirstColumn="0" w:firstRowLastColumn="0" w:lastRowFirstColumn="0" w:lastRowLastColumn="0"/>
              <w:rPr>
                <w:rStyle w:val="Strong"/>
              </w:rPr>
            </w:pPr>
            <w:r w:rsidRPr="008374C1">
              <w:rPr>
                <w:rStyle w:val="Strong"/>
              </w:rPr>
              <w:lastRenderedPageBreak/>
              <w:t>Economic management of the Australian economy</w:t>
            </w:r>
          </w:p>
          <w:p w14:paraId="1DE80229" w14:textId="72BEE6C0" w:rsidR="00BA053B" w:rsidRDefault="00BA053B" w:rsidP="00290DC7">
            <w:pPr>
              <w:cnfStyle w:val="000000010000" w:firstRow="0" w:lastRow="0" w:firstColumn="0" w:lastColumn="0" w:oddVBand="0" w:evenVBand="0" w:oddHBand="0" w:evenHBand="1" w:firstRowFirstColumn="0" w:firstRowLastColumn="0" w:lastRowFirstColumn="0" w:lastRowLastColumn="0"/>
            </w:pPr>
            <w:r w:rsidRPr="00FF0C1A">
              <w:t xml:space="preserve">Students explore a range of macroeconomic and microeconomic policies designed to address the key issues confronting Australia. They evaluate the effectiveness of the policies implemented by the Australian </w:t>
            </w:r>
            <w:r w:rsidRPr="00FF0C1A">
              <w:lastRenderedPageBreak/>
              <w:t>Government to manage the economy.</w:t>
            </w:r>
          </w:p>
        </w:tc>
        <w:tc>
          <w:tcPr>
            <w:tcW w:w="925" w:type="pct"/>
          </w:tcPr>
          <w:p w14:paraId="7FB57789" w14:textId="65F3BDB0" w:rsidR="00BA053B" w:rsidRDefault="00BA053B" w:rsidP="00290DC7">
            <w:pPr>
              <w:cnfStyle w:val="000000010000" w:firstRow="0" w:lastRow="0" w:firstColumn="0" w:lastColumn="0" w:oddVBand="0" w:evenVBand="0" w:oddHBand="0" w:evenHBand="1" w:firstRowFirstColumn="0" w:firstRowLastColumn="0" w:lastRowFirstColumn="0" w:lastRowLastColumn="0"/>
            </w:pPr>
            <w:r w:rsidRPr="00CD7100">
              <w:lastRenderedPageBreak/>
              <w:t xml:space="preserve">ECO-12-01, ECO-12-02, ECO-12-03, ECO-12-04, ECO-12-05, ECO-12-06, ECO-12-07, ECO-12-08, ECO-12-09, ECO-12-10 </w:t>
            </w:r>
          </w:p>
        </w:tc>
        <w:tc>
          <w:tcPr>
            <w:tcW w:w="913" w:type="pct"/>
            <w:tcBorders>
              <w:bottom w:val="single" w:sz="2" w:space="0" w:color="auto"/>
            </w:tcBorders>
          </w:tcPr>
          <w:p w14:paraId="09DC025E" w14:textId="493E52CF" w:rsidR="00B23B46" w:rsidRDefault="0029402B" w:rsidP="00290DC7">
            <w:pPr>
              <w:cnfStyle w:val="000000010000" w:firstRow="0" w:lastRow="0" w:firstColumn="0" w:lastColumn="0" w:oddVBand="0" w:evenVBand="0" w:oddHBand="0" w:evenHBand="1" w:firstRowFirstColumn="0" w:firstRowLastColumn="0" w:lastRowFirstColumn="0" w:lastRowLastColumn="0"/>
            </w:pPr>
            <w:r>
              <w:t>Extended response</w:t>
            </w:r>
          </w:p>
          <w:p w14:paraId="0190FBEC" w14:textId="6BA07BF7" w:rsidR="00941C46" w:rsidRDefault="00941C46" w:rsidP="00290DC7">
            <w:pPr>
              <w:cnfStyle w:val="000000010000" w:firstRow="0" w:lastRow="0" w:firstColumn="0" w:lastColumn="0" w:oddVBand="0" w:evenVBand="0" w:oddHBand="0" w:evenHBand="1" w:firstRowFirstColumn="0" w:firstRowLastColumn="0" w:lastRowFirstColumn="0" w:lastRowLastColumn="0"/>
            </w:pPr>
            <w:r>
              <w:t>Term 1 Week 9</w:t>
            </w:r>
          </w:p>
        </w:tc>
      </w:tr>
      <w:tr w:rsidR="00280240" w14:paraId="4CC0A8F3" w14:textId="77777777" w:rsidTr="00145539">
        <w:trPr>
          <w:cnfStyle w:val="000000100000" w:firstRow="0" w:lastRow="0" w:firstColumn="0" w:lastColumn="0" w:oddVBand="0" w:evenVBand="0" w:oddHBand="1" w:evenHBand="0" w:firstRowFirstColumn="0" w:firstRowLastColumn="0" w:lastRowFirstColumn="0" w:lastRowLastColumn="0"/>
          <w:trHeight w:val="4101"/>
        </w:trPr>
        <w:tc>
          <w:tcPr>
            <w:cnfStyle w:val="001000000000" w:firstRow="0" w:lastRow="0" w:firstColumn="1" w:lastColumn="0" w:oddVBand="0" w:evenVBand="0" w:oddHBand="0" w:evenHBand="0" w:firstRowFirstColumn="0" w:firstRowLastColumn="0" w:lastRowFirstColumn="0" w:lastRowLastColumn="0"/>
            <w:tcW w:w="582" w:type="pct"/>
          </w:tcPr>
          <w:p w14:paraId="772C47E5" w14:textId="04DCB5A9" w:rsidR="00280240" w:rsidRPr="004D664D" w:rsidRDefault="00280240" w:rsidP="00CD7100">
            <w:pPr>
              <w:rPr>
                <w:rStyle w:val="Strong"/>
                <w:b/>
                <w:bCs w:val="0"/>
              </w:rPr>
            </w:pPr>
            <w:r w:rsidRPr="004D664D">
              <w:rPr>
                <w:rStyle w:val="Strong"/>
                <w:b/>
                <w:bCs w:val="0"/>
              </w:rPr>
              <w:t>Term 2</w:t>
            </w:r>
          </w:p>
          <w:p w14:paraId="78CF0982" w14:textId="7B1FFB7B" w:rsidR="00280240" w:rsidRPr="004D664D" w:rsidRDefault="00280240" w:rsidP="00CD7100">
            <w:pPr>
              <w:rPr>
                <w:rStyle w:val="Strong"/>
                <w:b/>
                <w:bCs w:val="0"/>
              </w:rPr>
            </w:pPr>
            <w:r w:rsidRPr="004D664D">
              <w:rPr>
                <w:rStyle w:val="Strong"/>
                <w:b/>
                <w:bCs w:val="0"/>
              </w:rPr>
              <w:t>Weeks 7</w:t>
            </w:r>
            <w:r>
              <w:rPr>
                <w:rStyle w:val="Strong"/>
                <w:b/>
                <w:bCs w:val="0"/>
              </w:rPr>
              <w:t>–</w:t>
            </w:r>
            <w:r w:rsidRPr="004D664D">
              <w:rPr>
                <w:rStyle w:val="Strong"/>
                <w:b/>
                <w:bCs w:val="0"/>
              </w:rPr>
              <w:t>10</w:t>
            </w:r>
          </w:p>
          <w:p w14:paraId="39ACC107" w14:textId="7EEE66CB" w:rsidR="00280240" w:rsidRPr="004D664D" w:rsidRDefault="00280240" w:rsidP="00CD7100">
            <w:pPr>
              <w:rPr>
                <w:rStyle w:val="Strong"/>
                <w:b/>
                <w:bCs w:val="0"/>
              </w:rPr>
            </w:pPr>
            <w:r w:rsidRPr="004D664D">
              <w:rPr>
                <w:rStyle w:val="Strong"/>
                <w:b/>
                <w:bCs w:val="0"/>
              </w:rPr>
              <w:t>Term 3</w:t>
            </w:r>
          </w:p>
          <w:p w14:paraId="33760CAD" w14:textId="14FF8B15" w:rsidR="00280240" w:rsidRPr="004D664D" w:rsidRDefault="00280240" w:rsidP="00CD7100">
            <w:pPr>
              <w:rPr>
                <w:rStyle w:val="Strong"/>
                <w:b/>
                <w:bCs w:val="0"/>
              </w:rPr>
            </w:pPr>
            <w:r w:rsidRPr="004D664D">
              <w:rPr>
                <w:rStyle w:val="Strong"/>
                <w:b/>
                <w:bCs w:val="0"/>
              </w:rPr>
              <w:t>Weeks 1</w:t>
            </w:r>
            <w:r>
              <w:rPr>
                <w:rStyle w:val="Strong"/>
                <w:b/>
                <w:bCs w:val="0"/>
              </w:rPr>
              <w:t>–</w:t>
            </w:r>
            <w:r w:rsidRPr="004D664D">
              <w:rPr>
                <w:rStyle w:val="Strong"/>
                <w:b/>
                <w:bCs w:val="0"/>
              </w:rPr>
              <w:t>10</w:t>
            </w:r>
          </w:p>
          <w:p w14:paraId="1D3860B2" w14:textId="07BA872A" w:rsidR="00280240" w:rsidRPr="004D664D" w:rsidRDefault="00280240" w:rsidP="008374C1">
            <w:pPr>
              <w:rPr>
                <w:rStyle w:val="Strong"/>
                <w:b/>
                <w:bCs w:val="0"/>
              </w:rPr>
            </w:pPr>
            <w:r w:rsidRPr="004D664D">
              <w:rPr>
                <w:rStyle w:val="Strong"/>
                <w:b/>
                <w:bCs w:val="0"/>
              </w:rPr>
              <w:t>30 hours</w:t>
            </w:r>
          </w:p>
        </w:tc>
        <w:tc>
          <w:tcPr>
            <w:tcW w:w="2580" w:type="pct"/>
          </w:tcPr>
          <w:p w14:paraId="7D63E3D4" w14:textId="3F3D004F" w:rsidR="00280240" w:rsidRPr="008374C1" w:rsidRDefault="00280240" w:rsidP="00290DC7">
            <w:pPr>
              <w:cnfStyle w:val="000000100000" w:firstRow="0" w:lastRow="0" w:firstColumn="0" w:lastColumn="0" w:oddVBand="0" w:evenVBand="0" w:oddHBand="1" w:evenHBand="0" w:firstRowFirstColumn="0" w:firstRowLastColumn="0" w:lastRowFirstColumn="0" w:lastRowLastColumn="0"/>
              <w:rPr>
                <w:rStyle w:val="Strong"/>
              </w:rPr>
            </w:pPr>
            <w:r w:rsidRPr="008374C1">
              <w:rPr>
                <w:rStyle w:val="Strong"/>
              </w:rPr>
              <w:t>Australia and the global economy</w:t>
            </w:r>
          </w:p>
          <w:p w14:paraId="0293C8DF" w14:textId="6D34B260" w:rsidR="00280240" w:rsidRDefault="00280240" w:rsidP="008374C1">
            <w:pPr>
              <w:cnfStyle w:val="000000100000" w:firstRow="0" w:lastRow="0" w:firstColumn="0" w:lastColumn="0" w:oddVBand="0" w:evenVBand="0" w:oddHBand="1" w:evenHBand="0" w:firstRowFirstColumn="0" w:firstRowLastColumn="0" w:lastRowFirstColumn="0" w:lastRowLastColumn="0"/>
            </w:pPr>
            <w:r w:rsidRPr="00A97819">
              <w:t>Students examine the key features of the global economy and the influence of global factors on the Australian economy.</w:t>
            </w:r>
            <w:r>
              <w:t xml:space="preserve"> </w:t>
            </w:r>
            <w:r w:rsidRPr="007A28F0">
              <w:t xml:space="preserve">They </w:t>
            </w:r>
            <w:r>
              <w:t>learn</w:t>
            </w:r>
            <w:r w:rsidRPr="007A28F0">
              <w:t xml:space="preserve"> how exposure to global markets through trade, investment and </w:t>
            </w:r>
            <w:r>
              <w:t>exchange rate</w:t>
            </w:r>
            <w:r w:rsidRPr="007A28F0">
              <w:t xml:space="preserve"> movements impacts Australia’s economic prosperity</w:t>
            </w:r>
            <w:r>
              <w:t>.</w:t>
            </w:r>
          </w:p>
        </w:tc>
        <w:tc>
          <w:tcPr>
            <w:tcW w:w="925" w:type="pct"/>
          </w:tcPr>
          <w:p w14:paraId="2B76317D" w14:textId="5CBCCADA" w:rsidR="00280240" w:rsidRDefault="00280240" w:rsidP="00290DC7">
            <w:pPr>
              <w:cnfStyle w:val="000000100000" w:firstRow="0" w:lastRow="0" w:firstColumn="0" w:lastColumn="0" w:oddVBand="0" w:evenVBand="0" w:oddHBand="1" w:evenHBand="0" w:firstRowFirstColumn="0" w:firstRowLastColumn="0" w:lastRowFirstColumn="0" w:lastRowLastColumn="0"/>
            </w:pPr>
            <w:r w:rsidRPr="008A0B42">
              <w:t xml:space="preserve">ECO-12-01, ECO-12-02, ECO-12-03, ECO-12-04, ECO-12-06, ECO-12-07, ECO-12-08, ECO-12-09, ECO-12-10 </w:t>
            </w:r>
          </w:p>
        </w:tc>
        <w:tc>
          <w:tcPr>
            <w:tcW w:w="913" w:type="pct"/>
            <w:tcBorders>
              <w:top w:val="single" w:sz="2" w:space="0" w:color="auto"/>
            </w:tcBorders>
          </w:tcPr>
          <w:p w14:paraId="111D3AA8" w14:textId="7384579F" w:rsidR="00280240" w:rsidRDefault="00280240" w:rsidP="00860A56">
            <w:pPr>
              <w:cnfStyle w:val="000000100000" w:firstRow="0" w:lastRow="0" w:firstColumn="0" w:lastColumn="0" w:oddVBand="0" w:evenVBand="0" w:oddHBand="1" w:evenHBand="0" w:firstRowFirstColumn="0" w:firstRowLastColumn="0" w:lastRowFirstColumn="0" w:lastRowLastColumn="0"/>
            </w:pPr>
            <w:r>
              <w:t>Stimulus-based extended response</w:t>
            </w:r>
          </w:p>
          <w:p w14:paraId="58B5BB7A" w14:textId="77777777" w:rsidR="00280240" w:rsidRDefault="00280240" w:rsidP="008C0F6B">
            <w:pPr>
              <w:cnfStyle w:val="000000100000" w:firstRow="0" w:lastRow="0" w:firstColumn="0" w:lastColumn="0" w:oddVBand="0" w:evenVBand="0" w:oddHBand="1" w:evenHBand="0" w:firstRowFirstColumn="0" w:firstRowLastColumn="0" w:lastRowFirstColumn="0" w:lastRowLastColumn="0"/>
            </w:pPr>
            <w:r>
              <w:t>Term 2 Week 8</w:t>
            </w:r>
          </w:p>
          <w:p w14:paraId="4EE6120F" w14:textId="77777777" w:rsidR="00280240" w:rsidRDefault="00280240" w:rsidP="00A50DB0">
            <w:pPr>
              <w:cnfStyle w:val="000000100000" w:firstRow="0" w:lastRow="0" w:firstColumn="0" w:lastColumn="0" w:oddVBand="0" w:evenVBand="0" w:oddHBand="1" w:evenHBand="0" w:firstRowFirstColumn="0" w:firstRowLastColumn="0" w:lastRowFirstColumn="0" w:lastRowLastColumn="0"/>
            </w:pPr>
            <w:r>
              <w:t xml:space="preserve">Trial HSC examination </w:t>
            </w:r>
          </w:p>
          <w:p w14:paraId="6B4FA203" w14:textId="77777777" w:rsidR="00280240" w:rsidRDefault="00280240" w:rsidP="00A50DB0">
            <w:pPr>
              <w:cnfStyle w:val="000000100000" w:firstRow="0" w:lastRow="0" w:firstColumn="0" w:lastColumn="0" w:oddVBand="0" w:evenVBand="0" w:oddHBand="1" w:evenHBand="0" w:firstRowFirstColumn="0" w:firstRowLastColumn="0" w:lastRowFirstColumn="0" w:lastRowLastColumn="0"/>
            </w:pPr>
            <w:r>
              <w:t>Term 3</w:t>
            </w:r>
          </w:p>
          <w:p w14:paraId="2C8A3283" w14:textId="690741C0" w:rsidR="00280240" w:rsidRDefault="00280240" w:rsidP="00A50DB0">
            <w:pPr>
              <w:cnfStyle w:val="000000100000" w:firstRow="0" w:lastRow="0" w:firstColumn="0" w:lastColumn="0" w:oddVBand="0" w:evenVBand="0" w:oddHBand="1" w:evenHBand="0" w:firstRowFirstColumn="0" w:firstRowLastColumn="0" w:lastRowFirstColumn="0" w:lastRowLastColumn="0"/>
            </w:pPr>
            <w:r>
              <w:t>School examination period</w:t>
            </w:r>
          </w:p>
        </w:tc>
      </w:tr>
    </w:tbl>
    <w:bookmarkStart w:id="3" w:name="_Toc112409827"/>
    <w:bookmarkStart w:id="4" w:name="_Toc147483515"/>
    <w:bookmarkStart w:id="5" w:name="_Toc1022999069"/>
    <w:bookmarkStart w:id="6" w:name="_Toc112409828"/>
    <w:bookmarkStart w:id="7" w:name="_Toc147483516"/>
    <w:p w14:paraId="3BACB61C" w14:textId="7CCB0623" w:rsidR="00B46B26" w:rsidRPr="000B16C6" w:rsidRDefault="00B46B26" w:rsidP="00B46B26">
      <w:pPr>
        <w:pStyle w:val="Imageattributioncaption"/>
      </w:pPr>
      <w:r>
        <w:fldChar w:fldCharType="begin"/>
      </w:r>
      <w:r>
        <w:instrText>HYPERLINK "https://curriculum.nsw.edu.au/learning-areas/hsie/economics-11-12-2025/overview"</w:instrText>
      </w:r>
      <w:r>
        <w:fldChar w:fldCharType="separate"/>
      </w:r>
      <w:r w:rsidRPr="000C6829">
        <w:rPr>
          <w:rStyle w:val="Hyperlink"/>
        </w:rPr>
        <w:t>Economics 11–12 Syllabus</w:t>
      </w:r>
      <w:r>
        <w:fldChar w:fldCharType="end"/>
      </w:r>
      <w:r w:rsidRPr="000B16C6">
        <w:t xml:space="preserve"> © NSW Education Standards Authority (NESA) for and on behalf of the Crown in right of the State of New South Wales, 2025.</w:t>
      </w:r>
      <w:bookmarkEnd w:id="3"/>
      <w:bookmarkEnd w:id="4"/>
    </w:p>
    <w:p w14:paraId="2538171B" w14:textId="77777777" w:rsidR="00055A8F" w:rsidRDefault="00055A8F" w:rsidP="00B46B26">
      <w:r>
        <w:br w:type="page"/>
      </w:r>
    </w:p>
    <w:p w14:paraId="73DB2047" w14:textId="77777777" w:rsidR="00055A8F" w:rsidRDefault="00055A8F" w:rsidP="00055A8F">
      <w:pPr>
        <w:pStyle w:val="Heading1"/>
        <w:rPr>
          <w:szCs w:val="48"/>
        </w:rPr>
      </w:pPr>
      <w:bookmarkStart w:id="8" w:name="_Toc168398245"/>
      <w:bookmarkStart w:id="9" w:name="_Toc177971937"/>
      <w:bookmarkStart w:id="10" w:name="_Toc232087683"/>
      <w:r>
        <w:lastRenderedPageBreak/>
        <w:t>References</w:t>
      </w:r>
      <w:bookmarkEnd w:id="8"/>
      <w:bookmarkEnd w:id="9"/>
      <w:bookmarkEnd w:id="10"/>
    </w:p>
    <w:bookmarkEnd w:id="5"/>
    <w:bookmarkEnd w:id="6"/>
    <w:bookmarkEnd w:id="7"/>
    <w:p w14:paraId="008EFDB8" w14:textId="77777777" w:rsidR="00B46B26" w:rsidRPr="00AE7FE3" w:rsidRDefault="00B46B26" w:rsidP="00B46B26">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08A83A0A" w14:textId="77777777" w:rsidR="00B46B26" w:rsidRPr="00AE7FE3" w:rsidRDefault="00B46B26" w:rsidP="00B46B26">
      <w:pPr>
        <w:pStyle w:val="FeatureBox2"/>
      </w:pPr>
      <w:r w:rsidRPr="00AE7FE3">
        <w:t>Please refer to the NESA Copyright Disclaimer for more information</w:t>
      </w:r>
      <w:r>
        <w:t xml:space="preserve"> </w:t>
      </w:r>
      <w:hyperlink r:id="rId11" w:history="1">
        <w:r w:rsidRPr="005A267D">
          <w:rPr>
            <w:rStyle w:val="Hyperlink"/>
          </w:rPr>
          <w:t>https://www.nsw.gov.au/education-and-training/nesa/copyright</w:t>
        </w:r>
      </w:hyperlink>
      <w:r w:rsidRPr="00A1020E">
        <w:t>.</w:t>
      </w:r>
    </w:p>
    <w:p w14:paraId="38C73BF8" w14:textId="77777777" w:rsidR="00B46B26" w:rsidRDefault="00B46B26" w:rsidP="00B46B26">
      <w:pPr>
        <w:pStyle w:val="FeatureBox2"/>
      </w:pPr>
      <w:r w:rsidRPr="00AE7FE3">
        <w:t xml:space="preserve">NESA holds the only official and up-to-date versions of the NSW Curriculum and syllabus documents. Please visit NESA </w:t>
      </w:r>
      <w:hyperlink r:id="rId12" w:history="1">
        <w:r w:rsidRPr="005A267D">
          <w:rPr>
            <w:rStyle w:val="Hyperlink"/>
          </w:rPr>
          <w:t>https://www.nsw.gov.au/education-and-training/nesa</w:t>
        </w:r>
      </w:hyperlink>
      <w:r w:rsidRPr="00A1020E">
        <w:t xml:space="preserve"> </w:t>
      </w:r>
      <w:r w:rsidRPr="00AE7FE3">
        <w:t xml:space="preserve">and NSW Curriculum </w:t>
      </w:r>
      <w:hyperlink r:id="rId13" w:history="1">
        <w:r>
          <w:rPr>
            <w:rStyle w:val="Hyperlink"/>
          </w:rPr>
          <w:t>https://curriculum.nsw.edu.au</w:t>
        </w:r>
      </w:hyperlink>
      <w:r w:rsidRPr="00AE7FE3">
        <w:t>.</w:t>
      </w:r>
    </w:p>
    <w:p w14:paraId="4E54701F" w14:textId="3BDC66FE" w:rsidR="00B46B26" w:rsidRPr="000B16C6" w:rsidRDefault="00B46B26" w:rsidP="00B46B26">
      <w:hyperlink r:id="rId14" w:history="1">
        <w:r w:rsidRPr="000C6829">
          <w:rPr>
            <w:rStyle w:val="Hyperlink"/>
          </w:rPr>
          <w:t>Economics 11–12 Syllabus</w:t>
        </w:r>
      </w:hyperlink>
      <w:r w:rsidRPr="000B16C6">
        <w:t xml:space="preserve"> © NSW Education Standards Authority (NESA) for and on behalf of the Crown in right of the State of New South Wales, 2025.</w:t>
      </w:r>
    </w:p>
    <w:p w14:paraId="44DBF6C7" w14:textId="77777777" w:rsidR="00684CDB" w:rsidRDefault="00684CDB" w:rsidP="00ED4BFA"/>
    <w:p w14:paraId="593EA478" w14:textId="77777777" w:rsidR="00B46B26" w:rsidRDefault="00B46B26" w:rsidP="00ED4BFA">
      <w:pPr>
        <w:sectPr w:rsidR="00B46B26" w:rsidSect="003769C0">
          <w:headerReference w:type="default" r:id="rId15"/>
          <w:footerReference w:type="even" r:id="rId16"/>
          <w:footerReference w:type="default" r:id="rId17"/>
          <w:headerReference w:type="first" r:id="rId18"/>
          <w:footerReference w:type="first" r:id="rId19"/>
          <w:pgSz w:w="16838" w:h="11906" w:orient="landscape"/>
          <w:pgMar w:top="1134" w:right="1134" w:bottom="1134" w:left="1134" w:header="709" w:footer="709" w:gutter="0"/>
          <w:pgNumType w:start="0"/>
          <w:cols w:space="708"/>
          <w:titlePg/>
          <w:docGrid w:linePitch="360"/>
        </w:sectPr>
      </w:pPr>
    </w:p>
    <w:p w14:paraId="371A514D" w14:textId="1167F08C" w:rsidR="00B46B26" w:rsidRPr="00E80FFD" w:rsidRDefault="00B46B26" w:rsidP="00B46B26">
      <w:pPr>
        <w:spacing w:before="0" w:after="0"/>
        <w:rPr>
          <w:rStyle w:val="Strong"/>
          <w:szCs w:val="22"/>
        </w:rPr>
      </w:pPr>
      <w:r w:rsidRPr="00E80FFD">
        <w:rPr>
          <w:rStyle w:val="Strong"/>
          <w:szCs w:val="22"/>
        </w:rPr>
        <w:lastRenderedPageBreak/>
        <w:t>© State of New South Wales (Department of Education), 202</w:t>
      </w:r>
      <w:r>
        <w:rPr>
          <w:rStyle w:val="Strong"/>
          <w:szCs w:val="22"/>
        </w:rPr>
        <w:t>6</w:t>
      </w:r>
    </w:p>
    <w:p w14:paraId="07ADD443" w14:textId="77777777" w:rsidR="00B46B26" w:rsidRPr="00E80FFD" w:rsidRDefault="00B46B26" w:rsidP="00B46B26">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32B4C749" w14:textId="77777777" w:rsidR="00B46B26" w:rsidRDefault="00B46B26" w:rsidP="00B46B26">
      <w:r w:rsidRPr="00E80FFD">
        <w:t>Copyright material available in this resource</w:t>
      </w:r>
      <w:r>
        <w:t xml:space="preserve"> and owned by the NSW Department of Education is licensed under a </w:t>
      </w:r>
      <w:hyperlink r:id="rId20" w:history="1">
        <w:r w:rsidRPr="003B3E41">
          <w:rPr>
            <w:rStyle w:val="Hyperlink"/>
          </w:rPr>
          <w:t>Creative Commons Attribution 4.0 International (CC BY 4.0) license</w:t>
        </w:r>
      </w:hyperlink>
      <w:r>
        <w:t>.</w:t>
      </w:r>
    </w:p>
    <w:p w14:paraId="5C4E1728" w14:textId="77777777" w:rsidR="00B46B26" w:rsidRDefault="00B46B26" w:rsidP="00B46B26">
      <w:pPr>
        <w:spacing w:line="276" w:lineRule="auto"/>
      </w:pPr>
      <w:r>
        <w:rPr>
          <w:noProof/>
        </w:rPr>
        <w:drawing>
          <wp:inline distT="0" distB="0" distL="0" distR="0" wp14:anchorId="6C152E7C" wp14:editId="03A54855">
            <wp:extent cx="1228725" cy="428625"/>
            <wp:effectExtent l="0" t="0" r="9525" b="9525"/>
            <wp:docPr id="32" name="Picture 32" descr="Creative Commons Attribution license log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ADB38FE" w14:textId="77777777" w:rsidR="00B46B26" w:rsidRPr="00E80FFD" w:rsidRDefault="00B46B26" w:rsidP="00B46B26">
      <w:r w:rsidRPr="002D3434">
        <w:t xml:space="preserve">This license allows you to share and </w:t>
      </w:r>
      <w:r w:rsidRPr="00E80FFD">
        <w:t>adapt the material for any purpose, even commercially.</w:t>
      </w:r>
    </w:p>
    <w:p w14:paraId="07262B7D" w14:textId="5B83EF44" w:rsidR="00B46B26" w:rsidRPr="00E80FFD" w:rsidRDefault="00B46B26" w:rsidP="00B46B26">
      <w:r w:rsidRPr="00E80FFD">
        <w:t>Attribution should be given to © State of New South Wales (Department of Education), 202</w:t>
      </w:r>
      <w:r>
        <w:t>6</w:t>
      </w:r>
      <w:r w:rsidRPr="00E80FFD">
        <w:t>.</w:t>
      </w:r>
    </w:p>
    <w:p w14:paraId="5E5F0B43" w14:textId="77777777" w:rsidR="00B46B26" w:rsidRPr="002D3434" w:rsidRDefault="00B46B26" w:rsidP="00B46B26">
      <w:r w:rsidRPr="00E80FFD">
        <w:t>Material in this resource not available</w:t>
      </w:r>
      <w:r w:rsidRPr="002D3434">
        <w:t xml:space="preserve"> under a Creative Commons license:</w:t>
      </w:r>
    </w:p>
    <w:p w14:paraId="7F3FF3A9" w14:textId="77777777" w:rsidR="00B46B26" w:rsidRPr="002D3434" w:rsidRDefault="00B46B26" w:rsidP="00B46B26">
      <w:pPr>
        <w:pStyle w:val="ListBullet"/>
        <w:spacing w:line="276" w:lineRule="auto"/>
        <w:contextualSpacing/>
      </w:pPr>
      <w:r w:rsidRPr="002D3434">
        <w:t>the NSW Department of Education logo, other logos and trademark-protected material</w:t>
      </w:r>
    </w:p>
    <w:p w14:paraId="537390EE" w14:textId="77777777" w:rsidR="00B46B26" w:rsidRPr="002D3434" w:rsidRDefault="00B46B26" w:rsidP="00B46B26">
      <w:pPr>
        <w:pStyle w:val="ListBullet"/>
        <w:spacing w:line="276" w:lineRule="auto"/>
        <w:contextualSpacing/>
      </w:pPr>
      <w:r w:rsidRPr="002D3434">
        <w:t>material owned by a third party that has been reproduced with permission. You will need to obtain permission from the third party to reuse its material.</w:t>
      </w:r>
    </w:p>
    <w:p w14:paraId="138BE217" w14:textId="77777777" w:rsidR="00B46B26" w:rsidRPr="003B3E41" w:rsidRDefault="00B46B26" w:rsidP="00B46B26">
      <w:pPr>
        <w:pStyle w:val="FeatureBox2"/>
        <w:spacing w:line="276" w:lineRule="auto"/>
        <w:rPr>
          <w:rStyle w:val="Strong"/>
        </w:rPr>
      </w:pPr>
      <w:r w:rsidRPr="003B3E41">
        <w:rPr>
          <w:rStyle w:val="Strong"/>
        </w:rPr>
        <w:t>Links to third-party material and websites</w:t>
      </w:r>
    </w:p>
    <w:p w14:paraId="786D47D8" w14:textId="77777777" w:rsidR="00B46B26" w:rsidRDefault="00B46B26" w:rsidP="00B46B26">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3BD7E68" w14:textId="0498D18F" w:rsidR="00F44D5C" w:rsidRPr="00EC22E4" w:rsidRDefault="00B46B26" w:rsidP="00B46B26">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F44D5C" w:rsidRPr="00EC22E4" w:rsidSect="00B46B26">
      <w:headerReference w:type="default" r:id="rId22"/>
      <w:footerReference w:type="default" r:id="rId23"/>
      <w:headerReference w:type="first" r:id="rId24"/>
      <w:footerReference w:type="first" r:id="rId25"/>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8F41FB" w14:textId="77777777" w:rsidR="00D21A68" w:rsidRDefault="00D21A68" w:rsidP="00E51733">
      <w:r>
        <w:separator/>
      </w:r>
    </w:p>
  </w:endnote>
  <w:endnote w:type="continuationSeparator" w:id="0">
    <w:p w14:paraId="7EC74972" w14:textId="77777777" w:rsidR="00D21A68" w:rsidRDefault="00D21A68" w:rsidP="00E51733">
      <w:r>
        <w:continuationSeparator/>
      </w:r>
    </w:p>
  </w:endnote>
  <w:endnote w:type="continuationNotice" w:id="1">
    <w:p w14:paraId="0B575623" w14:textId="77777777" w:rsidR="00D21A68" w:rsidRDefault="00D21A6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6802561-5D91-4AD8-BD4E-AF86A10223B8}"/>
  </w:font>
  <w:font w:name="Calibri">
    <w:panose1 w:val="020F0502020204030204"/>
    <w:charset w:val="00"/>
    <w:family w:val="swiss"/>
    <w:pitch w:val="variable"/>
    <w:sig w:usb0="E4002EFF" w:usb1="C200247B" w:usb2="00000009" w:usb3="00000000" w:csb0="000001FF" w:csb1="00000000"/>
    <w:embedRegular r:id="rId2" w:fontKey="{C25E09EF-F5D1-4F03-9A05-F2CD2A7668DF}"/>
    <w:embedBold r:id="rId3" w:fontKey="{8797CC45-4DD1-4649-AB8E-98A95BE8CC88}"/>
    <w:embedItalic r:id="rId4" w:fontKey="{8A4F6E8A-175F-440F-908F-3908ADFA3F78}"/>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F1411268-ABAF-4311-8DCE-68A7FDFDE2EE}"/>
  </w:font>
  <w:font w:name="Calibri Light">
    <w:panose1 w:val="020F0302020204030204"/>
    <w:charset w:val="00"/>
    <w:family w:val="swiss"/>
    <w:pitch w:val="variable"/>
    <w:sig w:usb0="E4002EFF" w:usb1="C200247B" w:usb2="00000009" w:usb3="00000000" w:csb0="000001FF" w:csb1="00000000"/>
    <w:embedRegular r:id="rId6" w:fontKey="{289A87E9-74DE-453D-B3DF-1871EBEF13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B7AFD" w14:textId="0AD9DA79"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BF47EE">
      <w:rPr>
        <w:noProof/>
      </w:rPr>
      <w:t>Jun-26</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FD23B" w14:textId="77777777" w:rsidR="0012527F" w:rsidRPr="00123A38" w:rsidRDefault="0012527F" w:rsidP="0012527F">
    <w:pPr>
      <w:pStyle w:val="Footer"/>
    </w:pPr>
    <w:r>
      <w:t>© NSW Department of Education, Jun-26</w:t>
    </w:r>
    <w:r>
      <w:ptab w:relativeTo="margin" w:alignment="right" w:leader="none"/>
    </w:r>
    <w:r>
      <w:rPr>
        <w:b/>
        <w:noProof/>
        <w:sz w:val="28"/>
        <w:szCs w:val="28"/>
      </w:rPr>
      <w:drawing>
        <wp:inline distT="0" distB="0" distL="0" distR="0" wp14:anchorId="2720F894" wp14:editId="36ED02C2">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E76FC" w14:textId="77777777" w:rsidR="00463BC6" w:rsidRPr="002F375A" w:rsidRDefault="00463BC6" w:rsidP="00463BC6">
    <w:pPr>
      <w:pStyle w:val="Logo"/>
      <w:ind w:right="-31"/>
      <w:jc w:val="right"/>
    </w:pPr>
    <w:r w:rsidRPr="008426B6">
      <w:rPr>
        <w:noProof/>
      </w:rPr>
      <w:drawing>
        <wp:inline distT="0" distB="0" distL="0" distR="0" wp14:anchorId="3A078B7F" wp14:editId="4E7F5AD5">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17C18" w14:textId="77777777" w:rsidR="00B46B26" w:rsidRDefault="00B46B2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67065" w14:textId="77777777" w:rsidR="00B46B26" w:rsidRPr="00E80FFD" w:rsidRDefault="00B46B26"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11915F" w14:textId="77777777" w:rsidR="00D21A68" w:rsidRDefault="00D21A68" w:rsidP="00E51733">
      <w:r>
        <w:separator/>
      </w:r>
    </w:p>
  </w:footnote>
  <w:footnote w:type="continuationSeparator" w:id="0">
    <w:p w14:paraId="10C82879" w14:textId="77777777" w:rsidR="00D21A68" w:rsidRDefault="00D21A68" w:rsidP="00E51733">
      <w:r>
        <w:continuationSeparator/>
      </w:r>
    </w:p>
  </w:footnote>
  <w:footnote w:type="continuationNotice" w:id="1">
    <w:p w14:paraId="56E5973B" w14:textId="77777777" w:rsidR="00D21A68" w:rsidRDefault="00D21A6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53753" w14:textId="22E3BAA5" w:rsidR="00684CDB" w:rsidRDefault="00BF374B" w:rsidP="00684CDB">
    <w:pPr>
      <w:pStyle w:val="Documentname"/>
    </w:pPr>
    <w:r>
      <w:t xml:space="preserve">Economics </w:t>
    </w:r>
    <w:r w:rsidR="00AE4866">
      <w:t xml:space="preserve">11–12 </w:t>
    </w:r>
    <w:r>
      <w:t>(</w:t>
    </w:r>
    <w:r w:rsidR="005F1379" w:rsidRPr="005F1379">
      <w:t xml:space="preserve">Year </w:t>
    </w:r>
    <w:r>
      <w:t>1</w:t>
    </w:r>
    <w:r w:rsidR="00463BC6">
      <w:t>2</w:t>
    </w:r>
    <w:r>
      <w:t>)</w:t>
    </w:r>
    <w:r w:rsidR="005F1379" w:rsidRPr="005F1379">
      <w:t xml:space="preserve"> </w:t>
    </w:r>
    <w:r w:rsidR="00603A3A" w:rsidRPr="00603A3A">
      <w:t xml:space="preserve">– sample scope and sequence </w:t>
    </w:r>
    <w:r w:rsidR="00684CDB" w:rsidRPr="00D2403C">
      <w:t xml:space="preserve">| </w:t>
    </w:r>
    <w:r w:rsidR="00684CDB" w:rsidRPr="0062578B">
      <w:fldChar w:fldCharType="begin"/>
    </w:r>
    <w:r w:rsidR="00684CDB" w:rsidRPr="0062578B">
      <w:instrText xml:space="preserve"> PAGE   \* MERGEFORMAT </w:instrText>
    </w:r>
    <w:r w:rsidR="00684CDB" w:rsidRPr="0062578B">
      <w:fldChar w:fldCharType="separate"/>
    </w:r>
    <w:r w:rsidR="00684CDB" w:rsidRPr="0062578B">
      <w:t>2</w:t>
    </w:r>
    <w:r w:rsidR="00684CDB" w:rsidRPr="0062578B">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D9875" w14:textId="77777777" w:rsidR="00463BC6" w:rsidRPr="00FA6449" w:rsidRDefault="00D21A68" w:rsidP="00463BC6">
    <w:pPr>
      <w:pStyle w:val="Header"/>
      <w:spacing w:after="0"/>
    </w:pPr>
    <w:r>
      <w:pict w14:anchorId="7624DC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463BC6" w:rsidRPr="009D43DD">
      <w:t>NSW Department of Education</w:t>
    </w:r>
    <w:r w:rsidR="00463BC6"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48CF6" w14:textId="77777777" w:rsidR="00B46B26" w:rsidRDefault="00B46B2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E41AF" w14:textId="77777777" w:rsidR="00B46B26" w:rsidRPr="00FA6449" w:rsidRDefault="00B46B26"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2C8C3BB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2"/>
  </w:num>
  <w:num w:numId="2" w16cid:durableId="8519900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2"/>
  </w:num>
  <w:num w:numId="5" w16cid:durableId="418914110">
    <w:abstractNumId w:val="5"/>
  </w:num>
  <w:num w:numId="6" w16cid:durableId="1305741312">
    <w:abstractNumId w:val="3"/>
  </w:num>
  <w:num w:numId="7" w16cid:durableId="1466007447">
    <w:abstractNumId w:val="2"/>
  </w:num>
  <w:num w:numId="8" w16cid:durableId="1330014102">
    <w:abstractNumId w:val="6"/>
  </w:num>
  <w:num w:numId="9" w16cid:durableId="393547715">
    <w:abstractNumId w:val="1"/>
  </w:num>
  <w:num w:numId="10" w16cid:durableId="1055158464">
    <w:abstractNumId w:val="1"/>
  </w:num>
  <w:num w:numId="11" w16cid:durableId="1688216428">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802381330">
    <w:abstractNumId w:val="0"/>
  </w:num>
  <w:num w:numId="13" w16cid:durableId="562910925">
    <w:abstractNumId w:val="2"/>
  </w:num>
  <w:num w:numId="14" w16cid:durableId="840006507">
    <w:abstractNumId w:val="5"/>
  </w:num>
  <w:num w:numId="15" w16cid:durableId="416633166">
    <w:abstractNumId w:val="5"/>
  </w:num>
  <w:num w:numId="16" w16cid:durableId="1429276161">
    <w:abstractNumId w:val="3"/>
  </w:num>
  <w:num w:numId="17" w16cid:durableId="658115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1441878236">
    <w:abstractNumId w:val="0"/>
  </w:num>
  <w:num w:numId="19" w16cid:durableId="1154300123">
    <w:abstractNumId w:val="2"/>
  </w:num>
  <w:num w:numId="20" w16cid:durableId="1488204383">
    <w:abstractNumId w:val="5"/>
  </w:num>
  <w:num w:numId="21" w16cid:durableId="918438552">
    <w:abstractNumId w:val="5"/>
  </w:num>
  <w:num w:numId="22" w16cid:durableId="2139638841">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F82"/>
    <w:rsid w:val="00000A0C"/>
    <w:rsid w:val="00000DE7"/>
    <w:rsid w:val="0000514F"/>
    <w:rsid w:val="00013D7A"/>
    <w:rsid w:val="00013FF2"/>
    <w:rsid w:val="0001599A"/>
    <w:rsid w:val="000252CB"/>
    <w:rsid w:val="00031F6A"/>
    <w:rsid w:val="00045F0D"/>
    <w:rsid w:val="000469B2"/>
    <w:rsid w:val="0004750C"/>
    <w:rsid w:val="00047862"/>
    <w:rsid w:val="000522F3"/>
    <w:rsid w:val="00053465"/>
    <w:rsid w:val="00055A8F"/>
    <w:rsid w:val="00056914"/>
    <w:rsid w:val="00061D5B"/>
    <w:rsid w:val="0006360A"/>
    <w:rsid w:val="00065A05"/>
    <w:rsid w:val="00074F0F"/>
    <w:rsid w:val="00075CFD"/>
    <w:rsid w:val="00077598"/>
    <w:rsid w:val="00081AED"/>
    <w:rsid w:val="00091B10"/>
    <w:rsid w:val="00094873"/>
    <w:rsid w:val="000A27EF"/>
    <w:rsid w:val="000A692A"/>
    <w:rsid w:val="000C1B93"/>
    <w:rsid w:val="000C24ED"/>
    <w:rsid w:val="000C6591"/>
    <w:rsid w:val="000D3BBE"/>
    <w:rsid w:val="000D7466"/>
    <w:rsid w:val="000F2B18"/>
    <w:rsid w:val="0010072F"/>
    <w:rsid w:val="001047CE"/>
    <w:rsid w:val="00112528"/>
    <w:rsid w:val="00115B14"/>
    <w:rsid w:val="00116E80"/>
    <w:rsid w:val="0012527F"/>
    <w:rsid w:val="001276A4"/>
    <w:rsid w:val="001306F7"/>
    <w:rsid w:val="00131BD4"/>
    <w:rsid w:val="001326B8"/>
    <w:rsid w:val="00137D32"/>
    <w:rsid w:val="00140D9B"/>
    <w:rsid w:val="0014582B"/>
    <w:rsid w:val="00154FAD"/>
    <w:rsid w:val="001672A0"/>
    <w:rsid w:val="00173355"/>
    <w:rsid w:val="00173515"/>
    <w:rsid w:val="00176AC1"/>
    <w:rsid w:val="00177683"/>
    <w:rsid w:val="00190C6F"/>
    <w:rsid w:val="00190D3C"/>
    <w:rsid w:val="00191140"/>
    <w:rsid w:val="00191CC1"/>
    <w:rsid w:val="00197F8E"/>
    <w:rsid w:val="001A2500"/>
    <w:rsid w:val="001A2D64"/>
    <w:rsid w:val="001A3009"/>
    <w:rsid w:val="001B1224"/>
    <w:rsid w:val="001B5109"/>
    <w:rsid w:val="001B7D19"/>
    <w:rsid w:val="001C7E97"/>
    <w:rsid w:val="001D5230"/>
    <w:rsid w:val="001F1B32"/>
    <w:rsid w:val="001F26B7"/>
    <w:rsid w:val="001F3690"/>
    <w:rsid w:val="001F5C52"/>
    <w:rsid w:val="00202E19"/>
    <w:rsid w:val="002105AD"/>
    <w:rsid w:val="00221F9A"/>
    <w:rsid w:val="002334C4"/>
    <w:rsid w:val="00234274"/>
    <w:rsid w:val="00241D83"/>
    <w:rsid w:val="00247C1F"/>
    <w:rsid w:val="0025103A"/>
    <w:rsid w:val="0025592F"/>
    <w:rsid w:val="0026548C"/>
    <w:rsid w:val="00265B6A"/>
    <w:rsid w:val="00266207"/>
    <w:rsid w:val="002709E3"/>
    <w:rsid w:val="0027370C"/>
    <w:rsid w:val="00280240"/>
    <w:rsid w:val="00283851"/>
    <w:rsid w:val="00290DC7"/>
    <w:rsid w:val="00292D2D"/>
    <w:rsid w:val="0029402B"/>
    <w:rsid w:val="002A266E"/>
    <w:rsid w:val="002A28B4"/>
    <w:rsid w:val="002A2B8C"/>
    <w:rsid w:val="002A35CF"/>
    <w:rsid w:val="002A475D"/>
    <w:rsid w:val="002A6D21"/>
    <w:rsid w:val="002B1ACF"/>
    <w:rsid w:val="002C1558"/>
    <w:rsid w:val="002D0E6C"/>
    <w:rsid w:val="002D3ACA"/>
    <w:rsid w:val="002E5F5F"/>
    <w:rsid w:val="002E613C"/>
    <w:rsid w:val="002F1972"/>
    <w:rsid w:val="002F7CFE"/>
    <w:rsid w:val="00303085"/>
    <w:rsid w:val="0030477F"/>
    <w:rsid w:val="003057F1"/>
    <w:rsid w:val="00306594"/>
    <w:rsid w:val="00306C23"/>
    <w:rsid w:val="00311C08"/>
    <w:rsid w:val="00320D8E"/>
    <w:rsid w:val="00322A65"/>
    <w:rsid w:val="00326531"/>
    <w:rsid w:val="0034048F"/>
    <w:rsid w:val="00340DD9"/>
    <w:rsid w:val="00342A50"/>
    <w:rsid w:val="0034655E"/>
    <w:rsid w:val="00351C0E"/>
    <w:rsid w:val="0035525F"/>
    <w:rsid w:val="00355315"/>
    <w:rsid w:val="00355A85"/>
    <w:rsid w:val="003603B7"/>
    <w:rsid w:val="00360E17"/>
    <w:rsid w:val="0036209C"/>
    <w:rsid w:val="0036449A"/>
    <w:rsid w:val="00367F27"/>
    <w:rsid w:val="00372F5F"/>
    <w:rsid w:val="00375EE0"/>
    <w:rsid w:val="003769C0"/>
    <w:rsid w:val="0038378F"/>
    <w:rsid w:val="00385DFB"/>
    <w:rsid w:val="003861E7"/>
    <w:rsid w:val="0039316D"/>
    <w:rsid w:val="003969B7"/>
    <w:rsid w:val="003A5190"/>
    <w:rsid w:val="003B1EF6"/>
    <w:rsid w:val="003B240E"/>
    <w:rsid w:val="003B58F7"/>
    <w:rsid w:val="003C0E40"/>
    <w:rsid w:val="003C2C29"/>
    <w:rsid w:val="003C655F"/>
    <w:rsid w:val="003C77C3"/>
    <w:rsid w:val="003D13EF"/>
    <w:rsid w:val="003E1D01"/>
    <w:rsid w:val="003E733F"/>
    <w:rsid w:val="003F5C79"/>
    <w:rsid w:val="00401084"/>
    <w:rsid w:val="004036D8"/>
    <w:rsid w:val="00407EF0"/>
    <w:rsid w:val="00412F2B"/>
    <w:rsid w:val="004178B3"/>
    <w:rsid w:val="00430F12"/>
    <w:rsid w:val="00440F82"/>
    <w:rsid w:val="00444ADE"/>
    <w:rsid w:val="00446E61"/>
    <w:rsid w:val="00450E47"/>
    <w:rsid w:val="00463BC6"/>
    <w:rsid w:val="004662AB"/>
    <w:rsid w:val="004668C5"/>
    <w:rsid w:val="00475306"/>
    <w:rsid w:val="004755B4"/>
    <w:rsid w:val="004775EA"/>
    <w:rsid w:val="00480185"/>
    <w:rsid w:val="0048642E"/>
    <w:rsid w:val="004A58FD"/>
    <w:rsid w:val="004B484F"/>
    <w:rsid w:val="004C11A9"/>
    <w:rsid w:val="004C6281"/>
    <w:rsid w:val="004D18D4"/>
    <w:rsid w:val="004D664D"/>
    <w:rsid w:val="004E4BE5"/>
    <w:rsid w:val="004E74D3"/>
    <w:rsid w:val="004F48DD"/>
    <w:rsid w:val="004F6AF2"/>
    <w:rsid w:val="00503988"/>
    <w:rsid w:val="00511863"/>
    <w:rsid w:val="00514923"/>
    <w:rsid w:val="00522E82"/>
    <w:rsid w:val="00525C00"/>
    <w:rsid w:val="00526795"/>
    <w:rsid w:val="00531DD0"/>
    <w:rsid w:val="00535078"/>
    <w:rsid w:val="0053609D"/>
    <w:rsid w:val="00536F5F"/>
    <w:rsid w:val="00541631"/>
    <w:rsid w:val="00541FBB"/>
    <w:rsid w:val="00543A86"/>
    <w:rsid w:val="005552B4"/>
    <w:rsid w:val="00556082"/>
    <w:rsid w:val="00560B6D"/>
    <w:rsid w:val="00562FB0"/>
    <w:rsid w:val="005649D2"/>
    <w:rsid w:val="0058102D"/>
    <w:rsid w:val="005826D3"/>
    <w:rsid w:val="00583731"/>
    <w:rsid w:val="005934B4"/>
    <w:rsid w:val="005954A7"/>
    <w:rsid w:val="005A0698"/>
    <w:rsid w:val="005A34D4"/>
    <w:rsid w:val="005A67CA"/>
    <w:rsid w:val="005B184F"/>
    <w:rsid w:val="005B6CE1"/>
    <w:rsid w:val="005B77E0"/>
    <w:rsid w:val="005C08F4"/>
    <w:rsid w:val="005C14A7"/>
    <w:rsid w:val="005C182D"/>
    <w:rsid w:val="005D0140"/>
    <w:rsid w:val="005D11F0"/>
    <w:rsid w:val="005D49FE"/>
    <w:rsid w:val="005D6F44"/>
    <w:rsid w:val="005E1F63"/>
    <w:rsid w:val="005E39EE"/>
    <w:rsid w:val="005E3B0F"/>
    <w:rsid w:val="005E47E0"/>
    <w:rsid w:val="005F1379"/>
    <w:rsid w:val="005F7FAA"/>
    <w:rsid w:val="00603A3A"/>
    <w:rsid w:val="0062578B"/>
    <w:rsid w:val="00626BBF"/>
    <w:rsid w:val="006315F4"/>
    <w:rsid w:val="00634EF6"/>
    <w:rsid w:val="00637453"/>
    <w:rsid w:val="0064273E"/>
    <w:rsid w:val="00643CC4"/>
    <w:rsid w:val="00662CDA"/>
    <w:rsid w:val="00670746"/>
    <w:rsid w:val="00677835"/>
    <w:rsid w:val="00677D9E"/>
    <w:rsid w:val="00680388"/>
    <w:rsid w:val="00680459"/>
    <w:rsid w:val="00684CDB"/>
    <w:rsid w:val="006905EE"/>
    <w:rsid w:val="00693355"/>
    <w:rsid w:val="00696410"/>
    <w:rsid w:val="006A3884"/>
    <w:rsid w:val="006A466F"/>
    <w:rsid w:val="006B19F0"/>
    <w:rsid w:val="006B3488"/>
    <w:rsid w:val="006B53C1"/>
    <w:rsid w:val="006C6912"/>
    <w:rsid w:val="006D00B0"/>
    <w:rsid w:val="006D19D2"/>
    <w:rsid w:val="006D1CF3"/>
    <w:rsid w:val="006D3DFC"/>
    <w:rsid w:val="006D7B24"/>
    <w:rsid w:val="006E0F8A"/>
    <w:rsid w:val="006E54D3"/>
    <w:rsid w:val="006F5A90"/>
    <w:rsid w:val="007045BD"/>
    <w:rsid w:val="00706708"/>
    <w:rsid w:val="00707986"/>
    <w:rsid w:val="00717237"/>
    <w:rsid w:val="007175EC"/>
    <w:rsid w:val="00721F0D"/>
    <w:rsid w:val="00731218"/>
    <w:rsid w:val="007328B3"/>
    <w:rsid w:val="0075382D"/>
    <w:rsid w:val="007541CD"/>
    <w:rsid w:val="00755F39"/>
    <w:rsid w:val="00761246"/>
    <w:rsid w:val="00762C8B"/>
    <w:rsid w:val="00763BD0"/>
    <w:rsid w:val="00764A60"/>
    <w:rsid w:val="00766D19"/>
    <w:rsid w:val="007748D4"/>
    <w:rsid w:val="0077505F"/>
    <w:rsid w:val="007865F9"/>
    <w:rsid w:val="007A0163"/>
    <w:rsid w:val="007A2518"/>
    <w:rsid w:val="007A28F0"/>
    <w:rsid w:val="007A3D22"/>
    <w:rsid w:val="007B020C"/>
    <w:rsid w:val="007B2017"/>
    <w:rsid w:val="007B523A"/>
    <w:rsid w:val="007B5D96"/>
    <w:rsid w:val="007B7434"/>
    <w:rsid w:val="007C127C"/>
    <w:rsid w:val="007C1763"/>
    <w:rsid w:val="007C61E6"/>
    <w:rsid w:val="007C6D55"/>
    <w:rsid w:val="007D361B"/>
    <w:rsid w:val="007D40B3"/>
    <w:rsid w:val="007D5255"/>
    <w:rsid w:val="007D7F17"/>
    <w:rsid w:val="007E4CE7"/>
    <w:rsid w:val="007E57D1"/>
    <w:rsid w:val="007E6AE8"/>
    <w:rsid w:val="007F066A"/>
    <w:rsid w:val="007F2A46"/>
    <w:rsid w:val="007F6453"/>
    <w:rsid w:val="007F6BE6"/>
    <w:rsid w:val="0080248A"/>
    <w:rsid w:val="00804F58"/>
    <w:rsid w:val="008073B1"/>
    <w:rsid w:val="00831F4D"/>
    <w:rsid w:val="008354A7"/>
    <w:rsid w:val="008374C1"/>
    <w:rsid w:val="0084487D"/>
    <w:rsid w:val="00844BF4"/>
    <w:rsid w:val="00845BB2"/>
    <w:rsid w:val="008559F3"/>
    <w:rsid w:val="00856CA3"/>
    <w:rsid w:val="00860191"/>
    <w:rsid w:val="00860A56"/>
    <w:rsid w:val="0086489C"/>
    <w:rsid w:val="00865BC1"/>
    <w:rsid w:val="0087496A"/>
    <w:rsid w:val="00885A4E"/>
    <w:rsid w:val="00890EEE"/>
    <w:rsid w:val="0089316E"/>
    <w:rsid w:val="00896572"/>
    <w:rsid w:val="008A0B42"/>
    <w:rsid w:val="008A4CF6"/>
    <w:rsid w:val="008A5570"/>
    <w:rsid w:val="008B023B"/>
    <w:rsid w:val="008B69AF"/>
    <w:rsid w:val="008B6F21"/>
    <w:rsid w:val="008C0F6B"/>
    <w:rsid w:val="008E0C73"/>
    <w:rsid w:val="008E3DE9"/>
    <w:rsid w:val="008E4055"/>
    <w:rsid w:val="008E4CF3"/>
    <w:rsid w:val="00907937"/>
    <w:rsid w:val="009107ED"/>
    <w:rsid w:val="00912177"/>
    <w:rsid w:val="00913422"/>
    <w:rsid w:val="009138BF"/>
    <w:rsid w:val="009342D0"/>
    <w:rsid w:val="0093679E"/>
    <w:rsid w:val="00940C7E"/>
    <w:rsid w:val="00941C46"/>
    <w:rsid w:val="00944629"/>
    <w:rsid w:val="0094671D"/>
    <w:rsid w:val="00951961"/>
    <w:rsid w:val="00953037"/>
    <w:rsid w:val="0096136F"/>
    <w:rsid w:val="00962DCD"/>
    <w:rsid w:val="00965C31"/>
    <w:rsid w:val="009739C8"/>
    <w:rsid w:val="00982157"/>
    <w:rsid w:val="009A2577"/>
    <w:rsid w:val="009B1280"/>
    <w:rsid w:val="009C0F2C"/>
    <w:rsid w:val="009C2DB5"/>
    <w:rsid w:val="009C4BE1"/>
    <w:rsid w:val="009C5B0E"/>
    <w:rsid w:val="009D71A6"/>
    <w:rsid w:val="009D7A43"/>
    <w:rsid w:val="009E70CE"/>
    <w:rsid w:val="009F36CD"/>
    <w:rsid w:val="009F47DC"/>
    <w:rsid w:val="00A034B7"/>
    <w:rsid w:val="00A119B4"/>
    <w:rsid w:val="00A170A2"/>
    <w:rsid w:val="00A25C18"/>
    <w:rsid w:val="00A26B52"/>
    <w:rsid w:val="00A27896"/>
    <w:rsid w:val="00A3324E"/>
    <w:rsid w:val="00A42718"/>
    <w:rsid w:val="00A50DB0"/>
    <w:rsid w:val="00A52883"/>
    <w:rsid w:val="00A534B8"/>
    <w:rsid w:val="00A54063"/>
    <w:rsid w:val="00A5409F"/>
    <w:rsid w:val="00A57460"/>
    <w:rsid w:val="00A574A0"/>
    <w:rsid w:val="00A577A0"/>
    <w:rsid w:val="00A63054"/>
    <w:rsid w:val="00A87617"/>
    <w:rsid w:val="00A97819"/>
    <w:rsid w:val="00AB099B"/>
    <w:rsid w:val="00AB7289"/>
    <w:rsid w:val="00AC1FDA"/>
    <w:rsid w:val="00AD3BFB"/>
    <w:rsid w:val="00AD4C97"/>
    <w:rsid w:val="00AE17DF"/>
    <w:rsid w:val="00AE4866"/>
    <w:rsid w:val="00B054A2"/>
    <w:rsid w:val="00B061BB"/>
    <w:rsid w:val="00B2036D"/>
    <w:rsid w:val="00B23B46"/>
    <w:rsid w:val="00B24D19"/>
    <w:rsid w:val="00B24DA2"/>
    <w:rsid w:val="00B26C50"/>
    <w:rsid w:val="00B300C5"/>
    <w:rsid w:val="00B40C1F"/>
    <w:rsid w:val="00B46033"/>
    <w:rsid w:val="00B46B26"/>
    <w:rsid w:val="00B53FCE"/>
    <w:rsid w:val="00B60FBD"/>
    <w:rsid w:val="00B65452"/>
    <w:rsid w:val="00B7119E"/>
    <w:rsid w:val="00B72931"/>
    <w:rsid w:val="00B80AAD"/>
    <w:rsid w:val="00B86ABB"/>
    <w:rsid w:val="00B907DE"/>
    <w:rsid w:val="00B91730"/>
    <w:rsid w:val="00B93885"/>
    <w:rsid w:val="00BA0104"/>
    <w:rsid w:val="00BA053B"/>
    <w:rsid w:val="00BA1A9B"/>
    <w:rsid w:val="00BA20F6"/>
    <w:rsid w:val="00BA7230"/>
    <w:rsid w:val="00BA7747"/>
    <w:rsid w:val="00BA7AAB"/>
    <w:rsid w:val="00BC2871"/>
    <w:rsid w:val="00BC47CC"/>
    <w:rsid w:val="00BC66E6"/>
    <w:rsid w:val="00BE2B46"/>
    <w:rsid w:val="00BE350F"/>
    <w:rsid w:val="00BE3E4A"/>
    <w:rsid w:val="00BE5387"/>
    <w:rsid w:val="00BF264E"/>
    <w:rsid w:val="00BF35D4"/>
    <w:rsid w:val="00BF3608"/>
    <w:rsid w:val="00BF374B"/>
    <w:rsid w:val="00BF47EE"/>
    <w:rsid w:val="00BF504B"/>
    <w:rsid w:val="00BF732E"/>
    <w:rsid w:val="00BF76C1"/>
    <w:rsid w:val="00C117B5"/>
    <w:rsid w:val="00C33B34"/>
    <w:rsid w:val="00C34AB6"/>
    <w:rsid w:val="00C375D9"/>
    <w:rsid w:val="00C436AB"/>
    <w:rsid w:val="00C4406B"/>
    <w:rsid w:val="00C55CF7"/>
    <w:rsid w:val="00C5788E"/>
    <w:rsid w:val="00C57898"/>
    <w:rsid w:val="00C57987"/>
    <w:rsid w:val="00C61AC5"/>
    <w:rsid w:val="00C62B29"/>
    <w:rsid w:val="00C64661"/>
    <w:rsid w:val="00C6532C"/>
    <w:rsid w:val="00C664FC"/>
    <w:rsid w:val="00C72713"/>
    <w:rsid w:val="00C77294"/>
    <w:rsid w:val="00C828CF"/>
    <w:rsid w:val="00C94081"/>
    <w:rsid w:val="00CA0226"/>
    <w:rsid w:val="00CB2145"/>
    <w:rsid w:val="00CB3F09"/>
    <w:rsid w:val="00CB66B0"/>
    <w:rsid w:val="00CB7DAD"/>
    <w:rsid w:val="00CC63AB"/>
    <w:rsid w:val="00CD232D"/>
    <w:rsid w:val="00CD6723"/>
    <w:rsid w:val="00CD7100"/>
    <w:rsid w:val="00CE18D2"/>
    <w:rsid w:val="00CE5951"/>
    <w:rsid w:val="00CE6147"/>
    <w:rsid w:val="00CF73E9"/>
    <w:rsid w:val="00D1008F"/>
    <w:rsid w:val="00D10516"/>
    <w:rsid w:val="00D136E3"/>
    <w:rsid w:val="00D15A52"/>
    <w:rsid w:val="00D208BC"/>
    <w:rsid w:val="00D211A5"/>
    <w:rsid w:val="00D21A68"/>
    <w:rsid w:val="00D231F2"/>
    <w:rsid w:val="00D2332C"/>
    <w:rsid w:val="00D310BF"/>
    <w:rsid w:val="00D31E35"/>
    <w:rsid w:val="00D3750E"/>
    <w:rsid w:val="00D479BB"/>
    <w:rsid w:val="00D507E2"/>
    <w:rsid w:val="00D534B3"/>
    <w:rsid w:val="00D61CE0"/>
    <w:rsid w:val="00D678DB"/>
    <w:rsid w:val="00D761C5"/>
    <w:rsid w:val="00D77790"/>
    <w:rsid w:val="00DA0F11"/>
    <w:rsid w:val="00DA4885"/>
    <w:rsid w:val="00DB30F7"/>
    <w:rsid w:val="00DB5485"/>
    <w:rsid w:val="00DC2562"/>
    <w:rsid w:val="00DC2708"/>
    <w:rsid w:val="00DC74E1"/>
    <w:rsid w:val="00DD2F4E"/>
    <w:rsid w:val="00DD6B75"/>
    <w:rsid w:val="00DE07A5"/>
    <w:rsid w:val="00DE2CE3"/>
    <w:rsid w:val="00DF1449"/>
    <w:rsid w:val="00E04DAF"/>
    <w:rsid w:val="00E112C7"/>
    <w:rsid w:val="00E12AA5"/>
    <w:rsid w:val="00E136F3"/>
    <w:rsid w:val="00E1389A"/>
    <w:rsid w:val="00E15BE9"/>
    <w:rsid w:val="00E258F6"/>
    <w:rsid w:val="00E307C4"/>
    <w:rsid w:val="00E407B8"/>
    <w:rsid w:val="00E4272D"/>
    <w:rsid w:val="00E44ADE"/>
    <w:rsid w:val="00E46220"/>
    <w:rsid w:val="00E5058E"/>
    <w:rsid w:val="00E51733"/>
    <w:rsid w:val="00E52427"/>
    <w:rsid w:val="00E55C34"/>
    <w:rsid w:val="00E56264"/>
    <w:rsid w:val="00E604B6"/>
    <w:rsid w:val="00E66CA0"/>
    <w:rsid w:val="00E722F8"/>
    <w:rsid w:val="00E74090"/>
    <w:rsid w:val="00E77B68"/>
    <w:rsid w:val="00E80FE6"/>
    <w:rsid w:val="00E836F5"/>
    <w:rsid w:val="00E869E2"/>
    <w:rsid w:val="00E915B8"/>
    <w:rsid w:val="00E9584B"/>
    <w:rsid w:val="00E9718A"/>
    <w:rsid w:val="00EA7DD5"/>
    <w:rsid w:val="00EB1CE5"/>
    <w:rsid w:val="00EB4546"/>
    <w:rsid w:val="00ED0929"/>
    <w:rsid w:val="00ED4BFA"/>
    <w:rsid w:val="00EE2748"/>
    <w:rsid w:val="00EE55AA"/>
    <w:rsid w:val="00EF0FC3"/>
    <w:rsid w:val="00EF124E"/>
    <w:rsid w:val="00F1065A"/>
    <w:rsid w:val="00F13275"/>
    <w:rsid w:val="00F136E2"/>
    <w:rsid w:val="00F14D7F"/>
    <w:rsid w:val="00F20AC8"/>
    <w:rsid w:val="00F3454B"/>
    <w:rsid w:val="00F357AD"/>
    <w:rsid w:val="00F378F3"/>
    <w:rsid w:val="00F415FB"/>
    <w:rsid w:val="00F42C9D"/>
    <w:rsid w:val="00F44D5C"/>
    <w:rsid w:val="00F46EA2"/>
    <w:rsid w:val="00F522E3"/>
    <w:rsid w:val="00F55674"/>
    <w:rsid w:val="00F621F2"/>
    <w:rsid w:val="00F63218"/>
    <w:rsid w:val="00F6531E"/>
    <w:rsid w:val="00F66145"/>
    <w:rsid w:val="00F66EDF"/>
    <w:rsid w:val="00F67719"/>
    <w:rsid w:val="00F709BE"/>
    <w:rsid w:val="00F73AF9"/>
    <w:rsid w:val="00F73BC2"/>
    <w:rsid w:val="00F73CDD"/>
    <w:rsid w:val="00F7792C"/>
    <w:rsid w:val="00F81980"/>
    <w:rsid w:val="00F92031"/>
    <w:rsid w:val="00F97C93"/>
    <w:rsid w:val="00FA0557"/>
    <w:rsid w:val="00FA0599"/>
    <w:rsid w:val="00FA165D"/>
    <w:rsid w:val="00FA3555"/>
    <w:rsid w:val="00FB4D9E"/>
    <w:rsid w:val="00FC0A3C"/>
    <w:rsid w:val="00FD0A93"/>
    <w:rsid w:val="00FE5E0D"/>
    <w:rsid w:val="00FF0C1A"/>
    <w:rsid w:val="15337AD9"/>
    <w:rsid w:val="1FE5883F"/>
    <w:rsid w:val="4517DCE1"/>
    <w:rsid w:val="45C1676F"/>
    <w:rsid w:val="4A74ECFC"/>
    <w:rsid w:val="54BABB5E"/>
    <w:rsid w:val="57153D4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66379"/>
  <w15:chartTrackingRefBased/>
  <w15:docId w15:val="{967934AE-9A3E-4EC7-8537-F62024DC5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63BC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63BC6"/>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63BC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63BC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63BC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63BC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63BC6"/>
    <w:pPr>
      <w:keepNext/>
      <w:spacing w:after="200" w:line="240" w:lineRule="auto"/>
    </w:pPr>
    <w:rPr>
      <w:iCs/>
      <w:color w:val="002664"/>
      <w:sz w:val="18"/>
      <w:szCs w:val="18"/>
    </w:rPr>
  </w:style>
  <w:style w:type="table" w:customStyle="1" w:styleId="Tableheader">
    <w:name w:val="ŠTable header"/>
    <w:basedOn w:val="TableNormal"/>
    <w:uiPriority w:val="99"/>
    <w:rsid w:val="00463BC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63B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63BC6"/>
    <w:pPr>
      <w:numPr>
        <w:numId w:val="22"/>
      </w:numPr>
    </w:pPr>
  </w:style>
  <w:style w:type="paragraph" w:styleId="ListNumber2">
    <w:name w:val="List Number 2"/>
    <w:aliases w:val="ŠList Number 2"/>
    <w:basedOn w:val="Normal"/>
    <w:uiPriority w:val="8"/>
    <w:qFormat/>
    <w:rsid w:val="00463BC6"/>
    <w:pPr>
      <w:numPr>
        <w:numId w:val="21"/>
      </w:numPr>
    </w:pPr>
  </w:style>
  <w:style w:type="paragraph" w:styleId="ListBullet">
    <w:name w:val="List Bullet"/>
    <w:aliases w:val="ŠList Bullet"/>
    <w:basedOn w:val="Normal"/>
    <w:uiPriority w:val="9"/>
    <w:qFormat/>
    <w:rsid w:val="00463BC6"/>
    <w:pPr>
      <w:numPr>
        <w:numId w:val="19"/>
      </w:numPr>
    </w:pPr>
  </w:style>
  <w:style w:type="paragraph" w:styleId="ListBullet2">
    <w:name w:val="List Bullet 2"/>
    <w:aliases w:val="ŠList Bullet 2"/>
    <w:basedOn w:val="Normal"/>
    <w:uiPriority w:val="10"/>
    <w:qFormat/>
    <w:rsid w:val="00463BC6"/>
    <w:pPr>
      <w:numPr>
        <w:numId w:val="17"/>
      </w:numPr>
      <w:ind w:left="1134" w:hanging="567"/>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463BC6"/>
    <w:rPr>
      <w:b/>
      <w:bCs/>
    </w:rPr>
  </w:style>
  <w:style w:type="paragraph" w:customStyle="1" w:styleId="FeatureBox2">
    <w:name w:val="ŠFeature Box 2"/>
    <w:basedOn w:val="Normal"/>
    <w:next w:val="Normal"/>
    <w:link w:val="FeatureBox2Char"/>
    <w:uiPriority w:val="12"/>
    <w:qFormat/>
    <w:rsid w:val="00463BC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463BC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63BC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63BC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63BC6"/>
    <w:rPr>
      <w:color w:val="2F5496" w:themeColor="accent1" w:themeShade="BF"/>
      <w:u w:val="single"/>
    </w:rPr>
  </w:style>
  <w:style w:type="paragraph" w:customStyle="1" w:styleId="Logo">
    <w:name w:val="ŠLogo"/>
    <w:basedOn w:val="Normal"/>
    <w:uiPriority w:val="18"/>
    <w:qFormat/>
    <w:rsid w:val="00463BC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63BC6"/>
    <w:pPr>
      <w:tabs>
        <w:tab w:val="right" w:leader="dot" w:pos="14570"/>
      </w:tabs>
      <w:spacing w:before="0"/>
    </w:pPr>
    <w:rPr>
      <w:b/>
      <w:noProof/>
    </w:rPr>
  </w:style>
  <w:style w:type="paragraph" w:styleId="TOC2">
    <w:name w:val="toc 2"/>
    <w:aliases w:val="ŠTOC 2"/>
    <w:basedOn w:val="Normal"/>
    <w:next w:val="Normal"/>
    <w:uiPriority w:val="39"/>
    <w:unhideWhenUsed/>
    <w:rsid w:val="00463BC6"/>
    <w:pPr>
      <w:tabs>
        <w:tab w:val="right" w:leader="dot" w:pos="14570"/>
      </w:tabs>
      <w:spacing w:before="0"/>
    </w:pPr>
    <w:rPr>
      <w:noProof/>
    </w:rPr>
  </w:style>
  <w:style w:type="paragraph" w:styleId="TOC3">
    <w:name w:val="toc 3"/>
    <w:aliases w:val="ŠTOC 3"/>
    <w:basedOn w:val="Normal"/>
    <w:next w:val="Normal"/>
    <w:uiPriority w:val="39"/>
    <w:unhideWhenUsed/>
    <w:rsid w:val="00463BC6"/>
    <w:pPr>
      <w:spacing w:before="0"/>
      <w:ind w:left="244"/>
    </w:pPr>
  </w:style>
  <w:style w:type="paragraph" w:styleId="Title">
    <w:name w:val="Title"/>
    <w:aliases w:val="ŠTitle"/>
    <w:basedOn w:val="Normal"/>
    <w:next w:val="Normal"/>
    <w:link w:val="TitleChar"/>
    <w:uiPriority w:val="1"/>
    <w:rsid w:val="00463BC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63BC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463BC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63BC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63BC6"/>
    <w:pPr>
      <w:spacing w:after="240"/>
      <w:outlineLvl w:val="9"/>
    </w:pPr>
    <w:rPr>
      <w:szCs w:val="40"/>
    </w:rPr>
  </w:style>
  <w:style w:type="paragraph" w:styleId="Footer">
    <w:name w:val="footer"/>
    <w:aliases w:val="ŠFooter"/>
    <w:basedOn w:val="Normal"/>
    <w:link w:val="FooterChar"/>
    <w:uiPriority w:val="19"/>
    <w:rsid w:val="00463BC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63BC6"/>
    <w:rPr>
      <w:rFonts w:ascii="Arial" w:hAnsi="Arial" w:cs="Arial"/>
      <w:sz w:val="18"/>
      <w:szCs w:val="18"/>
    </w:rPr>
  </w:style>
  <w:style w:type="paragraph" w:styleId="Header">
    <w:name w:val="header"/>
    <w:aliases w:val="ŠHeader"/>
    <w:basedOn w:val="Normal"/>
    <w:link w:val="HeaderChar"/>
    <w:uiPriority w:val="16"/>
    <w:rsid w:val="00463BC6"/>
    <w:rPr>
      <w:noProof/>
      <w:color w:val="002664"/>
      <w:sz w:val="28"/>
      <w:szCs w:val="28"/>
    </w:rPr>
  </w:style>
  <w:style w:type="character" w:customStyle="1" w:styleId="HeaderChar">
    <w:name w:val="Header Char"/>
    <w:aliases w:val="ŠHeader Char"/>
    <w:basedOn w:val="DefaultParagraphFont"/>
    <w:link w:val="Header"/>
    <w:uiPriority w:val="16"/>
    <w:rsid w:val="00463BC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63BC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63BC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63BC6"/>
    <w:rPr>
      <w:rFonts w:ascii="Arial" w:hAnsi="Arial" w:cs="Arial"/>
      <w:b/>
      <w:szCs w:val="32"/>
    </w:rPr>
  </w:style>
  <w:style w:type="character" w:styleId="UnresolvedMention">
    <w:name w:val="Unresolved Mention"/>
    <w:basedOn w:val="DefaultParagraphFont"/>
    <w:uiPriority w:val="99"/>
    <w:semiHidden/>
    <w:unhideWhenUsed/>
    <w:rsid w:val="00053465"/>
    <w:rPr>
      <w:color w:val="605E5C"/>
      <w:shd w:val="clear" w:color="auto" w:fill="E1DFDD"/>
    </w:rPr>
  </w:style>
  <w:style w:type="character" w:styleId="Emphasis">
    <w:name w:val="Emphasis"/>
    <w:aliases w:val="ŠEmphasis,Italic"/>
    <w:qFormat/>
    <w:rsid w:val="00463BC6"/>
    <w:rPr>
      <w:i/>
      <w:iCs/>
    </w:rPr>
  </w:style>
  <w:style w:type="character" w:styleId="SubtleEmphasis">
    <w:name w:val="Subtle Emphasis"/>
    <w:basedOn w:val="DefaultParagraphFont"/>
    <w:uiPriority w:val="19"/>
    <w:semiHidden/>
    <w:qFormat/>
    <w:rsid w:val="00463BC6"/>
    <w:rPr>
      <w:i/>
      <w:iCs/>
      <w:color w:val="404040" w:themeColor="text1" w:themeTint="BF"/>
    </w:rPr>
  </w:style>
  <w:style w:type="paragraph" w:styleId="TOC4">
    <w:name w:val="toc 4"/>
    <w:aliases w:val="ŠTOC 4"/>
    <w:basedOn w:val="Normal"/>
    <w:next w:val="Normal"/>
    <w:autoRedefine/>
    <w:uiPriority w:val="39"/>
    <w:unhideWhenUsed/>
    <w:rsid w:val="00463BC6"/>
    <w:pPr>
      <w:spacing w:before="0"/>
      <w:ind w:left="488"/>
    </w:pPr>
  </w:style>
  <w:style w:type="character" w:styleId="CommentReference">
    <w:name w:val="annotation reference"/>
    <w:basedOn w:val="DefaultParagraphFont"/>
    <w:uiPriority w:val="99"/>
    <w:semiHidden/>
    <w:unhideWhenUsed/>
    <w:rsid w:val="00463BC6"/>
    <w:rPr>
      <w:sz w:val="16"/>
      <w:szCs w:val="16"/>
    </w:rPr>
  </w:style>
  <w:style w:type="paragraph" w:styleId="CommentText">
    <w:name w:val="annotation text"/>
    <w:basedOn w:val="Normal"/>
    <w:link w:val="CommentTextChar"/>
    <w:uiPriority w:val="99"/>
    <w:unhideWhenUsed/>
    <w:rsid w:val="00463BC6"/>
    <w:pPr>
      <w:spacing w:line="240" w:lineRule="auto"/>
    </w:pPr>
    <w:rPr>
      <w:sz w:val="20"/>
      <w:szCs w:val="20"/>
    </w:rPr>
  </w:style>
  <w:style w:type="character" w:customStyle="1" w:styleId="CommentTextChar">
    <w:name w:val="Comment Text Char"/>
    <w:basedOn w:val="DefaultParagraphFont"/>
    <w:link w:val="CommentText"/>
    <w:uiPriority w:val="99"/>
    <w:rsid w:val="00463BC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63BC6"/>
    <w:rPr>
      <w:b/>
      <w:bCs/>
    </w:rPr>
  </w:style>
  <w:style w:type="character" w:customStyle="1" w:styleId="CommentSubjectChar">
    <w:name w:val="Comment Subject Char"/>
    <w:basedOn w:val="CommentTextChar"/>
    <w:link w:val="CommentSubject"/>
    <w:uiPriority w:val="99"/>
    <w:semiHidden/>
    <w:rsid w:val="00463BC6"/>
    <w:rPr>
      <w:rFonts w:ascii="Arial" w:hAnsi="Arial" w:cs="Arial"/>
      <w:b/>
      <w:bCs/>
      <w:sz w:val="20"/>
      <w:szCs w:val="20"/>
    </w:rPr>
  </w:style>
  <w:style w:type="paragraph" w:styleId="ListParagraph">
    <w:name w:val="List Paragraph"/>
    <w:aliases w:val="ŠList Paragraph"/>
    <w:basedOn w:val="Normal"/>
    <w:uiPriority w:val="34"/>
    <w:unhideWhenUsed/>
    <w:qFormat/>
    <w:rsid w:val="00463BC6"/>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463BC6"/>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463BC6"/>
    <w:pPr>
      <w:numPr>
        <w:numId w:val="18"/>
      </w:numPr>
      <w:ind w:left="1701" w:hanging="567"/>
    </w:pPr>
  </w:style>
  <w:style w:type="paragraph" w:styleId="ListNumber3">
    <w:name w:val="List Number 3"/>
    <w:aliases w:val="ŠList Number 3"/>
    <w:basedOn w:val="ListBullet3"/>
    <w:uiPriority w:val="8"/>
    <w:rsid w:val="00463BC6"/>
    <w:pPr>
      <w:numPr>
        <w:ilvl w:val="2"/>
        <w:numId w:val="21"/>
      </w:numPr>
      <w:ind w:left="1701" w:hanging="567"/>
    </w:pPr>
  </w:style>
  <w:style w:type="character" w:styleId="PlaceholderText">
    <w:name w:val="Placeholder Text"/>
    <w:basedOn w:val="DefaultParagraphFont"/>
    <w:uiPriority w:val="99"/>
    <w:semiHidden/>
    <w:rsid w:val="00463BC6"/>
    <w:rPr>
      <w:color w:val="808080"/>
    </w:rPr>
  </w:style>
  <w:style w:type="character" w:customStyle="1" w:styleId="BoldItalic">
    <w:name w:val="ŠBold Italic"/>
    <w:basedOn w:val="DefaultParagraphFont"/>
    <w:uiPriority w:val="1"/>
    <w:qFormat/>
    <w:rsid w:val="00463BC6"/>
    <w:rPr>
      <w:b/>
      <w:i/>
      <w:iCs/>
    </w:rPr>
  </w:style>
  <w:style w:type="paragraph" w:customStyle="1" w:styleId="Documentname">
    <w:name w:val="ŠDocument name"/>
    <w:basedOn w:val="Normal"/>
    <w:next w:val="Normal"/>
    <w:uiPriority w:val="17"/>
    <w:qFormat/>
    <w:rsid w:val="00463BC6"/>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463BC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63BC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463BC6"/>
    <w:pPr>
      <w:spacing w:after="0"/>
    </w:pPr>
    <w:rPr>
      <w:sz w:val="18"/>
      <w:szCs w:val="18"/>
    </w:rPr>
  </w:style>
  <w:style w:type="paragraph" w:customStyle="1" w:styleId="Pulloutquote">
    <w:name w:val="ŠPull out quote"/>
    <w:basedOn w:val="Normal"/>
    <w:next w:val="Normal"/>
    <w:uiPriority w:val="20"/>
    <w:qFormat/>
    <w:rsid w:val="00463BC6"/>
    <w:pPr>
      <w:keepNext/>
      <w:ind w:left="567" w:right="57"/>
    </w:pPr>
    <w:rPr>
      <w:szCs w:val="22"/>
    </w:rPr>
  </w:style>
  <w:style w:type="paragraph" w:customStyle="1" w:styleId="Subtitle0">
    <w:name w:val="ŠSubtitle"/>
    <w:basedOn w:val="Normal"/>
    <w:link w:val="SubtitleChar0"/>
    <w:uiPriority w:val="2"/>
    <w:qFormat/>
    <w:rsid w:val="00463BC6"/>
    <w:pPr>
      <w:spacing w:before="360"/>
    </w:pPr>
    <w:rPr>
      <w:color w:val="002664"/>
      <w:sz w:val="44"/>
      <w:szCs w:val="48"/>
    </w:rPr>
  </w:style>
  <w:style w:type="character" w:customStyle="1" w:styleId="SubtitleChar0">
    <w:name w:val="ŠSubtitle Char"/>
    <w:basedOn w:val="DefaultParagraphFont"/>
    <w:link w:val="Subtitle0"/>
    <w:uiPriority w:val="2"/>
    <w:rsid w:val="00463BC6"/>
    <w:rPr>
      <w:rFonts w:ascii="Arial" w:hAnsi="Arial" w:cs="Arial"/>
      <w:color w:val="002664"/>
      <w:sz w:val="44"/>
      <w:szCs w:val="48"/>
    </w:rPr>
  </w:style>
  <w:style w:type="character" w:customStyle="1" w:styleId="FeatureBox2Char">
    <w:name w:val="ŠFeature Box 2 Char"/>
    <w:basedOn w:val="DefaultParagraphFont"/>
    <w:link w:val="FeatureBox2"/>
    <w:uiPriority w:val="12"/>
    <w:rsid w:val="00463BC6"/>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urriculum.nsw.edu.au/"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hyperlink" Target="https://www.nsw.gov.au/education-and-training/nesa" TargetMode="External"/><Relationship Id="rId17" Type="http://schemas.openxmlformats.org/officeDocument/2006/relationships/footer" Target="footer2.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sw.gov.au/education-and-training/nesa/copyright" TargetMode="Externa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urriculum.nsw.edu.au/learning-areas/hsie/economics-11-12-2025/overview" TargetMode="External"/><Relationship Id="rId22" Type="http://schemas.openxmlformats.org/officeDocument/2006/relationships/header" Target="header3.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nikolovski1\Downloads\Scope%20and%20sequence%20template%20Sep-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GSM.xsl" StyleName="AGSM" Version="1"/>
</file>

<file path=customXml/item2.xml><?xml version="1.0" encoding="utf-8"?>
<ct:contentTypeSchema xmlns:ct="http://schemas.microsoft.com/office/2006/metadata/contentType" xmlns:ma="http://schemas.microsoft.com/office/2006/metadata/properties/metaAttributes" ct:_="" ma:_="" ma:contentTypeName="Document" ma:contentTypeID="0x010100F2C79D3827DA8A4CBA85C2F01D9C16C7" ma:contentTypeVersion="24" ma:contentTypeDescription="Create a new document." ma:contentTypeScope="" ma:versionID="8518e6a345598e8cc1274c19a09a3615">
  <xsd:schema xmlns:xsd="http://www.w3.org/2001/XMLSchema" xmlns:xs="http://www.w3.org/2001/XMLSchema" xmlns:p="http://schemas.microsoft.com/office/2006/metadata/properties" xmlns:ns1="http://schemas.microsoft.com/sharepoint/v3" xmlns:ns2="3c5b8ff7-b110-47e5-875b-c1ade981fe1d" xmlns:ns3="1ecf118d-1b68-4539-8f47-c72c4e394bba" targetNamespace="http://schemas.microsoft.com/office/2006/metadata/properties" ma:root="true" ma:fieldsID="42ac030a262984fc8e5d11ce94d03de9" ns1:_="" ns2:_="" ns3:_="">
    <xsd:import namespace="http://schemas.microsoft.com/sharepoint/v3"/>
    <xsd:import namespace="3c5b8ff7-b110-47e5-875b-c1ade981fe1d"/>
    <xsd:import namespace="1ecf118d-1b68-4539-8f47-c72c4e394b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2:Numberofpag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5b8ff7-b110-47e5-875b-c1ade981fe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element name="Numberofpages" ma:index="29" nillable="true" ma:displayName="Number of pages" ma:decimals="0" ma:format="Dropdown" ma:internalName="Numberofpage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1ecf118d-1b68-4539-8f47-c72c4e394bb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d5585fd6-f854-4cbf-96d8-3987581b3232}" ma:internalName="TaxCatchAll" ma:showField="CatchAllData" ma:web="1ecf118d-1b68-4539-8f47-c72c4e394b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c5b8ff7-b110-47e5-875b-c1ade981fe1d">
      <Terms xmlns="http://schemas.microsoft.com/office/infopath/2007/PartnerControls"/>
    </lcf76f155ced4ddcb4097134ff3c332f>
    <TaxCatchAll xmlns="1ecf118d-1b68-4539-8f47-c72c4e394bba" xsi:nil="true"/>
    <_ip_UnifiedCompliancePolicyUIAction xmlns="http://schemas.microsoft.com/sharepoint/v3" xsi:nil="true"/>
    <_ip_UnifiedCompliancePolicyProperties xmlns="http://schemas.microsoft.com/sharepoint/v3" xsi:nil="true"/>
    <Numberofpages xmlns="3c5b8ff7-b110-47e5-875b-c1ade981fe1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E4636C-3065-483F-AB27-4FC863B205FE}">
  <ds:schemaRefs>
    <ds:schemaRef ds:uri="http://schemas.openxmlformats.org/officeDocument/2006/bibliography"/>
  </ds:schemaRefs>
</ds:datastoreItem>
</file>

<file path=customXml/itemProps2.xml><?xml version="1.0" encoding="utf-8"?>
<ds:datastoreItem xmlns:ds="http://schemas.openxmlformats.org/officeDocument/2006/customXml" ds:itemID="{2785DD71-E4CE-4095-90D4-2958D2808B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c5b8ff7-b110-47e5-875b-c1ade981fe1d"/>
    <ds:schemaRef ds:uri="1ecf118d-1b68-4539-8f47-c72c4e394b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53343E-5788-4299-A6CE-8A3EB2E727E8}">
  <ds:schemaRefs>
    <ds:schemaRef ds:uri="http://schemas.microsoft.com/office/2006/metadata/properties"/>
    <ds:schemaRef ds:uri="http://schemas.microsoft.com/office/infopath/2007/PartnerControls"/>
    <ds:schemaRef ds:uri="3c5b8ff7-b110-47e5-875b-c1ade981fe1d"/>
    <ds:schemaRef ds:uri="1ecf118d-1b68-4539-8f47-c72c4e394bba"/>
    <ds:schemaRef ds:uri="http://schemas.microsoft.com/sharepoint/v3"/>
  </ds:schemaRefs>
</ds:datastoreItem>
</file>

<file path=customXml/itemProps4.xml><?xml version="1.0" encoding="utf-8"?>
<ds:datastoreItem xmlns:ds="http://schemas.openxmlformats.org/officeDocument/2006/customXml" ds:itemID="{00CDF4EB-CE34-439A-8C6E-37D420EF7E92}">
  <ds:schemaRefs>
    <ds:schemaRef ds:uri="http://schemas.microsoft.com/sharepoint/v3/contenttype/forms"/>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Scope and sequence template Sep-24.dotx</Template>
  <TotalTime>7</TotalTime>
  <Pages>7</Pages>
  <Words>932</Words>
  <Characters>5316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Economics (Year 12) – sample scope and sequence</vt:lpstr>
    </vt:vector>
  </TitlesOfParts>
  <Company/>
  <LinksUpToDate>false</LinksUpToDate>
  <CharactersWithSpaces>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scope and sequence – Economics, Year 12</dc:title>
  <dc:subject/>
  <dc:creator>NSW Department of Education</dc:creator>
  <cp:keywords/>
  <dc:description/>
  <dcterms:created xsi:type="dcterms:W3CDTF">2026-06-12T04:48:00Z</dcterms:created>
  <dcterms:modified xsi:type="dcterms:W3CDTF">2026-06-12T04:49:00Z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0x010100F2C79D3827DA8A4CBA85C2F01D9C16C7</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ies>
</file>