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29111" w14:textId="7B4E7211" w:rsidR="00B53FCE" w:rsidRDefault="0FB720A6" w:rsidP="00322EB3">
      <w:pPr>
        <w:pStyle w:val="Title"/>
      </w:pPr>
      <w:bookmarkStart w:id="0" w:name="_Hlk148085229"/>
      <w:r>
        <w:t>Hist</w:t>
      </w:r>
      <w:r w:rsidR="37F78EE5">
        <w:t>ory 7</w:t>
      </w:r>
      <w:r w:rsidR="00266A9F" w:rsidRPr="00266A9F">
        <w:t>–</w:t>
      </w:r>
      <w:r w:rsidR="37F78EE5">
        <w:t>10</w:t>
      </w:r>
      <w:r w:rsidR="232E474B">
        <w:t xml:space="preserve"> (</w:t>
      </w:r>
      <w:r w:rsidR="008A347E">
        <w:t>Stage 5</w:t>
      </w:r>
      <w:r w:rsidR="232E474B">
        <w:t xml:space="preserve">) </w:t>
      </w:r>
      <w:r w:rsidR="178C9C11">
        <w:t xml:space="preserve">– </w:t>
      </w:r>
      <w:r w:rsidR="6F00CBDD">
        <w:t>s</w:t>
      </w:r>
      <w:r w:rsidR="178C9C11">
        <w:t xml:space="preserve">ample </w:t>
      </w:r>
      <w:r w:rsidR="035A9C6A">
        <w:t>program of learning</w:t>
      </w:r>
    </w:p>
    <w:bookmarkEnd w:id="0"/>
    <w:p w14:paraId="3C63DECA" w14:textId="2A48E2F9" w:rsidR="00F05CFE" w:rsidRDefault="00121AC9" w:rsidP="00F05CFE">
      <w:pPr>
        <w:pStyle w:val="Subtitle0"/>
        <w:spacing w:after="360"/>
      </w:pPr>
      <w:r>
        <w:t>Historical context 4</w:t>
      </w:r>
      <w:r w:rsidR="00F734D0">
        <w:t xml:space="preserve"> (</w:t>
      </w:r>
      <w:r w:rsidR="003E3546">
        <w:t>c</w:t>
      </w:r>
      <w:r w:rsidR="00F734D0">
        <w:t>ore): The making of the modern world (1750</w:t>
      </w:r>
      <w:r w:rsidR="004260E9" w:rsidRPr="00F06C85">
        <w:t>–</w:t>
      </w:r>
      <w:r w:rsidR="003642EC">
        <w:t>c.</w:t>
      </w:r>
      <w:r w:rsidR="00626208">
        <w:t>1945)</w:t>
      </w:r>
    </w:p>
    <w:p w14:paraId="5E66CC43" w14:textId="77777777" w:rsidR="001B2513" w:rsidRPr="00F05CFE" w:rsidRDefault="00F05CFE" w:rsidP="00F05CFE">
      <w:pPr>
        <w:pStyle w:val="FeatureBox"/>
        <w:rPr>
          <w:color w:val="FFFFFF" w:themeColor="background1"/>
        </w:rPr>
      </w:pPr>
      <w:r w:rsidRPr="710F8813">
        <w:rPr>
          <w:color w:val="FFFFFF" w:themeColor="background1"/>
        </w:rPr>
        <w:br w:type="page"/>
      </w:r>
    </w:p>
    <w:p w14:paraId="28B72139" w14:textId="6869BDCE" w:rsidR="002506EE" w:rsidRPr="002506EE" w:rsidRDefault="3D82F8E3" w:rsidP="000E14D8">
      <w:pPr>
        <w:pStyle w:val="TOCHeading"/>
      </w:pPr>
      <w:r>
        <w:lastRenderedPageBreak/>
        <w:t>Contents</w:t>
      </w:r>
    </w:p>
    <w:p w14:paraId="5A4D3284" w14:textId="3F26E00F" w:rsidR="00FA6A14" w:rsidRDefault="000154AB">
      <w:pPr>
        <w:pStyle w:val="TOC1"/>
        <w:rPr>
          <w:rFonts w:asciiTheme="minorHAnsi" w:eastAsiaTheme="minorEastAsia" w:hAnsiTheme="minorHAnsi" w:cstheme="minorBidi"/>
          <w:b w:val="0"/>
          <w:kern w:val="2"/>
          <w:sz w:val="24"/>
          <w:szCs w:val="39"/>
          <w:lang w:eastAsia="en-AU" w:bidi="km-KH"/>
          <w14:ligatures w14:val="standardContextual"/>
        </w:rPr>
      </w:pPr>
      <w:r w:rsidRPr="1CDF6A32">
        <w:fldChar w:fldCharType="begin"/>
      </w:r>
      <w:r w:rsidR="00B745B7">
        <w:instrText xml:space="preserve"> TOC \o "1-3" \h \z \u </w:instrText>
      </w:r>
      <w:r w:rsidRPr="1CDF6A32">
        <w:fldChar w:fldCharType="separate"/>
      </w:r>
      <w:hyperlink w:anchor="_Toc233185823" w:history="1">
        <w:r w:rsidR="00FA6A14" w:rsidRPr="008C5D48">
          <w:rPr>
            <w:rStyle w:val="Hyperlink"/>
          </w:rPr>
          <w:t>Overview</w:t>
        </w:r>
        <w:r w:rsidR="00FA6A14">
          <w:rPr>
            <w:webHidden/>
          </w:rPr>
          <w:tab/>
        </w:r>
        <w:r w:rsidR="00FA6A14">
          <w:rPr>
            <w:webHidden/>
          </w:rPr>
          <w:fldChar w:fldCharType="begin"/>
        </w:r>
        <w:r w:rsidR="00FA6A14">
          <w:rPr>
            <w:webHidden/>
          </w:rPr>
          <w:instrText xml:space="preserve"> PAGEREF _Toc233185823 \h </w:instrText>
        </w:r>
        <w:r w:rsidR="00FA6A14">
          <w:rPr>
            <w:webHidden/>
          </w:rPr>
        </w:r>
        <w:r w:rsidR="00FA6A14">
          <w:rPr>
            <w:webHidden/>
          </w:rPr>
          <w:fldChar w:fldCharType="separate"/>
        </w:r>
        <w:r w:rsidR="00FA6A14">
          <w:rPr>
            <w:webHidden/>
          </w:rPr>
          <w:t>2</w:t>
        </w:r>
        <w:r w:rsidR="00FA6A14">
          <w:rPr>
            <w:webHidden/>
          </w:rPr>
          <w:fldChar w:fldCharType="end"/>
        </w:r>
      </w:hyperlink>
    </w:p>
    <w:p w14:paraId="5E97D921" w14:textId="14F96B86" w:rsidR="00FA6A14" w:rsidRDefault="00FA6A14">
      <w:pPr>
        <w:pStyle w:val="TOC2"/>
        <w:rPr>
          <w:rFonts w:asciiTheme="minorHAnsi" w:eastAsiaTheme="minorEastAsia" w:hAnsiTheme="minorHAnsi" w:cstheme="minorBidi"/>
          <w:kern w:val="2"/>
          <w:sz w:val="24"/>
          <w:szCs w:val="39"/>
          <w:lang w:eastAsia="en-AU" w:bidi="km-KH"/>
          <w14:ligatures w14:val="standardContextual"/>
        </w:rPr>
      </w:pPr>
      <w:hyperlink w:anchor="_Toc233185824" w:history="1">
        <w:r w:rsidRPr="008C5D48">
          <w:rPr>
            <w:rStyle w:val="Hyperlink"/>
            <w:rFonts w:eastAsia="Calibri"/>
          </w:rPr>
          <w:t>Planning considerations</w:t>
        </w:r>
        <w:r>
          <w:rPr>
            <w:webHidden/>
          </w:rPr>
          <w:tab/>
        </w:r>
        <w:r>
          <w:rPr>
            <w:webHidden/>
          </w:rPr>
          <w:fldChar w:fldCharType="begin"/>
        </w:r>
        <w:r>
          <w:rPr>
            <w:webHidden/>
          </w:rPr>
          <w:instrText xml:space="preserve"> PAGEREF _Toc233185824 \h </w:instrText>
        </w:r>
        <w:r>
          <w:rPr>
            <w:webHidden/>
          </w:rPr>
        </w:r>
        <w:r>
          <w:rPr>
            <w:webHidden/>
          </w:rPr>
          <w:fldChar w:fldCharType="separate"/>
        </w:r>
        <w:r>
          <w:rPr>
            <w:webHidden/>
          </w:rPr>
          <w:t>2</w:t>
        </w:r>
        <w:r>
          <w:rPr>
            <w:webHidden/>
          </w:rPr>
          <w:fldChar w:fldCharType="end"/>
        </w:r>
      </w:hyperlink>
    </w:p>
    <w:p w14:paraId="0271A567" w14:textId="47E39426" w:rsidR="00FA6A14" w:rsidRDefault="00FA6A14">
      <w:pPr>
        <w:pStyle w:val="TOC2"/>
        <w:rPr>
          <w:rFonts w:asciiTheme="minorHAnsi" w:eastAsiaTheme="minorEastAsia" w:hAnsiTheme="minorHAnsi" w:cstheme="minorBidi"/>
          <w:kern w:val="2"/>
          <w:sz w:val="24"/>
          <w:szCs w:val="39"/>
          <w:lang w:eastAsia="en-AU" w:bidi="km-KH"/>
          <w14:ligatures w14:val="standardContextual"/>
        </w:rPr>
      </w:pPr>
      <w:hyperlink w:anchor="_Toc233185825" w:history="1">
        <w:r w:rsidRPr="008C5D48">
          <w:rPr>
            <w:rStyle w:val="Hyperlink"/>
            <w:rFonts w:eastAsia="Calibri"/>
          </w:rPr>
          <w:t>Suggested timeframe</w:t>
        </w:r>
        <w:r>
          <w:rPr>
            <w:webHidden/>
          </w:rPr>
          <w:tab/>
        </w:r>
        <w:r>
          <w:rPr>
            <w:webHidden/>
          </w:rPr>
          <w:fldChar w:fldCharType="begin"/>
        </w:r>
        <w:r>
          <w:rPr>
            <w:webHidden/>
          </w:rPr>
          <w:instrText xml:space="preserve"> PAGEREF _Toc233185825 \h </w:instrText>
        </w:r>
        <w:r>
          <w:rPr>
            <w:webHidden/>
          </w:rPr>
        </w:r>
        <w:r>
          <w:rPr>
            <w:webHidden/>
          </w:rPr>
          <w:fldChar w:fldCharType="separate"/>
        </w:r>
        <w:r>
          <w:rPr>
            <w:webHidden/>
          </w:rPr>
          <w:t>3</w:t>
        </w:r>
        <w:r>
          <w:rPr>
            <w:webHidden/>
          </w:rPr>
          <w:fldChar w:fldCharType="end"/>
        </w:r>
      </w:hyperlink>
    </w:p>
    <w:p w14:paraId="5CE30ECC" w14:textId="10DC5C9F" w:rsidR="00FA6A14" w:rsidRDefault="00FA6A14">
      <w:pPr>
        <w:pStyle w:val="TOC2"/>
        <w:rPr>
          <w:rFonts w:asciiTheme="minorHAnsi" w:eastAsiaTheme="minorEastAsia" w:hAnsiTheme="minorHAnsi" w:cstheme="minorBidi"/>
          <w:kern w:val="2"/>
          <w:sz w:val="24"/>
          <w:szCs w:val="39"/>
          <w:lang w:eastAsia="en-AU" w:bidi="km-KH"/>
          <w14:ligatures w14:val="standardContextual"/>
        </w:rPr>
      </w:pPr>
      <w:hyperlink w:anchor="_Toc233185826" w:history="1">
        <w:r w:rsidRPr="008C5D48">
          <w:rPr>
            <w:rStyle w:val="Hyperlink"/>
          </w:rPr>
          <w:t>Outcomes</w:t>
        </w:r>
        <w:r>
          <w:rPr>
            <w:webHidden/>
          </w:rPr>
          <w:tab/>
        </w:r>
        <w:r>
          <w:rPr>
            <w:webHidden/>
          </w:rPr>
          <w:fldChar w:fldCharType="begin"/>
        </w:r>
        <w:r>
          <w:rPr>
            <w:webHidden/>
          </w:rPr>
          <w:instrText xml:space="preserve"> PAGEREF _Toc233185826 \h </w:instrText>
        </w:r>
        <w:r>
          <w:rPr>
            <w:webHidden/>
          </w:rPr>
        </w:r>
        <w:r>
          <w:rPr>
            <w:webHidden/>
          </w:rPr>
          <w:fldChar w:fldCharType="separate"/>
        </w:r>
        <w:r>
          <w:rPr>
            <w:webHidden/>
          </w:rPr>
          <w:t>3</w:t>
        </w:r>
        <w:r>
          <w:rPr>
            <w:webHidden/>
          </w:rPr>
          <w:fldChar w:fldCharType="end"/>
        </w:r>
      </w:hyperlink>
    </w:p>
    <w:p w14:paraId="0DBB92AA" w14:textId="73D10E48" w:rsidR="00FA6A14" w:rsidRDefault="00FA6A14">
      <w:pPr>
        <w:pStyle w:val="TOC1"/>
        <w:rPr>
          <w:rFonts w:asciiTheme="minorHAnsi" w:eastAsiaTheme="minorEastAsia" w:hAnsiTheme="minorHAnsi" w:cstheme="minorBidi"/>
          <w:b w:val="0"/>
          <w:kern w:val="2"/>
          <w:sz w:val="24"/>
          <w:szCs w:val="39"/>
          <w:lang w:eastAsia="en-AU" w:bidi="km-KH"/>
          <w14:ligatures w14:val="standardContextual"/>
        </w:rPr>
      </w:pPr>
      <w:hyperlink w:anchor="_Toc233185827" w:history="1">
        <w:r w:rsidRPr="008C5D48">
          <w:rPr>
            <w:rStyle w:val="Hyperlink"/>
          </w:rPr>
          <w:t>Learning sequence 1 – forces of change: the Industrial Revolution and the movement of people</w:t>
        </w:r>
        <w:r>
          <w:rPr>
            <w:webHidden/>
          </w:rPr>
          <w:tab/>
        </w:r>
        <w:r>
          <w:rPr>
            <w:webHidden/>
          </w:rPr>
          <w:fldChar w:fldCharType="begin"/>
        </w:r>
        <w:r>
          <w:rPr>
            <w:webHidden/>
          </w:rPr>
          <w:instrText xml:space="preserve"> PAGEREF _Toc233185827 \h </w:instrText>
        </w:r>
        <w:r>
          <w:rPr>
            <w:webHidden/>
          </w:rPr>
        </w:r>
        <w:r>
          <w:rPr>
            <w:webHidden/>
          </w:rPr>
          <w:fldChar w:fldCharType="separate"/>
        </w:r>
        <w:r>
          <w:rPr>
            <w:webHidden/>
          </w:rPr>
          <w:t>4</w:t>
        </w:r>
        <w:r>
          <w:rPr>
            <w:webHidden/>
          </w:rPr>
          <w:fldChar w:fldCharType="end"/>
        </w:r>
      </w:hyperlink>
    </w:p>
    <w:p w14:paraId="6FF6331C" w14:textId="2F4128B1" w:rsidR="00FA6A14" w:rsidRDefault="00FA6A14">
      <w:pPr>
        <w:pStyle w:val="TOC1"/>
        <w:rPr>
          <w:rFonts w:asciiTheme="minorHAnsi" w:eastAsiaTheme="minorEastAsia" w:hAnsiTheme="minorHAnsi" w:cstheme="minorBidi"/>
          <w:b w:val="0"/>
          <w:kern w:val="2"/>
          <w:sz w:val="24"/>
          <w:szCs w:val="39"/>
          <w:lang w:eastAsia="en-AU" w:bidi="km-KH"/>
          <w14:ligatures w14:val="standardContextual"/>
        </w:rPr>
      </w:pPr>
      <w:hyperlink w:anchor="_Toc233185828" w:history="1">
        <w:r w:rsidRPr="008C5D48">
          <w:rPr>
            <w:rStyle w:val="Hyperlink"/>
          </w:rPr>
          <w:t>Learning sequence 2 – revolutions, human rights and the rise of the nation-state</w:t>
        </w:r>
        <w:r>
          <w:rPr>
            <w:webHidden/>
          </w:rPr>
          <w:tab/>
        </w:r>
        <w:r>
          <w:rPr>
            <w:webHidden/>
          </w:rPr>
          <w:fldChar w:fldCharType="begin"/>
        </w:r>
        <w:r>
          <w:rPr>
            <w:webHidden/>
          </w:rPr>
          <w:instrText xml:space="preserve"> PAGEREF _Toc233185828 \h </w:instrText>
        </w:r>
        <w:r>
          <w:rPr>
            <w:webHidden/>
          </w:rPr>
        </w:r>
        <w:r>
          <w:rPr>
            <w:webHidden/>
          </w:rPr>
          <w:fldChar w:fldCharType="separate"/>
        </w:r>
        <w:r>
          <w:rPr>
            <w:webHidden/>
          </w:rPr>
          <w:t>35</w:t>
        </w:r>
        <w:r>
          <w:rPr>
            <w:webHidden/>
          </w:rPr>
          <w:fldChar w:fldCharType="end"/>
        </w:r>
      </w:hyperlink>
    </w:p>
    <w:p w14:paraId="5313B195" w14:textId="5D369FEA" w:rsidR="00FA6A14" w:rsidRDefault="00FA6A14">
      <w:pPr>
        <w:pStyle w:val="TOC1"/>
        <w:rPr>
          <w:rFonts w:asciiTheme="minorHAnsi" w:eastAsiaTheme="minorEastAsia" w:hAnsiTheme="minorHAnsi" w:cstheme="minorBidi"/>
          <w:b w:val="0"/>
          <w:kern w:val="2"/>
          <w:sz w:val="24"/>
          <w:szCs w:val="39"/>
          <w:lang w:eastAsia="en-AU" w:bidi="km-KH"/>
          <w14:ligatures w14:val="standardContextual"/>
        </w:rPr>
      </w:pPr>
      <w:hyperlink w:anchor="_Toc233185829" w:history="1">
        <w:r w:rsidRPr="008C5D48">
          <w:rPr>
            <w:rStyle w:val="Hyperlink"/>
          </w:rPr>
          <w:t>Learning sequence 3 – World War I, peace and the rise of new ideologies</w:t>
        </w:r>
        <w:r>
          <w:rPr>
            <w:webHidden/>
          </w:rPr>
          <w:tab/>
        </w:r>
        <w:r>
          <w:rPr>
            <w:webHidden/>
          </w:rPr>
          <w:fldChar w:fldCharType="begin"/>
        </w:r>
        <w:r>
          <w:rPr>
            <w:webHidden/>
          </w:rPr>
          <w:instrText xml:space="preserve"> PAGEREF _Toc233185829 \h </w:instrText>
        </w:r>
        <w:r>
          <w:rPr>
            <w:webHidden/>
          </w:rPr>
        </w:r>
        <w:r>
          <w:rPr>
            <w:webHidden/>
          </w:rPr>
          <w:fldChar w:fldCharType="separate"/>
        </w:r>
        <w:r>
          <w:rPr>
            <w:webHidden/>
          </w:rPr>
          <w:t>58</w:t>
        </w:r>
        <w:r>
          <w:rPr>
            <w:webHidden/>
          </w:rPr>
          <w:fldChar w:fldCharType="end"/>
        </w:r>
      </w:hyperlink>
    </w:p>
    <w:p w14:paraId="35907713" w14:textId="3C57F259" w:rsidR="00FA6A14" w:rsidRDefault="00FA6A14">
      <w:pPr>
        <w:pStyle w:val="TOC1"/>
        <w:rPr>
          <w:rFonts w:asciiTheme="minorHAnsi" w:eastAsiaTheme="minorEastAsia" w:hAnsiTheme="minorHAnsi" w:cstheme="minorBidi"/>
          <w:b w:val="0"/>
          <w:kern w:val="2"/>
          <w:sz w:val="24"/>
          <w:szCs w:val="39"/>
          <w:lang w:eastAsia="en-AU" w:bidi="km-KH"/>
          <w14:ligatures w14:val="standardContextual"/>
        </w:rPr>
      </w:pPr>
      <w:hyperlink w:anchor="_Toc233185830" w:history="1">
        <w:r w:rsidRPr="008C5D48">
          <w:rPr>
            <w:rStyle w:val="Hyperlink"/>
          </w:rPr>
          <w:t>Overall program evaluation</w:t>
        </w:r>
        <w:r>
          <w:rPr>
            <w:webHidden/>
          </w:rPr>
          <w:tab/>
        </w:r>
        <w:r>
          <w:rPr>
            <w:webHidden/>
          </w:rPr>
          <w:fldChar w:fldCharType="begin"/>
        </w:r>
        <w:r>
          <w:rPr>
            <w:webHidden/>
          </w:rPr>
          <w:instrText xml:space="preserve"> PAGEREF _Toc233185830 \h </w:instrText>
        </w:r>
        <w:r>
          <w:rPr>
            <w:webHidden/>
          </w:rPr>
        </w:r>
        <w:r>
          <w:rPr>
            <w:webHidden/>
          </w:rPr>
          <w:fldChar w:fldCharType="separate"/>
        </w:r>
        <w:r>
          <w:rPr>
            <w:webHidden/>
          </w:rPr>
          <w:t>85</w:t>
        </w:r>
        <w:r>
          <w:rPr>
            <w:webHidden/>
          </w:rPr>
          <w:fldChar w:fldCharType="end"/>
        </w:r>
      </w:hyperlink>
    </w:p>
    <w:p w14:paraId="0234D47F" w14:textId="35734461" w:rsidR="00FA6A14" w:rsidRDefault="00FA6A14">
      <w:pPr>
        <w:pStyle w:val="TOC1"/>
        <w:rPr>
          <w:rFonts w:asciiTheme="minorHAnsi" w:eastAsiaTheme="minorEastAsia" w:hAnsiTheme="minorHAnsi" w:cstheme="minorBidi"/>
          <w:b w:val="0"/>
          <w:kern w:val="2"/>
          <w:sz w:val="24"/>
          <w:szCs w:val="39"/>
          <w:lang w:eastAsia="en-AU" w:bidi="km-KH"/>
          <w14:ligatures w14:val="standardContextual"/>
        </w:rPr>
      </w:pPr>
      <w:hyperlink w:anchor="_Toc233185831" w:history="1">
        <w:r w:rsidRPr="008C5D48">
          <w:rPr>
            <w:rStyle w:val="Hyperlink"/>
          </w:rPr>
          <w:t>References</w:t>
        </w:r>
        <w:r>
          <w:rPr>
            <w:webHidden/>
          </w:rPr>
          <w:tab/>
        </w:r>
        <w:r>
          <w:rPr>
            <w:webHidden/>
          </w:rPr>
          <w:fldChar w:fldCharType="begin"/>
        </w:r>
        <w:r>
          <w:rPr>
            <w:webHidden/>
          </w:rPr>
          <w:instrText xml:space="preserve"> PAGEREF _Toc233185831 \h </w:instrText>
        </w:r>
        <w:r>
          <w:rPr>
            <w:webHidden/>
          </w:rPr>
        </w:r>
        <w:r>
          <w:rPr>
            <w:webHidden/>
          </w:rPr>
          <w:fldChar w:fldCharType="separate"/>
        </w:r>
        <w:r>
          <w:rPr>
            <w:webHidden/>
          </w:rPr>
          <w:t>86</w:t>
        </w:r>
        <w:r>
          <w:rPr>
            <w:webHidden/>
          </w:rPr>
          <w:fldChar w:fldCharType="end"/>
        </w:r>
      </w:hyperlink>
    </w:p>
    <w:p w14:paraId="13B9C358" w14:textId="3FC8AF47" w:rsidR="00266A9F" w:rsidRDefault="000154AB" w:rsidP="00266A9F">
      <w:pPr>
        <w:rPr>
          <w:noProof/>
        </w:rPr>
      </w:pPr>
      <w:r w:rsidRPr="1CDF6A32">
        <w:rPr>
          <w:noProof/>
        </w:rPr>
        <w:fldChar w:fldCharType="end"/>
      </w:r>
      <w:bookmarkStart w:id="1" w:name="_Toc112681289"/>
      <w:r w:rsidR="00266A9F">
        <w:rPr>
          <w:noProof/>
        </w:rPr>
        <w:br w:type="page"/>
      </w:r>
    </w:p>
    <w:p w14:paraId="3B63A188" w14:textId="73D29CC9" w:rsidR="00817D48" w:rsidRDefault="035A9C6A" w:rsidP="1CDF6A32">
      <w:pPr>
        <w:pStyle w:val="Heading1"/>
        <w:spacing w:before="0" w:after="160" w:line="259" w:lineRule="auto"/>
      </w:pPr>
      <w:bookmarkStart w:id="2" w:name="_Toc233185823"/>
      <w:r>
        <w:lastRenderedPageBreak/>
        <w:t>Overview</w:t>
      </w:r>
      <w:bookmarkEnd w:id="1"/>
      <w:bookmarkEnd w:id="2"/>
    </w:p>
    <w:p w14:paraId="7838BFE3" w14:textId="38A45C9F" w:rsidR="00747679" w:rsidRDefault="640D9655" w:rsidP="667661E0">
      <w:pPr>
        <w:spacing w:after="360"/>
      </w:pPr>
      <w:r>
        <w:t xml:space="preserve">This </w:t>
      </w:r>
      <w:r w:rsidR="43511B87">
        <w:t>sample program of learning</w:t>
      </w:r>
      <w:r>
        <w:t xml:space="preserve"> addresses </w:t>
      </w:r>
      <w:r w:rsidR="29A0BF8B">
        <w:t>Historical context 4 (core): The making of the modern world (1750</w:t>
      </w:r>
      <w:r w:rsidR="004260E9" w:rsidRPr="00F06C85">
        <w:t>–</w:t>
      </w:r>
      <w:r w:rsidR="29A0BF8B">
        <w:t>c.1945</w:t>
      </w:r>
      <w:r w:rsidR="17CCC93C">
        <w:t>)</w:t>
      </w:r>
      <w:r w:rsidR="29A0BF8B">
        <w:t xml:space="preserve">. </w:t>
      </w:r>
      <w:r>
        <w:t>The activities are designed to allow students t</w:t>
      </w:r>
      <w:r w:rsidR="3C2C6FDC">
        <w:t>o build on the cont</w:t>
      </w:r>
      <w:r w:rsidR="6018A600">
        <w:t xml:space="preserve">ent covered in </w:t>
      </w:r>
      <w:r w:rsidR="302F3B4C">
        <w:t>H</w:t>
      </w:r>
      <w:r w:rsidR="6018A600">
        <w:t>istorical context 3 (core)</w:t>
      </w:r>
      <w:r w:rsidR="00684298">
        <w:t xml:space="preserve"> T</w:t>
      </w:r>
      <w:r w:rsidR="006E54B6">
        <w:t xml:space="preserve">he </w:t>
      </w:r>
      <w:r w:rsidR="00A73E9E">
        <w:t>era of colonisation.</w:t>
      </w:r>
      <w:r w:rsidR="3C2C6FDC">
        <w:t xml:space="preserve"> </w:t>
      </w:r>
      <w:r w:rsidR="58035F44">
        <w:t xml:space="preserve">The focus of the context study </w:t>
      </w:r>
      <w:r w:rsidR="439C5BEF">
        <w:t>i</w:t>
      </w:r>
      <w:r w:rsidR="58035F44">
        <w:t>s the transformation of the world through industrialisation, imperialism, revolutions</w:t>
      </w:r>
      <w:r w:rsidR="10C7347C">
        <w:t xml:space="preserve">, the rise of nation states and fall of empires, social upheaval </w:t>
      </w:r>
      <w:r w:rsidR="5BA24CFB">
        <w:t xml:space="preserve">and </w:t>
      </w:r>
      <w:r w:rsidR="734153F5">
        <w:t>global</w:t>
      </w:r>
      <w:r w:rsidR="5BA24CFB">
        <w:t xml:space="preserve"> </w:t>
      </w:r>
      <w:r w:rsidR="1E32EDEA">
        <w:t>conflicts</w:t>
      </w:r>
      <w:r w:rsidR="0CD40179">
        <w:t xml:space="preserve">. </w:t>
      </w:r>
      <w:r w:rsidR="2309C14B">
        <w:t>Students</w:t>
      </w:r>
      <w:r w:rsidR="0CD40179">
        <w:t xml:space="preserve"> will w</w:t>
      </w:r>
      <w:r w:rsidR="2862F497">
        <w:t>ork with historical concepts</w:t>
      </w:r>
      <w:r w:rsidR="6CF70BB6">
        <w:t xml:space="preserve"> </w:t>
      </w:r>
      <w:r w:rsidR="2862F497">
        <w:t>related to continuity and change, cause and effect and perspectives</w:t>
      </w:r>
      <w:r w:rsidR="7FF11680">
        <w:t>, and build on their historical skills through analysing and using sources and identifying perspectives and interpr</w:t>
      </w:r>
      <w:r w:rsidR="2EC2B5FD">
        <w:t xml:space="preserve">etations. </w:t>
      </w:r>
      <w:bookmarkStart w:id="3" w:name="_Toc168398232"/>
      <w:r w:rsidR="521B371E">
        <w:t xml:space="preserve">Additional support for this program, including </w:t>
      </w:r>
      <w:r w:rsidR="40027B8D">
        <w:t xml:space="preserve">sample teaching </w:t>
      </w:r>
      <w:r w:rsidR="5F0112D6">
        <w:t>resources,</w:t>
      </w:r>
      <w:r w:rsidR="10A72977">
        <w:t xml:space="preserve"> </w:t>
      </w:r>
      <w:r w:rsidR="521B371E">
        <w:t>is</w:t>
      </w:r>
      <w:r w:rsidR="10A72977">
        <w:t xml:space="preserve"> available on </w:t>
      </w:r>
      <w:hyperlink r:id="rId11">
        <w:r w:rsidR="331D2185" w:rsidRPr="27DD0B0E">
          <w:rPr>
            <w:rStyle w:val="Hyperlink"/>
          </w:rPr>
          <w:t xml:space="preserve">Planning, programming and assessing </w:t>
        </w:r>
        <w:r w:rsidR="21FF5146" w:rsidRPr="27DD0B0E">
          <w:rPr>
            <w:rStyle w:val="Hyperlink"/>
          </w:rPr>
          <w:t>History 7–10 (2024)</w:t>
        </w:r>
        <w:r w:rsidR="7A102B30" w:rsidRPr="27DD0B0E">
          <w:rPr>
            <w:rStyle w:val="Hyperlink"/>
          </w:rPr>
          <w:t>.</w:t>
        </w:r>
      </w:hyperlink>
    </w:p>
    <w:p w14:paraId="34264D5E" w14:textId="77777777" w:rsidR="00C05F74" w:rsidRDefault="003F6A58" w:rsidP="00C05F74">
      <w:pPr>
        <w:pStyle w:val="FeatureBox2"/>
      </w:pPr>
      <w:r w:rsidRPr="003F6A58">
        <w:rPr>
          <w:b/>
          <w:bCs/>
        </w:rPr>
        <w:t>Note</w:t>
      </w:r>
      <w:r w:rsidRPr="003F6A58">
        <w:t xml:space="preserve">: this resource includes topics that might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w:t>
      </w:r>
      <w:bookmarkStart w:id="4" w:name="_Hlk208494654"/>
      <w:r w:rsidRPr="003F6A58">
        <w:fldChar w:fldCharType="begin"/>
      </w:r>
      <w:r w:rsidRPr="003F6A58">
        <w:instrText>HYPERLINK "https://education.nsw.gov.au/policy-library/policies/pd-2004-0020"</w:instrText>
      </w:r>
      <w:r w:rsidRPr="003F6A58">
        <w:fldChar w:fldCharType="separate"/>
      </w:r>
      <w:r w:rsidRPr="003F6A58">
        <w:rPr>
          <w:rStyle w:val="Hyperlink"/>
        </w:rPr>
        <w:t>Professional and ethical standards</w:t>
      </w:r>
      <w:r w:rsidRPr="003F6A58">
        <w:fldChar w:fldCharType="end"/>
      </w:r>
      <w:bookmarkEnd w:id="4"/>
      <w:r w:rsidRPr="003F6A58">
        <w:t xml:space="preserve">, </w:t>
      </w:r>
      <w:hyperlink r:id="rId12" w:history="1">
        <w:r w:rsidRPr="003F6A58">
          <w:rPr>
            <w:rStyle w:val="Hyperlink"/>
          </w:rPr>
          <w:t>Anti-racism policy</w:t>
        </w:r>
      </w:hyperlink>
      <w:r w:rsidRPr="003F6A58">
        <w:t xml:space="preserve">, </w:t>
      </w:r>
      <w:hyperlink r:id="rId13" w:history="1">
        <w:r w:rsidRPr="003F6A58">
          <w:rPr>
            <w:rStyle w:val="Hyperlink"/>
          </w:rPr>
          <w:t>Controversial issues in schools procedures</w:t>
        </w:r>
      </w:hyperlink>
      <w:r w:rsidRPr="003F6A58">
        <w:t xml:space="preserve"> and </w:t>
      </w:r>
      <w:hyperlink r:id="rId14" w:history="1">
        <w:r w:rsidRPr="003F6A58">
          <w:rPr>
            <w:rStyle w:val="Hyperlink"/>
          </w:rPr>
          <w:t>Values in NSW public schools</w:t>
        </w:r>
      </w:hyperlink>
      <w:r w:rsidRPr="003F6A58">
        <w:t>. Teachers should facilitate rational discourse and objective study while tailoring the content to meet the unique needs of their students. Where possible, teachers should consult with the school’s wellbeing team before using contexts that might be sensitive for some students</w:t>
      </w:r>
      <w:r w:rsidR="00C05F74" w:rsidRPr="00C05F74">
        <w:t>.</w:t>
      </w:r>
    </w:p>
    <w:p w14:paraId="3C72EA30" w14:textId="77777777" w:rsidR="009E5252" w:rsidRDefault="009E5252" w:rsidP="00747679">
      <w:pPr>
        <w:pStyle w:val="Heading2"/>
        <w:rPr>
          <w:rFonts w:eastAsia="Calibri"/>
        </w:rPr>
      </w:pPr>
      <w:bookmarkStart w:id="5" w:name="_Toc233185824"/>
      <w:r>
        <w:rPr>
          <w:rFonts w:eastAsia="Calibri"/>
        </w:rPr>
        <w:t>Planning considerations</w:t>
      </w:r>
      <w:bookmarkEnd w:id="5"/>
    </w:p>
    <w:p w14:paraId="1F8F0184" w14:textId="77777777" w:rsidR="002634E5" w:rsidRDefault="009E5252" w:rsidP="002634E5">
      <w:r>
        <w:t xml:space="preserve">Consider the </w:t>
      </w:r>
      <w:hyperlink r:id="rId15" w:history="1">
        <w:r w:rsidRPr="0007189D">
          <w:rPr>
            <w:rStyle w:val="Hyperlink"/>
            <w:rFonts w:eastAsia="Calibri"/>
          </w:rPr>
          <w:t>Universal Design for Learning</w:t>
        </w:r>
      </w:hyperlink>
      <w:r>
        <w:t xml:space="preserve"> principles of </w:t>
      </w:r>
      <w:hyperlink r:id="rId16" w:history="1">
        <w:r w:rsidRPr="0049771C">
          <w:rPr>
            <w:rStyle w:val="Hyperlink"/>
            <w:rFonts w:eastAsia="Calibri"/>
          </w:rPr>
          <w:t>engagement</w:t>
        </w:r>
      </w:hyperlink>
      <w:r>
        <w:t xml:space="preserve">, </w:t>
      </w:r>
      <w:hyperlink r:id="rId17" w:history="1">
        <w:r w:rsidRPr="0049771C">
          <w:rPr>
            <w:rStyle w:val="Hyperlink"/>
            <w:rFonts w:eastAsia="Calibri"/>
          </w:rPr>
          <w:t>representation</w:t>
        </w:r>
      </w:hyperlink>
      <w:r>
        <w:t xml:space="preserve"> and </w:t>
      </w:r>
      <w:hyperlink r:id="rId18" w:history="1">
        <w:r w:rsidRPr="00545BA9">
          <w:rPr>
            <w:rStyle w:val="Hyperlink"/>
            <w:rFonts w:eastAsia="Calibri"/>
          </w:rPr>
          <w:t>expression</w:t>
        </w:r>
      </w:hyperlink>
      <w:r>
        <w:t xml:space="preserve"> in conjunction with this sample program of learning when planning for teaching and learning. </w:t>
      </w:r>
      <w:bookmarkStart w:id="6" w:name="_Hlk168414142"/>
    </w:p>
    <w:bookmarkEnd w:id="6"/>
    <w:p w14:paraId="4C39E2C5" w14:textId="77777777" w:rsidR="005B462F" w:rsidRPr="005B462F" w:rsidRDefault="005B462F" w:rsidP="005B462F">
      <w:r w:rsidRPr="005B462F">
        <w:t xml:space="preserve">Suggested </w:t>
      </w:r>
      <w:hyperlink r:id="rId19" w:history="1">
        <w:r w:rsidRPr="005B462F">
          <w:rPr>
            <w:rStyle w:val="Hyperlink"/>
          </w:rPr>
          <w:t>learning intentions</w:t>
        </w:r>
      </w:hyperlink>
      <w:r w:rsidRPr="005B462F">
        <w:t xml:space="preserve"> and </w:t>
      </w:r>
      <w:hyperlink r:id="rId20" w:history="1">
        <w:r w:rsidRPr="005B462F">
          <w:rPr>
            <w:rStyle w:val="Hyperlink"/>
          </w:rPr>
          <w:t>success criteria</w:t>
        </w:r>
      </w:hyperlink>
      <w:r w:rsidRPr="005B462F">
        <w:t xml:space="preserve"> have been provided to demonstrate how they may be written. They are carefully designed using syllabus outcomes and content. Learning intentions and success criteria are both an </w:t>
      </w:r>
      <w:hyperlink r:id="rId21" w:history="1">
        <w:r w:rsidRPr="005B462F">
          <w:rPr>
            <w:rStyle w:val="Hyperlink"/>
          </w:rPr>
          <w:t>explicit teaching</w:t>
        </w:r>
      </w:hyperlink>
      <w:r w:rsidRPr="005B462F">
        <w:t> and formative assessment strategy.</w:t>
      </w:r>
    </w:p>
    <w:p w14:paraId="63BD73C9" w14:textId="77777777" w:rsidR="009E5252" w:rsidRPr="00BD65E8" w:rsidRDefault="006A2027" w:rsidP="009E5252">
      <w:r>
        <w:lastRenderedPageBreak/>
        <w:t xml:space="preserve">Program </w:t>
      </w:r>
      <w:r w:rsidR="00DC39E7">
        <w:t>r</w:t>
      </w:r>
      <w:r w:rsidR="009E5252">
        <w:t xml:space="preserve">egistration and evaluation </w:t>
      </w:r>
      <w:r>
        <w:t>supports</w:t>
      </w:r>
      <w:r w:rsidR="009E5252">
        <w:t xml:space="preserve"> enhance</w:t>
      </w:r>
      <w:r>
        <w:t>d</w:t>
      </w:r>
      <w:r w:rsidR="009E5252">
        <w:t xml:space="preserve"> student outcomes</w:t>
      </w:r>
      <w:r w:rsidR="00002CAC">
        <w:t>.</w:t>
      </w:r>
      <w:r w:rsidR="009E5252">
        <w:t xml:space="preserve"> </w:t>
      </w:r>
      <w:r>
        <w:t xml:space="preserve">Evaluation is an important, ongoing part of the programming cycle and must be considered before program implementation. </w:t>
      </w:r>
      <w:hyperlink r:id="rId22" w:history="1">
        <w:r w:rsidR="00192FFE">
          <w:rPr>
            <w:rStyle w:val="Hyperlink"/>
          </w:rPr>
          <w:t>Evaluating teaching and learning programs for HSIE 7–12</w:t>
        </w:r>
      </w:hyperlink>
      <w:r>
        <w:t xml:space="preserve"> provides advice to support this process</w:t>
      </w:r>
      <w:r w:rsidR="00900016">
        <w:t>.</w:t>
      </w:r>
      <w:r>
        <w:t xml:space="preserve"> </w:t>
      </w:r>
      <w:r w:rsidR="00DC39E7">
        <w:t>Ensure registrations and evaluations are in line with school procedures, department policies and NESA requirements</w:t>
      </w:r>
      <w:r w:rsidRPr="008234C6">
        <w:t>.</w:t>
      </w:r>
    </w:p>
    <w:p w14:paraId="760FC626" w14:textId="77777777" w:rsidR="00F05CFE" w:rsidRPr="00E0333B" w:rsidRDefault="00F05CFE" w:rsidP="00F05CFE">
      <w:pPr>
        <w:pStyle w:val="Heading2"/>
      </w:pPr>
      <w:bookmarkStart w:id="7" w:name="_Toc233185825"/>
      <w:r>
        <w:rPr>
          <w:rFonts w:eastAsia="Calibri"/>
        </w:rPr>
        <w:t>Suggested timeframe</w:t>
      </w:r>
      <w:bookmarkEnd w:id="3"/>
      <w:bookmarkEnd w:id="7"/>
    </w:p>
    <w:p w14:paraId="5631A1BB" w14:textId="0A9337F9" w:rsidR="00E37E70" w:rsidRDefault="00F05CFE" w:rsidP="002974CF">
      <w:r>
        <w:t xml:space="preserve">This </w:t>
      </w:r>
      <w:r w:rsidR="00B922F7">
        <w:t>sample program of learning</w:t>
      </w:r>
      <w:r>
        <w:t xml:space="preserve"> is designed to be completed over a period of approximately </w:t>
      </w:r>
      <w:r w:rsidR="3389A1B6">
        <w:t>8</w:t>
      </w:r>
      <w:r>
        <w:t xml:space="preserve"> weeks in 60-minute le</w:t>
      </w:r>
      <w:r w:rsidR="004165DB">
        <w:t>ssons</w:t>
      </w:r>
      <w:r>
        <w:t>. This duration can be adapted to suit the school context.</w:t>
      </w:r>
    </w:p>
    <w:p w14:paraId="49165B93" w14:textId="77777777" w:rsidR="00E37E70" w:rsidRDefault="00E37E70" w:rsidP="00E37E70">
      <w:pPr>
        <w:pStyle w:val="Heading2"/>
      </w:pPr>
      <w:bookmarkStart w:id="8" w:name="_Toc112681290"/>
      <w:bookmarkStart w:id="9" w:name="_Toc233185826"/>
      <w:r w:rsidRPr="000E14D8">
        <w:t>Outcomes</w:t>
      </w:r>
      <w:bookmarkEnd w:id="8"/>
      <w:bookmarkEnd w:id="9"/>
    </w:p>
    <w:p w14:paraId="79C3EBAB" w14:textId="77777777" w:rsidR="00E37E70" w:rsidRDefault="00E37E70" w:rsidP="00E37E70">
      <w:pPr>
        <w:rPr>
          <w:noProof/>
        </w:rPr>
      </w:pPr>
      <w:r>
        <w:rPr>
          <w:noProof/>
        </w:rPr>
        <w:t>A student:</w:t>
      </w:r>
    </w:p>
    <w:p w14:paraId="6C34F415" w14:textId="316E8C3A" w:rsidR="00E37E70" w:rsidRPr="00322EB3" w:rsidRDefault="5180EB99" w:rsidP="667661E0">
      <w:pPr>
        <w:pStyle w:val="ListBullet"/>
        <w:rPr>
          <w:rStyle w:val="Strong"/>
          <w:b w:val="0"/>
          <w:bCs w:val="0"/>
          <w:noProof/>
        </w:rPr>
      </w:pPr>
      <w:r w:rsidRPr="00266A9F">
        <w:rPr>
          <w:rStyle w:val="Strong"/>
        </w:rPr>
        <w:t>HI5-CON-01</w:t>
      </w:r>
      <w:r w:rsidR="009D40DC" w:rsidRPr="667661E0">
        <w:rPr>
          <w:rStyle w:val="Strong"/>
          <w:b w:val="0"/>
          <w:bCs w:val="0"/>
        </w:rPr>
        <w:t xml:space="preserve"> </w:t>
      </w:r>
      <w:r w:rsidR="66B97F89" w:rsidRPr="667661E0">
        <w:rPr>
          <w:rStyle w:val="Strong"/>
          <w:b w:val="0"/>
          <w:bCs w:val="0"/>
        </w:rPr>
        <w:t>accounts for continuity and change over a period of time in relation to a historical context</w:t>
      </w:r>
    </w:p>
    <w:p w14:paraId="598E60F2" w14:textId="105C478C" w:rsidR="0098611F" w:rsidRPr="002634E5" w:rsidRDefault="0DD4C438" w:rsidP="008C747F">
      <w:pPr>
        <w:pStyle w:val="ListBullet"/>
        <w:rPr>
          <w:noProof/>
        </w:rPr>
      </w:pPr>
      <w:r w:rsidRPr="00266A9F">
        <w:rPr>
          <w:rStyle w:val="Strong"/>
        </w:rPr>
        <w:t>HI5-CPP-01</w:t>
      </w:r>
      <w:r w:rsidR="0039530C" w:rsidRPr="667661E0">
        <w:t xml:space="preserve"> accounts for different contexts and perspectives of the past</w:t>
      </w:r>
    </w:p>
    <w:p w14:paraId="713FA5A4" w14:textId="7D7DDF3F" w:rsidR="0098611F" w:rsidRPr="002634E5" w:rsidRDefault="089CCBBB" w:rsidP="00583F9B">
      <w:pPr>
        <w:pStyle w:val="ListBullet"/>
        <w:rPr>
          <w:noProof/>
        </w:rPr>
      </w:pPr>
      <w:r w:rsidRPr="00266A9F">
        <w:rPr>
          <w:rStyle w:val="Strong"/>
        </w:rPr>
        <w:t>HI5-INQ-01</w:t>
      </w:r>
      <w:r>
        <w:t xml:space="preserve"> assesses the value and limitations of sources as part of a h</w:t>
      </w:r>
      <w:r w:rsidR="4E1A23B4">
        <w:t>istorical inquiry</w:t>
      </w:r>
    </w:p>
    <w:p w14:paraId="6C9F2063" w14:textId="5CEB11BD" w:rsidR="0098611F" w:rsidRPr="002634E5" w:rsidRDefault="4E1A23B4" w:rsidP="667661E0">
      <w:pPr>
        <w:pStyle w:val="Imageattributioncaption"/>
      </w:pPr>
      <w:hyperlink r:id="rId23">
        <w:r w:rsidRPr="00F06C85">
          <w:rPr>
            <w:rStyle w:val="Hyperlink"/>
          </w:rPr>
          <w:t>History</w:t>
        </w:r>
        <w:r w:rsidR="00E37E70" w:rsidRPr="00F06C85">
          <w:rPr>
            <w:rStyle w:val="Hyperlink"/>
          </w:rPr>
          <w:t xml:space="preserve"> </w:t>
        </w:r>
        <w:r w:rsidR="245E0748" w:rsidRPr="00F06C85">
          <w:rPr>
            <w:rStyle w:val="Hyperlink"/>
          </w:rPr>
          <w:t>7</w:t>
        </w:r>
        <w:r w:rsidR="00F06C85" w:rsidRPr="00F06C85">
          <w:rPr>
            <w:rStyle w:val="Hyperlink"/>
          </w:rPr>
          <w:t>–</w:t>
        </w:r>
        <w:r w:rsidR="245E0748" w:rsidRPr="00F06C85">
          <w:rPr>
            <w:rStyle w:val="Hyperlink"/>
          </w:rPr>
          <w:t>10</w:t>
        </w:r>
        <w:r w:rsidR="00E37E70" w:rsidRPr="00F06C85">
          <w:rPr>
            <w:rStyle w:val="Hyperlink"/>
          </w:rPr>
          <w:t xml:space="preserve"> Syllabus</w:t>
        </w:r>
      </w:hyperlink>
      <w:r w:rsidR="00E37E70">
        <w:t xml:space="preserve"> © NSW Education Standards Authority (NESA) for and on behalf of the Crown in right of the State of New South Wales, </w:t>
      </w:r>
      <w:r w:rsidR="114A61C5">
        <w:t>2024</w:t>
      </w:r>
      <w:r w:rsidR="00E37E70">
        <w:t>.</w:t>
      </w:r>
      <w:r w:rsidR="00E37E70">
        <w:br w:type="page"/>
      </w:r>
    </w:p>
    <w:p w14:paraId="2FAA5B92" w14:textId="4CD6F604" w:rsidR="00332DCA" w:rsidRDefault="7E4B9397" w:rsidP="000E14D8">
      <w:pPr>
        <w:pStyle w:val="Heading1"/>
      </w:pPr>
      <w:bookmarkStart w:id="10" w:name="_Toc233185827"/>
      <w:r>
        <w:lastRenderedPageBreak/>
        <w:t xml:space="preserve">Learning </w:t>
      </w:r>
      <w:r w:rsidR="62A1F157">
        <w:t>sequence</w:t>
      </w:r>
      <w:r w:rsidR="007D7E3D">
        <w:t xml:space="preserve"> 1 – </w:t>
      </w:r>
      <w:r w:rsidR="00266A9F">
        <w:t>f</w:t>
      </w:r>
      <w:r w:rsidR="2E022525">
        <w:t xml:space="preserve">orces of change: the </w:t>
      </w:r>
      <w:r w:rsidR="5899C779">
        <w:t xml:space="preserve">Industrial </w:t>
      </w:r>
      <w:r w:rsidR="63E63D90">
        <w:t>R</w:t>
      </w:r>
      <w:r w:rsidR="5899C779">
        <w:t xml:space="preserve">evolution and </w:t>
      </w:r>
      <w:r w:rsidR="25068EA2">
        <w:t>the movement of people</w:t>
      </w:r>
      <w:bookmarkEnd w:id="10"/>
    </w:p>
    <w:p w14:paraId="66DEDEAE" w14:textId="32518BBB" w:rsidR="00ED1B92" w:rsidRPr="00ED1B92" w:rsidRDefault="00635326" w:rsidP="00AC7DEA">
      <w:pPr>
        <w:rPr>
          <w:bCs/>
        </w:rPr>
      </w:pPr>
      <w:r w:rsidRPr="00635326">
        <w:t xml:space="preserve">The following learning sequence is designed to be completed in approximately </w:t>
      </w:r>
      <w:r w:rsidR="00D31D99">
        <w:t>3</w:t>
      </w:r>
      <w:r w:rsidRPr="00635326">
        <w:t xml:space="preserve"> hours</w:t>
      </w:r>
      <w:r w:rsidR="00951595">
        <w:t xml:space="preserve">. It </w:t>
      </w:r>
      <w:r w:rsidR="00ED1B92" w:rsidRPr="00ED1B92">
        <w:rPr>
          <w:bCs/>
        </w:rPr>
        <w:t xml:space="preserve">aligns to the </w:t>
      </w:r>
      <w:hyperlink r:id="rId24" w:history="1">
        <w:r w:rsidR="00137343">
          <w:rPr>
            <w:rStyle w:val="Hyperlink"/>
          </w:rPr>
          <w:t>History Stage 5 (Year 9) – sample scope and sequence</w:t>
        </w:r>
      </w:hyperlink>
      <w:r w:rsidR="00AC7DEA">
        <w:rPr>
          <w:bCs/>
        </w:rPr>
        <w:t>.</w:t>
      </w:r>
    </w:p>
    <w:p w14:paraId="31593C74" w14:textId="22893216" w:rsidR="00FF56F8" w:rsidRPr="00D8430D" w:rsidRDefault="005F3F44" w:rsidP="00D8430D">
      <w:pPr>
        <w:pStyle w:val="Caption"/>
        <w:rPr>
          <w:noProof/>
        </w:rPr>
      </w:pPr>
      <w:r>
        <w:t xml:space="preserve">Table </w:t>
      </w:r>
      <w:r w:rsidR="00D54353">
        <w:t>1</w:t>
      </w:r>
      <w:r w:rsidR="005E3043">
        <w:rPr>
          <w:noProof/>
        </w:rPr>
        <w:t xml:space="preserve"> </w:t>
      </w:r>
      <w:r w:rsidR="0024483C">
        <w:rPr>
          <w:noProof/>
        </w:rPr>
        <w:t>–</w:t>
      </w:r>
      <w:r w:rsidR="00A93F2F">
        <w:rPr>
          <w:noProof/>
        </w:rPr>
        <w:t xml:space="preserve"> </w:t>
      </w:r>
      <w:r w:rsidR="00D10851">
        <w:rPr>
          <w:noProof/>
        </w:rPr>
        <w:t>Learning</w:t>
      </w:r>
      <w:r w:rsidR="003555CB">
        <w:rPr>
          <w:noProof/>
        </w:rPr>
        <w:t xml:space="preserve"> </w:t>
      </w:r>
      <w:r w:rsidR="00635326">
        <w:rPr>
          <w:noProof/>
        </w:rPr>
        <w:t>sequence</w:t>
      </w:r>
      <w:r w:rsidR="00DB122F">
        <w:rPr>
          <w:noProof/>
        </w:rPr>
        <w:t xml:space="preserve"> </w:t>
      </w:r>
      <w:r w:rsidR="00642D23">
        <w:rPr>
          <w:noProof/>
        </w:rPr>
        <w:t>1 details</w:t>
      </w:r>
    </w:p>
    <w:tbl>
      <w:tblPr>
        <w:tblStyle w:val="Tableheader"/>
        <w:tblW w:w="5000" w:type="pct"/>
        <w:tblLook w:val="04A0" w:firstRow="1" w:lastRow="0" w:firstColumn="1" w:lastColumn="0" w:noHBand="0" w:noVBand="1"/>
        <w:tblDescription w:val="Table outlines the syllabus connections, teaching and learning activities, and registration for each lesson in the learning sequence. Registration column is blank."/>
      </w:tblPr>
      <w:tblGrid>
        <w:gridCol w:w="3256"/>
        <w:gridCol w:w="9780"/>
        <w:gridCol w:w="1526"/>
      </w:tblGrid>
      <w:tr w:rsidR="00CA6255" w14:paraId="4E0C0B9D" w14:textId="77777777" w:rsidTr="0050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770EA75" w14:textId="3F9A7D19" w:rsidR="008F01B6" w:rsidRDefault="00160423" w:rsidP="00F125E7">
            <w:pPr>
              <w:tabs>
                <w:tab w:val="center" w:pos="1520"/>
              </w:tabs>
            </w:pPr>
            <w:r>
              <w:t>Lessons</w:t>
            </w:r>
          </w:p>
        </w:tc>
        <w:tc>
          <w:tcPr>
            <w:tcW w:w="9780" w:type="dxa"/>
          </w:tcPr>
          <w:p w14:paraId="51DF6CCF" w14:textId="77777777" w:rsidR="008F01B6" w:rsidRDefault="008F01B6" w:rsidP="006E4E89">
            <w:pPr>
              <w:cnfStyle w:val="100000000000" w:firstRow="1" w:lastRow="0" w:firstColumn="0" w:lastColumn="0" w:oddVBand="0" w:evenVBand="0" w:oddHBand="0" w:evenHBand="0" w:firstRowFirstColumn="0" w:firstRowLastColumn="0" w:lastRowFirstColumn="0" w:lastRowLastColumn="0"/>
            </w:pPr>
            <w:r w:rsidRPr="00CF6572">
              <w:t>Teaching and learning activities</w:t>
            </w:r>
          </w:p>
        </w:tc>
        <w:tc>
          <w:tcPr>
            <w:tcW w:w="1526" w:type="dxa"/>
          </w:tcPr>
          <w:p w14:paraId="035E2708" w14:textId="77777777" w:rsidR="008F01B6" w:rsidRPr="00CF6572" w:rsidRDefault="008F01B6" w:rsidP="006E4E89">
            <w:pPr>
              <w:cnfStyle w:val="100000000000" w:firstRow="1" w:lastRow="0" w:firstColumn="0" w:lastColumn="0" w:oddVBand="0" w:evenVBand="0" w:oddHBand="0" w:evenHBand="0" w:firstRowFirstColumn="0" w:firstRowLastColumn="0" w:lastRowFirstColumn="0" w:lastRowLastColumn="0"/>
            </w:pPr>
            <w:r>
              <w:t>Registration</w:t>
            </w:r>
          </w:p>
        </w:tc>
      </w:tr>
      <w:tr w:rsidR="00CA6255" w14:paraId="3C764FA4" w14:textId="77777777" w:rsidTr="0050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F26583B" w14:textId="515A8A3E" w:rsidR="00F125E7" w:rsidRPr="00A81148" w:rsidRDefault="37DC632F" w:rsidP="00F125E7">
            <w:pPr>
              <w:rPr>
                <w:b w:val="0"/>
                <w:bCs/>
              </w:rPr>
            </w:pPr>
            <w:r w:rsidRPr="27DD0B0E">
              <w:rPr>
                <w:bCs/>
              </w:rPr>
              <w:t>L</w:t>
            </w:r>
            <w:r w:rsidR="42F2FE6D" w:rsidRPr="27DD0B0E">
              <w:rPr>
                <w:bCs/>
              </w:rPr>
              <w:t xml:space="preserve">esson </w:t>
            </w:r>
            <w:r w:rsidR="0BEF8C47" w:rsidRPr="27DD0B0E">
              <w:rPr>
                <w:bCs/>
              </w:rPr>
              <w:t>1</w:t>
            </w:r>
            <w:r w:rsidR="42F2FE6D">
              <w:t xml:space="preserve"> </w:t>
            </w:r>
            <w:r w:rsidR="42F2FE6D" w:rsidRPr="00A81148">
              <w:rPr>
                <w:b w:val="0"/>
                <w:bCs/>
              </w:rPr>
              <w:t xml:space="preserve">– </w:t>
            </w:r>
            <w:r w:rsidR="2462BE76" w:rsidRPr="00A81148">
              <w:rPr>
                <w:b w:val="0"/>
                <w:bCs/>
              </w:rPr>
              <w:t xml:space="preserve">how the </w:t>
            </w:r>
            <w:r w:rsidR="2C162B30" w:rsidRPr="00A81148">
              <w:rPr>
                <w:b w:val="0"/>
                <w:bCs/>
              </w:rPr>
              <w:t>I</w:t>
            </w:r>
            <w:r w:rsidR="2462BE76" w:rsidRPr="00A81148">
              <w:rPr>
                <w:b w:val="0"/>
                <w:bCs/>
              </w:rPr>
              <w:t xml:space="preserve">ndustrial </w:t>
            </w:r>
            <w:r w:rsidR="06F3041F" w:rsidRPr="00A81148">
              <w:rPr>
                <w:b w:val="0"/>
                <w:bCs/>
              </w:rPr>
              <w:t>R</w:t>
            </w:r>
            <w:r w:rsidR="2462BE76" w:rsidRPr="00A81148">
              <w:rPr>
                <w:b w:val="0"/>
                <w:bCs/>
              </w:rPr>
              <w:t xml:space="preserve">evolution changed </w:t>
            </w:r>
            <w:r w:rsidR="796A8D6A" w:rsidRPr="00A81148">
              <w:rPr>
                <w:b w:val="0"/>
                <w:bCs/>
              </w:rPr>
              <w:t>people’s</w:t>
            </w:r>
            <w:r w:rsidR="2462BE76" w:rsidRPr="00A81148">
              <w:rPr>
                <w:b w:val="0"/>
                <w:bCs/>
              </w:rPr>
              <w:t xml:space="preserve"> liv</w:t>
            </w:r>
            <w:r w:rsidR="796A8D6A" w:rsidRPr="00A81148">
              <w:rPr>
                <w:b w:val="0"/>
                <w:bCs/>
              </w:rPr>
              <w:t>es and work</w:t>
            </w:r>
          </w:p>
          <w:p w14:paraId="3D13B33D" w14:textId="77777777" w:rsidR="00F125E7" w:rsidRPr="005C2355" w:rsidRDefault="00F125E7" w:rsidP="00F125E7">
            <w:pPr>
              <w:rPr>
                <w:b w:val="0"/>
                <w:bCs/>
              </w:rPr>
            </w:pPr>
            <w:r w:rsidRPr="005C2355">
              <w:rPr>
                <w:bCs/>
              </w:rPr>
              <w:t>Outcome</w:t>
            </w:r>
          </w:p>
          <w:p w14:paraId="6FD45259" w14:textId="3635A9D0" w:rsidR="00457A25" w:rsidRPr="00457A25" w:rsidRDefault="00085E5E" w:rsidP="00F125E7">
            <w:pPr>
              <w:rPr>
                <w:b w:val="0"/>
                <w:bCs/>
              </w:rPr>
            </w:pPr>
            <w:r w:rsidRPr="00085E5E">
              <w:t>HI5-CON-01</w:t>
            </w:r>
          </w:p>
          <w:p w14:paraId="420C264B" w14:textId="36A40653" w:rsidR="00F125E7" w:rsidRDefault="00F125E7" w:rsidP="00F125E7">
            <w:pPr>
              <w:rPr>
                <w:b w:val="0"/>
              </w:rPr>
            </w:pPr>
            <w:r w:rsidRPr="004E1FC6">
              <w:t>Content</w:t>
            </w:r>
          </w:p>
          <w:p w14:paraId="390F4D9E" w14:textId="3E5F8783" w:rsidR="00457A25" w:rsidRPr="00503886" w:rsidRDefault="00457A25" w:rsidP="00F125E7">
            <w:pPr>
              <w:rPr>
                <w:b w:val="0"/>
                <w:bCs/>
              </w:rPr>
            </w:pPr>
            <w:r w:rsidRPr="00503886">
              <w:rPr>
                <w:b w:val="0"/>
                <w:bCs/>
              </w:rPr>
              <w:t>The making of the modern world</w:t>
            </w:r>
          </w:p>
          <w:p w14:paraId="33CC8EEC" w14:textId="76EA37C7" w:rsidR="00F125E7" w:rsidRPr="008C747F" w:rsidRDefault="00503886" w:rsidP="006D36DF">
            <w:pPr>
              <w:pStyle w:val="ListBullet"/>
              <w:rPr>
                <w:b w:val="0"/>
                <w:bCs/>
              </w:rPr>
            </w:pPr>
            <w:r>
              <w:rPr>
                <w:b w:val="0"/>
                <w:bCs/>
              </w:rPr>
              <w:t>T</w:t>
            </w:r>
            <w:r w:rsidR="6B8E74C5" w:rsidRPr="008C747F">
              <w:rPr>
                <w:b w:val="0"/>
                <w:bCs/>
              </w:rPr>
              <w:t xml:space="preserve">he consequences of the </w:t>
            </w:r>
            <w:r w:rsidR="004400BE" w:rsidRPr="008C747F">
              <w:rPr>
                <w:b w:val="0"/>
                <w:bCs/>
              </w:rPr>
              <w:t>Industrial Revolution</w:t>
            </w:r>
            <w:r w:rsidR="10EC74FA" w:rsidRPr="008C747F">
              <w:rPr>
                <w:b w:val="0"/>
                <w:bCs/>
              </w:rPr>
              <w:t xml:space="preserve"> on </w:t>
            </w:r>
            <w:r w:rsidR="10EC74FA" w:rsidRPr="008C747F">
              <w:rPr>
                <w:b w:val="0"/>
                <w:bCs/>
              </w:rPr>
              <w:lastRenderedPageBreak/>
              <w:t>living and working conditions</w:t>
            </w:r>
          </w:p>
          <w:p w14:paraId="4993D55E" w14:textId="1C1059C1" w:rsidR="00F125E7" w:rsidRDefault="008B698A" w:rsidP="00503886">
            <w:pPr>
              <w:rPr>
                <w:b w:val="0"/>
              </w:rPr>
            </w:pPr>
            <w:r>
              <w:t>C</w:t>
            </w:r>
            <w:r w:rsidR="00457A25">
              <w:t>oncepts</w:t>
            </w:r>
          </w:p>
          <w:p w14:paraId="45EE80EC" w14:textId="103B7B00" w:rsidR="00F125E7" w:rsidRPr="00503886" w:rsidRDefault="005A7689" w:rsidP="00503886">
            <w:pPr>
              <w:pStyle w:val="ListBullet"/>
              <w:rPr>
                <w:b w:val="0"/>
                <w:bCs/>
              </w:rPr>
            </w:pPr>
            <w:r w:rsidRPr="00503886">
              <w:rPr>
                <w:b w:val="0"/>
                <w:bCs/>
              </w:rPr>
              <w:t>C</w:t>
            </w:r>
            <w:r w:rsidR="073EE339" w:rsidRPr="00503886">
              <w:rPr>
                <w:b w:val="0"/>
                <w:bCs/>
              </w:rPr>
              <w:t>ontinuity and change</w:t>
            </w:r>
          </w:p>
          <w:p w14:paraId="0B9A2E95" w14:textId="40F5BB4B" w:rsidR="2401B6B4" w:rsidRPr="00503886" w:rsidRDefault="005A7689" w:rsidP="00503886">
            <w:pPr>
              <w:pStyle w:val="ListBullet"/>
              <w:rPr>
                <w:b w:val="0"/>
                <w:bCs/>
              </w:rPr>
            </w:pPr>
            <w:r w:rsidRPr="00503886">
              <w:rPr>
                <w:b w:val="0"/>
                <w:bCs/>
              </w:rPr>
              <w:t>C</w:t>
            </w:r>
            <w:r w:rsidR="2401B6B4" w:rsidRPr="00503886">
              <w:rPr>
                <w:b w:val="0"/>
                <w:bCs/>
              </w:rPr>
              <w:t>ause and effect</w:t>
            </w:r>
          </w:p>
          <w:p w14:paraId="3FFD427F" w14:textId="02C85A50" w:rsidR="00503886" w:rsidRDefault="008B698A" w:rsidP="00503886">
            <w:pPr>
              <w:rPr>
                <w:b w:val="0"/>
              </w:rPr>
            </w:pPr>
            <w:r>
              <w:t>S</w:t>
            </w:r>
            <w:r w:rsidR="00503886">
              <w:t>kills</w:t>
            </w:r>
          </w:p>
          <w:p w14:paraId="14DDB23C" w14:textId="742E4EB5" w:rsidR="00F125E7" w:rsidRPr="00503886" w:rsidRDefault="51711217" w:rsidP="00503886">
            <w:pPr>
              <w:pStyle w:val="ListBullet"/>
              <w:rPr>
                <w:b w:val="0"/>
                <w:bCs/>
              </w:rPr>
            </w:pPr>
            <w:r w:rsidRPr="00503886">
              <w:rPr>
                <w:b w:val="0"/>
                <w:bCs/>
              </w:rPr>
              <w:t>C</w:t>
            </w:r>
            <w:r w:rsidR="08BADEDB" w:rsidRPr="00503886">
              <w:rPr>
                <w:b w:val="0"/>
                <w:bCs/>
              </w:rPr>
              <w:t>omprehension</w:t>
            </w:r>
            <w:r w:rsidR="35820C4A" w:rsidRPr="00503886">
              <w:rPr>
                <w:b w:val="0"/>
                <w:bCs/>
              </w:rPr>
              <w:t xml:space="preserve"> – chronology, terms and concepts</w:t>
            </w:r>
          </w:p>
          <w:p w14:paraId="7C9E685C" w14:textId="7B721384" w:rsidR="008A7DA6" w:rsidRPr="004165DB" w:rsidRDefault="00F91ADF" w:rsidP="00503886">
            <w:pPr>
              <w:pStyle w:val="ListBullet"/>
            </w:pPr>
            <w:r w:rsidRPr="00503886">
              <w:rPr>
                <w:b w:val="0"/>
                <w:bCs/>
              </w:rPr>
              <w:t>Analysis and u</w:t>
            </w:r>
            <w:r w:rsidR="553A6D78" w:rsidRPr="00503886">
              <w:rPr>
                <w:b w:val="0"/>
                <w:bCs/>
              </w:rPr>
              <w:t>se of sources</w:t>
            </w:r>
          </w:p>
        </w:tc>
        <w:tc>
          <w:tcPr>
            <w:tcW w:w="9780" w:type="dxa"/>
          </w:tcPr>
          <w:p w14:paraId="64169BAA" w14:textId="6A70A80F" w:rsidR="00F125E7" w:rsidRDefault="00F125E7" w:rsidP="00F125E7">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Lesson overview</w:t>
            </w:r>
          </w:p>
          <w:p w14:paraId="525EA78B" w14:textId="7D6A4E3F" w:rsidR="00F125E7" w:rsidRDefault="00F125E7" w:rsidP="00F125E7">
            <w:pPr>
              <w:cnfStyle w:val="000000100000" w:firstRow="0" w:lastRow="0" w:firstColumn="0" w:lastColumn="0" w:oddVBand="0" w:evenVBand="0" w:oddHBand="1" w:evenHBand="0" w:firstRowFirstColumn="0" w:firstRowLastColumn="0" w:lastRowFirstColumn="0" w:lastRowLastColumn="0"/>
            </w:pPr>
            <w:r w:rsidRPr="00245939">
              <w:t xml:space="preserve">Suggested duration: </w:t>
            </w:r>
            <w:r w:rsidR="00921F8C">
              <w:t>one</w:t>
            </w:r>
            <w:r w:rsidR="00390551">
              <w:t xml:space="preserve"> hour</w:t>
            </w:r>
          </w:p>
          <w:p w14:paraId="144E50B9" w14:textId="29237382" w:rsidR="00F125E7" w:rsidRPr="00245939" w:rsidRDefault="00D93573" w:rsidP="00F125E7">
            <w:pPr>
              <w:cnfStyle w:val="000000100000" w:firstRow="0" w:lastRow="0" w:firstColumn="0" w:lastColumn="0" w:oddVBand="0" w:evenVBand="0" w:oddHBand="1" w:evenHBand="0" w:firstRowFirstColumn="0" w:firstRowLastColumn="0" w:lastRowFirstColumn="0" w:lastRowLastColumn="0"/>
            </w:pPr>
            <w:r>
              <w:t>Students will understand the main changes</w:t>
            </w:r>
            <w:r w:rsidR="000167B3">
              <w:t xml:space="preserve"> to living and working conditions during the </w:t>
            </w:r>
            <w:r w:rsidR="004400BE">
              <w:t>Industrial Revolution</w:t>
            </w:r>
            <w:r w:rsidR="00B578B9">
              <w:t xml:space="preserve"> and </w:t>
            </w:r>
            <w:r w:rsidR="00602191">
              <w:t>explain how these changes affected everyday life</w:t>
            </w:r>
            <w:r w:rsidR="008353DB">
              <w:t>.</w:t>
            </w:r>
          </w:p>
          <w:p w14:paraId="1B7B78CA" w14:textId="11837068" w:rsidR="00F125E7" w:rsidRPr="00955F2F" w:rsidRDefault="00F125E7" w:rsidP="00F125E7">
            <w:pPr>
              <w:pStyle w:val="FeatureBox2"/>
              <w:cnfStyle w:val="000000100000" w:firstRow="0" w:lastRow="0" w:firstColumn="0" w:lastColumn="0" w:oddVBand="0" w:evenVBand="0" w:oddHBand="1" w:evenHBand="0" w:firstRowFirstColumn="0" w:firstRowLastColumn="0" w:lastRowFirstColumn="0" w:lastRowLastColumn="0"/>
            </w:pPr>
            <w:r w:rsidRPr="0CDDFDB7">
              <w:rPr>
                <w:b/>
                <w:bCs/>
              </w:rPr>
              <w:t>Note</w:t>
            </w:r>
            <w:r>
              <w:t xml:space="preserve">: this lesson includes topics that might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w:t>
            </w:r>
            <w:hyperlink r:id="rId25">
              <w:r w:rsidRPr="0CDDFDB7">
                <w:rPr>
                  <w:rStyle w:val="Hyperlink"/>
                </w:rPr>
                <w:t>Professional and ethical standards</w:t>
              </w:r>
            </w:hyperlink>
            <w:r>
              <w:t xml:space="preserve">, </w:t>
            </w:r>
            <w:hyperlink r:id="rId26">
              <w:r w:rsidRPr="0CDDFDB7">
                <w:rPr>
                  <w:rStyle w:val="Hyperlink"/>
                </w:rPr>
                <w:t>Anti-racism policy</w:t>
              </w:r>
            </w:hyperlink>
            <w:r>
              <w:t xml:space="preserve">, </w:t>
            </w:r>
            <w:hyperlink r:id="rId27">
              <w:r w:rsidRPr="0CDDFDB7">
                <w:rPr>
                  <w:rStyle w:val="Hyperlink"/>
                </w:rPr>
                <w:t>Controversial issues in schools p</w:t>
              </w:r>
              <w:r w:rsidR="00854430" w:rsidRPr="0CDDFDB7">
                <w:rPr>
                  <w:rStyle w:val="Hyperlink"/>
                </w:rPr>
                <w:t>olicy</w:t>
              </w:r>
            </w:hyperlink>
            <w:r>
              <w:t xml:space="preserve"> and </w:t>
            </w:r>
            <w:hyperlink r:id="rId28">
              <w:r w:rsidRPr="0CDDFDB7">
                <w:rPr>
                  <w:rStyle w:val="Hyperlink"/>
                </w:rPr>
                <w:t>Values in NSW public schools</w:t>
              </w:r>
            </w:hyperlink>
            <w:r>
              <w:t xml:space="preserve">. Teachers should facilitate rational discourse and objective study while tailoring the content to meet the unique needs of their students. Where possible, teachers should consult with the school’s </w:t>
            </w:r>
            <w:r>
              <w:lastRenderedPageBreak/>
              <w:t>wellbeing team before using contexts that might be sensitive for some students.</w:t>
            </w:r>
          </w:p>
          <w:p w14:paraId="6AD59DF8" w14:textId="5DCC9E51" w:rsidR="00F125E7" w:rsidRPr="004D151C" w:rsidRDefault="0C2F4CD9" w:rsidP="00F125E7">
            <w:pPr>
              <w:cnfStyle w:val="000000100000" w:firstRow="0" w:lastRow="0" w:firstColumn="0" w:lastColumn="0" w:oddVBand="0" w:evenVBand="0" w:oddHBand="1" w:evenHBand="0" w:firstRowFirstColumn="0" w:firstRowLastColumn="0" w:lastRowFirstColumn="0" w:lastRowLastColumn="0"/>
            </w:pPr>
            <w:r>
              <w:t xml:space="preserve">Prior learning: </w:t>
            </w:r>
            <w:r w:rsidR="00E543DB">
              <w:t>t</w:t>
            </w:r>
            <w:r w:rsidR="4C830C25">
              <w:t>his context study builds on the content covered in</w:t>
            </w:r>
            <w:r w:rsidR="00E543DB">
              <w:t xml:space="preserve"> </w:t>
            </w:r>
            <w:hyperlink r:id="rId29">
              <w:r w:rsidR="00D9220B">
                <w:rPr>
                  <w:rStyle w:val="Hyperlink"/>
                </w:rPr>
                <w:t>H</w:t>
              </w:r>
              <w:r w:rsidR="4C830C25" w:rsidRPr="2A661846">
                <w:rPr>
                  <w:rStyle w:val="Hyperlink"/>
                </w:rPr>
                <w:t>istorical context 3 (core) The era of colonisation</w:t>
              </w:r>
            </w:hyperlink>
            <w:r w:rsidR="000441C8">
              <w:t xml:space="preserve"> to allow students </w:t>
            </w:r>
            <w:r w:rsidR="00E543DB">
              <w:t xml:space="preserve">to </w:t>
            </w:r>
            <w:r w:rsidR="007C60B0">
              <w:t>build t</w:t>
            </w:r>
            <w:r w:rsidR="006E0806">
              <w:t>heir understanding of the concept of continuity and change</w:t>
            </w:r>
            <w:r w:rsidR="005272EF">
              <w:t xml:space="preserve"> </w:t>
            </w:r>
            <w:r w:rsidR="00BB1579">
              <w:t>and the evol</w:t>
            </w:r>
            <w:r w:rsidR="00AE4661">
              <w:t xml:space="preserve">ution of the colonial </w:t>
            </w:r>
            <w:r w:rsidR="00773C0B">
              <w:t>era</w:t>
            </w:r>
            <w:r w:rsidR="004D14D5">
              <w:t xml:space="preserve"> to the making of the modern world.</w:t>
            </w:r>
          </w:p>
          <w:p w14:paraId="201A22F7" w14:textId="20BD1933" w:rsidR="00F125E7" w:rsidRPr="00245939" w:rsidRDefault="00F125E7" w:rsidP="00F125E7">
            <w:pPr>
              <w:cnfStyle w:val="000000100000" w:firstRow="0" w:lastRow="0" w:firstColumn="0" w:lastColumn="0" w:oddVBand="0" w:evenVBand="0" w:oddHBand="1" w:evenHBand="0" w:firstRowFirstColumn="0" w:firstRowLastColumn="0" w:lastRowFirstColumn="0" w:lastRowLastColumn="0"/>
            </w:pPr>
            <w:r w:rsidRPr="00245939">
              <w:t xml:space="preserve">Key vocabulary: </w:t>
            </w:r>
            <w:r w:rsidR="00383465">
              <w:t xml:space="preserve">impact, </w:t>
            </w:r>
            <w:r w:rsidR="006D6D46">
              <w:t>industrial</w:t>
            </w:r>
            <w:r w:rsidR="00A92AA5">
              <w:t>isation</w:t>
            </w:r>
            <w:r w:rsidR="006D6D46">
              <w:t xml:space="preserve">, </w:t>
            </w:r>
            <w:r w:rsidR="00383465">
              <w:t xml:space="preserve">revolution, </w:t>
            </w:r>
            <w:r w:rsidR="006D6D46">
              <w:t>urbanisation</w:t>
            </w:r>
            <w:r w:rsidR="008A6F21">
              <w:t>.</w:t>
            </w:r>
          </w:p>
          <w:p w14:paraId="3C06A341" w14:textId="5C1723F0" w:rsidR="00F125E7" w:rsidRPr="00245939" w:rsidRDefault="21ECC2A5" w:rsidP="00F125E7">
            <w:pPr>
              <w:cnfStyle w:val="000000100000" w:firstRow="0" w:lastRow="0" w:firstColumn="0" w:lastColumn="0" w:oddVBand="0" w:evenVBand="0" w:oddHBand="1" w:evenHBand="0" w:firstRowFirstColumn="0" w:firstRowLastColumn="0" w:lastRowFirstColumn="0" w:lastRowLastColumn="0"/>
            </w:pPr>
            <w:r>
              <w:t>Related resources:</w:t>
            </w:r>
            <w:r w:rsidR="003C7C3E">
              <w:t xml:space="preserve"> </w:t>
            </w:r>
            <w:r w:rsidR="00115C78">
              <w:t>Resources</w:t>
            </w:r>
            <w:r w:rsidR="459B5B77">
              <w:t xml:space="preserve"> 1</w:t>
            </w:r>
            <w:r w:rsidR="00E543DB" w:rsidRPr="00E543DB">
              <w:t>–</w:t>
            </w:r>
            <w:r w:rsidR="00115C78">
              <w:t>5</w:t>
            </w:r>
            <w:r w:rsidR="008A6F21">
              <w:t>.</w:t>
            </w:r>
          </w:p>
          <w:p w14:paraId="6E30AD81" w14:textId="6E64EF7A" w:rsidR="00F125E7" w:rsidRPr="00B16460" w:rsidRDefault="00F125E7" w:rsidP="00F125E7">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Beginning </w:t>
            </w:r>
            <w:r w:rsidR="00503886">
              <w:rPr>
                <w:rStyle w:val="Strong"/>
              </w:rPr>
              <w:t xml:space="preserve">the </w:t>
            </w:r>
            <w:r>
              <w:rPr>
                <w:rStyle w:val="Strong"/>
              </w:rPr>
              <w:t>lesson</w:t>
            </w:r>
          </w:p>
          <w:p w14:paraId="5C7D2021" w14:textId="314420C5" w:rsidR="00F125E7" w:rsidRPr="00245939" w:rsidRDefault="00F125E7" w:rsidP="00F125E7">
            <w:pPr>
              <w:cnfStyle w:val="000000100000" w:firstRow="0" w:lastRow="0" w:firstColumn="0" w:lastColumn="0" w:oddVBand="0" w:evenVBand="0" w:oddHBand="1" w:evenHBand="0" w:firstRowFirstColumn="0" w:firstRowLastColumn="0" w:lastRowFirstColumn="0" w:lastRowLastColumn="0"/>
            </w:pPr>
            <w:r w:rsidRPr="00245939">
              <w:t>Explain the learning intention</w:t>
            </w:r>
            <w:r w:rsidR="00976EA8">
              <w:t>s</w:t>
            </w:r>
            <w:r w:rsidRPr="00245939">
              <w:t xml:space="preserve"> and refer to </w:t>
            </w:r>
            <w:r w:rsidR="00976EA8">
              <w:t>them</w:t>
            </w:r>
            <w:r w:rsidR="00976EA8" w:rsidRPr="00245939">
              <w:t xml:space="preserve"> </w:t>
            </w:r>
            <w:r w:rsidRPr="00245939">
              <w:t>throughout the learning, making connections to prior learning. Unpack the success criteria and ensure students understand the learning goals.</w:t>
            </w:r>
          </w:p>
          <w:p w14:paraId="47466BFA" w14:textId="7C88806A" w:rsidR="00F125E7" w:rsidRPr="00245939" w:rsidRDefault="00F125E7" w:rsidP="00F125E7">
            <w:pPr>
              <w:cnfStyle w:val="000000100000" w:firstRow="0" w:lastRow="0" w:firstColumn="0" w:lastColumn="0" w:oddVBand="0" w:evenVBand="0" w:oddHBand="1" w:evenHBand="0" w:firstRowFirstColumn="0" w:firstRowLastColumn="0" w:lastRowFirstColumn="0" w:lastRowLastColumn="0"/>
            </w:pPr>
            <w:r w:rsidRPr="00245939">
              <w:t>Learning intention</w:t>
            </w:r>
            <w:r w:rsidR="005D3505">
              <w:t>s</w:t>
            </w:r>
          </w:p>
          <w:p w14:paraId="73A9356D" w14:textId="51B8E5D9" w:rsidR="00F125E7" w:rsidRDefault="006C45FA" w:rsidP="008F64DB">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t>We are learning</w:t>
            </w:r>
            <w:r w:rsidR="00406E20">
              <w:t xml:space="preserve"> to</w:t>
            </w:r>
            <w:r w:rsidR="001C76E9">
              <w:t>:</w:t>
            </w:r>
          </w:p>
          <w:p w14:paraId="36EFBEAB" w14:textId="4F955064" w:rsidR="001C76E9" w:rsidRPr="005A45AA" w:rsidRDefault="506BD3AF" w:rsidP="00E33492">
            <w:pPr>
              <w:pStyle w:val="ListBullet"/>
              <w:cnfStyle w:val="000000100000" w:firstRow="0" w:lastRow="0" w:firstColumn="0" w:lastColumn="0" w:oddVBand="0" w:evenVBand="0" w:oddHBand="1" w:evenHBand="0" w:firstRowFirstColumn="0" w:firstRowLastColumn="0" w:lastRowFirstColumn="0" w:lastRowLastColumn="0"/>
            </w:pPr>
            <w:r w:rsidRPr="005A45AA">
              <w:t>u</w:t>
            </w:r>
            <w:r w:rsidR="03611D07" w:rsidRPr="005A45AA">
              <w:t xml:space="preserve">nderstand </w:t>
            </w:r>
            <w:r w:rsidR="037D769E" w:rsidRPr="005A45AA">
              <w:t xml:space="preserve">the nature and impacts of the </w:t>
            </w:r>
            <w:r w:rsidR="004400BE">
              <w:t>Industrial Revolution</w:t>
            </w:r>
            <w:r w:rsidR="3F0763D4" w:rsidRPr="005A45AA">
              <w:t xml:space="preserve"> during </w:t>
            </w:r>
            <w:r w:rsidR="3788EA5A" w:rsidRPr="005A45AA">
              <w:t>t</w:t>
            </w:r>
            <w:r w:rsidR="3F0763D4" w:rsidRPr="005A45AA">
              <w:t>he period 1750</w:t>
            </w:r>
            <w:r w:rsidR="00E33492" w:rsidRPr="00E33492">
              <w:rPr>
                <w:rFonts w:ascii="Consolas" w:hAnsi="Consolas" w:cs="Consolas"/>
                <w:color w:val="000000"/>
                <w:szCs w:val="22"/>
              </w:rPr>
              <w:t xml:space="preserve"> </w:t>
            </w:r>
            <w:r w:rsidR="00E33492" w:rsidRPr="00E33492">
              <w:t>–</w:t>
            </w:r>
            <w:r w:rsidR="3788EA5A" w:rsidRPr="005A45AA">
              <w:t>c. 1914</w:t>
            </w:r>
            <w:r w:rsidR="3185053A" w:rsidRPr="005A45AA">
              <w:t xml:space="preserve"> including the social and economic changes</w:t>
            </w:r>
          </w:p>
          <w:p w14:paraId="06DE8FD3" w14:textId="1A7F4774" w:rsidR="006A52BD" w:rsidRPr="005A45AA" w:rsidRDefault="003B412E" w:rsidP="00E33492">
            <w:pPr>
              <w:pStyle w:val="ListBullet"/>
              <w:cnfStyle w:val="000000100000" w:firstRow="0" w:lastRow="0" w:firstColumn="0" w:lastColumn="0" w:oddVBand="0" w:evenVBand="0" w:oddHBand="1" w:evenHBand="0" w:firstRowFirstColumn="0" w:firstRowLastColumn="0" w:lastRowFirstColumn="0" w:lastRowLastColumn="0"/>
            </w:pPr>
            <w:r>
              <w:t>analyse</w:t>
            </w:r>
            <w:r w:rsidR="16A75BFF" w:rsidRPr="005A45AA">
              <w:t xml:space="preserve"> historical sources </w:t>
            </w:r>
            <w:r w:rsidR="2BA4C1E1" w:rsidRPr="005A45AA">
              <w:t>to</w:t>
            </w:r>
            <w:r w:rsidR="2450FCCD" w:rsidRPr="005A45AA">
              <w:t xml:space="preserve"> build</w:t>
            </w:r>
            <w:r w:rsidR="16A75BFF" w:rsidRPr="005A45AA">
              <w:t xml:space="preserve"> their </w:t>
            </w:r>
            <w:r w:rsidR="76FDAA7C" w:rsidRPr="005A45AA">
              <w:t xml:space="preserve">understanding of the changes caused by the </w:t>
            </w:r>
            <w:r w:rsidR="004400BE">
              <w:t>Industrial Revolution</w:t>
            </w:r>
          </w:p>
          <w:p w14:paraId="552D22E8" w14:textId="2BD8C001" w:rsidR="0076684D" w:rsidRDefault="00F125E7" w:rsidP="0076684D">
            <w:pPr>
              <w:cnfStyle w:val="000000100000" w:firstRow="0" w:lastRow="0" w:firstColumn="0" w:lastColumn="0" w:oddVBand="0" w:evenVBand="0" w:oddHBand="1" w:evenHBand="0" w:firstRowFirstColumn="0" w:firstRowLastColumn="0" w:lastRowFirstColumn="0" w:lastRowLastColumn="0"/>
            </w:pPr>
            <w:r>
              <w:lastRenderedPageBreak/>
              <w:t>Success criteria</w:t>
            </w:r>
          </w:p>
          <w:p w14:paraId="151F9739" w14:textId="7781442D" w:rsidR="00F125E7" w:rsidRDefault="00F125E7" w:rsidP="0076684D">
            <w:pPr>
              <w:cnfStyle w:val="000000100000" w:firstRow="0" w:lastRow="0" w:firstColumn="0" w:lastColumn="0" w:oddVBand="0" w:evenVBand="0" w:oddHBand="1" w:evenHBand="0" w:firstRowFirstColumn="0" w:firstRowLastColumn="0" w:lastRowFirstColumn="0" w:lastRowLastColumn="0"/>
            </w:pPr>
            <w:r>
              <w:t>I can</w:t>
            </w:r>
            <w:r w:rsidR="005E53E1">
              <w:t>:</w:t>
            </w:r>
          </w:p>
          <w:p w14:paraId="0EFB64FA" w14:textId="6358A9E9" w:rsidR="00DD0668" w:rsidRDefault="5CAA8D41" w:rsidP="00E33492">
            <w:pPr>
              <w:pStyle w:val="ListBullet"/>
              <w:cnfStyle w:val="000000100000" w:firstRow="0" w:lastRow="0" w:firstColumn="0" w:lastColumn="0" w:oddVBand="0" w:evenVBand="0" w:oddHBand="1" w:evenHBand="0" w:firstRowFirstColumn="0" w:firstRowLastColumn="0" w:lastRowFirstColumn="0" w:lastRowLastColumn="0"/>
            </w:pPr>
            <w:r>
              <w:t>c</w:t>
            </w:r>
            <w:r w:rsidR="295AC79D">
              <w:t xml:space="preserve">ompare </w:t>
            </w:r>
            <w:r w:rsidR="04DF9BCE">
              <w:t>the</w:t>
            </w:r>
            <w:r w:rsidR="295AC79D">
              <w:t xml:space="preserve"> living and working conditions before and after the </w:t>
            </w:r>
            <w:r w:rsidR="004400BE">
              <w:t>Industrial Revolution</w:t>
            </w:r>
          </w:p>
          <w:p w14:paraId="43896736" w14:textId="29EF2118" w:rsidR="00265485" w:rsidRDefault="11AC49A0" w:rsidP="00E33492">
            <w:pPr>
              <w:pStyle w:val="ListBullet"/>
              <w:cnfStyle w:val="000000100000" w:firstRow="0" w:lastRow="0" w:firstColumn="0" w:lastColumn="0" w:oddVBand="0" w:evenVBand="0" w:oddHBand="1" w:evenHBand="0" w:firstRowFirstColumn="0" w:firstRowLastColumn="0" w:lastRowFirstColumn="0" w:lastRowLastColumn="0"/>
            </w:pPr>
            <w:r>
              <w:t>i</w:t>
            </w:r>
            <w:r w:rsidR="6A22B4D4">
              <w:t>d</w:t>
            </w:r>
            <w:r w:rsidR="5F3AE0AD">
              <w:t>entify</w:t>
            </w:r>
            <w:r w:rsidR="1B4E4CC3">
              <w:t xml:space="preserve"> the main causes</w:t>
            </w:r>
            <w:r w:rsidR="0493C98D">
              <w:t xml:space="preserve"> of the changes to the living and working conditions</w:t>
            </w:r>
          </w:p>
          <w:p w14:paraId="2A3B0C59" w14:textId="3A2FAC92" w:rsidR="00DA29EB" w:rsidRDefault="57B62523" w:rsidP="0076684D">
            <w:pPr>
              <w:pStyle w:val="ListBullet"/>
              <w:cnfStyle w:val="000000100000" w:firstRow="0" w:lastRow="0" w:firstColumn="0" w:lastColumn="0" w:oddVBand="0" w:evenVBand="0" w:oddHBand="1" w:evenHBand="0" w:firstRowFirstColumn="0" w:firstRowLastColumn="0" w:lastRowFirstColumn="0" w:lastRowLastColumn="0"/>
            </w:pPr>
            <w:r>
              <w:t>u</w:t>
            </w:r>
            <w:r w:rsidR="5356950B">
              <w:t xml:space="preserve">se historical sources to make </w:t>
            </w:r>
            <w:r w:rsidR="1808C67B">
              <w:t xml:space="preserve">informed judgments on the consequences of the </w:t>
            </w:r>
            <w:r w:rsidR="004400BE">
              <w:t>Industrial Revolution</w:t>
            </w:r>
            <w:r w:rsidR="79BC71A9">
              <w:t>.</w:t>
            </w:r>
          </w:p>
          <w:p w14:paraId="521D500A" w14:textId="5708E521" w:rsidR="0032232D" w:rsidRPr="00245939" w:rsidRDefault="21D098AF" w:rsidP="458AA207">
            <w:pPr>
              <w:pStyle w:val="FeatureBox2"/>
              <w:cnfStyle w:val="000000100000" w:firstRow="0" w:lastRow="0" w:firstColumn="0" w:lastColumn="0" w:oddVBand="0" w:evenVBand="0" w:oddHBand="1" w:evenHBand="0" w:firstRowFirstColumn="0" w:firstRowLastColumn="0" w:lastRowFirstColumn="0" w:lastRowLastColumn="0"/>
            </w:pPr>
            <w:r w:rsidRPr="458AA207">
              <w:rPr>
                <w:b/>
                <w:bCs/>
              </w:rPr>
              <w:t>Note:</w:t>
            </w:r>
            <w:r w:rsidR="00E33492">
              <w:t xml:space="preserve"> </w:t>
            </w:r>
            <w:r w:rsidR="45030C9C">
              <w:t xml:space="preserve">Appendix 1 – </w:t>
            </w:r>
            <w:r w:rsidR="004960F9">
              <w:t xml:space="preserve">glossary of key </w:t>
            </w:r>
            <w:r w:rsidR="45030C9C">
              <w:t xml:space="preserve">vocabulary template </w:t>
            </w:r>
            <w:r w:rsidR="27AEF1DD">
              <w:t xml:space="preserve">in Supporting </w:t>
            </w:r>
            <w:r w:rsidR="00BD639A">
              <w:t>r</w:t>
            </w:r>
            <w:r w:rsidR="27AEF1DD">
              <w:t>esource</w:t>
            </w:r>
            <w:r w:rsidR="004960F9">
              <w:t>s</w:t>
            </w:r>
            <w:r w:rsidR="27AEF1DD">
              <w:t xml:space="preserve"> </w:t>
            </w:r>
            <w:r w:rsidR="45030C9C">
              <w:t>provides a vocabulary teaching strategy that c</w:t>
            </w:r>
            <w:r w:rsidR="06101A28">
              <w:t>an be used throughout the unit</w:t>
            </w:r>
            <w:r w:rsidR="54B002DE">
              <w:t xml:space="preserve">. </w:t>
            </w:r>
            <w:r w:rsidR="43E56094">
              <w:t xml:space="preserve">Students can monitor their vocabulary development using </w:t>
            </w:r>
            <w:r w:rsidR="6DD71110">
              <w:t>the</w:t>
            </w:r>
            <w:r w:rsidR="43E56094">
              <w:t xml:space="preserve"> glossary</w:t>
            </w:r>
            <w:r w:rsidR="4B8EA8DE">
              <w:t>.</w:t>
            </w:r>
            <w:r w:rsidR="3D7899E3" w:rsidRPr="458AA207">
              <w:rPr>
                <w:rFonts w:eastAsia="Arial"/>
                <w:color w:val="000000" w:themeColor="text1"/>
                <w:szCs w:val="22"/>
              </w:rPr>
              <w:t xml:space="preserve"> In addition, a </w:t>
            </w:r>
            <w:hyperlink r:id="rId30">
              <w:r w:rsidR="3D7899E3" w:rsidRPr="458AA207">
                <w:rPr>
                  <w:rStyle w:val="Hyperlink"/>
                </w:rPr>
                <w:t>Vocabulary knowledge scale for assessment (staff only)</w:t>
              </w:r>
            </w:hyperlink>
            <w:r w:rsidR="3D7899E3" w:rsidRPr="458AA207">
              <w:rPr>
                <w:rFonts w:eastAsia="Arial"/>
                <w:color w:val="000000" w:themeColor="text1"/>
                <w:szCs w:val="22"/>
              </w:rPr>
              <w:t xml:space="preserve"> can be used for the student self-assessment. Use the self-assessment data to identify unfamiliar vocabulary that needs to be explicitly taught during the unit. On completion of the learning sequence, provide students with an opportunity to demonstrate growth in their vocabulary by completing the same assessment as a post-test.</w:t>
            </w:r>
          </w:p>
          <w:p w14:paraId="2DE867FA" w14:textId="77777777" w:rsidR="00F125E7" w:rsidRDefault="00F125E7" w:rsidP="00F125E7">
            <w:pPr>
              <w:cnfStyle w:val="000000100000" w:firstRow="0" w:lastRow="0" w:firstColumn="0" w:lastColumn="0" w:oddVBand="0" w:evenVBand="0" w:oddHBand="1" w:evenHBand="0" w:firstRowFirstColumn="0" w:firstRowLastColumn="0" w:lastRowFirstColumn="0" w:lastRowLastColumn="0"/>
              <w:rPr>
                <w:b/>
                <w:bCs/>
              </w:rPr>
            </w:pPr>
            <w:r w:rsidRPr="004165DB">
              <w:rPr>
                <w:b/>
                <w:bCs/>
              </w:rPr>
              <w:t>Core le</w:t>
            </w:r>
            <w:r>
              <w:rPr>
                <w:b/>
                <w:bCs/>
              </w:rPr>
              <w:t>sson</w:t>
            </w:r>
          </w:p>
          <w:p w14:paraId="461C08D0" w14:textId="62854253" w:rsidR="0047374D" w:rsidRPr="002321D8" w:rsidRDefault="39223FCD" w:rsidP="00F125E7">
            <w:pPr>
              <w:cnfStyle w:val="000000100000" w:firstRow="0" w:lastRow="0" w:firstColumn="0" w:lastColumn="0" w:oddVBand="0" w:evenVBand="0" w:oddHBand="1" w:evenHBand="0" w:firstRowFirstColumn="0" w:firstRowLastColumn="0" w:lastRowFirstColumn="0" w:lastRowLastColumn="0"/>
            </w:pPr>
            <w:r>
              <w:t>I</w:t>
            </w:r>
            <w:r w:rsidR="6FF949B5">
              <w:t xml:space="preserve">ntroduce the lesson by </w:t>
            </w:r>
            <w:r w:rsidR="480AC138">
              <w:t>stating</w:t>
            </w:r>
            <w:r w:rsidR="6DA1A578">
              <w:t xml:space="preserve"> that </w:t>
            </w:r>
            <w:r w:rsidR="480AC138">
              <w:t xml:space="preserve">the making of the modern world was </w:t>
            </w:r>
            <w:r w:rsidR="68030C9F">
              <w:t>one marked by rapi</w:t>
            </w:r>
            <w:r>
              <w:t>d</w:t>
            </w:r>
            <w:r w:rsidR="68030C9F">
              <w:t xml:space="preserve"> technological change, rise of nations and the fall of empires, social upheavals and global conflicts</w:t>
            </w:r>
            <w:r w:rsidR="34B241CB">
              <w:t>.</w:t>
            </w:r>
          </w:p>
          <w:p w14:paraId="3CF971A6" w14:textId="5687660D" w:rsidR="004843C7" w:rsidRPr="008F123A" w:rsidRDefault="24C2A365" w:rsidP="00F125E7">
            <w:pPr>
              <w:cnfStyle w:val="000000100000" w:firstRow="0" w:lastRow="0" w:firstColumn="0" w:lastColumn="0" w:oddVBand="0" w:evenVBand="0" w:oddHBand="1" w:evenHBand="0" w:firstRowFirstColumn="0" w:firstRowLastColumn="0" w:lastRowFirstColumn="0" w:lastRowLastColumn="0"/>
            </w:pPr>
            <w:r>
              <w:lastRenderedPageBreak/>
              <w:t>Check for understanding</w:t>
            </w:r>
            <w:r w:rsidR="178CB13F">
              <w:t xml:space="preserve"> by </w:t>
            </w:r>
            <w:r>
              <w:t>provid</w:t>
            </w:r>
            <w:r w:rsidR="178CB13F">
              <w:t>ing</w:t>
            </w:r>
            <w:r>
              <w:t xml:space="preserve"> students with a list of events and </w:t>
            </w:r>
            <w:r w:rsidR="42BDA93B">
              <w:t>use gesture voting</w:t>
            </w:r>
            <w:r w:rsidR="00051BD0">
              <w:t xml:space="preserve"> – </w:t>
            </w:r>
            <w:r w:rsidR="42BDA93B">
              <w:t xml:space="preserve">True or </w:t>
            </w:r>
            <w:r w:rsidR="00051BD0">
              <w:t xml:space="preserve">False – </w:t>
            </w:r>
            <w:r w:rsidR="42BDA93B">
              <w:t xml:space="preserve">to indicate if the event took place in </w:t>
            </w:r>
            <w:r w:rsidR="0D62DFDC">
              <w:t xml:space="preserve">the </w:t>
            </w:r>
            <w:r w:rsidR="5826524D">
              <w:t>period</w:t>
            </w:r>
            <w:r w:rsidR="1C3259E0">
              <w:t xml:space="preserve"> </w:t>
            </w:r>
            <w:r w:rsidR="0D62DFDC">
              <w:t>we are looking at</w:t>
            </w:r>
            <w:r w:rsidR="00051BD0">
              <w:t>,</w:t>
            </w:r>
            <w:r w:rsidR="0D62DFDC">
              <w:t xml:space="preserve"> 1</w:t>
            </w:r>
            <w:r w:rsidR="41D3DD2C">
              <w:t>750</w:t>
            </w:r>
            <w:r w:rsidR="004260E9" w:rsidRPr="006711D1">
              <w:t>–</w:t>
            </w:r>
            <w:r w:rsidR="00976EA8">
              <w:t>c</w:t>
            </w:r>
            <w:r w:rsidR="004260E9">
              <w:t>.</w:t>
            </w:r>
            <w:r w:rsidR="0D62DFDC">
              <w:t>1945</w:t>
            </w:r>
            <w:r w:rsidR="7D21CB33">
              <w:t>:</w:t>
            </w:r>
          </w:p>
          <w:p w14:paraId="2EC030AE" w14:textId="0F66F081" w:rsidR="00F83BBD" w:rsidRPr="00475137" w:rsidRDefault="002873AB" w:rsidP="00475137">
            <w:pPr>
              <w:pStyle w:val="ListBullet"/>
              <w:cnfStyle w:val="000000100000" w:firstRow="0" w:lastRow="0" w:firstColumn="0" w:lastColumn="0" w:oddVBand="0" w:evenVBand="0" w:oddHBand="1" w:evenHBand="0" w:firstRowFirstColumn="0" w:firstRowLastColumn="0" w:lastRowFirstColumn="0" w:lastRowLastColumn="0"/>
            </w:pPr>
            <w:r w:rsidRPr="00475137">
              <w:t>World War I</w:t>
            </w:r>
          </w:p>
          <w:p w14:paraId="1FFDCBAD" w14:textId="7B253FE7" w:rsidR="00EF4219" w:rsidRPr="00475137" w:rsidRDefault="00085ECB" w:rsidP="00475137">
            <w:pPr>
              <w:pStyle w:val="ListBullet"/>
              <w:cnfStyle w:val="000000100000" w:firstRow="0" w:lastRow="0" w:firstColumn="0" w:lastColumn="0" w:oddVBand="0" w:evenVBand="0" w:oddHBand="1" w:evenHBand="0" w:firstRowFirstColumn="0" w:firstRowLastColumn="0" w:lastRowFirstColumn="0" w:lastRowLastColumn="0"/>
            </w:pPr>
            <w:r w:rsidRPr="00475137">
              <w:t>The fall of the Berlin Wall</w:t>
            </w:r>
          </w:p>
          <w:p w14:paraId="2B5B4501" w14:textId="2362D22C" w:rsidR="002873AB" w:rsidRPr="00475137" w:rsidRDefault="008F123A" w:rsidP="00475137">
            <w:pPr>
              <w:pStyle w:val="ListBullet"/>
              <w:cnfStyle w:val="000000100000" w:firstRow="0" w:lastRow="0" w:firstColumn="0" w:lastColumn="0" w:oddVBand="0" w:evenVBand="0" w:oddHBand="1" w:evenHBand="0" w:firstRowFirstColumn="0" w:firstRowLastColumn="0" w:lastRowFirstColumn="0" w:lastRowLastColumn="0"/>
            </w:pPr>
            <w:r w:rsidRPr="00475137">
              <w:t xml:space="preserve">The American </w:t>
            </w:r>
            <w:r w:rsidR="00EF13C1">
              <w:t>R</w:t>
            </w:r>
            <w:r w:rsidR="00EF13C1" w:rsidRPr="00475137">
              <w:t>evolution</w:t>
            </w:r>
          </w:p>
          <w:p w14:paraId="36F04D08" w14:textId="3E56CB37" w:rsidR="008F123A" w:rsidRPr="00475137" w:rsidRDefault="008F123A" w:rsidP="00475137">
            <w:pPr>
              <w:pStyle w:val="ListBullet"/>
              <w:cnfStyle w:val="000000100000" w:firstRow="0" w:lastRow="0" w:firstColumn="0" w:lastColumn="0" w:oddVBand="0" w:evenVBand="0" w:oddHBand="1" w:evenHBand="0" w:firstRowFirstColumn="0" w:firstRowLastColumn="0" w:lastRowFirstColumn="0" w:lastRowLastColumn="0"/>
            </w:pPr>
            <w:r w:rsidRPr="00475137">
              <w:t xml:space="preserve">The </w:t>
            </w:r>
            <w:r w:rsidR="004400BE">
              <w:t>Industrial Revolution</w:t>
            </w:r>
          </w:p>
          <w:p w14:paraId="2028FE5D" w14:textId="22BED1A7" w:rsidR="008F123A" w:rsidRPr="00475137" w:rsidRDefault="002321D8" w:rsidP="00475137">
            <w:pPr>
              <w:pStyle w:val="ListBullet"/>
              <w:cnfStyle w:val="000000100000" w:firstRow="0" w:lastRow="0" w:firstColumn="0" w:lastColumn="0" w:oddVBand="0" w:evenVBand="0" w:oddHBand="1" w:evenHBand="0" w:firstRowFirstColumn="0" w:firstRowLastColumn="0" w:lastRowFirstColumn="0" w:lastRowLastColumn="0"/>
            </w:pPr>
            <w:r w:rsidRPr="00475137">
              <w:t>The moon landing</w:t>
            </w:r>
          </w:p>
          <w:p w14:paraId="6A89CFC1" w14:textId="0D7DB0E3" w:rsidR="00B605A7" w:rsidRPr="00475137" w:rsidRDefault="00B605A7" w:rsidP="00475137">
            <w:pPr>
              <w:pStyle w:val="ListBullet"/>
              <w:cnfStyle w:val="000000100000" w:firstRow="0" w:lastRow="0" w:firstColumn="0" w:lastColumn="0" w:oddVBand="0" w:evenVBand="0" w:oddHBand="1" w:evenHBand="0" w:firstRowFirstColumn="0" w:firstRowLastColumn="0" w:lastRowFirstColumn="0" w:lastRowLastColumn="0"/>
            </w:pPr>
            <w:r w:rsidRPr="00475137">
              <w:t>Invasion of Australia</w:t>
            </w:r>
          </w:p>
          <w:p w14:paraId="58801582" w14:textId="4B1941E3" w:rsidR="00004658" w:rsidRPr="009F52F0" w:rsidRDefault="009F52F0" w:rsidP="00004658">
            <w:pPr>
              <w:pStyle w:val="FeatureBox3"/>
              <w:cnfStyle w:val="000000100000" w:firstRow="0" w:lastRow="0" w:firstColumn="0" w:lastColumn="0" w:oddVBand="0" w:evenVBand="0" w:oddHBand="1" w:evenHBand="0" w:firstRowFirstColumn="0" w:firstRowLastColumn="0" w:lastRowFirstColumn="0" w:lastRowLastColumn="0"/>
              <w:rPr>
                <w:b/>
                <w:bCs/>
              </w:rPr>
            </w:pPr>
            <w:r w:rsidRPr="009F52F0">
              <w:rPr>
                <w:b/>
                <w:bCs/>
              </w:rPr>
              <w:t>Correct responses:</w:t>
            </w:r>
            <w:r w:rsidR="003051F8">
              <w:rPr>
                <w:b/>
                <w:bCs/>
              </w:rPr>
              <w:t xml:space="preserve"> </w:t>
            </w:r>
            <w:r w:rsidR="003051F8" w:rsidRPr="006139B7">
              <w:t>T</w:t>
            </w:r>
            <w:r w:rsidR="00FA7626">
              <w:t>rue</w:t>
            </w:r>
            <w:r w:rsidR="003051F8" w:rsidRPr="006139B7">
              <w:t>, F</w:t>
            </w:r>
            <w:r w:rsidR="00FA7626">
              <w:t>alse</w:t>
            </w:r>
            <w:r w:rsidR="003051F8" w:rsidRPr="006139B7">
              <w:t>,</w:t>
            </w:r>
            <w:r w:rsidR="00D54353">
              <w:t xml:space="preserve"> </w:t>
            </w:r>
            <w:r w:rsidR="003051F8" w:rsidRPr="006139B7">
              <w:t>T</w:t>
            </w:r>
            <w:r w:rsidR="00FA7626">
              <w:t>rue</w:t>
            </w:r>
            <w:r w:rsidR="003051F8" w:rsidRPr="006139B7">
              <w:t>,</w:t>
            </w:r>
            <w:r w:rsidR="00D54353">
              <w:t xml:space="preserve"> </w:t>
            </w:r>
            <w:r w:rsidR="003051F8" w:rsidRPr="006139B7">
              <w:t>T</w:t>
            </w:r>
            <w:r w:rsidR="00FA7626">
              <w:t>rue</w:t>
            </w:r>
            <w:r w:rsidR="003051F8" w:rsidRPr="006139B7">
              <w:t>,</w:t>
            </w:r>
            <w:r w:rsidR="00D54353">
              <w:t xml:space="preserve"> </w:t>
            </w:r>
            <w:r w:rsidR="003051F8" w:rsidRPr="006139B7">
              <w:t>F</w:t>
            </w:r>
            <w:r w:rsidR="00FA7626">
              <w:t>alse</w:t>
            </w:r>
            <w:r w:rsidR="00B605A7">
              <w:t>, T</w:t>
            </w:r>
            <w:r w:rsidR="00FA7626">
              <w:t>rue.</w:t>
            </w:r>
          </w:p>
          <w:p w14:paraId="16C2F156" w14:textId="025A7740" w:rsidR="00317E13" w:rsidRDefault="00F125E7" w:rsidP="00317E13">
            <w:pPr>
              <w:pStyle w:val="FeatureBox2"/>
              <w:cnfStyle w:val="000000100000" w:firstRow="0" w:lastRow="0" w:firstColumn="0" w:lastColumn="0" w:oddVBand="0" w:evenVBand="0" w:oddHBand="1" w:evenHBand="0" w:firstRowFirstColumn="0" w:firstRowLastColumn="0" w:lastRowFirstColumn="0" w:lastRowLastColumn="0"/>
            </w:pPr>
            <w:r>
              <w:rPr>
                <w:b/>
                <w:bCs/>
              </w:rPr>
              <w:t>Note</w:t>
            </w:r>
            <w:r>
              <w:t xml:space="preserve">: </w:t>
            </w:r>
            <w:r w:rsidR="00BE38EA">
              <w:t xml:space="preserve">the following activity will require students to </w:t>
            </w:r>
            <w:r w:rsidR="000212B8">
              <w:t xml:space="preserve">draw information from visual </w:t>
            </w:r>
            <w:r w:rsidR="0082156D">
              <w:t>sources</w:t>
            </w:r>
            <w:r w:rsidR="008B19AC">
              <w:t xml:space="preserve"> to identify and interpret the consequences</w:t>
            </w:r>
            <w:r w:rsidR="00C15AAE">
              <w:t xml:space="preserve"> of the </w:t>
            </w:r>
            <w:r w:rsidR="004400BE">
              <w:t>Industrial Revolution</w:t>
            </w:r>
            <w:r w:rsidR="00C15AAE">
              <w:t xml:space="preserve">. </w:t>
            </w:r>
            <w:r w:rsidR="00B943A9">
              <w:t>You should draw on key vocabulary</w:t>
            </w:r>
            <w:r w:rsidR="00842273">
              <w:t xml:space="preserve"> from the previous activity and draw on student prior knowledge.</w:t>
            </w:r>
            <w:r w:rsidR="005F68D9">
              <w:t xml:space="preserve"> </w:t>
            </w:r>
          </w:p>
          <w:p w14:paraId="6AF7C40D" w14:textId="2125A679" w:rsidR="00317E13" w:rsidRPr="00317E13" w:rsidRDefault="00C13144" w:rsidP="00A87940">
            <w:pPr>
              <w:pStyle w:val="FeatureBox4"/>
              <w:cnfStyle w:val="000000100000" w:firstRow="0" w:lastRow="0" w:firstColumn="0" w:lastColumn="0" w:oddVBand="0" w:evenVBand="0" w:oddHBand="1" w:evenHBand="0" w:firstRowFirstColumn="0" w:firstRowLastColumn="0" w:lastRowFirstColumn="0" w:lastRowLastColumn="0"/>
            </w:pPr>
            <w:r w:rsidRPr="0CDDFDB7">
              <w:rPr>
                <w:b/>
                <w:bCs/>
              </w:rPr>
              <w:t>Differentiation</w:t>
            </w:r>
            <w:r>
              <w:t xml:space="preserve">: </w:t>
            </w:r>
            <w:r w:rsidR="00976EA8">
              <w:t>f</w:t>
            </w:r>
            <w:r w:rsidR="005F68D9">
              <w:t xml:space="preserve">or </w:t>
            </w:r>
            <w:r w:rsidR="00976EA8">
              <w:t>English as an additional language or dialect (</w:t>
            </w:r>
            <w:r w:rsidR="005F68D9">
              <w:t>EAL/D</w:t>
            </w:r>
            <w:r w:rsidR="00976EA8">
              <w:t>)</w:t>
            </w:r>
            <w:r w:rsidR="005F68D9">
              <w:t xml:space="preserve"> learners</w:t>
            </w:r>
            <w:r w:rsidR="009B6895">
              <w:t xml:space="preserve"> provide </w:t>
            </w:r>
            <w:r w:rsidR="009B6895">
              <w:lastRenderedPageBreak/>
              <w:t>sentence starters to scaffold student oral or written responses</w:t>
            </w:r>
            <w:r w:rsidR="00122064">
              <w:t xml:space="preserve"> </w:t>
            </w:r>
            <w:r w:rsidR="00DE7323">
              <w:t>and start with simpler images or add labels to highlight important details.</w:t>
            </w:r>
            <w:r w:rsidR="00317E13">
              <w:t xml:space="preserve"> To extend </w:t>
            </w:r>
            <w:r w:rsidR="00976EA8">
              <w:t>high potential and gifted education (</w:t>
            </w:r>
            <w:r w:rsidR="00317E13">
              <w:t>HPGE</w:t>
            </w:r>
            <w:r w:rsidR="00976EA8">
              <w:t>)</w:t>
            </w:r>
            <w:r w:rsidR="00317E13">
              <w:t xml:space="preserve"> </w:t>
            </w:r>
            <w:r w:rsidR="00A7720F">
              <w:t>learners</w:t>
            </w:r>
            <w:r w:rsidR="00317E13">
              <w:t xml:space="preserve"> encourage deeper ana</w:t>
            </w:r>
            <w:r w:rsidR="00851860">
              <w:t>lysis in the questioning and think</w:t>
            </w:r>
            <w:r w:rsidR="00417E51">
              <w:t>-</w:t>
            </w:r>
            <w:r w:rsidR="00851860">
              <w:t>aloud</w:t>
            </w:r>
          </w:p>
          <w:p w14:paraId="68C082E1" w14:textId="50F7370B" w:rsidR="00F125E7" w:rsidRPr="000C5F15" w:rsidRDefault="53CA2A0A" w:rsidP="00F125E7">
            <w:pPr>
              <w:cnfStyle w:val="000000100000" w:firstRow="0" w:lastRow="0" w:firstColumn="0" w:lastColumn="0" w:oddVBand="0" w:evenVBand="0" w:oddHBand="1" w:evenHBand="0" w:firstRowFirstColumn="0" w:firstRowLastColumn="0" w:lastRowFirstColumn="0" w:lastRowLastColumn="0"/>
            </w:pPr>
            <w:r>
              <w:t xml:space="preserve">Display </w:t>
            </w:r>
            <w:r w:rsidR="00CD3F7A">
              <w:t>the image from</w:t>
            </w:r>
            <w:r w:rsidR="00205B90">
              <w:t xml:space="preserve"> </w:t>
            </w:r>
            <w:r w:rsidR="00CD3F7A">
              <w:t>Resource 1</w:t>
            </w:r>
            <w:r w:rsidR="00417E51">
              <w:t xml:space="preserve"> </w:t>
            </w:r>
            <w:r w:rsidR="00417E51" w:rsidRPr="00417E51">
              <w:t>–</w:t>
            </w:r>
            <w:r w:rsidR="00417E51">
              <w:t xml:space="preserve"> </w:t>
            </w:r>
            <w:r w:rsidR="00F022B5">
              <w:t>the Industrial Revolution</w:t>
            </w:r>
            <w:r w:rsidR="00E82CF9">
              <w:t xml:space="preserve"> ‘See Think Wonder’ </w:t>
            </w:r>
            <w:r w:rsidR="57765D11">
              <w:t xml:space="preserve">to the class and conduct a </w:t>
            </w:r>
            <w:hyperlink r:id="rId31">
              <w:r w:rsidR="7078B2CE" w:rsidRPr="0CDDFDB7">
                <w:rPr>
                  <w:rStyle w:val="Hyperlink"/>
                </w:rPr>
                <w:t>S</w:t>
              </w:r>
              <w:r w:rsidR="57765D11" w:rsidRPr="0CDDFDB7">
                <w:rPr>
                  <w:rStyle w:val="Hyperlink"/>
                </w:rPr>
                <w:t>ee</w:t>
              </w:r>
              <w:r w:rsidR="0EE680C1" w:rsidRPr="0CDDFDB7">
                <w:rPr>
                  <w:rStyle w:val="Hyperlink"/>
                </w:rPr>
                <w:t xml:space="preserve">, </w:t>
              </w:r>
              <w:r w:rsidR="7078B2CE" w:rsidRPr="0CDDFDB7">
                <w:rPr>
                  <w:rStyle w:val="Hyperlink"/>
                </w:rPr>
                <w:t>T</w:t>
              </w:r>
              <w:r w:rsidR="0EE680C1" w:rsidRPr="0CDDFDB7">
                <w:rPr>
                  <w:rStyle w:val="Hyperlink"/>
                </w:rPr>
                <w:t xml:space="preserve">hink, </w:t>
              </w:r>
              <w:r w:rsidR="7078B2CE" w:rsidRPr="0CDDFDB7">
                <w:rPr>
                  <w:rStyle w:val="Hyperlink"/>
                </w:rPr>
                <w:t>W</w:t>
              </w:r>
              <w:r w:rsidR="0EE680C1" w:rsidRPr="0CDDFDB7">
                <w:rPr>
                  <w:rStyle w:val="Hyperlink"/>
                </w:rPr>
                <w:t>onder</w:t>
              </w:r>
            </w:hyperlink>
            <w:r w:rsidR="00E82CF9">
              <w:t xml:space="preserve"> using the table provided in the resource</w:t>
            </w:r>
            <w:r w:rsidR="00170E2B">
              <w:t>.</w:t>
            </w:r>
            <w:r w:rsidR="635B877E">
              <w:t xml:space="preserve"> Use </w:t>
            </w:r>
            <w:r w:rsidR="748914A5">
              <w:t xml:space="preserve">a </w:t>
            </w:r>
            <w:r w:rsidR="00593DC7">
              <w:t>t</w:t>
            </w:r>
            <w:r w:rsidR="748914A5" w:rsidRPr="00593DC7">
              <w:t>hink</w:t>
            </w:r>
            <w:r w:rsidR="00417E51" w:rsidRPr="00593DC7">
              <w:t>-</w:t>
            </w:r>
            <w:r w:rsidR="748914A5" w:rsidRPr="00593DC7">
              <w:t>aloud</w:t>
            </w:r>
            <w:r w:rsidR="748914A5">
              <w:t xml:space="preserve"> for the first image</w:t>
            </w:r>
            <w:r w:rsidR="08BA879E">
              <w:t xml:space="preserve"> to prompt students to focus on the main changes created by the </w:t>
            </w:r>
            <w:r w:rsidR="004400BE">
              <w:t>Industrial Revolution</w:t>
            </w:r>
            <w:r w:rsidR="08BA879E">
              <w:t xml:space="preserve"> and the possible impact.</w:t>
            </w:r>
          </w:p>
          <w:p w14:paraId="3C69ED25" w14:textId="5A3F23AB" w:rsidR="00F125E7" w:rsidRDefault="52193888" w:rsidP="00E33492">
            <w:pPr>
              <w:pStyle w:val="ListBullet"/>
              <w:cnfStyle w:val="000000100000" w:firstRow="0" w:lastRow="0" w:firstColumn="0" w:lastColumn="0" w:oddVBand="0" w:evenVBand="0" w:oddHBand="1" w:evenHBand="0" w:firstRowFirstColumn="0" w:firstRowLastColumn="0" w:lastRowFirstColumn="0" w:lastRowLastColumn="0"/>
            </w:pPr>
            <w:r>
              <w:t>What can you see in the images</w:t>
            </w:r>
            <w:r w:rsidR="7FC7E2BA">
              <w:t>?</w:t>
            </w:r>
          </w:p>
          <w:p w14:paraId="46BB8480" w14:textId="57C17A2B" w:rsidR="00F125E7" w:rsidRPr="000607F9" w:rsidRDefault="00AB0516" w:rsidP="00E33492">
            <w:pPr>
              <w:pStyle w:val="ListBullet"/>
              <w:cnfStyle w:val="000000100000" w:firstRow="0" w:lastRow="0" w:firstColumn="0" w:lastColumn="0" w:oddVBand="0" w:evenVBand="0" w:oddHBand="1" w:evenHBand="0" w:firstRowFirstColumn="0" w:firstRowLastColumn="0" w:lastRowFirstColumn="0" w:lastRowLastColumn="0"/>
            </w:pPr>
            <w:r>
              <w:t>What do you notice about the type of machinery?</w:t>
            </w:r>
          </w:p>
          <w:p w14:paraId="22D6F719" w14:textId="04BF3787" w:rsidR="005C24A3" w:rsidRDefault="00AB0516" w:rsidP="005C24A3">
            <w:pPr>
              <w:pStyle w:val="ListBullet"/>
              <w:cnfStyle w:val="000000100000" w:firstRow="0" w:lastRow="0" w:firstColumn="0" w:lastColumn="0" w:oddVBand="0" w:evenVBand="0" w:oddHBand="1" w:evenHBand="0" w:firstRowFirstColumn="0" w:firstRowLastColumn="0" w:lastRowFirstColumn="0" w:lastRowLastColumn="0"/>
            </w:pPr>
            <w:r>
              <w:t>What are the conditions like?</w:t>
            </w:r>
          </w:p>
          <w:p w14:paraId="2BD23055" w14:textId="29ECA125" w:rsidR="00F125E7" w:rsidRDefault="706E79AE" w:rsidP="005C24A3">
            <w:pPr>
              <w:pStyle w:val="ListBullet"/>
              <w:cnfStyle w:val="000000100000" w:firstRow="0" w:lastRow="0" w:firstColumn="0" w:lastColumn="0" w:oddVBand="0" w:evenVBand="0" w:oddHBand="1" w:evenHBand="0" w:firstRowFirstColumn="0" w:firstRowLastColumn="0" w:lastRowFirstColumn="0" w:lastRowLastColumn="0"/>
            </w:pPr>
            <w:r>
              <w:t xml:space="preserve">What questions do you </w:t>
            </w:r>
            <w:r w:rsidR="08442FCC">
              <w:t xml:space="preserve">now have about the nature of the </w:t>
            </w:r>
            <w:r w:rsidR="004400BE">
              <w:t>Industrial Revolution</w:t>
            </w:r>
            <w:r w:rsidR="08442FCC">
              <w:t xml:space="preserve"> and the changes it created</w:t>
            </w:r>
            <w:r w:rsidR="42B6FDE0">
              <w:t>?</w:t>
            </w:r>
          </w:p>
          <w:p w14:paraId="25E1D755" w14:textId="3877FCF8" w:rsidR="007311A8" w:rsidRPr="007311A8" w:rsidRDefault="2AD87E36" w:rsidP="766F5407">
            <w:pPr>
              <w:pStyle w:val="FeatureBox"/>
              <w:cnfStyle w:val="000000100000" w:firstRow="0" w:lastRow="0" w:firstColumn="0" w:lastColumn="0" w:oddVBand="0" w:evenVBand="0" w:oddHBand="1" w:evenHBand="0" w:firstRowFirstColumn="0" w:firstRowLastColumn="0" w:lastRowFirstColumn="0" w:lastRowLastColumn="0"/>
            </w:pPr>
            <w:r w:rsidRPr="458AA207">
              <w:rPr>
                <w:b/>
                <w:bCs/>
              </w:rPr>
              <w:t>Think</w:t>
            </w:r>
            <w:r w:rsidR="00CC1865">
              <w:rPr>
                <w:b/>
                <w:bCs/>
              </w:rPr>
              <w:t>-a</w:t>
            </w:r>
            <w:r w:rsidR="3377574D" w:rsidRPr="458AA207">
              <w:rPr>
                <w:b/>
                <w:bCs/>
              </w:rPr>
              <w:t>loud</w:t>
            </w:r>
            <w:r w:rsidR="00E33492" w:rsidRPr="00B713C2">
              <w:rPr>
                <w:b/>
                <w:bCs/>
              </w:rPr>
              <w:t>:</w:t>
            </w:r>
            <w:r w:rsidR="00E33492">
              <w:t xml:space="preserve"> a</w:t>
            </w:r>
            <w:r w:rsidR="3470A76D">
              <w:t xml:space="preserve">s I look at this image, I can see a large factory filled with rows of workers and machines. The space looks crowded and repetitive, with workers sitting very close together. Many of the workers appear to be women, which tells me factories often employed women and children because they could be paid lower wages. I also notice the workers are wearing simple aprons and head coverings, which may have been used to protect their clothing and keep hair away from the </w:t>
            </w:r>
            <w:r w:rsidR="3470A76D">
              <w:lastRenderedPageBreak/>
              <w:t>machinery.</w:t>
            </w:r>
          </w:p>
          <w:p w14:paraId="640E8F8C" w14:textId="77777777" w:rsidR="007311A8" w:rsidRPr="007311A8" w:rsidRDefault="3470A76D" w:rsidP="766F5407">
            <w:pPr>
              <w:pStyle w:val="FeatureBox"/>
              <w:cnfStyle w:val="000000100000" w:firstRow="0" w:lastRow="0" w:firstColumn="0" w:lastColumn="0" w:oddVBand="0" w:evenVBand="0" w:oddHBand="1" w:evenHBand="0" w:firstRowFirstColumn="0" w:firstRowLastColumn="0" w:lastRowFirstColumn="0" w:lastRowLastColumn="0"/>
            </w:pPr>
            <w:r>
              <w:t>I notice the workers are focused on one small task at a time, suggesting factory work was repetitive and routine. The factory also seems noisy and potentially dangerous because of the heavy machinery and lack of safety barriers. There doesn’t appear to be much natural light or ventilation either, which may have made conditions uncomfortable and unhealthy.</w:t>
            </w:r>
          </w:p>
          <w:p w14:paraId="1DA5EC7E" w14:textId="77777777" w:rsidR="007311A8" w:rsidRPr="007311A8" w:rsidRDefault="3470A76D" w:rsidP="766F5407">
            <w:pPr>
              <w:pStyle w:val="FeatureBox"/>
              <w:cnfStyle w:val="000000100000" w:firstRow="0" w:lastRow="0" w:firstColumn="0" w:lastColumn="0" w:oddVBand="0" w:evenVBand="0" w:oddHBand="1" w:evenHBand="0" w:firstRowFirstColumn="0" w:firstRowLastColumn="0" w:lastRowFirstColumn="0" w:lastRowLastColumn="0"/>
            </w:pPr>
            <w:r>
              <w:t>From this source, I can infer that although the Industrial Revolution created jobs and increased production, working conditions for many factory workers were difficult, tiring and unsafe.</w:t>
            </w:r>
          </w:p>
          <w:p w14:paraId="4AF917D3" w14:textId="11EE4C58" w:rsidR="001654CA" w:rsidRDefault="5E3C8A76" w:rsidP="00A14B89">
            <w:pPr>
              <w:pStyle w:val="FeatureBox2"/>
              <w:cnfStyle w:val="000000100000" w:firstRow="0" w:lastRow="0" w:firstColumn="0" w:lastColumn="0" w:oddVBand="0" w:evenVBand="0" w:oddHBand="1" w:evenHBand="0" w:firstRowFirstColumn="0" w:firstRowLastColumn="0" w:lastRowFirstColumn="0" w:lastRowLastColumn="0"/>
            </w:pPr>
            <w:r w:rsidRPr="2A661846">
              <w:rPr>
                <w:b/>
                <w:bCs/>
              </w:rPr>
              <w:t>Note</w:t>
            </w:r>
            <w:r>
              <w:t>: d</w:t>
            </w:r>
            <w:r w:rsidR="3C24F27B">
              <w:t xml:space="preserve">evelop the historical context of the </w:t>
            </w:r>
            <w:r w:rsidR="496C5528">
              <w:t>nature</w:t>
            </w:r>
            <w:r w:rsidR="5BF9A5E8">
              <w:t xml:space="preserve"> and consequences</w:t>
            </w:r>
            <w:r w:rsidR="496C5528">
              <w:t xml:space="preserve"> of the</w:t>
            </w:r>
            <w:r w:rsidR="7F0C40AC">
              <w:t xml:space="preserve"> </w:t>
            </w:r>
            <w:r w:rsidR="004400BE">
              <w:t>Industrial Revolution</w:t>
            </w:r>
            <w:r w:rsidR="7F0C40AC">
              <w:t xml:space="preserve"> on living and working conditions by </w:t>
            </w:r>
            <w:r w:rsidR="270CB0D9">
              <w:t xml:space="preserve">completing a timeline </w:t>
            </w:r>
            <w:r w:rsidR="12694817">
              <w:t xml:space="preserve">sequencing </w:t>
            </w:r>
            <w:r w:rsidR="270CB0D9">
              <w:t>activity.</w:t>
            </w:r>
            <w:r w:rsidR="5EDB5E29">
              <w:t xml:space="preserve"> This can be completed in pairs or small groups</w:t>
            </w:r>
            <w:r w:rsidR="5C057689">
              <w:t xml:space="preserve">. </w:t>
            </w:r>
            <w:r w:rsidR="1E4DEA93">
              <w:t xml:space="preserve">Scissors will be </w:t>
            </w:r>
            <w:r w:rsidR="471268B9">
              <w:t>needed as the task requires cutting of event cards.</w:t>
            </w:r>
          </w:p>
          <w:p w14:paraId="0A38A9AC" w14:textId="761B32AC" w:rsidR="002E326A" w:rsidRDefault="0278D067" w:rsidP="00F729A6">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Students </w:t>
            </w:r>
            <w:r w:rsidR="5BC07C63">
              <w:t xml:space="preserve">to </w:t>
            </w:r>
            <w:r w:rsidR="69F6AF61">
              <w:t xml:space="preserve">complete a </w:t>
            </w:r>
            <w:r w:rsidR="59E45507">
              <w:t>sequen</w:t>
            </w:r>
            <w:r w:rsidR="69F6AF61">
              <w:t>cing activity</w:t>
            </w:r>
            <w:r w:rsidR="59E45507">
              <w:t xml:space="preserve"> </w:t>
            </w:r>
            <w:r w:rsidR="462BA261">
              <w:t>for</w:t>
            </w:r>
            <w:r w:rsidR="69F6AF61">
              <w:t xml:space="preserve"> the</w:t>
            </w:r>
            <w:r w:rsidR="462BA261">
              <w:t xml:space="preserve"> </w:t>
            </w:r>
            <w:r w:rsidR="59E45507">
              <w:t xml:space="preserve">important events of the </w:t>
            </w:r>
            <w:r w:rsidR="004400BE">
              <w:t>Industrial Revolution</w:t>
            </w:r>
            <w:r w:rsidR="59E45507">
              <w:t xml:space="preserve"> to understand how change</w:t>
            </w:r>
            <w:r w:rsidR="229A75F7">
              <w:t xml:space="preserve"> </w:t>
            </w:r>
            <w:r w:rsidR="59E45507">
              <w:t>unfolded over time</w:t>
            </w:r>
            <w:r>
              <w:t>.</w:t>
            </w:r>
            <w:r w:rsidR="00A37A8B">
              <w:t xml:space="preserve"> </w:t>
            </w:r>
            <w:r w:rsidR="00F707AF">
              <w:t>(</w:t>
            </w:r>
            <w:r w:rsidR="003545FE">
              <w:t xml:space="preserve">See Resource 2 </w:t>
            </w:r>
            <w:r w:rsidR="00EE2CF5">
              <w:t>–</w:t>
            </w:r>
            <w:r w:rsidR="003545FE">
              <w:t xml:space="preserve"> </w:t>
            </w:r>
            <w:r w:rsidR="00EE2CF5">
              <w:t>Industrial Revolution timeline</w:t>
            </w:r>
            <w:r w:rsidR="004F4F48">
              <w:t>)</w:t>
            </w:r>
            <w:r w:rsidR="00743416">
              <w:t>.</w:t>
            </w:r>
          </w:p>
          <w:p w14:paraId="53A4E970" w14:textId="3B173E5E" w:rsidR="00AC51D5" w:rsidRDefault="148AF93D" w:rsidP="00743416">
            <w:pPr>
              <w:pStyle w:val="ListNumber"/>
              <w:numPr>
                <w:ilvl w:val="0"/>
                <w:numId w:val="25"/>
              </w:numPr>
              <w:cnfStyle w:val="000000100000" w:firstRow="0" w:lastRow="0" w:firstColumn="0" w:lastColumn="0" w:oddVBand="0" w:evenVBand="0" w:oddHBand="1" w:evenHBand="0" w:firstRowFirstColumn="0" w:firstRowLastColumn="0" w:lastRowFirstColumn="0" w:lastRowLastColumn="0"/>
            </w:pPr>
            <w:r>
              <w:t>Distribute event card</w:t>
            </w:r>
            <w:r w:rsidR="678AAF17">
              <w:t xml:space="preserve"> sheet </w:t>
            </w:r>
            <w:r w:rsidR="45A7BAFA">
              <w:t xml:space="preserve">with brief descriptions of </w:t>
            </w:r>
            <w:r w:rsidR="462BA261">
              <w:t xml:space="preserve">a </w:t>
            </w:r>
            <w:r w:rsidR="45A7BAFA">
              <w:t xml:space="preserve">key </w:t>
            </w:r>
            <w:r w:rsidR="004400BE">
              <w:t>Industrial Revolution</w:t>
            </w:r>
            <w:r w:rsidR="45A7BAFA">
              <w:t xml:space="preserve"> event</w:t>
            </w:r>
            <w:r w:rsidR="15DD6CA0">
              <w:t xml:space="preserve"> in</w:t>
            </w:r>
            <w:r>
              <w:t xml:space="preserve"> mixed order to each pair or group. </w:t>
            </w:r>
          </w:p>
          <w:p w14:paraId="752A8B4A" w14:textId="53141A7E" w:rsidR="00AC51D5" w:rsidRDefault="007D6479" w:rsidP="004B3FD9">
            <w:pPr>
              <w:pStyle w:val="ListNumber"/>
              <w:numPr>
                <w:ilvl w:val="0"/>
                <w:numId w:val="25"/>
              </w:numPr>
              <w:cnfStyle w:val="000000100000" w:firstRow="0" w:lastRow="0" w:firstColumn="0" w:lastColumn="0" w:oddVBand="0" w:evenVBand="0" w:oddHBand="1" w:evenHBand="0" w:firstRowFirstColumn="0" w:firstRowLastColumn="0" w:lastRowFirstColumn="0" w:lastRowLastColumn="0"/>
            </w:pPr>
            <w:r>
              <w:t xml:space="preserve">Students to discuss and place the events on the timeline according to what they think is the </w:t>
            </w:r>
            <w:r>
              <w:lastRenderedPageBreak/>
              <w:t xml:space="preserve">correct chronological order. </w:t>
            </w:r>
          </w:p>
          <w:p w14:paraId="5286D1BF" w14:textId="62C536EA" w:rsidR="00A115F3" w:rsidRDefault="00A115F3" w:rsidP="004B3FD9">
            <w:pPr>
              <w:pStyle w:val="ListNumber"/>
              <w:numPr>
                <w:ilvl w:val="0"/>
                <w:numId w:val="25"/>
              </w:numPr>
              <w:cnfStyle w:val="000000100000" w:firstRow="0" w:lastRow="0" w:firstColumn="0" w:lastColumn="0" w:oddVBand="0" w:evenVBand="0" w:oddHBand="1" w:evenHBand="0" w:firstRowFirstColumn="0" w:firstRowLastColumn="0" w:lastRowFirstColumn="0" w:lastRowLastColumn="0"/>
            </w:pPr>
            <w:r>
              <w:t>Once all groups have completed the task, review the timeline together as a class</w:t>
            </w:r>
            <w:r w:rsidR="00C2467A">
              <w:t>. Discuss any disagreements and correct the sequence as needed.</w:t>
            </w:r>
          </w:p>
          <w:p w14:paraId="3B51443C" w14:textId="7D9A74EE" w:rsidR="00261F1A" w:rsidRDefault="6A9B97E5" w:rsidP="00261F1A">
            <w:pPr>
              <w:pStyle w:val="FeatureBox3"/>
              <w:cnfStyle w:val="000000100000" w:firstRow="0" w:lastRow="0" w:firstColumn="0" w:lastColumn="0" w:oddVBand="0" w:evenVBand="0" w:oddHBand="1" w:evenHBand="0" w:firstRowFirstColumn="0" w:firstRowLastColumn="0" w:lastRowFirstColumn="0" w:lastRowLastColumn="0"/>
            </w:pPr>
            <w:r w:rsidRPr="27DD0B0E">
              <w:rPr>
                <w:b/>
                <w:bCs/>
              </w:rPr>
              <w:t>Correct</w:t>
            </w:r>
            <w:r w:rsidR="3DEA7A09" w:rsidRPr="27DD0B0E">
              <w:rPr>
                <w:b/>
                <w:bCs/>
              </w:rPr>
              <w:t xml:space="preserve"> response</w:t>
            </w:r>
            <w:r w:rsidR="3DEA7A09">
              <w:t xml:space="preserve">: </w:t>
            </w:r>
            <w:r w:rsidR="00867CF2">
              <w:t xml:space="preserve">Resource </w:t>
            </w:r>
            <w:r w:rsidR="003271EC">
              <w:t xml:space="preserve">2 </w:t>
            </w:r>
            <w:r w:rsidR="00455755">
              <w:t>–</w:t>
            </w:r>
            <w:r>
              <w:t xml:space="preserve"> </w:t>
            </w:r>
            <w:r w:rsidR="00261F1A">
              <w:t>I</w:t>
            </w:r>
            <w:r>
              <w:t xml:space="preserve">ndustrial </w:t>
            </w:r>
            <w:r w:rsidR="00261F1A">
              <w:t>R</w:t>
            </w:r>
            <w:r>
              <w:t>evolution</w:t>
            </w:r>
            <w:r w:rsidR="00EF0796">
              <w:t xml:space="preserve"> timeline</w:t>
            </w:r>
          </w:p>
          <w:p w14:paraId="60B35868" w14:textId="3C7E6C22" w:rsidR="00261F1A" w:rsidRPr="00261F1A" w:rsidRDefault="00261F1A" w:rsidP="00261F1A">
            <w:pPr>
              <w:pStyle w:val="FeatureBox3"/>
              <w:cnfStyle w:val="000000100000" w:firstRow="0" w:lastRow="0" w:firstColumn="0" w:lastColumn="0" w:oddVBand="0" w:evenVBand="0" w:oddHBand="1" w:evenHBand="0" w:firstRowFirstColumn="0" w:firstRowLastColumn="0" w:lastRowFirstColumn="0" w:lastRowLastColumn="0"/>
              <w:rPr>
                <w:b/>
                <w:bCs/>
              </w:rPr>
            </w:pPr>
            <w:r w:rsidRPr="00261F1A">
              <w:rPr>
                <w:b/>
                <w:bCs/>
              </w:rPr>
              <w:t>Correct timeline:</w:t>
            </w:r>
          </w:p>
          <w:p w14:paraId="5B538909" w14:textId="77777777" w:rsidR="00261F1A" w:rsidRPr="00261F1A" w:rsidRDefault="00261F1A" w:rsidP="00261F1A">
            <w:pPr>
              <w:pStyle w:val="FeatureBox3"/>
              <w:cnfStyle w:val="000000100000" w:firstRow="0" w:lastRow="0" w:firstColumn="0" w:lastColumn="0" w:oddVBand="0" w:evenVBand="0" w:oddHBand="1" w:evenHBand="0" w:firstRowFirstColumn="0" w:firstRowLastColumn="0" w:lastRowFirstColumn="0" w:lastRowLastColumn="0"/>
            </w:pPr>
            <w:r w:rsidRPr="00261F1A">
              <w:t>Start of the Industrial Revolution in Britain (circa 1760)</w:t>
            </w:r>
          </w:p>
          <w:p w14:paraId="2EBD16C1" w14:textId="77777777" w:rsidR="00261F1A" w:rsidRPr="00261F1A" w:rsidRDefault="00261F1A" w:rsidP="00261F1A">
            <w:pPr>
              <w:pStyle w:val="FeatureBox3"/>
              <w:cnfStyle w:val="000000100000" w:firstRow="0" w:lastRow="0" w:firstColumn="0" w:lastColumn="0" w:oddVBand="0" w:evenVBand="0" w:oddHBand="1" w:evenHBand="0" w:firstRowFirstColumn="0" w:firstRowLastColumn="0" w:lastRowFirstColumn="0" w:lastRowLastColumn="0"/>
            </w:pPr>
            <w:r w:rsidRPr="00261F1A">
              <w:t>Introduction of the steam engine by James Watt (1776)</w:t>
            </w:r>
          </w:p>
          <w:p w14:paraId="271EC6F4" w14:textId="77777777" w:rsidR="00261F1A" w:rsidRPr="00261F1A" w:rsidRDefault="00261F1A" w:rsidP="00261F1A">
            <w:pPr>
              <w:pStyle w:val="FeatureBox3"/>
              <w:cnfStyle w:val="000000100000" w:firstRow="0" w:lastRow="0" w:firstColumn="0" w:lastColumn="0" w:oddVBand="0" w:evenVBand="0" w:oddHBand="1" w:evenHBand="0" w:firstRowFirstColumn="0" w:firstRowLastColumn="0" w:lastRowFirstColumn="0" w:lastRowLastColumn="0"/>
            </w:pPr>
            <w:r w:rsidRPr="00261F1A">
              <w:t>Growth of factory towns and cities (late 1700s to early 1800s)</w:t>
            </w:r>
          </w:p>
          <w:p w14:paraId="62C33423" w14:textId="77777777" w:rsidR="00261F1A" w:rsidRPr="00261F1A" w:rsidRDefault="00261F1A" w:rsidP="00261F1A">
            <w:pPr>
              <w:pStyle w:val="FeatureBox3"/>
              <w:cnfStyle w:val="000000100000" w:firstRow="0" w:lastRow="0" w:firstColumn="0" w:lastColumn="0" w:oddVBand="0" w:evenVBand="0" w:oddHBand="1" w:evenHBand="0" w:firstRowFirstColumn="0" w:firstRowLastColumn="0" w:lastRowFirstColumn="0" w:lastRowLastColumn="0"/>
            </w:pPr>
            <w:r w:rsidRPr="00261F1A">
              <w:t>Child labour widely used in factories (early 1800s)</w:t>
            </w:r>
          </w:p>
          <w:p w14:paraId="75B41713" w14:textId="77777777" w:rsidR="00261F1A" w:rsidRPr="00261F1A" w:rsidRDefault="00261F1A" w:rsidP="00261F1A">
            <w:pPr>
              <w:pStyle w:val="FeatureBox3"/>
              <w:cnfStyle w:val="000000100000" w:firstRow="0" w:lastRow="0" w:firstColumn="0" w:lastColumn="0" w:oddVBand="0" w:evenVBand="0" w:oddHBand="1" w:evenHBand="0" w:firstRowFirstColumn="0" w:firstRowLastColumn="0" w:lastRowFirstColumn="0" w:lastRowLastColumn="0"/>
            </w:pPr>
            <w:r w:rsidRPr="00261F1A">
              <w:t>Poor working conditions noted and start of labour reform movements (mid-1800s)</w:t>
            </w:r>
          </w:p>
          <w:p w14:paraId="18E6377B" w14:textId="2984C6CC" w:rsidR="00261F1A" w:rsidRPr="00261F1A" w:rsidRDefault="00261F1A" w:rsidP="00261F1A">
            <w:pPr>
              <w:pStyle w:val="FeatureBox3"/>
              <w:cnfStyle w:val="000000100000" w:firstRow="0" w:lastRow="0" w:firstColumn="0" w:lastColumn="0" w:oddVBand="0" w:evenVBand="0" w:oddHBand="1" w:evenHBand="0" w:firstRowFirstColumn="0" w:firstRowLastColumn="0" w:lastRowFirstColumn="0" w:lastRowLastColumn="0"/>
            </w:pPr>
            <w:r w:rsidRPr="00261F1A">
              <w:t>First Factory Act passed regulating working hours (1833)</w:t>
            </w:r>
          </w:p>
          <w:p w14:paraId="52EB1BA9" w14:textId="65CB4F28" w:rsidR="00261F1A" w:rsidRPr="00261F1A" w:rsidRDefault="00261F1A" w:rsidP="00261F1A">
            <w:pPr>
              <w:pStyle w:val="FeatureBox3"/>
              <w:cnfStyle w:val="000000100000" w:firstRow="0" w:lastRow="0" w:firstColumn="0" w:lastColumn="0" w:oddVBand="0" w:evenVBand="0" w:oddHBand="1" w:evenHBand="0" w:firstRowFirstColumn="0" w:firstRowLastColumn="0" w:lastRowFirstColumn="0" w:lastRowLastColumn="0"/>
            </w:pPr>
            <w:r w:rsidRPr="00261F1A">
              <w:t>Development of railways and improved transport (1830s</w:t>
            </w:r>
            <w:r w:rsidR="00743416">
              <w:t xml:space="preserve"> to </w:t>
            </w:r>
            <w:r w:rsidRPr="00261F1A">
              <w:t>1840s)</w:t>
            </w:r>
          </w:p>
          <w:p w14:paraId="20910228" w14:textId="77777777" w:rsidR="00261F1A" w:rsidRPr="00261F1A" w:rsidRDefault="00261F1A" w:rsidP="00261F1A">
            <w:pPr>
              <w:pStyle w:val="FeatureBox3"/>
              <w:cnfStyle w:val="000000100000" w:firstRow="0" w:lastRow="0" w:firstColumn="0" w:lastColumn="0" w:oddVBand="0" w:evenVBand="0" w:oddHBand="1" w:evenHBand="0" w:firstRowFirstColumn="0" w:firstRowLastColumn="0" w:lastRowFirstColumn="0" w:lastRowLastColumn="0"/>
            </w:pPr>
            <w:r w:rsidRPr="00261F1A">
              <w:t>Improvements in sanitary conditions in cities (late 1800s)</w:t>
            </w:r>
          </w:p>
          <w:p w14:paraId="4A323349" w14:textId="686DAA6A" w:rsidR="00C2467A" w:rsidRDefault="00261F1A" w:rsidP="008A0F5A">
            <w:pPr>
              <w:pStyle w:val="FeatureBox3"/>
              <w:cnfStyle w:val="000000100000" w:firstRow="0" w:lastRow="0" w:firstColumn="0" w:lastColumn="0" w:oddVBand="0" w:evenVBand="0" w:oddHBand="1" w:evenHBand="0" w:firstRowFirstColumn="0" w:firstRowLastColumn="0" w:lastRowFirstColumn="0" w:lastRowLastColumn="0"/>
            </w:pPr>
            <w:r w:rsidRPr="00261F1A">
              <w:lastRenderedPageBreak/>
              <w:t>Introduction of schooling for working children (late 1800s)</w:t>
            </w:r>
          </w:p>
          <w:p w14:paraId="59E6FAD1" w14:textId="200F466A" w:rsidR="005D43A5" w:rsidRDefault="00EA213D" w:rsidP="00F06C85">
            <w:pPr>
              <w:cnfStyle w:val="000000100000" w:firstRow="0" w:lastRow="0" w:firstColumn="0" w:lastColumn="0" w:oddVBand="0" w:evenVBand="0" w:oddHBand="1" w:evenHBand="0" w:firstRowFirstColumn="0" w:firstRowLastColumn="0" w:lastRowFirstColumn="0" w:lastRowLastColumn="0"/>
            </w:pPr>
            <w:r>
              <w:t>Students to complete c</w:t>
            </w:r>
            <w:r w:rsidR="0026479A">
              <w:t>heck for understanding</w:t>
            </w:r>
            <w:r w:rsidR="00641700">
              <w:t xml:space="preserve"> questions</w:t>
            </w:r>
            <w:r w:rsidR="00AF1FBB">
              <w:t xml:space="preserve"> </w:t>
            </w:r>
            <w:r>
              <w:t>based on the timeline activity to</w:t>
            </w:r>
            <w:r w:rsidR="00C845B3">
              <w:t xml:space="preserve"> recall understanding, analyse the consequences and to think critically </w:t>
            </w:r>
            <w:r w:rsidR="007A34A4">
              <w:t>about impact</w:t>
            </w:r>
            <w:r>
              <w:t xml:space="preserve"> </w:t>
            </w:r>
            <w:r w:rsidR="008B6C4C">
              <w:t xml:space="preserve">of the </w:t>
            </w:r>
            <w:r w:rsidR="004400BE">
              <w:t>Industrial Revolution</w:t>
            </w:r>
            <w:r w:rsidR="003644CF">
              <w:t xml:space="preserve">. </w:t>
            </w:r>
            <w:r w:rsidR="000E1209">
              <w:t>(</w:t>
            </w:r>
            <w:r w:rsidR="003644CF">
              <w:t xml:space="preserve">See </w:t>
            </w:r>
            <w:r w:rsidR="008F687E">
              <w:t>Resource</w:t>
            </w:r>
            <w:r w:rsidR="003644CF">
              <w:t xml:space="preserve"> 3 – check for </w:t>
            </w:r>
            <w:r w:rsidR="00330063">
              <w:t>understanding</w:t>
            </w:r>
            <w:r w:rsidR="00733E66">
              <w:t>.</w:t>
            </w:r>
            <w:r w:rsidR="000E1209">
              <w:t>)</w:t>
            </w:r>
          </w:p>
          <w:p w14:paraId="744231E2" w14:textId="1461F0A1" w:rsidR="00B42169" w:rsidRDefault="1E1CD192" w:rsidP="00B42169">
            <w:pPr>
              <w:pStyle w:val="FeatureBox2"/>
              <w:cnfStyle w:val="000000100000" w:firstRow="0" w:lastRow="0" w:firstColumn="0" w:lastColumn="0" w:oddVBand="0" w:evenVBand="0" w:oddHBand="1" w:evenHBand="0" w:firstRowFirstColumn="0" w:firstRowLastColumn="0" w:lastRowFirstColumn="0" w:lastRowLastColumn="0"/>
            </w:pPr>
            <w:r w:rsidRPr="2A661846">
              <w:rPr>
                <w:b/>
                <w:bCs/>
              </w:rPr>
              <w:t>Note</w:t>
            </w:r>
            <w:r>
              <w:t>: EAL/D learners are still developing aural comprehension skills. When using audio-visual texts, consider the pace, volume, accent of the speaker(s) and noise, music or special effects that</w:t>
            </w:r>
            <w:r w:rsidR="07E7CC02">
              <w:t xml:space="preserve"> </w:t>
            </w:r>
            <w:r>
              <w:t>could hinder comprehension. The teacher should ensure that captions are turned on for all video content to support all students to engage with the resources</w:t>
            </w:r>
            <w:r w:rsidR="1CA193C1">
              <w:t>.</w:t>
            </w:r>
          </w:p>
          <w:p w14:paraId="712F5E40" w14:textId="208B5C0C" w:rsidR="005A0A21" w:rsidRDefault="6C5CDC85" w:rsidP="00DB4E8F">
            <w:pPr>
              <w:pStyle w:val="ListBullet"/>
              <w:cnfStyle w:val="000000100000" w:firstRow="0" w:lastRow="0" w:firstColumn="0" w:lastColumn="0" w:oddVBand="0" w:evenVBand="0" w:oddHBand="1" w:evenHBand="0" w:firstRowFirstColumn="0" w:firstRowLastColumn="0" w:lastRowFirstColumn="0" w:lastRowLastColumn="0"/>
            </w:pPr>
            <w:r>
              <w:t>Students to watch</w:t>
            </w:r>
            <w:r w:rsidR="2D7D52E5">
              <w:t xml:space="preserve"> </w:t>
            </w:r>
            <w:hyperlink r:id="rId32" w:history="1">
              <w:r w:rsidR="2D7D52E5" w:rsidRPr="00BC5A22">
                <w:rPr>
                  <w:rStyle w:val="Hyperlink"/>
                </w:rPr>
                <w:t xml:space="preserve">The </w:t>
              </w:r>
              <w:r w:rsidR="4265E919" w:rsidRPr="00BC5A22">
                <w:rPr>
                  <w:rStyle w:val="Hyperlink"/>
                </w:rPr>
                <w:t xml:space="preserve">Impact of the </w:t>
              </w:r>
              <w:r w:rsidR="004400BE" w:rsidRPr="00BC5A22">
                <w:rPr>
                  <w:rStyle w:val="Hyperlink"/>
                </w:rPr>
                <w:t>Industrial Revolution</w:t>
              </w:r>
              <w:r w:rsidR="4265E919" w:rsidRPr="00BC5A22">
                <w:rPr>
                  <w:rStyle w:val="Hyperlink"/>
                </w:rPr>
                <w:t xml:space="preserve"> </w:t>
              </w:r>
              <w:r w:rsidRPr="00BC5A22">
                <w:rPr>
                  <w:rStyle w:val="Hyperlink"/>
                </w:rPr>
                <w:t>(</w:t>
              </w:r>
              <w:r w:rsidR="4265E919" w:rsidRPr="00BC5A22">
                <w:rPr>
                  <w:rStyle w:val="Hyperlink"/>
                </w:rPr>
                <w:t>3:42</w:t>
              </w:r>
              <w:r w:rsidRPr="00BC5A22">
                <w:rPr>
                  <w:rStyle w:val="Hyperlink"/>
                </w:rPr>
                <w:t>)</w:t>
              </w:r>
            </w:hyperlink>
            <w:r w:rsidR="47F5C842" w:rsidRPr="00BC5A22">
              <w:t>.</w:t>
            </w:r>
            <w:r w:rsidR="47F5C842">
              <w:t xml:space="preserve"> </w:t>
            </w:r>
            <w:r w:rsidR="00531950">
              <w:t xml:space="preserve">As </w:t>
            </w:r>
            <w:r>
              <w:t>students watch the clip</w:t>
            </w:r>
            <w:r w:rsidR="00E33492">
              <w:t>,</w:t>
            </w:r>
            <w:r>
              <w:t xml:space="preserve"> have them complete a </w:t>
            </w:r>
            <w:r w:rsidR="00531950">
              <w:t>cause-and-effect</w:t>
            </w:r>
            <w:r>
              <w:t xml:space="preserve"> table</w:t>
            </w:r>
            <w:r w:rsidR="002D1248">
              <w:t xml:space="preserve"> in Resource 4 </w:t>
            </w:r>
            <w:r w:rsidR="00DC4CCF">
              <w:t>–</w:t>
            </w:r>
            <w:r w:rsidR="002D1248">
              <w:t xml:space="preserve"> </w:t>
            </w:r>
            <w:r w:rsidR="00DC4CCF">
              <w:t xml:space="preserve">cause and effect of the </w:t>
            </w:r>
            <w:r w:rsidR="004400BE">
              <w:t>Industrial Revolution</w:t>
            </w:r>
            <w:r w:rsidR="006012F2">
              <w:t>.</w:t>
            </w:r>
            <w:r>
              <w:t xml:space="preserve"> Ask students to recall key points from the video</w:t>
            </w:r>
            <w:r w:rsidR="00BC5A22">
              <w:t xml:space="preserve"> </w:t>
            </w:r>
            <w:r>
              <w:t xml:space="preserve">and write down specific causes related to the </w:t>
            </w:r>
            <w:r w:rsidR="004400BE">
              <w:t>Industrial Revolution</w:t>
            </w:r>
            <w:r>
              <w:t xml:space="preserve"> in the first column. For each cause, they should describe the effect it had on people’s lives or working conditions</w:t>
            </w:r>
            <w:r w:rsidR="00BC5A22">
              <w:t>,</w:t>
            </w:r>
            <w:r>
              <w:t xml:space="preserve"> in the second column.</w:t>
            </w:r>
            <w:r w:rsidR="54D8C53A">
              <w:t xml:space="preserve"> </w:t>
            </w:r>
            <w:r w:rsidR="05A6BFAD">
              <w:t>Provide an example to guide</w:t>
            </w:r>
            <w:r w:rsidR="6E668469">
              <w:t xml:space="preserve"> and </w:t>
            </w:r>
            <w:r w:rsidR="05A6BFAD">
              <w:t>support students</w:t>
            </w:r>
            <w:r w:rsidR="115196E8">
              <w:t>.</w:t>
            </w:r>
          </w:p>
          <w:p w14:paraId="2024DC28" w14:textId="2B064AAA" w:rsidR="005A0A21" w:rsidRPr="00B12DC5" w:rsidRDefault="00B12DC5" w:rsidP="005A0A21">
            <w:pPr>
              <w:pStyle w:val="FeatureBox3"/>
              <w:cnfStyle w:val="000000100000" w:firstRow="0" w:lastRow="0" w:firstColumn="0" w:lastColumn="0" w:oddVBand="0" w:evenVBand="0" w:oddHBand="1" w:evenHBand="0" w:firstRowFirstColumn="0" w:firstRowLastColumn="0" w:lastRowFirstColumn="0" w:lastRowLastColumn="0"/>
              <w:rPr>
                <w:b/>
                <w:bCs/>
              </w:rPr>
            </w:pPr>
            <w:r w:rsidRPr="00B12DC5">
              <w:rPr>
                <w:b/>
                <w:bCs/>
              </w:rPr>
              <w:t>Suggested example:</w:t>
            </w:r>
          </w:p>
          <w:p w14:paraId="443DDBEB" w14:textId="1D570517" w:rsidR="00314B4A" w:rsidRDefault="371D0BA5" w:rsidP="00BC5A22">
            <w:pPr>
              <w:pStyle w:val="FeatureBox3"/>
              <w:numPr>
                <w:ilvl w:val="0"/>
                <w:numId w:val="184"/>
              </w:numPr>
              <w:ind w:hanging="720"/>
              <w:cnfStyle w:val="000000100000" w:firstRow="0" w:lastRow="0" w:firstColumn="0" w:lastColumn="0" w:oddVBand="0" w:evenVBand="0" w:oddHBand="1" w:evenHBand="0" w:firstRowFirstColumn="0" w:firstRowLastColumn="0" w:lastRowFirstColumn="0" w:lastRowLastColumn="0"/>
            </w:pPr>
            <w:r>
              <w:t>c</w:t>
            </w:r>
            <w:r w:rsidR="5948B130">
              <w:t>ause (</w:t>
            </w:r>
            <w:r w:rsidR="00BC5A22">
              <w:t>W</w:t>
            </w:r>
            <w:r w:rsidR="5948B130">
              <w:t xml:space="preserve">hat happened?): </w:t>
            </w:r>
            <w:r w:rsidR="692CB835">
              <w:t>i</w:t>
            </w:r>
            <w:r w:rsidR="5948B130">
              <w:t>ntroduction of factory machinery</w:t>
            </w:r>
          </w:p>
          <w:p w14:paraId="6C7E25F1" w14:textId="6878EBB7" w:rsidR="005A0A21" w:rsidRPr="00EB2B92" w:rsidRDefault="371D0BA5" w:rsidP="00BC5A22">
            <w:pPr>
              <w:pStyle w:val="FeatureBox3"/>
              <w:numPr>
                <w:ilvl w:val="0"/>
                <w:numId w:val="184"/>
              </w:numPr>
              <w:ind w:hanging="720"/>
              <w:cnfStyle w:val="000000100000" w:firstRow="0" w:lastRow="0" w:firstColumn="0" w:lastColumn="0" w:oddVBand="0" w:evenVBand="0" w:oddHBand="1" w:evenHBand="0" w:firstRowFirstColumn="0" w:firstRowLastColumn="0" w:lastRowFirstColumn="0" w:lastRowLastColumn="0"/>
            </w:pPr>
            <w:r>
              <w:lastRenderedPageBreak/>
              <w:t>e</w:t>
            </w:r>
            <w:r w:rsidR="5948B130">
              <w:t xml:space="preserve">ffect (What was the result?): </w:t>
            </w:r>
            <w:r w:rsidR="2D6C858F">
              <w:t>m</w:t>
            </w:r>
            <w:r w:rsidR="5948B130">
              <w:t>ore goods were produced quickly but workers had to work long hours.</w:t>
            </w:r>
          </w:p>
          <w:p w14:paraId="1028D10D" w14:textId="079206C6" w:rsidR="006A5D15" w:rsidRPr="006A57DC" w:rsidRDefault="006A57DC" w:rsidP="006A5D15">
            <w:pPr>
              <w:pStyle w:val="FeatureBox2"/>
              <w:cnfStyle w:val="000000100000" w:firstRow="0" w:lastRow="0" w:firstColumn="0" w:lastColumn="0" w:oddVBand="0" w:evenVBand="0" w:oddHBand="1" w:evenHBand="0" w:firstRowFirstColumn="0" w:firstRowLastColumn="0" w:lastRowFirstColumn="0" w:lastRowLastColumn="0"/>
            </w:pPr>
            <w:r w:rsidRPr="0CDDFDB7">
              <w:rPr>
                <w:b/>
                <w:bCs/>
              </w:rPr>
              <w:t xml:space="preserve">Note: </w:t>
            </w:r>
            <w:r w:rsidR="00D73719">
              <w:t>u</w:t>
            </w:r>
            <w:r>
              <w:t>se</w:t>
            </w:r>
            <w:r w:rsidR="00CD2F08">
              <w:t xml:space="preserve"> the</w:t>
            </w:r>
            <w:r>
              <w:t xml:space="preserve"> </w:t>
            </w:r>
            <w:hyperlink r:id="rId33">
              <w:r w:rsidR="00CD2F08" w:rsidRPr="0CDDFDB7">
                <w:rPr>
                  <w:rStyle w:val="Hyperlink"/>
                </w:rPr>
                <w:t>PEEL paragraph</w:t>
              </w:r>
            </w:hyperlink>
            <w:r w:rsidR="00CD2F08">
              <w:t xml:space="preserve"> strategy to assist students deconstruct the</w:t>
            </w:r>
            <w:r w:rsidR="007306D1">
              <w:t xml:space="preserve"> following writing task.</w:t>
            </w:r>
            <w:r w:rsidR="00EE1913">
              <w:t xml:space="preserve"> </w:t>
            </w:r>
            <w:r w:rsidR="007306D1">
              <w:t>The level of instruction may vary de</w:t>
            </w:r>
            <w:r w:rsidR="00C410B2">
              <w:t xml:space="preserve">pending on the students in </w:t>
            </w:r>
            <w:r w:rsidR="00806897">
              <w:t>the class. Use explicit teaching strategies</w:t>
            </w:r>
            <w:r w:rsidR="00227AAF">
              <w:t xml:space="preserve"> to</w:t>
            </w:r>
            <w:r w:rsidR="00806897">
              <w:t xml:space="preserve"> </w:t>
            </w:r>
            <w:r w:rsidR="00BC4F7D">
              <w:t>break down the question</w:t>
            </w:r>
            <w:r w:rsidR="00FC0DC0">
              <w:t xml:space="preserve"> with specific reference to unpacking the </w:t>
            </w:r>
            <w:hyperlink r:id="rId34">
              <w:r w:rsidR="00FC0DC0" w:rsidRPr="0CDDFDB7">
                <w:rPr>
                  <w:rStyle w:val="Hyperlink"/>
                </w:rPr>
                <w:t>directive term</w:t>
              </w:r>
            </w:hyperlink>
            <w:r w:rsidR="00FC0DC0">
              <w:t xml:space="preserve"> ‘explain’.</w:t>
            </w:r>
          </w:p>
          <w:p w14:paraId="7AB0E05C" w14:textId="7C90D8FB" w:rsidR="001A2E8D" w:rsidRDefault="4153B94E" w:rsidP="00F125E7">
            <w:pPr>
              <w:cnfStyle w:val="000000100000" w:firstRow="0" w:lastRow="0" w:firstColumn="0" w:lastColumn="0" w:oddVBand="0" w:evenVBand="0" w:oddHBand="1" w:evenHBand="0" w:firstRowFirstColumn="0" w:firstRowLastColumn="0" w:lastRowFirstColumn="0" w:lastRowLastColumn="0"/>
            </w:pPr>
            <w:r>
              <w:t xml:space="preserve">Using the information </w:t>
            </w:r>
            <w:r w:rsidR="4D25FC9B">
              <w:t>acquired in previous activities</w:t>
            </w:r>
            <w:r w:rsidR="21533EA5">
              <w:t xml:space="preserve"> </w:t>
            </w:r>
            <w:r w:rsidR="358857EA">
              <w:t>on t</w:t>
            </w:r>
            <w:r w:rsidR="44452A77">
              <w:t xml:space="preserve">he positive and negative impacts on the </w:t>
            </w:r>
            <w:r w:rsidR="004400BE">
              <w:t>Industrial Revolution</w:t>
            </w:r>
            <w:r w:rsidR="44452A77">
              <w:t xml:space="preserve">, </w:t>
            </w:r>
            <w:r w:rsidR="4262B51E">
              <w:t>students to complete a PEEL paragraph</w:t>
            </w:r>
            <w:r w:rsidR="6DD6999C">
              <w:t xml:space="preserve"> on the </w:t>
            </w:r>
            <w:r w:rsidR="0DBD147F">
              <w:t>question:</w:t>
            </w:r>
            <w:r w:rsidR="6DD6999C">
              <w:t xml:space="preserve"> </w:t>
            </w:r>
            <w:r w:rsidR="0DBD147F">
              <w:t>‘</w:t>
            </w:r>
            <w:r w:rsidR="32B11F1E">
              <w:t xml:space="preserve">Explain the consequences of the </w:t>
            </w:r>
            <w:r w:rsidR="004400BE">
              <w:t>Industrial Revolution</w:t>
            </w:r>
            <w:r w:rsidR="23BFB927">
              <w:t xml:space="preserve"> on both living and working </w:t>
            </w:r>
            <w:r w:rsidR="6B96CB20">
              <w:t>conditions.</w:t>
            </w:r>
            <w:r w:rsidR="22FDDDDE">
              <w:t>’</w:t>
            </w:r>
            <w:r w:rsidR="6B96CB20">
              <w:t xml:space="preserve"> Students to use the scaffold in </w:t>
            </w:r>
            <w:r w:rsidR="008F687E">
              <w:t>Resource</w:t>
            </w:r>
            <w:r w:rsidR="0D0BFAEA">
              <w:t xml:space="preserve"> </w:t>
            </w:r>
            <w:r w:rsidR="004F3B0B">
              <w:t>5</w:t>
            </w:r>
            <w:r w:rsidR="0D0BFAEA">
              <w:t xml:space="preserve"> – PEEL </w:t>
            </w:r>
            <w:r w:rsidR="25EAD425">
              <w:t xml:space="preserve">paragraph scaffold </w:t>
            </w:r>
            <w:r w:rsidR="48DB2894">
              <w:t xml:space="preserve">to </w:t>
            </w:r>
            <w:r w:rsidR="657DCFD0">
              <w:t xml:space="preserve">deconstruct the paragraph first. Teacher to provide additional </w:t>
            </w:r>
            <w:r w:rsidR="20B25F55">
              <w:t>sentence starter prompts to support student writing.</w:t>
            </w:r>
          </w:p>
          <w:p w14:paraId="5B3BE0B2" w14:textId="77777777" w:rsidR="00F843DE" w:rsidRPr="00F843DE" w:rsidRDefault="00F843DE" w:rsidP="00F843DE">
            <w:pPr>
              <w:cnfStyle w:val="000000100000" w:firstRow="0" w:lastRow="0" w:firstColumn="0" w:lastColumn="0" w:oddVBand="0" w:evenVBand="0" w:oddHBand="1" w:evenHBand="0" w:firstRowFirstColumn="0" w:firstRowLastColumn="0" w:lastRowFirstColumn="0" w:lastRowLastColumn="0"/>
              <w:rPr>
                <w:b/>
                <w:bCs/>
              </w:rPr>
            </w:pPr>
            <w:r w:rsidRPr="00F843DE">
              <w:rPr>
                <w:b/>
                <w:bCs/>
              </w:rPr>
              <w:t>Concluding the lesson</w:t>
            </w:r>
          </w:p>
          <w:p w14:paraId="2327E741" w14:textId="46080B94" w:rsidR="00F843DE" w:rsidRDefault="005B2D6D" w:rsidP="00F843DE">
            <w:pPr>
              <w:cnfStyle w:val="000000100000" w:firstRow="0" w:lastRow="0" w:firstColumn="0" w:lastColumn="0" w:oddVBand="0" w:evenVBand="0" w:oddHBand="1" w:evenHBand="0" w:firstRowFirstColumn="0" w:firstRowLastColumn="0" w:lastRowFirstColumn="0" w:lastRowLastColumn="0"/>
            </w:pPr>
            <w:r>
              <w:t xml:space="preserve">Use cold calling </w:t>
            </w:r>
            <w:r w:rsidR="00D90CA3">
              <w:t>for the questions</w:t>
            </w:r>
            <w:r w:rsidR="0089697C">
              <w:t xml:space="preserve"> </w:t>
            </w:r>
            <w:r w:rsidR="00B1353A">
              <w:t xml:space="preserve">to </w:t>
            </w:r>
            <w:r w:rsidR="00D90CA3">
              <w:t>check for student understanding</w:t>
            </w:r>
            <w:r w:rsidR="00FA3ABF">
              <w:t>:</w:t>
            </w:r>
          </w:p>
          <w:p w14:paraId="3EC9DD73" w14:textId="6ADA8868" w:rsidR="002105A3" w:rsidRDefault="002105A3" w:rsidP="00AC7DEA">
            <w:pPr>
              <w:pStyle w:val="ListNumber"/>
              <w:numPr>
                <w:ilvl w:val="0"/>
                <w:numId w:val="7"/>
              </w:numPr>
              <w:cnfStyle w:val="000000100000" w:firstRow="0" w:lastRow="0" w:firstColumn="0" w:lastColumn="0" w:oddVBand="0" w:evenVBand="0" w:oddHBand="1" w:evenHBand="0" w:firstRowFirstColumn="0" w:firstRowLastColumn="0" w:lastRowFirstColumn="0" w:lastRowLastColumn="0"/>
            </w:pPr>
            <w:r>
              <w:t xml:space="preserve">Name one way the </w:t>
            </w:r>
            <w:r w:rsidR="004400BE">
              <w:t>Industrial Revolution</w:t>
            </w:r>
            <w:r>
              <w:t xml:space="preserve"> </w:t>
            </w:r>
            <w:r w:rsidR="00BE2A8E">
              <w:t xml:space="preserve">changed working </w:t>
            </w:r>
            <w:r w:rsidR="00847E78">
              <w:t>conditions.</w:t>
            </w:r>
          </w:p>
          <w:p w14:paraId="7959301E" w14:textId="0324D46A" w:rsidR="00C62096" w:rsidRPr="00E309D0" w:rsidRDefault="00C62096" w:rsidP="004B3FD9">
            <w:pPr>
              <w:pStyle w:val="ListNumber"/>
              <w:numPr>
                <w:ilvl w:val="0"/>
                <w:numId w:val="7"/>
              </w:numPr>
              <w:cnfStyle w:val="000000100000" w:firstRow="0" w:lastRow="0" w:firstColumn="0" w:lastColumn="0" w:oddVBand="0" w:evenVBand="0" w:oddHBand="1" w:evenHBand="0" w:firstRowFirstColumn="0" w:firstRowLastColumn="0" w:lastRowFirstColumn="0" w:lastRowLastColumn="0"/>
            </w:pPr>
            <w:r w:rsidRPr="005C45B6">
              <w:t>What was one problem people faced living in rapidly growing cities during this time?</w:t>
            </w:r>
          </w:p>
          <w:p w14:paraId="7CA07501" w14:textId="1F4F8296" w:rsidR="00C62096" w:rsidRPr="00E309D0" w:rsidRDefault="00C62096" w:rsidP="004B3FD9">
            <w:pPr>
              <w:pStyle w:val="ListNumber"/>
              <w:numPr>
                <w:ilvl w:val="0"/>
                <w:numId w:val="7"/>
              </w:numPr>
              <w:cnfStyle w:val="000000100000" w:firstRow="0" w:lastRow="0" w:firstColumn="0" w:lastColumn="0" w:oddVBand="0" w:evenVBand="0" w:oddHBand="1" w:evenHBand="0" w:firstRowFirstColumn="0" w:firstRowLastColumn="0" w:lastRowFirstColumn="0" w:lastRowLastColumn="0"/>
            </w:pPr>
            <w:r w:rsidRPr="005C45B6">
              <w:lastRenderedPageBreak/>
              <w:t>Why were factory laws like the Factory Act important?</w:t>
            </w:r>
          </w:p>
          <w:p w14:paraId="36BE0347" w14:textId="01204A6E" w:rsidR="00C62096" w:rsidRDefault="00C62096" w:rsidP="004B3FD9">
            <w:pPr>
              <w:pStyle w:val="ListNumber"/>
              <w:numPr>
                <w:ilvl w:val="0"/>
                <w:numId w:val="7"/>
              </w:numPr>
              <w:cnfStyle w:val="000000100000" w:firstRow="0" w:lastRow="0" w:firstColumn="0" w:lastColumn="0" w:oddVBand="0" w:evenVBand="0" w:oddHBand="1" w:evenHBand="0" w:firstRowFirstColumn="0" w:firstRowLastColumn="0" w:lastRowFirstColumn="0" w:lastRowLastColumn="0"/>
            </w:pPr>
            <w:r w:rsidRPr="005C45B6">
              <w:t>How did inventions like the steam engine impact society?</w:t>
            </w:r>
          </w:p>
          <w:p w14:paraId="478A1D74" w14:textId="77777777" w:rsidR="00B91CF7" w:rsidRPr="00CE6F08" w:rsidRDefault="00FE7233" w:rsidP="00DB4E8F">
            <w:pPr>
              <w:pStyle w:val="FeatureBox3"/>
              <w:cnfStyle w:val="000000100000" w:firstRow="0" w:lastRow="0" w:firstColumn="0" w:lastColumn="0" w:oddVBand="0" w:evenVBand="0" w:oddHBand="1" w:evenHBand="0" w:firstRowFirstColumn="0" w:firstRowLastColumn="0" w:lastRowFirstColumn="0" w:lastRowLastColumn="0"/>
              <w:rPr>
                <w:b/>
                <w:bCs/>
              </w:rPr>
            </w:pPr>
            <w:r w:rsidRPr="00CE6F08">
              <w:rPr>
                <w:b/>
                <w:bCs/>
              </w:rPr>
              <w:t xml:space="preserve">Possible responses: </w:t>
            </w:r>
          </w:p>
          <w:p w14:paraId="100B4C32" w14:textId="5EAE671D" w:rsidR="00AF3836" w:rsidRPr="00AC7DEA" w:rsidRDefault="00254205" w:rsidP="00DB4E8F">
            <w:pPr>
              <w:pStyle w:val="FeatureBox3"/>
              <w:numPr>
                <w:ilvl w:val="0"/>
                <w:numId w:val="173"/>
              </w:numPr>
              <w:ind w:hanging="720"/>
              <w:cnfStyle w:val="000000100000" w:firstRow="0" w:lastRow="0" w:firstColumn="0" w:lastColumn="0" w:oddVBand="0" w:evenVBand="0" w:oddHBand="1" w:evenHBand="0" w:firstRowFirstColumn="0" w:firstRowLastColumn="0" w:lastRowFirstColumn="0" w:lastRowLastColumn="0"/>
            </w:pPr>
            <w:r>
              <w:t>F</w:t>
            </w:r>
            <w:r w:rsidR="000C140B">
              <w:t xml:space="preserve">actory work </w:t>
            </w:r>
            <w:r w:rsidR="002F24E6">
              <w:t>was unsafe and included long hours</w:t>
            </w:r>
            <w:r w:rsidR="0017171F">
              <w:t>.</w:t>
            </w:r>
          </w:p>
          <w:p w14:paraId="76C34E74" w14:textId="5F50F654" w:rsidR="00AC7DEA" w:rsidRDefault="0029287E" w:rsidP="00DB4E8F">
            <w:pPr>
              <w:pStyle w:val="FeatureBox3"/>
              <w:numPr>
                <w:ilvl w:val="0"/>
                <w:numId w:val="173"/>
              </w:numPr>
              <w:ind w:hanging="720"/>
              <w:cnfStyle w:val="000000100000" w:firstRow="0" w:lastRow="0" w:firstColumn="0" w:lastColumn="0" w:oddVBand="0" w:evenVBand="0" w:oddHBand="1" w:evenHBand="0" w:firstRowFirstColumn="0" w:firstRowLastColumn="0" w:lastRowFirstColumn="0" w:lastRowLastColumn="0"/>
            </w:pPr>
            <w:r w:rsidRPr="0029287E">
              <w:t>Overcrowding and poor sanitation</w:t>
            </w:r>
            <w:r w:rsidR="0017171F">
              <w:t>.</w:t>
            </w:r>
          </w:p>
          <w:p w14:paraId="187B77AD" w14:textId="0A12945F" w:rsidR="00AC7DEA" w:rsidRDefault="00AF3836" w:rsidP="00DB4E8F">
            <w:pPr>
              <w:pStyle w:val="FeatureBox3"/>
              <w:numPr>
                <w:ilvl w:val="0"/>
                <w:numId w:val="173"/>
              </w:numPr>
              <w:ind w:hanging="720"/>
              <w:cnfStyle w:val="000000100000" w:firstRow="0" w:lastRow="0" w:firstColumn="0" w:lastColumn="0" w:oddVBand="0" w:evenVBand="0" w:oddHBand="1" w:evenHBand="0" w:firstRowFirstColumn="0" w:firstRowLastColumn="0" w:lastRowFirstColumn="0" w:lastRowLastColumn="0"/>
            </w:pPr>
            <w:r w:rsidRPr="005C45B6">
              <w:t>To make working conditions safer and limit child labour</w:t>
            </w:r>
            <w:r w:rsidR="0017171F">
              <w:t>.</w:t>
            </w:r>
          </w:p>
          <w:p w14:paraId="6C8F6591" w14:textId="08F7D89C" w:rsidR="00847E78" w:rsidRDefault="00AF3836" w:rsidP="00DB4E8F">
            <w:pPr>
              <w:pStyle w:val="FeatureBox3"/>
              <w:numPr>
                <w:ilvl w:val="0"/>
                <w:numId w:val="173"/>
              </w:numPr>
              <w:ind w:hanging="720"/>
              <w:cnfStyle w:val="000000100000" w:firstRow="0" w:lastRow="0" w:firstColumn="0" w:lastColumn="0" w:oddVBand="0" w:evenVBand="0" w:oddHBand="1" w:evenHBand="0" w:firstRowFirstColumn="0" w:firstRowLastColumn="0" w:lastRowFirstColumn="0" w:lastRowLastColumn="0"/>
            </w:pPr>
            <w:r w:rsidRPr="005C45B6">
              <w:t>They helped factories produce more goods faster</w:t>
            </w:r>
            <w:r w:rsidR="0017171F">
              <w:t>.</w:t>
            </w:r>
          </w:p>
          <w:p w14:paraId="4CDF733E" w14:textId="66D93031" w:rsidR="00F843DE" w:rsidRPr="00F843DE" w:rsidRDefault="00F843DE" w:rsidP="00426E19">
            <w:pPr>
              <w:suppressAutoHyphens w:val="0"/>
              <w:spacing w:before="0" w:after="160" w:line="278" w:lineRule="auto"/>
              <w:cnfStyle w:val="000000100000" w:firstRow="0" w:lastRow="0" w:firstColumn="0" w:lastColumn="0" w:oddVBand="0" w:evenVBand="0" w:oddHBand="1" w:evenHBand="0" w:firstRowFirstColumn="0" w:firstRowLastColumn="0" w:lastRowFirstColumn="0" w:lastRowLastColumn="0"/>
            </w:pPr>
            <w:r w:rsidRPr="00F843DE">
              <w:rPr>
                <w:b/>
                <w:bCs/>
              </w:rPr>
              <w:t>Evidence of learning</w:t>
            </w:r>
          </w:p>
          <w:p w14:paraId="209BEB13" w14:textId="1F27E069" w:rsidR="007D0B21" w:rsidRDefault="00EB2C63" w:rsidP="00F125E7">
            <w:pPr>
              <w:cnfStyle w:val="000000100000" w:firstRow="0" w:lastRow="0" w:firstColumn="0" w:lastColumn="0" w:oddVBand="0" w:evenVBand="0" w:oddHBand="1" w:evenHBand="0" w:firstRowFirstColumn="0" w:firstRowLastColumn="0" w:lastRowFirstColumn="0" w:lastRowLastColumn="0"/>
            </w:pPr>
            <w:r>
              <w:t>Students ha</w:t>
            </w:r>
            <w:r w:rsidR="00B072EC">
              <w:t>ve demonstrated their knowledge and understanding of</w:t>
            </w:r>
            <w:r w:rsidR="008B1C8A">
              <w:t xml:space="preserve"> the</w:t>
            </w:r>
            <w:r w:rsidR="00FF7C39">
              <w:t xml:space="preserve"> cause and effect</w:t>
            </w:r>
            <w:r w:rsidR="003A6BA8">
              <w:t xml:space="preserve"> of the </w:t>
            </w:r>
            <w:r w:rsidR="004400BE">
              <w:t>Industrial Revolution</w:t>
            </w:r>
            <w:r w:rsidR="006258CF">
              <w:t xml:space="preserve"> </w:t>
            </w:r>
            <w:r w:rsidR="00862911">
              <w:t xml:space="preserve">and the consequences </w:t>
            </w:r>
            <w:r w:rsidR="006258CF">
              <w:t xml:space="preserve">on the </w:t>
            </w:r>
            <w:r w:rsidR="003C78D1">
              <w:t xml:space="preserve">living and working conditions </w:t>
            </w:r>
            <w:r w:rsidR="006A14BC">
              <w:t>through:</w:t>
            </w:r>
          </w:p>
          <w:p w14:paraId="30FFD2EE" w14:textId="04CFDF65" w:rsidR="00862911" w:rsidRDefault="00E432D0" w:rsidP="00582C1C">
            <w:pPr>
              <w:pStyle w:val="ListBullet"/>
              <w:cnfStyle w:val="000000100000" w:firstRow="0" w:lastRow="0" w:firstColumn="0" w:lastColumn="0" w:oddVBand="0" w:evenVBand="0" w:oddHBand="1" w:evenHBand="0" w:firstRowFirstColumn="0" w:firstRowLastColumn="0" w:lastRowFirstColumn="0" w:lastRowLastColumn="0"/>
            </w:pPr>
            <w:r>
              <w:t>p</w:t>
            </w:r>
            <w:r w:rsidR="00862911">
              <w:t xml:space="preserve">lacing </w:t>
            </w:r>
            <w:r w:rsidR="00705C1D">
              <w:t>key dates in chronological order</w:t>
            </w:r>
          </w:p>
          <w:p w14:paraId="536EAC26" w14:textId="57D8D28B" w:rsidR="00705C1D" w:rsidRDefault="2DFDE006" w:rsidP="00862911">
            <w:pPr>
              <w:pStyle w:val="ListBullet"/>
              <w:cnfStyle w:val="000000100000" w:firstRow="0" w:lastRow="0" w:firstColumn="0" w:lastColumn="0" w:oddVBand="0" w:evenVBand="0" w:oddHBand="1" w:evenHBand="0" w:firstRowFirstColumn="0" w:firstRowLastColumn="0" w:lastRowFirstColumn="0" w:lastRowLastColumn="0"/>
            </w:pPr>
            <w:r>
              <w:t>i</w:t>
            </w:r>
            <w:r w:rsidR="0574E121">
              <w:t xml:space="preserve">dentifying positive and negative </w:t>
            </w:r>
            <w:r w:rsidR="3C90E9D5">
              <w:t xml:space="preserve">impacts of the </w:t>
            </w:r>
            <w:r w:rsidR="004400BE">
              <w:t>Industrial Revolution</w:t>
            </w:r>
            <w:r w:rsidR="3C90E9D5">
              <w:t xml:space="preserve"> from provided text</w:t>
            </w:r>
          </w:p>
          <w:p w14:paraId="3755F7DB" w14:textId="3411F364" w:rsidR="001848D4" w:rsidRDefault="004707F6" w:rsidP="00862911">
            <w:pPr>
              <w:pStyle w:val="ListBullet"/>
              <w:cnfStyle w:val="000000100000" w:firstRow="0" w:lastRow="0" w:firstColumn="0" w:lastColumn="0" w:oddVBand="0" w:evenVBand="0" w:oddHBand="1" w:evenHBand="0" w:firstRowFirstColumn="0" w:firstRowLastColumn="0" w:lastRowFirstColumn="0" w:lastRowLastColumn="0"/>
            </w:pPr>
            <w:r>
              <w:t xml:space="preserve">explaining the </w:t>
            </w:r>
            <w:r w:rsidR="00E432D0">
              <w:t xml:space="preserve">consequences of the </w:t>
            </w:r>
            <w:r w:rsidR="004400BE">
              <w:t>Industrial Revolution</w:t>
            </w:r>
          </w:p>
          <w:p w14:paraId="343ED8AA" w14:textId="46D6F12C" w:rsidR="00F125E7" w:rsidRPr="00245939" w:rsidRDefault="3745CA2E" w:rsidP="000E4501">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demonstration of knowledge and understanding </w:t>
            </w:r>
            <w:r w:rsidR="0C2D216B">
              <w:t>the exit ticket questions</w:t>
            </w:r>
            <w:r w:rsidR="72A12084">
              <w:t>.</w:t>
            </w:r>
          </w:p>
        </w:tc>
        <w:tc>
          <w:tcPr>
            <w:tcW w:w="1526" w:type="dxa"/>
          </w:tcPr>
          <w:p w14:paraId="6A0AD410" w14:textId="77777777" w:rsidR="00F125E7" w:rsidRPr="001165C4" w:rsidRDefault="00F125E7" w:rsidP="00F125E7">
            <w:pPr>
              <w:cnfStyle w:val="000000100000" w:firstRow="0" w:lastRow="0" w:firstColumn="0" w:lastColumn="0" w:oddVBand="0" w:evenVBand="0" w:oddHBand="1" w:evenHBand="0" w:firstRowFirstColumn="0" w:firstRowLastColumn="0" w:lastRowFirstColumn="0" w:lastRowLastColumn="0"/>
            </w:pPr>
          </w:p>
        </w:tc>
      </w:tr>
      <w:tr w:rsidR="00CA6255" w14:paraId="28CEE6F0" w14:textId="77777777" w:rsidTr="00CE6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229F6071" w14:textId="0752B670" w:rsidR="004C7711" w:rsidRPr="008B698A" w:rsidRDefault="007B4F37" w:rsidP="004C7711">
            <w:pPr>
              <w:rPr>
                <w:b w:val="0"/>
              </w:rPr>
            </w:pPr>
            <w:r>
              <w:rPr>
                <w:bCs/>
              </w:rPr>
              <w:lastRenderedPageBreak/>
              <w:t>L</w:t>
            </w:r>
            <w:r w:rsidR="004C7711" w:rsidRPr="00352B93">
              <w:rPr>
                <w:bCs/>
              </w:rPr>
              <w:t xml:space="preserve">esson </w:t>
            </w:r>
            <w:r w:rsidR="004C7711">
              <w:rPr>
                <w:bCs/>
              </w:rPr>
              <w:t>2</w:t>
            </w:r>
            <w:r w:rsidR="004C7711">
              <w:t xml:space="preserve"> – </w:t>
            </w:r>
            <w:r w:rsidR="00E15115" w:rsidRPr="008B698A">
              <w:rPr>
                <w:b w:val="0"/>
              </w:rPr>
              <w:t>impact of imperialism, immigration</w:t>
            </w:r>
            <w:r w:rsidR="00F06F40" w:rsidRPr="008B698A">
              <w:rPr>
                <w:b w:val="0"/>
              </w:rPr>
              <w:t xml:space="preserve"> and slavery on the movement of people</w:t>
            </w:r>
          </w:p>
          <w:p w14:paraId="574383E0" w14:textId="77777777" w:rsidR="004C7711" w:rsidRPr="005C2355" w:rsidRDefault="004C7711" w:rsidP="004C7711">
            <w:pPr>
              <w:rPr>
                <w:b w:val="0"/>
                <w:bCs/>
              </w:rPr>
            </w:pPr>
            <w:r w:rsidRPr="005C2355">
              <w:rPr>
                <w:bCs/>
              </w:rPr>
              <w:t>Outcome</w:t>
            </w:r>
          </w:p>
          <w:p w14:paraId="54270463" w14:textId="3A673D78" w:rsidR="004C7711" w:rsidRPr="00503886" w:rsidRDefault="002E5B4E" w:rsidP="004C7711">
            <w:pPr>
              <w:rPr>
                <w:b w:val="0"/>
                <w:bCs/>
              </w:rPr>
            </w:pPr>
            <w:r w:rsidRPr="00A81148">
              <w:rPr>
                <w:rFonts w:ascii="Aptos" w:eastAsia="Aptos" w:hAnsi="Aptos" w:cs="Times New Roman"/>
                <w:bCs/>
                <w:kern w:val="2"/>
                <w:sz w:val="24"/>
                <w14:ligatures w14:val="standardContextual"/>
              </w:rPr>
              <w:t>HI5-CPP-01</w:t>
            </w:r>
          </w:p>
          <w:p w14:paraId="6D1AE3E2" w14:textId="5EE18921" w:rsidR="004C7711" w:rsidRDefault="004C7711" w:rsidP="004C7711">
            <w:pPr>
              <w:rPr>
                <w:b w:val="0"/>
              </w:rPr>
            </w:pPr>
            <w:r w:rsidRPr="004E1FC6">
              <w:t>Content</w:t>
            </w:r>
          </w:p>
          <w:p w14:paraId="4F59C6D3" w14:textId="26F58E6F" w:rsidR="008B698A" w:rsidRPr="0039382D" w:rsidRDefault="008B698A" w:rsidP="004C7711">
            <w:pPr>
              <w:rPr>
                <w:b w:val="0"/>
              </w:rPr>
            </w:pPr>
            <w:r>
              <w:rPr>
                <w:b w:val="0"/>
              </w:rPr>
              <w:t>The making of the modern world</w:t>
            </w:r>
          </w:p>
          <w:p w14:paraId="3BA554B4" w14:textId="6FB05FC3" w:rsidR="004C7711" w:rsidRPr="00B55642" w:rsidRDefault="51B93B85" w:rsidP="00E71FF1">
            <w:pPr>
              <w:pStyle w:val="ListBullet"/>
              <w:numPr>
                <w:ilvl w:val="0"/>
                <w:numId w:val="46"/>
              </w:numPr>
              <w:rPr>
                <w:b w:val="0"/>
                <w:bCs/>
              </w:rPr>
            </w:pPr>
            <w:r w:rsidRPr="00B55642">
              <w:rPr>
                <w:b w:val="0"/>
                <w:bCs/>
              </w:rPr>
              <w:t>The impact of imperialism, immigration and slavery</w:t>
            </w:r>
            <w:r w:rsidR="5EF07DCB" w:rsidRPr="00B55642">
              <w:rPr>
                <w:b w:val="0"/>
                <w:bCs/>
              </w:rPr>
              <w:t xml:space="preserve"> on the movement of peoples</w:t>
            </w:r>
          </w:p>
          <w:p w14:paraId="50AF641E" w14:textId="77777777" w:rsidR="004C7711" w:rsidRDefault="004C7711" w:rsidP="004C7711">
            <w:pPr>
              <w:rPr>
                <w:b w:val="0"/>
                <w:bCs/>
              </w:rPr>
            </w:pPr>
            <w:r>
              <w:rPr>
                <w:bCs/>
              </w:rPr>
              <w:t>Concepts</w:t>
            </w:r>
          </w:p>
          <w:p w14:paraId="00FF6CBC" w14:textId="150989EB" w:rsidR="00911454" w:rsidRPr="008B698A" w:rsidRDefault="0044628C" w:rsidP="00E71FF1">
            <w:pPr>
              <w:pStyle w:val="ListBullet"/>
              <w:rPr>
                <w:b w:val="0"/>
              </w:rPr>
            </w:pPr>
            <w:r w:rsidRPr="008B698A">
              <w:rPr>
                <w:b w:val="0"/>
              </w:rPr>
              <w:t>Cause and effect</w:t>
            </w:r>
          </w:p>
          <w:p w14:paraId="763ABE64" w14:textId="68EB914E" w:rsidR="004C7711" w:rsidRPr="008B698A" w:rsidRDefault="00651583" w:rsidP="00E71FF1">
            <w:pPr>
              <w:pStyle w:val="ListBullet"/>
              <w:rPr>
                <w:b w:val="0"/>
              </w:rPr>
            </w:pPr>
            <w:r w:rsidRPr="008B698A">
              <w:rPr>
                <w:b w:val="0"/>
              </w:rPr>
              <w:lastRenderedPageBreak/>
              <w:t>Perspectives</w:t>
            </w:r>
          </w:p>
          <w:p w14:paraId="32CA5D31" w14:textId="1E55CED7" w:rsidR="00690367" w:rsidRDefault="004C7711" w:rsidP="00690367">
            <w:pPr>
              <w:rPr>
                <w:b w:val="0"/>
                <w:bCs/>
              </w:rPr>
            </w:pPr>
            <w:r w:rsidRPr="004165DB">
              <w:rPr>
                <w:bCs/>
              </w:rPr>
              <w:t>Skills</w:t>
            </w:r>
            <w:r>
              <w:rPr>
                <w:bCs/>
              </w:rPr>
              <w:t xml:space="preserve"> </w:t>
            </w:r>
          </w:p>
          <w:p w14:paraId="1D393C12" w14:textId="68D203C5" w:rsidR="00296950" w:rsidRPr="008B698A" w:rsidRDefault="003545FE" w:rsidP="00E23F55">
            <w:pPr>
              <w:pStyle w:val="ListBullet"/>
              <w:rPr>
                <w:b w:val="0"/>
              </w:rPr>
            </w:pPr>
            <w:r w:rsidRPr="008B698A">
              <w:rPr>
                <w:b w:val="0"/>
              </w:rPr>
              <w:t>Analysis and use of s</w:t>
            </w:r>
            <w:r w:rsidR="004B7A5B" w:rsidRPr="008B698A">
              <w:rPr>
                <w:b w:val="0"/>
              </w:rPr>
              <w:t>ource</w:t>
            </w:r>
            <w:r w:rsidRPr="008B698A">
              <w:rPr>
                <w:b w:val="0"/>
              </w:rPr>
              <w:t>s</w:t>
            </w:r>
            <w:r w:rsidR="004B7A5B" w:rsidRPr="008B698A">
              <w:rPr>
                <w:b w:val="0"/>
              </w:rPr>
              <w:t xml:space="preserve"> </w:t>
            </w:r>
          </w:p>
        </w:tc>
        <w:tc>
          <w:tcPr>
            <w:tcW w:w="9780" w:type="dxa"/>
            <w:shd w:val="clear" w:color="auto" w:fill="auto"/>
          </w:tcPr>
          <w:p w14:paraId="07BA2A18" w14:textId="77777777" w:rsidR="00B663D9" w:rsidRDefault="00B663D9" w:rsidP="00B663D9">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Lesson overview</w:t>
            </w:r>
          </w:p>
          <w:p w14:paraId="0BED8522" w14:textId="6F9ACD42" w:rsidR="00B663D9" w:rsidRDefault="00B663D9" w:rsidP="004260E9">
            <w:pPr>
              <w:cnfStyle w:val="000000010000" w:firstRow="0" w:lastRow="0" w:firstColumn="0" w:lastColumn="0" w:oddVBand="0" w:evenVBand="0" w:oddHBand="0" w:evenHBand="1" w:firstRowFirstColumn="0" w:firstRowLastColumn="0" w:lastRowFirstColumn="0" w:lastRowLastColumn="0"/>
            </w:pPr>
            <w:r w:rsidRPr="00245939">
              <w:t xml:space="preserve">Suggested duration: </w:t>
            </w:r>
            <w:r w:rsidR="00A079E1">
              <w:t>2</w:t>
            </w:r>
            <w:r>
              <w:t xml:space="preserve"> hour</w:t>
            </w:r>
            <w:r w:rsidR="00A079E1">
              <w:t>s</w:t>
            </w:r>
          </w:p>
          <w:p w14:paraId="1E9F4923" w14:textId="588C1B0D" w:rsidR="00CD2E61" w:rsidRPr="00016639" w:rsidRDefault="781F06AF" w:rsidP="004260E9">
            <w:pPr>
              <w:spacing w:after="160"/>
              <w:cnfStyle w:val="000000010000" w:firstRow="0" w:lastRow="0" w:firstColumn="0" w:lastColumn="0" w:oddVBand="0" w:evenVBand="0" w:oddHBand="0" w:evenHBand="1" w:firstRowFirstColumn="0" w:firstRowLastColumn="0" w:lastRowFirstColumn="0" w:lastRowLastColumn="0"/>
              <w:rPr>
                <w:i/>
                <w:iCs/>
              </w:rPr>
            </w:pPr>
            <w:r>
              <w:t>In this lesson, students will explore how imperialism, slavery, and immigration influenced the movement of peoples from 1750</w:t>
            </w:r>
            <w:r w:rsidR="00E41D91" w:rsidRPr="006711D1">
              <w:t>–</w:t>
            </w:r>
            <w:r>
              <w:t xml:space="preserve"> </w:t>
            </w:r>
            <w:r w:rsidR="00E41D91">
              <w:t>c.</w:t>
            </w:r>
            <w:r>
              <w:t xml:space="preserve"> </w:t>
            </w:r>
            <w:r w:rsidR="38DDB2C5">
              <w:t>1945</w:t>
            </w:r>
            <w:r>
              <w:t xml:space="preserve">. They will examine the key causes and consequences of </w:t>
            </w:r>
            <w:r w:rsidR="5DB0A31C">
              <w:t xml:space="preserve">imperialism </w:t>
            </w:r>
            <w:r w:rsidR="077325CB">
              <w:t xml:space="preserve">on </w:t>
            </w:r>
            <w:r>
              <w:t xml:space="preserve">both forced and voluntary migrations and analyse the social, economic and political impacts </w:t>
            </w:r>
            <w:r w:rsidR="008B698A">
              <w:t xml:space="preserve">of </w:t>
            </w:r>
            <w:r>
              <w:t>these movements</w:t>
            </w:r>
            <w:r w:rsidR="3380FC04">
              <w:t>.</w:t>
            </w:r>
          </w:p>
          <w:p w14:paraId="250C2A0B" w14:textId="342C3640" w:rsidR="00B663D9" w:rsidRPr="00245939" w:rsidRDefault="00B663D9" w:rsidP="004260E9">
            <w:pPr>
              <w:cnfStyle w:val="000000010000" w:firstRow="0" w:lastRow="0" w:firstColumn="0" w:lastColumn="0" w:oddVBand="0" w:evenVBand="0" w:oddHBand="0" w:evenHBand="1" w:firstRowFirstColumn="0" w:firstRowLastColumn="0" w:lastRowFirstColumn="0" w:lastRowLastColumn="0"/>
            </w:pPr>
            <w:r w:rsidRPr="00245939">
              <w:t>Prior learning:</w:t>
            </w:r>
            <w:r>
              <w:t xml:space="preserve"> </w:t>
            </w:r>
            <w:r w:rsidR="00DF2923">
              <w:t>Students will</w:t>
            </w:r>
            <w:r w:rsidR="00395AA9">
              <w:t xml:space="preserve"> require some understanding of the concept of imperialism in the early modern period</w:t>
            </w:r>
            <w:r w:rsidR="00DC4E52">
              <w:t xml:space="preserve"> from </w:t>
            </w:r>
            <w:hyperlink r:id="rId35" w:history="1">
              <w:r w:rsidR="00DC4E52" w:rsidRPr="00160FD0">
                <w:rPr>
                  <w:rStyle w:val="Hyperlink"/>
                </w:rPr>
                <w:t>Context 3 (core): The era of colonisation</w:t>
              </w:r>
            </w:hyperlink>
            <w:r w:rsidR="00E25EA9">
              <w:t>.</w:t>
            </w:r>
            <w:r w:rsidR="00DC4E52">
              <w:t xml:space="preserve"> </w:t>
            </w:r>
            <w:r w:rsidR="00751EA3">
              <w:t xml:space="preserve">Students will recall </w:t>
            </w:r>
            <w:r w:rsidR="00142407">
              <w:t xml:space="preserve">key concepts of industrialisation from </w:t>
            </w:r>
            <w:r w:rsidR="00123D96">
              <w:t xml:space="preserve">the </w:t>
            </w:r>
            <w:r w:rsidR="00142407">
              <w:t>previous lesson</w:t>
            </w:r>
            <w:r w:rsidR="004C4B61">
              <w:t xml:space="preserve"> to be able to explain the developments</w:t>
            </w:r>
            <w:r w:rsidR="00342F22">
              <w:t xml:space="preserve"> with movement of people.</w:t>
            </w:r>
          </w:p>
          <w:p w14:paraId="5EB5B7DE" w14:textId="1A1EAADB" w:rsidR="00B663D9" w:rsidRPr="00245939" w:rsidRDefault="00B663D9" w:rsidP="004260E9">
            <w:pPr>
              <w:cnfStyle w:val="000000010000" w:firstRow="0" w:lastRow="0" w:firstColumn="0" w:lastColumn="0" w:oddVBand="0" w:evenVBand="0" w:oddHBand="0" w:evenHBand="1" w:firstRowFirstColumn="0" w:firstRowLastColumn="0" w:lastRowFirstColumn="0" w:lastRowLastColumn="0"/>
            </w:pPr>
            <w:r w:rsidRPr="00245939">
              <w:t xml:space="preserve">Key vocabulary: </w:t>
            </w:r>
            <w:r w:rsidR="00A445EE">
              <w:t>colo</w:t>
            </w:r>
            <w:r w:rsidR="003C0A88">
              <w:t xml:space="preserve">nialism, </w:t>
            </w:r>
            <w:r w:rsidR="5483E7D4">
              <w:t>country, displacement,</w:t>
            </w:r>
            <w:r w:rsidR="473E103E">
              <w:t xml:space="preserve"> </w:t>
            </w:r>
            <w:r w:rsidR="00F218CC">
              <w:t xml:space="preserve">famine, </w:t>
            </w:r>
            <w:r w:rsidR="00CC6DFB">
              <w:t xml:space="preserve">imperialism, </w:t>
            </w:r>
            <w:r w:rsidR="1092F274">
              <w:t>immigration</w:t>
            </w:r>
            <w:r w:rsidR="42CE0428">
              <w:t>,</w:t>
            </w:r>
            <w:r w:rsidR="63798160">
              <w:t xml:space="preserve"> </w:t>
            </w:r>
            <w:r w:rsidR="006842B8">
              <w:t xml:space="preserve">involuntary migration, </w:t>
            </w:r>
            <w:r w:rsidR="00FB4E01">
              <w:t>indentured servi</w:t>
            </w:r>
            <w:r w:rsidR="00383465">
              <w:t>tude</w:t>
            </w:r>
            <w:r w:rsidR="549C843A">
              <w:t xml:space="preserve">, </w:t>
            </w:r>
            <w:r w:rsidR="00F218CC">
              <w:t>liberty</w:t>
            </w:r>
            <w:r w:rsidR="00DD23C4">
              <w:t xml:space="preserve">, </w:t>
            </w:r>
            <w:r w:rsidR="00A40200">
              <w:t>punitive</w:t>
            </w:r>
            <w:r w:rsidR="00F218CC">
              <w:t xml:space="preserve">, </w:t>
            </w:r>
            <w:r w:rsidR="76692E98">
              <w:t>reserves, slavery</w:t>
            </w:r>
            <w:r w:rsidR="5B8359B8">
              <w:t xml:space="preserve">, </w:t>
            </w:r>
            <w:r w:rsidR="00CC7A16">
              <w:t>subjugation,</w:t>
            </w:r>
            <w:r w:rsidR="00A40200">
              <w:t xml:space="preserve"> </w:t>
            </w:r>
            <w:r w:rsidR="00DD23C4">
              <w:t xml:space="preserve">trafficking </w:t>
            </w:r>
            <w:r w:rsidR="5B8359B8">
              <w:t>voluntary migration</w:t>
            </w:r>
            <w:r w:rsidR="003512D3">
              <w:t>.</w:t>
            </w:r>
          </w:p>
          <w:p w14:paraId="7C5BB19C" w14:textId="61C82DB2" w:rsidR="00B663D9" w:rsidRPr="00245939" w:rsidRDefault="4E1AD034" w:rsidP="004260E9">
            <w:pPr>
              <w:cnfStyle w:val="000000010000" w:firstRow="0" w:lastRow="0" w:firstColumn="0" w:lastColumn="0" w:oddVBand="0" w:evenVBand="0" w:oddHBand="0" w:evenHBand="1" w:firstRowFirstColumn="0" w:firstRowLastColumn="0" w:lastRowFirstColumn="0" w:lastRowLastColumn="0"/>
            </w:pPr>
            <w:r>
              <w:t>Related resources:</w:t>
            </w:r>
            <w:r w:rsidR="0F80A442">
              <w:t xml:space="preserve"> </w:t>
            </w:r>
            <w:r w:rsidR="008F687E">
              <w:t>Resource</w:t>
            </w:r>
            <w:r w:rsidR="00E41D91">
              <w:t>s</w:t>
            </w:r>
            <w:r w:rsidR="780C5DBB">
              <w:t xml:space="preserve"> </w:t>
            </w:r>
            <w:r w:rsidR="003545FE">
              <w:t>6</w:t>
            </w:r>
            <w:r w:rsidR="00E41D91" w:rsidRPr="00E41D91">
              <w:t>–</w:t>
            </w:r>
            <w:r w:rsidR="00380727">
              <w:t>15</w:t>
            </w:r>
          </w:p>
          <w:p w14:paraId="64B9B870" w14:textId="1756C9B1" w:rsidR="00B663D9" w:rsidRDefault="00B663D9" w:rsidP="004260E9">
            <w:pPr>
              <w:cnfStyle w:val="000000010000" w:firstRow="0" w:lastRow="0" w:firstColumn="0" w:lastColumn="0" w:oddVBand="0" w:evenVBand="0" w:oddHBand="0" w:evenHBand="1" w:firstRowFirstColumn="0" w:firstRowLastColumn="0" w:lastRowFirstColumn="0" w:lastRowLastColumn="0"/>
            </w:pPr>
            <w:r w:rsidRPr="00245939">
              <w:t xml:space="preserve">Related slides: </w:t>
            </w:r>
            <w:hyperlink r:id="rId36" w:history="1">
              <w:r w:rsidR="00681D3A">
                <w:rPr>
                  <w:rStyle w:val="Hyperlink"/>
                </w:rPr>
                <w:t>PowerPoint – Effective integration of historical sources – Historical context 4 (core): The making of the modern world</w:t>
              </w:r>
            </w:hyperlink>
            <w:r w:rsidR="005E6F94" w:rsidRPr="005E6F94">
              <w:t xml:space="preserve"> (see Teacher support </w:t>
            </w:r>
            <w:r w:rsidR="00380727">
              <w:t>resource)</w:t>
            </w:r>
            <w:r w:rsidR="00E41D91">
              <w:t>.</w:t>
            </w:r>
          </w:p>
          <w:p w14:paraId="5A388C4A" w14:textId="77777777" w:rsidR="00E17888" w:rsidRDefault="00E17888" w:rsidP="00E17888">
            <w:pPr>
              <w:cnfStyle w:val="000000010000" w:firstRow="0" w:lastRow="0" w:firstColumn="0" w:lastColumn="0" w:oddVBand="0" w:evenVBand="0" w:oddHBand="0" w:evenHBand="1" w:firstRowFirstColumn="0" w:firstRowLastColumn="0" w:lastRowFirstColumn="0" w:lastRowLastColumn="0"/>
              <w:rPr>
                <w:b/>
                <w:bCs/>
              </w:rPr>
            </w:pPr>
            <w:r w:rsidRPr="00E17888">
              <w:rPr>
                <w:b/>
                <w:bCs/>
              </w:rPr>
              <w:lastRenderedPageBreak/>
              <w:t>Beginning of lesson</w:t>
            </w:r>
          </w:p>
          <w:p w14:paraId="67AAD930" w14:textId="157B330D" w:rsidR="008E4C9A" w:rsidRPr="00CB6493" w:rsidRDefault="5C0ACCED" w:rsidP="00172BF9">
            <w:pPr>
              <w:pStyle w:val="FeatureBox2"/>
              <w:cnfStyle w:val="000000010000" w:firstRow="0" w:lastRow="0" w:firstColumn="0" w:lastColumn="0" w:oddVBand="0" w:evenVBand="0" w:oddHBand="0" w:evenHBand="1" w:firstRowFirstColumn="0" w:firstRowLastColumn="0" w:lastRowFirstColumn="0" w:lastRowLastColumn="0"/>
            </w:pPr>
            <w:r w:rsidRPr="38893DA9">
              <w:rPr>
                <w:b/>
                <w:bCs/>
              </w:rPr>
              <w:t xml:space="preserve">Note: </w:t>
            </w:r>
            <w:r w:rsidR="129E4011">
              <w:t>t</w:t>
            </w:r>
            <w:r w:rsidR="15E0AC89">
              <w:t>eacher to inform students</w:t>
            </w:r>
            <w:r w:rsidR="1D5E57D1">
              <w:t xml:space="preserve"> that there is content</w:t>
            </w:r>
            <w:r w:rsidR="2C273BCD">
              <w:t xml:space="preserve"> in this lesson that may be </w:t>
            </w:r>
            <w:r w:rsidR="31EA1114">
              <w:t>triggering for Aboriginal and/or Torres Stra</w:t>
            </w:r>
            <w:r w:rsidR="339B41CE">
              <w:t xml:space="preserve">it </w:t>
            </w:r>
            <w:r w:rsidR="1000C97B">
              <w:t>Islander</w:t>
            </w:r>
            <w:r w:rsidR="5357DCD2">
              <w:t xml:space="preserve"> </w:t>
            </w:r>
            <w:r w:rsidR="00E41D91">
              <w:t>s</w:t>
            </w:r>
            <w:r w:rsidR="5357DCD2">
              <w:t>tuden</w:t>
            </w:r>
            <w:r w:rsidR="64121F92">
              <w:t>t</w:t>
            </w:r>
            <w:r w:rsidR="00E41D91">
              <w:t>s</w:t>
            </w:r>
            <w:r w:rsidR="64121F92">
              <w:t xml:space="preserve"> and their families</w:t>
            </w:r>
            <w:r w:rsidR="370CDA7E">
              <w:t xml:space="preserve"> such as slavery</w:t>
            </w:r>
            <w:r w:rsidR="3D86B08B">
              <w:t xml:space="preserve"> and the concepts of colonisation</w:t>
            </w:r>
            <w:r w:rsidR="43ACA48C">
              <w:t>.</w:t>
            </w:r>
            <w:r w:rsidR="7D6B4172">
              <w:t xml:space="preserve"> </w:t>
            </w:r>
            <w:r w:rsidR="00631209">
              <w:t xml:space="preserve">Refer to the following policies and standards </w:t>
            </w:r>
            <w:r w:rsidR="00FD0979">
              <w:t>for additional support when delivering the next sequence of activit</w:t>
            </w:r>
            <w:r w:rsidR="003263F6">
              <w:t>ies</w:t>
            </w:r>
            <w:r w:rsidR="00E41D91">
              <w:t xml:space="preserve">. </w:t>
            </w:r>
            <w:hyperlink r:id="rId37" w:history="1">
              <w:r w:rsidR="00631209" w:rsidRPr="00314789">
                <w:rPr>
                  <w:rStyle w:val="Hyperlink"/>
                </w:rPr>
                <w:t>Professional and ethical standards</w:t>
              </w:r>
            </w:hyperlink>
            <w:r w:rsidR="00631209" w:rsidRPr="00314789">
              <w:t xml:space="preserve">, </w:t>
            </w:r>
            <w:hyperlink r:id="rId38" w:history="1">
              <w:r w:rsidR="00631209" w:rsidRPr="00314789">
                <w:rPr>
                  <w:rStyle w:val="Hyperlink"/>
                </w:rPr>
                <w:t>Anti-racism policy</w:t>
              </w:r>
            </w:hyperlink>
            <w:r w:rsidR="00631209" w:rsidRPr="00314789">
              <w:t xml:space="preserve">, </w:t>
            </w:r>
            <w:hyperlink r:id="rId39" w:history="1">
              <w:r w:rsidR="00F9312A" w:rsidRPr="000F64AA">
                <w:rPr>
                  <w:rStyle w:val="Hyperlink"/>
                </w:rPr>
                <w:t>Controversial Issues in Schools Policy</w:t>
              </w:r>
            </w:hyperlink>
            <w:r w:rsidR="00F9312A">
              <w:t xml:space="preserve"> </w:t>
            </w:r>
            <w:r w:rsidR="00631209" w:rsidRPr="00314789">
              <w:t xml:space="preserve">and </w:t>
            </w:r>
            <w:hyperlink r:id="rId40" w:history="1">
              <w:r w:rsidR="00631209" w:rsidRPr="00314789">
                <w:rPr>
                  <w:rStyle w:val="Hyperlink"/>
                </w:rPr>
                <w:t>Values in NSW public schools</w:t>
              </w:r>
            </w:hyperlink>
            <w:r w:rsidR="00631209" w:rsidRPr="00314789">
              <w:t>.</w:t>
            </w:r>
          </w:p>
          <w:p w14:paraId="466AEBD1" w14:textId="326227E1" w:rsidR="00E17888" w:rsidRPr="00E17888" w:rsidRDefault="00E17888" w:rsidP="00E17888">
            <w:pPr>
              <w:cnfStyle w:val="000000010000" w:firstRow="0" w:lastRow="0" w:firstColumn="0" w:lastColumn="0" w:oddVBand="0" w:evenVBand="0" w:oddHBand="0" w:evenHBand="1" w:firstRowFirstColumn="0" w:firstRowLastColumn="0" w:lastRowFirstColumn="0" w:lastRowLastColumn="0"/>
            </w:pPr>
            <w:r w:rsidRPr="00E17888">
              <w:t>Explain the learning intention</w:t>
            </w:r>
            <w:r w:rsidR="00E41D91">
              <w:t>s</w:t>
            </w:r>
            <w:r w:rsidRPr="00E17888">
              <w:t xml:space="preserve"> and refer to </w:t>
            </w:r>
            <w:r w:rsidR="00E41D91">
              <w:t>them</w:t>
            </w:r>
            <w:r w:rsidR="00E41D91" w:rsidRPr="00E17888">
              <w:t xml:space="preserve"> </w:t>
            </w:r>
            <w:r w:rsidRPr="00E17888">
              <w:t>throughout the learning, making connections to prior learning. Unpack the success criteria and ensure students understand the learning goals.</w:t>
            </w:r>
          </w:p>
          <w:p w14:paraId="0EE59136" w14:textId="1052EDCF" w:rsidR="00E17888" w:rsidRPr="000F50DE" w:rsidRDefault="00E17888" w:rsidP="00E17888">
            <w:pPr>
              <w:cnfStyle w:val="000000010000" w:firstRow="0" w:lastRow="0" w:firstColumn="0" w:lastColumn="0" w:oddVBand="0" w:evenVBand="0" w:oddHBand="0" w:evenHBand="1" w:firstRowFirstColumn="0" w:firstRowLastColumn="0" w:lastRowFirstColumn="0" w:lastRowLastColumn="0"/>
              <w:rPr>
                <w:b/>
                <w:bCs/>
              </w:rPr>
            </w:pPr>
            <w:r w:rsidRPr="000F50DE">
              <w:rPr>
                <w:b/>
                <w:bCs/>
              </w:rPr>
              <w:t>Learning intention</w:t>
            </w:r>
            <w:r w:rsidR="00E41D91" w:rsidRPr="000F50DE">
              <w:rPr>
                <w:b/>
                <w:bCs/>
              </w:rPr>
              <w:t>s</w:t>
            </w:r>
          </w:p>
          <w:p w14:paraId="180087C1" w14:textId="4F850CF3" w:rsidR="00E17888" w:rsidRDefault="004745AD" w:rsidP="006747FF">
            <w:pPr>
              <w:cnfStyle w:val="000000010000" w:firstRow="0" w:lastRow="0" w:firstColumn="0" w:lastColumn="0" w:oddVBand="0" w:evenVBand="0" w:oddHBand="0" w:evenHBand="1" w:firstRowFirstColumn="0" w:firstRowLastColumn="0" w:lastRowFirstColumn="0" w:lastRowLastColumn="0"/>
            </w:pPr>
            <w:r>
              <w:t>We are learning</w:t>
            </w:r>
            <w:r w:rsidR="003906D8">
              <w:t xml:space="preserve"> to</w:t>
            </w:r>
            <w:r w:rsidR="00E17888" w:rsidRPr="00E17888">
              <w:t>:</w:t>
            </w:r>
          </w:p>
          <w:p w14:paraId="405B51AD" w14:textId="316336FC" w:rsidR="0074135E" w:rsidRDefault="7E1B5324" w:rsidP="00E23F55">
            <w:pPr>
              <w:pStyle w:val="ListBullet"/>
              <w:cnfStyle w:val="000000010000" w:firstRow="0" w:lastRow="0" w:firstColumn="0" w:lastColumn="0" w:oddVBand="0" w:evenVBand="0" w:oddHBand="0" w:evenHBand="1" w:firstRowFirstColumn="0" w:firstRowLastColumn="0" w:lastRowFirstColumn="0" w:lastRowLastColumn="0"/>
            </w:pPr>
            <w:r>
              <w:t>i</w:t>
            </w:r>
            <w:r w:rsidR="067BA448">
              <w:t>dentify key causes and effects of forced and voluntary migration during this period</w:t>
            </w:r>
          </w:p>
          <w:p w14:paraId="5089E80E" w14:textId="6FCFB50C" w:rsidR="006747FF" w:rsidRDefault="6512AC14" w:rsidP="00E23F55">
            <w:pPr>
              <w:pStyle w:val="ListBullet"/>
              <w:cnfStyle w:val="000000010000" w:firstRow="0" w:lastRow="0" w:firstColumn="0" w:lastColumn="0" w:oddVBand="0" w:evenVBand="0" w:oddHBand="0" w:evenHBand="1" w:firstRowFirstColumn="0" w:firstRowLastColumn="0" w:lastRowFirstColumn="0" w:lastRowLastColumn="0"/>
            </w:pPr>
            <w:r>
              <w:t>e</w:t>
            </w:r>
            <w:r w:rsidR="00CA5A94">
              <w:t>xplain how imperia</w:t>
            </w:r>
            <w:r w:rsidR="001D2E38">
              <w:t>lism, slavery and immigration shaped the movement of peoples</w:t>
            </w:r>
            <w:r w:rsidR="004216FD">
              <w:t xml:space="preserve"> between 1750 and 1945</w:t>
            </w:r>
          </w:p>
          <w:p w14:paraId="6DCB165B" w14:textId="5F2B6A97" w:rsidR="00AC666B" w:rsidRDefault="4B5448F2" w:rsidP="00E23F55">
            <w:pPr>
              <w:pStyle w:val="ListBullet"/>
              <w:cnfStyle w:val="000000010000" w:firstRow="0" w:lastRow="0" w:firstColumn="0" w:lastColumn="0" w:oddVBand="0" w:evenVBand="0" w:oddHBand="0" w:evenHBand="1" w:firstRowFirstColumn="0" w:firstRowLastColumn="0" w:lastRowFirstColumn="0" w:lastRowLastColumn="0"/>
            </w:pPr>
            <w:r>
              <w:t>a</w:t>
            </w:r>
            <w:r w:rsidR="04819E17">
              <w:t>nalyse</w:t>
            </w:r>
            <w:r w:rsidR="51F9890D">
              <w:t xml:space="preserve"> the </w:t>
            </w:r>
            <w:r w:rsidR="04819E17">
              <w:t>socia</w:t>
            </w:r>
            <w:r w:rsidR="122E546E">
              <w:t xml:space="preserve">l and </w:t>
            </w:r>
            <w:r w:rsidR="04819E17">
              <w:t>economic</w:t>
            </w:r>
            <w:r w:rsidR="51F9890D">
              <w:t xml:space="preserve"> impacts </w:t>
            </w:r>
            <w:r w:rsidR="04819E17">
              <w:t>these</w:t>
            </w:r>
            <w:r w:rsidR="51F9890D">
              <w:t xml:space="preserve"> movements had</w:t>
            </w:r>
            <w:r w:rsidR="04819E17">
              <w:t xml:space="preserve"> on regions of the world including Australia</w:t>
            </w:r>
            <w:r w:rsidR="2F6F41B4">
              <w:t>.</w:t>
            </w:r>
          </w:p>
          <w:p w14:paraId="7917CE72" w14:textId="77777777" w:rsidR="00E17888" w:rsidRPr="000F50DE" w:rsidRDefault="3398172B" w:rsidP="00E17888">
            <w:pPr>
              <w:cnfStyle w:val="000000010000" w:firstRow="0" w:lastRow="0" w:firstColumn="0" w:lastColumn="0" w:oddVBand="0" w:evenVBand="0" w:oddHBand="0" w:evenHBand="1" w:firstRowFirstColumn="0" w:firstRowLastColumn="0" w:lastRowFirstColumn="0" w:lastRowLastColumn="0"/>
              <w:rPr>
                <w:b/>
                <w:bCs/>
              </w:rPr>
            </w:pPr>
            <w:r w:rsidRPr="000F50DE">
              <w:rPr>
                <w:b/>
                <w:bCs/>
              </w:rPr>
              <w:lastRenderedPageBreak/>
              <w:t>Success criteria</w:t>
            </w:r>
          </w:p>
          <w:p w14:paraId="17EB5FF2" w14:textId="449E2362" w:rsidR="00631431" w:rsidRDefault="002E59C0" w:rsidP="00E23F55">
            <w:pPr>
              <w:pStyle w:val="ListBullet2"/>
              <w:numPr>
                <w:ilvl w:val="0"/>
                <w:numId w:val="0"/>
              </w:numPr>
              <w:cnfStyle w:val="000000010000" w:firstRow="0" w:lastRow="0" w:firstColumn="0" w:lastColumn="0" w:oddVBand="0" w:evenVBand="0" w:oddHBand="0" w:evenHBand="1" w:firstRowFirstColumn="0" w:firstRowLastColumn="0" w:lastRowFirstColumn="0" w:lastRowLastColumn="0"/>
            </w:pPr>
            <w:r>
              <w:t xml:space="preserve">I </w:t>
            </w:r>
            <w:r w:rsidR="00340FCC">
              <w:t>can:</w:t>
            </w:r>
          </w:p>
          <w:p w14:paraId="56C46596" w14:textId="5A378CDC" w:rsidR="000749FD" w:rsidRDefault="79873C88" w:rsidP="00E23F55">
            <w:pPr>
              <w:pStyle w:val="ListBullet"/>
              <w:cnfStyle w:val="000000010000" w:firstRow="0" w:lastRow="0" w:firstColumn="0" w:lastColumn="0" w:oddVBand="0" w:evenVBand="0" w:oddHBand="0" w:evenHBand="1" w:firstRowFirstColumn="0" w:firstRowLastColumn="0" w:lastRowFirstColumn="0" w:lastRowLastColumn="0"/>
            </w:pPr>
            <w:r>
              <w:t xml:space="preserve">account for </w:t>
            </w:r>
            <w:r w:rsidR="00245B92">
              <w:t xml:space="preserve">the different groups of migrants created by </w:t>
            </w:r>
            <w:r w:rsidR="003F18E0">
              <w:t>imperialism</w:t>
            </w:r>
          </w:p>
          <w:p w14:paraId="1CA73075" w14:textId="4B824757" w:rsidR="00C63745" w:rsidRDefault="6FD22982" w:rsidP="00E23F55">
            <w:pPr>
              <w:pStyle w:val="ListBullet"/>
              <w:cnfStyle w:val="000000010000" w:firstRow="0" w:lastRow="0" w:firstColumn="0" w:lastColumn="0" w:oddVBand="0" w:evenVBand="0" w:oddHBand="0" w:evenHBand="1" w:firstRowFirstColumn="0" w:firstRowLastColumn="0" w:lastRowFirstColumn="0" w:lastRowLastColumn="0"/>
            </w:pPr>
            <w:r>
              <w:t>d</w:t>
            </w:r>
            <w:r w:rsidR="00F34653">
              <w:t>ifferentiate between the push and pull factors that drove migration during this period</w:t>
            </w:r>
          </w:p>
          <w:p w14:paraId="29814D83" w14:textId="740570A5" w:rsidR="00D67D93" w:rsidRDefault="425DF770" w:rsidP="00E23F55">
            <w:pPr>
              <w:pStyle w:val="ListBullet"/>
              <w:cnfStyle w:val="000000010000" w:firstRow="0" w:lastRow="0" w:firstColumn="0" w:lastColumn="0" w:oddVBand="0" w:evenVBand="0" w:oddHBand="0" w:evenHBand="1" w:firstRowFirstColumn="0" w:firstRowLastColumn="0" w:lastRowFirstColumn="0" w:lastRowLastColumn="0"/>
            </w:pPr>
            <w:r>
              <w:t>u</w:t>
            </w:r>
            <w:r w:rsidR="349571B0">
              <w:t xml:space="preserve">se historical sources to </w:t>
            </w:r>
            <w:r w:rsidR="45D0771D">
              <w:t xml:space="preserve">account for </w:t>
            </w:r>
            <w:r w:rsidR="349571B0">
              <w:t xml:space="preserve">different </w:t>
            </w:r>
            <w:r w:rsidR="79149814">
              <w:t xml:space="preserve">perspectives </w:t>
            </w:r>
            <w:r w:rsidR="7F250F22">
              <w:t>on the impact of the movement of people</w:t>
            </w:r>
            <w:r w:rsidR="41876956">
              <w:t>.</w:t>
            </w:r>
          </w:p>
          <w:p w14:paraId="29D26678" w14:textId="0F4B9DA6" w:rsidR="0091787E" w:rsidRPr="0091787E" w:rsidRDefault="0091787E" w:rsidP="0091787E">
            <w:pPr>
              <w:cnfStyle w:val="000000010000" w:firstRow="0" w:lastRow="0" w:firstColumn="0" w:lastColumn="0" w:oddVBand="0" w:evenVBand="0" w:oddHBand="0" w:evenHBand="1" w:firstRowFirstColumn="0" w:firstRowLastColumn="0" w:lastRowFirstColumn="0" w:lastRowLastColumn="0"/>
            </w:pPr>
            <w:r>
              <w:t xml:space="preserve">Activate prior knowledge by engaging students in a </w:t>
            </w:r>
            <w:hyperlink r:id="rId41">
              <w:r w:rsidR="008B698A">
                <w:rPr>
                  <w:rStyle w:val="Hyperlink"/>
                </w:rPr>
                <w:t>T</w:t>
              </w:r>
              <w:r w:rsidRPr="0CDDFDB7">
                <w:rPr>
                  <w:rStyle w:val="Hyperlink"/>
                </w:rPr>
                <w:t>hink</w:t>
              </w:r>
              <w:r w:rsidR="008B698A">
                <w:rPr>
                  <w:rStyle w:val="Hyperlink"/>
                </w:rPr>
                <w:t>-P</w:t>
              </w:r>
              <w:r w:rsidRPr="0CDDFDB7">
                <w:rPr>
                  <w:rStyle w:val="Hyperlink"/>
                </w:rPr>
                <w:t>air</w:t>
              </w:r>
              <w:r w:rsidR="008B698A">
                <w:rPr>
                  <w:rStyle w:val="Hyperlink"/>
                </w:rPr>
                <w:t>-S</w:t>
              </w:r>
              <w:r w:rsidRPr="0CDDFDB7">
                <w:rPr>
                  <w:rStyle w:val="Hyperlink"/>
                </w:rPr>
                <w:t>hare</w:t>
              </w:r>
            </w:hyperlink>
            <w:r>
              <w:t xml:space="preserve"> for the question: What factors do you think caused large groups of people to move from one place to another</w:t>
            </w:r>
            <w:r w:rsidR="0074135E">
              <w:t xml:space="preserve"> during the period of 1750 to </w:t>
            </w:r>
            <w:r w:rsidR="006C00BB">
              <w:t>1945</w:t>
            </w:r>
            <w:r>
              <w:t>?</w:t>
            </w:r>
            <w:r w:rsidR="0093116E">
              <w:t xml:space="preserve"> Prompt students to think about the impacts of the </w:t>
            </w:r>
            <w:r w:rsidR="004400BE">
              <w:t>Industrial Revolution</w:t>
            </w:r>
            <w:r w:rsidR="00F032FD">
              <w:t>.</w:t>
            </w:r>
          </w:p>
          <w:p w14:paraId="36990A9E" w14:textId="77777777" w:rsidR="00F47425" w:rsidRDefault="00F47425" w:rsidP="00F47425">
            <w:pPr>
              <w:cnfStyle w:val="000000010000" w:firstRow="0" w:lastRow="0" w:firstColumn="0" w:lastColumn="0" w:oddVBand="0" w:evenVBand="0" w:oddHBand="0" w:evenHBand="1" w:firstRowFirstColumn="0" w:firstRowLastColumn="0" w:lastRowFirstColumn="0" w:lastRowLastColumn="0"/>
              <w:rPr>
                <w:b/>
                <w:bCs/>
              </w:rPr>
            </w:pPr>
            <w:r w:rsidRPr="004165DB">
              <w:rPr>
                <w:b/>
                <w:bCs/>
              </w:rPr>
              <w:t>Core le</w:t>
            </w:r>
            <w:r>
              <w:rPr>
                <w:b/>
                <w:bCs/>
              </w:rPr>
              <w:t>sson</w:t>
            </w:r>
          </w:p>
          <w:p w14:paraId="0B74F116" w14:textId="33F06C69" w:rsidR="00325AF6" w:rsidRDefault="3A8B6F90" w:rsidP="00325AF6">
            <w:pPr>
              <w:pStyle w:val="FeatureBox2"/>
              <w:cnfStyle w:val="000000010000" w:firstRow="0" w:lastRow="0" w:firstColumn="0" w:lastColumn="0" w:oddVBand="0" w:evenVBand="0" w:oddHBand="0" w:evenHBand="1" w:firstRowFirstColumn="0" w:firstRowLastColumn="0" w:lastRowFirstColumn="0" w:lastRowLastColumn="0"/>
              <w:rPr>
                <w:b/>
                <w:bCs/>
              </w:rPr>
            </w:pPr>
            <w:r w:rsidRPr="1342FE66">
              <w:rPr>
                <w:b/>
                <w:bCs/>
              </w:rPr>
              <w:t>Note</w:t>
            </w:r>
            <w:r>
              <w:t xml:space="preserve">: some vocabulary in the following activities may be challenging for some students. Thoughtfully consider student pairings and explicitly teach unfamiliar vocabulary to support all learners. Use </w:t>
            </w:r>
            <w:hyperlink r:id="rId42" w:history="1">
              <w:r w:rsidRPr="1342FE66">
                <w:rPr>
                  <w:rStyle w:val="Hyperlink"/>
                </w:rPr>
                <w:t>contingent scaffolding to support student vocabulary awareness</w:t>
              </w:r>
              <w:r w:rsidR="6EB17C9B" w:rsidRPr="1342FE66">
                <w:rPr>
                  <w:rStyle w:val="Hyperlink"/>
                </w:rPr>
                <w:t>.</w:t>
              </w:r>
            </w:hyperlink>
            <w:r w:rsidR="6EB17C9B" w:rsidRPr="1342FE66">
              <w:rPr>
                <w:b/>
                <w:bCs/>
              </w:rPr>
              <w:t xml:space="preserve"> </w:t>
            </w:r>
          </w:p>
          <w:p w14:paraId="292836AB" w14:textId="7CFA59AE" w:rsidR="00F0345F" w:rsidRDefault="72E0A2FF" w:rsidP="00673AA1">
            <w:pPr>
              <w:cnfStyle w:val="000000010000" w:firstRow="0" w:lastRow="0" w:firstColumn="0" w:lastColumn="0" w:oddVBand="0" w:evenVBand="0" w:oddHBand="0" w:evenHBand="1" w:firstRowFirstColumn="0" w:firstRowLastColumn="0" w:lastRowFirstColumn="0" w:lastRowLastColumn="0"/>
            </w:pPr>
            <w:r>
              <w:t xml:space="preserve">Ask students to write down their own definition of the key terms: </w:t>
            </w:r>
            <w:r w:rsidR="560DE9E0">
              <w:t>i</w:t>
            </w:r>
            <w:r>
              <w:t>mperialism</w:t>
            </w:r>
            <w:r w:rsidR="560DE9E0">
              <w:t xml:space="preserve"> and empire. </w:t>
            </w:r>
            <w:r w:rsidR="07692929">
              <w:t xml:space="preserve">This can be added to their </w:t>
            </w:r>
            <w:r w:rsidR="1F1A4CCE">
              <w:t>vocabulary glossary</w:t>
            </w:r>
            <w:r w:rsidR="07692929">
              <w:t xml:space="preserve">. </w:t>
            </w:r>
            <w:r w:rsidR="17A8E8F7">
              <w:t xml:space="preserve">Students to then </w:t>
            </w:r>
            <w:hyperlink r:id="rId43">
              <w:r w:rsidR="17A8E8F7" w:rsidRPr="458AA207">
                <w:rPr>
                  <w:rStyle w:val="Hyperlink"/>
                </w:rPr>
                <w:t>turn and talk</w:t>
              </w:r>
            </w:hyperlink>
            <w:r w:rsidR="17A8E8F7">
              <w:t xml:space="preserve"> to the </w:t>
            </w:r>
            <w:r w:rsidR="4677BD55">
              <w:t xml:space="preserve">person next to them </w:t>
            </w:r>
            <w:r w:rsidR="4677BD55">
              <w:lastRenderedPageBreak/>
              <w:t xml:space="preserve">and share their ideas or thoughts. </w:t>
            </w:r>
            <w:r w:rsidR="7BFA707B">
              <w:t>Teacher can then prompt each pair to share their</w:t>
            </w:r>
            <w:r w:rsidR="5849463A">
              <w:t xml:space="preserve"> ideas in class discussion.</w:t>
            </w:r>
          </w:p>
          <w:p w14:paraId="4E31A2DF" w14:textId="60606C50" w:rsidR="00604421" w:rsidRDefault="00604421" w:rsidP="00673AA1">
            <w:pPr>
              <w:cnfStyle w:val="000000010000" w:firstRow="0" w:lastRow="0" w:firstColumn="0" w:lastColumn="0" w:oddVBand="0" w:evenVBand="0" w:oddHBand="0" w:evenHBand="1" w:firstRowFirstColumn="0" w:firstRowLastColumn="0" w:lastRowFirstColumn="0" w:lastRowLastColumn="0"/>
            </w:pPr>
            <w:r>
              <w:t xml:space="preserve">Teacher to </w:t>
            </w:r>
            <w:r w:rsidR="002E1A09">
              <w:t xml:space="preserve">present the definitions to the class: </w:t>
            </w:r>
          </w:p>
          <w:p w14:paraId="14E25D24" w14:textId="1B3431EB" w:rsidR="002E1A09" w:rsidRDefault="00E41D91" w:rsidP="00E41D91">
            <w:pPr>
              <w:pStyle w:val="FeatureBox2"/>
              <w:cnfStyle w:val="000000010000" w:firstRow="0" w:lastRow="0" w:firstColumn="0" w:lastColumn="0" w:oddVBand="0" w:evenVBand="0" w:oddHBand="0" w:evenHBand="1" w:firstRowFirstColumn="0" w:firstRowLastColumn="0" w:lastRowFirstColumn="0" w:lastRowLastColumn="0"/>
            </w:pPr>
            <w:hyperlink r:id="rId44" w:history="1">
              <w:r>
                <w:t>I</w:t>
              </w:r>
              <w:r w:rsidR="002E1A09" w:rsidRPr="00E6066C">
                <w:rPr>
                  <w:rStyle w:val="Hyperlink"/>
                </w:rPr>
                <w:t>mperialism</w:t>
              </w:r>
            </w:hyperlink>
            <w:r>
              <w:t xml:space="preserve"> is </w:t>
            </w:r>
            <w:r w:rsidR="00D110B4" w:rsidRPr="00D110B4">
              <w:t>a system in which a country rules other countries, sometimes having used force to get power over them</w:t>
            </w:r>
            <w:r>
              <w:t>. (Cambridge n.d.)</w:t>
            </w:r>
          </w:p>
          <w:p w14:paraId="060B0C9D" w14:textId="0C9B2472" w:rsidR="00BE79EE" w:rsidRDefault="00E41D91" w:rsidP="00E41D91">
            <w:pPr>
              <w:pStyle w:val="FeatureBox2"/>
              <w:cnfStyle w:val="000000010000" w:firstRow="0" w:lastRow="0" w:firstColumn="0" w:lastColumn="0" w:oddVBand="0" w:evenVBand="0" w:oddHBand="0" w:evenHBand="1" w:firstRowFirstColumn="0" w:firstRowLastColumn="0" w:lastRowFirstColumn="0" w:lastRowLastColumn="0"/>
            </w:pPr>
            <w:r>
              <w:t xml:space="preserve">An </w:t>
            </w:r>
            <w:hyperlink r:id="rId45">
              <w:r w:rsidR="71620926" w:rsidRPr="458AA207">
                <w:rPr>
                  <w:rStyle w:val="Hyperlink"/>
                </w:rPr>
                <w:t>e</w:t>
              </w:r>
              <w:r w:rsidR="3FA31B1A" w:rsidRPr="458AA207">
                <w:rPr>
                  <w:rStyle w:val="Hyperlink"/>
                </w:rPr>
                <w:t>mpire</w:t>
              </w:r>
            </w:hyperlink>
            <w:r>
              <w:t xml:space="preserve"> is </w:t>
            </w:r>
            <w:r w:rsidR="61B49BD3">
              <w:t>a group of countries ruled by a single person, government</w:t>
            </w:r>
            <w:r w:rsidR="0574B671">
              <w:t xml:space="preserve"> or country</w:t>
            </w:r>
            <w:r>
              <w:t>.</w:t>
            </w:r>
            <w:r w:rsidR="6373890F">
              <w:t xml:space="preserve"> </w:t>
            </w:r>
            <w:r>
              <w:t>(Cambridge n.d.)</w:t>
            </w:r>
          </w:p>
          <w:p w14:paraId="628FE69B" w14:textId="5B340548" w:rsidR="1342FE66" w:rsidRDefault="382C06FF" w:rsidP="00E45670">
            <w:pPr>
              <w:pStyle w:val="FeatureBox4"/>
              <w:cnfStyle w:val="000000010000" w:firstRow="0" w:lastRow="0" w:firstColumn="0" w:lastColumn="0" w:oddVBand="0" w:evenVBand="0" w:oddHBand="0" w:evenHBand="1" w:firstRowFirstColumn="0" w:firstRowLastColumn="0" w:lastRowFirstColumn="0" w:lastRowLastColumn="0"/>
            </w:pPr>
            <w:r w:rsidRPr="458AA207">
              <w:rPr>
                <w:b/>
                <w:bCs/>
              </w:rPr>
              <w:t>Differentiation:</w:t>
            </w:r>
            <w:r>
              <w:t xml:space="preserve"> the relationship between the terms imperialism and empire could further be broken </w:t>
            </w:r>
            <w:r w:rsidR="4DD8C1EA">
              <w:t xml:space="preserve">down by </w:t>
            </w:r>
            <w:hyperlink r:id="rId46">
              <w:r w:rsidR="4DD8C1EA" w:rsidRPr="458AA207">
                <w:rPr>
                  <w:rStyle w:val="Hyperlink"/>
                </w:rPr>
                <w:t>exploring the morpholo</w:t>
              </w:r>
              <w:r w:rsidR="0F609C95" w:rsidRPr="458AA207">
                <w:rPr>
                  <w:rStyle w:val="Hyperlink"/>
                </w:rPr>
                <w:t>gy</w:t>
              </w:r>
            </w:hyperlink>
            <w:r w:rsidR="0F609C95">
              <w:t xml:space="preserve"> of the word imperialism</w:t>
            </w:r>
            <w:r w:rsidR="514007CD">
              <w:t xml:space="preserve"> using a mini matrix to generate </w:t>
            </w:r>
            <w:r w:rsidR="13A6C1F8">
              <w:t>vocabulary. This will enable students to gain a stronger understanding on the connection between the terms.</w:t>
            </w:r>
          </w:p>
          <w:p w14:paraId="155BA0E6" w14:textId="2C705150" w:rsidR="00440B70" w:rsidRDefault="3FD052CD" w:rsidP="003D04A7">
            <w:pPr>
              <w:cnfStyle w:val="000000010000" w:firstRow="0" w:lastRow="0" w:firstColumn="0" w:lastColumn="0" w:oddVBand="0" w:evenVBand="0" w:oddHBand="0" w:evenHBand="1" w:firstRowFirstColumn="0" w:firstRowLastColumn="0" w:lastRowFirstColumn="0" w:lastRowLastColumn="0"/>
            </w:pPr>
            <w:r>
              <w:t>Teacher to e</w:t>
            </w:r>
            <w:r w:rsidR="539093D0">
              <w:t>xplain the</w:t>
            </w:r>
            <w:r w:rsidR="1E0065A2">
              <w:t xml:space="preserve">re </w:t>
            </w:r>
            <w:r w:rsidR="539093D0">
              <w:t xml:space="preserve">were </w:t>
            </w:r>
            <w:r w:rsidR="00900E3E">
              <w:t>2</w:t>
            </w:r>
            <w:r w:rsidR="539093D0">
              <w:t xml:space="preserve"> main reasons</w:t>
            </w:r>
            <w:r w:rsidR="254A669C">
              <w:t xml:space="preserve"> for imperialism</w:t>
            </w:r>
            <w:r w:rsidR="1E0065A2">
              <w:t xml:space="preserve">: </w:t>
            </w:r>
            <w:r w:rsidR="254A669C">
              <w:t>economic gain and strategic control or security</w:t>
            </w:r>
            <w:r w:rsidR="6F5135C8">
              <w:t xml:space="preserve"> leading to a </w:t>
            </w:r>
            <w:r w:rsidR="2FA3E67F">
              <w:t>demand for people to move.</w:t>
            </w:r>
            <w:r w:rsidR="1410672D">
              <w:t xml:space="preserve"> </w:t>
            </w:r>
          </w:p>
          <w:p w14:paraId="40729E57" w14:textId="36D1E236" w:rsidR="00511F1D" w:rsidRPr="002E59C0" w:rsidRDefault="36ADC338" w:rsidP="003D04A7">
            <w:pPr>
              <w:cnfStyle w:val="000000010000" w:firstRow="0" w:lastRow="0" w:firstColumn="0" w:lastColumn="0" w:oddVBand="0" w:evenVBand="0" w:oddHBand="0" w:evenHBand="1" w:firstRowFirstColumn="0" w:firstRowLastColumn="0" w:lastRowFirstColumn="0" w:lastRowLastColumn="0"/>
            </w:pPr>
            <w:r>
              <w:t>Ask students</w:t>
            </w:r>
            <w:r w:rsidR="325EB1EE">
              <w:t xml:space="preserve"> </w:t>
            </w:r>
            <w:r w:rsidR="50EED2E9">
              <w:t>what they think</w:t>
            </w:r>
            <w:r w:rsidR="5129A91F">
              <w:t xml:space="preserve"> </w:t>
            </w:r>
            <w:r w:rsidR="3D9AB0E3">
              <w:t>are</w:t>
            </w:r>
            <w:r w:rsidR="5129A91F">
              <w:t xml:space="preserve"> the main difference</w:t>
            </w:r>
            <w:r w:rsidR="3D9AB0E3">
              <w:t>s</w:t>
            </w:r>
            <w:r w:rsidR="5129A91F">
              <w:t xml:space="preserve"> between</w:t>
            </w:r>
            <w:r w:rsidR="35CD4050">
              <w:t xml:space="preserve"> </w:t>
            </w:r>
            <w:r w:rsidR="5129A91F">
              <w:t>economic gain</w:t>
            </w:r>
            <w:r w:rsidR="3D9AB0E3">
              <w:t>,</w:t>
            </w:r>
            <w:r w:rsidR="5129A91F">
              <w:t xml:space="preserve"> strategic</w:t>
            </w:r>
            <w:r w:rsidR="3D9AB0E3">
              <w:t xml:space="preserve"> gain</w:t>
            </w:r>
            <w:r w:rsidR="703C5028">
              <w:t>/</w:t>
            </w:r>
            <w:r w:rsidR="5129A91F">
              <w:t>security gain</w:t>
            </w:r>
            <w:r w:rsidR="4F344147">
              <w:t>.</w:t>
            </w:r>
          </w:p>
          <w:p w14:paraId="347F4972" w14:textId="7DE5CE6E" w:rsidR="000206CC" w:rsidRPr="002E59C0" w:rsidRDefault="00353FAB" w:rsidP="003D04A7">
            <w:pPr>
              <w:cnfStyle w:val="000000010000" w:firstRow="0" w:lastRow="0" w:firstColumn="0" w:lastColumn="0" w:oddVBand="0" w:evenVBand="0" w:oddHBand="0" w:evenHBand="1" w:firstRowFirstColumn="0" w:firstRowLastColumn="0" w:lastRowFirstColumn="0" w:lastRowLastColumn="0"/>
            </w:pPr>
            <w:r>
              <w:lastRenderedPageBreak/>
              <w:t>Clarify student understanding</w:t>
            </w:r>
            <w:r w:rsidR="000E4A62">
              <w:t xml:space="preserve"> by</w:t>
            </w:r>
            <w:r>
              <w:t xml:space="preserve"> providing relevant examples of eac</w:t>
            </w:r>
            <w:r w:rsidR="00270F2A">
              <w:t xml:space="preserve">h. Students to </w:t>
            </w:r>
            <w:r w:rsidR="004C0EDA">
              <w:t xml:space="preserve">complete </w:t>
            </w:r>
            <w:r>
              <w:t>table</w:t>
            </w:r>
            <w:r w:rsidR="00F864BA">
              <w:t xml:space="preserve"> in </w:t>
            </w:r>
            <w:r w:rsidR="008F687E">
              <w:t>Resource</w:t>
            </w:r>
            <w:r w:rsidR="004C0EDA">
              <w:t xml:space="preserve"> </w:t>
            </w:r>
            <w:r w:rsidR="004F3B0B">
              <w:t>6</w:t>
            </w:r>
            <w:r w:rsidR="00164352">
              <w:t xml:space="preserve"> </w:t>
            </w:r>
            <w:r w:rsidR="00C145DF">
              <w:t>–</w:t>
            </w:r>
            <w:r w:rsidR="00164352">
              <w:t xml:space="preserve"> </w:t>
            </w:r>
            <w:r w:rsidR="00C145DF">
              <w:t>nature of imperialism</w:t>
            </w:r>
            <w:r w:rsidR="00366DA4">
              <w:t xml:space="preserve"> </w:t>
            </w:r>
            <w:r w:rsidR="00615243">
              <w:t xml:space="preserve">to </w:t>
            </w:r>
            <w:r w:rsidR="006355A9">
              <w:t>categorise</w:t>
            </w:r>
            <w:r w:rsidR="00D23EC2">
              <w:t xml:space="preserve"> motivations</w:t>
            </w:r>
            <w:r w:rsidR="00DD6C8C">
              <w:t xml:space="preserve"> of imperialism</w:t>
            </w:r>
            <w:r w:rsidR="00D23EC2">
              <w:t xml:space="preserve"> into economic or strategic.</w:t>
            </w:r>
          </w:p>
          <w:p w14:paraId="65368285" w14:textId="77777777" w:rsidR="003D04A7" w:rsidRDefault="029A7506" w:rsidP="00CD73CC">
            <w:pPr>
              <w:pStyle w:val="FeatureBox3"/>
              <w:cnfStyle w:val="000000010000" w:firstRow="0" w:lastRow="0" w:firstColumn="0" w:lastColumn="0" w:oddVBand="0" w:evenVBand="0" w:oddHBand="0" w:evenHBand="1" w:firstRowFirstColumn="0" w:firstRowLastColumn="0" w:lastRowFirstColumn="0" w:lastRowLastColumn="0"/>
            </w:pPr>
            <w:r w:rsidRPr="2A661846">
              <w:rPr>
                <w:b/>
                <w:bCs/>
              </w:rPr>
              <w:t>S</w:t>
            </w:r>
            <w:r w:rsidR="45126241" w:rsidRPr="2A661846">
              <w:rPr>
                <w:b/>
                <w:bCs/>
              </w:rPr>
              <w:t>a</w:t>
            </w:r>
            <w:r w:rsidRPr="2A661846">
              <w:rPr>
                <w:b/>
                <w:bCs/>
              </w:rPr>
              <w:t>mple examples</w:t>
            </w:r>
            <w:r>
              <w:t>:</w:t>
            </w:r>
            <w:r w:rsidR="54CFEDC8">
              <w:t xml:space="preserve"> </w:t>
            </w:r>
          </w:p>
          <w:p w14:paraId="6C8411E1" w14:textId="77777777" w:rsidR="003D04A7" w:rsidRDefault="54CFEDC8" w:rsidP="003D04A7">
            <w:pPr>
              <w:pStyle w:val="FeatureBox3"/>
              <w:numPr>
                <w:ilvl w:val="0"/>
                <w:numId w:val="185"/>
              </w:numPr>
              <w:ind w:hanging="720"/>
              <w:cnfStyle w:val="000000010000" w:firstRow="0" w:lastRow="0" w:firstColumn="0" w:lastColumn="0" w:oddVBand="0" w:evenVBand="0" w:oddHBand="0" w:evenHBand="1" w:firstRowFirstColumn="0" w:firstRowLastColumn="0" w:lastRowFirstColumn="0" w:lastRowLastColumn="0"/>
            </w:pPr>
            <w:r>
              <w:t xml:space="preserve">Economic gain – resources like </w:t>
            </w:r>
            <w:r w:rsidR="062AB2F1">
              <w:t>rubber and gold</w:t>
            </w:r>
          </w:p>
          <w:p w14:paraId="304A561A" w14:textId="3AEE8C2B" w:rsidR="00F60620" w:rsidRDefault="17805A1B" w:rsidP="003D04A7">
            <w:pPr>
              <w:pStyle w:val="FeatureBox3"/>
              <w:numPr>
                <w:ilvl w:val="0"/>
                <w:numId w:val="185"/>
              </w:numPr>
              <w:ind w:hanging="720"/>
              <w:cnfStyle w:val="000000010000" w:firstRow="0" w:lastRow="0" w:firstColumn="0" w:lastColumn="0" w:oddVBand="0" w:evenVBand="0" w:oddHBand="0" w:evenHBand="1" w:firstRowFirstColumn="0" w:firstRowLastColumn="0" w:lastRowFirstColumn="0" w:lastRowLastColumn="0"/>
            </w:pPr>
            <w:r>
              <w:t>Strategic control – protecting trade routes.</w:t>
            </w:r>
          </w:p>
          <w:p w14:paraId="5E5D997D" w14:textId="2CDFFF52" w:rsidR="00F60620" w:rsidRPr="0096675D" w:rsidRDefault="1716C5E8" w:rsidP="00CD73CC">
            <w:pPr>
              <w:pStyle w:val="FeatureBox2"/>
              <w:cnfStyle w:val="000000010000" w:firstRow="0" w:lastRow="0" w:firstColumn="0" w:lastColumn="0" w:oddVBand="0" w:evenVBand="0" w:oddHBand="0" w:evenHBand="1" w:firstRowFirstColumn="0" w:firstRowLastColumn="0" w:lastRowFirstColumn="0" w:lastRowLastColumn="0"/>
            </w:pPr>
            <w:r w:rsidRPr="0CDDFDB7">
              <w:rPr>
                <w:b/>
                <w:bCs/>
              </w:rPr>
              <w:t xml:space="preserve">Note: </w:t>
            </w:r>
            <w:r w:rsidR="129E4011">
              <w:t>t</w:t>
            </w:r>
            <w:r>
              <w:t xml:space="preserve">he following mapping activity </w:t>
            </w:r>
            <w:r w:rsidR="46B1A399">
              <w:t xml:space="preserve">will </w:t>
            </w:r>
            <w:r w:rsidR="0558F177">
              <w:t>require the</w:t>
            </w:r>
            <w:r w:rsidR="674B40AA">
              <w:t xml:space="preserve"> </w:t>
            </w:r>
            <w:r w:rsidR="46B1A399">
              <w:t>map to be displayed to the class</w:t>
            </w:r>
            <w:r w:rsidR="75898D92">
              <w:t xml:space="preserve">. </w:t>
            </w:r>
            <w:r w:rsidR="72574557">
              <w:t>Provide verbal description</w:t>
            </w:r>
            <w:r w:rsidR="2067290E">
              <w:t xml:space="preserve">s to support all students in accessing the information presented. </w:t>
            </w:r>
            <w:r w:rsidR="75898D92">
              <w:t>E</w:t>
            </w:r>
            <w:r w:rsidR="6EA00AF4">
              <w:t>nsure you provide</w:t>
            </w:r>
            <w:r w:rsidR="4D66B597">
              <w:t xml:space="preserve"> a clear contextual explanation of the map</w:t>
            </w:r>
            <w:r w:rsidR="2067290E">
              <w:t xml:space="preserve">, </w:t>
            </w:r>
            <w:r w:rsidR="69B760CB">
              <w:t>including the timeframe and source of the map. To further support student understand</w:t>
            </w:r>
            <w:r w:rsidR="7AD3B791">
              <w:t xml:space="preserve">ing use a </w:t>
            </w:r>
            <w:hyperlink r:id="rId47">
              <w:r w:rsidR="00423101" w:rsidRPr="0CDDFDB7">
                <w:rPr>
                  <w:rStyle w:val="Hyperlink"/>
                </w:rPr>
                <w:t>T</w:t>
              </w:r>
              <w:r w:rsidR="7AD3B791" w:rsidRPr="0CDDFDB7">
                <w:rPr>
                  <w:rStyle w:val="Hyperlink"/>
                </w:rPr>
                <w:t>hink</w:t>
              </w:r>
              <w:r w:rsidR="00CC1865">
                <w:rPr>
                  <w:rStyle w:val="Hyperlink"/>
                </w:rPr>
                <w:t>-</w:t>
              </w:r>
              <w:r w:rsidR="7AD3B791" w:rsidRPr="0CDDFDB7">
                <w:rPr>
                  <w:rStyle w:val="Hyperlink"/>
                </w:rPr>
                <w:t>aloud</w:t>
              </w:r>
            </w:hyperlink>
            <w:r w:rsidR="7AD3B791">
              <w:t xml:space="preserve"> to </w:t>
            </w:r>
            <w:r w:rsidR="11F157C2">
              <w:t>build</w:t>
            </w:r>
            <w:r w:rsidR="6C24D8C5">
              <w:t xml:space="preserve"> student map reading skills while relating historical context</w:t>
            </w:r>
            <w:r w:rsidR="7FC3F795">
              <w:t>.</w:t>
            </w:r>
          </w:p>
          <w:p w14:paraId="2B01AC33" w14:textId="5E7AAEAE" w:rsidR="00CE4CC9" w:rsidRDefault="00CC194B" w:rsidP="00CE4CC9">
            <w:pPr>
              <w:cnfStyle w:val="000000010000" w:firstRow="0" w:lastRow="0" w:firstColumn="0" w:lastColumn="0" w:oddVBand="0" w:evenVBand="0" w:oddHBand="0" w:evenHBand="1" w:firstRowFirstColumn="0" w:firstRowLastColumn="0" w:lastRowFirstColumn="0" w:lastRowLastColumn="0"/>
            </w:pPr>
            <w:r>
              <w:t>Pre</w:t>
            </w:r>
            <w:r w:rsidR="00357D6D">
              <w:t>se</w:t>
            </w:r>
            <w:r>
              <w:t xml:space="preserve">nt students with </w:t>
            </w:r>
            <w:r w:rsidR="00900E3E">
              <w:t>2</w:t>
            </w:r>
            <w:r w:rsidR="00C36DDA">
              <w:t xml:space="preserve"> </w:t>
            </w:r>
            <w:r w:rsidR="00357D6D">
              <w:t>map</w:t>
            </w:r>
            <w:r w:rsidR="00C36DDA">
              <w:t>s</w:t>
            </w:r>
            <w:r w:rsidR="00357D6D">
              <w:t xml:space="preserve"> </w:t>
            </w:r>
            <w:r w:rsidR="00EE66DA">
              <w:t xml:space="preserve">of </w:t>
            </w:r>
            <w:r w:rsidR="00DE4900">
              <w:t xml:space="preserve">European imperialism </w:t>
            </w:r>
            <w:r w:rsidR="00C36DDA">
              <w:t>from</w:t>
            </w:r>
            <w:r w:rsidR="00DE4900">
              <w:t xml:space="preserve"> </w:t>
            </w:r>
            <w:r w:rsidR="009D3352">
              <w:t xml:space="preserve">1800 and </w:t>
            </w:r>
            <w:r w:rsidR="00DE4900">
              <w:t>1914</w:t>
            </w:r>
            <w:r w:rsidR="00A67C09">
              <w:t xml:space="preserve"> and ask students </w:t>
            </w:r>
            <w:r w:rsidR="009E4BE5">
              <w:t>to complete the questions</w:t>
            </w:r>
            <w:r w:rsidR="0014185A">
              <w:t xml:space="preserve"> to check for </w:t>
            </w:r>
            <w:r w:rsidR="00AF238B">
              <w:t>understanding.</w:t>
            </w:r>
            <w:r w:rsidR="009B048E">
              <w:t xml:space="preserve"> </w:t>
            </w:r>
            <w:r w:rsidR="000E1209">
              <w:t>(</w:t>
            </w:r>
            <w:r w:rsidR="009B048E">
              <w:t xml:space="preserve">See </w:t>
            </w:r>
            <w:r w:rsidR="008F687E">
              <w:t>Resource</w:t>
            </w:r>
            <w:r w:rsidR="009E4BE5">
              <w:t xml:space="preserve"> </w:t>
            </w:r>
            <w:r w:rsidR="00C877B3">
              <w:t>6</w:t>
            </w:r>
            <w:r w:rsidR="005C3E1F">
              <w:t xml:space="preserve"> </w:t>
            </w:r>
            <w:r w:rsidR="00E45670" w:rsidRPr="00E45670">
              <w:t>–</w:t>
            </w:r>
            <w:r w:rsidR="00E45670">
              <w:t xml:space="preserve"> </w:t>
            </w:r>
            <w:r w:rsidR="00C877B3">
              <w:t>nature</w:t>
            </w:r>
            <w:r w:rsidR="0025487E">
              <w:t xml:space="preserve"> of imperialism</w:t>
            </w:r>
            <w:r w:rsidR="009B048E">
              <w:t>.</w:t>
            </w:r>
            <w:r w:rsidR="000E1209">
              <w:t>)</w:t>
            </w:r>
            <w:r w:rsidR="009B048E">
              <w:t xml:space="preserve"> </w:t>
            </w:r>
            <w:r w:rsidR="009621E4">
              <w:t xml:space="preserve">See </w:t>
            </w:r>
            <w:r w:rsidR="006841EA">
              <w:t>below a</w:t>
            </w:r>
            <w:r w:rsidR="009621E4">
              <w:t xml:space="preserve"> suggested think</w:t>
            </w:r>
            <w:r w:rsidR="00CC1865">
              <w:t>-</w:t>
            </w:r>
            <w:r w:rsidR="009621E4">
              <w:t>aloud</w:t>
            </w:r>
            <w:r w:rsidR="00BD323A">
              <w:t xml:space="preserve"> script</w:t>
            </w:r>
            <w:r w:rsidR="006841EA">
              <w:t xml:space="preserve"> </w:t>
            </w:r>
            <w:r w:rsidR="008A5983">
              <w:t>for breaking down the source.</w:t>
            </w:r>
          </w:p>
          <w:p w14:paraId="419AB7CB" w14:textId="06EEEA74" w:rsidR="00C141DB" w:rsidRPr="00E45670" w:rsidRDefault="7FC566D4" w:rsidP="766F5407">
            <w:pPr>
              <w:pStyle w:val="FeatureBox"/>
              <w:cnfStyle w:val="000000010000" w:firstRow="0" w:lastRow="0" w:firstColumn="0" w:lastColumn="0" w:oddVBand="0" w:evenVBand="0" w:oddHBand="0" w:evenHBand="1" w:firstRowFirstColumn="0" w:firstRowLastColumn="0" w:lastRowFirstColumn="0" w:lastRowLastColumn="0"/>
              <w:rPr>
                <w:b/>
                <w:bCs/>
              </w:rPr>
            </w:pPr>
            <w:r w:rsidRPr="00E45670">
              <w:rPr>
                <w:b/>
                <w:bCs/>
              </w:rPr>
              <w:lastRenderedPageBreak/>
              <w:t>Suggested think</w:t>
            </w:r>
            <w:r w:rsidR="00CC1865" w:rsidRPr="00E45670">
              <w:rPr>
                <w:b/>
                <w:bCs/>
              </w:rPr>
              <w:t>-</w:t>
            </w:r>
            <w:r w:rsidRPr="00E45670">
              <w:rPr>
                <w:b/>
                <w:bCs/>
              </w:rPr>
              <w:t xml:space="preserve">aloud script: </w:t>
            </w:r>
          </w:p>
          <w:p w14:paraId="6789B0A0" w14:textId="16A51C0A" w:rsidR="00C141DB" w:rsidRPr="00C141DB" w:rsidRDefault="7FC566D4" w:rsidP="766F5407">
            <w:pPr>
              <w:pStyle w:val="FeatureBox"/>
              <w:cnfStyle w:val="000000010000" w:firstRow="0" w:lastRow="0" w:firstColumn="0" w:lastColumn="0" w:oddVBand="0" w:evenVBand="0" w:oddHBand="0" w:evenHBand="1" w:firstRowFirstColumn="0" w:firstRowLastColumn="0" w:lastRowFirstColumn="0" w:lastRowLastColumn="0"/>
            </w:pPr>
            <w:r>
              <w:t>Okay, let’s look closely at this map together. First, I notice that different countries are shaded in various colours. These colours represent which European powers controlled different territories</w:t>
            </w:r>
            <w:r w:rsidR="003D04A7">
              <w:t xml:space="preserve"> </w:t>
            </w:r>
            <w:r w:rsidR="003D04A7" w:rsidRPr="003D04A7">
              <w:t>–</w:t>
            </w:r>
            <w:r w:rsidR="003D04A7">
              <w:t xml:space="preserve"> f</w:t>
            </w:r>
            <w:r>
              <w:t>rom the Legend we can see, for example United Kingdom is red, France is blue and Spain is yellow.</w:t>
            </w:r>
          </w:p>
          <w:p w14:paraId="2849C7B6" w14:textId="53D2E841" w:rsidR="00C141DB" w:rsidRPr="00C141DB" w:rsidRDefault="7FC566D4" w:rsidP="766F5407">
            <w:pPr>
              <w:pStyle w:val="FeatureBox"/>
              <w:cnfStyle w:val="000000010000" w:firstRow="0" w:lastRow="0" w:firstColumn="0" w:lastColumn="0" w:oddVBand="0" w:evenVBand="0" w:oddHBand="0" w:evenHBand="1" w:firstRowFirstColumn="0" w:firstRowLastColumn="0" w:lastRowFirstColumn="0" w:lastRowLastColumn="0"/>
            </w:pPr>
            <w:r>
              <w:t>Now</w:t>
            </w:r>
            <w:r w:rsidR="003D04A7">
              <w:t>,</w:t>
            </w:r>
            <w:r>
              <w:t xml:space="preserve"> I compare the </w:t>
            </w:r>
            <w:r w:rsidR="00900E3E">
              <w:t>2</w:t>
            </w:r>
            <w:r>
              <w:t xml:space="preserve"> maps: one from 1800, and one from 1914.</w:t>
            </w:r>
          </w:p>
          <w:p w14:paraId="317F65F0" w14:textId="1F00257B" w:rsidR="00C141DB" w:rsidRPr="00C141DB" w:rsidRDefault="7FC566D4" w:rsidP="766F5407">
            <w:pPr>
              <w:pStyle w:val="FeatureBox"/>
              <w:cnfStyle w:val="000000010000" w:firstRow="0" w:lastRow="0" w:firstColumn="0" w:lastColumn="0" w:oddVBand="0" w:evenVBand="0" w:oddHBand="0" w:evenHBand="1" w:firstRowFirstColumn="0" w:firstRowLastColumn="0" w:lastRowFirstColumn="0" w:lastRowLastColumn="0"/>
            </w:pPr>
            <w:r>
              <w:t>I see that, over time, the coloured areas change. By 1914, there are a lot more regions coloured in</w:t>
            </w:r>
            <w:r w:rsidR="003D04A7">
              <w:t xml:space="preserve"> </w:t>
            </w:r>
            <w:r w:rsidR="003D04A7" w:rsidRPr="003D04A7">
              <w:t>–</w:t>
            </w:r>
            <w:r w:rsidR="003D04A7">
              <w:t xml:space="preserve"> </w:t>
            </w:r>
            <w:r>
              <w:t>especially in Africa and parts of Asia</w:t>
            </w:r>
            <w:r w:rsidR="003D04A7">
              <w:t xml:space="preserve">, </w:t>
            </w:r>
            <w:r>
              <w:t>which suggests more countries came under European control. That tells me colonial empires expanded a lot during this period. Let’s look at the United Kingdom, you can see that it has expanded in Asia, Australia, Africa and North America.</w:t>
            </w:r>
          </w:p>
          <w:p w14:paraId="7F767356" w14:textId="77777777" w:rsidR="00C141DB" w:rsidRPr="00C141DB" w:rsidRDefault="7FC566D4" w:rsidP="458AA207">
            <w:pPr>
              <w:pStyle w:val="FeatureBox"/>
              <w:cnfStyle w:val="000000010000" w:firstRow="0" w:lastRow="0" w:firstColumn="0" w:lastColumn="0" w:oddVBand="0" w:evenVBand="0" w:oddHBand="0" w:evenHBand="1" w:firstRowFirstColumn="0" w:firstRowLastColumn="0" w:lastRowFirstColumn="0" w:lastRowLastColumn="0"/>
            </w:pPr>
            <w:r>
              <w:t>Thinking about movement of people, I wonder: Did people move because their countries were colonised? Did colonisers send their own people to live or work in these places, or bring in workers from elsewhere? With so many areas newly controlled, it’s likely there were migrations, forced labour or even displacement of local populations.</w:t>
            </w:r>
          </w:p>
          <w:p w14:paraId="7E33B18F" w14:textId="236ECB76" w:rsidR="00C141DB" w:rsidRPr="00C141DB" w:rsidRDefault="7FC566D4" w:rsidP="458AA207">
            <w:pPr>
              <w:pStyle w:val="FeatureBox"/>
              <w:cnfStyle w:val="000000010000" w:firstRow="0" w:lastRow="0" w:firstColumn="0" w:lastColumn="0" w:oddVBand="0" w:evenVBand="0" w:oddHBand="0" w:evenHBand="1" w:firstRowFirstColumn="0" w:firstRowLastColumn="0" w:lastRowFirstColumn="0" w:lastRowLastColumn="0"/>
            </w:pPr>
            <w:r>
              <w:t>Now, I’ll look more closely at one region</w:t>
            </w:r>
            <w:r w:rsidR="00E45670">
              <w:t xml:space="preserve"> </w:t>
            </w:r>
            <w:r w:rsidR="00E45670" w:rsidRPr="00E45670">
              <w:t>–</w:t>
            </w:r>
            <w:r w:rsidR="00E45670">
              <w:t xml:space="preserve"> </w:t>
            </w:r>
            <w:r>
              <w:t>say Africa. On the 1800 map, most of Africa isn’t coloured in, but by 1914 nearly all of it is. That suggests millions of Africans’ lives changed, perhaps because of European rule, new borders or exploitation.</w:t>
            </w:r>
          </w:p>
          <w:p w14:paraId="202FBCF4" w14:textId="77777777" w:rsidR="00C141DB" w:rsidRPr="00C141DB" w:rsidRDefault="7FC566D4" w:rsidP="458AA207">
            <w:pPr>
              <w:pStyle w:val="FeatureBox"/>
              <w:cnfStyle w:val="000000010000" w:firstRow="0" w:lastRow="0" w:firstColumn="0" w:lastColumn="0" w:oddVBand="0" w:evenVBand="0" w:oddHBand="0" w:evenHBand="1" w:firstRowFirstColumn="0" w:firstRowLastColumn="0" w:lastRowFirstColumn="0" w:lastRowLastColumn="0"/>
            </w:pPr>
            <w:r>
              <w:lastRenderedPageBreak/>
              <w:t>So, when I interpret imperialism maps, I ask myself:</w:t>
            </w:r>
          </w:p>
          <w:p w14:paraId="627095CF" w14:textId="77777777" w:rsidR="00C141DB" w:rsidRPr="00C141DB" w:rsidRDefault="7FC566D4" w:rsidP="458AA207">
            <w:pPr>
              <w:pStyle w:val="FeatureBox"/>
              <w:cnfStyle w:val="000000010000" w:firstRow="0" w:lastRow="0" w:firstColumn="0" w:lastColumn="0" w:oddVBand="0" w:evenVBand="0" w:oddHBand="0" w:evenHBand="1" w:firstRowFirstColumn="0" w:firstRowLastColumn="0" w:lastRowFirstColumn="0" w:lastRowLastColumn="0"/>
            </w:pPr>
            <w:r>
              <w:t>Who controlled what areas and how did that change over time?</w:t>
            </w:r>
          </w:p>
          <w:p w14:paraId="143016BF" w14:textId="77777777" w:rsidR="00C141DB" w:rsidRPr="00C141DB" w:rsidRDefault="7FC566D4" w:rsidP="458AA207">
            <w:pPr>
              <w:pStyle w:val="FeatureBox"/>
              <w:cnfStyle w:val="000000010000" w:firstRow="0" w:lastRow="0" w:firstColumn="0" w:lastColumn="0" w:oddVBand="0" w:evenVBand="0" w:oddHBand="0" w:evenHBand="1" w:firstRowFirstColumn="0" w:firstRowLastColumn="0" w:lastRowFirstColumn="0" w:lastRowLastColumn="0"/>
            </w:pPr>
            <w:r>
              <w:t>What might those changes mean for the people living there?</w:t>
            </w:r>
          </w:p>
          <w:p w14:paraId="13E54A1F" w14:textId="77777777" w:rsidR="00C141DB" w:rsidRPr="00C141DB" w:rsidRDefault="7FC566D4" w:rsidP="458AA207">
            <w:pPr>
              <w:pStyle w:val="FeatureBox"/>
              <w:cnfStyle w:val="000000010000" w:firstRow="0" w:lastRow="0" w:firstColumn="0" w:lastColumn="0" w:oddVBand="0" w:evenVBand="0" w:oddHBand="0" w:evenHBand="1" w:firstRowFirstColumn="0" w:firstRowLastColumn="0" w:lastRowFirstColumn="0" w:lastRowLastColumn="0"/>
            </w:pPr>
            <w:r>
              <w:t>Could new borders and rulers cause movement, like migration or forced labour?</w:t>
            </w:r>
          </w:p>
          <w:p w14:paraId="5E594B98" w14:textId="6C8045C1" w:rsidR="00C141DB" w:rsidRPr="00E45670" w:rsidRDefault="7FC566D4" w:rsidP="458AA207">
            <w:pPr>
              <w:pStyle w:val="FeatureBox"/>
              <w:cnfStyle w:val="000000010000" w:firstRow="0" w:lastRow="0" w:firstColumn="0" w:lastColumn="0" w:oddVBand="0" w:evenVBand="0" w:oddHBand="0" w:evenHBand="1" w:firstRowFirstColumn="0" w:firstRowLastColumn="0" w:lastRowFirstColumn="0" w:lastRowLastColumn="0"/>
              <w:rPr>
                <w:b/>
                <w:bCs/>
              </w:rPr>
            </w:pPr>
            <w:r>
              <w:t>By asking these questions and looking at the map’s colours, legends and changes, I get a better understanding of how imperialism influenced the movement of people across the world.</w:t>
            </w:r>
          </w:p>
          <w:p w14:paraId="19948060" w14:textId="1000FFCB" w:rsidR="0031796E" w:rsidRPr="00347EE2" w:rsidRDefault="699CACEF" w:rsidP="766F5407">
            <w:pPr>
              <w:pStyle w:val="FeatureBox3"/>
              <w:cnfStyle w:val="000000010000" w:firstRow="0" w:lastRow="0" w:firstColumn="0" w:lastColumn="0" w:oddVBand="0" w:evenVBand="0" w:oddHBand="0" w:evenHBand="1" w:firstRowFirstColumn="0" w:firstRowLastColumn="0" w:lastRowFirstColumn="0" w:lastRowLastColumn="0"/>
            </w:pPr>
            <w:r w:rsidRPr="00E45670">
              <w:rPr>
                <w:b/>
                <w:bCs/>
              </w:rPr>
              <w:t xml:space="preserve">Suggested </w:t>
            </w:r>
            <w:r w:rsidR="00E45670" w:rsidRPr="00E45670">
              <w:rPr>
                <w:b/>
                <w:bCs/>
              </w:rPr>
              <w:t>h</w:t>
            </w:r>
            <w:r w:rsidR="0FFFB051" w:rsidRPr="00E45670">
              <w:rPr>
                <w:b/>
                <w:bCs/>
              </w:rPr>
              <w:t>ook:</w:t>
            </w:r>
            <w:r w:rsidR="0FFFB051">
              <w:t xml:space="preserve"> </w:t>
            </w:r>
            <w:r w:rsidR="00E45670">
              <w:rPr>
                <w:lang w:val="en"/>
              </w:rPr>
              <w:t>i</w:t>
            </w:r>
            <w:r w:rsidR="0FFFB051" w:rsidRPr="458AA207">
              <w:rPr>
                <w:lang w:val="en"/>
              </w:rPr>
              <w:t xml:space="preserve">mperialism did not just change maps; it changed the lives of millions of people. As European powers sought to grow their wealth, they triggered massive shifts in global population. This process had consequences for both </w:t>
            </w:r>
            <w:r w:rsidR="75FCFBC9" w:rsidRPr="458AA207">
              <w:rPr>
                <w:lang w:val="en"/>
              </w:rPr>
              <w:t>those moving</w:t>
            </w:r>
            <w:r w:rsidR="0FFFB051" w:rsidRPr="458AA207">
              <w:rPr>
                <w:lang w:val="en"/>
              </w:rPr>
              <w:t xml:space="preserve"> and </w:t>
            </w:r>
            <w:r w:rsidR="001E34F2" w:rsidRPr="458AA207">
              <w:rPr>
                <w:lang w:val="en"/>
              </w:rPr>
              <w:t>I</w:t>
            </w:r>
            <w:r w:rsidR="75FCFBC9" w:rsidRPr="458AA207">
              <w:rPr>
                <w:lang w:val="en"/>
              </w:rPr>
              <w:t xml:space="preserve">ndigenous </w:t>
            </w:r>
            <w:r w:rsidR="001E34F2" w:rsidRPr="458AA207">
              <w:rPr>
                <w:lang w:val="en"/>
              </w:rPr>
              <w:t>P</w:t>
            </w:r>
            <w:r w:rsidR="75FCFBC9" w:rsidRPr="458AA207">
              <w:rPr>
                <w:lang w:val="en"/>
              </w:rPr>
              <w:t>eoples.</w:t>
            </w:r>
          </w:p>
          <w:p w14:paraId="748365AB" w14:textId="61A1BF53" w:rsidR="00765D8C" w:rsidRDefault="00600B21" w:rsidP="00765D8C">
            <w:pPr>
              <w:cnfStyle w:val="000000010000" w:firstRow="0" w:lastRow="0" w:firstColumn="0" w:lastColumn="0" w:oddVBand="0" w:evenVBand="0" w:oddHBand="0" w:evenHBand="1" w:firstRowFirstColumn="0" w:firstRowLastColumn="0" w:lastRowFirstColumn="0" w:lastRowLastColumn="0"/>
            </w:pPr>
            <w:r>
              <w:t xml:space="preserve">Students to complete the cloze passage in </w:t>
            </w:r>
            <w:r w:rsidR="008F687E">
              <w:t>Resource</w:t>
            </w:r>
            <w:r w:rsidR="00D3474B">
              <w:t xml:space="preserve"> </w:t>
            </w:r>
            <w:r w:rsidR="00241F7C">
              <w:t>7</w:t>
            </w:r>
            <w:r w:rsidR="00D3474B">
              <w:t xml:space="preserve"> </w:t>
            </w:r>
            <w:r w:rsidR="00E45670" w:rsidRPr="00E45670">
              <w:t>–</w:t>
            </w:r>
            <w:r w:rsidR="00E45670">
              <w:t xml:space="preserve"> </w:t>
            </w:r>
            <w:r w:rsidR="00C60F1E">
              <w:t>consequences</w:t>
            </w:r>
            <w:r w:rsidR="00CB0581">
              <w:t xml:space="preserve"> of imperialism </w:t>
            </w:r>
            <w:r>
              <w:t xml:space="preserve">to </w:t>
            </w:r>
            <w:r w:rsidR="0098250F">
              <w:t xml:space="preserve">build </w:t>
            </w:r>
            <w:r w:rsidR="00334008">
              <w:t xml:space="preserve">their knowledge and understanding </w:t>
            </w:r>
            <w:r w:rsidR="00E45670">
              <w:t xml:space="preserve">of </w:t>
            </w:r>
            <w:r w:rsidR="00334008">
              <w:t xml:space="preserve">the consequences of </w:t>
            </w:r>
            <w:r w:rsidR="00C57104">
              <w:t>imperialism.</w:t>
            </w:r>
          </w:p>
          <w:p w14:paraId="4FCDFB46" w14:textId="6EB2CCDF" w:rsidR="0095533E" w:rsidRDefault="0020225D" w:rsidP="0095533E">
            <w:pPr>
              <w:pStyle w:val="FeatureBox4"/>
              <w:cnfStyle w:val="000000010000" w:firstRow="0" w:lastRow="0" w:firstColumn="0" w:lastColumn="0" w:oddVBand="0" w:evenVBand="0" w:oddHBand="0" w:evenHBand="1" w:firstRowFirstColumn="0" w:firstRowLastColumn="0" w:lastRowFirstColumn="0" w:lastRowLastColumn="0"/>
            </w:pPr>
            <w:r w:rsidRPr="0CDDFDB7">
              <w:rPr>
                <w:b/>
                <w:bCs/>
              </w:rPr>
              <w:t>Differentiat</w:t>
            </w:r>
            <w:r w:rsidR="006D460E" w:rsidRPr="0CDDFDB7">
              <w:rPr>
                <w:b/>
                <w:bCs/>
              </w:rPr>
              <w:t>ion</w:t>
            </w:r>
            <w:r w:rsidR="006D460E">
              <w:t xml:space="preserve">: </w:t>
            </w:r>
            <w:r w:rsidR="004547F7">
              <w:t xml:space="preserve">to </w:t>
            </w:r>
            <w:r w:rsidR="007428B4">
              <w:t xml:space="preserve">further extend HPGE students </w:t>
            </w:r>
            <w:r w:rsidR="00DA7F22">
              <w:t>use a</w:t>
            </w:r>
            <w:r w:rsidR="0025466D">
              <w:t xml:space="preserve"> </w:t>
            </w:r>
            <w:hyperlink r:id="rId48">
              <w:r w:rsidR="0025466D" w:rsidRPr="0CDDFDB7">
                <w:rPr>
                  <w:rStyle w:val="Hyperlink"/>
                </w:rPr>
                <w:t>thinking routine</w:t>
              </w:r>
            </w:hyperlink>
            <w:r w:rsidR="00DA7F22">
              <w:t xml:space="preserve"> </w:t>
            </w:r>
            <w:r w:rsidR="00D87F41">
              <w:t>‘Then</w:t>
            </w:r>
            <w:r w:rsidR="00621AFC">
              <w:t>, Now, So What?</w:t>
            </w:r>
            <w:r w:rsidR="002573B6">
              <w:t>’</w:t>
            </w:r>
            <w:r w:rsidR="00621AFC">
              <w:t xml:space="preserve"> </w:t>
            </w:r>
            <w:r w:rsidR="005248F6">
              <w:t>s</w:t>
            </w:r>
            <w:r w:rsidR="00621AFC">
              <w:t>trategy</w:t>
            </w:r>
            <w:r w:rsidR="00686DCC">
              <w:t xml:space="preserve"> to</w:t>
            </w:r>
            <w:r w:rsidR="00C903D5">
              <w:t xml:space="preserve"> connect imperialism to a contemporary global issue.</w:t>
            </w:r>
            <w:r w:rsidR="002573B6">
              <w:t xml:space="preserve"> </w:t>
            </w:r>
            <w:r w:rsidR="0031024A">
              <w:t xml:space="preserve">Present students with a </w:t>
            </w:r>
            <w:r w:rsidR="00F866E3">
              <w:t>current issue</w:t>
            </w:r>
            <w:r w:rsidR="007F33A2">
              <w:t xml:space="preserve"> and ask them to think about what caused the issue (</w:t>
            </w:r>
            <w:r w:rsidR="007E654B">
              <w:t>Then</w:t>
            </w:r>
            <w:r w:rsidR="00E45670">
              <w:t xml:space="preserve"> </w:t>
            </w:r>
            <w:r w:rsidR="00E45670" w:rsidRPr="00E45670">
              <w:t>–</w:t>
            </w:r>
            <w:r w:rsidR="00E45670">
              <w:t xml:space="preserve"> </w:t>
            </w:r>
            <w:r w:rsidR="007E654B">
              <w:t>imperialism</w:t>
            </w:r>
            <w:r w:rsidR="00E862A3">
              <w:t xml:space="preserve">) </w:t>
            </w:r>
            <w:r w:rsidR="005922AC">
              <w:t xml:space="preserve">the modern impact </w:t>
            </w:r>
            <w:r w:rsidR="005922AC">
              <w:lastRenderedPageBreak/>
              <w:t>(Now)</w:t>
            </w:r>
            <w:r w:rsidR="00535CAA">
              <w:t xml:space="preserve"> and </w:t>
            </w:r>
            <w:r w:rsidR="00197C5F">
              <w:t>an evaluation of why it matters today</w:t>
            </w:r>
            <w:r w:rsidR="00700C7D">
              <w:t xml:space="preserve"> (So what?).</w:t>
            </w:r>
            <w:r w:rsidR="0007369B">
              <w:t xml:space="preserve"> Possible </w:t>
            </w:r>
            <w:r w:rsidR="00C41F8A">
              <w:t>topics</w:t>
            </w:r>
            <w:r w:rsidR="0057263C">
              <w:t xml:space="preserve"> for discussion</w:t>
            </w:r>
            <w:r w:rsidR="008751DB">
              <w:t>:</w:t>
            </w:r>
          </w:p>
          <w:p w14:paraId="333AFF30" w14:textId="5C6A7814" w:rsidR="0095533E" w:rsidRDefault="65B3BB12" w:rsidP="00117393">
            <w:pPr>
              <w:pStyle w:val="FeatureBox4"/>
              <w:numPr>
                <w:ilvl w:val="0"/>
                <w:numId w:val="191"/>
              </w:numPr>
              <w:ind w:hanging="720"/>
              <w:cnfStyle w:val="000000010000" w:firstRow="0" w:lastRow="0" w:firstColumn="0" w:lastColumn="0" w:oddVBand="0" w:evenVBand="0" w:oddHBand="0" w:evenHBand="1" w:firstRowFirstColumn="0" w:firstRowLastColumn="0" w:lastRowFirstColumn="0" w:lastRowLastColumn="0"/>
            </w:pPr>
            <w:r>
              <w:t>i</w:t>
            </w:r>
            <w:r w:rsidR="0597F5AA">
              <w:t>nequality between nations</w:t>
            </w:r>
          </w:p>
          <w:p w14:paraId="299959B0" w14:textId="7B8D74D9" w:rsidR="0095533E" w:rsidRDefault="00CE7B12" w:rsidP="00117393">
            <w:pPr>
              <w:pStyle w:val="FeatureBox4"/>
              <w:numPr>
                <w:ilvl w:val="0"/>
                <w:numId w:val="191"/>
              </w:numPr>
              <w:ind w:hanging="720"/>
              <w:cnfStyle w:val="000000010000" w:firstRow="0" w:lastRow="0" w:firstColumn="0" w:lastColumn="0" w:oddVBand="0" w:evenVBand="0" w:oddHBand="0" w:evenHBand="1" w:firstRowFirstColumn="0" w:firstRowLastColumn="0" w:lastRowFirstColumn="0" w:lastRowLastColumn="0"/>
            </w:pPr>
            <w:r>
              <w:t>o</w:t>
            </w:r>
            <w:r w:rsidR="0095533E">
              <w:t>ngoing land rights movements in Australia</w:t>
            </w:r>
          </w:p>
          <w:p w14:paraId="7B127F0A" w14:textId="7CC8A403" w:rsidR="0095533E" w:rsidRDefault="65B3BB12" w:rsidP="00117393">
            <w:pPr>
              <w:pStyle w:val="FeatureBox4"/>
              <w:numPr>
                <w:ilvl w:val="0"/>
                <w:numId w:val="191"/>
              </w:numPr>
              <w:ind w:hanging="720"/>
              <w:cnfStyle w:val="000000010000" w:firstRow="0" w:lastRow="0" w:firstColumn="0" w:lastColumn="0" w:oddVBand="0" w:evenVBand="0" w:oddHBand="0" w:evenHBand="1" w:firstRowFirstColumn="0" w:firstRowLastColumn="0" w:lastRowFirstColumn="0" w:lastRowLastColumn="0"/>
            </w:pPr>
            <w:r>
              <w:t>c</w:t>
            </w:r>
            <w:r w:rsidR="0597F5AA">
              <w:t>ultural loss and language decline</w:t>
            </w:r>
          </w:p>
          <w:p w14:paraId="1CC6EE3E" w14:textId="2FADA109" w:rsidR="00C57104" w:rsidRDefault="00CE7B12" w:rsidP="00117393">
            <w:pPr>
              <w:pStyle w:val="FeatureBox4"/>
              <w:numPr>
                <w:ilvl w:val="0"/>
                <w:numId w:val="191"/>
              </w:numPr>
              <w:ind w:hanging="720"/>
              <w:cnfStyle w:val="000000010000" w:firstRow="0" w:lastRow="0" w:firstColumn="0" w:lastColumn="0" w:oddVBand="0" w:evenVBand="0" w:oddHBand="0" w:evenHBand="1" w:firstRowFirstColumn="0" w:firstRowLastColumn="0" w:lastRowFirstColumn="0" w:lastRowLastColumn="0"/>
            </w:pPr>
            <w:r>
              <w:t>p</w:t>
            </w:r>
            <w:r w:rsidR="0095533E">
              <w:t>olitical borders in Africa or the Middle East</w:t>
            </w:r>
            <w:r w:rsidR="002E5849">
              <w:t>.</w:t>
            </w:r>
          </w:p>
          <w:p w14:paraId="55627C3F" w14:textId="18A40816" w:rsidR="000D6CAE" w:rsidRDefault="00F84645" w:rsidP="00CE4CC9">
            <w:pPr>
              <w:cnfStyle w:val="000000010000" w:firstRow="0" w:lastRow="0" w:firstColumn="0" w:lastColumn="0" w:oddVBand="0" w:evenVBand="0" w:oddHBand="0" w:evenHBand="1" w:firstRowFirstColumn="0" w:firstRowLastColumn="0" w:lastRowFirstColumn="0" w:lastRowLastColumn="0"/>
            </w:pPr>
            <w:r>
              <w:t>Conduct a class</w:t>
            </w:r>
            <w:r w:rsidR="00572E45">
              <w:t xml:space="preserve"> </w:t>
            </w:r>
            <w:r w:rsidR="00D72EE0">
              <w:t>discussion to</w:t>
            </w:r>
            <w:r w:rsidR="00812815">
              <w:t xml:space="preserve"> compare the difference between voluntary and involuntary movement</w:t>
            </w:r>
            <w:r w:rsidR="003164FA">
              <w:t xml:space="preserve">. Prompt students by asking </w:t>
            </w:r>
            <w:r w:rsidR="00E57816">
              <w:t>them what it means to volunteer for something. Provide clear definitions for students to record in their own notes</w:t>
            </w:r>
            <w:r w:rsidR="00AE6DEF">
              <w:t xml:space="preserve">. </w:t>
            </w:r>
            <w:r w:rsidR="00481C8F">
              <w:t>Refer to synon</w:t>
            </w:r>
            <w:r w:rsidR="00B30FEE">
              <w:t xml:space="preserve">yms of involuntary such as </w:t>
            </w:r>
            <w:r w:rsidR="00FF3408">
              <w:t>‘</w:t>
            </w:r>
            <w:r w:rsidR="00B30FEE">
              <w:t>forced</w:t>
            </w:r>
            <w:r w:rsidR="00FF3408">
              <w:t>’</w:t>
            </w:r>
            <w:r w:rsidR="00B30FEE">
              <w:t>.</w:t>
            </w:r>
          </w:p>
          <w:p w14:paraId="24473D4F" w14:textId="0BADBCD6" w:rsidR="0022390C" w:rsidRDefault="5A19570B" w:rsidP="00F14653">
            <w:pPr>
              <w:pStyle w:val="FeatureBox2"/>
              <w:cnfStyle w:val="000000010000" w:firstRow="0" w:lastRow="0" w:firstColumn="0" w:lastColumn="0" w:oddVBand="0" w:evenVBand="0" w:oddHBand="0" w:evenHBand="1" w:firstRowFirstColumn="0" w:firstRowLastColumn="0" w:lastRowFirstColumn="0" w:lastRowLastColumn="0"/>
            </w:pPr>
            <w:r w:rsidRPr="2A661846">
              <w:rPr>
                <w:b/>
                <w:bCs/>
              </w:rPr>
              <w:t>Note</w:t>
            </w:r>
            <w:r>
              <w:t xml:space="preserve">: </w:t>
            </w:r>
            <w:r w:rsidR="129E4011">
              <w:t>t</w:t>
            </w:r>
            <w:r w:rsidR="7F50EE78">
              <w:t>he following activity involves independent r</w:t>
            </w:r>
            <w:r w:rsidR="77D7D6BB">
              <w:t>esearch. If students do no</w:t>
            </w:r>
            <w:r w:rsidR="05A0D636">
              <w:t>t</w:t>
            </w:r>
            <w:r w:rsidR="77D7D6BB">
              <w:t xml:space="preserve"> have access to a devi</w:t>
            </w:r>
            <w:r w:rsidR="77913366">
              <w:t>c</w:t>
            </w:r>
            <w:r w:rsidR="77D7D6BB">
              <w:t>e</w:t>
            </w:r>
            <w:r w:rsidR="72B5CF75">
              <w:t>,</w:t>
            </w:r>
            <w:r w:rsidR="2C9D683B">
              <w:t xml:space="preserve"> </w:t>
            </w:r>
            <w:r w:rsidR="71F7FC3C">
              <w:t xml:space="preserve">organise </w:t>
            </w:r>
            <w:r w:rsidR="2C9D683B">
              <w:t>a</w:t>
            </w:r>
            <w:r w:rsidR="77D7D6BB">
              <w:t xml:space="preserve"> library lesson </w:t>
            </w:r>
            <w:r w:rsidR="38EA636D">
              <w:t xml:space="preserve">or provide </w:t>
            </w:r>
            <w:r w:rsidR="77D7D6BB">
              <w:t>additional reading materials.</w:t>
            </w:r>
          </w:p>
          <w:p w14:paraId="170A493B" w14:textId="00FF165B" w:rsidR="0022390C" w:rsidRDefault="614423B0" w:rsidP="0022390C">
            <w:pPr>
              <w:pStyle w:val="FeatureBox4"/>
              <w:cnfStyle w:val="000000010000" w:firstRow="0" w:lastRow="0" w:firstColumn="0" w:lastColumn="0" w:oddVBand="0" w:evenVBand="0" w:oddHBand="0" w:evenHBand="1" w:firstRowFirstColumn="0" w:firstRowLastColumn="0" w:lastRowFirstColumn="0" w:lastRowLastColumn="0"/>
            </w:pPr>
            <w:r w:rsidRPr="2A661846">
              <w:rPr>
                <w:b/>
                <w:bCs/>
              </w:rPr>
              <w:t>Differentiation:</w:t>
            </w:r>
            <w:r>
              <w:t xml:space="preserve"> </w:t>
            </w:r>
            <w:r w:rsidR="129E4011">
              <w:t>w</w:t>
            </w:r>
            <w:r w:rsidR="77D7D6BB">
              <w:t xml:space="preserve">hen completing the research table in the next activity, adjust the prompting statements for your class context. For EAL/D learners complete a gradual release of responsibility and complete the first migrant group together as a class. Allow HPGE students to conduct research independently and encourage deeper analysis by adding an extra column for students to </w:t>
            </w:r>
            <w:r w:rsidR="77D7D6BB">
              <w:lastRenderedPageBreak/>
              <w:t>find a relevant source to support their knowledge of that migrant group.</w:t>
            </w:r>
          </w:p>
          <w:p w14:paraId="651C5D9F" w14:textId="499602C9" w:rsidR="00AE6DEF" w:rsidRDefault="63951CB7" w:rsidP="00CE4CC9">
            <w:pPr>
              <w:cnfStyle w:val="000000010000" w:firstRow="0" w:lastRow="0" w:firstColumn="0" w:lastColumn="0" w:oddVBand="0" w:evenVBand="0" w:oddHBand="0" w:evenHBand="1" w:firstRowFirstColumn="0" w:firstRowLastColumn="0" w:lastRowFirstColumn="0" w:lastRowLastColumn="0"/>
            </w:pPr>
            <w:r>
              <w:t xml:space="preserve">Students to </w:t>
            </w:r>
            <w:r w:rsidR="25FD04D8">
              <w:t xml:space="preserve">use the links below as a starting point to </w:t>
            </w:r>
            <w:r w:rsidR="3D6CBB0E">
              <w:t>conduct indepe</w:t>
            </w:r>
            <w:r w:rsidR="3F0AC218">
              <w:t xml:space="preserve">ndent research </w:t>
            </w:r>
            <w:r w:rsidR="7B9F3284">
              <w:t xml:space="preserve">to </w:t>
            </w:r>
            <w:r>
              <w:t xml:space="preserve">complete the </w:t>
            </w:r>
            <w:r w:rsidR="4FE907A7">
              <w:t>table</w:t>
            </w:r>
            <w:r w:rsidR="3641DC7A">
              <w:t xml:space="preserve"> in </w:t>
            </w:r>
            <w:r w:rsidR="008F687E">
              <w:t>Resource</w:t>
            </w:r>
            <w:r w:rsidR="4FE907A7">
              <w:t xml:space="preserve"> </w:t>
            </w:r>
            <w:r w:rsidR="6DED25C7">
              <w:t xml:space="preserve">7 </w:t>
            </w:r>
            <w:r w:rsidR="00FF3408" w:rsidRPr="00FF3408">
              <w:t>–</w:t>
            </w:r>
            <w:r w:rsidR="00FF3408">
              <w:t xml:space="preserve"> </w:t>
            </w:r>
            <w:r w:rsidR="792F7E14">
              <w:t>consequences of imperialism</w:t>
            </w:r>
            <w:r w:rsidR="6DED25C7">
              <w:t>,</w:t>
            </w:r>
            <w:r w:rsidR="7924DD72">
              <w:t xml:space="preserve"> to compare the different groups</w:t>
            </w:r>
            <w:r w:rsidR="70ABD6A4">
              <w:t xml:space="preserve"> of migrants during this period.</w:t>
            </w:r>
            <w:r w:rsidR="5449C9FC">
              <w:t xml:space="preserve"> </w:t>
            </w:r>
          </w:p>
          <w:p w14:paraId="6C47A7A1" w14:textId="5E736EDA" w:rsidR="005B2BD4" w:rsidRPr="00CE4CC9" w:rsidRDefault="1074D342" w:rsidP="458AA207">
            <w:pPr>
              <w:pStyle w:val="ListBullet"/>
              <w:cnfStyle w:val="000000010000" w:firstRow="0" w:lastRow="0" w:firstColumn="0" w:lastColumn="0" w:oddVBand="0" w:evenVBand="0" w:oddHBand="0" w:evenHBand="1" w:firstRowFirstColumn="0" w:firstRowLastColumn="0" w:lastRowFirstColumn="0" w:lastRowLastColumn="0"/>
            </w:pPr>
            <w:hyperlink r:id="rId49">
              <w:r w:rsidRPr="458AA207">
                <w:rPr>
                  <w:rStyle w:val="Hyperlink"/>
                </w:rPr>
                <w:t>British Empire facts</w:t>
              </w:r>
            </w:hyperlink>
            <w:r>
              <w:t xml:space="preserve"> </w:t>
            </w:r>
            <w:r w:rsidR="00FF3408" w:rsidRPr="00FF3408">
              <w:t>–</w:t>
            </w:r>
            <w:r w:rsidR="00FF3408">
              <w:t xml:space="preserve"> </w:t>
            </w:r>
            <w:r>
              <w:t>National Geographic Kids</w:t>
            </w:r>
          </w:p>
          <w:p w14:paraId="5F773B41" w14:textId="0D7078A4" w:rsidR="005B2BD4" w:rsidRPr="00CE4CC9" w:rsidRDefault="58A29AF8" w:rsidP="458AA207">
            <w:pPr>
              <w:pStyle w:val="ListBullet"/>
              <w:cnfStyle w:val="000000010000" w:firstRow="0" w:lastRow="0" w:firstColumn="0" w:lastColumn="0" w:oddVBand="0" w:evenVBand="0" w:oddHBand="0" w:evenHBand="1" w:firstRowFirstColumn="0" w:firstRowLastColumn="0" w:lastRowFirstColumn="0" w:lastRowLastColumn="0"/>
            </w:pPr>
            <w:hyperlink r:id="rId50" w:anchor="z3jbvwx">
              <w:r w:rsidRPr="458AA207">
                <w:rPr>
                  <w:rStyle w:val="Hyperlink"/>
                </w:rPr>
                <w:t>The transatlantic slave trade overview</w:t>
              </w:r>
            </w:hyperlink>
            <w:r>
              <w:t xml:space="preserve"> </w:t>
            </w:r>
            <w:r w:rsidR="00FF3408" w:rsidRPr="00FF3408">
              <w:t>–</w:t>
            </w:r>
            <w:r w:rsidR="00FF3408">
              <w:t xml:space="preserve"> </w:t>
            </w:r>
            <w:r>
              <w:t>BBC Bitesize</w:t>
            </w:r>
          </w:p>
          <w:p w14:paraId="6C4349F8" w14:textId="45D1A8BB" w:rsidR="005B2BD4" w:rsidRPr="00CE4CC9" w:rsidRDefault="68D84E2F" w:rsidP="458AA207">
            <w:pPr>
              <w:pStyle w:val="ListBullet"/>
              <w:cnfStyle w:val="000000010000" w:firstRow="0" w:lastRow="0" w:firstColumn="0" w:lastColumn="0" w:oddVBand="0" w:evenVBand="0" w:oddHBand="0" w:evenHBand="1" w:firstRowFirstColumn="0" w:firstRowLastColumn="0" w:lastRowFirstColumn="0" w:lastRowLastColumn="0"/>
            </w:pPr>
            <w:hyperlink r:id="rId51">
              <w:r w:rsidRPr="458AA207">
                <w:rPr>
                  <w:rStyle w:val="Hyperlink"/>
                </w:rPr>
                <w:t>Indentured labor</w:t>
              </w:r>
            </w:hyperlink>
            <w:r>
              <w:t xml:space="preserve"> </w:t>
            </w:r>
            <w:r w:rsidR="00FF3408" w:rsidRPr="00FF3408">
              <w:t>–</w:t>
            </w:r>
            <w:r w:rsidR="00FF3408">
              <w:t xml:space="preserve"> </w:t>
            </w:r>
            <w:r w:rsidR="14A756B8">
              <w:t>Britannica</w:t>
            </w:r>
          </w:p>
          <w:p w14:paraId="4CCE75AD" w14:textId="12D46819" w:rsidR="005B2BD4" w:rsidRPr="00CE4CC9" w:rsidRDefault="0CA1C4FB" w:rsidP="458AA207">
            <w:pPr>
              <w:pStyle w:val="FeatureBox3"/>
              <w:cnfStyle w:val="000000010000" w:firstRow="0" w:lastRow="0" w:firstColumn="0" w:lastColumn="0" w:oddVBand="0" w:evenVBand="0" w:oddHBand="0" w:evenHBand="1" w:firstRowFirstColumn="0" w:firstRowLastColumn="0" w:lastRowFirstColumn="0" w:lastRowLastColumn="0"/>
            </w:pPr>
            <w:r w:rsidRPr="00FF3408">
              <w:rPr>
                <w:b/>
                <w:bCs/>
              </w:rPr>
              <w:t>Formativ</w:t>
            </w:r>
            <w:r w:rsidR="7687FEFF" w:rsidRPr="00FF3408">
              <w:rPr>
                <w:b/>
                <w:bCs/>
              </w:rPr>
              <w:t>e assessment:</w:t>
            </w:r>
            <w:r w:rsidR="7687FEFF">
              <w:t xml:space="preserve"> teacher to move around </w:t>
            </w:r>
            <w:r w:rsidR="5D91002E">
              <w:t>students</w:t>
            </w:r>
            <w:r w:rsidR="7687FEFF">
              <w:t xml:space="preserve"> and provide support and feedback where required</w:t>
            </w:r>
          </w:p>
          <w:p w14:paraId="32F6CD2B" w14:textId="3FC399F6" w:rsidR="006A30AF" w:rsidRDefault="004D3855" w:rsidP="00F47425">
            <w:pPr>
              <w:cnfStyle w:val="000000010000" w:firstRow="0" w:lastRow="0" w:firstColumn="0" w:lastColumn="0" w:oddVBand="0" w:evenVBand="0" w:oddHBand="0" w:evenHBand="1" w:firstRowFirstColumn="0" w:firstRowLastColumn="0" w:lastRowFirstColumn="0" w:lastRowLastColumn="0"/>
            </w:pPr>
            <w:r>
              <w:t>Teacher expla</w:t>
            </w:r>
            <w:r w:rsidR="00296EF1">
              <w:t>ins</w:t>
            </w:r>
            <w:r>
              <w:t xml:space="preserve"> </w:t>
            </w:r>
            <w:r w:rsidR="00783D02">
              <w:t>‘</w:t>
            </w:r>
            <w:r w:rsidR="00613105">
              <w:t>p</w:t>
            </w:r>
            <w:r>
              <w:t xml:space="preserve">ush and </w:t>
            </w:r>
            <w:r w:rsidR="00613105">
              <w:t>p</w:t>
            </w:r>
            <w:r>
              <w:t>ull</w:t>
            </w:r>
            <w:r w:rsidR="00783D02">
              <w:t>’</w:t>
            </w:r>
            <w:r>
              <w:t xml:space="preserve"> factors</w:t>
            </w:r>
            <w:r w:rsidR="00783D02">
              <w:t xml:space="preserve"> driving migration</w:t>
            </w:r>
            <w:r w:rsidR="00097087">
              <w:t xml:space="preserve"> during the era of imperialism. Students to read through the statement</w:t>
            </w:r>
            <w:r w:rsidR="00E92E4D">
              <w:t>s</w:t>
            </w:r>
            <w:r w:rsidR="00F61DF3">
              <w:t xml:space="preserve"> in Resource </w:t>
            </w:r>
            <w:r w:rsidR="00C877B3">
              <w:t>8</w:t>
            </w:r>
            <w:r w:rsidR="00193AEC">
              <w:t xml:space="preserve"> </w:t>
            </w:r>
            <w:r w:rsidR="008D748C">
              <w:t xml:space="preserve">– </w:t>
            </w:r>
            <w:r w:rsidR="00193AEC">
              <w:t>p</w:t>
            </w:r>
            <w:r w:rsidR="00E92E4D">
              <w:t xml:space="preserve">ush and </w:t>
            </w:r>
            <w:r w:rsidR="00193AEC">
              <w:t>p</w:t>
            </w:r>
            <w:r w:rsidR="00E92E4D">
              <w:t xml:space="preserve">ull factors and </w:t>
            </w:r>
            <w:r w:rsidR="00D105DD">
              <w:t>categorise</w:t>
            </w:r>
            <w:r w:rsidR="00E92E4D">
              <w:t xml:space="preserve"> </w:t>
            </w:r>
            <w:r w:rsidR="00D105DD">
              <w:t xml:space="preserve">as a </w:t>
            </w:r>
            <w:r w:rsidR="00E92E4D">
              <w:t xml:space="preserve">push or pull factor. </w:t>
            </w:r>
            <w:r w:rsidR="00254516">
              <w:t>Then check for understanding by using choral response</w:t>
            </w:r>
            <w:r w:rsidR="002D336A">
              <w:t xml:space="preserve"> </w:t>
            </w:r>
            <w:r w:rsidR="00A43E0D">
              <w:t>after each statement.</w:t>
            </w:r>
          </w:p>
          <w:p w14:paraId="79713F66" w14:textId="67CCD651" w:rsidR="006A30AF" w:rsidRPr="00DD7439" w:rsidRDefault="00DD7439" w:rsidP="00DD7439">
            <w:pPr>
              <w:pStyle w:val="FeatureBox3"/>
              <w:cnfStyle w:val="000000010000" w:firstRow="0" w:lastRow="0" w:firstColumn="0" w:lastColumn="0" w:oddVBand="0" w:evenVBand="0" w:oddHBand="0" w:evenHBand="1" w:firstRowFirstColumn="0" w:firstRowLastColumn="0" w:lastRowFirstColumn="0" w:lastRowLastColumn="0"/>
              <w:rPr>
                <w:b/>
                <w:bCs/>
              </w:rPr>
            </w:pPr>
            <w:r w:rsidRPr="00DD7439">
              <w:rPr>
                <w:b/>
                <w:bCs/>
              </w:rPr>
              <w:t>Suggested answers</w:t>
            </w:r>
            <w:r w:rsidRPr="00642388">
              <w:t xml:space="preserve">: </w:t>
            </w:r>
            <w:r w:rsidR="00A278D0" w:rsidRPr="00642388">
              <w:t>1</w:t>
            </w:r>
            <w:r w:rsidR="006D0DB1">
              <w:t>b</w:t>
            </w:r>
            <w:r w:rsidR="00A278D0" w:rsidRPr="00642388">
              <w:t xml:space="preserve">. </w:t>
            </w:r>
            <w:r w:rsidR="00102B66" w:rsidRPr="00642388">
              <w:t>p</w:t>
            </w:r>
            <w:r w:rsidR="00A278D0" w:rsidRPr="00642388">
              <w:t>ull</w:t>
            </w:r>
            <w:r w:rsidR="006D0DB1">
              <w:t>,</w:t>
            </w:r>
            <w:r w:rsidR="00A278D0" w:rsidRPr="00642388">
              <w:t xml:space="preserve"> 2</w:t>
            </w:r>
            <w:r w:rsidR="006D0DB1">
              <w:t>a</w:t>
            </w:r>
            <w:r w:rsidR="00A278D0" w:rsidRPr="00642388">
              <w:t>.</w:t>
            </w:r>
            <w:r w:rsidR="007D083D" w:rsidRPr="00642388">
              <w:t xml:space="preserve"> </w:t>
            </w:r>
            <w:r w:rsidR="00255CFD" w:rsidRPr="00642388">
              <w:t>push</w:t>
            </w:r>
            <w:r w:rsidR="006D0DB1">
              <w:t>,</w:t>
            </w:r>
            <w:r w:rsidR="00102B66" w:rsidRPr="00642388">
              <w:t xml:space="preserve"> 3</w:t>
            </w:r>
            <w:r w:rsidR="006D0DB1">
              <w:t>b</w:t>
            </w:r>
            <w:r w:rsidR="007D083D" w:rsidRPr="00642388">
              <w:t xml:space="preserve">. </w:t>
            </w:r>
            <w:r w:rsidR="00642388" w:rsidRPr="00642388">
              <w:t>pull</w:t>
            </w:r>
            <w:r w:rsidR="006D0DB1">
              <w:t>,</w:t>
            </w:r>
            <w:r w:rsidR="00642388" w:rsidRPr="00642388">
              <w:t xml:space="preserve"> 4</w:t>
            </w:r>
            <w:r w:rsidR="006D0DB1">
              <w:t>a</w:t>
            </w:r>
            <w:r w:rsidR="00642388" w:rsidRPr="00642388">
              <w:t>. push</w:t>
            </w:r>
            <w:r w:rsidR="006D0DB1">
              <w:t>.</w:t>
            </w:r>
          </w:p>
          <w:p w14:paraId="4E510683" w14:textId="71A6204E" w:rsidR="00E11B06" w:rsidRDefault="00E11B06" w:rsidP="00E11B06">
            <w:pPr>
              <w:pStyle w:val="FeatureBox2"/>
              <w:cnfStyle w:val="000000010000" w:firstRow="0" w:lastRow="0" w:firstColumn="0" w:lastColumn="0" w:oddVBand="0" w:evenVBand="0" w:oddHBand="0" w:evenHBand="1" w:firstRowFirstColumn="0" w:firstRowLastColumn="0" w:lastRowFirstColumn="0" w:lastRowLastColumn="0"/>
            </w:pPr>
            <w:r w:rsidRPr="0CDDFDB7">
              <w:rPr>
                <w:b/>
                <w:bCs/>
              </w:rPr>
              <w:lastRenderedPageBreak/>
              <w:t>Note</w:t>
            </w:r>
            <w:r>
              <w:t xml:space="preserve">: </w:t>
            </w:r>
            <w:r w:rsidR="002F64B4">
              <w:t>u</w:t>
            </w:r>
            <w:r w:rsidR="0003551B">
              <w:t xml:space="preserve">se questioning techniques such as </w:t>
            </w:r>
            <w:hyperlink r:id="rId52">
              <w:r w:rsidR="00681A8B" w:rsidRPr="0CDDFDB7">
                <w:rPr>
                  <w:rStyle w:val="Hyperlink"/>
                </w:rPr>
                <w:t>questions that probe implications and consequences</w:t>
              </w:r>
            </w:hyperlink>
            <w:r w:rsidR="0003551B">
              <w:t xml:space="preserve"> to unpack </w:t>
            </w:r>
            <w:r w:rsidR="76D10866">
              <w:t>students</w:t>
            </w:r>
            <w:r w:rsidR="00923951">
              <w:t>’</w:t>
            </w:r>
            <w:r w:rsidR="0003551B">
              <w:t xml:space="preserve"> prior knowledge </w:t>
            </w:r>
            <w:r w:rsidR="00B24829">
              <w:t xml:space="preserve">on </w:t>
            </w:r>
            <w:r w:rsidR="0003551B">
              <w:t xml:space="preserve">immigration to Australia post </w:t>
            </w:r>
            <w:r w:rsidR="00B24829">
              <w:t xml:space="preserve">the </w:t>
            </w:r>
            <w:r w:rsidR="004400BE">
              <w:t>Industrial Revolution</w:t>
            </w:r>
            <w:r w:rsidR="00B24829">
              <w:t>.</w:t>
            </w:r>
          </w:p>
          <w:p w14:paraId="06F57D59" w14:textId="5E1AAB81" w:rsidR="00C67410" w:rsidRDefault="00F7003F" w:rsidP="00F47425">
            <w:pPr>
              <w:cnfStyle w:val="000000010000" w:firstRow="0" w:lastRow="0" w:firstColumn="0" w:lastColumn="0" w:oddVBand="0" w:evenVBand="0" w:oddHBand="0" w:evenHBand="1" w:firstRowFirstColumn="0" w:firstRowLastColumn="0" w:lastRowFirstColumn="0" w:lastRowLastColumn="0"/>
            </w:pPr>
            <w:r>
              <w:t>P</w:t>
            </w:r>
            <w:r w:rsidR="007C6F18">
              <w:t>ose the following questions to the class</w:t>
            </w:r>
            <w:r w:rsidR="00345215">
              <w:t xml:space="preserve"> and use cold calling to</w:t>
            </w:r>
            <w:r w:rsidR="006510F2">
              <w:t xml:space="preserve"> check for</w:t>
            </w:r>
            <w:r w:rsidR="00345215">
              <w:t xml:space="preserve"> student prior knowledge on </w:t>
            </w:r>
            <w:r w:rsidR="008218EC">
              <w:t>the impact of British imperialism on Australia</w:t>
            </w:r>
            <w:r w:rsidR="006F548E">
              <w:t>:</w:t>
            </w:r>
          </w:p>
          <w:p w14:paraId="33020155" w14:textId="7CF3A9EB" w:rsidR="008218EC" w:rsidRDefault="00923951" w:rsidP="0CDDFDB7">
            <w:pPr>
              <w:pStyle w:val="ListBullet"/>
              <w:cnfStyle w:val="000000010000" w:firstRow="0" w:lastRow="0" w:firstColumn="0" w:lastColumn="0" w:oddVBand="0" w:evenVBand="0" w:oddHBand="0" w:evenHBand="1" w:firstRowFirstColumn="0" w:firstRowLastColumn="0" w:lastRowFirstColumn="0" w:lastRowLastColumn="0"/>
            </w:pPr>
            <w:r>
              <w:t>W</w:t>
            </w:r>
            <w:r w:rsidR="01A93E6E">
              <w:t>h</w:t>
            </w:r>
            <w:r w:rsidR="36C45CF4">
              <w:t>ich</w:t>
            </w:r>
            <w:r w:rsidR="01A93E6E">
              <w:t xml:space="preserve"> </w:t>
            </w:r>
            <w:r w:rsidR="00900E3E">
              <w:t>2</w:t>
            </w:r>
            <w:r w:rsidR="36C45CF4">
              <w:t xml:space="preserve"> group</w:t>
            </w:r>
            <w:r w:rsidR="00900E3E">
              <w:t>s</w:t>
            </w:r>
            <w:r w:rsidR="36C45CF4">
              <w:t xml:space="preserve"> of migrants moved to Australia </w:t>
            </w:r>
            <w:r w:rsidR="022B5529">
              <w:t>after the</w:t>
            </w:r>
            <w:r w:rsidR="36C45CF4">
              <w:t xml:space="preserve"> </w:t>
            </w:r>
            <w:r w:rsidR="186C711B">
              <w:t>Industrial Revolution</w:t>
            </w:r>
            <w:r w:rsidR="17230F98">
              <w:t>?</w:t>
            </w:r>
          </w:p>
          <w:p w14:paraId="5D0E6F1D" w14:textId="62763357" w:rsidR="00A21162" w:rsidRDefault="00923951" w:rsidP="0CDDFDB7">
            <w:pPr>
              <w:pStyle w:val="ListBullet"/>
              <w:cnfStyle w:val="000000010000" w:firstRow="0" w:lastRow="0" w:firstColumn="0" w:lastColumn="0" w:oddVBand="0" w:evenVBand="0" w:oddHBand="0" w:evenHBand="1" w:firstRowFirstColumn="0" w:firstRowLastColumn="0" w:lastRowFirstColumn="0" w:lastRowLastColumn="0"/>
            </w:pPr>
            <w:r>
              <w:t>W</w:t>
            </w:r>
            <w:r w:rsidR="1706A82B">
              <w:t>hat was the purpose of their movement?</w:t>
            </w:r>
          </w:p>
          <w:p w14:paraId="4B6ABA3C" w14:textId="32A54717" w:rsidR="00EF4D49" w:rsidRDefault="5409D84E" w:rsidP="00EF581C">
            <w:pPr>
              <w:pStyle w:val="FeatureBox3"/>
              <w:cnfStyle w:val="000000010000" w:firstRow="0" w:lastRow="0" w:firstColumn="0" w:lastColumn="0" w:oddVBand="0" w:evenVBand="0" w:oddHBand="0" w:evenHBand="1" w:firstRowFirstColumn="0" w:firstRowLastColumn="0" w:lastRowFirstColumn="0" w:lastRowLastColumn="0"/>
            </w:pPr>
            <w:r w:rsidRPr="6FB12E03">
              <w:rPr>
                <w:b/>
                <w:bCs/>
              </w:rPr>
              <w:t>Possible responses</w:t>
            </w:r>
            <w:r w:rsidRPr="00923951">
              <w:rPr>
                <w:b/>
                <w:bCs/>
              </w:rPr>
              <w:t>:</w:t>
            </w:r>
            <w:r w:rsidR="63D59181">
              <w:t xml:space="preserve"> </w:t>
            </w:r>
            <w:r w:rsidR="18BC7DDF">
              <w:t>c</w:t>
            </w:r>
            <w:r w:rsidR="2A914D44">
              <w:t xml:space="preserve">onvicts and free settlers. </w:t>
            </w:r>
          </w:p>
          <w:p w14:paraId="05893783" w14:textId="09A51D0B" w:rsidR="00E11B06" w:rsidRDefault="00076BCE" w:rsidP="00EF581C">
            <w:pPr>
              <w:pStyle w:val="FeatureBox3"/>
              <w:cnfStyle w:val="000000010000" w:firstRow="0" w:lastRow="0" w:firstColumn="0" w:lastColumn="0" w:oddVBand="0" w:evenVBand="0" w:oddHBand="0" w:evenHBand="1" w:firstRowFirstColumn="0" w:firstRowLastColumn="0" w:lastRowFirstColumn="0" w:lastRowLastColumn="0"/>
            </w:pPr>
            <w:r w:rsidRPr="00076BCE">
              <w:t xml:space="preserve">The purpose of free settlers moving to Australia was mainly to find new opportunities, such as farming, work and a better life. </w:t>
            </w:r>
          </w:p>
          <w:p w14:paraId="3B05C1C0" w14:textId="2B6B99F2" w:rsidR="00EF581C" w:rsidRDefault="00EF4D49" w:rsidP="00EF581C">
            <w:pPr>
              <w:pStyle w:val="FeatureBox3"/>
              <w:cnfStyle w:val="000000010000" w:firstRow="0" w:lastRow="0" w:firstColumn="0" w:lastColumn="0" w:oddVBand="0" w:evenVBand="0" w:oddHBand="0" w:evenHBand="1" w:firstRowFirstColumn="0" w:firstRowLastColumn="0" w:lastRowFirstColumn="0" w:lastRowLastColumn="0"/>
            </w:pPr>
            <w:r w:rsidRPr="00EF4D49">
              <w:t xml:space="preserve">Convicts were sent to Australia by the British government as a punishment for crimes. The idea was to use their labour to help build the new colony </w:t>
            </w:r>
            <w:r w:rsidR="0031181B" w:rsidRPr="00EF4D49">
              <w:t>and</w:t>
            </w:r>
            <w:r w:rsidRPr="00EF4D49">
              <w:t xml:space="preserve"> to reduce overcrowding in British prisons. </w:t>
            </w:r>
          </w:p>
          <w:p w14:paraId="29FBEDE1" w14:textId="514384CD" w:rsidR="00FD16DC" w:rsidRDefault="00FD16DC" w:rsidP="00FD16DC">
            <w:pPr>
              <w:pStyle w:val="FeatureBox2"/>
              <w:cnfStyle w:val="000000010000" w:firstRow="0" w:lastRow="0" w:firstColumn="0" w:lastColumn="0" w:oddVBand="0" w:evenVBand="0" w:oddHBand="0" w:evenHBand="1" w:firstRowFirstColumn="0" w:firstRowLastColumn="0" w:lastRowFirstColumn="0" w:lastRowLastColumn="0"/>
            </w:pPr>
            <w:r w:rsidRPr="00543C64">
              <w:rPr>
                <w:b/>
                <w:bCs/>
              </w:rPr>
              <w:t>Note:</w:t>
            </w:r>
            <w:r>
              <w:t xml:space="preserve"> </w:t>
            </w:r>
            <w:r w:rsidR="002F64B4">
              <w:t>t</w:t>
            </w:r>
            <w:r>
              <w:t xml:space="preserve">he </w:t>
            </w:r>
            <w:r w:rsidR="00173D9F">
              <w:t>lesson sequence that follows on free settler, convicts</w:t>
            </w:r>
            <w:r w:rsidR="00084AA2">
              <w:t xml:space="preserve"> and slavery is intended to be an overview to introduce students to new concepts. </w:t>
            </w:r>
            <w:r w:rsidR="00141A84">
              <w:t>For the source analysis and written response teachers will need to make decisions about whe</w:t>
            </w:r>
            <w:r w:rsidR="00CC053D">
              <w:t xml:space="preserve">n </w:t>
            </w:r>
            <w:r w:rsidR="00141A84">
              <w:t xml:space="preserve">to </w:t>
            </w:r>
            <w:r w:rsidR="00197D0D">
              <w:t>release</w:t>
            </w:r>
            <w:r w:rsidR="00AD72B7">
              <w:t xml:space="preserve"> students to independent practice</w:t>
            </w:r>
            <w:r w:rsidR="00CC053D">
              <w:t xml:space="preserve">. </w:t>
            </w:r>
            <w:r w:rsidR="00957670">
              <w:t xml:space="preserve">See </w:t>
            </w:r>
            <w:hyperlink r:id="rId53" w:history="1">
              <w:r w:rsidR="00957670" w:rsidRPr="00EF127D">
                <w:rPr>
                  <w:rStyle w:val="Hyperlink"/>
                </w:rPr>
                <w:t xml:space="preserve">Gradual </w:t>
              </w:r>
              <w:r w:rsidR="00EF127D" w:rsidRPr="00EF127D">
                <w:rPr>
                  <w:rStyle w:val="Hyperlink"/>
                </w:rPr>
                <w:t>r</w:t>
              </w:r>
              <w:r w:rsidR="00957670" w:rsidRPr="00EF127D">
                <w:rPr>
                  <w:rStyle w:val="Hyperlink"/>
                </w:rPr>
                <w:t>elease of responsibility</w:t>
              </w:r>
            </w:hyperlink>
            <w:r w:rsidR="00957670">
              <w:t xml:space="preserve"> strategies</w:t>
            </w:r>
            <w:r w:rsidR="009346C8">
              <w:t xml:space="preserve"> to support this activity</w:t>
            </w:r>
            <w:r w:rsidR="007F118C">
              <w:t xml:space="preserve">. </w:t>
            </w:r>
            <w:r w:rsidR="00CC053D">
              <w:t>The written response may require further explicit scaffolding with sentence starters</w:t>
            </w:r>
            <w:r w:rsidR="00BE6C0B">
              <w:t>.</w:t>
            </w:r>
          </w:p>
          <w:p w14:paraId="7AAE4F03" w14:textId="1E57E0C0" w:rsidR="008F7E69" w:rsidRDefault="000E631B" w:rsidP="008F7E69">
            <w:pPr>
              <w:cnfStyle w:val="000000010000" w:firstRow="0" w:lastRow="0" w:firstColumn="0" w:lastColumn="0" w:oddVBand="0" w:evenVBand="0" w:oddHBand="0" w:evenHBand="1" w:firstRowFirstColumn="0" w:firstRowLastColumn="0" w:lastRowFirstColumn="0" w:lastRowLastColumn="0"/>
            </w:pPr>
            <w:r>
              <w:t xml:space="preserve">Present students with </w:t>
            </w:r>
            <w:r w:rsidR="000034E8">
              <w:t>historical source</w:t>
            </w:r>
            <w:r w:rsidR="00795E88">
              <w:t>s</w:t>
            </w:r>
            <w:r w:rsidR="00B709F1">
              <w:t xml:space="preserve"> on free settlers</w:t>
            </w:r>
            <w:r w:rsidR="00943D66">
              <w:t xml:space="preserve">. </w:t>
            </w:r>
            <w:r w:rsidR="000034E8">
              <w:t>Conduct</w:t>
            </w:r>
            <w:r w:rsidR="00097575">
              <w:t xml:space="preserve"> a </w:t>
            </w:r>
            <w:r w:rsidR="00B40AEF">
              <w:t xml:space="preserve">structured </w:t>
            </w:r>
            <w:r w:rsidR="00097575">
              <w:t>source analysis activity</w:t>
            </w:r>
            <w:r w:rsidR="003C151B">
              <w:t xml:space="preserve"> using the </w:t>
            </w:r>
            <w:r w:rsidR="00D00E8F">
              <w:t>‘</w:t>
            </w:r>
            <w:r w:rsidR="003C151B">
              <w:t xml:space="preserve">I </w:t>
            </w:r>
            <w:r w:rsidR="000034E8">
              <w:t>d</w:t>
            </w:r>
            <w:r w:rsidR="006A1280">
              <w:t>o,</w:t>
            </w:r>
            <w:r w:rsidR="003C151B">
              <w:t xml:space="preserve"> </w:t>
            </w:r>
            <w:r w:rsidR="006F706C">
              <w:t>W</w:t>
            </w:r>
            <w:r w:rsidR="003C151B">
              <w:t>e do</w:t>
            </w:r>
            <w:r w:rsidR="006A1280">
              <w:t>,</w:t>
            </w:r>
            <w:r w:rsidR="003C151B">
              <w:t xml:space="preserve"> </w:t>
            </w:r>
            <w:r w:rsidR="006F706C">
              <w:t>Y</w:t>
            </w:r>
            <w:r w:rsidR="003C151B">
              <w:t>ou do</w:t>
            </w:r>
            <w:r w:rsidR="00D00E8F">
              <w:t>’</w:t>
            </w:r>
            <w:r w:rsidR="003C151B">
              <w:t xml:space="preserve"> model</w:t>
            </w:r>
            <w:r w:rsidR="00253CB3">
              <w:t>.</w:t>
            </w:r>
            <w:r w:rsidR="00C1220C">
              <w:t xml:space="preserve"> </w:t>
            </w:r>
            <w:r w:rsidR="000E1209">
              <w:t>(</w:t>
            </w:r>
            <w:r w:rsidR="009648BE">
              <w:t>S</w:t>
            </w:r>
            <w:r w:rsidR="009648BE" w:rsidRPr="009648BE">
              <w:t xml:space="preserve">ee </w:t>
            </w:r>
            <w:r w:rsidR="008F687E">
              <w:t>Resource</w:t>
            </w:r>
            <w:r w:rsidR="009648BE" w:rsidRPr="009648BE">
              <w:t xml:space="preserve"> 9 – British </w:t>
            </w:r>
            <w:r w:rsidR="00EF0796">
              <w:t>i</w:t>
            </w:r>
            <w:r w:rsidR="00EF0796" w:rsidRPr="009648BE">
              <w:t xml:space="preserve">mperialism </w:t>
            </w:r>
            <w:r w:rsidR="009648BE" w:rsidRPr="009648BE">
              <w:t>and Australia</w:t>
            </w:r>
            <w:r w:rsidR="009648BE">
              <w:t>.</w:t>
            </w:r>
            <w:r w:rsidR="000E1209">
              <w:t>)</w:t>
            </w:r>
          </w:p>
          <w:p w14:paraId="36ABFB61" w14:textId="1C2F04FC" w:rsidR="00543C64" w:rsidRPr="00543C64" w:rsidRDefault="00543C64" w:rsidP="00543C64">
            <w:pPr>
              <w:pStyle w:val="FeatureBox2"/>
              <w:cnfStyle w:val="000000010000" w:firstRow="0" w:lastRow="0" w:firstColumn="0" w:lastColumn="0" w:oddVBand="0" w:evenVBand="0" w:oddHBand="0" w:evenHBand="1" w:firstRowFirstColumn="0" w:firstRowLastColumn="0" w:lastRowFirstColumn="0" w:lastRowLastColumn="0"/>
              <w:rPr>
                <w:b/>
                <w:bCs/>
              </w:rPr>
            </w:pPr>
            <w:r w:rsidRPr="00543C64">
              <w:rPr>
                <w:b/>
                <w:bCs/>
              </w:rPr>
              <w:t>Note:</w:t>
            </w:r>
            <w:r>
              <w:rPr>
                <w:b/>
                <w:bCs/>
              </w:rPr>
              <w:t xml:space="preserve"> </w:t>
            </w:r>
            <w:r w:rsidR="002F64B4">
              <w:t>i</w:t>
            </w:r>
            <w:r w:rsidR="00AB5E18" w:rsidRPr="00AB5E18">
              <w:t>nform students</w:t>
            </w:r>
            <w:r w:rsidR="00AB5E18">
              <w:rPr>
                <w:b/>
                <w:bCs/>
              </w:rPr>
              <w:t xml:space="preserve"> </w:t>
            </w:r>
            <w:r w:rsidR="00AB5E18">
              <w:t>t</w:t>
            </w:r>
            <w:r w:rsidR="00783C7D" w:rsidRPr="00BF251F">
              <w:t>h</w:t>
            </w:r>
            <w:r w:rsidR="00DD0076">
              <w:t>at the</w:t>
            </w:r>
            <w:r w:rsidR="00783C7D" w:rsidRPr="00BF251F">
              <w:t xml:space="preserve"> sources used conta</w:t>
            </w:r>
            <w:r w:rsidR="008A0324" w:rsidRPr="00BF251F">
              <w:t>in texts that</w:t>
            </w:r>
            <w:r w:rsidR="00CE647A" w:rsidRPr="00BF251F">
              <w:t xml:space="preserve"> include language that i</w:t>
            </w:r>
            <w:r w:rsidR="0073647D" w:rsidRPr="00BF251F">
              <w:t>s</w:t>
            </w:r>
            <w:r w:rsidR="00CE647A" w:rsidRPr="00BF251F">
              <w:t xml:space="preserve"> of the time and </w:t>
            </w:r>
            <w:r w:rsidR="00003D07" w:rsidRPr="00BF251F">
              <w:t xml:space="preserve">not </w:t>
            </w:r>
            <w:r w:rsidR="00CE647A" w:rsidRPr="00BF251F">
              <w:t>appropriate</w:t>
            </w:r>
            <w:r w:rsidR="00003D07" w:rsidRPr="00BF251F">
              <w:t xml:space="preserve"> and respectful today</w:t>
            </w:r>
            <w:r w:rsidR="00C078CA">
              <w:t>,</w:t>
            </w:r>
            <w:r w:rsidR="0073647D" w:rsidRPr="00BF251F">
              <w:t xml:space="preserve"> such as </w:t>
            </w:r>
            <w:r w:rsidR="00C078CA">
              <w:t xml:space="preserve">the term </w:t>
            </w:r>
            <w:r w:rsidR="0073647D" w:rsidRPr="00BF251F">
              <w:t>natives.</w:t>
            </w:r>
            <w:r w:rsidR="0073647D">
              <w:rPr>
                <w:b/>
                <w:bCs/>
              </w:rPr>
              <w:t xml:space="preserve"> </w:t>
            </w:r>
          </w:p>
          <w:p w14:paraId="0C8A97F2" w14:textId="77FC2F64" w:rsidR="00253CB3" w:rsidRDefault="11D879E9" w:rsidP="00DB4E8F">
            <w:pPr>
              <w:pStyle w:val="ListNumber"/>
              <w:numPr>
                <w:ilvl w:val="0"/>
                <w:numId w:val="174"/>
              </w:numPr>
              <w:cnfStyle w:val="000000010000" w:firstRow="0" w:lastRow="0" w:firstColumn="0" w:lastColumn="0" w:oddVBand="0" w:evenVBand="0" w:oddHBand="0" w:evenHBand="1" w:firstRowFirstColumn="0" w:firstRowLastColumn="0" w:lastRowFirstColumn="0" w:lastRowLastColumn="0"/>
            </w:pPr>
            <w:r>
              <w:t>Teacher to model analysing a</w:t>
            </w:r>
            <w:r w:rsidR="009A0C9B">
              <w:t>n</w:t>
            </w:r>
            <w:r>
              <w:t xml:space="preserve"> </w:t>
            </w:r>
            <w:r w:rsidR="00C16D63">
              <w:t xml:space="preserve">historical </w:t>
            </w:r>
            <w:r w:rsidR="107613AC">
              <w:t xml:space="preserve">source </w:t>
            </w:r>
            <w:r w:rsidR="00696FD8">
              <w:t>– Extract from the letters of a settler in Austra</w:t>
            </w:r>
            <w:r w:rsidR="000B1450">
              <w:t xml:space="preserve">lia </w:t>
            </w:r>
            <w:r w:rsidR="00D77919">
              <w:t xml:space="preserve">(Steer, </w:t>
            </w:r>
            <w:r w:rsidR="009A0C9B">
              <w:t>1829)</w:t>
            </w:r>
            <w:r w:rsidR="008B4ACB">
              <w:t xml:space="preserve">. </w:t>
            </w:r>
            <w:r w:rsidR="009D5423">
              <w:t>U</w:t>
            </w:r>
            <w:r w:rsidR="107613AC">
              <w:t>s</w:t>
            </w:r>
            <w:r w:rsidR="009D5423">
              <w:t>e</w:t>
            </w:r>
            <w:r w:rsidR="107613AC">
              <w:t xml:space="preserve"> the pr</w:t>
            </w:r>
            <w:r w:rsidR="79ED17CA">
              <w:t>ompting questions</w:t>
            </w:r>
            <w:r w:rsidR="009D5423">
              <w:t xml:space="preserve"> to guide student analysis</w:t>
            </w:r>
            <w:r w:rsidR="000A3CB5">
              <w:t xml:space="preserve"> in </w:t>
            </w:r>
            <w:r w:rsidR="00E84116">
              <w:t>the table in</w:t>
            </w:r>
            <w:r w:rsidR="000A3CB5">
              <w:t xml:space="preserve"> </w:t>
            </w:r>
            <w:r w:rsidR="008F687E">
              <w:t>Resource</w:t>
            </w:r>
            <w:r w:rsidR="000A3CB5">
              <w:t xml:space="preserve"> 9 – British imperialism and Australia.</w:t>
            </w:r>
          </w:p>
          <w:p w14:paraId="0D5EA5AF" w14:textId="67959A17" w:rsidR="00486EAE" w:rsidRDefault="00042C4A" w:rsidP="00DB4E8F">
            <w:pPr>
              <w:pStyle w:val="ListNumber"/>
              <w:cnfStyle w:val="000000010000" w:firstRow="0" w:lastRow="0" w:firstColumn="0" w:lastColumn="0" w:oddVBand="0" w:evenVBand="0" w:oddHBand="0" w:evenHBand="1" w:firstRowFirstColumn="0" w:firstRowLastColumn="0" w:lastRowFirstColumn="0" w:lastRowLastColumn="0"/>
            </w:pPr>
            <w:r>
              <w:t>Guided practice: s</w:t>
            </w:r>
            <w:r w:rsidR="000F1F58">
              <w:t>tudents</w:t>
            </w:r>
            <w:r w:rsidR="00050D55">
              <w:t xml:space="preserve"> to work in pairs to analyse a second source</w:t>
            </w:r>
            <w:r w:rsidR="00291EF7">
              <w:t xml:space="preserve"> – photograph of</w:t>
            </w:r>
            <w:r w:rsidR="001808C3">
              <w:t xml:space="preserve"> </w:t>
            </w:r>
            <w:r w:rsidR="00291EF7">
              <w:t>European settlement in Australia</w:t>
            </w:r>
            <w:r w:rsidR="000F1F58">
              <w:t xml:space="preserve">. </w:t>
            </w:r>
            <w:r w:rsidR="000D76F0">
              <w:t>Students to use</w:t>
            </w:r>
            <w:r w:rsidR="000F1F58">
              <w:t xml:space="preserve"> the s</w:t>
            </w:r>
            <w:r w:rsidR="003F1929">
              <w:t xml:space="preserve">ource analysis table </w:t>
            </w:r>
            <w:r w:rsidR="001D3403">
              <w:t>in</w:t>
            </w:r>
            <w:r w:rsidR="000A3CB5">
              <w:t xml:space="preserve"> </w:t>
            </w:r>
            <w:r w:rsidR="008F687E">
              <w:t>Resource</w:t>
            </w:r>
            <w:r w:rsidR="001D3403">
              <w:t xml:space="preserve"> </w:t>
            </w:r>
            <w:r w:rsidR="00C877B3">
              <w:t>9</w:t>
            </w:r>
            <w:r w:rsidR="00622500">
              <w:t xml:space="preserve"> </w:t>
            </w:r>
            <w:r w:rsidR="00923951">
              <w:t xml:space="preserve">– </w:t>
            </w:r>
            <w:r w:rsidR="0096037C">
              <w:t>British imperialism and Australia</w:t>
            </w:r>
            <w:r w:rsidR="000A3CB5">
              <w:t>.</w:t>
            </w:r>
          </w:p>
          <w:p w14:paraId="586EA649" w14:textId="58F5454E" w:rsidR="000D76F0" w:rsidRDefault="3F7FDE38" w:rsidP="458AA207">
            <w:pPr>
              <w:pStyle w:val="ListNumber"/>
              <w:cnfStyle w:val="000000010000" w:firstRow="0" w:lastRow="0" w:firstColumn="0" w:lastColumn="0" w:oddVBand="0" w:evenVBand="0" w:oddHBand="0" w:evenHBand="1" w:firstRowFirstColumn="0" w:firstRowLastColumn="0" w:lastRowFirstColumn="0" w:lastRowLastColumn="0"/>
            </w:pPr>
            <w:r>
              <w:t>Independent response: s</w:t>
            </w:r>
            <w:r w:rsidR="53E8DBFA">
              <w:t>tudents</w:t>
            </w:r>
            <w:r w:rsidR="7B49D3AF">
              <w:t xml:space="preserve"> to complete a </w:t>
            </w:r>
            <w:r w:rsidR="4276AE5C">
              <w:t>short-written</w:t>
            </w:r>
            <w:r w:rsidR="7B49D3AF">
              <w:t xml:space="preserve"> response</w:t>
            </w:r>
            <w:r w:rsidR="53E8DBFA">
              <w:t xml:space="preserve"> for the question</w:t>
            </w:r>
            <w:r w:rsidR="0707674B">
              <w:t xml:space="preserve">: </w:t>
            </w:r>
            <w:r w:rsidR="0707674B" w:rsidRPr="458AA207">
              <w:rPr>
                <w:rFonts w:eastAsia="Arial"/>
              </w:rPr>
              <w:t xml:space="preserve">How do </w:t>
            </w:r>
            <w:r w:rsidR="221600B8" w:rsidRPr="458AA207">
              <w:rPr>
                <w:rFonts w:eastAsia="Arial"/>
              </w:rPr>
              <w:t>S</w:t>
            </w:r>
            <w:r w:rsidR="0707674B" w:rsidRPr="458AA207">
              <w:rPr>
                <w:rFonts w:eastAsia="Arial"/>
              </w:rPr>
              <w:t xml:space="preserve">ources </w:t>
            </w:r>
            <w:r w:rsidR="31C07B89" w:rsidRPr="458AA207">
              <w:rPr>
                <w:rFonts w:eastAsia="Arial"/>
              </w:rPr>
              <w:t>2</w:t>
            </w:r>
            <w:r w:rsidR="2A67BF14" w:rsidRPr="458AA207">
              <w:rPr>
                <w:rFonts w:eastAsia="Arial"/>
              </w:rPr>
              <w:t xml:space="preserve"> and </w:t>
            </w:r>
            <w:r w:rsidR="31C07B89" w:rsidRPr="458AA207">
              <w:rPr>
                <w:rFonts w:eastAsia="Arial"/>
              </w:rPr>
              <w:t>3</w:t>
            </w:r>
            <w:r w:rsidR="2A67BF14" w:rsidRPr="458AA207">
              <w:rPr>
                <w:rFonts w:eastAsia="Arial"/>
              </w:rPr>
              <w:t xml:space="preserve"> </w:t>
            </w:r>
            <w:r w:rsidR="1A332762" w:rsidRPr="458AA207">
              <w:rPr>
                <w:rFonts w:eastAsia="Arial"/>
              </w:rPr>
              <w:t>h</w:t>
            </w:r>
            <w:r w:rsidR="0707674B" w:rsidRPr="458AA207">
              <w:rPr>
                <w:rFonts w:eastAsia="Arial"/>
              </w:rPr>
              <w:t xml:space="preserve">elp us </w:t>
            </w:r>
            <w:r w:rsidR="2BA680E7" w:rsidRPr="458AA207">
              <w:rPr>
                <w:rFonts w:eastAsia="Arial"/>
              </w:rPr>
              <w:t xml:space="preserve">understand both </w:t>
            </w:r>
            <w:r w:rsidR="45D8D83F" w:rsidRPr="458AA207">
              <w:rPr>
                <w:rFonts w:eastAsia="Arial"/>
              </w:rPr>
              <w:t xml:space="preserve">migrant </w:t>
            </w:r>
            <w:r w:rsidR="2BA680E7" w:rsidRPr="458AA207">
              <w:rPr>
                <w:rFonts w:eastAsia="Arial"/>
              </w:rPr>
              <w:t>experiences AND the impact on Aboriginal</w:t>
            </w:r>
            <w:r w:rsidR="1A332762" w:rsidRPr="458AA207">
              <w:rPr>
                <w:rFonts w:eastAsia="Arial"/>
              </w:rPr>
              <w:t xml:space="preserve"> and</w:t>
            </w:r>
            <w:r w:rsidR="2BA680E7" w:rsidRPr="458AA207">
              <w:rPr>
                <w:rFonts w:eastAsia="Arial"/>
              </w:rPr>
              <w:t>/or Torres Strait Islander Peoples in Australia? Use information from the sources to support your response</w:t>
            </w:r>
            <w:r w:rsidR="3C18683C" w:rsidRPr="458AA207">
              <w:rPr>
                <w:rFonts w:eastAsia="Arial"/>
              </w:rPr>
              <w:t>.</w:t>
            </w:r>
          </w:p>
          <w:p w14:paraId="1F105C66" w14:textId="741FBA47" w:rsidR="00DE7B30" w:rsidRDefault="48202007" w:rsidP="0CDDFDB7">
            <w:pPr>
              <w:pStyle w:val="FeatureBox3"/>
              <w:spacing w:before="0" w:after="0"/>
              <w:cnfStyle w:val="000000010000" w:firstRow="0" w:lastRow="0" w:firstColumn="0" w:lastColumn="0" w:oddVBand="0" w:evenVBand="0" w:oddHBand="0" w:evenHBand="1" w:firstRowFirstColumn="0" w:firstRowLastColumn="0" w:lastRowFirstColumn="0" w:lastRowLastColumn="0"/>
            </w:pPr>
            <w:r w:rsidRPr="0CDDFDB7">
              <w:rPr>
                <w:b/>
                <w:bCs/>
              </w:rPr>
              <w:lastRenderedPageBreak/>
              <w:t>Formative</w:t>
            </w:r>
            <w:r w:rsidR="4B06FB82" w:rsidRPr="0CDDFDB7">
              <w:rPr>
                <w:b/>
                <w:bCs/>
              </w:rPr>
              <w:t xml:space="preserve"> </w:t>
            </w:r>
            <w:r w:rsidR="00B011C4">
              <w:rPr>
                <w:b/>
                <w:bCs/>
              </w:rPr>
              <w:t>a</w:t>
            </w:r>
            <w:r w:rsidR="4B06FB82" w:rsidRPr="0CDDFDB7">
              <w:rPr>
                <w:b/>
                <w:bCs/>
              </w:rPr>
              <w:t>ssessment</w:t>
            </w:r>
            <w:r w:rsidR="3F975D78" w:rsidRPr="0CDDFDB7">
              <w:rPr>
                <w:b/>
                <w:bCs/>
              </w:rPr>
              <w:t>:</w:t>
            </w:r>
            <w:r w:rsidR="3F975D78">
              <w:t xml:space="preserve"> </w:t>
            </w:r>
            <w:r w:rsidR="003B24EC">
              <w:t>i</w:t>
            </w:r>
            <w:r w:rsidR="3F975D78">
              <w:t>f student responses indicate that re</w:t>
            </w:r>
            <w:r>
              <w:t>teaching</w:t>
            </w:r>
            <w:r w:rsidR="3F975D78">
              <w:t xml:space="preserve"> is required, consider using additional modelle</w:t>
            </w:r>
            <w:r>
              <w:t>d and co-constr</w:t>
            </w:r>
            <w:r w:rsidR="5CC088AF">
              <w:t>u</w:t>
            </w:r>
            <w:r>
              <w:t>cted examples.</w:t>
            </w:r>
          </w:p>
          <w:p w14:paraId="368A461B" w14:textId="17A874C2" w:rsidR="000C6604" w:rsidRDefault="34C37833" w:rsidP="00F43E20">
            <w:pPr>
              <w:pStyle w:val="FeatureBox2"/>
              <w:cnfStyle w:val="000000010000" w:firstRow="0" w:lastRow="0" w:firstColumn="0" w:lastColumn="0" w:oddVBand="0" w:evenVBand="0" w:oddHBand="0" w:evenHBand="1" w:firstRowFirstColumn="0" w:firstRowLastColumn="0" w:lastRowFirstColumn="0" w:lastRowLastColumn="0"/>
            </w:pPr>
            <w:r w:rsidRPr="0CDDFDB7">
              <w:rPr>
                <w:b/>
                <w:bCs/>
              </w:rPr>
              <w:t>Note:</w:t>
            </w:r>
            <w:r>
              <w:t xml:space="preserve"> students will be required to </w:t>
            </w:r>
            <w:r w:rsidR="4DEA2014">
              <w:t>activate</w:t>
            </w:r>
            <w:r>
              <w:t xml:space="preserve"> prior knowledge from the </w:t>
            </w:r>
            <w:r w:rsidR="4DEA2014">
              <w:t xml:space="preserve">Historical Context 3: </w:t>
            </w:r>
            <w:r w:rsidR="00FE3CE7">
              <w:t>The era of colonisation</w:t>
            </w:r>
            <w:r w:rsidR="4DEA2014">
              <w:t xml:space="preserve"> to </w:t>
            </w:r>
            <w:r w:rsidR="00FE3CE7">
              <w:t xml:space="preserve">draw on their </w:t>
            </w:r>
            <w:r w:rsidR="0078349D">
              <w:t xml:space="preserve">understanding and knowledge </w:t>
            </w:r>
            <w:r w:rsidR="51107EC3">
              <w:t xml:space="preserve">of </w:t>
            </w:r>
            <w:r w:rsidR="00735DDE">
              <w:t>the impact of colonisation on Aboriginal and Torres</w:t>
            </w:r>
            <w:r w:rsidR="007C3D5A">
              <w:t xml:space="preserve"> Strait Islander Peoples</w:t>
            </w:r>
            <w:r w:rsidR="5B0A5D54">
              <w:t xml:space="preserve"> </w:t>
            </w:r>
          </w:p>
          <w:p w14:paraId="3B20368D" w14:textId="586CDF4D" w:rsidR="00B25953" w:rsidRPr="00B25953" w:rsidRDefault="000C6604" w:rsidP="00F43E20">
            <w:pPr>
              <w:pStyle w:val="FeatureBox2"/>
              <w:cnfStyle w:val="000000010000" w:firstRow="0" w:lastRow="0" w:firstColumn="0" w:lastColumn="0" w:oddVBand="0" w:evenVBand="0" w:oddHBand="0" w:evenHBand="1" w:firstRowFirstColumn="0" w:firstRowLastColumn="0" w:lastRowFirstColumn="0" w:lastRowLastColumn="0"/>
            </w:pPr>
            <w:r>
              <w:t>T</w:t>
            </w:r>
            <w:r w:rsidR="5B0A5D54">
              <w:t xml:space="preserve">he content </w:t>
            </w:r>
            <w:r w:rsidR="008399C3">
              <w:t>delivered in the next series of activities</w:t>
            </w:r>
            <w:r w:rsidR="5B1687E5">
              <w:t xml:space="preserve"> will require cultural sensitivity. </w:t>
            </w:r>
            <w:r w:rsidR="48F03E8A">
              <w:t>To</w:t>
            </w:r>
            <w:r w:rsidR="09BCF2CF">
              <w:t xml:space="preserve"> engage </w:t>
            </w:r>
            <w:r w:rsidR="65E8CAE5">
              <w:t xml:space="preserve">Aboriginal and/or Torres Strait Islander </w:t>
            </w:r>
            <w:r w:rsidR="003B24EC">
              <w:t>s</w:t>
            </w:r>
            <w:r w:rsidR="65E8CAE5">
              <w:t>tudents</w:t>
            </w:r>
            <w:r w:rsidR="59696A28">
              <w:t xml:space="preserve"> </w:t>
            </w:r>
            <w:r w:rsidR="0524BED4">
              <w:t>ensure that</w:t>
            </w:r>
            <w:r w:rsidR="694F84EB">
              <w:t xml:space="preserve"> appropriate knowledge check activities are use</w:t>
            </w:r>
            <w:r w:rsidR="2B80FE68">
              <w:t>d</w:t>
            </w:r>
            <w:r w:rsidR="77445264">
              <w:t>. For examples of pedagogical approaches inclu</w:t>
            </w:r>
            <w:r w:rsidR="4ACC0F38">
              <w:t>d</w:t>
            </w:r>
            <w:r w:rsidR="77445264">
              <w:t xml:space="preserve">ing </w:t>
            </w:r>
            <w:r w:rsidR="244D9F3B">
              <w:t>n</w:t>
            </w:r>
            <w:r w:rsidR="77445264">
              <w:t>on</w:t>
            </w:r>
            <w:r w:rsidR="7A129CF4">
              <w:t>-</w:t>
            </w:r>
            <w:r w:rsidR="77445264">
              <w:t>verbal</w:t>
            </w:r>
            <w:r w:rsidR="38E931B3">
              <w:t xml:space="preserve"> and symbol/image refer to </w:t>
            </w:r>
            <w:hyperlink r:id="rId54">
              <w:r w:rsidR="008C387C">
                <w:rPr>
                  <w:rStyle w:val="Hyperlink"/>
                </w:rPr>
                <w:t>8 Aboriginal ways of learning – Aboriginal Pedagogy</w:t>
              </w:r>
            </w:hyperlink>
            <w:r w:rsidR="0FD55789">
              <w:t>.</w:t>
            </w:r>
          </w:p>
          <w:p w14:paraId="463ED50C" w14:textId="573D235E" w:rsidR="00C67410" w:rsidRDefault="00BC2214" w:rsidP="00F47425">
            <w:pPr>
              <w:cnfStyle w:val="000000010000" w:firstRow="0" w:lastRow="0" w:firstColumn="0" w:lastColumn="0" w:oddVBand="0" w:evenVBand="0" w:oddHBand="0" w:evenHBand="1" w:firstRowFirstColumn="0" w:firstRowLastColumn="0" w:lastRowFirstColumn="0" w:lastRowLastColumn="0"/>
            </w:pPr>
            <w:r>
              <w:t>Teacher</w:t>
            </w:r>
            <w:r w:rsidR="00800A7C">
              <w:t xml:space="preserve"> briefly </w:t>
            </w:r>
            <w:r w:rsidR="001D6EA3">
              <w:t xml:space="preserve">makes connections to </w:t>
            </w:r>
            <w:r w:rsidR="00016E22">
              <w:t>students’</w:t>
            </w:r>
            <w:r w:rsidR="001D6EA3">
              <w:t xml:space="preserve"> prior knowledge on</w:t>
            </w:r>
            <w:r w:rsidR="002D3696">
              <w:t xml:space="preserve"> European imperial policy. Ask st</w:t>
            </w:r>
            <w:r w:rsidR="00016E22">
              <w:t xml:space="preserve">udents to </w:t>
            </w:r>
            <w:r w:rsidR="00035DC8">
              <w:t>recall the</w:t>
            </w:r>
            <w:r w:rsidR="005942F1">
              <w:t xml:space="preserve"> reasons for imperial expansion using </w:t>
            </w:r>
            <w:r w:rsidR="00092A99">
              <w:t>a ‘show me’ activity such as mini whiteboards</w:t>
            </w:r>
            <w:r w:rsidR="005942F1">
              <w:t xml:space="preserve"> to gather responses.</w:t>
            </w:r>
            <w:r w:rsidR="00192E47">
              <w:t xml:space="preserve"> Guide students to the following areas:</w:t>
            </w:r>
          </w:p>
          <w:p w14:paraId="582DDD0C" w14:textId="079BEE75" w:rsidR="00192E47" w:rsidRDefault="4BB1D2FF" w:rsidP="004D705C">
            <w:pPr>
              <w:pStyle w:val="ListBullet"/>
              <w:cnfStyle w:val="000000010000" w:firstRow="0" w:lastRow="0" w:firstColumn="0" w:lastColumn="0" w:oddVBand="0" w:evenVBand="0" w:oddHBand="0" w:evenHBand="1" w:firstRowFirstColumn="0" w:firstRowLastColumn="0" w:lastRowFirstColumn="0" w:lastRowLastColumn="0"/>
            </w:pPr>
            <w:r>
              <w:t>c</w:t>
            </w:r>
            <w:r w:rsidR="512706BD">
              <w:t>laiming land for European empires</w:t>
            </w:r>
          </w:p>
          <w:p w14:paraId="66A60ACC" w14:textId="0417A77E" w:rsidR="00192E47" w:rsidRDefault="00E43AFB" w:rsidP="00192E47">
            <w:pPr>
              <w:pStyle w:val="ListBullet"/>
              <w:cnfStyle w:val="000000010000" w:firstRow="0" w:lastRow="0" w:firstColumn="0" w:lastColumn="0" w:oddVBand="0" w:evenVBand="0" w:oddHBand="0" w:evenHBand="1" w:firstRowFirstColumn="0" w:firstRowLastColumn="0" w:lastRowFirstColumn="0" w:lastRowLastColumn="0"/>
            </w:pPr>
            <w:r>
              <w:t>expanding settlement</w:t>
            </w:r>
          </w:p>
          <w:p w14:paraId="617E3969" w14:textId="4A32A638" w:rsidR="00D05129" w:rsidRDefault="54E06ED1" w:rsidP="00D05129">
            <w:pPr>
              <w:pStyle w:val="ListBullet"/>
              <w:cnfStyle w:val="000000010000" w:firstRow="0" w:lastRow="0" w:firstColumn="0" w:lastColumn="0" w:oddVBand="0" w:evenVBand="0" w:oddHBand="0" w:evenHBand="1" w:firstRowFirstColumn="0" w:firstRowLastColumn="0" w:lastRowFirstColumn="0" w:lastRowLastColumn="0"/>
            </w:pPr>
            <w:r>
              <w:t>extracting resources.</w:t>
            </w:r>
          </w:p>
          <w:p w14:paraId="18D61E4F" w14:textId="319F0753" w:rsidR="00D05129" w:rsidRDefault="00D05129" w:rsidP="000F501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lastRenderedPageBreak/>
              <w:t>Explain the concept of Terra Nulliu</w:t>
            </w:r>
            <w:r w:rsidR="003C1767">
              <w:t>s</w:t>
            </w:r>
            <w:r w:rsidR="00626578">
              <w:t xml:space="preserve"> and how</w:t>
            </w:r>
            <w:r w:rsidR="00124156">
              <w:t xml:space="preserve"> it</w:t>
            </w:r>
            <w:r w:rsidR="006A7E04">
              <w:t xml:space="preserve"> was used to</w:t>
            </w:r>
            <w:r w:rsidR="00124156">
              <w:t xml:space="preserve"> justif</w:t>
            </w:r>
            <w:r w:rsidR="006A7E04">
              <w:t>y</w:t>
            </w:r>
            <w:r w:rsidR="00124156">
              <w:t xml:space="preserve"> British claims to land</w:t>
            </w:r>
            <w:r w:rsidR="00680BC2">
              <w:t xml:space="preserve">, </w:t>
            </w:r>
            <w:r w:rsidR="00851BBB">
              <w:t xml:space="preserve">leading </w:t>
            </w:r>
            <w:r w:rsidR="002B3E4E">
              <w:t xml:space="preserve">to </w:t>
            </w:r>
            <w:r w:rsidR="008B110E">
              <w:t>Aboriginal People’s</w:t>
            </w:r>
            <w:r w:rsidR="002B3E4E">
              <w:t xml:space="preserve"> dispossession from their land</w:t>
            </w:r>
            <w:r w:rsidR="00124156">
              <w:t xml:space="preserve">. Use simple </w:t>
            </w:r>
            <w:r w:rsidR="007839E3">
              <w:t>c</w:t>
            </w:r>
            <w:r w:rsidR="00124156">
              <w:t>ause and effect modelling</w:t>
            </w:r>
            <w:r w:rsidR="00F20947">
              <w:t xml:space="preserve"> to demonstrate this</w:t>
            </w:r>
            <w:r w:rsidR="004E7C70">
              <w:t>.</w:t>
            </w:r>
          </w:p>
          <w:p w14:paraId="7CA4B1D3" w14:textId="441F6579" w:rsidR="00244481" w:rsidRDefault="42F1C599" w:rsidP="00244481">
            <w:pPr>
              <w:pStyle w:val="FeatureBox3"/>
              <w:cnfStyle w:val="000000010000" w:firstRow="0" w:lastRow="0" w:firstColumn="0" w:lastColumn="0" w:oddVBand="0" w:evenVBand="0" w:oddHBand="0" w:evenHBand="1" w:firstRowFirstColumn="0" w:firstRowLastColumn="0" w:lastRowFirstColumn="0" w:lastRowLastColumn="0"/>
            </w:pPr>
            <w:r w:rsidRPr="0CDDFDB7">
              <w:rPr>
                <w:b/>
                <w:bCs/>
              </w:rPr>
              <w:t xml:space="preserve">Suggested </w:t>
            </w:r>
            <w:r w:rsidR="48DDDE60" w:rsidRPr="0CDDFDB7">
              <w:rPr>
                <w:b/>
                <w:bCs/>
              </w:rPr>
              <w:t>explanation:</w:t>
            </w:r>
            <w:r w:rsidR="48DDDE60">
              <w:t xml:space="preserve"> </w:t>
            </w:r>
            <w:r w:rsidR="129E4011">
              <w:t>w</w:t>
            </w:r>
            <w:r w:rsidR="48DDDE60">
              <w:t xml:space="preserve">hen </w:t>
            </w:r>
            <w:r w:rsidR="52AF9391">
              <w:t xml:space="preserve">the </w:t>
            </w:r>
            <w:r w:rsidR="48DDDE60">
              <w:t xml:space="preserve">Britain claimed Australia in 1788, the land was declared Terra Nullius. This meant British authorities ignored Aboriginal </w:t>
            </w:r>
            <w:r w:rsidR="17A3F781">
              <w:t xml:space="preserve">Peoples </w:t>
            </w:r>
            <w:r w:rsidR="48DDDE60">
              <w:t>ownership of land</w:t>
            </w:r>
            <w:r w:rsidR="6DBBD8A8">
              <w:t xml:space="preserve"> claiming the land was owned by nobody, this</w:t>
            </w:r>
            <w:r w:rsidR="48DDDE60">
              <w:t xml:space="preserve"> allow</w:t>
            </w:r>
            <w:r w:rsidR="4541D10D">
              <w:t>ed</w:t>
            </w:r>
            <w:r w:rsidR="48DDDE60">
              <w:t xml:space="preserve"> settlers to expand and take land used by Aboriginal communities.</w:t>
            </w:r>
          </w:p>
          <w:p w14:paraId="6FF6565D" w14:textId="5FEA822E" w:rsidR="00891060" w:rsidRPr="00891060" w:rsidRDefault="59B9577E" w:rsidP="00891060">
            <w:pPr>
              <w:pStyle w:val="FeatureBox2"/>
              <w:cnfStyle w:val="000000010000" w:firstRow="0" w:lastRow="0" w:firstColumn="0" w:lastColumn="0" w:oddVBand="0" w:evenVBand="0" w:oddHBand="0" w:evenHBand="1" w:firstRowFirstColumn="0" w:firstRowLastColumn="0" w:lastRowFirstColumn="0" w:lastRowLastColumn="0"/>
            </w:pPr>
            <w:r w:rsidRPr="00587952">
              <w:rPr>
                <w:b/>
                <w:bCs/>
              </w:rPr>
              <w:t>Note:</w:t>
            </w:r>
            <w:r>
              <w:t xml:space="preserve"> </w:t>
            </w:r>
            <w:r w:rsidR="129E4011">
              <w:t>t</w:t>
            </w:r>
            <w:r>
              <w:t xml:space="preserve">his activity introduces </w:t>
            </w:r>
            <w:r w:rsidR="64948754">
              <w:t>students to different perspectives on settlement</w:t>
            </w:r>
            <w:r w:rsidR="2FC20172">
              <w:t xml:space="preserve">. </w:t>
            </w:r>
            <w:r w:rsidR="06CE35C1">
              <w:t>Define the term perspectiv</w:t>
            </w:r>
            <w:r w:rsidR="2563FCD9">
              <w:t>e and explain how descriptions written by European observers</w:t>
            </w:r>
            <w:r w:rsidR="7DEAB416">
              <w:t xml:space="preserve"> may differ from the experiences and perspectives of Aboriginal </w:t>
            </w:r>
            <w:r w:rsidR="18F24219">
              <w:t>and</w:t>
            </w:r>
            <w:r w:rsidR="0E14CAFA">
              <w:t>/or</w:t>
            </w:r>
            <w:r w:rsidR="18F24219">
              <w:t xml:space="preserve"> Torres </w:t>
            </w:r>
            <w:r w:rsidR="7B6EF539">
              <w:t>S</w:t>
            </w:r>
            <w:r w:rsidR="6D9783EC">
              <w:t>trait</w:t>
            </w:r>
            <w:r w:rsidR="18F24219">
              <w:t xml:space="preserve"> Islander </w:t>
            </w:r>
            <w:r w:rsidR="067B8F54">
              <w:t>P</w:t>
            </w:r>
            <w:r w:rsidR="18F24219">
              <w:t>eoples</w:t>
            </w:r>
            <w:r w:rsidR="46DAB522">
              <w:t>.</w:t>
            </w:r>
            <w:r w:rsidR="24912037">
              <w:t xml:space="preserve"> </w:t>
            </w:r>
            <w:r w:rsidR="0330F868">
              <w:t xml:space="preserve">A further discussion can be had on the use of words in historical sources </w:t>
            </w:r>
            <w:r w:rsidR="247689A9">
              <w:t xml:space="preserve">that </w:t>
            </w:r>
            <w:r w:rsidR="0330F868">
              <w:t xml:space="preserve">reflect the attitudes and language of the time and </w:t>
            </w:r>
            <w:r w:rsidR="502FA642">
              <w:t>do</w:t>
            </w:r>
            <w:r w:rsidR="0330F868">
              <w:t xml:space="preserve"> not reflect respectful or accurate ways of describing Aboriginal and</w:t>
            </w:r>
            <w:r w:rsidR="0E14CAFA">
              <w:t xml:space="preserve">/or </w:t>
            </w:r>
            <w:r w:rsidR="0330F868">
              <w:t>Torres Strait Islander people.</w:t>
            </w:r>
          </w:p>
          <w:p w14:paraId="7122B3B0" w14:textId="7AC83FA8" w:rsidR="00F95B9D" w:rsidRDefault="425F745E" w:rsidP="00F95B9D">
            <w:pPr>
              <w:pStyle w:val="FeatureBox2"/>
              <w:cnfStyle w:val="000000010000" w:firstRow="0" w:lastRow="0" w:firstColumn="0" w:lastColumn="0" w:oddVBand="0" w:evenVBand="0" w:oddHBand="0" w:evenHBand="1" w:firstRowFirstColumn="0" w:firstRowLastColumn="0" w:lastRowFirstColumn="0" w:lastRowLastColumn="0"/>
            </w:pPr>
            <w:r>
              <w:t xml:space="preserve">Teacher to unpack key </w:t>
            </w:r>
            <w:r w:rsidR="0C824A83">
              <w:t xml:space="preserve">vocabulary and provide contingent scaffolding where required for terms such as </w:t>
            </w:r>
            <w:r w:rsidR="17B0F2BA">
              <w:t>subsistent, derive, manner of life.</w:t>
            </w:r>
            <w:r w:rsidR="608BB6A5">
              <w:t xml:space="preserve"> </w:t>
            </w:r>
            <w:r w:rsidR="0BBA6F3E">
              <w:t xml:space="preserve">Teachers </w:t>
            </w:r>
            <w:r w:rsidR="48E64DE1">
              <w:t>to refer</w:t>
            </w:r>
            <w:r w:rsidR="0BBA6F3E">
              <w:t xml:space="preserve"> students </w:t>
            </w:r>
            <w:r w:rsidR="0BAB9DB2">
              <w:t xml:space="preserve">to </w:t>
            </w:r>
            <w:r w:rsidR="00BD639A">
              <w:t xml:space="preserve">Appendix 1 – </w:t>
            </w:r>
            <w:r w:rsidR="2CBD301E">
              <w:t>glossary</w:t>
            </w:r>
            <w:r w:rsidR="004960F9">
              <w:t xml:space="preserve"> of key vocabulary</w:t>
            </w:r>
            <w:r w:rsidR="0BBA6F3E">
              <w:t xml:space="preserve"> (</w:t>
            </w:r>
            <w:r w:rsidR="00EB7C7A">
              <w:t xml:space="preserve">see </w:t>
            </w:r>
            <w:r w:rsidR="29804C95">
              <w:t>S</w:t>
            </w:r>
            <w:r w:rsidR="0BBA6F3E">
              <w:t>upport</w:t>
            </w:r>
            <w:r w:rsidR="29804C95">
              <w:t>ing</w:t>
            </w:r>
            <w:r w:rsidR="0BBA6F3E">
              <w:t xml:space="preserve"> </w:t>
            </w:r>
            <w:r w:rsidR="00BD639A">
              <w:t>resources</w:t>
            </w:r>
            <w:r w:rsidR="0BBA6F3E">
              <w:t xml:space="preserve">) </w:t>
            </w:r>
            <w:r w:rsidR="35373D1F">
              <w:t>to add definitions for new and unfamiliar vocabulary.</w:t>
            </w:r>
          </w:p>
          <w:p w14:paraId="0470C147" w14:textId="66D04BD0" w:rsidR="003F1ECD" w:rsidRDefault="006E5670" w:rsidP="006E5670">
            <w:pPr>
              <w:cnfStyle w:val="000000010000" w:firstRow="0" w:lastRow="0" w:firstColumn="0" w:lastColumn="0" w:oddVBand="0" w:evenVBand="0" w:oddHBand="0" w:evenHBand="1" w:firstRowFirstColumn="0" w:firstRowLastColumn="0" w:lastRowFirstColumn="0" w:lastRowLastColumn="0"/>
            </w:pPr>
            <w:r>
              <w:lastRenderedPageBreak/>
              <w:t xml:space="preserve">Display the </w:t>
            </w:r>
            <w:r w:rsidR="005C175B">
              <w:t>sources</w:t>
            </w:r>
            <w:r>
              <w:t xml:space="preserve"> </w:t>
            </w:r>
            <w:r w:rsidR="00BB1CFD">
              <w:t>from</w:t>
            </w:r>
            <w:r w:rsidR="00C30F06">
              <w:t xml:space="preserve"> </w:t>
            </w:r>
            <w:r w:rsidR="008F687E">
              <w:t>Resource</w:t>
            </w:r>
            <w:r w:rsidR="00C83751">
              <w:t xml:space="preserve"> 10</w:t>
            </w:r>
            <w:r w:rsidR="00C30F06">
              <w:t xml:space="preserve"> </w:t>
            </w:r>
            <w:r w:rsidR="003B24EC" w:rsidRPr="003B24EC">
              <w:t>–</w:t>
            </w:r>
            <w:r w:rsidR="003B24EC">
              <w:t xml:space="preserve"> </w:t>
            </w:r>
            <w:r w:rsidR="00C83751">
              <w:t>Aboriginal</w:t>
            </w:r>
            <w:r w:rsidR="007709E3">
              <w:t xml:space="preserve"> and/or Torres </w:t>
            </w:r>
            <w:r w:rsidR="00EF0796">
              <w:t xml:space="preserve">Strait </w:t>
            </w:r>
            <w:r w:rsidR="00691E25">
              <w:t>Islander perspectives</w:t>
            </w:r>
            <w:r w:rsidR="00BB1CFD">
              <w:t>.</w:t>
            </w:r>
          </w:p>
          <w:p w14:paraId="3FDB0F37" w14:textId="7996AB84" w:rsidR="006E5670" w:rsidRPr="006E5670" w:rsidRDefault="734A5BE4" w:rsidP="458AA207">
            <w:pPr>
              <w:cnfStyle w:val="000000010000" w:firstRow="0" w:lastRow="0" w:firstColumn="0" w:lastColumn="0" w:oddVBand="0" w:evenVBand="0" w:oddHBand="0" w:evenHBand="1" w:firstRowFirstColumn="0" w:firstRowLastColumn="0" w:lastRowFirstColumn="0" w:lastRowLastColumn="0"/>
            </w:pPr>
            <w:r>
              <w:t>Based on these sources</w:t>
            </w:r>
            <w:r w:rsidR="003B24EC">
              <w:t>,</w:t>
            </w:r>
            <w:r w:rsidR="445E3CAB">
              <w:t xml:space="preserve"> </w:t>
            </w:r>
            <w:r>
              <w:t>a</w:t>
            </w:r>
            <w:r w:rsidR="445E3CAB">
              <w:t xml:space="preserve">sk students to consider how the movement of people to Australia </w:t>
            </w:r>
            <w:r w:rsidR="003B24EC">
              <w:t>a</w:t>
            </w:r>
            <w:r w:rsidR="445E3CAB">
              <w:t xml:space="preserve">ffected Aboriginal and Torres Strait Islander </w:t>
            </w:r>
            <w:r w:rsidR="003B24EC">
              <w:t>P</w:t>
            </w:r>
            <w:r w:rsidR="445E3CAB">
              <w:t>eoples.</w:t>
            </w:r>
          </w:p>
          <w:p w14:paraId="51E37623" w14:textId="478D41F0" w:rsidR="006E5670" w:rsidRPr="006E5670" w:rsidRDefault="132E920C" w:rsidP="006E5670">
            <w:pPr>
              <w:cnfStyle w:val="000000010000" w:firstRow="0" w:lastRow="0" w:firstColumn="0" w:lastColumn="0" w:oddVBand="0" w:evenVBand="0" w:oddHBand="0" w:evenHBand="1" w:firstRowFirstColumn="0" w:firstRowLastColumn="0" w:lastRowFirstColumn="0" w:lastRowLastColumn="0"/>
            </w:pPr>
            <w:r>
              <w:t xml:space="preserve">Students participate in a </w:t>
            </w:r>
            <w:r w:rsidR="008B698A">
              <w:t>T</w:t>
            </w:r>
            <w:r>
              <w:t>hink</w:t>
            </w:r>
            <w:r w:rsidR="008B698A">
              <w:t>-P</w:t>
            </w:r>
            <w:r>
              <w:t>air</w:t>
            </w:r>
            <w:r w:rsidR="008B698A">
              <w:t>-S</w:t>
            </w:r>
            <w:r>
              <w:t>hare activity</w:t>
            </w:r>
            <w:r w:rsidR="153695B7">
              <w:t xml:space="preserve"> </w:t>
            </w:r>
            <w:r w:rsidR="731153F7">
              <w:t xml:space="preserve">on </w:t>
            </w:r>
            <w:r w:rsidR="00AA3243">
              <w:t xml:space="preserve">Aboriginal </w:t>
            </w:r>
            <w:r w:rsidR="5AD0489F">
              <w:t xml:space="preserve">and/or Torres Strait Islander </w:t>
            </w:r>
            <w:r w:rsidR="44DECF9E">
              <w:t>P</w:t>
            </w:r>
            <w:r w:rsidR="195BF536">
              <w:t>eople</w:t>
            </w:r>
            <w:r w:rsidR="003B24EC">
              <w:t>’</w:t>
            </w:r>
            <w:r w:rsidR="195BF536">
              <w:t>s</w:t>
            </w:r>
            <w:r w:rsidR="047C1BB9">
              <w:t xml:space="preserve"> </w:t>
            </w:r>
            <w:r w:rsidR="00AA3243">
              <w:t>perspectives</w:t>
            </w:r>
            <w:r w:rsidR="51A0A172">
              <w:t>.</w:t>
            </w:r>
            <w:r w:rsidR="00AA3243">
              <w:t xml:space="preserve"> </w:t>
            </w:r>
          </w:p>
          <w:p w14:paraId="1E380FA8" w14:textId="34007A03" w:rsidR="006E5670" w:rsidRPr="006E5670" w:rsidRDefault="006E5670" w:rsidP="003737E7">
            <w:pPr>
              <w:pStyle w:val="ListBullet"/>
              <w:cnfStyle w:val="000000010000" w:firstRow="0" w:lastRow="0" w:firstColumn="0" w:lastColumn="0" w:oddVBand="0" w:evenVBand="0" w:oddHBand="0" w:evenHBand="1" w:firstRowFirstColumn="0" w:firstRowLastColumn="0" w:lastRowFirstColumn="0" w:lastRowLastColumn="0"/>
            </w:pPr>
            <w:r>
              <w:t xml:space="preserve">Think: </w:t>
            </w:r>
            <w:r w:rsidR="000F3079">
              <w:t>s</w:t>
            </w:r>
            <w:r>
              <w:t xml:space="preserve">tudents read the </w:t>
            </w:r>
            <w:r w:rsidR="00D12AA7">
              <w:t>sourc</w:t>
            </w:r>
            <w:r>
              <w:t>es individually and reflect on what each source suggests about Aboriginal peoples and their experiences during early European settlement.</w:t>
            </w:r>
          </w:p>
          <w:p w14:paraId="67BD6BEE" w14:textId="3F41D771" w:rsidR="006E5670" w:rsidRPr="006E5670" w:rsidRDefault="006E5670" w:rsidP="003737E7">
            <w:pPr>
              <w:pStyle w:val="ListBullet"/>
              <w:cnfStyle w:val="000000010000" w:firstRow="0" w:lastRow="0" w:firstColumn="0" w:lastColumn="0" w:oddVBand="0" w:evenVBand="0" w:oddHBand="0" w:evenHBand="1" w:firstRowFirstColumn="0" w:firstRowLastColumn="0" w:lastRowFirstColumn="0" w:lastRowLastColumn="0"/>
            </w:pPr>
            <w:r>
              <w:t xml:space="preserve">Pair: </w:t>
            </w:r>
            <w:r w:rsidR="000F3079">
              <w:t>s</w:t>
            </w:r>
            <w:r>
              <w:t xml:space="preserve">tudents discuss their interpretations with a partner, identifying similarities or differences in what each </w:t>
            </w:r>
            <w:r w:rsidR="00D12AA7">
              <w:t xml:space="preserve">source </w:t>
            </w:r>
            <w:r>
              <w:t>suggests.</w:t>
            </w:r>
          </w:p>
          <w:p w14:paraId="68E289BC" w14:textId="1035A890" w:rsidR="006E5670" w:rsidRDefault="006E5670" w:rsidP="003737E7">
            <w:pPr>
              <w:pStyle w:val="ListBullet"/>
              <w:cnfStyle w:val="000000010000" w:firstRow="0" w:lastRow="0" w:firstColumn="0" w:lastColumn="0" w:oddVBand="0" w:evenVBand="0" w:oddHBand="0" w:evenHBand="1" w:firstRowFirstColumn="0" w:firstRowLastColumn="0" w:lastRowFirstColumn="0" w:lastRowLastColumn="0"/>
            </w:pPr>
            <w:r w:rsidRPr="006E5670">
              <w:t xml:space="preserve">Share: </w:t>
            </w:r>
            <w:r w:rsidR="000F3079">
              <w:t>p</w:t>
            </w:r>
            <w:r w:rsidRPr="006E5670">
              <w:t>airs share their ideas with the class. The teacher facilitates a discussion that draws out different perspectives and interpretations, particularly considering whose voice is represented in each quote.</w:t>
            </w:r>
          </w:p>
          <w:p w14:paraId="7DD90315" w14:textId="5BA102B0" w:rsidR="009E4926" w:rsidRPr="009E4926" w:rsidRDefault="00256D1F" w:rsidP="009E4926">
            <w:pPr>
              <w:cnfStyle w:val="000000010000" w:firstRow="0" w:lastRow="0" w:firstColumn="0" w:lastColumn="0" w:oddVBand="0" w:evenVBand="0" w:oddHBand="0" w:evenHBand="1" w:firstRowFirstColumn="0" w:firstRowLastColumn="0" w:lastRowFirstColumn="0" w:lastRowLastColumn="0"/>
            </w:pPr>
            <w:r>
              <w:t>Students to then complete the questions</w:t>
            </w:r>
            <w:r w:rsidR="009E4926">
              <w:t xml:space="preserve"> in </w:t>
            </w:r>
            <w:r w:rsidR="008F687E">
              <w:t>Resource</w:t>
            </w:r>
            <w:r w:rsidR="009E4926">
              <w:t xml:space="preserve"> 10 </w:t>
            </w:r>
            <w:r w:rsidR="003B24EC" w:rsidRPr="003B24EC">
              <w:t>–</w:t>
            </w:r>
            <w:r w:rsidR="003B24EC">
              <w:t xml:space="preserve"> </w:t>
            </w:r>
            <w:r w:rsidR="009E4926">
              <w:t xml:space="preserve">Aboriginal and/or Torres </w:t>
            </w:r>
            <w:r w:rsidR="00EB1E38">
              <w:t>S</w:t>
            </w:r>
            <w:r w:rsidR="009E4926">
              <w:t>trait Islander perspectives</w:t>
            </w:r>
            <w:r w:rsidR="00EB1E38">
              <w:t>.</w:t>
            </w:r>
            <w:r w:rsidR="009E4926">
              <w:t xml:space="preserve"> </w:t>
            </w:r>
          </w:p>
          <w:p w14:paraId="366237EE" w14:textId="11276689" w:rsidR="002F5EF5" w:rsidRDefault="5409DC4D" w:rsidP="458AA207">
            <w:pPr>
              <w:pStyle w:val="FeatureBox2"/>
              <w:cnfStyle w:val="000000010000" w:firstRow="0" w:lastRow="0" w:firstColumn="0" w:lastColumn="0" w:oddVBand="0" w:evenVBand="0" w:oddHBand="0" w:evenHBand="1" w:firstRowFirstColumn="0" w:firstRowLastColumn="0" w:lastRowFirstColumn="0" w:lastRowLastColumn="0"/>
            </w:pPr>
            <w:r w:rsidRPr="003B24EC">
              <w:rPr>
                <w:b/>
                <w:bCs/>
              </w:rPr>
              <w:t>Note:</w:t>
            </w:r>
            <w:r>
              <w:t xml:space="preserve"> </w:t>
            </w:r>
            <w:r w:rsidR="6B1929F9">
              <w:t>i</w:t>
            </w:r>
            <w:r>
              <w:t>n the next task</w:t>
            </w:r>
            <w:r w:rsidR="003B24EC">
              <w:t>,</w:t>
            </w:r>
            <w:r w:rsidR="6B90EDAB">
              <w:t xml:space="preserve"> students will </w:t>
            </w:r>
            <w:r w:rsidR="3889D8EB">
              <w:t>investigate the impact of population movement in Australia. Students will examine key terms (</w:t>
            </w:r>
            <w:r w:rsidR="2A582CCE">
              <w:t xml:space="preserve">country, </w:t>
            </w:r>
            <w:r w:rsidR="01EE1AAC">
              <w:t>displacement</w:t>
            </w:r>
            <w:r w:rsidR="7E2736C1">
              <w:t xml:space="preserve">, missions and </w:t>
            </w:r>
            <w:r w:rsidR="01EE1AAC">
              <w:t>reserves</w:t>
            </w:r>
            <w:r w:rsidR="1737E963">
              <w:t>). Unfamiliar</w:t>
            </w:r>
            <w:r w:rsidR="4951D110">
              <w:t xml:space="preserve"> vocabulary should be unpacked with students using explicit vocabulary teaching</w:t>
            </w:r>
            <w:r w:rsidR="517E2564">
              <w:t>.</w:t>
            </w:r>
            <w:r w:rsidR="7E27EDD6">
              <w:t xml:space="preserve"> I</w:t>
            </w:r>
            <w:r w:rsidR="773DC06C">
              <w:t>n</w:t>
            </w:r>
            <w:r w:rsidR="7E27EDD6">
              <w:t xml:space="preserve"> this activity</w:t>
            </w:r>
            <w:r w:rsidR="003B24EC">
              <w:t>,</w:t>
            </w:r>
            <w:r w:rsidR="7E27EDD6">
              <w:t xml:space="preserve"> </w:t>
            </w:r>
            <w:r w:rsidR="7E27EDD6">
              <w:lastRenderedPageBreak/>
              <w:t>teachers can model comparison thinking</w:t>
            </w:r>
            <w:r w:rsidR="3E6239E4">
              <w:t xml:space="preserve"> on identifying </w:t>
            </w:r>
            <w:r w:rsidR="4579AC40">
              <w:t xml:space="preserve">similarities and differences between experiences or perspectives. </w:t>
            </w:r>
            <w:r w:rsidR="4F226FB7">
              <w:t>Teachers</w:t>
            </w:r>
            <w:r w:rsidR="4579AC40">
              <w:t xml:space="preserve"> can use</w:t>
            </w:r>
            <w:r w:rsidR="003B24EC">
              <w:t xml:space="preserve"> a</w:t>
            </w:r>
            <w:r w:rsidR="4579AC40">
              <w:t xml:space="preserve"> </w:t>
            </w:r>
            <w:r w:rsidR="5EAD8733">
              <w:t>think</w:t>
            </w:r>
            <w:r w:rsidR="00CC1865">
              <w:t>-</w:t>
            </w:r>
            <w:r w:rsidR="5EAD8733">
              <w:t>aloud, using examples to show students how to organise their ideas.</w:t>
            </w:r>
          </w:p>
          <w:p w14:paraId="38413A18" w14:textId="197CE2B1" w:rsidR="00726E91" w:rsidRDefault="15DF63C2" w:rsidP="00726E91">
            <w:pPr>
              <w:cnfStyle w:val="000000010000" w:firstRow="0" w:lastRow="0" w:firstColumn="0" w:lastColumn="0" w:oddVBand="0" w:evenVBand="0" w:oddHBand="0" w:evenHBand="1" w:firstRowFirstColumn="0" w:firstRowLastColumn="0" w:lastRowFirstColumn="0" w:lastRowLastColumn="0"/>
            </w:pPr>
            <w:r>
              <w:t xml:space="preserve">Teacher to explain that </w:t>
            </w:r>
            <w:r w:rsidR="6260338C">
              <w:t>students</w:t>
            </w:r>
            <w:r w:rsidR="7D89626E">
              <w:t xml:space="preserve"> will compare the impact of </w:t>
            </w:r>
            <w:r w:rsidR="7C14BBA5">
              <w:t xml:space="preserve">the </w:t>
            </w:r>
            <w:r w:rsidR="7D89626E">
              <w:t xml:space="preserve">movement </w:t>
            </w:r>
            <w:r w:rsidR="649D7629">
              <w:t xml:space="preserve">of peoples on </w:t>
            </w:r>
            <w:r w:rsidR="3F2ED850">
              <w:t>European</w:t>
            </w:r>
            <w:r w:rsidR="649D7629">
              <w:t xml:space="preserve"> settlers </w:t>
            </w:r>
            <w:r w:rsidR="7C14BBA5">
              <w:t xml:space="preserve">compared to </w:t>
            </w:r>
            <w:r w:rsidR="649D7629">
              <w:t xml:space="preserve">Aboriginal </w:t>
            </w:r>
            <w:r w:rsidR="2B6722C3">
              <w:t>and/or Torres Strait Islander P</w:t>
            </w:r>
            <w:r w:rsidR="649D7629">
              <w:t xml:space="preserve">eoples. </w:t>
            </w:r>
            <w:r w:rsidR="000E1209">
              <w:t>(</w:t>
            </w:r>
            <w:r w:rsidR="2F92E61E">
              <w:t>See</w:t>
            </w:r>
            <w:r w:rsidR="54277E5D">
              <w:t xml:space="preserve"> </w:t>
            </w:r>
            <w:r w:rsidR="008F687E">
              <w:t>Resource</w:t>
            </w:r>
            <w:r w:rsidR="54277E5D">
              <w:t xml:space="preserve"> </w:t>
            </w:r>
            <w:r w:rsidR="7EC8BBF0">
              <w:t>1</w:t>
            </w:r>
            <w:r w:rsidR="3BB3234D">
              <w:t>1</w:t>
            </w:r>
            <w:r w:rsidR="54277E5D">
              <w:t xml:space="preserve"> – impact of movement of people.</w:t>
            </w:r>
            <w:r w:rsidR="000E1209">
              <w:t>)</w:t>
            </w:r>
            <w:r w:rsidR="54277E5D">
              <w:t xml:space="preserve"> </w:t>
            </w:r>
            <w:r w:rsidR="649D7629">
              <w:t>Project the comparison table</w:t>
            </w:r>
            <w:r w:rsidR="3F2ED850">
              <w:t xml:space="preserve"> and complete the first row together while verbalising the thinking process. </w:t>
            </w:r>
          </w:p>
          <w:p w14:paraId="3D1D8134" w14:textId="2F956126" w:rsidR="005A2646" w:rsidRPr="003B24EC" w:rsidRDefault="0C68FAD0" w:rsidP="766F5407">
            <w:pPr>
              <w:pStyle w:val="FeatureBox"/>
              <w:cnfStyle w:val="000000010000" w:firstRow="0" w:lastRow="0" w:firstColumn="0" w:lastColumn="0" w:oddVBand="0" w:evenVBand="0" w:oddHBand="0" w:evenHBand="1" w:firstRowFirstColumn="0" w:firstRowLastColumn="0" w:lastRowFirstColumn="0" w:lastRowLastColumn="0"/>
              <w:rPr>
                <w:b/>
                <w:bCs/>
              </w:rPr>
            </w:pPr>
            <w:r w:rsidRPr="003B24EC">
              <w:rPr>
                <w:b/>
                <w:bCs/>
              </w:rPr>
              <w:t>S</w:t>
            </w:r>
            <w:r w:rsidR="547D0A98" w:rsidRPr="003B24EC">
              <w:rPr>
                <w:b/>
                <w:bCs/>
              </w:rPr>
              <w:t>uggested</w:t>
            </w:r>
            <w:r w:rsidRPr="003B24EC">
              <w:rPr>
                <w:b/>
                <w:bCs/>
              </w:rPr>
              <w:t xml:space="preserve"> </w:t>
            </w:r>
            <w:r w:rsidR="66BBFEBD" w:rsidRPr="003B24EC">
              <w:rPr>
                <w:b/>
                <w:bCs/>
              </w:rPr>
              <w:t>think</w:t>
            </w:r>
            <w:r w:rsidR="00CC1865" w:rsidRPr="003B24EC">
              <w:rPr>
                <w:b/>
                <w:bCs/>
              </w:rPr>
              <w:t>-</w:t>
            </w:r>
            <w:r w:rsidR="66BBFEBD" w:rsidRPr="003B24EC">
              <w:rPr>
                <w:b/>
                <w:bCs/>
              </w:rPr>
              <w:t xml:space="preserve">aloud: </w:t>
            </w:r>
          </w:p>
          <w:p w14:paraId="2A0619EC" w14:textId="10BCBE4F" w:rsidR="003B24EC" w:rsidRDefault="0F81B121" w:rsidP="766F5407">
            <w:pPr>
              <w:pStyle w:val="FeatureBox"/>
              <w:cnfStyle w:val="000000010000" w:firstRow="0" w:lastRow="0" w:firstColumn="0" w:lastColumn="0" w:oddVBand="0" w:evenVBand="0" w:oddHBand="0" w:evenHBand="1" w:firstRowFirstColumn="0" w:firstRowLastColumn="0" w:lastRowFirstColumn="0" w:lastRowLastColumn="0"/>
            </w:pPr>
            <w:r>
              <w:t>In the table you can see t</w:t>
            </w:r>
            <w:r w:rsidR="78A22EEF">
              <w:t xml:space="preserve">he first feature </w:t>
            </w:r>
            <w:r>
              <w:t>we will look at is the</w:t>
            </w:r>
            <w:r w:rsidR="78A22EEF">
              <w:t xml:space="preserve"> reason for moving. For a British settler, the movement was usually voluntary. Many settlers came to Australia looking for land or economic opportunities.</w:t>
            </w:r>
          </w:p>
          <w:p w14:paraId="20398E59" w14:textId="74659D3C" w:rsidR="003B24EC" w:rsidRDefault="78A22EEF" w:rsidP="766F5407">
            <w:pPr>
              <w:pStyle w:val="FeatureBox"/>
              <w:cnfStyle w:val="000000010000" w:firstRow="0" w:lastRow="0" w:firstColumn="0" w:lastColumn="0" w:oddVBand="0" w:evenVBand="0" w:oddHBand="0" w:evenHBand="1" w:firstRowFirstColumn="0" w:firstRowLastColumn="0" w:lastRowFirstColumn="0" w:lastRowLastColumn="0"/>
            </w:pPr>
            <w:r>
              <w:t xml:space="preserve">For Aboriginal </w:t>
            </w:r>
            <w:r w:rsidR="23A53F97">
              <w:t xml:space="preserve">and/or Torres Strait Islander </w:t>
            </w:r>
            <w:r w:rsidR="6B65938B">
              <w:t>Peoples</w:t>
            </w:r>
            <w:r>
              <w:t>, the movement was very different. They were often forced to move by colonial authorities onto missions or reserves.</w:t>
            </w:r>
          </w:p>
          <w:p w14:paraId="59BB983E" w14:textId="33DD8576" w:rsidR="00D87A9E" w:rsidRDefault="78A22EEF" w:rsidP="766F5407">
            <w:pPr>
              <w:pStyle w:val="FeatureBox"/>
              <w:cnfStyle w:val="000000010000" w:firstRow="0" w:lastRow="0" w:firstColumn="0" w:lastColumn="0" w:oddVBand="0" w:evenVBand="0" w:oddHBand="0" w:evenHBand="1" w:firstRowFirstColumn="0" w:firstRowLastColumn="0" w:lastRowFirstColumn="0" w:lastRowLastColumn="0"/>
            </w:pPr>
            <w:r>
              <w:t>So</w:t>
            </w:r>
            <w:r w:rsidR="003B24EC">
              <w:t>,</w:t>
            </w:r>
            <w:r>
              <w:t xml:space="preserve"> the key difference I notice is that one group chose to move, while the other was forced to move.</w:t>
            </w:r>
          </w:p>
          <w:p w14:paraId="0AA12B99" w14:textId="43F1A915" w:rsidR="00371F41" w:rsidRDefault="002F64B4" w:rsidP="001F011B">
            <w:pPr>
              <w:pStyle w:val="FeatureBox2"/>
              <w:cnfStyle w:val="000000010000" w:firstRow="0" w:lastRow="0" w:firstColumn="0" w:lastColumn="0" w:oddVBand="0" w:evenVBand="0" w:oddHBand="0" w:evenHBand="1" w:firstRowFirstColumn="0" w:firstRowLastColumn="0" w:lastRowFirstColumn="0" w:lastRowLastColumn="0"/>
            </w:pPr>
            <w:r w:rsidRPr="002F64B4">
              <w:rPr>
                <w:b/>
                <w:bCs/>
              </w:rPr>
              <w:t>Note</w:t>
            </w:r>
            <w:r>
              <w:t>: te</w:t>
            </w:r>
            <w:r w:rsidR="003B19C7">
              <w:t>acher to write the first points mentioned in</w:t>
            </w:r>
            <w:r w:rsidR="006D3F9F">
              <w:t>to</w:t>
            </w:r>
            <w:r w:rsidR="003B19C7">
              <w:t xml:space="preserve"> the table</w:t>
            </w:r>
            <w:r w:rsidR="008339C2">
              <w:t xml:space="preserve"> to model how thinking becomes </w:t>
            </w:r>
            <w:r w:rsidR="00371F41">
              <w:t>an</w:t>
            </w:r>
            <w:r w:rsidR="008339C2">
              <w:t xml:space="preserve"> </w:t>
            </w:r>
            <w:r w:rsidR="008339C2">
              <w:lastRenderedPageBreak/>
              <w:t>idea.</w:t>
            </w:r>
            <w:r w:rsidR="00A5340D">
              <w:t xml:space="preserve"> Use a gradual release of responsibility strategy</w:t>
            </w:r>
            <w:r w:rsidR="00EE53FA">
              <w:t xml:space="preserve"> to guide students in the completion of the remaining rows in the table.</w:t>
            </w:r>
            <w:r w:rsidR="00371F41">
              <w:t xml:space="preserve"> </w:t>
            </w:r>
          </w:p>
          <w:p w14:paraId="38277E14" w14:textId="13268952" w:rsidR="005A2646" w:rsidRDefault="00DC157D" w:rsidP="005A2646">
            <w:pPr>
              <w:cnfStyle w:val="000000010000" w:firstRow="0" w:lastRow="0" w:firstColumn="0" w:lastColumn="0" w:oddVBand="0" w:evenVBand="0" w:oddHBand="0" w:evenHBand="1" w:firstRowFirstColumn="0" w:firstRowLastColumn="0" w:lastRowFirstColumn="0" w:lastRowLastColumn="0"/>
            </w:pPr>
            <w:r>
              <w:t xml:space="preserve">Use cold calling to ask students what </w:t>
            </w:r>
            <w:r w:rsidR="00765C76">
              <w:t>words</w:t>
            </w:r>
            <w:r>
              <w:t xml:space="preserve"> students </w:t>
            </w:r>
            <w:r w:rsidR="006749FF">
              <w:t>should</w:t>
            </w:r>
            <w:r>
              <w:t xml:space="preserve"> use</w:t>
            </w:r>
            <w:r w:rsidR="00F259EE">
              <w:t xml:space="preserve"> when making comparisons. Use suggested words to then model</w:t>
            </w:r>
            <w:r w:rsidR="00E20FAF">
              <w:t xml:space="preserve"> a comparison</w:t>
            </w:r>
            <w:r w:rsidR="006378B7">
              <w:t xml:space="preserve"> statement</w:t>
            </w:r>
            <w:r w:rsidR="00160E98">
              <w:t xml:space="preserve">. </w:t>
            </w:r>
          </w:p>
          <w:p w14:paraId="2C613CA1" w14:textId="6711E492" w:rsidR="006378B7" w:rsidRDefault="00765C76" w:rsidP="00584B29">
            <w:pPr>
              <w:pStyle w:val="FeatureBox3"/>
              <w:cnfStyle w:val="000000010000" w:firstRow="0" w:lastRow="0" w:firstColumn="0" w:lastColumn="0" w:oddVBand="0" w:evenVBand="0" w:oddHBand="0" w:evenHBand="1" w:firstRowFirstColumn="0" w:firstRowLastColumn="0" w:lastRowFirstColumn="0" w:lastRowLastColumn="0"/>
            </w:pPr>
            <w:r w:rsidRPr="00765C76">
              <w:rPr>
                <w:b/>
                <w:bCs/>
              </w:rPr>
              <w:t>Suggested responses</w:t>
            </w:r>
            <w:r>
              <w:t xml:space="preserve">: </w:t>
            </w:r>
            <w:r w:rsidR="002F64B4">
              <w:t>w</w:t>
            </w:r>
            <w:r w:rsidR="00584B29">
              <w:t xml:space="preserve">ords for comparison could </w:t>
            </w:r>
            <w:r w:rsidR="003C6D18">
              <w:t>include similarly</w:t>
            </w:r>
            <w:r w:rsidR="003F7167">
              <w:t xml:space="preserve"> both, in contrast, however, on the other hand, unlike</w:t>
            </w:r>
            <w:r w:rsidR="008346D7">
              <w:t>.</w:t>
            </w:r>
          </w:p>
          <w:p w14:paraId="1801921E" w14:textId="5455D283" w:rsidR="003F7167" w:rsidRPr="003F7167" w:rsidRDefault="006378B7" w:rsidP="006F45C5">
            <w:pPr>
              <w:pStyle w:val="FeatureBox3"/>
              <w:cnfStyle w:val="000000010000" w:firstRow="0" w:lastRow="0" w:firstColumn="0" w:lastColumn="0" w:oddVBand="0" w:evenVBand="0" w:oddHBand="0" w:evenHBand="1" w:firstRowFirstColumn="0" w:firstRowLastColumn="0" w:lastRowFirstColumn="0" w:lastRowLastColumn="0"/>
            </w:pPr>
            <w:r w:rsidRPr="003B24EC">
              <w:rPr>
                <w:b/>
                <w:bCs/>
              </w:rPr>
              <w:t>Modelled sentence:</w:t>
            </w:r>
            <w:r>
              <w:t xml:space="preserve"> </w:t>
            </w:r>
            <w:r w:rsidR="003B24EC">
              <w:t>u</w:t>
            </w:r>
            <w:r w:rsidR="005056C6" w:rsidRPr="005056C6">
              <w:t xml:space="preserve">nlike British settlers who moved voluntarily for land and opportunity, many Aboriginal </w:t>
            </w:r>
            <w:r w:rsidR="00FF7A5F">
              <w:t>and/or Torres Strait</w:t>
            </w:r>
            <w:r w:rsidR="003A273F">
              <w:t xml:space="preserve"> Islander Peoples</w:t>
            </w:r>
            <w:r w:rsidR="005056C6" w:rsidRPr="005056C6">
              <w:t xml:space="preserve"> were forced to leave their Country and live on missions or reserves.</w:t>
            </w:r>
          </w:p>
          <w:p w14:paraId="23D7B768" w14:textId="46300112" w:rsidR="009D6584" w:rsidRDefault="3442D716" w:rsidP="00ED2909">
            <w:pPr>
              <w:pStyle w:val="FeatureBox2"/>
              <w:cnfStyle w:val="000000010000" w:firstRow="0" w:lastRow="0" w:firstColumn="0" w:lastColumn="0" w:oddVBand="0" w:evenVBand="0" w:oddHBand="0" w:evenHBand="1" w:firstRowFirstColumn="0" w:firstRowLastColumn="0" w:lastRowFirstColumn="0" w:lastRowLastColumn="0"/>
            </w:pPr>
            <w:r w:rsidRPr="2A661846">
              <w:rPr>
                <w:b/>
                <w:bCs/>
              </w:rPr>
              <w:t>Note</w:t>
            </w:r>
            <w:r>
              <w:t xml:space="preserve">: </w:t>
            </w:r>
            <w:r w:rsidR="128FEDFB">
              <w:t>t</w:t>
            </w:r>
            <w:r>
              <w:t xml:space="preserve">he PEEL paragraph strategy will be used to explicitly support students in structuring </w:t>
            </w:r>
            <w:r w:rsidR="177D7440">
              <w:t xml:space="preserve">the next written task. The teacher </w:t>
            </w:r>
            <w:r w:rsidR="48E36806">
              <w:t>should ask students to complete t</w:t>
            </w:r>
            <w:r w:rsidR="64F8BB3E">
              <w:t>he</w:t>
            </w:r>
            <w:r w:rsidR="48E36806">
              <w:t xml:space="preserve"> scaffold to help them organise their ideas</w:t>
            </w:r>
            <w:r w:rsidR="57C4A938">
              <w:t xml:space="preserve"> before the final communication of the response in a paragraph</w:t>
            </w:r>
            <w:r w:rsidR="0F10DB52">
              <w:t>. Teachers may model the scaffold more explicitly for EAL/D learners</w:t>
            </w:r>
            <w:r w:rsidR="0996FC3D">
              <w:t xml:space="preserve"> </w:t>
            </w:r>
            <w:r w:rsidR="0430EA31">
              <w:t xml:space="preserve">to </w:t>
            </w:r>
            <w:r w:rsidR="0996FC3D">
              <w:t>clearly demonstrat</w:t>
            </w:r>
            <w:r w:rsidR="0430EA31">
              <w:t>e</w:t>
            </w:r>
            <w:r w:rsidR="0996FC3D">
              <w:t xml:space="preserve"> how to unpack the questions using the prompts provided.</w:t>
            </w:r>
            <w:r w:rsidR="0430EA31">
              <w:t xml:space="preserve"> Sentence starters can be provided to support</w:t>
            </w:r>
            <w:r w:rsidR="179672C0">
              <w:t xml:space="preserve"> students requiring additional scaffolding. </w:t>
            </w:r>
          </w:p>
          <w:p w14:paraId="767E376E" w14:textId="2BAD78D3" w:rsidR="009D6584" w:rsidRPr="009D6584" w:rsidRDefault="56D4A08F" w:rsidP="0CDDFDB7">
            <w:pPr>
              <w:pStyle w:val="FeatureBox2"/>
              <w:cnfStyle w:val="000000010000" w:firstRow="0" w:lastRow="0" w:firstColumn="0" w:lastColumn="0" w:oddVBand="0" w:evenVBand="0" w:oddHBand="0" w:evenHBand="1" w:firstRowFirstColumn="0" w:firstRowLastColumn="0" w:lastRowFirstColumn="0" w:lastRowLastColumn="0"/>
              <w:rPr>
                <w:i/>
                <w:iCs/>
              </w:rPr>
            </w:pPr>
            <w:r>
              <w:t xml:space="preserve">Teacher to use the </w:t>
            </w:r>
            <w:hyperlink r:id="rId55" w:history="1">
              <w:r w:rsidR="00F2698D">
                <w:rPr>
                  <w:rStyle w:val="Hyperlink"/>
                </w:rPr>
                <w:t xml:space="preserve">PowerPoint – Effective integration of historical sources – Historical context 4 </w:t>
              </w:r>
              <w:r w:rsidR="00F2698D">
                <w:rPr>
                  <w:rStyle w:val="Hyperlink"/>
                </w:rPr>
                <w:lastRenderedPageBreak/>
                <w:t>(core): The making of the modern world</w:t>
              </w:r>
            </w:hyperlink>
            <w:r>
              <w:t xml:space="preserve"> </w:t>
            </w:r>
            <w:r w:rsidR="2130860C">
              <w:t>t</w:t>
            </w:r>
            <w:r>
              <w:t xml:space="preserve">o support students in using the sources </w:t>
            </w:r>
            <w:r w:rsidR="00773F86">
              <w:t xml:space="preserve">effectively </w:t>
            </w:r>
            <w:r w:rsidR="00F44E3A">
              <w:t>when responding to stimulus</w:t>
            </w:r>
            <w:r w:rsidR="003B24EC">
              <w:t>-</w:t>
            </w:r>
            <w:r w:rsidR="00F44E3A">
              <w:t>based responses.</w:t>
            </w:r>
          </w:p>
          <w:p w14:paraId="0DA08CD3" w14:textId="32AAC072" w:rsidR="00AD5315" w:rsidRDefault="25C67B26" w:rsidP="00C22E3D">
            <w:pPr>
              <w:cnfStyle w:val="000000010000" w:firstRow="0" w:lastRow="0" w:firstColumn="0" w:lastColumn="0" w:oddVBand="0" w:evenVBand="0" w:oddHBand="0" w:evenHBand="1" w:firstRowFirstColumn="0" w:firstRowLastColumn="0" w:lastRowFirstColumn="0" w:lastRowLastColumn="0"/>
            </w:pPr>
            <w:r>
              <w:t>Student to complete a w</w:t>
            </w:r>
            <w:r w:rsidR="5F9C8E18">
              <w:t xml:space="preserve">riting </w:t>
            </w:r>
            <w:r>
              <w:t>t</w:t>
            </w:r>
            <w:r w:rsidR="5F9C8E18">
              <w:t>ask</w:t>
            </w:r>
            <w:r w:rsidR="003B24EC">
              <w:t>.</w:t>
            </w:r>
            <w:r w:rsidR="5F9C8E18">
              <w:t xml:space="preserve"> Using Sources 4 and 5 and your own knowledge</w:t>
            </w:r>
            <w:r w:rsidR="003B24EC">
              <w:t>,</w:t>
            </w:r>
            <w:r w:rsidR="5F9C8E18">
              <w:t xml:space="preserve"> write a PEEL paragraph addressing the following question: </w:t>
            </w:r>
            <w:r w:rsidR="003B24EC">
              <w:t>e</w:t>
            </w:r>
            <w:r w:rsidR="5F9C8E18">
              <w:t>xplain the impact of the movement of peoples on the Aboriginal and/or Torres Strait Islander Peoples.</w:t>
            </w:r>
            <w:r w:rsidR="003B24EC">
              <w:t xml:space="preserve"> </w:t>
            </w:r>
            <w:r w:rsidR="7EFF7171">
              <w:t xml:space="preserve">See </w:t>
            </w:r>
            <w:r w:rsidR="00E84116">
              <w:t>the table</w:t>
            </w:r>
            <w:r w:rsidR="73259518">
              <w:t xml:space="preserve"> </w:t>
            </w:r>
            <w:r w:rsidR="7EFF7171">
              <w:t>in</w:t>
            </w:r>
            <w:r w:rsidR="73259518">
              <w:t xml:space="preserve"> </w:t>
            </w:r>
            <w:r w:rsidR="008F687E">
              <w:t>Resource</w:t>
            </w:r>
            <w:r w:rsidR="7EFF7171">
              <w:t xml:space="preserve"> </w:t>
            </w:r>
            <w:r w:rsidR="617D2C72">
              <w:t>1</w:t>
            </w:r>
            <w:r w:rsidR="4F6F1FB5">
              <w:t>2</w:t>
            </w:r>
            <w:r w:rsidR="750D6F94">
              <w:t xml:space="preserve"> – writing </w:t>
            </w:r>
            <w:r w:rsidR="214E7CEB">
              <w:t xml:space="preserve">scaffold </w:t>
            </w:r>
            <w:r w:rsidR="7EFF7171">
              <w:t xml:space="preserve">for a </w:t>
            </w:r>
            <w:r w:rsidR="4F9B8BDA">
              <w:t xml:space="preserve">PEEL paragraph support template to guide students in the writing of their </w:t>
            </w:r>
            <w:r w:rsidR="464D8564">
              <w:t>responses or</w:t>
            </w:r>
            <w:r w:rsidR="73259518">
              <w:t xml:space="preserve"> adapt this template to a preferred paragraph structure</w:t>
            </w:r>
            <w:r w:rsidR="4F9B8BDA">
              <w:t>.</w:t>
            </w:r>
          </w:p>
          <w:p w14:paraId="42954A5A" w14:textId="0E6E6A13" w:rsidR="00C84CE5" w:rsidRDefault="00C84CE5" w:rsidP="00C84CE5">
            <w:pPr>
              <w:pStyle w:val="FeatureBox3"/>
              <w:cnfStyle w:val="000000010000" w:firstRow="0" w:lastRow="0" w:firstColumn="0" w:lastColumn="0" w:oddVBand="0" w:evenVBand="0" w:oddHBand="0" w:evenHBand="1" w:firstRowFirstColumn="0" w:firstRowLastColumn="0" w:lastRowFirstColumn="0" w:lastRowLastColumn="0"/>
            </w:pPr>
            <w:r w:rsidRPr="0CDDFDB7">
              <w:rPr>
                <w:b/>
                <w:bCs/>
              </w:rPr>
              <w:t>Suggested response</w:t>
            </w:r>
            <w:r>
              <w:t xml:space="preserve">: </w:t>
            </w:r>
            <w:r w:rsidR="4E393C65">
              <w:t xml:space="preserve">See </w:t>
            </w:r>
            <w:r w:rsidR="000F74A7">
              <w:t>S</w:t>
            </w:r>
            <w:r w:rsidR="0017549D">
              <w:t>uggested</w:t>
            </w:r>
            <w:r w:rsidR="00BF6513">
              <w:t xml:space="preserve"> response</w:t>
            </w:r>
            <w:r w:rsidR="000A1EC6">
              <w:t xml:space="preserve"> in </w:t>
            </w:r>
            <w:r w:rsidR="008F687E">
              <w:t>Resource</w:t>
            </w:r>
            <w:r w:rsidR="000A1EC6">
              <w:t xml:space="preserve"> 12 – writing scaffold</w:t>
            </w:r>
            <w:r w:rsidR="00697BAF">
              <w:t xml:space="preserve">. This </w:t>
            </w:r>
            <w:r w:rsidR="00023D90">
              <w:t>exemplar</w:t>
            </w:r>
            <w:r w:rsidR="00697BAF">
              <w:t xml:space="preserve"> will be </w:t>
            </w:r>
            <w:r w:rsidR="000A1EC6">
              <w:t xml:space="preserve">further modelled and deconstructed </w:t>
            </w:r>
            <w:r w:rsidR="00023D90">
              <w:t xml:space="preserve">as part of the </w:t>
            </w:r>
            <w:hyperlink r:id="rId56" w:history="1">
              <w:r w:rsidR="00F2698D">
                <w:rPr>
                  <w:rStyle w:val="Hyperlink"/>
                </w:rPr>
                <w:t>PowerPoint – Effective integration of historical sources – Historical context 4 (core): The making of the modern world</w:t>
              </w:r>
            </w:hyperlink>
            <w:r>
              <w:t xml:space="preserve">. </w:t>
            </w:r>
          </w:p>
          <w:p w14:paraId="7A61EC64" w14:textId="18D86261" w:rsidR="006D7BB3" w:rsidRPr="006D7BB3" w:rsidRDefault="3C41A70F" w:rsidP="00D024B0">
            <w:pPr>
              <w:pStyle w:val="FeatureBox2"/>
              <w:cnfStyle w:val="000000010000" w:firstRow="0" w:lastRow="0" w:firstColumn="0" w:lastColumn="0" w:oddVBand="0" w:evenVBand="0" w:oddHBand="0" w:evenHBand="1" w:firstRowFirstColumn="0" w:firstRowLastColumn="0" w:lastRowFirstColumn="0" w:lastRowLastColumn="0"/>
            </w:pPr>
            <w:r w:rsidRPr="2A661846">
              <w:rPr>
                <w:b/>
                <w:bCs/>
              </w:rPr>
              <w:t>Note:</w:t>
            </w:r>
            <w:r>
              <w:t xml:space="preserve"> </w:t>
            </w:r>
            <w:r w:rsidR="128FEDFB">
              <w:t>t</w:t>
            </w:r>
            <w:r w:rsidR="0F775C13">
              <w:t xml:space="preserve">he following </w:t>
            </w:r>
            <w:r w:rsidR="5442722B">
              <w:t xml:space="preserve">content areas </w:t>
            </w:r>
            <w:r w:rsidR="6EC69424">
              <w:t>and resource</w:t>
            </w:r>
            <w:r w:rsidR="5442722B">
              <w:t xml:space="preserve"> includes topics that might be considered controversial or sensitive.</w:t>
            </w:r>
            <w:r w:rsidR="6EC69424">
              <w:t xml:space="preserve"> </w:t>
            </w:r>
            <w:r w:rsidR="1A9CD90A">
              <w:t xml:space="preserve">Students from an Aboriginal and/or Torres Strait Islander background particularly may require additional support as they may have </w:t>
            </w:r>
            <w:r w:rsidR="00687F34">
              <w:t>family</w:t>
            </w:r>
            <w:r w:rsidR="1A9CD90A">
              <w:t xml:space="preserve"> who were indentured servants. </w:t>
            </w:r>
            <w:r w:rsidR="6EC69424">
              <w:t xml:space="preserve">Teachers are to respect the diverse views and experiences of all students and approach discussions in a manner that is impartial, free from harassment and discrimination, supportive of students’ wellbeing needs and aligned with the department’s Professional and ethical standards, Anti-racism policy, Controversial issues in </w:t>
            </w:r>
            <w:r w:rsidR="50FE5140">
              <w:t>schools’</w:t>
            </w:r>
            <w:r w:rsidR="6EC69424">
              <w:t xml:space="preserve"> procedures and Values in NSW public schools.</w:t>
            </w:r>
          </w:p>
          <w:p w14:paraId="5E197ABC" w14:textId="48A3A0DB" w:rsidR="00CE4E94" w:rsidRDefault="006D7BB3" w:rsidP="007C2E5B">
            <w:pPr>
              <w:pStyle w:val="FeatureBox2"/>
              <w:cnfStyle w:val="000000010000" w:firstRow="0" w:lastRow="0" w:firstColumn="0" w:lastColumn="0" w:oddVBand="0" w:evenVBand="0" w:oddHBand="0" w:evenHBand="1" w:firstRowFirstColumn="0" w:firstRowLastColumn="0" w:lastRowFirstColumn="0" w:lastRowLastColumn="0"/>
            </w:pPr>
            <w:r>
              <w:lastRenderedPageBreak/>
              <w:t>While viewing the video</w:t>
            </w:r>
            <w:r w:rsidR="00021B73">
              <w:t>,</w:t>
            </w:r>
            <w:r w:rsidR="007C00ED">
              <w:t xml:space="preserve"> </w:t>
            </w:r>
            <w:r w:rsidR="007C00ED" w:rsidRPr="007C00ED">
              <w:t>use contingent scaffolding to support student vocabulary awareness of unfamiliar vocabulary</w:t>
            </w:r>
            <w:r w:rsidR="000B7782">
              <w:t xml:space="preserve"> </w:t>
            </w:r>
            <w:r w:rsidR="0095228E">
              <w:t>such as</w:t>
            </w:r>
            <w:r w:rsidR="000B7782">
              <w:t xml:space="preserve"> famine, exploitation, liberty, subjugation</w:t>
            </w:r>
            <w:r w:rsidR="00FF6D4E">
              <w:t xml:space="preserve">, trafficking, punitive. </w:t>
            </w:r>
          </w:p>
          <w:p w14:paraId="2418EB68" w14:textId="5BA59C4B" w:rsidR="00FF6D4E" w:rsidRDefault="6289ECCA" w:rsidP="458AA207">
            <w:pPr>
              <w:cnfStyle w:val="000000010000" w:firstRow="0" w:lastRow="0" w:firstColumn="0" w:lastColumn="0" w:oddVBand="0" w:evenVBand="0" w:oddHBand="0" w:evenHBand="1" w:firstRowFirstColumn="0" w:firstRowLastColumn="0" w:lastRowFirstColumn="0" w:lastRowLastColumn="0"/>
            </w:pPr>
            <w:r>
              <w:t>Show the video</w:t>
            </w:r>
            <w:r w:rsidR="4A354970" w:rsidRPr="458AA207">
              <w:rPr>
                <w:rFonts w:eastAsia="Arial"/>
                <w:szCs w:val="22"/>
              </w:rPr>
              <w:t xml:space="preserve"> </w:t>
            </w:r>
            <w:hyperlink r:id="rId57">
              <w:r w:rsidR="4A354970" w:rsidRPr="458AA207">
                <w:rPr>
                  <w:rStyle w:val="Hyperlink"/>
                </w:rPr>
                <w:t>The Atlantic Slave Trade: Crash Course World History (0:00–5.44)</w:t>
              </w:r>
            </w:hyperlink>
            <w:r w:rsidR="00021B73">
              <w:t xml:space="preserve">. </w:t>
            </w:r>
            <w:r w:rsidR="7D6E7621">
              <w:t>After watching</w:t>
            </w:r>
            <w:r w:rsidR="7CD0302E">
              <w:t>,</w:t>
            </w:r>
            <w:r w:rsidR="7D6E7621">
              <w:t xml:space="preserve"> as</w:t>
            </w:r>
            <w:r w:rsidR="56F87FF6">
              <w:t xml:space="preserve">k </w:t>
            </w:r>
            <w:r w:rsidR="7D6E7621">
              <w:t>questions to check for understandin</w:t>
            </w:r>
            <w:r w:rsidR="2AE3ECFC">
              <w:t>g</w:t>
            </w:r>
            <w:r w:rsidR="1AF0AC07">
              <w:t xml:space="preserve"> in Resource </w:t>
            </w:r>
            <w:r w:rsidR="4719ED2A">
              <w:t>1</w:t>
            </w:r>
            <w:r w:rsidR="4F6F1FB5">
              <w:t>3</w:t>
            </w:r>
            <w:r w:rsidR="223D859E">
              <w:t xml:space="preserve"> </w:t>
            </w:r>
            <w:r w:rsidR="00021B73" w:rsidRPr="00021B73">
              <w:t>–</w:t>
            </w:r>
            <w:r w:rsidR="00021B73">
              <w:t xml:space="preserve"> </w:t>
            </w:r>
            <w:r w:rsidR="003F7D09">
              <w:t xml:space="preserve">the </w:t>
            </w:r>
            <w:r w:rsidR="40605C23">
              <w:t>transatlantic slave trade</w:t>
            </w:r>
            <w:r w:rsidR="47E7CB5F">
              <w:t xml:space="preserve">. Students to </w:t>
            </w:r>
            <w:hyperlink r:id="rId58">
              <w:r w:rsidR="47E7CB5F" w:rsidRPr="458AA207">
                <w:rPr>
                  <w:rStyle w:val="Hyperlink"/>
                </w:rPr>
                <w:t>Turn and Talk</w:t>
              </w:r>
            </w:hyperlink>
            <w:r w:rsidR="5CC20BE2">
              <w:t xml:space="preserve"> </w:t>
            </w:r>
            <w:r w:rsidR="32321A7C">
              <w:t>and</w:t>
            </w:r>
            <w:r w:rsidR="5CC20BE2">
              <w:t xml:space="preserve"> build on their understanding with the person next to them.</w:t>
            </w:r>
          </w:p>
          <w:p w14:paraId="52B81C32" w14:textId="1B373615" w:rsidR="00A0485A" w:rsidRDefault="00C81852" w:rsidP="00DB4E8F">
            <w:pPr>
              <w:pStyle w:val="FeatureBox2"/>
              <w:cnfStyle w:val="000000010000" w:firstRow="0" w:lastRow="0" w:firstColumn="0" w:lastColumn="0" w:oddVBand="0" w:evenVBand="0" w:oddHBand="0" w:evenHBand="1" w:firstRowFirstColumn="0" w:firstRowLastColumn="0" w:lastRowFirstColumn="0" w:lastRowLastColumn="0"/>
            </w:pPr>
            <w:r w:rsidRPr="00DB4E8F">
              <w:rPr>
                <w:b/>
                <w:bCs/>
              </w:rPr>
              <w:t>Note:</w:t>
            </w:r>
            <w:r>
              <w:t xml:space="preserve"> t</w:t>
            </w:r>
            <w:r w:rsidR="0024284D">
              <w:t xml:space="preserve">he next mapping activity will require teachers to </w:t>
            </w:r>
            <w:r w:rsidR="008676E3">
              <w:t>provide</w:t>
            </w:r>
            <w:r w:rsidR="0024284D">
              <w:t xml:space="preserve"> students a blank map of the world</w:t>
            </w:r>
            <w:r w:rsidR="00B62A1F">
              <w:t xml:space="preserve"> either in </w:t>
            </w:r>
            <w:hyperlink r:id="rId59">
              <w:r w:rsidR="004359AE" w:rsidRPr="0CDDFDB7">
                <w:rPr>
                  <w:rStyle w:val="Hyperlink"/>
                </w:rPr>
                <w:t>digital</w:t>
              </w:r>
            </w:hyperlink>
            <w:r w:rsidR="00B62A1F">
              <w:t xml:space="preserve"> or paper form.</w:t>
            </w:r>
          </w:p>
          <w:p w14:paraId="7B7E7488" w14:textId="4B54E837" w:rsidR="009A504E" w:rsidRPr="009A1F14" w:rsidRDefault="004571AB" w:rsidP="00141BD2">
            <w:pPr>
              <w:pStyle w:val="FeatureBox2"/>
              <w:cnfStyle w:val="000000010000" w:firstRow="0" w:lastRow="0" w:firstColumn="0" w:lastColumn="0" w:oddVBand="0" w:evenVBand="0" w:oddHBand="0" w:evenHBand="1" w:firstRowFirstColumn="0" w:firstRowLastColumn="0" w:lastRowFirstColumn="0" w:lastRowLastColumn="0"/>
              <w:rPr>
                <w:strike/>
              </w:rPr>
            </w:pPr>
            <w:r>
              <w:t>Students will also be provided with a completed map showing the movements of African slaves</w:t>
            </w:r>
            <w:r w:rsidR="00136BE2">
              <w:t xml:space="preserve"> and resources</w:t>
            </w:r>
            <w:r w:rsidR="0073090C">
              <w:t xml:space="preserve"> in the tr</w:t>
            </w:r>
            <w:r w:rsidR="00F6719D">
              <w:t>ansatlantic</w:t>
            </w:r>
            <w:r w:rsidR="0073090C">
              <w:t xml:space="preserve"> slave trade. </w:t>
            </w:r>
          </w:p>
          <w:p w14:paraId="2FE7BD78" w14:textId="7B69E300" w:rsidR="000D1A1B" w:rsidRDefault="00E40878" w:rsidP="00037DA8">
            <w:pPr>
              <w:cnfStyle w:val="000000010000" w:firstRow="0" w:lastRow="0" w:firstColumn="0" w:lastColumn="0" w:oddVBand="0" w:evenVBand="0" w:oddHBand="0" w:evenHBand="1" w:firstRowFirstColumn="0" w:firstRowLastColumn="0" w:lastRowFirstColumn="0" w:lastRowLastColumn="0"/>
              <w:rPr>
                <w:rStyle w:val="Strong"/>
                <w:b w:val="0"/>
                <w:bCs w:val="0"/>
              </w:rPr>
            </w:pPr>
            <w:r w:rsidRPr="0CDDFDB7">
              <w:rPr>
                <w:rStyle w:val="Strong"/>
                <w:b w:val="0"/>
                <w:bCs w:val="0"/>
              </w:rPr>
              <w:t>Display a map of the slave trade</w:t>
            </w:r>
            <w:r w:rsidR="001C10B7" w:rsidRPr="0CDDFDB7">
              <w:rPr>
                <w:rStyle w:val="Strong"/>
                <w:b w:val="0"/>
                <w:bCs w:val="0"/>
              </w:rPr>
              <w:t xml:space="preserve"> </w:t>
            </w:r>
            <w:r w:rsidR="006545B7" w:rsidRPr="0CDDFDB7">
              <w:rPr>
                <w:rStyle w:val="Strong"/>
                <w:b w:val="0"/>
                <w:bCs w:val="0"/>
              </w:rPr>
              <w:t>to the class</w:t>
            </w:r>
            <w:r w:rsidR="004840BA" w:rsidRPr="0CDDFDB7">
              <w:rPr>
                <w:rStyle w:val="Strong"/>
                <w:b w:val="0"/>
                <w:bCs w:val="0"/>
              </w:rPr>
              <w:t xml:space="preserve"> and provide students with an explanation of </w:t>
            </w:r>
            <w:r w:rsidR="007E2F83" w:rsidRPr="0CDDFDB7">
              <w:rPr>
                <w:rStyle w:val="Strong"/>
                <w:b w:val="0"/>
                <w:bCs w:val="0"/>
              </w:rPr>
              <w:t xml:space="preserve">the movement of goods in the triangular slave trade. </w:t>
            </w:r>
            <w:r w:rsidR="00470D19" w:rsidRPr="0CDDFDB7">
              <w:rPr>
                <w:rStyle w:val="Strong"/>
                <w:b w:val="0"/>
                <w:bCs w:val="0"/>
              </w:rPr>
              <w:t xml:space="preserve">Make links to the concepts of imperialism and </w:t>
            </w:r>
            <w:r w:rsidR="00737F04" w:rsidRPr="0CDDFDB7">
              <w:rPr>
                <w:rStyle w:val="Strong"/>
                <w:b w:val="0"/>
                <w:bCs w:val="0"/>
              </w:rPr>
              <w:t xml:space="preserve">economic gain. </w:t>
            </w:r>
            <w:r w:rsidR="00D46309" w:rsidRPr="0CDDFDB7">
              <w:rPr>
                <w:rStyle w:val="Strong"/>
                <w:b w:val="0"/>
                <w:bCs w:val="0"/>
              </w:rPr>
              <w:t xml:space="preserve">Using </w:t>
            </w:r>
            <w:r w:rsidR="008F687E">
              <w:rPr>
                <w:rStyle w:val="Strong"/>
                <w:b w:val="0"/>
                <w:bCs w:val="0"/>
              </w:rPr>
              <w:t>Resource</w:t>
            </w:r>
            <w:r w:rsidR="00D46309" w:rsidRPr="0CDDFDB7">
              <w:rPr>
                <w:rStyle w:val="Strong"/>
                <w:b w:val="0"/>
                <w:bCs w:val="0"/>
              </w:rPr>
              <w:t xml:space="preserve"> </w:t>
            </w:r>
            <w:r w:rsidR="15E4EA85" w:rsidRPr="0CDDFDB7">
              <w:rPr>
                <w:rStyle w:val="Strong"/>
                <w:b w:val="0"/>
                <w:bCs w:val="0"/>
              </w:rPr>
              <w:t>1</w:t>
            </w:r>
            <w:r w:rsidR="00EC0D96" w:rsidRPr="0CDDFDB7">
              <w:rPr>
                <w:rStyle w:val="Strong"/>
                <w:b w:val="0"/>
                <w:bCs w:val="0"/>
              </w:rPr>
              <w:t>4</w:t>
            </w:r>
            <w:r w:rsidR="00C75763" w:rsidRPr="0CDDFDB7">
              <w:rPr>
                <w:rStyle w:val="Strong"/>
                <w:b w:val="0"/>
                <w:bCs w:val="0"/>
              </w:rPr>
              <w:t xml:space="preserve"> </w:t>
            </w:r>
            <w:r w:rsidR="00021B73" w:rsidRPr="00021B73">
              <w:t>–</w:t>
            </w:r>
            <w:r w:rsidR="00021B73">
              <w:rPr>
                <w:rStyle w:val="Strong"/>
                <w:b w:val="0"/>
                <w:bCs w:val="0"/>
              </w:rPr>
              <w:t xml:space="preserve"> </w:t>
            </w:r>
            <w:r w:rsidR="00C75763" w:rsidRPr="0CDDFDB7">
              <w:rPr>
                <w:rStyle w:val="Strong"/>
                <w:b w:val="0"/>
                <w:bCs w:val="0"/>
              </w:rPr>
              <w:t>m</w:t>
            </w:r>
            <w:r w:rsidR="00D46309" w:rsidRPr="0CDDFDB7">
              <w:rPr>
                <w:rStyle w:val="Strong"/>
                <w:b w:val="0"/>
                <w:bCs w:val="0"/>
              </w:rPr>
              <w:t xml:space="preserve">ap of the </w:t>
            </w:r>
            <w:r w:rsidR="00035DC8" w:rsidRPr="0CDDFDB7">
              <w:rPr>
                <w:rStyle w:val="Strong"/>
                <w:b w:val="0"/>
                <w:bCs w:val="0"/>
              </w:rPr>
              <w:t>transatlantic</w:t>
            </w:r>
            <w:r w:rsidR="00D46309" w:rsidRPr="0CDDFDB7">
              <w:rPr>
                <w:rStyle w:val="Strong"/>
                <w:b w:val="0"/>
                <w:bCs w:val="0"/>
              </w:rPr>
              <w:t xml:space="preserve"> slave trade</w:t>
            </w:r>
            <w:r w:rsidR="00730081" w:rsidRPr="0CDDFDB7">
              <w:rPr>
                <w:rStyle w:val="Strong"/>
                <w:b w:val="0"/>
                <w:bCs w:val="0"/>
              </w:rPr>
              <w:t xml:space="preserve">, students to </w:t>
            </w:r>
            <w:r w:rsidR="006557BF" w:rsidRPr="0CDDFDB7">
              <w:rPr>
                <w:rStyle w:val="Strong"/>
                <w:b w:val="0"/>
                <w:bCs w:val="0"/>
              </w:rPr>
              <w:t>label</w:t>
            </w:r>
            <w:r w:rsidR="004B2EB2" w:rsidRPr="0CDDFDB7">
              <w:rPr>
                <w:rStyle w:val="Strong"/>
                <w:b w:val="0"/>
                <w:bCs w:val="0"/>
              </w:rPr>
              <w:t xml:space="preserve"> and draw arrows to show the</w:t>
            </w:r>
            <w:r w:rsidR="006557BF" w:rsidRPr="0CDDFDB7">
              <w:rPr>
                <w:rStyle w:val="Strong"/>
                <w:b w:val="0"/>
                <w:bCs w:val="0"/>
              </w:rPr>
              <w:t xml:space="preserve"> movement of </w:t>
            </w:r>
            <w:r w:rsidR="004B2EB2" w:rsidRPr="0CDDFDB7">
              <w:rPr>
                <w:rStyle w:val="Strong"/>
                <w:b w:val="0"/>
                <w:bCs w:val="0"/>
              </w:rPr>
              <w:t xml:space="preserve">people and </w:t>
            </w:r>
            <w:r w:rsidR="006557BF" w:rsidRPr="0CDDFDB7">
              <w:rPr>
                <w:rStyle w:val="Strong"/>
                <w:b w:val="0"/>
                <w:bCs w:val="0"/>
              </w:rPr>
              <w:t xml:space="preserve">resources including the </w:t>
            </w:r>
            <w:r w:rsidR="006B46F4" w:rsidRPr="0CDDFDB7">
              <w:rPr>
                <w:rStyle w:val="Strong"/>
                <w:b w:val="0"/>
                <w:bCs w:val="0"/>
              </w:rPr>
              <w:t xml:space="preserve">following goods and </w:t>
            </w:r>
            <w:r w:rsidR="00632F93" w:rsidRPr="0CDDFDB7">
              <w:rPr>
                <w:rStyle w:val="Strong"/>
                <w:b w:val="0"/>
                <w:bCs w:val="0"/>
              </w:rPr>
              <w:t>continents</w:t>
            </w:r>
            <w:r w:rsidR="006B46F4" w:rsidRPr="0CDDFDB7">
              <w:rPr>
                <w:rStyle w:val="Strong"/>
                <w:b w:val="0"/>
                <w:bCs w:val="0"/>
              </w:rPr>
              <w:t>:</w:t>
            </w:r>
          </w:p>
          <w:p w14:paraId="4F60954C" w14:textId="28367D93" w:rsidR="00241D91" w:rsidRDefault="00241D91" w:rsidP="00241D91">
            <w:pPr>
              <w:pStyle w:val="ListBullet"/>
              <w:cnfStyle w:val="000000010000" w:firstRow="0" w:lastRow="0" w:firstColumn="0" w:lastColumn="0" w:oddVBand="0" w:evenVBand="0" w:oddHBand="0" w:evenHBand="1" w:firstRowFirstColumn="0" w:firstRowLastColumn="0" w:lastRowFirstColumn="0" w:lastRowLastColumn="0"/>
            </w:pPr>
            <w:r w:rsidRPr="00241D91">
              <w:t xml:space="preserve">Europe </w:t>
            </w:r>
            <w:r w:rsidR="00021B73">
              <w:t>to</w:t>
            </w:r>
            <w:r w:rsidRPr="00241D91">
              <w:t xml:space="preserve"> Africa (goods)</w:t>
            </w:r>
          </w:p>
          <w:p w14:paraId="42492661" w14:textId="4D7C2C92" w:rsidR="00241D91" w:rsidRDefault="00241D91" w:rsidP="00241D91">
            <w:pPr>
              <w:pStyle w:val="ListBullet"/>
              <w:cnfStyle w:val="000000010000" w:firstRow="0" w:lastRow="0" w:firstColumn="0" w:lastColumn="0" w:oddVBand="0" w:evenVBand="0" w:oddHBand="0" w:evenHBand="1" w:firstRowFirstColumn="0" w:firstRowLastColumn="0" w:lastRowFirstColumn="0" w:lastRowLastColumn="0"/>
            </w:pPr>
            <w:r w:rsidRPr="00241D91">
              <w:t xml:space="preserve">Africa </w:t>
            </w:r>
            <w:r w:rsidR="00021B73">
              <w:t>to</w:t>
            </w:r>
            <w:r w:rsidRPr="00241D91">
              <w:t xml:space="preserve"> Americas (enslaved Africans, Middle Passage)</w:t>
            </w:r>
          </w:p>
          <w:p w14:paraId="0DF040A1" w14:textId="2FC6B169" w:rsidR="006B46F4" w:rsidRDefault="00241D91">
            <w:pPr>
              <w:pStyle w:val="ListBullet"/>
              <w:cnfStyle w:val="000000010000" w:firstRow="0" w:lastRow="0" w:firstColumn="0" w:lastColumn="0" w:oddVBand="0" w:evenVBand="0" w:oddHBand="0" w:evenHBand="1" w:firstRowFirstColumn="0" w:firstRowLastColumn="0" w:lastRowFirstColumn="0" w:lastRowLastColumn="0"/>
            </w:pPr>
            <w:r w:rsidRPr="00241D91">
              <w:lastRenderedPageBreak/>
              <w:t xml:space="preserve">Americas </w:t>
            </w:r>
            <w:r w:rsidR="00021B73">
              <w:t>to</w:t>
            </w:r>
            <w:r w:rsidRPr="00241D91">
              <w:t xml:space="preserve"> Europe (sugar, cotton, raw materials)</w:t>
            </w:r>
          </w:p>
          <w:p w14:paraId="7A88217C" w14:textId="5045777E" w:rsidR="00265E44" w:rsidRDefault="00E771C4" w:rsidP="00DB4E8F">
            <w:pPr>
              <w:pStyle w:val="ListBullet"/>
              <w:cnfStyle w:val="000000010000" w:firstRow="0" w:lastRow="0" w:firstColumn="0" w:lastColumn="0" w:oddVBand="0" w:evenVBand="0" w:oddHBand="0" w:evenHBand="1" w:firstRowFirstColumn="0" w:firstRowLastColumn="0" w:lastRowFirstColumn="0" w:lastRowLastColumn="0"/>
            </w:pPr>
            <w:r>
              <w:t xml:space="preserve">Students to further consider the impact slavery </w:t>
            </w:r>
            <w:r w:rsidR="00251FCD">
              <w:t>had on Australia</w:t>
            </w:r>
            <w:r w:rsidR="007C7F0C">
              <w:t>. Add</w:t>
            </w:r>
            <w:r w:rsidR="00D25A79">
              <w:t xml:space="preserve"> the </w:t>
            </w:r>
            <w:r w:rsidR="00692B10">
              <w:t>movement of peopl</w:t>
            </w:r>
            <w:r w:rsidR="00981EAE">
              <w:t xml:space="preserve">e </w:t>
            </w:r>
            <w:r w:rsidR="00692B10">
              <w:t xml:space="preserve">and resources </w:t>
            </w:r>
            <w:r w:rsidR="00981EAE">
              <w:t xml:space="preserve">to the </w:t>
            </w:r>
            <w:r w:rsidR="00971B33">
              <w:t xml:space="preserve">blank </w:t>
            </w:r>
            <w:r w:rsidR="00981EAE">
              <w:t>map based on further research.</w:t>
            </w:r>
          </w:p>
          <w:p w14:paraId="53168379" w14:textId="14F301CE" w:rsidR="00D12EDD" w:rsidRPr="00D12EDD" w:rsidRDefault="00E749D4" w:rsidP="000071CC">
            <w:pPr>
              <w:pStyle w:val="FeatureBox2"/>
              <w:cnfStyle w:val="000000010000" w:firstRow="0" w:lastRow="0" w:firstColumn="0" w:lastColumn="0" w:oddVBand="0" w:evenVBand="0" w:oddHBand="0" w:evenHBand="1" w:firstRowFirstColumn="0" w:firstRowLastColumn="0" w:lastRowFirstColumn="0" w:lastRowLastColumn="0"/>
            </w:pPr>
            <w:r w:rsidRPr="667661E0">
              <w:rPr>
                <w:rStyle w:val="Strong"/>
              </w:rPr>
              <w:t xml:space="preserve">Note: </w:t>
            </w:r>
            <w:r w:rsidR="00C81852" w:rsidRPr="00C81852">
              <w:rPr>
                <w:rStyle w:val="Strong"/>
                <w:b w:val="0"/>
                <w:bCs w:val="0"/>
              </w:rPr>
              <w:t>w</w:t>
            </w:r>
            <w:r w:rsidR="00A406C2" w:rsidRPr="667661E0">
              <w:rPr>
                <w:rStyle w:val="Strong"/>
                <w:b w:val="0"/>
                <w:bCs w:val="0"/>
              </w:rPr>
              <w:t>hen addressing long</w:t>
            </w:r>
            <w:r w:rsidR="00900E3E">
              <w:rPr>
                <w:rStyle w:val="Strong"/>
                <w:b w:val="0"/>
                <w:bCs w:val="0"/>
              </w:rPr>
              <w:t>-term</w:t>
            </w:r>
            <w:r w:rsidR="00A406C2" w:rsidRPr="667661E0">
              <w:rPr>
                <w:rStyle w:val="Strong"/>
                <w:b w:val="0"/>
                <w:bCs w:val="0"/>
              </w:rPr>
              <w:t xml:space="preserve"> and short</w:t>
            </w:r>
            <w:r w:rsidR="00900E3E">
              <w:rPr>
                <w:rStyle w:val="Strong"/>
                <w:b w:val="0"/>
                <w:bCs w:val="0"/>
              </w:rPr>
              <w:t>-</w:t>
            </w:r>
            <w:r w:rsidR="00A406C2" w:rsidRPr="667661E0">
              <w:rPr>
                <w:rStyle w:val="Strong"/>
                <w:b w:val="0"/>
                <w:bCs w:val="0"/>
              </w:rPr>
              <w:t>term impacts</w:t>
            </w:r>
            <w:r w:rsidR="00021B73">
              <w:rPr>
                <w:rStyle w:val="Strong"/>
                <w:b w:val="0"/>
                <w:bCs w:val="0"/>
              </w:rPr>
              <w:t>,</w:t>
            </w:r>
            <w:r w:rsidR="00A406C2" w:rsidRPr="667661E0">
              <w:rPr>
                <w:rStyle w:val="Strong"/>
                <w:b w:val="0"/>
                <w:bCs w:val="0"/>
              </w:rPr>
              <w:t xml:space="preserve"> you may need to break down the </w:t>
            </w:r>
            <w:r w:rsidR="00FE0C2B" w:rsidRPr="667661E0">
              <w:rPr>
                <w:rStyle w:val="Strong"/>
                <w:b w:val="0"/>
                <w:bCs w:val="0"/>
              </w:rPr>
              <w:t>difference betw</w:t>
            </w:r>
            <w:r w:rsidR="00B035D3" w:rsidRPr="667661E0">
              <w:rPr>
                <w:rStyle w:val="Strong"/>
                <w:b w:val="0"/>
                <w:bCs w:val="0"/>
              </w:rPr>
              <w:t>een the two.</w:t>
            </w:r>
            <w:r w:rsidR="00FE0C2B" w:rsidRPr="667661E0">
              <w:rPr>
                <w:rStyle w:val="Strong"/>
                <w:b w:val="0"/>
                <w:bCs w:val="0"/>
              </w:rPr>
              <w:t xml:space="preserve"> For </w:t>
            </w:r>
            <w:r w:rsidR="00842009" w:rsidRPr="667661E0">
              <w:rPr>
                <w:rStyle w:val="Strong"/>
                <w:b w:val="0"/>
                <w:bCs w:val="0"/>
              </w:rPr>
              <w:t>example,</w:t>
            </w:r>
            <w:r w:rsidR="00215260" w:rsidRPr="667661E0">
              <w:rPr>
                <w:rStyle w:val="Strong"/>
                <w:b w:val="0"/>
                <w:bCs w:val="0"/>
              </w:rPr>
              <w:t xml:space="preserve"> </w:t>
            </w:r>
            <w:r w:rsidR="00842009" w:rsidRPr="667661E0">
              <w:rPr>
                <w:rStyle w:val="Strong"/>
                <w:b w:val="0"/>
                <w:bCs w:val="0"/>
              </w:rPr>
              <w:t xml:space="preserve">short-term </w:t>
            </w:r>
            <w:bookmarkStart w:id="11" w:name="_Int_95INCD4Z"/>
            <w:r w:rsidR="00842009" w:rsidRPr="667661E0">
              <w:rPr>
                <w:rStyle w:val="Strong"/>
                <w:b w:val="0"/>
                <w:bCs w:val="0"/>
              </w:rPr>
              <w:t>would</w:t>
            </w:r>
            <w:r w:rsidR="000071CC" w:rsidRPr="667661E0">
              <w:rPr>
                <w:rStyle w:val="Strong"/>
                <w:b w:val="0"/>
                <w:bCs w:val="0"/>
              </w:rPr>
              <w:t xml:space="preserve"> </w:t>
            </w:r>
            <w:r w:rsidR="00842009" w:rsidRPr="667661E0">
              <w:rPr>
                <w:rStyle w:val="Strong"/>
                <w:b w:val="0"/>
                <w:bCs w:val="0"/>
              </w:rPr>
              <w:t>be</w:t>
            </w:r>
            <w:bookmarkEnd w:id="11"/>
            <w:r w:rsidR="00215260" w:rsidRPr="667661E0">
              <w:rPr>
                <w:rStyle w:val="Strong"/>
                <w:b w:val="0"/>
                <w:bCs w:val="0"/>
              </w:rPr>
              <w:t xml:space="preserve"> days, </w:t>
            </w:r>
            <w:r w:rsidR="00842009" w:rsidRPr="667661E0">
              <w:rPr>
                <w:rStyle w:val="Strong"/>
                <w:b w:val="0"/>
                <w:bCs w:val="0"/>
              </w:rPr>
              <w:t xml:space="preserve">months </w:t>
            </w:r>
            <w:r w:rsidR="00215260" w:rsidRPr="667661E0">
              <w:rPr>
                <w:rStyle w:val="Strong"/>
                <w:b w:val="0"/>
                <w:bCs w:val="0"/>
              </w:rPr>
              <w:t xml:space="preserve">and a few years. </w:t>
            </w:r>
            <w:r w:rsidR="00842009" w:rsidRPr="667661E0">
              <w:rPr>
                <w:rStyle w:val="Strong"/>
                <w:b w:val="0"/>
                <w:bCs w:val="0"/>
              </w:rPr>
              <w:t>Whereas</w:t>
            </w:r>
            <w:r w:rsidR="00215260" w:rsidRPr="667661E0">
              <w:rPr>
                <w:rStyle w:val="Strong"/>
                <w:b w:val="0"/>
                <w:bCs w:val="0"/>
              </w:rPr>
              <w:t xml:space="preserve"> </w:t>
            </w:r>
            <w:r w:rsidR="00D10938" w:rsidRPr="667661E0">
              <w:rPr>
                <w:rStyle w:val="Strong"/>
                <w:b w:val="0"/>
                <w:bCs w:val="0"/>
              </w:rPr>
              <w:t>long</w:t>
            </w:r>
            <w:r w:rsidR="00900E3E">
              <w:rPr>
                <w:rStyle w:val="Strong"/>
                <w:b w:val="0"/>
                <w:bCs w:val="0"/>
              </w:rPr>
              <w:t>-</w:t>
            </w:r>
            <w:r w:rsidR="00D10938" w:rsidRPr="667661E0">
              <w:rPr>
                <w:rStyle w:val="Strong"/>
                <w:b w:val="0"/>
                <w:bCs w:val="0"/>
              </w:rPr>
              <w:t>term would be changes that developed over many years or generations.</w:t>
            </w:r>
          </w:p>
          <w:p w14:paraId="63939164" w14:textId="0B6E7A3C" w:rsidR="00603344" w:rsidRDefault="00922EAF" w:rsidP="00603344">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Students to read the article </w:t>
            </w:r>
            <w:hyperlink r:id="rId60" w:history="1">
              <w:r w:rsidR="00362440" w:rsidRPr="00362440">
                <w:rPr>
                  <w:rStyle w:val="Hyperlink"/>
                </w:rPr>
                <w:t>Transatlantic Slave Trade Causes and Effects</w:t>
              </w:r>
            </w:hyperlink>
            <w:r>
              <w:rPr>
                <w:rStyle w:val="Strong"/>
                <w:b w:val="0"/>
                <w:bCs w:val="0"/>
              </w:rPr>
              <w:t xml:space="preserve"> </w:t>
            </w:r>
            <w:r w:rsidR="00E5188E">
              <w:rPr>
                <w:rStyle w:val="Strong"/>
                <w:b w:val="0"/>
                <w:bCs w:val="0"/>
              </w:rPr>
              <w:t xml:space="preserve">and highlight key points related to the impacts of slavery. </w:t>
            </w:r>
            <w:r w:rsidR="00603344">
              <w:rPr>
                <w:rStyle w:val="Strong"/>
                <w:b w:val="0"/>
                <w:bCs w:val="0"/>
              </w:rPr>
              <w:t xml:space="preserve">Teacher to provide prompting questions to </w:t>
            </w:r>
            <w:r w:rsidR="00E67533">
              <w:rPr>
                <w:rStyle w:val="Strong"/>
                <w:b w:val="0"/>
                <w:bCs w:val="0"/>
              </w:rPr>
              <w:t>guide</w:t>
            </w:r>
            <w:r w:rsidR="00603344">
              <w:rPr>
                <w:rStyle w:val="Strong"/>
                <w:b w:val="0"/>
                <w:bCs w:val="0"/>
              </w:rPr>
              <w:t xml:space="preserve"> </w:t>
            </w:r>
            <w:r w:rsidR="00536B2B">
              <w:rPr>
                <w:rStyle w:val="Strong"/>
                <w:b w:val="0"/>
                <w:bCs w:val="0"/>
              </w:rPr>
              <w:t>student</w:t>
            </w:r>
            <w:r w:rsidR="00603344">
              <w:rPr>
                <w:rStyle w:val="Strong"/>
                <w:b w:val="0"/>
                <w:bCs w:val="0"/>
              </w:rPr>
              <w:t xml:space="preserve"> reading:</w:t>
            </w:r>
          </w:p>
          <w:p w14:paraId="65DE3E0D" w14:textId="3D451D1D" w:rsidR="00E67533" w:rsidRPr="00584078" w:rsidRDefault="4EBDEDFB" w:rsidP="00584078">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584078">
              <w:rPr>
                <w:rStyle w:val="Strong"/>
                <w:b w:val="0"/>
                <w:bCs w:val="0"/>
              </w:rPr>
              <w:t>How did slavery change societies immediately?</w:t>
            </w:r>
          </w:p>
          <w:p w14:paraId="429E419B" w14:textId="0A6B20B9" w:rsidR="00E67533" w:rsidRPr="00584078" w:rsidRDefault="3B1B511D" w:rsidP="458AA20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t xml:space="preserve">What effects lasted </w:t>
            </w:r>
            <w:r w:rsidR="4AB4D441">
              <w:t xml:space="preserve">and </w:t>
            </w:r>
            <w:r w:rsidR="11F6503B">
              <w:t xml:space="preserve">are still affecting </w:t>
            </w:r>
            <w:r w:rsidR="37FA4015">
              <w:t>each</w:t>
            </w:r>
            <w:r w:rsidR="11F6503B">
              <w:t xml:space="preserve"> generation</w:t>
            </w:r>
            <w:r>
              <w:t>?</w:t>
            </w:r>
          </w:p>
          <w:p w14:paraId="564DEE82" w14:textId="754EBBF8" w:rsidR="00D158A3" w:rsidRDefault="115830E4" w:rsidP="00E67533">
            <w:pPr>
              <w:cnfStyle w:val="000000010000" w:firstRow="0" w:lastRow="0" w:firstColumn="0" w:lastColumn="0" w:oddVBand="0" w:evenVBand="0" w:oddHBand="0" w:evenHBand="1" w:firstRowFirstColumn="0" w:firstRowLastColumn="0" w:lastRowFirstColumn="0" w:lastRowLastColumn="0"/>
              <w:rPr>
                <w:rStyle w:val="Strong"/>
                <w:b w:val="0"/>
                <w:bCs w:val="0"/>
              </w:rPr>
            </w:pPr>
            <w:r w:rsidRPr="458AA207">
              <w:rPr>
                <w:rStyle w:val="Strong"/>
                <w:b w:val="0"/>
                <w:bCs w:val="0"/>
              </w:rPr>
              <w:t xml:space="preserve">Then in </w:t>
            </w:r>
            <w:r w:rsidR="6E589E25" w:rsidRPr="458AA207">
              <w:rPr>
                <w:rStyle w:val="Strong"/>
                <w:b w:val="0"/>
                <w:bCs w:val="0"/>
              </w:rPr>
              <w:t>pairs</w:t>
            </w:r>
            <w:r w:rsidR="5DADB768" w:rsidRPr="458AA207">
              <w:rPr>
                <w:rStyle w:val="Strong"/>
                <w:b w:val="0"/>
                <w:bCs w:val="0"/>
              </w:rPr>
              <w:t>,</w:t>
            </w:r>
            <w:r w:rsidR="6E589E25" w:rsidRPr="458AA207">
              <w:rPr>
                <w:rStyle w:val="Strong"/>
                <w:b w:val="0"/>
                <w:bCs w:val="0"/>
              </w:rPr>
              <w:t xml:space="preserve"> students </w:t>
            </w:r>
            <w:r w:rsidR="33FDD515" w:rsidRPr="458AA207">
              <w:rPr>
                <w:rStyle w:val="Strong"/>
                <w:b w:val="0"/>
                <w:bCs w:val="0"/>
              </w:rPr>
              <w:t>to</w:t>
            </w:r>
            <w:r w:rsidR="53DF4228" w:rsidRPr="458AA207">
              <w:rPr>
                <w:rStyle w:val="Strong"/>
                <w:b w:val="0"/>
                <w:bCs w:val="0"/>
              </w:rPr>
              <w:t xml:space="preserve"> complete a T</w:t>
            </w:r>
            <w:r w:rsidR="5ABCAC31" w:rsidRPr="458AA207">
              <w:rPr>
                <w:rStyle w:val="Strong"/>
                <w:b w:val="0"/>
                <w:bCs w:val="0"/>
              </w:rPr>
              <w:t>-chart</w:t>
            </w:r>
            <w:r w:rsidR="53DF4228" w:rsidRPr="458AA207">
              <w:rPr>
                <w:rStyle w:val="Strong"/>
                <w:b w:val="0"/>
                <w:bCs w:val="0"/>
              </w:rPr>
              <w:t xml:space="preserve"> on the </w:t>
            </w:r>
            <w:r w:rsidR="094DCF24" w:rsidRPr="458AA207">
              <w:rPr>
                <w:rStyle w:val="Strong"/>
                <w:b w:val="0"/>
                <w:bCs w:val="0"/>
              </w:rPr>
              <w:t>short- and long-term</w:t>
            </w:r>
            <w:r w:rsidR="53DF4228" w:rsidRPr="458AA207">
              <w:rPr>
                <w:rStyle w:val="Strong"/>
                <w:b w:val="0"/>
                <w:bCs w:val="0"/>
              </w:rPr>
              <w:t xml:space="preserve"> </w:t>
            </w:r>
            <w:r w:rsidR="7E2C436B" w:rsidRPr="458AA207">
              <w:rPr>
                <w:rStyle w:val="Strong"/>
                <w:b w:val="0"/>
                <w:bCs w:val="0"/>
              </w:rPr>
              <w:t xml:space="preserve">impact of the </w:t>
            </w:r>
            <w:r w:rsidR="5ABCAC31" w:rsidRPr="458AA207">
              <w:rPr>
                <w:rStyle w:val="Strong"/>
                <w:b w:val="0"/>
                <w:bCs w:val="0"/>
              </w:rPr>
              <w:t>transatlantic</w:t>
            </w:r>
            <w:r w:rsidR="7E2C436B" w:rsidRPr="458AA207">
              <w:rPr>
                <w:rStyle w:val="Strong"/>
                <w:b w:val="0"/>
                <w:bCs w:val="0"/>
              </w:rPr>
              <w:t xml:space="preserve"> slave trade. </w:t>
            </w:r>
            <w:r w:rsidR="000E1209">
              <w:rPr>
                <w:rStyle w:val="Strong"/>
                <w:b w:val="0"/>
                <w:bCs w:val="0"/>
              </w:rPr>
              <w:t>(</w:t>
            </w:r>
            <w:r w:rsidR="12718F83" w:rsidRPr="458AA207">
              <w:rPr>
                <w:rStyle w:val="Strong"/>
                <w:b w:val="0"/>
                <w:bCs w:val="0"/>
              </w:rPr>
              <w:t>S</w:t>
            </w:r>
            <w:r w:rsidR="0FEDC871" w:rsidRPr="458AA207">
              <w:rPr>
                <w:rStyle w:val="Strong"/>
                <w:b w:val="0"/>
                <w:bCs w:val="0"/>
              </w:rPr>
              <w:t xml:space="preserve">ee </w:t>
            </w:r>
            <w:r w:rsidR="008F687E">
              <w:rPr>
                <w:rStyle w:val="Strong"/>
                <w:b w:val="0"/>
                <w:bCs w:val="0"/>
              </w:rPr>
              <w:t>Resource</w:t>
            </w:r>
            <w:r w:rsidR="0BCB6EEB" w:rsidRPr="458AA207">
              <w:rPr>
                <w:rStyle w:val="Strong"/>
                <w:b w:val="0"/>
                <w:bCs w:val="0"/>
              </w:rPr>
              <w:t xml:space="preserve"> </w:t>
            </w:r>
            <w:r w:rsidR="1EFC7A63" w:rsidRPr="458AA207">
              <w:rPr>
                <w:rStyle w:val="Strong"/>
                <w:b w:val="0"/>
                <w:bCs w:val="0"/>
              </w:rPr>
              <w:t>1</w:t>
            </w:r>
            <w:r w:rsidR="2CE4E293" w:rsidRPr="458AA207">
              <w:rPr>
                <w:rStyle w:val="Strong"/>
                <w:b w:val="0"/>
                <w:bCs w:val="0"/>
              </w:rPr>
              <w:t>5</w:t>
            </w:r>
            <w:r w:rsidR="0FEDC871" w:rsidRPr="458AA207">
              <w:rPr>
                <w:rStyle w:val="Strong"/>
                <w:b w:val="0"/>
                <w:bCs w:val="0"/>
              </w:rPr>
              <w:t xml:space="preserve"> </w:t>
            </w:r>
            <w:r w:rsidR="00021B73" w:rsidRPr="00021B73">
              <w:t>–</w:t>
            </w:r>
            <w:r w:rsidR="00021B73">
              <w:t xml:space="preserve"> </w:t>
            </w:r>
            <w:r w:rsidR="0FEDC871" w:rsidRPr="458AA207">
              <w:rPr>
                <w:rStyle w:val="Strong"/>
                <w:b w:val="0"/>
                <w:bCs w:val="0"/>
              </w:rPr>
              <w:t>impacts of the transatlantic slave trade</w:t>
            </w:r>
            <w:r w:rsidR="000E1209">
              <w:rPr>
                <w:rStyle w:val="Strong"/>
                <w:b w:val="0"/>
                <w:bCs w:val="0"/>
              </w:rPr>
              <w:t>.)</w:t>
            </w:r>
            <w:r w:rsidR="0FEDC871" w:rsidRPr="458AA207">
              <w:rPr>
                <w:rStyle w:val="Strong"/>
                <w:b w:val="0"/>
                <w:bCs w:val="0"/>
              </w:rPr>
              <w:t xml:space="preserve"> </w:t>
            </w:r>
          </w:p>
          <w:p w14:paraId="5E5134C9" w14:textId="345F9B2F" w:rsidR="001E7304" w:rsidRDefault="45B25352" w:rsidP="00CE0189">
            <w:pPr>
              <w:pStyle w:val="FeatureBox4"/>
              <w:cnfStyle w:val="000000010000" w:firstRow="0" w:lastRow="0" w:firstColumn="0" w:lastColumn="0" w:oddVBand="0" w:evenVBand="0" w:oddHBand="0" w:evenHBand="1" w:firstRowFirstColumn="0" w:firstRowLastColumn="0" w:lastRowFirstColumn="0" w:lastRowLastColumn="0"/>
            </w:pPr>
            <w:r w:rsidRPr="458AA207">
              <w:rPr>
                <w:rStyle w:val="Strong"/>
              </w:rPr>
              <w:t xml:space="preserve">Differentiation: </w:t>
            </w:r>
            <w:r w:rsidR="004547F7">
              <w:rPr>
                <w:rStyle w:val="Strong"/>
                <w:b w:val="0"/>
                <w:bCs w:val="0"/>
              </w:rPr>
              <w:t>p</w:t>
            </w:r>
            <w:r w:rsidR="55ACA0A9" w:rsidRPr="458AA207">
              <w:rPr>
                <w:rStyle w:val="Strong"/>
                <w:b w:val="0"/>
                <w:bCs w:val="0"/>
              </w:rPr>
              <w:t>rovide</w:t>
            </w:r>
            <w:r w:rsidR="29189FDB" w:rsidRPr="458AA207">
              <w:rPr>
                <w:rStyle w:val="Strong"/>
                <w:b w:val="0"/>
                <w:bCs w:val="0"/>
              </w:rPr>
              <w:t xml:space="preserve"> HPGE students</w:t>
            </w:r>
            <w:r w:rsidR="55C18738" w:rsidRPr="458AA207">
              <w:rPr>
                <w:rStyle w:val="Strong"/>
                <w:b w:val="0"/>
                <w:bCs w:val="0"/>
              </w:rPr>
              <w:t xml:space="preserve"> with a more challenging activity</w:t>
            </w:r>
            <w:r w:rsidR="29189FDB" w:rsidRPr="458AA207">
              <w:rPr>
                <w:rStyle w:val="Strong"/>
                <w:b w:val="0"/>
                <w:bCs w:val="0"/>
              </w:rPr>
              <w:t xml:space="preserve"> </w:t>
            </w:r>
            <w:r w:rsidR="39347B18" w:rsidRPr="458AA207">
              <w:rPr>
                <w:rStyle w:val="Strong"/>
                <w:b w:val="0"/>
                <w:bCs w:val="0"/>
              </w:rPr>
              <w:t xml:space="preserve">by </w:t>
            </w:r>
            <w:r w:rsidR="0EA9D8E9" w:rsidRPr="458AA207">
              <w:rPr>
                <w:rStyle w:val="Strong"/>
                <w:b w:val="0"/>
                <w:bCs w:val="0"/>
              </w:rPr>
              <w:t>creating a written response instead of the T-chart</w:t>
            </w:r>
            <w:r w:rsidR="71D405EC" w:rsidRPr="458AA207">
              <w:rPr>
                <w:rStyle w:val="Strong"/>
                <w:b w:val="0"/>
                <w:bCs w:val="0"/>
              </w:rPr>
              <w:t xml:space="preserve">: </w:t>
            </w:r>
            <w:r w:rsidR="71D405EC">
              <w:t>Using the article and your existing notes on the triangular trade</w:t>
            </w:r>
            <w:r w:rsidR="706FFDC2">
              <w:t>:</w:t>
            </w:r>
            <w:r w:rsidR="71D405EC">
              <w:t xml:space="preserve"> </w:t>
            </w:r>
            <w:r w:rsidR="1A4A5483">
              <w:lastRenderedPageBreak/>
              <w:t>e</w:t>
            </w:r>
            <w:r w:rsidR="706FFDC2">
              <w:t>valuate the significance of these impacts by explaining:</w:t>
            </w:r>
            <w:r w:rsidR="5162FAC8">
              <w:t xml:space="preserve"> </w:t>
            </w:r>
          </w:p>
          <w:p w14:paraId="2B042FF6" w14:textId="7490D0D9" w:rsidR="001E7304" w:rsidRDefault="001D474B" w:rsidP="00021B73">
            <w:pPr>
              <w:pStyle w:val="FeatureBox4"/>
              <w:numPr>
                <w:ilvl w:val="0"/>
                <w:numId w:val="186"/>
              </w:numPr>
              <w:ind w:left="743" w:hanging="743"/>
              <w:cnfStyle w:val="000000010000" w:firstRow="0" w:lastRow="0" w:firstColumn="0" w:lastColumn="0" w:oddVBand="0" w:evenVBand="0" w:oddHBand="0" w:evenHBand="1" w:firstRowFirstColumn="0" w:firstRowLastColumn="0" w:lastRowFirstColumn="0" w:lastRowLastColumn="0"/>
            </w:pPr>
            <w:r>
              <w:t>How they affected societies at the time</w:t>
            </w:r>
            <w:r w:rsidR="001E7304">
              <w:t xml:space="preserve"> (short term impact)</w:t>
            </w:r>
          </w:p>
          <w:p w14:paraId="3B48D9B8" w14:textId="72A90E83" w:rsidR="00A37394" w:rsidRPr="00DB4E8F" w:rsidRDefault="00CE0189" w:rsidP="00021B73">
            <w:pPr>
              <w:pStyle w:val="FeatureBox4"/>
              <w:numPr>
                <w:ilvl w:val="0"/>
                <w:numId w:val="186"/>
              </w:numPr>
              <w:ind w:left="743" w:hanging="743"/>
              <w:cnfStyle w:val="000000010000" w:firstRow="0" w:lastRow="0" w:firstColumn="0" w:lastColumn="0" w:oddVBand="0" w:evenVBand="0" w:oddHBand="0" w:evenHBand="1" w:firstRowFirstColumn="0" w:firstRowLastColumn="0" w:lastRowFirstColumn="0" w:lastRowLastColumn="0"/>
              <w:rPr>
                <w:rStyle w:val="Strong"/>
                <w:b w:val="0"/>
                <w:bCs w:val="0"/>
              </w:rPr>
            </w:pPr>
            <w:r>
              <w:t>How they continue to influence societies today (long-term impact)</w:t>
            </w:r>
          </w:p>
          <w:p w14:paraId="62E809D6" w14:textId="77777777" w:rsidR="0056408A" w:rsidRPr="0056408A" w:rsidRDefault="0056408A" w:rsidP="0056408A">
            <w:pPr>
              <w:cnfStyle w:val="000000010000" w:firstRow="0" w:lastRow="0" w:firstColumn="0" w:lastColumn="0" w:oddVBand="0" w:evenVBand="0" w:oddHBand="0" w:evenHBand="1" w:firstRowFirstColumn="0" w:firstRowLastColumn="0" w:lastRowFirstColumn="0" w:lastRowLastColumn="0"/>
              <w:rPr>
                <w:b/>
                <w:bCs/>
              </w:rPr>
            </w:pPr>
            <w:r w:rsidRPr="0056408A">
              <w:rPr>
                <w:b/>
                <w:bCs/>
              </w:rPr>
              <w:t>Concluding the lesson</w:t>
            </w:r>
          </w:p>
          <w:p w14:paraId="7ACE3167" w14:textId="5A8DC7AD" w:rsidR="0056408A" w:rsidRDefault="004C73F8" w:rsidP="0056408A">
            <w:pPr>
              <w:cnfStyle w:val="000000010000" w:firstRow="0" w:lastRow="0" w:firstColumn="0" w:lastColumn="0" w:oddVBand="0" w:evenVBand="0" w:oddHBand="0" w:evenHBand="1" w:firstRowFirstColumn="0" w:firstRowLastColumn="0" w:lastRowFirstColumn="0" w:lastRowLastColumn="0"/>
            </w:pPr>
            <w:r>
              <w:t>Students to complete an exit slip</w:t>
            </w:r>
            <w:r w:rsidR="003B118D">
              <w:t xml:space="preserve"> to check for understanding</w:t>
            </w:r>
            <w:r w:rsidR="002D1CF4">
              <w:t>: They will be given 5 minutes to respond to the following question</w:t>
            </w:r>
            <w:r w:rsidR="002D1A27">
              <w:t>s:</w:t>
            </w:r>
          </w:p>
          <w:p w14:paraId="5B72346E" w14:textId="3E4C807E" w:rsidR="002D1A27" w:rsidRDefault="002D1A27" w:rsidP="004B3FD9">
            <w:pPr>
              <w:pStyle w:val="ListNumber"/>
              <w:numPr>
                <w:ilvl w:val="0"/>
                <w:numId w:val="13"/>
              </w:numPr>
              <w:cnfStyle w:val="000000010000" w:firstRow="0" w:lastRow="0" w:firstColumn="0" w:lastColumn="0" w:oddVBand="0" w:evenVBand="0" w:oddHBand="0" w:evenHBand="1" w:firstRowFirstColumn="0" w:firstRowLastColumn="0" w:lastRowFirstColumn="0" w:lastRowLastColumn="0"/>
            </w:pPr>
            <w:r>
              <w:t xml:space="preserve">Describe the difference between a </w:t>
            </w:r>
            <w:r w:rsidR="00A51682">
              <w:t>p</w:t>
            </w:r>
            <w:r>
              <w:t xml:space="preserve">ush and </w:t>
            </w:r>
            <w:r w:rsidR="00A51682">
              <w:t>p</w:t>
            </w:r>
            <w:r>
              <w:t>ull factor</w:t>
            </w:r>
            <w:r w:rsidR="00A51682">
              <w:t>.</w:t>
            </w:r>
          </w:p>
          <w:p w14:paraId="2A9EAABB" w14:textId="00E23195" w:rsidR="00A51682" w:rsidRDefault="00A51682" w:rsidP="004B3FD9">
            <w:pPr>
              <w:pStyle w:val="ListNumber"/>
              <w:numPr>
                <w:ilvl w:val="0"/>
                <w:numId w:val="13"/>
              </w:numPr>
              <w:cnfStyle w:val="000000010000" w:firstRow="0" w:lastRow="0" w:firstColumn="0" w:lastColumn="0" w:oddVBand="0" w:evenVBand="0" w:oddHBand="0" w:evenHBand="1" w:firstRowFirstColumn="0" w:firstRowLastColumn="0" w:lastRowFirstColumn="0" w:lastRowLastColumn="0"/>
            </w:pPr>
            <w:r>
              <w:t xml:space="preserve">Why were </w:t>
            </w:r>
            <w:r w:rsidR="006C00B4">
              <w:t>European</w:t>
            </w:r>
            <w:r>
              <w:t xml:space="preserve"> empires so interested in moving large numbers of people to </w:t>
            </w:r>
            <w:r w:rsidR="006C00B4">
              <w:t>their</w:t>
            </w:r>
            <w:r>
              <w:t xml:space="preserve"> colonies </w:t>
            </w:r>
            <w:r w:rsidR="006C00B4">
              <w:t>during</w:t>
            </w:r>
            <w:r>
              <w:t xml:space="preserve"> the 1</w:t>
            </w:r>
            <w:r w:rsidRPr="00021B73">
              <w:t>9th</w:t>
            </w:r>
            <w:r>
              <w:t xml:space="preserve"> cent</w:t>
            </w:r>
            <w:r w:rsidR="00507929">
              <w:t>ury?</w:t>
            </w:r>
          </w:p>
          <w:p w14:paraId="75FA60DC" w14:textId="32BA64C5" w:rsidR="00507929" w:rsidRDefault="00507929" w:rsidP="004B3FD9">
            <w:pPr>
              <w:pStyle w:val="ListNumber"/>
              <w:numPr>
                <w:ilvl w:val="0"/>
                <w:numId w:val="13"/>
              </w:numPr>
              <w:cnfStyle w:val="000000010000" w:firstRow="0" w:lastRow="0" w:firstColumn="0" w:lastColumn="0" w:oddVBand="0" w:evenVBand="0" w:oddHBand="0" w:evenHBand="1" w:firstRowFirstColumn="0" w:firstRowLastColumn="0" w:lastRowFirstColumn="0" w:lastRowLastColumn="0"/>
            </w:pPr>
            <w:r>
              <w:t xml:space="preserve">Name </w:t>
            </w:r>
            <w:r w:rsidR="008D5035">
              <w:t>2</w:t>
            </w:r>
            <w:r>
              <w:t xml:space="preserve"> </w:t>
            </w:r>
            <w:r w:rsidR="004C753F">
              <w:t xml:space="preserve">groups </w:t>
            </w:r>
            <w:r w:rsidR="00622C56">
              <w:t>of labour</w:t>
            </w:r>
            <w:r w:rsidR="004C753F">
              <w:t xml:space="preserve"> used by empires</w:t>
            </w:r>
            <w:r w:rsidR="00982139">
              <w:t>.</w:t>
            </w:r>
          </w:p>
          <w:p w14:paraId="6F6D0E43" w14:textId="3994249A" w:rsidR="00622C56" w:rsidRPr="002B025A" w:rsidRDefault="00622C56" w:rsidP="00622C56">
            <w:pPr>
              <w:pStyle w:val="FeatureBox3"/>
              <w:cnfStyle w:val="000000010000" w:firstRow="0" w:lastRow="0" w:firstColumn="0" w:lastColumn="0" w:oddVBand="0" w:evenVBand="0" w:oddHBand="0" w:evenHBand="1" w:firstRowFirstColumn="0" w:firstRowLastColumn="0" w:lastRowFirstColumn="0" w:lastRowLastColumn="0"/>
            </w:pPr>
            <w:r w:rsidRPr="002B025A">
              <w:rPr>
                <w:b/>
                <w:bCs/>
              </w:rPr>
              <w:t>Formative assessment</w:t>
            </w:r>
            <w:r w:rsidR="00576FA1" w:rsidRPr="002B025A">
              <w:t xml:space="preserve">: </w:t>
            </w:r>
            <w:r w:rsidR="008965ED" w:rsidRPr="002B025A">
              <w:t xml:space="preserve">collect student responses and </w:t>
            </w:r>
            <w:hyperlink r:id="rId61" w:history="1">
              <w:r w:rsidR="002B025A" w:rsidRPr="00BC72E1">
                <w:rPr>
                  <w:rStyle w:val="Hyperlink"/>
                </w:rPr>
                <w:t>provide feedback</w:t>
              </w:r>
            </w:hyperlink>
            <w:r w:rsidR="002B025A" w:rsidRPr="002B025A">
              <w:t xml:space="preserve"> on student knowledge and understanding.</w:t>
            </w:r>
          </w:p>
          <w:p w14:paraId="534A3461" w14:textId="77777777" w:rsidR="0056408A" w:rsidRDefault="0056408A" w:rsidP="0056408A">
            <w:pPr>
              <w:cnfStyle w:val="000000010000" w:firstRow="0" w:lastRow="0" w:firstColumn="0" w:lastColumn="0" w:oddVBand="0" w:evenVBand="0" w:oddHBand="0" w:evenHBand="1" w:firstRowFirstColumn="0" w:firstRowLastColumn="0" w:lastRowFirstColumn="0" w:lastRowLastColumn="0"/>
              <w:rPr>
                <w:b/>
                <w:bCs/>
              </w:rPr>
            </w:pPr>
            <w:r w:rsidRPr="0056408A">
              <w:rPr>
                <w:b/>
                <w:bCs/>
              </w:rPr>
              <w:t>Evidence of learning</w:t>
            </w:r>
          </w:p>
          <w:p w14:paraId="086DDFFD" w14:textId="21276D98" w:rsidR="007A7BBF" w:rsidRPr="007A2AE0" w:rsidRDefault="003F59E5" w:rsidP="0056408A">
            <w:pPr>
              <w:cnfStyle w:val="000000010000" w:firstRow="0" w:lastRow="0" w:firstColumn="0" w:lastColumn="0" w:oddVBand="0" w:evenVBand="0" w:oddHBand="0" w:evenHBand="1" w:firstRowFirstColumn="0" w:firstRowLastColumn="0" w:lastRowFirstColumn="0" w:lastRowLastColumn="0"/>
            </w:pPr>
            <w:r w:rsidRPr="007A2AE0">
              <w:t>Students demonstrate the ability to:</w:t>
            </w:r>
          </w:p>
          <w:p w14:paraId="1AD21000" w14:textId="679EEB40" w:rsidR="003F59E5" w:rsidRPr="003F59E5" w:rsidRDefault="33D55E81" w:rsidP="003F59E5">
            <w:pPr>
              <w:pStyle w:val="ListBullet"/>
              <w:cnfStyle w:val="000000010000" w:firstRow="0" w:lastRow="0" w:firstColumn="0" w:lastColumn="0" w:oddVBand="0" w:evenVBand="0" w:oddHBand="0" w:evenHBand="1" w:firstRowFirstColumn="0" w:firstRowLastColumn="0" w:lastRowFirstColumn="0" w:lastRowLastColumn="0"/>
            </w:pPr>
            <w:r>
              <w:lastRenderedPageBreak/>
              <w:t>identify and explain key causes and effects of voluntary and forced migration between 1750 and 1945.</w:t>
            </w:r>
          </w:p>
          <w:p w14:paraId="07BC9EE7" w14:textId="5A9EB731" w:rsidR="003F59E5" w:rsidRPr="003F59E5" w:rsidRDefault="003F59E5" w:rsidP="003F59E5">
            <w:pPr>
              <w:pStyle w:val="ListBullet"/>
              <w:cnfStyle w:val="000000010000" w:firstRow="0" w:lastRow="0" w:firstColumn="0" w:lastColumn="0" w:oddVBand="0" w:evenVBand="0" w:oddHBand="0" w:evenHBand="1" w:firstRowFirstColumn="0" w:firstRowLastColumn="0" w:lastRowFirstColumn="0" w:lastRowLastColumn="0"/>
            </w:pPr>
            <w:r w:rsidRPr="003F59E5">
              <w:t>compare the experiences of different groups affected by migration, including settlers, enslaved peoples and displaced Indigenous populations.</w:t>
            </w:r>
          </w:p>
          <w:p w14:paraId="6A28C1A8" w14:textId="15E6B988" w:rsidR="003F59E5" w:rsidRPr="003F59E5" w:rsidRDefault="003F59E5" w:rsidP="003F59E5">
            <w:pPr>
              <w:pStyle w:val="ListBullet"/>
              <w:cnfStyle w:val="000000010000" w:firstRow="0" w:lastRow="0" w:firstColumn="0" w:lastColumn="0" w:oddVBand="0" w:evenVBand="0" w:oddHBand="0" w:evenHBand="1" w:firstRowFirstColumn="0" w:firstRowLastColumn="0" w:lastRowFirstColumn="0" w:lastRowLastColumn="0"/>
            </w:pPr>
            <w:r w:rsidRPr="003F59E5">
              <w:t>analyse the social and economic impacts of imperialism, slavery and migration on regions including Australia.</w:t>
            </w:r>
          </w:p>
          <w:p w14:paraId="37C2511D" w14:textId="6370FC25" w:rsidR="001C10B7" w:rsidRDefault="33D55E81" w:rsidP="00021B73">
            <w:pPr>
              <w:pStyle w:val="ListBullet"/>
              <w:cnfStyle w:val="000000010000" w:firstRow="0" w:lastRow="0" w:firstColumn="0" w:lastColumn="0" w:oddVBand="0" w:evenVBand="0" w:oddHBand="0" w:evenHBand="1" w:firstRowFirstColumn="0" w:firstRowLastColumn="0" w:lastRowFirstColumn="0" w:lastRowLastColumn="0"/>
              <w:rPr>
                <w:rStyle w:val="Strong"/>
              </w:rPr>
            </w:pPr>
            <w:r>
              <w:t>interpret historical sources to understand different perspectives on the movement of people.</w:t>
            </w:r>
          </w:p>
        </w:tc>
        <w:tc>
          <w:tcPr>
            <w:tcW w:w="1526" w:type="dxa"/>
            <w:shd w:val="clear" w:color="auto" w:fill="auto"/>
          </w:tcPr>
          <w:p w14:paraId="34AE9675" w14:textId="77777777" w:rsidR="00296950" w:rsidRPr="001165C4" w:rsidRDefault="00296950" w:rsidP="00296950">
            <w:pPr>
              <w:cnfStyle w:val="000000010000" w:firstRow="0" w:lastRow="0" w:firstColumn="0" w:lastColumn="0" w:oddVBand="0" w:evenVBand="0" w:oddHBand="0" w:evenHBand="1" w:firstRowFirstColumn="0" w:firstRowLastColumn="0" w:lastRowFirstColumn="0" w:lastRowLastColumn="0"/>
            </w:pPr>
          </w:p>
        </w:tc>
      </w:tr>
    </w:tbl>
    <w:p w14:paraId="4EB21B02" w14:textId="77777777" w:rsidR="00A813EE" w:rsidRDefault="00A813EE" w:rsidP="00A813EE">
      <w:bookmarkStart w:id="12" w:name="_Toc112681291"/>
      <w:r>
        <w:lastRenderedPageBreak/>
        <w:br w:type="page"/>
      </w:r>
    </w:p>
    <w:p w14:paraId="4A29A074" w14:textId="4F684B01" w:rsidR="00BB4FB4" w:rsidRPr="009F602D" w:rsidRDefault="566725DC" w:rsidP="009F602D">
      <w:pPr>
        <w:pStyle w:val="Heading1"/>
      </w:pPr>
      <w:bookmarkStart w:id="13" w:name="_Toc233185828"/>
      <w:r w:rsidRPr="009F602D">
        <w:lastRenderedPageBreak/>
        <w:t xml:space="preserve">Learning sequence 2 – </w:t>
      </w:r>
      <w:r w:rsidR="007053F8">
        <w:t>r</w:t>
      </w:r>
      <w:r w:rsidR="007053F8" w:rsidRPr="009F602D">
        <w:t>evolutions</w:t>
      </w:r>
      <w:r w:rsidR="6EB80175" w:rsidRPr="009F602D">
        <w:t>, human rights and the rise of the nation-state</w:t>
      </w:r>
      <w:bookmarkEnd w:id="13"/>
    </w:p>
    <w:p w14:paraId="4837386C" w14:textId="3F50979C" w:rsidR="00BB4FB4" w:rsidRPr="009F602D" w:rsidRDefault="00BB4FB4" w:rsidP="008F5606">
      <w:r w:rsidRPr="009F602D">
        <w:t xml:space="preserve">The following learning sequence is designed to be completed in approximately </w:t>
      </w:r>
      <w:r w:rsidR="008073F1" w:rsidRPr="009F602D">
        <w:t>3</w:t>
      </w:r>
      <w:r w:rsidRPr="009F602D">
        <w:t xml:space="preserve"> hours</w:t>
      </w:r>
      <w:r w:rsidR="008F5606">
        <w:t xml:space="preserve">. It </w:t>
      </w:r>
      <w:r w:rsidR="008F5606" w:rsidRPr="00ED1B92">
        <w:rPr>
          <w:bCs/>
        </w:rPr>
        <w:t xml:space="preserve">aligns to the </w:t>
      </w:r>
      <w:hyperlink r:id="rId62" w:history="1">
        <w:r w:rsidR="008F5606">
          <w:rPr>
            <w:rStyle w:val="Hyperlink"/>
          </w:rPr>
          <w:t>History Stage 5 (Year 9) – sample scope and sequence</w:t>
        </w:r>
      </w:hyperlink>
      <w:r w:rsidR="008F5606">
        <w:rPr>
          <w:bCs/>
        </w:rPr>
        <w:t>.</w:t>
      </w:r>
      <w:r w:rsidR="008F5606" w:rsidRPr="009F602D" w:rsidDel="008F5606">
        <w:t xml:space="preserve"> </w:t>
      </w:r>
    </w:p>
    <w:p w14:paraId="264938B7" w14:textId="6F1252D5" w:rsidR="006F3734" w:rsidRPr="00D8430D" w:rsidRDefault="006F3734" w:rsidP="006F3734">
      <w:pPr>
        <w:pStyle w:val="Caption"/>
        <w:rPr>
          <w:noProof/>
        </w:rPr>
      </w:pPr>
      <w:r>
        <w:t xml:space="preserve">Table </w:t>
      </w:r>
      <w:r>
        <w:fldChar w:fldCharType="begin"/>
      </w:r>
      <w:r>
        <w:instrText>SEQ Table \* ARABIC</w:instrText>
      </w:r>
      <w:r>
        <w:fldChar w:fldCharType="separate"/>
      </w:r>
      <w:r>
        <w:rPr>
          <w:noProof/>
        </w:rPr>
        <w:t>2</w:t>
      </w:r>
      <w:r>
        <w:fldChar w:fldCharType="end"/>
      </w:r>
      <w:r>
        <w:rPr>
          <w:noProof/>
        </w:rPr>
        <w:t xml:space="preserve"> – Learning sequence </w:t>
      </w:r>
      <w:r w:rsidR="00642D23">
        <w:rPr>
          <w:noProof/>
        </w:rPr>
        <w:t xml:space="preserve">2 </w:t>
      </w:r>
      <w:r>
        <w:rPr>
          <w:noProof/>
        </w:rPr>
        <w:t>details</w:t>
      </w:r>
    </w:p>
    <w:tbl>
      <w:tblPr>
        <w:tblStyle w:val="Tableheader"/>
        <w:tblW w:w="5000" w:type="pct"/>
        <w:tblLook w:val="0620" w:firstRow="1" w:lastRow="0" w:firstColumn="0" w:lastColumn="0" w:noHBand="1" w:noVBand="1"/>
        <w:tblDescription w:val="Table outlines the syllabus connections, teaching and learning activities, and registration for each lesson in the learning sequence. Registration column is blank."/>
      </w:tblPr>
      <w:tblGrid>
        <w:gridCol w:w="3256"/>
        <w:gridCol w:w="9780"/>
        <w:gridCol w:w="1526"/>
      </w:tblGrid>
      <w:tr w:rsidR="009E4926" w14:paraId="7318ADAB" w14:textId="77777777" w:rsidTr="458AA207">
        <w:trPr>
          <w:cnfStyle w:val="100000000000" w:firstRow="1" w:lastRow="0" w:firstColumn="0" w:lastColumn="0" w:oddVBand="0" w:evenVBand="0" w:oddHBand="0" w:evenHBand="0" w:firstRowFirstColumn="0" w:firstRowLastColumn="0" w:lastRowFirstColumn="0" w:lastRowLastColumn="0"/>
        </w:trPr>
        <w:tc>
          <w:tcPr>
            <w:tcW w:w="3256" w:type="dxa"/>
          </w:tcPr>
          <w:p w14:paraId="62118A89" w14:textId="77777777" w:rsidR="006F3734" w:rsidRDefault="006F3734">
            <w:pPr>
              <w:tabs>
                <w:tab w:val="center" w:pos="1520"/>
              </w:tabs>
            </w:pPr>
            <w:r>
              <w:t>Lessons</w:t>
            </w:r>
          </w:p>
        </w:tc>
        <w:tc>
          <w:tcPr>
            <w:tcW w:w="9780" w:type="dxa"/>
          </w:tcPr>
          <w:p w14:paraId="55FCA39A" w14:textId="77777777" w:rsidR="006F3734" w:rsidRDefault="006F3734">
            <w:r w:rsidRPr="00CF6572">
              <w:t>Teaching and learning activities</w:t>
            </w:r>
          </w:p>
        </w:tc>
        <w:tc>
          <w:tcPr>
            <w:tcW w:w="1526" w:type="dxa"/>
          </w:tcPr>
          <w:p w14:paraId="581D321F" w14:textId="77777777" w:rsidR="006F3734" w:rsidRPr="00CF6572" w:rsidRDefault="006F3734">
            <w:r>
              <w:t>Registration</w:t>
            </w:r>
          </w:p>
        </w:tc>
      </w:tr>
      <w:tr w:rsidR="009E4926" w14:paraId="355E00B9" w14:textId="77777777" w:rsidTr="458AA207">
        <w:tc>
          <w:tcPr>
            <w:tcW w:w="3256" w:type="dxa"/>
          </w:tcPr>
          <w:p w14:paraId="14CB743B" w14:textId="0BADF00F" w:rsidR="006F3734" w:rsidRPr="00635326" w:rsidRDefault="60B8CBFC">
            <w:r w:rsidRPr="458AA207">
              <w:rPr>
                <w:b/>
                <w:bCs/>
              </w:rPr>
              <w:t>L</w:t>
            </w:r>
            <w:r w:rsidR="0E7D86B6" w:rsidRPr="458AA207">
              <w:rPr>
                <w:b/>
                <w:bCs/>
              </w:rPr>
              <w:t xml:space="preserve">esson </w:t>
            </w:r>
            <w:r w:rsidR="10B850B3" w:rsidRPr="458AA207">
              <w:rPr>
                <w:b/>
                <w:bCs/>
              </w:rPr>
              <w:t>3</w:t>
            </w:r>
            <w:r w:rsidR="0E7D86B6">
              <w:t xml:space="preserve"> – </w:t>
            </w:r>
            <w:r w:rsidR="79BA27BF">
              <w:t>r</w:t>
            </w:r>
            <w:r w:rsidR="37A64237">
              <w:t xml:space="preserve">evolutions and rights: </w:t>
            </w:r>
            <w:r w:rsidR="00947276">
              <w:t xml:space="preserve">how </w:t>
            </w:r>
            <w:r w:rsidR="37A64237">
              <w:t xml:space="preserve">the American and French </w:t>
            </w:r>
            <w:r w:rsidR="007053F8">
              <w:t xml:space="preserve">Revolutions </w:t>
            </w:r>
            <w:r w:rsidR="37A64237">
              <w:t xml:space="preserve">shaped modern </w:t>
            </w:r>
            <w:r w:rsidR="65E617CF">
              <w:t>democracy</w:t>
            </w:r>
          </w:p>
          <w:p w14:paraId="5C36BFB1" w14:textId="77777777" w:rsidR="006F3734" w:rsidRPr="005C2355" w:rsidRDefault="006F3734">
            <w:pPr>
              <w:rPr>
                <w:b/>
                <w:bCs/>
              </w:rPr>
            </w:pPr>
            <w:r w:rsidRPr="005C2355">
              <w:rPr>
                <w:b/>
                <w:bCs/>
              </w:rPr>
              <w:t>Outcome</w:t>
            </w:r>
          </w:p>
          <w:p w14:paraId="3B64D559" w14:textId="4AE1C4C2" w:rsidR="006F3734" w:rsidRPr="00F000C3" w:rsidRDefault="53B4B253" w:rsidP="2A661846">
            <w:pPr>
              <w:rPr>
                <w:rFonts w:eastAsia="Arial"/>
                <w:b/>
                <w:bCs/>
                <w:kern w:val="2"/>
                <w:szCs w:val="22"/>
                <w14:ligatures w14:val="standardContextual"/>
              </w:rPr>
            </w:pPr>
            <w:r w:rsidRPr="00F000C3">
              <w:rPr>
                <w:rFonts w:eastAsia="Arial"/>
                <w:b/>
                <w:bCs/>
                <w:kern w:val="2"/>
                <w:szCs w:val="22"/>
                <w14:ligatures w14:val="standardContextual"/>
              </w:rPr>
              <w:t>HI5-CO</w:t>
            </w:r>
            <w:r w:rsidRPr="00F000C3">
              <w:rPr>
                <w:rFonts w:eastAsia="Arial"/>
                <w:b/>
                <w:bCs/>
                <w:szCs w:val="22"/>
              </w:rPr>
              <w:t>N-01</w:t>
            </w:r>
          </w:p>
          <w:p w14:paraId="26598E53" w14:textId="77777777" w:rsidR="006F3734" w:rsidRDefault="006F3734">
            <w:pPr>
              <w:rPr>
                <w:b/>
              </w:rPr>
            </w:pPr>
            <w:r w:rsidRPr="004E1FC6">
              <w:rPr>
                <w:b/>
              </w:rPr>
              <w:t>Content</w:t>
            </w:r>
          </w:p>
          <w:p w14:paraId="54B5DB92" w14:textId="77777777" w:rsidR="006F3734" w:rsidRPr="004165DB" w:rsidRDefault="006F3734">
            <w:pPr>
              <w:rPr>
                <w:bCs/>
              </w:rPr>
            </w:pPr>
            <w:r>
              <w:rPr>
                <w:bCs/>
              </w:rPr>
              <w:t>The making of the modern world</w:t>
            </w:r>
          </w:p>
          <w:p w14:paraId="3C353564" w14:textId="080AB887" w:rsidR="00BF543A" w:rsidRPr="00E0494F" w:rsidRDefault="0047734A" w:rsidP="00D27496">
            <w:pPr>
              <w:pStyle w:val="ListBullet"/>
            </w:pPr>
            <w:r>
              <w:t>t</w:t>
            </w:r>
            <w:r w:rsidR="00BF543A" w:rsidRPr="00E0494F">
              <w:t xml:space="preserve">he American Revolutionary War and the French Revolution as </w:t>
            </w:r>
            <w:r w:rsidR="00BF543A" w:rsidRPr="00E0494F">
              <w:lastRenderedPageBreak/>
              <w:t>a foundation for modern day human rights, rule of law in governance and democratic ideals</w:t>
            </w:r>
          </w:p>
          <w:p w14:paraId="587C8F99" w14:textId="68C2B79A" w:rsidR="006F3734" w:rsidRPr="007032AD" w:rsidRDefault="00B66539">
            <w:pPr>
              <w:rPr>
                <w:b/>
                <w:bCs/>
              </w:rPr>
            </w:pPr>
            <w:r>
              <w:rPr>
                <w:b/>
                <w:bCs/>
              </w:rPr>
              <w:t>C</w:t>
            </w:r>
            <w:r w:rsidR="006F3734" w:rsidRPr="007032AD">
              <w:rPr>
                <w:b/>
                <w:bCs/>
              </w:rPr>
              <w:t>oncepts</w:t>
            </w:r>
          </w:p>
          <w:p w14:paraId="3D9DBC4B" w14:textId="77777777" w:rsidR="006F3734" w:rsidRDefault="006F3734">
            <w:pPr>
              <w:pStyle w:val="ListBullet"/>
            </w:pPr>
            <w:r>
              <w:t>Continuity and change</w:t>
            </w:r>
          </w:p>
          <w:p w14:paraId="674D6FAC" w14:textId="110A7500" w:rsidR="006F3734" w:rsidRDefault="62A85E48">
            <w:pPr>
              <w:pStyle w:val="ListBullet"/>
            </w:pPr>
            <w:r>
              <w:t>S</w:t>
            </w:r>
            <w:r w:rsidR="386303B5">
              <w:t>ignificance</w:t>
            </w:r>
          </w:p>
          <w:p w14:paraId="4D5E14C7" w14:textId="7907A642" w:rsidR="006F3734" w:rsidRPr="007032AD" w:rsidRDefault="00B66539" w:rsidP="58EC6F31">
            <w:pPr>
              <w:rPr>
                <w:b/>
                <w:bCs/>
              </w:rPr>
            </w:pPr>
            <w:r>
              <w:rPr>
                <w:b/>
                <w:bCs/>
              </w:rPr>
              <w:t>S</w:t>
            </w:r>
            <w:r w:rsidR="3E991C94" w:rsidRPr="007032AD">
              <w:rPr>
                <w:b/>
                <w:bCs/>
              </w:rPr>
              <w:t>kills</w:t>
            </w:r>
          </w:p>
          <w:p w14:paraId="2D4FFD19" w14:textId="04C1B6ED" w:rsidR="006F3734" w:rsidRPr="004165DB" w:rsidRDefault="007032AD">
            <w:pPr>
              <w:pStyle w:val="ListBullet"/>
            </w:pPr>
            <w:r>
              <w:t>A</w:t>
            </w:r>
            <w:r w:rsidR="002D5B63">
              <w:t>nalysis and u</w:t>
            </w:r>
            <w:r w:rsidR="006F3734">
              <w:t>se of sources</w:t>
            </w:r>
          </w:p>
        </w:tc>
        <w:tc>
          <w:tcPr>
            <w:tcW w:w="9780" w:type="dxa"/>
          </w:tcPr>
          <w:p w14:paraId="70AD63A6" w14:textId="77777777" w:rsidR="006F3734" w:rsidRDefault="006F3734">
            <w:pPr>
              <w:rPr>
                <w:rStyle w:val="Strong"/>
              </w:rPr>
            </w:pPr>
            <w:r>
              <w:rPr>
                <w:rStyle w:val="Strong"/>
              </w:rPr>
              <w:lastRenderedPageBreak/>
              <w:t>Lesson overview</w:t>
            </w:r>
          </w:p>
          <w:p w14:paraId="46D4C0A7" w14:textId="50D9606E" w:rsidR="006F3734" w:rsidRDefault="006F3734">
            <w:r w:rsidRPr="00245939">
              <w:t xml:space="preserve">Suggested duration: </w:t>
            </w:r>
            <w:r w:rsidR="00921F8C">
              <w:t>o</w:t>
            </w:r>
            <w:r>
              <w:t>ne hour</w:t>
            </w:r>
          </w:p>
          <w:p w14:paraId="082C5309" w14:textId="2ADF2CBE" w:rsidR="006F3734" w:rsidRPr="00955F2F" w:rsidRDefault="66D131CF" w:rsidP="00F03CA7">
            <w:r>
              <w:t xml:space="preserve">This </w:t>
            </w:r>
            <w:r w:rsidR="458F1419">
              <w:t>lesson</w:t>
            </w:r>
            <w:r>
              <w:t xml:space="preserve"> explores how revolutionary ideas in the late eighteenth century transformed political systems and contributed to the development of modern democratic nations. Students examine the American and French Revolutions and analyse key historical sources to understand how ideas such as natural rights, equality, sovereignty and the rule of law challenged traditional monarchies.</w:t>
            </w:r>
          </w:p>
          <w:p w14:paraId="277A473A" w14:textId="6A71C24E" w:rsidR="006F3734" w:rsidRPr="007574DC" w:rsidRDefault="006F3734">
            <w:r w:rsidRPr="00245939">
              <w:t>Prior learning:</w:t>
            </w:r>
            <w:r>
              <w:t xml:space="preserve"> </w:t>
            </w:r>
            <w:r w:rsidR="000D0F9C">
              <w:t>This lesson</w:t>
            </w:r>
            <w:r w:rsidRPr="00294176">
              <w:t xml:space="preserve"> build</w:t>
            </w:r>
            <w:r w:rsidR="00A43A93">
              <w:t xml:space="preserve">s on the knowledge and understanding students have attained on the </w:t>
            </w:r>
            <w:r w:rsidR="000D0F9C">
              <w:t>previous syllabus dot point</w:t>
            </w:r>
            <w:r w:rsidR="00E770C1">
              <w:t xml:space="preserve"> on the impact of imperialism</w:t>
            </w:r>
            <w:r w:rsidR="00B92E78">
              <w:t>.</w:t>
            </w:r>
          </w:p>
          <w:p w14:paraId="190B5670" w14:textId="3EA27D5F" w:rsidR="006F3734" w:rsidRPr="00245939" w:rsidRDefault="006F3734">
            <w:r w:rsidRPr="00245939">
              <w:t xml:space="preserve">Key </w:t>
            </w:r>
            <w:r w:rsidR="00FF24BE" w:rsidRPr="00245939">
              <w:t>vocabulary:</w:t>
            </w:r>
            <w:r w:rsidR="00FF24BE">
              <w:t xml:space="preserve"> citizenship</w:t>
            </w:r>
            <w:r w:rsidR="00421BEF">
              <w:t xml:space="preserve">, constitution, declaration, democracy, </w:t>
            </w:r>
            <w:r w:rsidR="006F4A10">
              <w:t>equality, human rights, liberty, monarchy</w:t>
            </w:r>
            <w:r w:rsidR="00234220">
              <w:t>, revolution, rule of law</w:t>
            </w:r>
          </w:p>
          <w:p w14:paraId="62FFBC69" w14:textId="0E8AAAC7" w:rsidR="006F3734" w:rsidRPr="00245939" w:rsidRDefault="006F3734">
            <w:r>
              <w:t xml:space="preserve">Related resources: </w:t>
            </w:r>
            <w:r w:rsidR="41D27E71">
              <w:t>Resources 1</w:t>
            </w:r>
            <w:r w:rsidR="00932F06">
              <w:t>6</w:t>
            </w:r>
            <w:r w:rsidR="00A35EA1" w:rsidRPr="00A35EA1">
              <w:t>–</w:t>
            </w:r>
            <w:r w:rsidR="41D27E71">
              <w:t>1</w:t>
            </w:r>
            <w:r w:rsidR="00147F12">
              <w:t>8</w:t>
            </w:r>
            <w:r w:rsidR="00E703D3">
              <w:t>.</w:t>
            </w:r>
          </w:p>
          <w:p w14:paraId="00A52293" w14:textId="78C64AFD" w:rsidR="006F3734" w:rsidRPr="00B16460" w:rsidRDefault="006F3734">
            <w:pPr>
              <w:rPr>
                <w:rStyle w:val="Strong"/>
              </w:rPr>
            </w:pPr>
            <w:r>
              <w:rPr>
                <w:rStyle w:val="Strong"/>
              </w:rPr>
              <w:lastRenderedPageBreak/>
              <w:t xml:space="preserve">Beginning </w:t>
            </w:r>
            <w:r w:rsidR="003C7244">
              <w:rPr>
                <w:rStyle w:val="Strong"/>
              </w:rPr>
              <w:t xml:space="preserve">the </w:t>
            </w:r>
            <w:r>
              <w:rPr>
                <w:rStyle w:val="Strong"/>
              </w:rPr>
              <w:t>lesson</w:t>
            </w:r>
          </w:p>
          <w:p w14:paraId="5A2C1481" w14:textId="6A37BCAD" w:rsidR="006F3734" w:rsidRPr="00245939" w:rsidRDefault="006F3734">
            <w:r w:rsidRPr="00245939">
              <w:t>Explain the learning intention</w:t>
            </w:r>
            <w:r w:rsidR="00A35EA1">
              <w:t>s</w:t>
            </w:r>
            <w:r w:rsidRPr="00245939">
              <w:t xml:space="preserve"> and refer to </w:t>
            </w:r>
            <w:r w:rsidR="00A35EA1">
              <w:t>them</w:t>
            </w:r>
            <w:r w:rsidR="00A35EA1" w:rsidRPr="00245939">
              <w:t xml:space="preserve"> </w:t>
            </w:r>
            <w:r w:rsidRPr="00245939">
              <w:t>throughout the learning, making connections to prior learning. Unpack the success criteria and ensure students understand the learning goals.</w:t>
            </w:r>
          </w:p>
          <w:p w14:paraId="681B6E0E" w14:textId="12B3363B" w:rsidR="006F3734" w:rsidRPr="00245939" w:rsidRDefault="006F3734">
            <w:r w:rsidRPr="00245939">
              <w:t>Learning intention</w:t>
            </w:r>
            <w:r w:rsidR="00A35EA1">
              <w:t>s</w:t>
            </w:r>
          </w:p>
          <w:p w14:paraId="7F5A088B" w14:textId="7ACACC9B" w:rsidR="006F3734" w:rsidRDefault="00D9187D" w:rsidP="007E27CD">
            <w:pPr>
              <w:pStyle w:val="ListBullet"/>
              <w:numPr>
                <w:ilvl w:val="0"/>
                <w:numId w:val="0"/>
              </w:numPr>
              <w:ind w:left="567" w:hanging="567"/>
            </w:pPr>
            <w:r>
              <w:t>We are learning</w:t>
            </w:r>
            <w:r w:rsidR="006F3734">
              <w:t>:</w:t>
            </w:r>
          </w:p>
          <w:p w14:paraId="69A922F7" w14:textId="70BE5180" w:rsidR="00895F51" w:rsidRDefault="00A35EA1" w:rsidP="00D27496">
            <w:pPr>
              <w:pStyle w:val="ListBullet"/>
            </w:pPr>
            <w:r>
              <w:t>h</w:t>
            </w:r>
            <w:r w:rsidR="503C63D6">
              <w:t>ow the American Revolutionary War and the French Revolution influenced modern ideas about rights and government</w:t>
            </w:r>
          </w:p>
          <w:p w14:paraId="1CE6057E" w14:textId="504981ED" w:rsidR="00E24548" w:rsidRDefault="00A35EA1" w:rsidP="00272ACB">
            <w:pPr>
              <w:pStyle w:val="ListBullet"/>
            </w:pPr>
            <w:r>
              <w:t>t</w:t>
            </w:r>
            <w:r w:rsidR="4DF0845E">
              <w:t>he relationship between revolutionary ideas and modern principles such as human rights, rule of law and democracy.</w:t>
            </w:r>
          </w:p>
          <w:p w14:paraId="7EB5D8E6" w14:textId="774E20EC" w:rsidR="006F3734" w:rsidRDefault="006F3734" w:rsidP="0CDDFDB7">
            <w:r>
              <w:t>Success criteria</w:t>
            </w:r>
            <w:r w:rsidR="2D61C789">
              <w:t>:</w:t>
            </w:r>
          </w:p>
          <w:p w14:paraId="37C7463F" w14:textId="1C240717" w:rsidR="00A35EA1" w:rsidRDefault="00A35EA1" w:rsidP="0CDDFDB7">
            <w:r>
              <w:t>I can:</w:t>
            </w:r>
          </w:p>
          <w:p w14:paraId="32887966" w14:textId="0B51E30A" w:rsidR="006F3734" w:rsidRDefault="00A35EA1" w:rsidP="00272ACB">
            <w:pPr>
              <w:pStyle w:val="ListBullet"/>
            </w:pPr>
            <w:r>
              <w:t>i</w:t>
            </w:r>
            <w:r w:rsidR="6551D475">
              <w:t>dentify key revolutionary ideas about rights and governance</w:t>
            </w:r>
          </w:p>
          <w:p w14:paraId="5175A2C5" w14:textId="5F7FC049" w:rsidR="00F21245" w:rsidRDefault="00A35EA1" w:rsidP="00272ACB">
            <w:pPr>
              <w:pStyle w:val="ListBullet"/>
            </w:pPr>
            <w:r>
              <w:t>a</w:t>
            </w:r>
            <w:r w:rsidR="23DF2FA8">
              <w:t>nalyse</w:t>
            </w:r>
            <w:r w:rsidR="6AAB257C">
              <w:t xml:space="preserve"> historical </w:t>
            </w:r>
            <w:r w:rsidR="23DF2FA8">
              <w:t>sources from revolutions</w:t>
            </w:r>
          </w:p>
          <w:p w14:paraId="7D9E5974" w14:textId="43009F90" w:rsidR="002D401C" w:rsidRDefault="00A35EA1" w:rsidP="00272ACB">
            <w:pPr>
              <w:pStyle w:val="ListBullet"/>
            </w:pPr>
            <w:r>
              <w:t>a</w:t>
            </w:r>
            <w:r w:rsidR="00244B5B">
              <w:t>ccount for</w:t>
            </w:r>
            <w:r w:rsidR="002D401C">
              <w:t xml:space="preserve"> how these ideas influenced modern democratic systems</w:t>
            </w:r>
            <w:r>
              <w:t>.</w:t>
            </w:r>
          </w:p>
          <w:p w14:paraId="38A6084F" w14:textId="48CE79B7" w:rsidR="006F3734" w:rsidRPr="00245939" w:rsidRDefault="006F3734">
            <w:pPr>
              <w:pStyle w:val="FeatureBox2"/>
            </w:pPr>
            <w:r w:rsidRPr="0032232D">
              <w:rPr>
                <w:b/>
                <w:bCs/>
              </w:rPr>
              <w:lastRenderedPageBreak/>
              <w:t>Note:</w:t>
            </w:r>
            <w:r w:rsidR="00A35EA1">
              <w:t xml:space="preserve"> </w:t>
            </w:r>
            <w:r w:rsidRPr="0032232D">
              <w:t>th</w:t>
            </w:r>
            <w:r w:rsidR="00790B64">
              <w:t>is lesson</w:t>
            </w:r>
            <w:r w:rsidR="00A35EA1">
              <w:t xml:space="preserve"> </w:t>
            </w:r>
            <w:r w:rsidRPr="0032232D">
              <w:t>assumes that students have</w:t>
            </w:r>
            <w:r w:rsidR="00A35EA1">
              <w:t xml:space="preserve"> </w:t>
            </w:r>
            <w:r>
              <w:t xml:space="preserve">some </w:t>
            </w:r>
            <w:r w:rsidRPr="0032232D">
              <w:t>established</w:t>
            </w:r>
            <w:r w:rsidR="00A35EA1">
              <w:t xml:space="preserve"> </w:t>
            </w:r>
            <w:r w:rsidRPr="0032232D">
              <w:t xml:space="preserve">prior vocabulary knowledge </w:t>
            </w:r>
            <w:r w:rsidR="00ED4B31">
              <w:t>from</w:t>
            </w:r>
            <w:r w:rsidR="00A35EA1">
              <w:t xml:space="preserve"> </w:t>
            </w:r>
            <w:r w:rsidRPr="0032232D">
              <w:t>previous</w:t>
            </w:r>
            <w:r w:rsidR="00A35EA1">
              <w:t xml:space="preserve"> </w:t>
            </w:r>
            <w:r w:rsidRPr="0032232D">
              <w:t>history learning.</w:t>
            </w:r>
            <w:r w:rsidR="005B38BF">
              <w:t xml:space="preserve"> </w:t>
            </w:r>
            <w:r w:rsidRPr="0032232D">
              <w:t xml:space="preserve">Teachers may need to adapt this activity to explicitly teach the meaning of key </w:t>
            </w:r>
            <w:r w:rsidR="00ED4B31">
              <w:t>terms</w:t>
            </w:r>
            <w:r w:rsidRPr="0032232D">
              <w:t xml:space="preserve"> for students who may not have had</w:t>
            </w:r>
            <w:r w:rsidR="00A35EA1">
              <w:t xml:space="preserve"> </w:t>
            </w:r>
            <w:r w:rsidRPr="0032232D">
              <w:t>access to this learning.</w:t>
            </w:r>
            <w:r w:rsidR="00A35EA1">
              <w:t xml:space="preserve"> </w:t>
            </w:r>
            <w:r w:rsidRPr="0032232D">
              <w:t>For illustrations</w:t>
            </w:r>
            <w:r w:rsidR="00A35EA1">
              <w:t xml:space="preserve"> </w:t>
            </w:r>
            <w:r w:rsidRPr="0032232D">
              <w:t>of</w:t>
            </w:r>
            <w:r w:rsidR="00A35EA1">
              <w:t xml:space="preserve"> </w:t>
            </w:r>
            <w:r w:rsidRPr="0032232D">
              <w:t>vocabulary teaching</w:t>
            </w:r>
            <w:r w:rsidR="00A35EA1">
              <w:t xml:space="preserve"> </w:t>
            </w:r>
            <w:r w:rsidRPr="0032232D">
              <w:t>practice, see</w:t>
            </w:r>
            <w:r w:rsidR="00A35EA1">
              <w:t xml:space="preserve"> </w:t>
            </w:r>
            <w:hyperlink r:id="rId63" w:tgtFrame="_blank" w:history="1">
              <w:r w:rsidRPr="0032232D">
                <w:rPr>
                  <w:rStyle w:val="Hyperlink"/>
                </w:rPr>
                <w:t>Explicit teaching of subject-specific vocabulary [staff only]</w:t>
              </w:r>
            </w:hyperlink>
            <w:r w:rsidR="00A35EA1">
              <w:t>.</w:t>
            </w:r>
          </w:p>
          <w:p w14:paraId="5B65076F" w14:textId="78BE5D3B" w:rsidR="002E6417" w:rsidRPr="002A4A90" w:rsidRDefault="028EDB4B">
            <w:r>
              <w:t xml:space="preserve">Students to refer to </w:t>
            </w:r>
            <w:r w:rsidR="3CFA2077">
              <w:t xml:space="preserve">Appendix 1 – </w:t>
            </w:r>
            <w:r w:rsidR="544618D9">
              <w:t>glossary</w:t>
            </w:r>
            <w:r w:rsidR="00472504">
              <w:t xml:space="preserve"> of key vocabulary</w:t>
            </w:r>
            <w:r w:rsidR="544618D9">
              <w:t xml:space="preserve"> </w:t>
            </w:r>
            <w:r w:rsidR="74B8B5EA">
              <w:t xml:space="preserve">(see </w:t>
            </w:r>
            <w:r w:rsidR="00520687">
              <w:t xml:space="preserve">Supporting </w:t>
            </w:r>
            <w:r w:rsidR="008F687E">
              <w:t>Resource</w:t>
            </w:r>
            <w:r w:rsidR="00BD639A">
              <w:t>s</w:t>
            </w:r>
            <w:r w:rsidR="74B8B5EA">
              <w:t>) to support their vocabulary development of the word</w:t>
            </w:r>
            <w:r w:rsidR="21654322">
              <w:t>s</w:t>
            </w:r>
            <w:r w:rsidR="74B8B5EA">
              <w:t xml:space="preserve"> in the vocabulary </w:t>
            </w:r>
            <w:r w:rsidR="37298A87">
              <w:t>list.</w:t>
            </w:r>
          </w:p>
          <w:p w14:paraId="2386576B" w14:textId="17D4D7BC" w:rsidR="006F3734" w:rsidRDefault="006F3734">
            <w:pPr>
              <w:rPr>
                <w:b/>
                <w:bCs/>
              </w:rPr>
            </w:pPr>
            <w:r w:rsidRPr="004165DB">
              <w:rPr>
                <w:b/>
                <w:bCs/>
              </w:rPr>
              <w:t>Core le</w:t>
            </w:r>
            <w:r>
              <w:rPr>
                <w:b/>
                <w:bCs/>
              </w:rPr>
              <w:t>sson</w:t>
            </w:r>
          </w:p>
          <w:p w14:paraId="0DFFCDBA" w14:textId="23CA994D" w:rsidR="00CD7649" w:rsidRDefault="006015A2" w:rsidP="00EB4979">
            <w:pPr>
              <w:pStyle w:val="FeatureBox2"/>
            </w:pPr>
            <w:r w:rsidRPr="00C81852">
              <w:rPr>
                <w:b/>
                <w:bCs/>
              </w:rPr>
              <w:t>Hook activity</w:t>
            </w:r>
            <w:r w:rsidR="0023550E" w:rsidRPr="00D176E9">
              <w:t xml:space="preserve">: </w:t>
            </w:r>
            <w:r w:rsidR="00C81852">
              <w:t>t</w:t>
            </w:r>
            <w:r w:rsidR="0023550E" w:rsidRPr="00D176E9">
              <w:t xml:space="preserve">eacher to write the following question on the board: </w:t>
            </w:r>
            <w:r w:rsidR="00D176E9" w:rsidRPr="00D176E9">
              <w:t>‘What rights should every person have?’</w:t>
            </w:r>
          </w:p>
          <w:p w14:paraId="148423C4" w14:textId="42B64870" w:rsidR="00174CA7" w:rsidRPr="00B66539" w:rsidRDefault="53287146" w:rsidP="0CDDFDB7">
            <w:r>
              <w:t>Conduct a Think</w:t>
            </w:r>
            <w:r w:rsidR="008B698A">
              <w:t>-</w:t>
            </w:r>
            <w:r>
              <w:t>Pair</w:t>
            </w:r>
            <w:r w:rsidR="008B698A">
              <w:t>-</w:t>
            </w:r>
            <w:r>
              <w:t xml:space="preserve">Share for the question. </w:t>
            </w:r>
            <w:r w:rsidR="59DB8A74">
              <w:t>Teacher to g</w:t>
            </w:r>
            <w:r w:rsidR="4ECB9D7D">
              <w:t xml:space="preserve">uide </w:t>
            </w:r>
            <w:r w:rsidR="04B9F1BD">
              <w:t>discussion by</w:t>
            </w:r>
            <w:r w:rsidR="587FDAE1">
              <w:t xml:space="preserve"> writing prompts on the board</w:t>
            </w:r>
            <w:r w:rsidR="4ECB9D7D">
              <w:t xml:space="preserve"> </w:t>
            </w:r>
            <w:r w:rsidR="6DDADA8D">
              <w:t>such as freedom, equality, voting</w:t>
            </w:r>
            <w:r w:rsidR="7A233C35">
              <w:t xml:space="preserve"> and</w:t>
            </w:r>
            <w:r w:rsidR="6DDADA8D">
              <w:t xml:space="preserve"> fair laws.</w:t>
            </w:r>
            <w:r w:rsidR="48C4049F">
              <w:t xml:space="preserve"> </w:t>
            </w:r>
          </w:p>
          <w:p w14:paraId="1DC54153" w14:textId="7249F819" w:rsidR="00736211" w:rsidRPr="00B66539" w:rsidRDefault="4339C214" w:rsidP="00BD6E01">
            <w:r>
              <w:t>As e</w:t>
            </w:r>
            <w:r w:rsidR="20E96E8F">
              <w:t>ach pair share</w:t>
            </w:r>
            <w:r>
              <w:t>s</w:t>
            </w:r>
            <w:r w:rsidR="20E96E8F">
              <w:t xml:space="preserve"> their responses with the class</w:t>
            </w:r>
            <w:r>
              <w:t>. the</w:t>
            </w:r>
            <w:r w:rsidR="21D25349">
              <w:t xml:space="preserve"> </w:t>
            </w:r>
            <w:r w:rsidR="49CBF2F8">
              <w:t>teacher explicitly</w:t>
            </w:r>
            <w:r w:rsidR="21D25349">
              <w:t xml:space="preserve"> link</w:t>
            </w:r>
            <w:r w:rsidR="6E9F8C04">
              <w:t>s</w:t>
            </w:r>
            <w:r w:rsidR="21D25349">
              <w:t xml:space="preserve"> student ideas to concepts of rights, governance and democracy. St</w:t>
            </w:r>
            <w:r w:rsidR="44FDA60E">
              <w:t>udents to record definitions for each of the terms.</w:t>
            </w:r>
          </w:p>
          <w:p w14:paraId="4085E211" w14:textId="43A7879F" w:rsidR="000C19B7" w:rsidRPr="00B66539" w:rsidRDefault="3B1D1A7E" w:rsidP="00BD6E01">
            <w:r w:rsidRPr="00B66539">
              <w:t xml:space="preserve">Teacher to perform a </w:t>
            </w:r>
            <w:r w:rsidR="00CC1865">
              <w:t>t</w:t>
            </w:r>
            <w:r w:rsidRPr="00B66539">
              <w:t>hink-</w:t>
            </w:r>
            <w:r w:rsidR="00CC1865">
              <w:t>a</w:t>
            </w:r>
            <w:r w:rsidRPr="00B66539">
              <w:t xml:space="preserve">loud to draw connections between </w:t>
            </w:r>
            <w:r w:rsidR="733E1D97" w:rsidRPr="00B66539">
              <w:t>students'</w:t>
            </w:r>
            <w:r w:rsidRPr="00B66539">
              <w:t xml:space="preserve"> own knowledge and </w:t>
            </w:r>
            <w:r w:rsidR="1CA292D3" w:rsidRPr="00B66539">
              <w:t>the</w:t>
            </w:r>
            <w:r w:rsidR="0095050D" w:rsidRPr="00B66539">
              <w:t xml:space="preserve"> </w:t>
            </w:r>
            <w:r w:rsidR="00E33885" w:rsidRPr="00B66539">
              <w:lastRenderedPageBreak/>
              <w:t>content point</w:t>
            </w:r>
            <w:r w:rsidR="0095050D" w:rsidRPr="00B66539">
              <w:t>s.</w:t>
            </w:r>
          </w:p>
          <w:p w14:paraId="6AF41364" w14:textId="7EB237A3" w:rsidR="00331877" w:rsidRPr="00B619F4" w:rsidRDefault="6443840B" w:rsidP="766F5407">
            <w:pPr>
              <w:pStyle w:val="FeatureBox"/>
              <w:rPr>
                <w:b/>
                <w:bCs/>
              </w:rPr>
            </w:pPr>
            <w:r w:rsidRPr="458AA207">
              <w:rPr>
                <w:b/>
                <w:bCs/>
              </w:rPr>
              <w:t xml:space="preserve">Suggested </w:t>
            </w:r>
            <w:r w:rsidR="00CC1865">
              <w:rPr>
                <w:b/>
                <w:bCs/>
              </w:rPr>
              <w:t>t</w:t>
            </w:r>
            <w:r w:rsidRPr="458AA207">
              <w:rPr>
                <w:b/>
                <w:bCs/>
              </w:rPr>
              <w:t>hink-loud:</w:t>
            </w:r>
          </w:p>
          <w:p w14:paraId="1AA2291C" w14:textId="4CF3D931" w:rsidR="00B329B2" w:rsidRPr="00423B5B" w:rsidRDefault="6443840B" w:rsidP="766F5407">
            <w:pPr>
              <w:pStyle w:val="FeatureBox"/>
            </w:pPr>
            <w:r>
              <w:t>I’m looking at the question on the board: ‘What rights should every person have?’ Well, I think everyone should have freedom of speech</w:t>
            </w:r>
            <w:r w:rsidR="00472504">
              <w:t xml:space="preserve"> </w:t>
            </w:r>
            <w:r w:rsidR="00472504" w:rsidRPr="00472504">
              <w:t>–</w:t>
            </w:r>
            <w:r w:rsidR="00472504">
              <w:t xml:space="preserve"> </w:t>
            </w:r>
            <w:r>
              <w:t xml:space="preserve">that’s a basic human right. </w:t>
            </w:r>
          </w:p>
          <w:p w14:paraId="2C0EC645" w14:textId="17F145A7" w:rsidR="00B329B2" w:rsidRPr="00423B5B" w:rsidRDefault="6443840B" w:rsidP="766F5407">
            <w:pPr>
              <w:pStyle w:val="FeatureBox"/>
            </w:pPr>
            <w:r>
              <w:t>People should also be treated equally under the law, which means that laws apply to everyone the same way</w:t>
            </w:r>
            <w:r w:rsidR="00472504">
              <w:t xml:space="preserve"> </w:t>
            </w:r>
            <w:r w:rsidR="00472504" w:rsidRPr="00472504">
              <w:t>–</w:t>
            </w:r>
            <w:r w:rsidR="00472504">
              <w:t xml:space="preserve"> </w:t>
            </w:r>
            <w:r>
              <w:t xml:space="preserve">this is part of the rule of law. </w:t>
            </w:r>
          </w:p>
          <w:p w14:paraId="3D208B58" w14:textId="77777777" w:rsidR="00423B5B" w:rsidRPr="00423B5B" w:rsidRDefault="4FEAC195" w:rsidP="766F5407">
            <w:pPr>
              <w:pStyle w:val="FeatureBox"/>
            </w:pPr>
            <w:r>
              <w:t>I also think</w:t>
            </w:r>
            <w:r w:rsidR="6301D71A">
              <w:t xml:space="preserve"> e</w:t>
            </w:r>
            <w:r w:rsidR="6443840B">
              <w:t xml:space="preserve">veryone should have the chance to vote and have a say in how the country is run, which is a key democratic idea. Laws and governments should protect these rights and make sure people are treated fairly. </w:t>
            </w:r>
          </w:p>
          <w:p w14:paraId="4737F314" w14:textId="3A0B92B3" w:rsidR="000E1E70" w:rsidRPr="00423B5B" w:rsidRDefault="6443840B" w:rsidP="766F5407">
            <w:pPr>
              <w:pStyle w:val="FeatureBox"/>
            </w:pPr>
            <w:r>
              <w:t>Later, we’re going to see how these ideas were at the heart of the American and French Revolutions, and how they helped create the modern principles of democracy, human rights and rule of law that countries use today.</w:t>
            </w:r>
          </w:p>
          <w:p w14:paraId="0C046510" w14:textId="69897DBB" w:rsidR="00320C4A" w:rsidRDefault="00320C4A" w:rsidP="00320C4A">
            <w:pPr>
              <w:pStyle w:val="FeatureBox2"/>
            </w:pPr>
            <w:r w:rsidRPr="00320C4A">
              <w:rPr>
                <w:b/>
                <w:bCs/>
              </w:rPr>
              <w:t>Note:</w:t>
            </w:r>
            <w:r>
              <w:rPr>
                <w:b/>
                <w:bCs/>
              </w:rPr>
              <w:t xml:space="preserve"> </w:t>
            </w:r>
            <w:r w:rsidR="00A93F97" w:rsidRPr="00460AFF">
              <w:t xml:space="preserve">the information provided in the next activity should be adjusted to </w:t>
            </w:r>
            <w:r w:rsidR="00CC0AB5" w:rsidRPr="00460AFF">
              <w:t xml:space="preserve">align with the capabilities </w:t>
            </w:r>
            <w:r w:rsidR="00BC5005">
              <w:t xml:space="preserve">of students </w:t>
            </w:r>
            <w:r w:rsidR="00460AFF">
              <w:t>with</w:t>
            </w:r>
            <w:r w:rsidR="00CC0AB5" w:rsidRPr="00460AFF">
              <w:t xml:space="preserve">in your classroom context. The readings provided </w:t>
            </w:r>
            <w:r w:rsidR="00A358D1" w:rsidRPr="00460AFF">
              <w:t>are a general summary, however, you may obtain more complex readings for HPGE students</w:t>
            </w:r>
            <w:r w:rsidR="00460AFF">
              <w:t>.</w:t>
            </w:r>
            <w:r w:rsidR="002C45F2">
              <w:t xml:space="preserve"> </w:t>
            </w:r>
          </w:p>
          <w:p w14:paraId="552E469C" w14:textId="6907B704" w:rsidR="00260A2B" w:rsidRDefault="1937BC96" w:rsidP="00037C9B">
            <w:pPr>
              <w:pStyle w:val="ListBullet"/>
              <w:numPr>
                <w:ilvl w:val="0"/>
                <w:numId w:val="0"/>
              </w:numPr>
              <w:jc w:val="both"/>
            </w:pPr>
            <w:r>
              <w:lastRenderedPageBreak/>
              <w:t xml:space="preserve">Students to read the summaries of </w:t>
            </w:r>
            <w:r w:rsidR="445BEDD7">
              <w:t xml:space="preserve">the American </w:t>
            </w:r>
            <w:r w:rsidR="6FEBD167">
              <w:t>Revolutionary</w:t>
            </w:r>
            <w:r w:rsidR="445BEDD7">
              <w:t xml:space="preserve"> War and the French </w:t>
            </w:r>
            <w:r w:rsidR="09317632">
              <w:t>R</w:t>
            </w:r>
            <w:r w:rsidR="445BEDD7">
              <w:t>evolution</w:t>
            </w:r>
            <w:r w:rsidR="5AEE8FA6">
              <w:t xml:space="preserve"> an</w:t>
            </w:r>
            <w:r w:rsidR="6EC7B81C">
              <w:t xml:space="preserve">d </w:t>
            </w:r>
            <w:r w:rsidR="5AEE8FA6">
              <w:t xml:space="preserve">complete </w:t>
            </w:r>
            <w:r w:rsidR="2579443B">
              <w:t xml:space="preserve">the </w:t>
            </w:r>
            <w:r w:rsidR="0DF50081">
              <w:t>t</w:t>
            </w:r>
            <w:r w:rsidR="5AEE8FA6">
              <w:t xml:space="preserve">able </w:t>
            </w:r>
            <w:r w:rsidR="3F80AFD9">
              <w:t xml:space="preserve">comparing revolutions </w:t>
            </w:r>
            <w:r w:rsidR="5AEE8FA6">
              <w:t xml:space="preserve">in </w:t>
            </w:r>
            <w:r w:rsidR="008F687E">
              <w:t>Resource</w:t>
            </w:r>
            <w:r w:rsidR="5AEE8FA6">
              <w:t xml:space="preserve"> </w:t>
            </w:r>
            <w:r w:rsidR="149E500F">
              <w:t>1</w:t>
            </w:r>
            <w:r w:rsidR="02817DA8">
              <w:t>6</w:t>
            </w:r>
            <w:r w:rsidR="02092845">
              <w:t xml:space="preserve"> </w:t>
            </w:r>
            <w:r w:rsidR="00472504" w:rsidRPr="00472504">
              <w:t>–</w:t>
            </w:r>
            <w:r w:rsidR="00472504">
              <w:t xml:space="preserve"> </w:t>
            </w:r>
            <w:r w:rsidR="11A00D79">
              <w:t>k</w:t>
            </w:r>
            <w:r w:rsidR="0A16A1CF">
              <w:t>ey</w:t>
            </w:r>
            <w:r w:rsidR="21FB2237">
              <w:t xml:space="preserve"> revolutions </w:t>
            </w:r>
            <w:r w:rsidR="0A4EF649">
              <w:t>of the 1700s</w:t>
            </w:r>
            <w:r w:rsidR="63D38102">
              <w:t xml:space="preserve"> to gain a general understanding of the </w:t>
            </w:r>
            <w:r w:rsidR="2A16D521">
              <w:t>causes, key ideas and important documents aligned to each revolution.</w:t>
            </w:r>
            <w:r w:rsidR="14EE29C4">
              <w:t xml:space="preserve"> </w:t>
            </w:r>
            <w:r w:rsidR="69883D32">
              <w:t xml:space="preserve">You may read the </w:t>
            </w:r>
            <w:r w:rsidR="0B9A599B">
              <w:t xml:space="preserve">American </w:t>
            </w:r>
            <w:r w:rsidR="00EF13C1">
              <w:t xml:space="preserve">Revolution </w:t>
            </w:r>
            <w:r w:rsidR="69883D32">
              <w:t>together as a class</w:t>
            </w:r>
            <w:r w:rsidR="0B9A599B">
              <w:t xml:space="preserve">, </w:t>
            </w:r>
            <w:r w:rsidR="69883D32">
              <w:t>unpack key terminology and complete the</w:t>
            </w:r>
            <w:r w:rsidR="0B9A599B">
              <w:t xml:space="preserve"> first row of the </w:t>
            </w:r>
            <w:r w:rsidR="4A9FB986">
              <w:t>table to model summary writing.</w:t>
            </w:r>
          </w:p>
          <w:p w14:paraId="4942AD5D" w14:textId="4E771052" w:rsidR="00723C10" w:rsidRDefault="75BB6B73" w:rsidP="00723C10">
            <w:pPr>
              <w:pStyle w:val="FeatureBox3"/>
              <w:rPr>
                <w:rStyle w:val="BoldItalic"/>
              </w:rPr>
            </w:pPr>
            <w:r w:rsidRPr="2A661846">
              <w:rPr>
                <w:b/>
                <w:bCs/>
              </w:rPr>
              <w:t>Suggested answers</w:t>
            </w:r>
            <w:r>
              <w:t>:</w:t>
            </w:r>
          </w:p>
          <w:p w14:paraId="0FEDE8A4" w14:textId="6804F40F" w:rsidR="00C5435F" w:rsidRPr="00A813EE" w:rsidRDefault="007A7623" w:rsidP="007A7623">
            <w:pPr>
              <w:pStyle w:val="FeatureBox3"/>
              <w:rPr>
                <w:rStyle w:val="BoldItalic"/>
                <w:i w:val="0"/>
                <w:iCs w:val="0"/>
              </w:rPr>
            </w:pPr>
            <w:r w:rsidRPr="00A813EE">
              <w:rPr>
                <w:rStyle w:val="BoldItalic"/>
                <w:i w:val="0"/>
                <w:iCs w:val="0"/>
              </w:rPr>
              <w:t xml:space="preserve">American </w:t>
            </w:r>
            <w:r w:rsidR="00EF13C1">
              <w:rPr>
                <w:rStyle w:val="BoldItalic"/>
                <w:i w:val="0"/>
                <w:iCs w:val="0"/>
              </w:rPr>
              <w:t>R</w:t>
            </w:r>
            <w:r w:rsidR="00EF13C1" w:rsidRPr="00A813EE">
              <w:rPr>
                <w:rStyle w:val="BoldItalic"/>
                <w:i w:val="0"/>
                <w:iCs w:val="0"/>
              </w:rPr>
              <w:t>evolution</w:t>
            </w:r>
            <w:r w:rsidRPr="00A813EE">
              <w:rPr>
                <w:rStyle w:val="BoldItalic"/>
                <w:i w:val="0"/>
                <w:iCs w:val="0"/>
              </w:rPr>
              <w:t xml:space="preserve">: </w:t>
            </w:r>
          </w:p>
          <w:p w14:paraId="2DF4E0A5" w14:textId="77777777" w:rsidR="00C5435F" w:rsidRPr="00CA25F5" w:rsidRDefault="007A7623" w:rsidP="007A7623">
            <w:pPr>
              <w:pStyle w:val="FeatureBox3"/>
              <w:rPr>
                <w:b/>
                <w:bCs/>
              </w:rPr>
            </w:pPr>
            <w:r w:rsidRPr="00CA25F5">
              <w:rPr>
                <w:rStyle w:val="BoldItalic"/>
                <w:b w:val="0"/>
                <w:bCs/>
                <w:i w:val="0"/>
                <w:iCs w:val="0"/>
              </w:rPr>
              <w:t>Causes:</w:t>
            </w:r>
            <w:r w:rsidRPr="00CA25F5">
              <w:rPr>
                <w:b/>
                <w:bCs/>
              </w:rPr>
              <w:t xml:space="preserve"> </w:t>
            </w:r>
            <w:r w:rsidRPr="00CA25F5">
              <w:t>British taxes, lack of representation</w:t>
            </w:r>
            <w:r w:rsidRPr="00CA25F5">
              <w:rPr>
                <w:b/>
                <w:bCs/>
              </w:rPr>
              <w:t xml:space="preserve"> </w:t>
            </w:r>
          </w:p>
          <w:p w14:paraId="6F42F29C" w14:textId="77777777" w:rsidR="00C5435F" w:rsidRDefault="007A7623" w:rsidP="007A7623">
            <w:pPr>
              <w:pStyle w:val="FeatureBox3"/>
            </w:pPr>
            <w:r>
              <w:t xml:space="preserve">Key Ideas: </w:t>
            </w:r>
            <w:r w:rsidR="00C5435F">
              <w:t xml:space="preserve">Natural rights </w:t>
            </w:r>
          </w:p>
          <w:p w14:paraId="108A14CB" w14:textId="2113DAF6" w:rsidR="00E74C65" w:rsidRDefault="00C5435F" w:rsidP="007A7623">
            <w:pPr>
              <w:pStyle w:val="FeatureBox3"/>
            </w:pPr>
            <w:r>
              <w:t xml:space="preserve">Important documents: Declaration of </w:t>
            </w:r>
            <w:r w:rsidR="00611453">
              <w:t xml:space="preserve">Independence </w:t>
            </w:r>
          </w:p>
          <w:p w14:paraId="0C396659" w14:textId="77777777" w:rsidR="00E74C65" w:rsidRDefault="00C5435F" w:rsidP="007A7623">
            <w:pPr>
              <w:pStyle w:val="FeatureBox3"/>
            </w:pPr>
            <w:r w:rsidRPr="00CA25F5">
              <w:rPr>
                <w:b/>
                <w:bCs/>
              </w:rPr>
              <w:t>French Revolution</w:t>
            </w:r>
            <w:r w:rsidR="00E74C65">
              <w:t>:</w:t>
            </w:r>
            <w:r w:rsidR="000311CB">
              <w:t xml:space="preserve"> </w:t>
            </w:r>
          </w:p>
          <w:p w14:paraId="46309BE4" w14:textId="77777777" w:rsidR="00210B81" w:rsidRDefault="000311CB" w:rsidP="007A7623">
            <w:pPr>
              <w:pStyle w:val="FeatureBox3"/>
            </w:pPr>
            <w:r>
              <w:t>Causes: Social inequality</w:t>
            </w:r>
            <w:r w:rsidR="00210B81">
              <w:t xml:space="preserve">, </w:t>
            </w:r>
            <w:r>
              <w:t>absolute monarchy</w:t>
            </w:r>
          </w:p>
          <w:p w14:paraId="2151E3DA" w14:textId="77777777" w:rsidR="00210B81" w:rsidRDefault="000311CB" w:rsidP="007A7623">
            <w:pPr>
              <w:pStyle w:val="FeatureBox3"/>
            </w:pPr>
            <w:r>
              <w:t>Key Ideas</w:t>
            </w:r>
            <w:r w:rsidR="00E74C65">
              <w:t xml:space="preserve">: Equality and </w:t>
            </w:r>
            <w:r w:rsidR="00210B81">
              <w:t>liberty</w:t>
            </w:r>
            <w:r w:rsidR="00E74C65">
              <w:t xml:space="preserve"> </w:t>
            </w:r>
          </w:p>
          <w:p w14:paraId="6BE8E77D" w14:textId="270B8227" w:rsidR="007A7623" w:rsidRDefault="00E74C65" w:rsidP="007A7623">
            <w:pPr>
              <w:pStyle w:val="FeatureBox3"/>
            </w:pPr>
            <w:r>
              <w:t xml:space="preserve">Important documents: Rights of </w:t>
            </w:r>
            <w:r w:rsidR="00601465">
              <w:t>M</w:t>
            </w:r>
            <w:r>
              <w:t>an</w:t>
            </w:r>
          </w:p>
          <w:p w14:paraId="6FCA1DB8" w14:textId="7B9614EB" w:rsidR="00AD7FA0" w:rsidRDefault="42387C0F" w:rsidP="00AD7FA0">
            <w:pPr>
              <w:pStyle w:val="FeatureBox2"/>
            </w:pPr>
            <w:r w:rsidRPr="0CDDFDB7">
              <w:rPr>
                <w:b/>
                <w:bCs/>
              </w:rPr>
              <w:lastRenderedPageBreak/>
              <w:t>Note:</w:t>
            </w:r>
            <w:r>
              <w:t xml:space="preserve"> </w:t>
            </w:r>
            <w:r w:rsidR="03F07FBA">
              <w:t>f</w:t>
            </w:r>
            <w:r>
              <w:t>or the next activity students will receive a</w:t>
            </w:r>
            <w:r w:rsidR="4932A582">
              <w:t>n</w:t>
            </w:r>
            <w:r>
              <w:t xml:space="preserve"> </w:t>
            </w:r>
            <w:r w:rsidR="4932A582">
              <w:t>excerpt</w:t>
            </w:r>
            <w:r w:rsidR="25F62954">
              <w:t xml:space="preserve"> from each of the key documents that came out of the revolutions.</w:t>
            </w:r>
            <w:r w:rsidR="4932A582">
              <w:t xml:space="preserve"> Provide contin</w:t>
            </w:r>
            <w:r w:rsidR="3B8F395C">
              <w:t>gent scaffolding to guide students with unfamiliar terms and concepts</w:t>
            </w:r>
            <w:r w:rsidR="27695D14">
              <w:t>.</w:t>
            </w:r>
            <w:r w:rsidR="5FFA5E23">
              <w:t xml:space="preserve"> </w:t>
            </w:r>
            <w:r w:rsidR="368784E7">
              <w:t>Provide students with definition of the</w:t>
            </w:r>
            <w:r w:rsidR="6DBEEC34">
              <w:t xml:space="preserve"> key</w:t>
            </w:r>
            <w:r w:rsidR="368784E7">
              <w:t xml:space="preserve"> terms: </w:t>
            </w:r>
            <w:hyperlink r:id="rId64">
              <w:r w:rsidR="6870F680" w:rsidRPr="0CDDFDB7">
                <w:rPr>
                  <w:rStyle w:val="Hyperlink"/>
                </w:rPr>
                <w:t xml:space="preserve">human </w:t>
              </w:r>
              <w:r w:rsidR="368784E7" w:rsidRPr="0CDDFDB7">
                <w:rPr>
                  <w:rStyle w:val="Hyperlink"/>
                </w:rPr>
                <w:t>rights</w:t>
              </w:r>
            </w:hyperlink>
            <w:r w:rsidR="042F40AC">
              <w:t xml:space="preserve">, </w:t>
            </w:r>
            <w:hyperlink r:id="rId65">
              <w:r w:rsidR="042F40AC" w:rsidRPr="0CDDFDB7">
                <w:rPr>
                  <w:rStyle w:val="Hyperlink"/>
                </w:rPr>
                <w:t>gover</w:t>
              </w:r>
              <w:r w:rsidR="1D9FED9D" w:rsidRPr="0CDDFDB7">
                <w:rPr>
                  <w:rStyle w:val="Hyperlink"/>
                </w:rPr>
                <w:t>nance</w:t>
              </w:r>
            </w:hyperlink>
            <w:r w:rsidR="042F40AC">
              <w:t xml:space="preserve">, </w:t>
            </w:r>
            <w:hyperlink r:id="rId66">
              <w:r w:rsidR="042F40AC" w:rsidRPr="0CDDFDB7">
                <w:rPr>
                  <w:rStyle w:val="Hyperlink"/>
                </w:rPr>
                <w:t>democracy,</w:t>
              </w:r>
            </w:hyperlink>
            <w:r w:rsidR="042F40AC">
              <w:t xml:space="preserve"> </w:t>
            </w:r>
            <w:hyperlink r:id="rId67">
              <w:r w:rsidR="042F40AC" w:rsidRPr="0CDDFDB7">
                <w:rPr>
                  <w:rStyle w:val="Hyperlink"/>
                </w:rPr>
                <w:t>equality</w:t>
              </w:r>
            </w:hyperlink>
          </w:p>
          <w:p w14:paraId="18763832" w14:textId="26C02F8C" w:rsidR="0042761E" w:rsidRDefault="40E9BF2C" w:rsidP="00472504">
            <w:r>
              <w:t>Students to work in small groups</w:t>
            </w:r>
            <w:r w:rsidR="33A1A08A">
              <w:t xml:space="preserve"> to identify the ke</w:t>
            </w:r>
            <w:r w:rsidR="7397C121">
              <w:t>y</w:t>
            </w:r>
            <w:r w:rsidR="33A1A08A">
              <w:t xml:space="preserve"> rights and democratic ideas that emerged from the revolutions</w:t>
            </w:r>
            <w:r w:rsidR="39857F38">
              <w:t>.</w:t>
            </w:r>
            <w:r w:rsidR="00472504">
              <w:t xml:space="preserve"> </w:t>
            </w:r>
            <w:r w:rsidR="0ADDE4DD">
              <w:t xml:space="preserve">Each group will </w:t>
            </w:r>
            <w:r w:rsidR="40FCEADD">
              <w:t>receive</w:t>
            </w:r>
            <w:r w:rsidR="7F494C2B">
              <w:t>:</w:t>
            </w:r>
          </w:p>
          <w:p w14:paraId="2FC55B28" w14:textId="41C976C0" w:rsidR="00A211A9" w:rsidRDefault="2FAA18E9" w:rsidP="00502D1A">
            <w:pPr>
              <w:pStyle w:val="ListBullet"/>
            </w:pPr>
            <w:r>
              <w:t xml:space="preserve">A short excerpt from the </w:t>
            </w:r>
            <w:r w:rsidR="1F2A4553">
              <w:t>‘D</w:t>
            </w:r>
            <w:r>
              <w:t xml:space="preserve">eclaration of </w:t>
            </w:r>
            <w:r w:rsidR="1E92B008">
              <w:t>I</w:t>
            </w:r>
            <w:r>
              <w:t>ndependence</w:t>
            </w:r>
            <w:r w:rsidR="1F2A4553">
              <w:t>’.</w:t>
            </w:r>
          </w:p>
          <w:p w14:paraId="1755E3B9" w14:textId="247E5BCE" w:rsidR="007B221D" w:rsidRDefault="2FAA18E9" w:rsidP="00502D1A">
            <w:pPr>
              <w:pStyle w:val="ListBullet"/>
            </w:pPr>
            <w:r>
              <w:t xml:space="preserve">A short </w:t>
            </w:r>
            <w:r w:rsidR="32842B5E">
              <w:t>excerpt</w:t>
            </w:r>
            <w:r>
              <w:t xml:space="preserve"> from the </w:t>
            </w:r>
            <w:r w:rsidR="1F2A4553">
              <w:t>‘R</w:t>
            </w:r>
            <w:r>
              <w:t xml:space="preserve">ights of </w:t>
            </w:r>
            <w:r w:rsidR="28DAAED7">
              <w:t>M</w:t>
            </w:r>
            <w:r>
              <w:t>an</w:t>
            </w:r>
            <w:r w:rsidR="1F2A4553">
              <w:t>’</w:t>
            </w:r>
            <w:r>
              <w:t>.</w:t>
            </w:r>
          </w:p>
          <w:p w14:paraId="4C483AA3" w14:textId="3F9C6DB1" w:rsidR="00696E1C" w:rsidRDefault="61ACD3A6" w:rsidP="00ED7332">
            <w:pPr>
              <w:pStyle w:val="ListBullet"/>
              <w:numPr>
                <w:ilvl w:val="0"/>
                <w:numId w:val="0"/>
              </w:numPr>
            </w:pPr>
            <w:r>
              <w:t>Students to highlight</w:t>
            </w:r>
            <w:r w:rsidR="3ED745A7">
              <w:t xml:space="preserve"> parts of the document and complete the questions.</w:t>
            </w:r>
            <w:r w:rsidR="79E416D6">
              <w:t xml:space="preserve"> They are to record their findings in</w:t>
            </w:r>
            <w:r w:rsidR="4EEFDCDA">
              <w:t xml:space="preserve"> </w:t>
            </w:r>
            <w:r w:rsidR="7A532037">
              <w:t xml:space="preserve">the table in </w:t>
            </w:r>
            <w:r w:rsidR="008F687E">
              <w:t>Resource</w:t>
            </w:r>
            <w:r w:rsidR="4EEFDCDA">
              <w:t xml:space="preserve"> </w:t>
            </w:r>
            <w:r w:rsidR="2A311FD9">
              <w:t>1</w:t>
            </w:r>
            <w:r w:rsidR="4B2895FA">
              <w:t>7</w:t>
            </w:r>
            <w:r w:rsidR="4EEFDCDA">
              <w:t xml:space="preserve"> </w:t>
            </w:r>
            <w:r w:rsidR="00472504" w:rsidRPr="00472504">
              <w:t>–</w:t>
            </w:r>
            <w:r w:rsidR="00472504">
              <w:t xml:space="preserve"> </w:t>
            </w:r>
            <w:r w:rsidR="4EEFDCDA">
              <w:t>key documents of the revolutions</w:t>
            </w:r>
            <w:r w:rsidR="35E0BEFD">
              <w:t xml:space="preserve">. Once completed </w:t>
            </w:r>
            <w:r w:rsidR="5D1A12A0">
              <w:t>groups to share their findings with the class.</w:t>
            </w:r>
          </w:p>
          <w:p w14:paraId="5F7CEF2A" w14:textId="77777777" w:rsidR="000166A5" w:rsidRDefault="1EAD63F2" w:rsidP="004B3FD9">
            <w:pPr>
              <w:pStyle w:val="ListNumber"/>
              <w:numPr>
                <w:ilvl w:val="0"/>
                <w:numId w:val="15"/>
              </w:numPr>
            </w:pPr>
            <w:r>
              <w:t>What rights are mentioned in the document?</w:t>
            </w:r>
          </w:p>
          <w:p w14:paraId="725464F2" w14:textId="77777777" w:rsidR="000166A5" w:rsidRDefault="008D177C" w:rsidP="004B3FD9">
            <w:pPr>
              <w:pStyle w:val="ListNumber"/>
              <w:numPr>
                <w:ilvl w:val="0"/>
                <w:numId w:val="15"/>
              </w:numPr>
            </w:pPr>
            <w:r>
              <w:t>What does the document say about government power?</w:t>
            </w:r>
          </w:p>
          <w:p w14:paraId="72EDFF4E" w14:textId="77777777" w:rsidR="000166A5" w:rsidRDefault="008D177C" w:rsidP="004B3FD9">
            <w:pPr>
              <w:pStyle w:val="ListNumber"/>
              <w:numPr>
                <w:ilvl w:val="0"/>
                <w:numId w:val="15"/>
              </w:numPr>
            </w:pPr>
            <w:r>
              <w:t>Who is supposed to have these rights?</w:t>
            </w:r>
          </w:p>
          <w:p w14:paraId="0F539060" w14:textId="052837B6" w:rsidR="008D177C" w:rsidRDefault="00E86ADC" w:rsidP="004B3FD9">
            <w:pPr>
              <w:pStyle w:val="ListNumber"/>
              <w:numPr>
                <w:ilvl w:val="0"/>
                <w:numId w:val="15"/>
              </w:numPr>
            </w:pPr>
            <w:r>
              <w:t>What idea about democracy or equality can you identify</w:t>
            </w:r>
            <w:r w:rsidR="001E534B">
              <w:t>?</w:t>
            </w:r>
          </w:p>
          <w:p w14:paraId="406F3061" w14:textId="40F27ABF" w:rsidR="00C06819" w:rsidRDefault="003A19E2" w:rsidP="00F53A80">
            <w:pPr>
              <w:pStyle w:val="ListNumber"/>
              <w:numPr>
                <w:ilvl w:val="0"/>
                <w:numId w:val="0"/>
              </w:numPr>
            </w:pPr>
            <w:r>
              <w:lastRenderedPageBreak/>
              <w:t xml:space="preserve">Teacher to lead a discussion on the similarities and differences between </w:t>
            </w:r>
            <w:r w:rsidR="00AB4848">
              <w:t>the key documents f</w:t>
            </w:r>
            <w:r w:rsidR="003F3E1C">
              <w:t>r</w:t>
            </w:r>
            <w:r w:rsidR="00AB4848">
              <w:t xml:space="preserve">om the revolutions. </w:t>
            </w:r>
            <w:r w:rsidR="005458E4">
              <w:t>Use cold calling</w:t>
            </w:r>
            <w:r w:rsidR="00CF3C4E">
              <w:t xml:space="preserve"> to guide class discussion to answer the following questions:</w:t>
            </w:r>
          </w:p>
          <w:p w14:paraId="18019CE1" w14:textId="77777777" w:rsidR="0027476C" w:rsidRDefault="007E0C89" w:rsidP="004B3FD9">
            <w:pPr>
              <w:pStyle w:val="ListNumber"/>
              <w:numPr>
                <w:ilvl w:val="0"/>
                <w:numId w:val="16"/>
              </w:numPr>
            </w:pPr>
            <w:r>
              <w:t>What similar rights appear in both documents?</w:t>
            </w:r>
          </w:p>
          <w:p w14:paraId="04B506B8" w14:textId="77777777" w:rsidR="0027476C" w:rsidRDefault="007E0C89" w:rsidP="004B3FD9">
            <w:pPr>
              <w:pStyle w:val="ListNumber"/>
              <w:numPr>
                <w:ilvl w:val="0"/>
                <w:numId w:val="16"/>
              </w:numPr>
            </w:pPr>
            <w:r>
              <w:t>What do both documents</w:t>
            </w:r>
            <w:r w:rsidR="00A50C66">
              <w:t xml:space="preserve"> say about government authority?</w:t>
            </w:r>
          </w:p>
          <w:p w14:paraId="2DC596F1" w14:textId="2C2129B8" w:rsidR="00F53A80" w:rsidRDefault="43FCBD98" w:rsidP="004B3FD9">
            <w:pPr>
              <w:pStyle w:val="ListNumber"/>
              <w:numPr>
                <w:ilvl w:val="0"/>
                <w:numId w:val="16"/>
              </w:numPr>
            </w:pPr>
            <w:r>
              <w:t>Why do you think these ideas were revolutionary at the time?</w:t>
            </w:r>
          </w:p>
          <w:p w14:paraId="37D8DB64" w14:textId="4D51EAC6" w:rsidR="00C9388F" w:rsidRDefault="64F9AFD5" w:rsidP="00F53A80">
            <w:pPr>
              <w:pStyle w:val="ListNumber"/>
              <w:numPr>
                <w:ilvl w:val="0"/>
                <w:numId w:val="16"/>
              </w:numPr>
            </w:pPr>
            <w:r>
              <w:t>Based on the discussion students to record</w:t>
            </w:r>
            <w:r w:rsidR="7B34763E">
              <w:t xml:space="preserve"> </w:t>
            </w:r>
            <w:r w:rsidR="2262A675">
              <w:t xml:space="preserve">the similarities and differences of the </w:t>
            </w:r>
            <w:r w:rsidR="008D5035">
              <w:t>2</w:t>
            </w:r>
            <w:r w:rsidR="2262A675">
              <w:t xml:space="preserve"> documents</w:t>
            </w:r>
            <w:r w:rsidR="6395CD9A">
              <w:t xml:space="preserve"> </w:t>
            </w:r>
            <w:r w:rsidR="2262A675">
              <w:t xml:space="preserve">as a </w:t>
            </w:r>
            <w:r w:rsidR="530F960C">
              <w:t>Venn</w:t>
            </w:r>
            <w:r w:rsidR="2262A675">
              <w:t xml:space="preserve"> diagram</w:t>
            </w:r>
            <w:r w:rsidR="530F960C">
              <w:t>.</w:t>
            </w:r>
            <w:r w:rsidR="564F542B">
              <w:t xml:space="preserve"> (</w:t>
            </w:r>
            <w:r w:rsidR="207A3074">
              <w:t>See</w:t>
            </w:r>
            <w:r w:rsidR="564F542B">
              <w:t xml:space="preserve"> </w:t>
            </w:r>
            <w:r w:rsidR="43E35F90">
              <w:t xml:space="preserve">Resource </w:t>
            </w:r>
            <w:r w:rsidR="4755FB4C">
              <w:t>1</w:t>
            </w:r>
            <w:r w:rsidR="007C4F2B">
              <w:t>7</w:t>
            </w:r>
            <w:r w:rsidR="04539F57">
              <w:t xml:space="preserve"> – key documents of the revolutions</w:t>
            </w:r>
            <w:r w:rsidR="00472504">
              <w:t>.</w:t>
            </w:r>
            <w:r w:rsidR="0D221B5B">
              <w:t>)</w:t>
            </w:r>
          </w:p>
          <w:p w14:paraId="181A0A4D" w14:textId="166240F2" w:rsidR="006457FE" w:rsidRDefault="63F2A49A" w:rsidP="006457FE">
            <w:pPr>
              <w:pStyle w:val="FeatureBox4"/>
            </w:pPr>
            <w:r w:rsidRPr="00472504">
              <w:rPr>
                <w:b/>
                <w:bCs/>
              </w:rPr>
              <w:t xml:space="preserve">Differentiation </w:t>
            </w:r>
            <w:r w:rsidR="05B3B4EA" w:rsidRPr="00472504">
              <w:rPr>
                <w:b/>
                <w:bCs/>
              </w:rPr>
              <w:t>e</w:t>
            </w:r>
            <w:r w:rsidR="7C29D52D" w:rsidRPr="00472504">
              <w:rPr>
                <w:b/>
                <w:bCs/>
              </w:rPr>
              <w:t>xtension question:</w:t>
            </w:r>
            <w:r w:rsidR="7C29D52D">
              <w:t xml:space="preserve"> Which revolution do you think had the biggest impact on democracy today? Why?</w:t>
            </w:r>
          </w:p>
          <w:p w14:paraId="2A621A1F" w14:textId="11C3DE58" w:rsidR="001A7648" w:rsidRDefault="006F57D1" w:rsidP="00A813EE">
            <w:r>
              <w:t xml:space="preserve">Teacher to </w:t>
            </w:r>
            <w:r w:rsidR="00A87BB9">
              <w:t xml:space="preserve">use gesture voting </w:t>
            </w:r>
            <w:r>
              <w:t xml:space="preserve">to connect </w:t>
            </w:r>
            <w:r w:rsidR="001A69CF">
              <w:t>student</w:t>
            </w:r>
            <w:r>
              <w:t xml:space="preserve"> understanding to modern </w:t>
            </w:r>
            <w:r w:rsidR="00A813EE">
              <w:t>principles</w:t>
            </w:r>
            <w:r w:rsidR="00CC7798">
              <w:t>.</w:t>
            </w:r>
            <w:r w:rsidR="00F67157">
              <w:t xml:space="preserve"> </w:t>
            </w:r>
            <w:r w:rsidR="00A30D66">
              <w:t>Teacher to read out statement</w:t>
            </w:r>
            <w:r w:rsidR="00A813EE">
              <w:t>s</w:t>
            </w:r>
            <w:r w:rsidR="00A30D66">
              <w:t xml:space="preserve"> from the revolutions </w:t>
            </w:r>
            <w:r w:rsidR="00032E5C">
              <w:t xml:space="preserve">and </w:t>
            </w:r>
            <w:r w:rsidR="00A30D66">
              <w:t xml:space="preserve">students </w:t>
            </w:r>
            <w:r w:rsidR="001A7648">
              <w:t>vote 1, 2 or 3 for each statement using the key below:</w:t>
            </w:r>
          </w:p>
          <w:p w14:paraId="01955621" w14:textId="77777777" w:rsidR="001A7648" w:rsidRPr="00154047" w:rsidRDefault="001A7648" w:rsidP="00E3649D">
            <w:pPr>
              <w:pStyle w:val="ListNumber2"/>
            </w:pPr>
            <w:r>
              <w:t>h</w:t>
            </w:r>
            <w:r w:rsidRPr="00154047">
              <w:t>uman rights</w:t>
            </w:r>
          </w:p>
          <w:p w14:paraId="5915EDF4" w14:textId="77777777" w:rsidR="001A7648" w:rsidRPr="00154047" w:rsidRDefault="001A7648" w:rsidP="00E3649D">
            <w:pPr>
              <w:pStyle w:val="ListNumber2"/>
            </w:pPr>
            <w:r>
              <w:t>r</w:t>
            </w:r>
            <w:r w:rsidRPr="00154047">
              <w:t>ule of law</w:t>
            </w:r>
          </w:p>
          <w:p w14:paraId="39568BCC" w14:textId="77777777" w:rsidR="001A7648" w:rsidRPr="00154047" w:rsidRDefault="001A7648" w:rsidP="00E3649D">
            <w:pPr>
              <w:pStyle w:val="ListNumber2"/>
            </w:pPr>
            <w:r>
              <w:t>d</w:t>
            </w:r>
            <w:r w:rsidRPr="00154047">
              <w:t>emocracy</w:t>
            </w:r>
            <w:r>
              <w:t>.</w:t>
            </w:r>
          </w:p>
          <w:p w14:paraId="65ED432B" w14:textId="61206973" w:rsidR="00A813EE" w:rsidRPr="00154047" w:rsidRDefault="00A813EE" w:rsidP="00A813EE">
            <w:r>
              <w:lastRenderedPageBreak/>
              <w:t>The statements are:</w:t>
            </w:r>
          </w:p>
          <w:p w14:paraId="02B6697F" w14:textId="63BE0ABE" w:rsidR="0010753E" w:rsidRDefault="00652CAA" w:rsidP="00652CAA">
            <w:pPr>
              <w:pStyle w:val="ListBullet"/>
            </w:pPr>
            <w:r>
              <w:t>S</w:t>
            </w:r>
            <w:r w:rsidR="0010753E">
              <w:t xml:space="preserve">tatement </w:t>
            </w:r>
            <w:r w:rsidR="0010753E" w:rsidRPr="00736C2B">
              <w:t>1</w:t>
            </w:r>
            <w:r>
              <w:t xml:space="preserve">: </w:t>
            </w:r>
            <w:r w:rsidR="009D515A">
              <w:t>e</w:t>
            </w:r>
            <w:r w:rsidR="00B32DEF">
              <w:t>quality before the law</w:t>
            </w:r>
          </w:p>
          <w:p w14:paraId="0C61AD73" w14:textId="3002C7CD" w:rsidR="00B32DEF" w:rsidRDefault="00652CAA" w:rsidP="00A813EE">
            <w:pPr>
              <w:pStyle w:val="ListBullet"/>
            </w:pPr>
            <w:r>
              <w:t xml:space="preserve">Statement </w:t>
            </w:r>
            <w:r w:rsidR="00B32DEF">
              <w:t>2</w:t>
            </w:r>
            <w:r>
              <w:t>:</w:t>
            </w:r>
            <w:r w:rsidR="00736C2B" w:rsidRPr="00736C2B">
              <w:t xml:space="preserve"> </w:t>
            </w:r>
            <w:r w:rsidR="00B32DEF">
              <w:t>government based on consent from the people</w:t>
            </w:r>
          </w:p>
          <w:p w14:paraId="731ACD16" w14:textId="29111EFA" w:rsidR="009D515A" w:rsidRDefault="00652CAA" w:rsidP="00A813EE">
            <w:pPr>
              <w:pStyle w:val="ListBullet"/>
            </w:pPr>
            <w:r>
              <w:t xml:space="preserve">Statement </w:t>
            </w:r>
            <w:r w:rsidR="009D515A">
              <w:t>3</w:t>
            </w:r>
            <w:r>
              <w:t>:</w:t>
            </w:r>
            <w:r w:rsidR="00736C2B" w:rsidRPr="00736C2B">
              <w:t xml:space="preserve"> </w:t>
            </w:r>
            <w:r w:rsidR="005074EF">
              <w:t>life, liberty and the pursuit of happine</w:t>
            </w:r>
            <w:r w:rsidR="0049757E">
              <w:t>ss</w:t>
            </w:r>
            <w:r w:rsidR="00A813EE">
              <w:t>.</w:t>
            </w:r>
          </w:p>
          <w:p w14:paraId="1C92A07C" w14:textId="77777777" w:rsidR="008B18F3" w:rsidRPr="00606FD0" w:rsidRDefault="0049757E" w:rsidP="0049757E">
            <w:pPr>
              <w:pStyle w:val="FeatureBox3"/>
              <w:rPr>
                <w:b/>
                <w:bCs/>
              </w:rPr>
            </w:pPr>
            <w:r w:rsidRPr="00606FD0">
              <w:rPr>
                <w:b/>
                <w:bCs/>
              </w:rPr>
              <w:t xml:space="preserve">Suggested responses: </w:t>
            </w:r>
          </w:p>
          <w:p w14:paraId="2B2E1A2E" w14:textId="70D8E420" w:rsidR="008B18F3" w:rsidRDefault="001A7648" w:rsidP="0049757E">
            <w:pPr>
              <w:pStyle w:val="FeatureBox3"/>
            </w:pPr>
            <w:r>
              <w:t xml:space="preserve">Statement </w:t>
            </w:r>
            <w:r w:rsidR="0049757E">
              <w:t xml:space="preserve">1: </w:t>
            </w:r>
            <w:r w:rsidR="00E3649D">
              <w:t xml:space="preserve">b </w:t>
            </w:r>
            <w:r w:rsidRPr="00A813EE">
              <w:t>–</w:t>
            </w:r>
            <w:r>
              <w:t xml:space="preserve"> r</w:t>
            </w:r>
            <w:r w:rsidRPr="00154047">
              <w:t>ule of law</w:t>
            </w:r>
          </w:p>
          <w:p w14:paraId="5DB08DC4" w14:textId="5CAFB716" w:rsidR="00831101" w:rsidRDefault="001A7648" w:rsidP="0049757E">
            <w:pPr>
              <w:pStyle w:val="FeatureBox3"/>
            </w:pPr>
            <w:r>
              <w:t xml:space="preserve">Statement </w:t>
            </w:r>
            <w:r w:rsidR="00652464">
              <w:t xml:space="preserve">2: </w:t>
            </w:r>
            <w:r w:rsidR="00E3649D">
              <w:t>c – democracy</w:t>
            </w:r>
          </w:p>
          <w:p w14:paraId="06B18417" w14:textId="611E53E6" w:rsidR="00606FD0" w:rsidRDefault="001A7648" w:rsidP="0049757E">
            <w:pPr>
              <w:pStyle w:val="FeatureBox3"/>
            </w:pPr>
            <w:r>
              <w:t xml:space="preserve">Statement </w:t>
            </w:r>
            <w:r w:rsidR="005500D8">
              <w:t>3</w:t>
            </w:r>
            <w:r w:rsidR="008B18F3">
              <w:t xml:space="preserve">: </w:t>
            </w:r>
            <w:r w:rsidR="00E3649D">
              <w:t xml:space="preserve">a – human rights </w:t>
            </w:r>
          </w:p>
          <w:p w14:paraId="404E6358" w14:textId="274C205F" w:rsidR="0049757E" w:rsidRDefault="46793F4C" w:rsidP="00E3649D">
            <w:pPr>
              <w:pStyle w:val="FeatureBox3"/>
            </w:pPr>
            <w:r w:rsidRPr="0CDDFDB7">
              <w:rPr>
                <w:b/>
                <w:bCs/>
              </w:rPr>
              <w:t>Formative assessment</w:t>
            </w:r>
            <w:r>
              <w:t xml:space="preserve">: </w:t>
            </w:r>
            <w:r w:rsidR="2EBFF19F">
              <w:t>use this as an opportunity to check for student understanding. Reteach key concepts that may need clarification.</w:t>
            </w:r>
          </w:p>
          <w:p w14:paraId="517F8ACA" w14:textId="1385B942" w:rsidR="00831101" w:rsidRPr="00831101" w:rsidRDefault="575299DD" w:rsidP="00831101">
            <w:r>
              <w:t xml:space="preserve">Teacher to </w:t>
            </w:r>
            <w:r w:rsidR="2589EFE5">
              <w:t>activate prior knowledge</w:t>
            </w:r>
            <w:r>
              <w:t xml:space="preserve"> to </w:t>
            </w:r>
            <w:r w:rsidR="4E924E42">
              <w:t>make</w:t>
            </w:r>
            <w:r>
              <w:t xml:space="preserve"> further connections between the </w:t>
            </w:r>
            <w:r w:rsidR="6ED93D14">
              <w:t>key ideas</w:t>
            </w:r>
            <w:r>
              <w:t xml:space="preserve"> established by the revolutions </w:t>
            </w:r>
            <w:r w:rsidR="4E924E42">
              <w:t>to modern examples.</w:t>
            </w:r>
            <w:r w:rsidR="6ED93D14">
              <w:t xml:space="preserve"> </w:t>
            </w:r>
            <w:r w:rsidR="2C5C242C">
              <w:t xml:space="preserve">Give students time </w:t>
            </w:r>
            <w:r w:rsidR="56279187">
              <w:t xml:space="preserve">to </w:t>
            </w:r>
            <w:r w:rsidR="453FB9A3">
              <w:t xml:space="preserve">write down as many modern examples </w:t>
            </w:r>
            <w:r w:rsidR="4C99131B">
              <w:t xml:space="preserve">as </w:t>
            </w:r>
            <w:r w:rsidR="7B4FE187">
              <w:t>they can for each of the key concepts: human rights, rule of law, democracy</w:t>
            </w:r>
            <w:r w:rsidR="37E3848A">
              <w:t xml:space="preserve">. </w:t>
            </w:r>
            <w:r w:rsidR="29FBEEB4">
              <w:t>Students</w:t>
            </w:r>
            <w:r w:rsidR="37E3848A">
              <w:t xml:space="preserve"> to record their responses in</w:t>
            </w:r>
            <w:r w:rsidR="5621C603">
              <w:t xml:space="preserve"> </w:t>
            </w:r>
            <w:r w:rsidR="4E4B306E">
              <w:t>the t</w:t>
            </w:r>
            <w:r w:rsidR="5621C603">
              <w:t>able</w:t>
            </w:r>
            <w:r w:rsidR="0627CF60">
              <w:t xml:space="preserve"> </w:t>
            </w:r>
            <w:r w:rsidR="43C37546">
              <w:t xml:space="preserve">in </w:t>
            </w:r>
            <w:r w:rsidR="008F687E">
              <w:t>Resource</w:t>
            </w:r>
            <w:r w:rsidR="43C37546">
              <w:t xml:space="preserve"> </w:t>
            </w:r>
            <w:r w:rsidR="1490E718">
              <w:t>1</w:t>
            </w:r>
            <w:r w:rsidR="01E91191">
              <w:t>8</w:t>
            </w:r>
            <w:r w:rsidR="43C37546">
              <w:t xml:space="preserve"> </w:t>
            </w:r>
            <w:r w:rsidR="002905AC" w:rsidRPr="002905AC">
              <w:t>–</w:t>
            </w:r>
            <w:r w:rsidR="002905AC">
              <w:t xml:space="preserve"> </w:t>
            </w:r>
            <w:r w:rsidR="47B64B93">
              <w:t xml:space="preserve">modern day human rights, rule of </w:t>
            </w:r>
            <w:r w:rsidR="47B64B93">
              <w:lastRenderedPageBreak/>
              <w:t>law in governance and democratic ideals</w:t>
            </w:r>
            <w:r w:rsidR="17E5F593">
              <w:t>.</w:t>
            </w:r>
          </w:p>
          <w:p w14:paraId="748E35F1" w14:textId="249AB5B6" w:rsidR="00831101" w:rsidRDefault="001916D5" w:rsidP="00831101">
            <w:r>
              <w:t>Prom</w:t>
            </w:r>
            <w:r w:rsidR="00153EA4">
              <w:t xml:space="preserve">pt students </w:t>
            </w:r>
            <w:r w:rsidR="00553568">
              <w:t>with examples such as</w:t>
            </w:r>
            <w:r w:rsidR="00620B3B">
              <w:t xml:space="preserve"> right to vote</w:t>
            </w:r>
            <w:r w:rsidR="00F243FA">
              <w:t>.</w:t>
            </w:r>
          </w:p>
          <w:p w14:paraId="08F7DF2F" w14:textId="63858F18" w:rsidR="008731D7" w:rsidRPr="00831101" w:rsidRDefault="002905AC" w:rsidP="007E01A7">
            <w:pPr>
              <w:pStyle w:val="FeatureBox4"/>
            </w:pPr>
            <w:r>
              <w:rPr>
                <w:b/>
                <w:bCs/>
              </w:rPr>
              <w:t>Differentiation</w:t>
            </w:r>
            <w:r w:rsidR="45D398C0" w:rsidRPr="00C46904">
              <w:rPr>
                <w:b/>
                <w:bCs/>
              </w:rPr>
              <w:t>:</w:t>
            </w:r>
            <w:r w:rsidR="45D398C0">
              <w:t xml:space="preserve"> </w:t>
            </w:r>
            <w:r>
              <w:t xml:space="preserve">HGPE </w:t>
            </w:r>
            <w:r w:rsidR="21EEE183">
              <w:t>s</w:t>
            </w:r>
            <w:r w:rsidR="45D398C0">
              <w:t>tudents could connect the ideas to modern global frameworks such as the Universal Declaration of Human Rights from the United Nations.</w:t>
            </w:r>
          </w:p>
          <w:p w14:paraId="3F9A1D85" w14:textId="77777777" w:rsidR="00620D9A" w:rsidRPr="00620D9A" w:rsidRDefault="00620D9A" w:rsidP="00620D9A">
            <w:pPr>
              <w:rPr>
                <w:b/>
                <w:bCs/>
              </w:rPr>
            </w:pPr>
            <w:r w:rsidRPr="00620D9A">
              <w:rPr>
                <w:b/>
                <w:bCs/>
              </w:rPr>
              <w:t>Concluding the lesson</w:t>
            </w:r>
          </w:p>
          <w:p w14:paraId="166B4851" w14:textId="233B24F6" w:rsidR="00620D9A" w:rsidRDefault="07B69D5B" w:rsidP="00620D9A">
            <w:r>
              <w:t xml:space="preserve">Students to complete an exit </w:t>
            </w:r>
            <w:r w:rsidR="4E018B03">
              <w:t>ticket reflection</w:t>
            </w:r>
            <w:r w:rsidR="6AE54874">
              <w:t xml:space="preserve"> </w:t>
            </w:r>
            <w:r w:rsidR="002905AC">
              <w:t xml:space="preserve">for ‘How did the American and French Revolutions influence modern democracy?’ </w:t>
            </w:r>
            <w:r w:rsidR="6AE54874">
              <w:t xml:space="preserve">in </w:t>
            </w:r>
            <w:r w:rsidR="008F687E">
              <w:t>Resource</w:t>
            </w:r>
            <w:r w:rsidR="6AE54874">
              <w:t xml:space="preserve"> 18</w:t>
            </w:r>
            <w:r w:rsidR="002905AC">
              <w:t xml:space="preserve"> </w:t>
            </w:r>
            <w:r w:rsidR="002905AC" w:rsidRPr="00E214C3">
              <w:t>– modern day human rights, rule of law in governance and democratic ideals</w:t>
            </w:r>
            <w:r w:rsidR="00DE73E6">
              <w:t xml:space="preserve"> </w:t>
            </w:r>
          </w:p>
          <w:p w14:paraId="42E88FDE" w14:textId="2EB052CA" w:rsidR="003B5F4A" w:rsidDel="007A1780" w:rsidRDefault="49618B88" w:rsidP="00620D9A">
            <w:r>
              <w:t>Provide students with the</w:t>
            </w:r>
            <w:r w:rsidR="3B21CCDC">
              <w:t xml:space="preserve"> sentence starter scaffold</w:t>
            </w:r>
            <w:r w:rsidR="63E0A52E">
              <w:t xml:space="preserve">: </w:t>
            </w:r>
          </w:p>
          <w:p w14:paraId="10C2E7A9" w14:textId="5F7A0DBC" w:rsidR="00716260" w:rsidRPr="00716260" w:rsidDel="007A1780" w:rsidRDefault="362C78D3" w:rsidP="002905AC">
            <w:pPr>
              <w:pStyle w:val="ListBullet"/>
            </w:pPr>
            <w:r>
              <w:t>The American and French Revolutions influenced modern democracy by introducing ideas such as ________________________.</w:t>
            </w:r>
          </w:p>
          <w:p w14:paraId="203E05CE" w14:textId="5A15DC2A" w:rsidR="00716260" w:rsidRPr="00716260" w:rsidDel="007A1780" w:rsidRDefault="362C78D3" w:rsidP="002905AC">
            <w:pPr>
              <w:pStyle w:val="ListBullet"/>
            </w:pPr>
            <w:r>
              <w:t>One important idea was ________________________, which means ________________________.</w:t>
            </w:r>
          </w:p>
          <w:p w14:paraId="06716749" w14:textId="4BC815DD" w:rsidR="00716260" w:rsidRPr="00716260" w:rsidDel="007A1780" w:rsidRDefault="362C78D3" w:rsidP="002905AC">
            <w:pPr>
              <w:pStyle w:val="ListBullet"/>
            </w:pPr>
            <w:r>
              <w:t>This idea is still important today because ________________________.</w:t>
            </w:r>
          </w:p>
          <w:p w14:paraId="13078978" w14:textId="05344ADB" w:rsidR="002D5A61" w:rsidRPr="005D79B5" w:rsidDel="00C369F8" w:rsidRDefault="44970BD4" w:rsidP="00C46904">
            <w:r>
              <w:t xml:space="preserve">Prompt students to use at least 2 of the following keywords: </w:t>
            </w:r>
            <w:r w:rsidR="59241A09">
              <w:t xml:space="preserve">human rights, rule of law, equality, </w:t>
            </w:r>
            <w:r w:rsidR="59241A09">
              <w:lastRenderedPageBreak/>
              <w:t xml:space="preserve">liberty, democracy, government </w:t>
            </w:r>
            <w:r w:rsidR="39A98E0F">
              <w:t>power</w:t>
            </w:r>
          </w:p>
          <w:p w14:paraId="141C751D" w14:textId="77777777" w:rsidR="00620D9A" w:rsidRPr="00620D9A" w:rsidRDefault="00620D9A" w:rsidP="00620D9A">
            <w:pPr>
              <w:rPr>
                <w:b/>
                <w:bCs/>
              </w:rPr>
            </w:pPr>
            <w:r w:rsidRPr="00620D9A">
              <w:rPr>
                <w:b/>
                <w:bCs/>
              </w:rPr>
              <w:t>Evidence of learning</w:t>
            </w:r>
          </w:p>
          <w:p w14:paraId="22C58585" w14:textId="77777777" w:rsidR="00620D9A" w:rsidRDefault="00620D9A" w:rsidP="00620D9A">
            <w:r w:rsidRPr="00620D9A">
              <w:t>Students demonstrate the ability to:</w:t>
            </w:r>
          </w:p>
          <w:p w14:paraId="4DF08D3C" w14:textId="6618FAF0" w:rsidR="00925006" w:rsidRPr="008D2557" w:rsidRDefault="002905AC" w:rsidP="008D2557">
            <w:pPr>
              <w:pStyle w:val="ListBullet"/>
              <w:rPr>
                <w:rStyle w:val="BoldItalic"/>
                <w:b w:val="0"/>
                <w:i w:val="0"/>
                <w:iCs w:val="0"/>
              </w:rPr>
            </w:pPr>
            <w:r>
              <w:t>e</w:t>
            </w:r>
            <w:r w:rsidR="008D2557" w:rsidRPr="008D2557">
              <w:t xml:space="preserve">xplain </w:t>
            </w:r>
            <w:r w:rsidR="008D2557">
              <w:t xml:space="preserve">and account for </w:t>
            </w:r>
            <w:r w:rsidR="008D2557" w:rsidRPr="008D2557">
              <w:t>how revolutionary ideas challenged monarchy and promoted new ideas about government power coming from the people</w:t>
            </w:r>
          </w:p>
          <w:p w14:paraId="13EDC59D" w14:textId="47FF339C" w:rsidR="00A61E75" w:rsidRPr="00A61E75" w:rsidRDefault="002905AC" w:rsidP="00A61E75">
            <w:pPr>
              <w:pStyle w:val="ListBullet"/>
              <w:rPr>
                <w:lang w:eastAsia="en-AU"/>
              </w:rPr>
            </w:pPr>
            <w:r>
              <w:rPr>
                <w:rFonts w:eastAsia="Times New Roman"/>
                <w:szCs w:val="22"/>
                <w:lang w:eastAsia="en-AU"/>
              </w:rPr>
              <w:t>c</w:t>
            </w:r>
            <w:r w:rsidR="00E35DF3" w:rsidRPr="00E35DF3">
              <w:rPr>
                <w:rFonts w:eastAsia="Times New Roman"/>
                <w:szCs w:val="22"/>
                <w:lang w:eastAsia="en-AU"/>
              </w:rPr>
              <w:t>ompare similarities between the American and French Revolutions, identifying shared ideas about rights, equality and governance</w:t>
            </w:r>
          </w:p>
          <w:p w14:paraId="6A06C053" w14:textId="5FA71594" w:rsidR="006F3734" w:rsidRPr="00245939" w:rsidRDefault="002905AC" w:rsidP="00CE2CC6">
            <w:pPr>
              <w:pStyle w:val="ListBullet"/>
              <w:rPr>
                <w:lang w:eastAsia="en-AU"/>
              </w:rPr>
            </w:pPr>
            <w:r>
              <w:rPr>
                <w:rFonts w:eastAsia="Times New Roman"/>
                <w:lang w:eastAsia="en-AU"/>
              </w:rPr>
              <w:t>a</w:t>
            </w:r>
            <w:r w:rsidR="7BA91824" w:rsidRPr="2A661846">
              <w:rPr>
                <w:rFonts w:eastAsia="Times New Roman"/>
                <w:lang w:eastAsia="en-AU"/>
              </w:rPr>
              <w:t>nalyse historical sources to determine what the documents reveal about rights and the role of government.</w:t>
            </w:r>
          </w:p>
        </w:tc>
        <w:tc>
          <w:tcPr>
            <w:tcW w:w="1526" w:type="dxa"/>
          </w:tcPr>
          <w:p w14:paraId="200D32AE" w14:textId="77777777" w:rsidR="006F3734" w:rsidRPr="001165C4" w:rsidRDefault="006F3734"/>
        </w:tc>
      </w:tr>
      <w:tr w:rsidR="009E4926" w14:paraId="3D616488" w14:textId="77777777" w:rsidTr="458AA207">
        <w:tc>
          <w:tcPr>
            <w:tcW w:w="3256" w:type="dxa"/>
          </w:tcPr>
          <w:p w14:paraId="002441A9" w14:textId="29FBE914" w:rsidR="00050C61" w:rsidRPr="00E0494F" w:rsidRDefault="23E6AF63" w:rsidP="00951595">
            <w:r w:rsidRPr="458AA207">
              <w:rPr>
                <w:b/>
                <w:bCs/>
              </w:rPr>
              <w:lastRenderedPageBreak/>
              <w:t>L</w:t>
            </w:r>
            <w:r w:rsidR="1960DFDA" w:rsidRPr="458AA207">
              <w:rPr>
                <w:b/>
                <w:bCs/>
              </w:rPr>
              <w:t xml:space="preserve">esson </w:t>
            </w:r>
            <w:r w:rsidR="0350B416" w:rsidRPr="458AA207">
              <w:rPr>
                <w:b/>
                <w:bCs/>
              </w:rPr>
              <w:t>4</w:t>
            </w:r>
            <w:r w:rsidR="1960DFDA">
              <w:t xml:space="preserve"> – </w:t>
            </w:r>
            <w:r>
              <w:t>The rise of nation-states</w:t>
            </w:r>
          </w:p>
          <w:p w14:paraId="4974FBAA" w14:textId="0F7FA02D" w:rsidR="006F3734" w:rsidRPr="005C2355" w:rsidRDefault="006F3734">
            <w:pPr>
              <w:rPr>
                <w:b/>
                <w:bCs/>
              </w:rPr>
            </w:pPr>
            <w:r w:rsidRPr="005C2355">
              <w:rPr>
                <w:b/>
                <w:bCs/>
              </w:rPr>
              <w:t>Outcome</w:t>
            </w:r>
            <w:r w:rsidR="00F000C3">
              <w:rPr>
                <w:b/>
                <w:bCs/>
              </w:rPr>
              <w:t>s</w:t>
            </w:r>
          </w:p>
          <w:p w14:paraId="27E77A82" w14:textId="0C59B348" w:rsidR="006F3734" w:rsidRPr="00F000C3" w:rsidRDefault="006F3734">
            <w:pPr>
              <w:rPr>
                <w:rFonts w:eastAsia="Aptos"/>
                <w:b/>
                <w:bCs/>
                <w:kern w:val="2"/>
                <w:szCs w:val="22"/>
                <w14:ligatures w14:val="standardContextual"/>
              </w:rPr>
            </w:pPr>
            <w:r w:rsidRPr="00F000C3">
              <w:rPr>
                <w:rFonts w:eastAsia="Aptos"/>
                <w:b/>
                <w:bCs/>
                <w:kern w:val="2"/>
                <w:szCs w:val="22"/>
                <w14:ligatures w14:val="standardContextual"/>
              </w:rPr>
              <w:t>HI5-C</w:t>
            </w:r>
            <w:r w:rsidR="00AB3120" w:rsidRPr="00F000C3">
              <w:rPr>
                <w:rFonts w:eastAsia="Aptos"/>
                <w:b/>
                <w:bCs/>
                <w:kern w:val="2"/>
                <w:szCs w:val="22"/>
                <w14:ligatures w14:val="standardContextual"/>
              </w:rPr>
              <w:t>ON</w:t>
            </w:r>
            <w:r w:rsidRPr="00F000C3">
              <w:rPr>
                <w:rFonts w:eastAsia="Aptos"/>
                <w:b/>
                <w:bCs/>
                <w:kern w:val="2"/>
                <w:szCs w:val="22"/>
                <w14:ligatures w14:val="standardContextual"/>
              </w:rPr>
              <w:t>-01</w:t>
            </w:r>
          </w:p>
          <w:p w14:paraId="6B28A5FB" w14:textId="27A22792" w:rsidR="00AB3120" w:rsidRPr="00F000C3" w:rsidRDefault="00AB3120">
            <w:pPr>
              <w:rPr>
                <w:b/>
                <w:bCs/>
                <w:szCs w:val="22"/>
              </w:rPr>
            </w:pPr>
            <w:r w:rsidRPr="00F000C3">
              <w:rPr>
                <w:b/>
                <w:bCs/>
                <w:szCs w:val="22"/>
              </w:rPr>
              <w:t>H</w:t>
            </w:r>
            <w:r w:rsidR="00C7657C" w:rsidRPr="00F000C3">
              <w:rPr>
                <w:b/>
                <w:bCs/>
                <w:szCs w:val="22"/>
              </w:rPr>
              <w:t>I5-IN</w:t>
            </w:r>
            <w:r w:rsidR="00323894" w:rsidRPr="00F000C3">
              <w:rPr>
                <w:b/>
                <w:bCs/>
                <w:szCs w:val="22"/>
              </w:rPr>
              <w:t>Q</w:t>
            </w:r>
            <w:r w:rsidR="00C7657C" w:rsidRPr="00F000C3">
              <w:rPr>
                <w:b/>
                <w:bCs/>
                <w:szCs w:val="22"/>
              </w:rPr>
              <w:t>-01</w:t>
            </w:r>
          </w:p>
          <w:p w14:paraId="76538738" w14:textId="77777777" w:rsidR="006F3734" w:rsidRDefault="006F3734">
            <w:pPr>
              <w:rPr>
                <w:b/>
              </w:rPr>
            </w:pPr>
            <w:r w:rsidRPr="004E1FC6">
              <w:rPr>
                <w:b/>
              </w:rPr>
              <w:t>Content</w:t>
            </w:r>
          </w:p>
          <w:p w14:paraId="7D775FCF" w14:textId="6F1A23A2" w:rsidR="006F3734" w:rsidRDefault="006C65F5">
            <w:pPr>
              <w:rPr>
                <w:bCs/>
              </w:rPr>
            </w:pPr>
            <w:r>
              <w:rPr>
                <w:bCs/>
              </w:rPr>
              <w:lastRenderedPageBreak/>
              <w:t xml:space="preserve">The making of the </w:t>
            </w:r>
            <w:r w:rsidR="00192996">
              <w:rPr>
                <w:bCs/>
              </w:rPr>
              <w:t>modern world</w:t>
            </w:r>
          </w:p>
          <w:p w14:paraId="23FBF6C9" w14:textId="21B99C7B" w:rsidR="00192996" w:rsidRPr="00192996" w:rsidRDefault="412D9D29" w:rsidP="458AA207">
            <w:pPr>
              <w:pStyle w:val="ListBullet"/>
            </w:pPr>
            <w:r>
              <w:t>The rise of nations</w:t>
            </w:r>
          </w:p>
          <w:p w14:paraId="05A980B5" w14:textId="77777777" w:rsidR="006F3734" w:rsidRDefault="006F3734">
            <w:pPr>
              <w:rPr>
                <w:b/>
                <w:bCs/>
              </w:rPr>
            </w:pPr>
            <w:r>
              <w:rPr>
                <w:b/>
                <w:bCs/>
              </w:rPr>
              <w:t>Concepts</w:t>
            </w:r>
          </w:p>
          <w:p w14:paraId="52BB4884" w14:textId="77777777" w:rsidR="006F3734" w:rsidRDefault="1960DFDA" w:rsidP="458AA207">
            <w:pPr>
              <w:pStyle w:val="ListBullet"/>
            </w:pPr>
            <w:r>
              <w:t>Continuity and change</w:t>
            </w:r>
          </w:p>
          <w:p w14:paraId="75D9C299" w14:textId="77777777" w:rsidR="006F3734" w:rsidRDefault="1960DFDA" w:rsidP="458AA207">
            <w:pPr>
              <w:pStyle w:val="ListBullet"/>
            </w:pPr>
            <w:r>
              <w:t>Perspectives</w:t>
            </w:r>
          </w:p>
          <w:p w14:paraId="12C7BFD1" w14:textId="77777777" w:rsidR="006F3734" w:rsidRDefault="006F3734" w:rsidP="00A94E4A">
            <w:pPr>
              <w:rPr>
                <w:b/>
                <w:bCs/>
              </w:rPr>
            </w:pPr>
            <w:r w:rsidRPr="004165DB">
              <w:rPr>
                <w:b/>
                <w:bCs/>
              </w:rPr>
              <w:t>Skills</w:t>
            </w:r>
            <w:r>
              <w:rPr>
                <w:b/>
                <w:bCs/>
              </w:rPr>
              <w:t xml:space="preserve"> </w:t>
            </w:r>
          </w:p>
          <w:p w14:paraId="3295F1E2" w14:textId="77777777" w:rsidR="00A94E4A" w:rsidRDefault="5C281AAB" w:rsidP="458AA207">
            <w:pPr>
              <w:pStyle w:val="ListBullet"/>
            </w:pPr>
            <w:r>
              <w:t>Analysis and use of sources</w:t>
            </w:r>
          </w:p>
          <w:p w14:paraId="52DC26E8" w14:textId="20810355" w:rsidR="005745D6" w:rsidRPr="00214B3E" w:rsidRDefault="0F0343D8" w:rsidP="458AA207">
            <w:pPr>
              <w:pStyle w:val="ListBullet"/>
            </w:pPr>
            <w:r>
              <w:t xml:space="preserve">Perspectives and </w:t>
            </w:r>
            <w:r w:rsidR="27BA130F">
              <w:t>Interpretations</w:t>
            </w:r>
          </w:p>
        </w:tc>
        <w:tc>
          <w:tcPr>
            <w:tcW w:w="9780" w:type="dxa"/>
          </w:tcPr>
          <w:p w14:paraId="62CD70D7" w14:textId="77777777" w:rsidR="006F3734" w:rsidRDefault="006F3734">
            <w:pPr>
              <w:rPr>
                <w:rStyle w:val="Strong"/>
              </w:rPr>
            </w:pPr>
            <w:r>
              <w:rPr>
                <w:rStyle w:val="Strong"/>
              </w:rPr>
              <w:lastRenderedPageBreak/>
              <w:t>Lesson overview</w:t>
            </w:r>
          </w:p>
          <w:p w14:paraId="7E6ECAC8" w14:textId="3D123068" w:rsidR="006F3734" w:rsidRDefault="006F3734">
            <w:r w:rsidRPr="00245939">
              <w:t xml:space="preserve">Suggested duration: </w:t>
            </w:r>
            <w:r w:rsidR="00921F8C">
              <w:t>o</w:t>
            </w:r>
            <w:r w:rsidR="004A22BC">
              <w:t>ne</w:t>
            </w:r>
            <w:r>
              <w:t xml:space="preserve"> hour</w:t>
            </w:r>
          </w:p>
          <w:p w14:paraId="7B666352" w14:textId="467FA244" w:rsidR="006F3734" w:rsidRPr="00016639" w:rsidRDefault="000A217B" w:rsidP="00A01BA1">
            <w:pPr>
              <w:spacing w:after="160"/>
              <w:rPr>
                <w:i/>
                <w:iCs/>
              </w:rPr>
            </w:pPr>
            <w:r>
              <w:t>T</w:t>
            </w:r>
            <w:r w:rsidR="006F3734" w:rsidRPr="00CD2E61">
              <w:t>his le</w:t>
            </w:r>
            <w:r w:rsidR="009B35C1">
              <w:t>sson</w:t>
            </w:r>
            <w:r w:rsidR="00CE280D" w:rsidRPr="00CE280D">
              <w:t xml:space="preserve"> explores how societies shifted from absolute monarchies to modern nation-states during the late 18th and 19th centuries. Students investigate how revolutionary ideas challenged traditional rule</w:t>
            </w:r>
            <w:r w:rsidR="003A58BE">
              <w:t xml:space="preserve">. </w:t>
            </w:r>
            <w:r w:rsidR="00CE280D" w:rsidRPr="00CE280D">
              <w:t>They also examine how the growth of nationalism contributed to the development of national identity and the creation of new nations.</w:t>
            </w:r>
          </w:p>
          <w:p w14:paraId="21FD4CFB" w14:textId="7B03AC6C" w:rsidR="006F3734" w:rsidRPr="00245939" w:rsidRDefault="5ECDFFCC">
            <w:r>
              <w:t xml:space="preserve">Prior learning: </w:t>
            </w:r>
            <w:r w:rsidR="002905AC">
              <w:t>s</w:t>
            </w:r>
            <w:r>
              <w:t xml:space="preserve">tudents will </w:t>
            </w:r>
            <w:r w:rsidR="261AEC5B">
              <w:t>require knowled</w:t>
            </w:r>
            <w:r w:rsidR="17567BC9">
              <w:t xml:space="preserve">ge and understanding attained from </w:t>
            </w:r>
            <w:r w:rsidR="2E0C71BC">
              <w:t xml:space="preserve">Lesson 1 in </w:t>
            </w:r>
            <w:r w:rsidR="2E0C71BC">
              <w:lastRenderedPageBreak/>
              <w:t>Learning sequence 2</w:t>
            </w:r>
            <w:r w:rsidR="002975CC">
              <w:t xml:space="preserve"> </w:t>
            </w:r>
            <w:r w:rsidR="0009752B">
              <w:t>particularly</w:t>
            </w:r>
            <w:r w:rsidR="003E21F9">
              <w:t xml:space="preserve"> in</w:t>
            </w:r>
            <w:r w:rsidR="0009752B">
              <w:t xml:space="preserve"> relat</w:t>
            </w:r>
            <w:r w:rsidR="003E21F9">
              <w:t>ion</w:t>
            </w:r>
            <w:r w:rsidR="0009752B">
              <w:t xml:space="preserve"> to the impact of revolutions on the modern world.</w:t>
            </w:r>
          </w:p>
          <w:p w14:paraId="0D7F0D55" w14:textId="7287DE97" w:rsidR="006F3734" w:rsidRPr="00245939" w:rsidRDefault="006F3734">
            <w:r>
              <w:t xml:space="preserve">Key vocabulary: </w:t>
            </w:r>
            <w:r w:rsidR="7C494AB8">
              <w:t xml:space="preserve">nation, nation state, </w:t>
            </w:r>
            <w:r w:rsidR="20FC0B47">
              <w:t>nationalism, representation, reform</w:t>
            </w:r>
            <w:r w:rsidR="6DEBF25E">
              <w:t>, sovereignty</w:t>
            </w:r>
            <w:r w:rsidR="1863BF96">
              <w:t>.</w:t>
            </w:r>
          </w:p>
          <w:p w14:paraId="5E2F28AE" w14:textId="4C24BB28" w:rsidR="006F3734" w:rsidRPr="00245939" w:rsidRDefault="10E0D661">
            <w:r>
              <w:t xml:space="preserve">Related resources: </w:t>
            </w:r>
            <w:r w:rsidR="008F687E">
              <w:t>Resource</w:t>
            </w:r>
            <w:r w:rsidR="1E37CEFF">
              <w:t>s 1</w:t>
            </w:r>
            <w:r w:rsidR="0AB29486">
              <w:t>9</w:t>
            </w:r>
            <w:r w:rsidR="002905AC" w:rsidRPr="002905AC">
              <w:t>–</w:t>
            </w:r>
            <w:r w:rsidR="1E37CEFF">
              <w:t>2</w:t>
            </w:r>
            <w:r w:rsidR="4C894FB5">
              <w:t>2</w:t>
            </w:r>
          </w:p>
          <w:p w14:paraId="5BCF7B4E" w14:textId="77777777" w:rsidR="006F3734" w:rsidRPr="00E17888" w:rsidRDefault="006F3734">
            <w:pPr>
              <w:rPr>
                <w:b/>
                <w:bCs/>
              </w:rPr>
            </w:pPr>
            <w:r w:rsidRPr="00E17888">
              <w:rPr>
                <w:b/>
                <w:bCs/>
              </w:rPr>
              <w:t>Beginning of lesson</w:t>
            </w:r>
          </w:p>
          <w:p w14:paraId="41BA508E" w14:textId="77777777" w:rsidR="006F3734" w:rsidRPr="00E17888" w:rsidRDefault="006F3734">
            <w:r w:rsidRPr="00E17888">
              <w:t>Explain the learning intention and refer to it throughout the learning, making connections to prior learning. Unpack the success criteria and ensure students understand the learning goals.</w:t>
            </w:r>
          </w:p>
          <w:p w14:paraId="23B11CAC" w14:textId="77777777" w:rsidR="006F3734" w:rsidRPr="00E17888" w:rsidRDefault="006F3734">
            <w:r w:rsidRPr="00E17888">
              <w:t>Learning intention</w:t>
            </w:r>
          </w:p>
          <w:p w14:paraId="5CA5B817" w14:textId="5FC5BABB" w:rsidR="006F3734" w:rsidRDefault="00DF5986">
            <w:r>
              <w:t>We are learning to</w:t>
            </w:r>
            <w:r w:rsidR="006F3734" w:rsidRPr="00E17888">
              <w:t>:</w:t>
            </w:r>
          </w:p>
          <w:p w14:paraId="27D0E0C0" w14:textId="3DA10286" w:rsidR="00D5382B" w:rsidRDefault="00921F8C" w:rsidP="00191798">
            <w:pPr>
              <w:pStyle w:val="ListBullet"/>
            </w:pPr>
            <w:r>
              <w:t>u</w:t>
            </w:r>
            <w:r w:rsidR="00C3248B">
              <w:t>nderstand how societies</w:t>
            </w:r>
            <w:r w:rsidR="007C381E">
              <w:t xml:space="preserve"> moved from monarchies to nation-states and </w:t>
            </w:r>
            <w:r w:rsidR="00350A75">
              <w:t>the role played by nat</w:t>
            </w:r>
            <w:r w:rsidR="00FA61AF">
              <w:t>ionalism</w:t>
            </w:r>
            <w:r w:rsidR="00F626F8">
              <w:t xml:space="preserve"> in </w:t>
            </w:r>
            <w:r w:rsidR="001410F1">
              <w:t>developing national identity.</w:t>
            </w:r>
            <w:r w:rsidR="00790F52">
              <w:t xml:space="preserve"> </w:t>
            </w:r>
          </w:p>
          <w:p w14:paraId="77225DD4" w14:textId="77777777" w:rsidR="006F3734" w:rsidRDefault="006F3734">
            <w:r w:rsidRPr="00AE04F4">
              <w:t>Success criteria</w:t>
            </w:r>
          </w:p>
          <w:p w14:paraId="7C76812D" w14:textId="2B317E5D" w:rsidR="006F3734" w:rsidRDefault="009D7DD0" w:rsidP="00191798">
            <w:pPr>
              <w:pStyle w:val="ListBullet2"/>
              <w:numPr>
                <w:ilvl w:val="0"/>
                <w:numId w:val="0"/>
              </w:numPr>
            </w:pPr>
            <w:r>
              <w:t>I</w:t>
            </w:r>
            <w:r w:rsidR="006F3734">
              <w:t xml:space="preserve"> can:</w:t>
            </w:r>
          </w:p>
          <w:p w14:paraId="6946A297" w14:textId="712E75E1" w:rsidR="006F3734" w:rsidRDefault="575D4CE2" w:rsidP="00191798">
            <w:pPr>
              <w:pStyle w:val="ListBullet"/>
            </w:pPr>
            <w:r>
              <w:t>describe the difference between monarchy and nation-states</w:t>
            </w:r>
          </w:p>
          <w:p w14:paraId="280643C5" w14:textId="29102C8F" w:rsidR="00832760" w:rsidRDefault="00B946B9" w:rsidP="00191798">
            <w:pPr>
              <w:pStyle w:val="ListBullet"/>
            </w:pPr>
            <w:r>
              <w:t>p</w:t>
            </w:r>
            <w:r w:rsidR="009D7DD0">
              <w:t>rovide reasons for</w:t>
            </w:r>
            <w:r w:rsidR="00832760">
              <w:t xml:space="preserve"> the</w:t>
            </w:r>
            <w:r w:rsidR="003316B4">
              <w:t xml:space="preserve"> </w:t>
            </w:r>
            <w:r w:rsidR="00832760">
              <w:t>idea</w:t>
            </w:r>
            <w:r w:rsidR="00A40A23">
              <w:t xml:space="preserve"> and key features</w:t>
            </w:r>
            <w:r w:rsidR="00832760">
              <w:t xml:space="preserve"> of nationalism</w:t>
            </w:r>
          </w:p>
          <w:p w14:paraId="01B669D5" w14:textId="1DFEF06D" w:rsidR="003316B4" w:rsidRDefault="1CB7E657" w:rsidP="00191798">
            <w:pPr>
              <w:pStyle w:val="ListBullet"/>
            </w:pPr>
            <w:r>
              <w:lastRenderedPageBreak/>
              <w:t xml:space="preserve">analyse historical sources </w:t>
            </w:r>
            <w:r w:rsidR="009D7DD0">
              <w:t>for value and limita</w:t>
            </w:r>
            <w:r w:rsidR="000437B7">
              <w:t xml:space="preserve">tions </w:t>
            </w:r>
            <w:r w:rsidR="115B763F">
              <w:t xml:space="preserve">to </w:t>
            </w:r>
            <w:r w:rsidR="4EA77380">
              <w:t xml:space="preserve">develop a </w:t>
            </w:r>
            <w:r w:rsidR="37C3D5B9">
              <w:t xml:space="preserve">greater understanding of the impact of </w:t>
            </w:r>
            <w:r w:rsidR="4701B987">
              <w:t>nations states on citizens</w:t>
            </w:r>
            <w:r w:rsidR="00921F8C">
              <w:t>.</w:t>
            </w:r>
          </w:p>
          <w:p w14:paraId="4D711928" w14:textId="1BD8BC70" w:rsidR="0020246C" w:rsidRPr="00245939" w:rsidRDefault="0020246C" w:rsidP="0020246C">
            <w:pPr>
              <w:pStyle w:val="FeatureBox2"/>
            </w:pPr>
            <w:r w:rsidRPr="0032232D">
              <w:rPr>
                <w:b/>
                <w:bCs/>
              </w:rPr>
              <w:t>Note:</w:t>
            </w:r>
            <w:r w:rsidR="00921F8C">
              <w:rPr>
                <w:b/>
                <w:bCs/>
              </w:rPr>
              <w:t xml:space="preserve"> </w:t>
            </w:r>
            <w:r w:rsidR="002418D7">
              <w:t>t</w:t>
            </w:r>
            <w:r w:rsidR="002418D7" w:rsidRPr="00A91423">
              <w:t>he following activity use</w:t>
            </w:r>
            <w:r w:rsidR="00921F8C">
              <w:t xml:space="preserve">s </w:t>
            </w:r>
            <w:hyperlink r:id="rId68" w:tgtFrame="_blank" w:history="1">
              <w:r w:rsidR="002418D7" w:rsidRPr="00A91423">
                <w:rPr>
                  <w:rStyle w:val="Hyperlink"/>
                </w:rPr>
                <w:t>contingent scaffolding to support student vocabulary awareness</w:t>
              </w:r>
            </w:hyperlink>
            <w:r w:rsidR="00921F8C">
              <w:t xml:space="preserve"> </w:t>
            </w:r>
            <w:r w:rsidR="002418D7" w:rsidRPr="00A91423">
              <w:t>of</w:t>
            </w:r>
            <w:r w:rsidR="00921F8C">
              <w:t xml:space="preserve"> </w:t>
            </w:r>
            <w:r w:rsidR="002418D7" w:rsidRPr="00A91423">
              <w:t>unfamiliar vocabulary</w:t>
            </w:r>
            <w:r w:rsidR="00717E0E">
              <w:t>.</w:t>
            </w:r>
          </w:p>
          <w:p w14:paraId="06DEDFAA" w14:textId="153A5118" w:rsidR="0020246C" w:rsidRDefault="1013644C" w:rsidP="0020246C">
            <w:r>
              <w:t xml:space="preserve">Students to refer to Appendix 1 – </w:t>
            </w:r>
            <w:r w:rsidR="09A2E363">
              <w:t>glossary</w:t>
            </w:r>
            <w:r>
              <w:t xml:space="preserve"> </w:t>
            </w:r>
            <w:r w:rsidR="00BD639A">
              <w:t xml:space="preserve">of key vocabulary </w:t>
            </w:r>
            <w:r>
              <w:t xml:space="preserve">(see </w:t>
            </w:r>
            <w:r w:rsidR="00520687">
              <w:t xml:space="preserve">Support </w:t>
            </w:r>
            <w:r w:rsidR="008F687E">
              <w:t>Resource</w:t>
            </w:r>
            <w:r>
              <w:t xml:space="preserve">) to support their vocabulary development of the </w:t>
            </w:r>
            <w:r w:rsidR="651B446D">
              <w:t>key terms</w:t>
            </w:r>
            <w:r>
              <w:t xml:space="preserve"> in the vocabulary list.</w:t>
            </w:r>
          </w:p>
          <w:p w14:paraId="2779009F" w14:textId="7945C8C7" w:rsidR="003C0826" w:rsidRDefault="71317F9F" w:rsidP="0020246C">
            <w:r>
              <w:t xml:space="preserve">Teacher to </w:t>
            </w:r>
            <w:r w:rsidR="72BC9A48">
              <w:t>use c</w:t>
            </w:r>
            <w:r>
              <w:t xml:space="preserve">horal response to recall </w:t>
            </w:r>
            <w:r w:rsidR="72BC9A48">
              <w:t xml:space="preserve">student </w:t>
            </w:r>
            <w:r w:rsidR="5C77930B">
              <w:t xml:space="preserve">knowledge gained from the previous syllabus dot point on the French and the American </w:t>
            </w:r>
            <w:r w:rsidR="00EF13C1">
              <w:t>R</w:t>
            </w:r>
            <w:r w:rsidR="5C77930B">
              <w:t>evolution.</w:t>
            </w:r>
          </w:p>
          <w:p w14:paraId="5F3C979C" w14:textId="053469F1" w:rsidR="00702D03" w:rsidRDefault="00265C73" w:rsidP="00412AFE">
            <w:pPr>
              <w:pStyle w:val="ListBullet"/>
            </w:pPr>
            <w:r>
              <w:t>What w</w:t>
            </w:r>
            <w:r w:rsidR="00C26957">
              <w:t>ere</w:t>
            </w:r>
            <w:r>
              <w:t xml:space="preserve"> the </w:t>
            </w:r>
            <w:r w:rsidR="00EC77D2">
              <w:t>key</w:t>
            </w:r>
            <w:r>
              <w:t xml:space="preserve"> document</w:t>
            </w:r>
            <w:r w:rsidR="0043277A">
              <w:t>s</w:t>
            </w:r>
            <w:r>
              <w:t xml:space="preserve"> to come out of the American </w:t>
            </w:r>
            <w:r w:rsidR="00EF13C1">
              <w:t>R</w:t>
            </w:r>
            <w:r>
              <w:t>evolution</w:t>
            </w:r>
            <w:r w:rsidR="00EC77D2">
              <w:t>?</w:t>
            </w:r>
          </w:p>
          <w:p w14:paraId="70671827" w14:textId="0B95A8DD" w:rsidR="00EC77D2" w:rsidRDefault="79F5A7DE" w:rsidP="00080B08">
            <w:pPr>
              <w:pStyle w:val="ListBullet"/>
            </w:pPr>
            <w:r>
              <w:t xml:space="preserve">What was </w:t>
            </w:r>
            <w:r w:rsidR="72447130">
              <w:t xml:space="preserve">a </w:t>
            </w:r>
            <w:r>
              <w:t xml:space="preserve">key document to come out of the </w:t>
            </w:r>
            <w:r w:rsidR="389A6335">
              <w:t>French Revolution?</w:t>
            </w:r>
          </w:p>
          <w:p w14:paraId="273DDAEA" w14:textId="544BF2AC" w:rsidR="00060EF4" w:rsidRPr="002A4A90" w:rsidRDefault="00060EF4" w:rsidP="00080B08">
            <w:pPr>
              <w:pStyle w:val="ListBullet"/>
            </w:pPr>
            <w:r>
              <w:t xml:space="preserve">Some </w:t>
            </w:r>
            <w:r w:rsidR="00203343">
              <w:t xml:space="preserve">key </w:t>
            </w:r>
            <w:r w:rsidR="0043277A">
              <w:t>revolutionary ideas include</w:t>
            </w:r>
            <w:r w:rsidR="00921F8C">
              <w:t xml:space="preserve"> </w:t>
            </w:r>
            <w:r w:rsidR="0043277A">
              <w:t>…</w:t>
            </w:r>
          </w:p>
          <w:p w14:paraId="3B889568" w14:textId="25FEF8E1" w:rsidR="0043277A" w:rsidRPr="0043277A" w:rsidRDefault="31332D1C" w:rsidP="1CDF6A32">
            <w:pPr>
              <w:rPr>
                <w:b/>
                <w:bCs/>
              </w:rPr>
            </w:pPr>
            <w:r w:rsidRPr="1CDF6A32">
              <w:rPr>
                <w:b/>
                <w:bCs/>
              </w:rPr>
              <w:t>Core lesson</w:t>
            </w:r>
          </w:p>
          <w:p w14:paraId="1111F104" w14:textId="261EDB62" w:rsidR="0043277A" w:rsidRPr="0043277A" w:rsidRDefault="5BFE802E" w:rsidP="1CDF6A32">
            <w:pPr>
              <w:rPr>
                <w:b/>
                <w:bCs/>
              </w:rPr>
            </w:pPr>
            <w:r>
              <w:t xml:space="preserve">Display the </w:t>
            </w:r>
            <w:r w:rsidR="5E91BD1F">
              <w:t>following</w:t>
            </w:r>
            <w:r w:rsidR="0EA8B584">
              <w:t xml:space="preserve"> </w:t>
            </w:r>
            <w:r>
              <w:t xml:space="preserve">question for all students: </w:t>
            </w:r>
            <w:r w:rsidR="0EA8B584" w:rsidRPr="00694473">
              <w:t>w</w:t>
            </w:r>
            <w:r w:rsidRPr="00694473">
              <w:t>ho should have power in a country?</w:t>
            </w:r>
          </w:p>
          <w:p w14:paraId="7857DC40" w14:textId="0F35DBE4" w:rsidR="0043277A" w:rsidRPr="0043277A" w:rsidRDefault="5BFE802E" w:rsidP="00694473">
            <w:pPr>
              <w:pStyle w:val="ListBullet"/>
              <w:numPr>
                <w:ilvl w:val="0"/>
                <w:numId w:val="0"/>
              </w:numPr>
            </w:pPr>
            <w:r>
              <w:t>Provide options for students to gesture vote</w:t>
            </w:r>
            <w:r w:rsidR="3640FE5E">
              <w:t xml:space="preserve"> 1,</w:t>
            </w:r>
            <w:r w:rsidR="496B9672">
              <w:t xml:space="preserve"> </w:t>
            </w:r>
            <w:r w:rsidR="3640FE5E">
              <w:t>2 or 3</w:t>
            </w:r>
            <w:r>
              <w:t xml:space="preserve">: </w:t>
            </w:r>
          </w:p>
          <w:p w14:paraId="5DA96D1F" w14:textId="477BE2FA" w:rsidR="0043277A" w:rsidRPr="0043277A" w:rsidRDefault="00AC1B16" w:rsidP="004B3FD9">
            <w:pPr>
              <w:pStyle w:val="ListNumber"/>
              <w:numPr>
                <w:ilvl w:val="0"/>
                <w:numId w:val="20"/>
              </w:numPr>
            </w:pPr>
            <w:r>
              <w:lastRenderedPageBreak/>
              <w:t>a</w:t>
            </w:r>
            <w:r w:rsidR="0043277A" w:rsidRPr="0043277A">
              <w:t xml:space="preserve"> king or queen</w:t>
            </w:r>
          </w:p>
          <w:p w14:paraId="47CC316D" w14:textId="2A31D2A2" w:rsidR="0043277A" w:rsidRPr="0043277A" w:rsidRDefault="00AC1B16" w:rsidP="00736C2B">
            <w:pPr>
              <w:pStyle w:val="ListNumber"/>
              <w:numPr>
                <w:ilvl w:val="0"/>
                <w:numId w:val="20"/>
              </w:numPr>
            </w:pPr>
            <w:r>
              <w:t>a</w:t>
            </w:r>
            <w:r w:rsidR="0043277A" w:rsidRPr="0043277A">
              <w:t xml:space="preserve"> group of elites</w:t>
            </w:r>
          </w:p>
          <w:p w14:paraId="7F910367" w14:textId="5B047E38" w:rsidR="0043277A" w:rsidRDefault="00AC1B16" w:rsidP="00736C2B">
            <w:pPr>
              <w:pStyle w:val="ListNumber"/>
              <w:numPr>
                <w:ilvl w:val="0"/>
                <w:numId w:val="20"/>
              </w:numPr>
            </w:pPr>
            <w:r>
              <w:t>t</w:t>
            </w:r>
            <w:r w:rsidR="0043277A" w:rsidRPr="0043277A">
              <w:t>he people</w:t>
            </w:r>
            <w:r w:rsidR="00921F8C">
              <w:t>.</w:t>
            </w:r>
          </w:p>
          <w:p w14:paraId="2F8CE93D" w14:textId="7689BE1B" w:rsidR="004E52AC" w:rsidRPr="0043277A" w:rsidRDefault="26499E39" w:rsidP="00082B34">
            <w:pPr>
              <w:pStyle w:val="ListNumber"/>
              <w:numPr>
                <w:ilvl w:val="0"/>
                <w:numId w:val="0"/>
              </w:numPr>
            </w:pPr>
            <w:r>
              <w:t>Follow up with cold calling for students to explain their decisions.</w:t>
            </w:r>
          </w:p>
          <w:p w14:paraId="4FEA0A29" w14:textId="0039C1D1" w:rsidR="00B76EBB" w:rsidRDefault="002F4DEB" w:rsidP="00B76EBB">
            <w:pPr>
              <w:pStyle w:val="FeatureBox2"/>
            </w:pPr>
            <w:r w:rsidRPr="002F4DEB">
              <w:rPr>
                <w:b/>
                <w:bCs/>
              </w:rPr>
              <w:t>Note</w:t>
            </w:r>
            <w:r>
              <w:t>: teacher to activate prior knowledge and explain the impact of the revolutions previously studied as challenging the ideas that kings should rule absolutely</w:t>
            </w:r>
            <w:r w:rsidR="00D02A5C">
              <w:t>.</w:t>
            </w:r>
          </w:p>
          <w:p w14:paraId="3303AD35" w14:textId="46D0E88A" w:rsidR="0061420A" w:rsidRPr="0039785F" w:rsidRDefault="00E63D23" w:rsidP="00082B34">
            <w:pPr>
              <w:pStyle w:val="ListBullet"/>
            </w:pPr>
            <w:r w:rsidRPr="0039785F">
              <w:t>Display the quote from the United States Declaration of Independence</w:t>
            </w:r>
            <w:r w:rsidR="00BB530C">
              <w:t>:</w:t>
            </w:r>
            <w:r w:rsidR="00BB530C" w:rsidRPr="0039785F">
              <w:t xml:space="preserve"> </w:t>
            </w:r>
            <w:r w:rsidRPr="0039785F">
              <w:t>‘Governments derive their just powers from the consent of the governed.’</w:t>
            </w:r>
            <w:r w:rsidR="005F7762" w:rsidRPr="0039785F">
              <w:t xml:space="preserve"> </w:t>
            </w:r>
            <w:r w:rsidR="0061420A" w:rsidRPr="0039785F">
              <w:t xml:space="preserve">Teacher to conduct a </w:t>
            </w:r>
            <w:r w:rsidR="00921F8C">
              <w:t>t</w:t>
            </w:r>
            <w:r w:rsidR="0061420A" w:rsidRPr="0039785F">
              <w:t>hink</w:t>
            </w:r>
            <w:r w:rsidR="00921F8C">
              <w:t>-a</w:t>
            </w:r>
            <w:r w:rsidR="0061420A" w:rsidRPr="0039785F">
              <w:t>loud to analyse the source to unpack key terminology and explain some of the challenges to power.</w:t>
            </w:r>
          </w:p>
          <w:p w14:paraId="0141F6B3" w14:textId="2F704029" w:rsidR="0023567B" w:rsidRDefault="2C6F8AE1">
            <w:pPr>
              <w:pStyle w:val="ListBullet"/>
            </w:pPr>
            <w:r>
              <w:t xml:space="preserve">Students to then complete </w:t>
            </w:r>
            <w:r w:rsidR="501D9140">
              <w:t xml:space="preserve">source analysis questions in </w:t>
            </w:r>
            <w:r w:rsidR="008F687E">
              <w:t>Resource</w:t>
            </w:r>
            <w:r w:rsidR="501D9140">
              <w:t xml:space="preserve"> </w:t>
            </w:r>
            <w:r w:rsidR="4FD362FB">
              <w:t>1</w:t>
            </w:r>
            <w:r w:rsidR="3786B8BD">
              <w:t>9</w:t>
            </w:r>
            <w:r w:rsidR="14C514D6">
              <w:t xml:space="preserve"> – analysing sources </w:t>
            </w:r>
            <w:r w:rsidR="501D9140">
              <w:t xml:space="preserve">to </w:t>
            </w:r>
            <w:r w:rsidR="543FA48B">
              <w:t xml:space="preserve">make connections to </w:t>
            </w:r>
            <w:r w:rsidR="571B346D">
              <w:t xml:space="preserve">the shift in power from </w:t>
            </w:r>
            <w:r w:rsidR="6394C623">
              <w:t>monarchy</w:t>
            </w:r>
            <w:r w:rsidR="571B346D">
              <w:t xml:space="preserve"> to government</w:t>
            </w:r>
            <w:r w:rsidR="2C0B9C02">
              <w:t>.</w:t>
            </w:r>
            <w:r w:rsidR="571B346D">
              <w:t xml:space="preserve"> </w:t>
            </w:r>
          </w:p>
          <w:p w14:paraId="7C21A073" w14:textId="58B95FFC" w:rsidR="00D83723" w:rsidRPr="00921F8C" w:rsidRDefault="682B2124" w:rsidP="458AA207">
            <w:pPr>
              <w:pStyle w:val="FeatureBox"/>
              <w:rPr>
                <w:b/>
                <w:bCs/>
              </w:rPr>
            </w:pPr>
            <w:r w:rsidRPr="00921F8C">
              <w:rPr>
                <w:b/>
                <w:bCs/>
              </w:rPr>
              <w:t xml:space="preserve">Suggested </w:t>
            </w:r>
            <w:r w:rsidR="00CC1865" w:rsidRPr="00921F8C">
              <w:rPr>
                <w:b/>
                <w:bCs/>
              </w:rPr>
              <w:t>t</w:t>
            </w:r>
            <w:r w:rsidRPr="00921F8C">
              <w:rPr>
                <w:b/>
                <w:bCs/>
              </w:rPr>
              <w:t>hink</w:t>
            </w:r>
            <w:r w:rsidR="00CC1865" w:rsidRPr="00921F8C">
              <w:rPr>
                <w:b/>
                <w:bCs/>
              </w:rPr>
              <w:t>-a</w:t>
            </w:r>
            <w:r w:rsidRPr="00921F8C">
              <w:rPr>
                <w:b/>
                <w:bCs/>
              </w:rPr>
              <w:t xml:space="preserve">loud: </w:t>
            </w:r>
          </w:p>
          <w:p w14:paraId="79633DC2" w14:textId="0B4DF5F1" w:rsidR="00D83723" w:rsidRPr="00D83723" w:rsidRDefault="7390447D" w:rsidP="458AA207">
            <w:pPr>
              <w:pStyle w:val="FeatureBox"/>
            </w:pPr>
            <w:r>
              <w:t xml:space="preserve">When I read this source, the first thing I notice is the phrase ‘consent of the governed.’ I’m thinking about what that means. ‘Consent’ suggests permission or agreement. So, this source is saying </w:t>
            </w:r>
            <w:r>
              <w:lastRenderedPageBreak/>
              <w:t>that governments get their power because the people allow them to have it.</w:t>
            </w:r>
          </w:p>
          <w:p w14:paraId="6F452174" w14:textId="77777777" w:rsidR="00D83723" w:rsidRPr="00D83723" w:rsidRDefault="7390447D" w:rsidP="458AA207">
            <w:pPr>
              <w:pStyle w:val="FeatureBox"/>
            </w:pPr>
            <w:r>
              <w:t>This is interesting because in an absolute monarchy, kings believed their power came from God, not from the people. That means this idea challenges the traditional power of kings.</w:t>
            </w:r>
          </w:p>
          <w:p w14:paraId="271D8130" w14:textId="48E0CA89" w:rsidR="00E63D23" w:rsidRPr="00E63D23" w:rsidRDefault="7390447D" w:rsidP="458AA207">
            <w:pPr>
              <w:pStyle w:val="FeatureBox"/>
            </w:pPr>
            <w:r>
              <w:t>If people believe governments should only rule with their permission, then it makes sense that citizens would want a government that represents them. This helps explain why new systems like republics and nation-states began to develop after revolutions.</w:t>
            </w:r>
          </w:p>
          <w:p w14:paraId="6CE1201D" w14:textId="0614814A" w:rsidR="0039785F" w:rsidRPr="006D4D4F" w:rsidRDefault="4C8CD320" w:rsidP="458AA207">
            <w:pPr>
              <w:rPr>
                <w:rStyle w:val="Emphasis"/>
                <w:i w:val="0"/>
                <w:iCs w:val="0"/>
              </w:rPr>
            </w:pPr>
            <w:r w:rsidRPr="458AA207">
              <w:rPr>
                <w:rStyle w:val="Emphasis"/>
                <w:i w:val="0"/>
                <w:iCs w:val="0"/>
              </w:rPr>
              <w:t xml:space="preserve">Teacher to </w:t>
            </w:r>
            <w:hyperlink r:id="rId69">
              <w:r w:rsidRPr="458AA207">
                <w:rPr>
                  <w:rStyle w:val="Hyperlink"/>
                </w:rPr>
                <w:t xml:space="preserve">build the </w:t>
              </w:r>
              <w:r w:rsidR="629B5CAF" w:rsidRPr="458AA207">
                <w:rPr>
                  <w:rStyle w:val="Hyperlink"/>
                </w:rPr>
                <w:t>field</w:t>
              </w:r>
            </w:hyperlink>
            <w:r w:rsidRPr="458AA207">
              <w:rPr>
                <w:rStyle w:val="Emphasis"/>
                <w:i w:val="0"/>
                <w:iCs w:val="0"/>
              </w:rPr>
              <w:t xml:space="preserve"> </w:t>
            </w:r>
            <w:r w:rsidR="2EAEBA8A" w:rsidRPr="458AA207">
              <w:rPr>
                <w:rStyle w:val="Emphasis"/>
                <w:i w:val="0"/>
                <w:iCs w:val="0"/>
              </w:rPr>
              <w:t>to</w:t>
            </w:r>
            <w:r w:rsidR="2BE62D49" w:rsidRPr="458AA207">
              <w:rPr>
                <w:rStyle w:val="Emphasis"/>
                <w:i w:val="0"/>
                <w:iCs w:val="0"/>
              </w:rPr>
              <w:t xml:space="preserve"> introduce</w:t>
            </w:r>
            <w:r w:rsidR="6E2B0F79" w:rsidRPr="458AA207">
              <w:rPr>
                <w:rStyle w:val="Emphasis"/>
                <w:i w:val="0"/>
                <w:iCs w:val="0"/>
              </w:rPr>
              <w:t xml:space="preserve"> the concept of nationalism. Explain to students that there are varying definitions of nationalism and draw upon their prior knowledge of the term when learning about the causes of WWI.</w:t>
            </w:r>
          </w:p>
          <w:p w14:paraId="43587AC2" w14:textId="392CA321" w:rsidR="00B90487" w:rsidRDefault="5239301D" w:rsidP="005F7762">
            <w:r>
              <w:t xml:space="preserve">Check for understanding of the definition </w:t>
            </w:r>
            <w:r w:rsidR="69C2FAB1">
              <w:t xml:space="preserve">of </w:t>
            </w:r>
            <w:r w:rsidR="00232B79">
              <w:t xml:space="preserve">nationalism </w:t>
            </w:r>
            <w:r>
              <w:t xml:space="preserve">based on their prior knowledge </w:t>
            </w:r>
            <w:r w:rsidR="7885E48B">
              <w:t xml:space="preserve">by asking students to </w:t>
            </w:r>
            <w:r w:rsidR="2D6C5627">
              <w:t>revisit their glossary</w:t>
            </w:r>
            <w:r w:rsidR="00E524C0">
              <w:t xml:space="preserve"> in Appendix 1 – glossary</w:t>
            </w:r>
            <w:r w:rsidR="2D6C5627">
              <w:t xml:space="preserve"> </w:t>
            </w:r>
            <w:r w:rsidR="00223EC2">
              <w:t xml:space="preserve">of key vocabulary </w:t>
            </w:r>
            <w:r w:rsidR="2D6C5627">
              <w:t>(</w:t>
            </w:r>
            <w:r w:rsidR="009036DF">
              <w:t>s</w:t>
            </w:r>
            <w:r w:rsidR="000E1209">
              <w:t xml:space="preserve">ee </w:t>
            </w:r>
            <w:r w:rsidR="000F50DE">
              <w:t>Supporting r</w:t>
            </w:r>
            <w:r w:rsidR="008F687E">
              <w:t>esource</w:t>
            </w:r>
            <w:r w:rsidR="2D6C5627">
              <w:t>)</w:t>
            </w:r>
            <w:r w:rsidR="009036DF">
              <w:t>.</w:t>
            </w:r>
            <w:r w:rsidR="18ED65B0">
              <w:t xml:space="preserve"> </w:t>
            </w:r>
            <w:r>
              <w:t>Provide students with a definition</w:t>
            </w:r>
            <w:r w:rsidR="2D9C9AE6">
              <w:t xml:space="preserve"> that best fits the context of the following lesson</w:t>
            </w:r>
            <w:r>
              <w:t xml:space="preserve"> to add to their notes</w:t>
            </w:r>
          </w:p>
          <w:p w14:paraId="08755A24" w14:textId="007AEEE7" w:rsidR="00D86DD9" w:rsidRDefault="7EB5FD61" w:rsidP="005F7762">
            <w:r>
              <w:t xml:space="preserve">Nationalism: </w:t>
            </w:r>
            <w:r w:rsidR="00232B79">
              <w:t>n</w:t>
            </w:r>
            <w:r w:rsidR="00232B79" w:rsidRPr="00B10265">
              <w:t xml:space="preserve">ationalism </w:t>
            </w:r>
            <w:r w:rsidR="00B10265" w:rsidRPr="00B10265">
              <w:t>is</w:t>
            </w:r>
            <w:r w:rsidR="00BB530C">
              <w:t xml:space="preserve"> </w:t>
            </w:r>
            <w:r w:rsidR="00B10265" w:rsidRPr="00B10265">
              <w:t>an ideology and movement that prioriti</w:t>
            </w:r>
            <w:r w:rsidR="00B10265">
              <w:t>s</w:t>
            </w:r>
            <w:r w:rsidR="00B10265" w:rsidRPr="00B10265">
              <w:t>es the interests, culture, and independence of a particular nation above others</w:t>
            </w:r>
            <w:r w:rsidR="00B10265">
              <w:t>.</w:t>
            </w:r>
          </w:p>
          <w:p w14:paraId="50D1EE96" w14:textId="664E5694" w:rsidR="00A4163E" w:rsidRDefault="00A4163E" w:rsidP="00F626F8">
            <w:pPr>
              <w:pStyle w:val="FeatureBox2"/>
            </w:pPr>
            <w:r w:rsidRPr="007340F7">
              <w:rPr>
                <w:b/>
                <w:bCs/>
              </w:rPr>
              <w:t>Note:</w:t>
            </w:r>
            <w:r>
              <w:t xml:space="preserve"> </w:t>
            </w:r>
            <w:r w:rsidR="0031581D">
              <w:t>t</w:t>
            </w:r>
            <w:r w:rsidRPr="007340F7">
              <w:t xml:space="preserve">he following activity involves the use of a three-level reading guide to move students from literal understanding to interpretation and deeper historical thinking, while also requiring them to </w:t>
            </w:r>
            <w:r w:rsidRPr="007340F7">
              <w:lastRenderedPageBreak/>
              <w:t>find evidence in the text.</w:t>
            </w:r>
            <w:r>
              <w:t xml:space="preserve"> </w:t>
            </w:r>
            <w:r w:rsidRPr="00171159">
              <w:t xml:space="preserve">Some statements (particularly in Level 3) allow for </w:t>
            </w:r>
            <w:r w:rsidR="007115DD" w:rsidRPr="00171159">
              <w:t>short, paraphrased</w:t>
            </w:r>
            <w:r w:rsidRPr="00171159">
              <w:t xml:space="preserve"> evidence rather than exact wording. This is appropriate for Stage 5 historical skills, where students begin moving from locating evidence to explaining it.</w:t>
            </w:r>
          </w:p>
          <w:p w14:paraId="4BFBCA07" w14:textId="588F3311" w:rsidR="005F7762" w:rsidRDefault="247F1152" w:rsidP="005F7762">
            <w:r>
              <w:t>Teacher to provide students with a short summary of the rise of nations during this period</w:t>
            </w:r>
            <w:r w:rsidR="06728B32">
              <w:t xml:space="preserve"> in </w:t>
            </w:r>
            <w:r w:rsidR="008F687E">
              <w:t>Resource</w:t>
            </w:r>
            <w:r w:rsidR="06728B32">
              <w:t xml:space="preserve"> 20</w:t>
            </w:r>
            <w:r w:rsidR="00921F8C">
              <w:t xml:space="preserve"> </w:t>
            </w:r>
            <w:r w:rsidR="00921F8C" w:rsidRPr="00921F8C">
              <w:t xml:space="preserve">– </w:t>
            </w:r>
            <w:r w:rsidR="00921F8C">
              <w:t>overview of the rise of nation-states</w:t>
            </w:r>
            <w:r>
              <w:t>. Read text as a class, pausing throughout to check for understanding. Students to complete a three-level guide activity to build their comprehension skills and us</w:t>
            </w:r>
            <w:r w:rsidR="75889445">
              <w:t>e</w:t>
            </w:r>
            <w:r>
              <w:t xml:space="preserve"> evidence to support a response. </w:t>
            </w:r>
            <w:r w:rsidR="2A04DC30">
              <w:t>For each statement</w:t>
            </w:r>
            <w:r w:rsidR="00921F8C">
              <w:t>,</w:t>
            </w:r>
            <w:r w:rsidR="2A04DC30">
              <w:t xml:space="preserve"> students</w:t>
            </w:r>
            <w:r w:rsidR="5B0DEB78">
              <w:t xml:space="preserve"> indicate </w:t>
            </w:r>
            <w:r w:rsidR="3AC19687">
              <w:t>True or False</w:t>
            </w:r>
            <w:r w:rsidR="73F9F3F4">
              <w:t xml:space="preserve"> and then find a sentence or phrase to support their response. </w:t>
            </w:r>
          </w:p>
          <w:p w14:paraId="5593D14E" w14:textId="3615F821" w:rsidR="00270D04" w:rsidRDefault="00543BA3" w:rsidP="00115C78">
            <w:pPr>
              <w:pStyle w:val="ListBullet"/>
            </w:pPr>
            <w:r>
              <w:t xml:space="preserve">In pairs students to peer check </w:t>
            </w:r>
            <w:r w:rsidR="007C0C0C">
              <w:t>each other’s</w:t>
            </w:r>
            <w:r>
              <w:t xml:space="preserve"> responses and </w:t>
            </w:r>
            <w:r w:rsidR="007C0C0C">
              <w:t>compare their evidence</w:t>
            </w:r>
            <w:r w:rsidR="00921F8C">
              <w:t>.</w:t>
            </w:r>
          </w:p>
          <w:p w14:paraId="3B552E47" w14:textId="77777777" w:rsidR="002A3632" w:rsidRDefault="006A4A5D" w:rsidP="007C0C0C">
            <w:pPr>
              <w:pStyle w:val="FeatureBox3"/>
            </w:pPr>
            <w:r w:rsidRPr="007466F3">
              <w:rPr>
                <w:b/>
                <w:bCs/>
              </w:rPr>
              <w:t>Suggested answers</w:t>
            </w:r>
            <w:r w:rsidR="00990F5F">
              <w:t xml:space="preserve">: </w:t>
            </w:r>
          </w:p>
          <w:p w14:paraId="424BABE2" w14:textId="44052303" w:rsidR="002A3632" w:rsidRDefault="002A3632" w:rsidP="007C0C0C">
            <w:pPr>
              <w:pStyle w:val="FeatureBox3"/>
            </w:pPr>
            <w:r>
              <w:t>Literal facts from the text</w:t>
            </w:r>
          </w:p>
          <w:p w14:paraId="36DCEDE7" w14:textId="072BB318" w:rsidR="009F5822" w:rsidRDefault="002A3632" w:rsidP="007C0C0C">
            <w:pPr>
              <w:pStyle w:val="FeatureBox3"/>
            </w:pPr>
            <w:r>
              <w:t xml:space="preserve">1. </w:t>
            </w:r>
            <w:r w:rsidR="00990F5F">
              <w:t>T</w:t>
            </w:r>
            <w:r>
              <w:t>rue</w:t>
            </w:r>
            <w:r w:rsidR="00990F5F">
              <w:t xml:space="preserve">, </w:t>
            </w:r>
            <w:r w:rsidR="009F5822">
              <w:t xml:space="preserve">2. </w:t>
            </w:r>
            <w:r w:rsidR="00990F5F">
              <w:t>T</w:t>
            </w:r>
            <w:r>
              <w:t>rue</w:t>
            </w:r>
            <w:r w:rsidR="00990F5F">
              <w:t>,</w:t>
            </w:r>
            <w:r w:rsidR="009F5822">
              <w:t xml:space="preserve"> 3.</w:t>
            </w:r>
            <w:r w:rsidR="00990F5F">
              <w:t xml:space="preserve"> T</w:t>
            </w:r>
            <w:r>
              <w:t>rue</w:t>
            </w:r>
            <w:r w:rsidR="00990F5F">
              <w:t xml:space="preserve">, </w:t>
            </w:r>
            <w:r w:rsidR="009F5822">
              <w:t xml:space="preserve">4. </w:t>
            </w:r>
            <w:r w:rsidR="00990F5F">
              <w:t>F</w:t>
            </w:r>
            <w:r>
              <w:t>alse</w:t>
            </w:r>
          </w:p>
          <w:p w14:paraId="06CCB590" w14:textId="46FFB783" w:rsidR="002A3632" w:rsidRDefault="002A3632" w:rsidP="007C0C0C">
            <w:pPr>
              <w:pStyle w:val="FeatureBox3"/>
            </w:pPr>
            <w:r>
              <w:t>Interpretative (understanding ideas)</w:t>
            </w:r>
          </w:p>
          <w:p w14:paraId="1B97772F" w14:textId="5BFA2A4C" w:rsidR="009F5822" w:rsidRDefault="009F5822" w:rsidP="007C0C0C">
            <w:pPr>
              <w:pStyle w:val="FeatureBox3"/>
            </w:pPr>
            <w:r>
              <w:t xml:space="preserve">1. </w:t>
            </w:r>
            <w:r w:rsidR="007466F3">
              <w:t>T</w:t>
            </w:r>
            <w:r w:rsidR="002A3632">
              <w:t>rue</w:t>
            </w:r>
            <w:r w:rsidR="007466F3">
              <w:t xml:space="preserve">, </w:t>
            </w:r>
            <w:r>
              <w:t xml:space="preserve">2. </w:t>
            </w:r>
            <w:r w:rsidR="0090781B">
              <w:t>T</w:t>
            </w:r>
            <w:r w:rsidR="002A3632">
              <w:t>rue</w:t>
            </w:r>
            <w:r w:rsidR="0090781B">
              <w:t xml:space="preserve">, </w:t>
            </w:r>
            <w:r>
              <w:t xml:space="preserve">3. </w:t>
            </w:r>
            <w:r w:rsidR="0090781B">
              <w:t>T</w:t>
            </w:r>
            <w:r w:rsidR="002A3632">
              <w:t>rue</w:t>
            </w:r>
            <w:r w:rsidR="00874BE1">
              <w:t xml:space="preserve">, </w:t>
            </w:r>
            <w:r>
              <w:t xml:space="preserve">4. </w:t>
            </w:r>
            <w:r w:rsidR="007466F3">
              <w:t>F</w:t>
            </w:r>
            <w:r w:rsidR="002A3632">
              <w:t>alse</w:t>
            </w:r>
          </w:p>
          <w:p w14:paraId="19F03FD2" w14:textId="0D8662C9" w:rsidR="002A3632" w:rsidRDefault="002A3632" w:rsidP="007C0C0C">
            <w:pPr>
              <w:pStyle w:val="FeatureBox3"/>
            </w:pPr>
            <w:r>
              <w:t>Inferential (historical thinking)</w:t>
            </w:r>
          </w:p>
          <w:p w14:paraId="21E2C31A" w14:textId="3282426A" w:rsidR="006E434B" w:rsidRDefault="009F5822" w:rsidP="007C0C0C">
            <w:pPr>
              <w:pStyle w:val="FeatureBox3"/>
            </w:pPr>
            <w:r>
              <w:lastRenderedPageBreak/>
              <w:t xml:space="preserve">1. </w:t>
            </w:r>
            <w:r w:rsidR="0090781B">
              <w:t>T</w:t>
            </w:r>
            <w:r w:rsidR="002A3632">
              <w:t>rue</w:t>
            </w:r>
            <w:r w:rsidR="0090781B">
              <w:t xml:space="preserve">, </w:t>
            </w:r>
            <w:r>
              <w:t xml:space="preserve">2. </w:t>
            </w:r>
            <w:r w:rsidR="0090781B">
              <w:t>T</w:t>
            </w:r>
            <w:r w:rsidR="002A3632">
              <w:t>rue</w:t>
            </w:r>
            <w:r w:rsidR="0090781B">
              <w:t xml:space="preserve">, </w:t>
            </w:r>
            <w:r>
              <w:t xml:space="preserve">3. </w:t>
            </w:r>
            <w:r w:rsidR="0090781B">
              <w:t>T</w:t>
            </w:r>
            <w:r w:rsidR="002A3632">
              <w:t>rue</w:t>
            </w:r>
            <w:r w:rsidR="007466F3">
              <w:t xml:space="preserve"> </w:t>
            </w:r>
          </w:p>
          <w:p w14:paraId="41BBC2F2" w14:textId="557F9B59" w:rsidR="007C0C0C" w:rsidRDefault="006E434B" w:rsidP="007C0C0C">
            <w:pPr>
              <w:pStyle w:val="FeatureBox3"/>
            </w:pPr>
            <w:r>
              <w:t>Teacher to use this as an opportunity to check for student understanding</w:t>
            </w:r>
            <w:r w:rsidR="0090781B">
              <w:t xml:space="preserve"> and reteach concepts where required.</w:t>
            </w:r>
          </w:p>
          <w:p w14:paraId="5A1FD2E0" w14:textId="2EEA1043" w:rsidR="007466F3" w:rsidRPr="007466F3" w:rsidRDefault="00E973DE" w:rsidP="005F5974">
            <w:pPr>
              <w:pStyle w:val="FeatureBox2"/>
            </w:pPr>
            <w:r w:rsidRPr="00E973DE">
              <w:rPr>
                <w:b/>
                <w:bCs/>
              </w:rPr>
              <w:t>Note</w:t>
            </w:r>
            <w:r w:rsidRPr="001F3ABB">
              <w:t xml:space="preserve">: some vocabulary on the following </w:t>
            </w:r>
            <w:r>
              <w:t>video</w:t>
            </w:r>
            <w:r w:rsidRPr="001F3ABB">
              <w:t xml:space="preserve"> may be challenging for some students, </w:t>
            </w:r>
            <w:r>
              <w:t>including</w:t>
            </w:r>
            <w:r w:rsidRPr="001F3ABB">
              <w:t xml:space="preserve"> EAL/D learners. </w:t>
            </w:r>
            <w:r>
              <w:t>C</w:t>
            </w:r>
            <w:r w:rsidRPr="001F3ABB">
              <w:t xml:space="preserve">onsider </w:t>
            </w:r>
            <w:r>
              <w:t>pausing the video</w:t>
            </w:r>
            <w:r w:rsidR="007D5DCB">
              <w:t xml:space="preserve"> to </w:t>
            </w:r>
            <w:r w:rsidRPr="001F3ABB">
              <w:t>explicitly teach unfamiliar vocabulary to support all learners. Prompt students to write down unfamiliar words</w:t>
            </w:r>
            <w:r w:rsidR="007D5DCB">
              <w:t>.</w:t>
            </w:r>
            <w:r w:rsidR="00FF5199">
              <w:t xml:space="preserve"> Pause the video at the segments indicated below to discuss key ideas. </w:t>
            </w:r>
            <w:r w:rsidR="00D4614C">
              <w:t xml:space="preserve">Use closed captions to assist </w:t>
            </w:r>
            <w:r w:rsidR="000C2684">
              <w:t>students with addi</w:t>
            </w:r>
            <w:r w:rsidR="0053720F">
              <w:t>tional visual supports.</w:t>
            </w:r>
          </w:p>
          <w:p w14:paraId="481BDA01" w14:textId="157A9140" w:rsidR="005F5974" w:rsidRDefault="6FE26D5D" w:rsidP="005F7762">
            <w:r>
              <w:t xml:space="preserve">Watch the video on </w:t>
            </w:r>
            <w:hyperlink r:id="rId70">
              <w:r w:rsidR="00B11374" w:rsidRPr="00B11374">
                <w:rPr>
                  <w:rStyle w:val="Hyperlink"/>
                </w:rPr>
                <w:t>Imagined Communities and Real Power: How Nationalism Shaped the Modern World</w:t>
              </w:r>
              <w:r w:rsidR="72C35CD9" w:rsidRPr="00B11374">
                <w:rPr>
                  <w:rStyle w:val="Hyperlink"/>
                </w:rPr>
                <w:t xml:space="preserve"> </w:t>
              </w:r>
              <w:r w:rsidR="7978CAED" w:rsidRPr="00B11374">
                <w:rPr>
                  <w:rStyle w:val="Hyperlink"/>
                </w:rPr>
                <w:t>(0:00–</w:t>
              </w:r>
              <w:r w:rsidR="514402B6" w:rsidRPr="00B11374">
                <w:rPr>
                  <w:rStyle w:val="Hyperlink"/>
                </w:rPr>
                <w:t>6</w:t>
              </w:r>
              <w:r w:rsidR="7978CAED" w:rsidRPr="00B11374">
                <w:rPr>
                  <w:rStyle w:val="Hyperlink"/>
                </w:rPr>
                <w:t>: 00</w:t>
              </w:r>
              <w:r w:rsidR="6930FEBB" w:rsidRPr="00B11374">
                <w:rPr>
                  <w:rStyle w:val="Hyperlink"/>
                </w:rPr>
                <w:t xml:space="preserve">) </w:t>
              </w:r>
            </w:hyperlink>
            <w:r w:rsidR="464854CE">
              <w:t xml:space="preserve">. Pause </w:t>
            </w:r>
            <w:r w:rsidR="6930FEBB">
              <w:t xml:space="preserve">the </w:t>
            </w:r>
            <w:r w:rsidR="464854CE">
              <w:t xml:space="preserve">video at the segments </w:t>
            </w:r>
            <w:r w:rsidR="62EEA7A2">
              <w:t>indicated</w:t>
            </w:r>
            <w:r w:rsidR="464854CE">
              <w:t xml:space="preserve"> </w:t>
            </w:r>
            <w:r w:rsidR="00B11374">
              <w:t xml:space="preserve">in Resource 21 </w:t>
            </w:r>
            <w:r w:rsidR="00B11374" w:rsidRPr="00B11374">
              <w:t>–</w:t>
            </w:r>
            <w:r w:rsidR="00B11374" w:rsidRPr="00B11374" w:rsidDel="00B11374">
              <w:t xml:space="preserve"> </w:t>
            </w:r>
            <w:r w:rsidR="00B11374">
              <w:t xml:space="preserve">nationalism and the rise of the nation state video worksheet (see </w:t>
            </w:r>
            <w:r w:rsidR="000F50DE">
              <w:t xml:space="preserve">Supporting </w:t>
            </w:r>
            <w:r w:rsidR="008F687E">
              <w:t>Resource</w:t>
            </w:r>
            <w:r w:rsidR="00B11374">
              <w:t>)</w:t>
            </w:r>
            <w:r w:rsidR="6930FEBB">
              <w:t xml:space="preserve"> to </w:t>
            </w:r>
            <w:r w:rsidR="645C04BB">
              <w:t>allow</w:t>
            </w:r>
            <w:r w:rsidR="02EE25AD">
              <w:t xml:space="preserve"> f</w:t>
            </w:r>
            <w:r w:rsidR="645C04BB">
              <w:t>or discuss</w:t>
            </w:r>
            <w:r w:rsidR="542B5571">
              <w:t>ion</w:t>
            </w:r>
            <w:r w:rsidR="645C04BB">
              <w:t xml:space="preserve"> and the completion o</w:t>
            </w:r>
            <w:r w:rsidR="2969F447">
              <w:t>f</w:t>
            </w:r>
            <w:r w:rsidR="645C04BB">
              <w:t xml:space="preserve"> question</w:t>
            </w:r>
            <w:r w:rsidR="74A0F8EA">
              <w:t>s</w:t>
            </w:r>
            <w:r w:rsidR="00B11374">
              <w:t>.</w:t>
            </w:r>
            <w:r w:rsidR="4D5AD737">
              <w:t xml:space="preserve"> </w:t>
            </w:r>
          </w:p>
          <w:p w14:paraId="76E73565" w14:textId="4D9CE8AD" w:rsidR="006F2185" w:rsidRPr="00F6362E" w:rsidRDefault="52B522C5" w:rsidP="00F6362E">
            <w:pPr>
              <w:pStyle w:val="FeatureBox2"/>
              <w:rPr>
                <w:b/>
                <w:bCs/>
              </w:rPr>
            </w:pPr>
            <w:r w:rsidRPr="0CDDFDB7">
              <w:rPr>
                <w:b/>
                <w:bCs/>
              </w:rPr>
              <w:t xml:space="preserve">Note: </w:t>
            </w:r>
            <w:r w:rsidR="005119B0">
              <w:t>S</w:t>
            </w:r>
            <w:r w:rsidR="00B11374">
              <w:t>ource 9</w:t>
            </w:r>
            <w:r w:rsidR="005119B0">
              <w:t xml:space="preserve"> (Resource 21)</w:t>
            </w:r>
            <w:r w:rsidR="00B11374">
              <w:t xml:space="preserve"> </w:t>
            </w:r>
            <w:r w:rsidR="005119B0" w:rsidRPr="005119B0">
              <w:t>–</w:t>
            </w:r>
            <w:r w:rsidR="46237516" w:rsidRPr="0CDDFDB7">
              <w:rPr>
                <w:b/>
                <w:bCs/>
              </w:rPr>
              <w:t xml:space="preserve"> </w:t>
            </w:r>
            <w:r w:rsidR="216CC648" w:rsidRPr="00035F83">
              <w:rPr>
                <w:i/>
                <w:iCs/>
              </w:rPr>
              <w:t xml:space="preserve">Liberty Leading the </w:t>
            </w:r>
            <w:r w:rsidR="005119B0">
              <w:rPr>
                <w:i/>
                <w:iCs/>
              </w:rPr>
              <w:t>P</w:t>
            </w:r>
            <w:r w:rsidR="216CC648" w:rsidRPr="000F50DE">
              <w:rPr>
                <w:i/>
                <w:iCs/>
              </w:rPr>
              <w:t>eople</w:t>
            </w:r>
            <w:r w:rsidR="216CC648">
              <w:t xml:space="preserve"> by Eugene Delacr</w:t>
            </w:r>
            <w:r w:rsidR="00BA6767">
              <w:t>oi</w:t>
            </w:r>
            <w:r w:rsidR="216CC648">
              <w:t>x contains some nudity.</w:t>
            </w:r>
            <w:r w:rsidR="46237516">
              <w:t xml:space="preserve"> The </w:t>
            </w:r>
            <w:r w:rsidR="2CD2A433">
              <w:t xml:space="preserve">image provides important context and learning </w:t>
            </w:r>
            <w:r w:rsidR="3965E16C">
              <w:t>for the unit and has been reviewed for appropriateness</w:t>
            </w:r>
            <w:r w:rsidR="05C00358">
              <w:t xml:space="preserve">. Teacher to exercise discretion and use an alternate source </w:t>
            </w:r>
            <w:r w:rsidR="4763FCA0">
              <w:t>based on their school and classroom context.</w:t>
            </w:r>
          </w:p>
          <w:p w14:paraId="3DEA0293" w14:textId="1BAD89FF" w:rsidR="00756814" w:rsidRDefault="71E81EED" w:rsidP="458AA207">
            <w:pPr>
              <w:pStyle w:val="ListBullet"/>
            </w:pPr>
            <w:r>
              <w:lastRenderedPageBreak/>
              <w:t xml:space="preserve">Annotate </w:t>
            </w:r>
            <w:r w:rsidR="005119B0">
              <w:t>S</w:t>
            </w:r>
            <w:r>
              <w:t>ource</w:t>
            </w:r>
            <w:r w:rsidR="005119B0">
              <w:t xml:space="preserve"> 9 </w:t>
            </w:r>
            <w:r w:rsidR="005119B0" w:rsidRPr="005119B0">
              <w:t>–</w:t>
            </w:r>
            <w:r w:rsidR="005119B0">
              <w:t xml:space="preserve"> </w:t>
            </w:r>
            <w:r w:rsidR="14363A45" w:rsidRPr="00035F83">
              <w:rPr>
                <w:i/>
                <w:iCs/>
              </w:rPr>
              <w:t>Liberty</w:t>
            </w:r>
            <w:r w:rsidRPr="00035F83">
              <w:rPr>
                <w:i/>
                <w:iCs/>
              </w:rPr>
              <w:t xml:space="preserve"> </w:t>
            </w:r>
            <w:r w:rsidR="45B20B13" w:rsidRPr="00035F83">
              <w:rPr>
                <w:i/>
                <w:iCs/>
              </w:rPr>
              <w:t>L</w:t>
            </w:r>
            <w:r w:rsidRPr="00035F83">
              <w:rPr>
                <w:i/>
                <w:iCs/>
              </w:rPr>
              <w:t xml:space="preserve">eading </w:t>
            </w:r>
            <w:r w:rsidR="14363A45" w:rsidRPr="00035F83">
              <w:rPr>
                <w:i/>
                <w:iCs/>
              </w:rPr>
              <w:t xml:space="preserve">the </w:t>
            </w:r>
            <w:r w:rsidR="45B20B13" w:rsidRPr="00035F83">
              <w:rPr>
                <w:i/>
                <w:iCs/>
              </w:rPr>
              <w:t>P</w:t>
            </w:r>
            <w:r w:rsidR="14363A45" w:rsidRPr="00035F83">
              <w:rPr>
                <w:i/>
                <w:iCs/>
              </w:rPr>
              <w:t>eople</w:t>
            </w:r>
            <w:r w:rsidR="14363A45">
              <w:t xml:space="preserve"> </w:t>
            </w:r>
            <w:r w:rsidR="21CE181B">
              <w:t xml:space="preserve">using the discussion points mentioned in the </w:t>
            </w:r>
            <w:r w:rsidR="398FB0C1">
              <w:t xml:space="preserve">video. Indicate to students they will need this annotation to conduct a source analysis </w:t>
            </w:r>
            <w:r w:rsidR="56DFC475">
              <w:t>for</w:t>
            </w:r>
            <w:r w:rsidR="398FB0C1">
              <w:t xml:space="preserve"> the next activity.</w:t>
            </w:r>
          </w:p>
          <w:p w14:paraId="27A8B224" w14:textId="31D4BA2A" w:rsidR="006540DC" w:rsidRDefault="00C15756" w:rsidP="006540DC">
            <w:pPr>
              <w:pStyle w:val="FeatureBox3"/>
            </w:pPr>
            <w:r w:rsidRPr="00F02095">
              <w:rPr>
                <w:b/>
                <w:bCs/>
              </w:rPr>
              <w:t>Teacher response:</w:t>
            </w:r>
            <w:r>
              <w:t xml:space="preserve"> </w:t>
            </w:r>
            <w:r w:rsidR="005119B0">
              <w:t>d</w:t>
            </w:r>
            <w:r w:rsidR="006540DC">
              <w:t>iscuss</w:t>
            </w:r>
            <w:r w:rsidR="00FC6B60">
              <w:t xml:space="preserve"> student</w:t>
            </w:r>
            <w:r w:rsidR="006540DC">
              <w:t xml:space="preserve"> responses to check for student understanding. Use </w:t>
            </w:r>
            <w:r w:rsidR="00E24D91">
              <w:t xml:space="preserve">questioning techniques from cold calling </w:t>
            </w:r>
            <w:r w:rsidR="0064093A">
              <w:t xml:space="preserve">to open ended questions </w:t>
            </w:r>
            <w:r w:rsidR="00E24D91">
              <w:t>to deepen student understanding of key terms and concepts</w:t>
            </w:r>
            <w:r w:rsidR="005119B0">
              <w:t>.</w:t>
            </w:r>
          </w:p>
          <w:p w14:paraId="1F1B4567" w14:textId="19A78ACE" w:rsidR="00A73984" w:rsidRPr="002F4850" w:rsidRDefault="0DB5A801" w:rsidP="00A73984">
            <w:pPr>
              <w:pStyle w:val="FeatureBox2"/>
              <w:rPr>
                <w:b/>
                <w:bCs/>
              </w:rPr>
            </w:pPr>
            <w:r w:rsidRPr="0CDDFDB7">
              <w:rPr>
                <w:b/>
                <w:bCs/>
              </w:rPr>
              <w:t xml:space="preserve">Note: </w:t>
            </w:r>
            <w:r w:rsidR="7E4ACE81">
              <w:t>t</w:t>
            </w:r>
            <w:r w:rsidR="5AB7ADE5">
              <w:t>his next lesson is designed to be used</w:t>
            </w:r>
            <w:r w:rsidR="07862188">
              <w:t xml:space="preserve"> with </w:t>
            </w:r>
            <w:r w:rsidR="02BEA721">
              <w:t xml:space="preserve">the </w:t>
            </w:r>
            <w:hyperlink r:id="rId71">
              <w:r w:rsidR="25569012" w:rsidRPr="0CDDFDB7">
                <w:rPr>
                  <w:rStyle w:val="Hyperlink"/>
                </w:rPr>
                <w:t>Gradual release of responsibility</w:t>
              </w:r>
            </w:hyperlink>
            <w:r w:rsidR="25569012">
              <w:t xml:space="preserve"> strategy</w:t>
            </w:r>
            <w:r w:rsidR="005119B0">
              <w:t xml:space="preserve"> </w:t>
            </w:r>
            <w:r w:rsidR="07862188">
              <w:t>(I do, we do, you do) to support students in developing</w:t>
            </w:r>
            <w:r w:rsidR="260BBD83">
              <w:t xml:space="preserve"> historical understanding and source analysis skills with a focus on assessing values and limitations</w:t>
            </w:r>
            <w:r w:rsidR="02BEA721">
              <w:t>.</w:t>
            </w:r>
            <w:r w:rsidR="3E98560D">
              <w:t xml:space="preserve"> The </w:t>
            </w:r>
            <w:r w:rsidR="61604640">
              <w:t xml:space="preserve">teacher will model thinking by explaining </w:t>
            </w:r>
            <w:r w:rsidR="098CF7AE">
              <w:t>vocabulary and key ideas already studied</w:t>
            </w:r>
            <w:r w:rsidR="55EF35B4">
              <w:t xml:space="preserve"> in the source and demonstrating how historian</w:t>
            </w:r>
            <w:r w:rsidR="23F9A304">
              <w:t>s</w:t>
            </w:r>
            <w:r w:rsidR="55EF35B4">
              <w:t xml:space="preserve"> interpret the evidence.</w:t>
            </w:r>
            <w:r w:rsidR="0DCB2F39">
              <w:t xml:space="preserve"> The guided phase will allow students to work together to analyse a </w:t>
            </w:r>
            <w:r w:rsidR="628F935D">
              <w:t>source</w:t>
            </w:r>
            <w:r w:rsidR="040BA186">
              <w:t>, supporting</w:t>
            </w:r>
            <w:r w:rsidR="12789D0A">
              <w:t xml:space="preserve"> students with </w:t>
            </w:r>
            <w:r w:rsidR="040BA186">
              <w:t>prompts</w:t>
            </w:r>
            <w:r w:rsidR="12789D0A">
              <w:t xml:space="preserve">, </w:t>
            </w:r>
            <w:r w:rsidR="040BA186">
              <w:t>questioning</w:t>
            </w:r>
            <w:r w:rsidR="12789D0A">
              <w:t xml:space="preserve"> and discussion</w:t>
            </w:r>
            <w:r w:rsidR="4B0DF374">
              <w:t xml:space="preserve"> followed by an independent task to consolidate</w:t>
            </w:r>
            <w:r w:rsidR="040BA186">
              <w:t xml:space="preserve"> ideas form the lesson.</w:t>
            </w:r>
          </w:p>
          <w:p w14:paraId="101CDF5A" w14:textId="172EB171" w:rsidR="002231C0" w:rsidRPr="000C2917" w:rsidRDefault="05E0CD91" w:rsidP="002231C0">
            <w:pPr>
              <w:rPr>
                <w:b/>
                <w:bCs/>
              </w:rPr>
            </w:pPr>
            <w:r>
              <w:t>Teacher</w:t>
            </w:r>
            <w:r w:rsidR="45767FB6">
              <w:t xml:space="preserve"> to </w:t>
            </w:r>
            <w:r w:rsidR="67364F26">
              <w:t xml:space="preserve">display </w:t>
            </w:r>
            <w:r w:rsidR="005119B0">
              <w:t>S</w:t>
            </w:r>
            <w:r w:rsidR="54123D66">
              <w:t>ource</w:t>
            </w:r>
            <w:r w:rsidR="005119B0">
              <w:t xml:space="preserve"> 9 </w:t>
            </w:r>
            <w:r w:rsidR="005119B0" w:rsidRPr="005119B0">
              <w:t>–</w:t>
            </w:r>
            <w:r w:rsidR="54123D66">
              <w:t xml:space="preserve"> </w:t>
            </w:r>
            <w:r w:rsidR="54123D66" w:rsidRPr="0CDDFDB7">
              <w:rPr>
                <w:i/>
                <w:iCs/>
              </w:rPr>
              <w:t xml:space="preserve">Liberty leading the </w:t>
            </w:r>
            <w:r w:rsidR="005119B0">
              <w:rPr>
                <w:i/>
                <w:iCs/>
              </w:rPr>
              <w:t>P</w:t>
            </w:r>
            <w:r w:rsidR="54123D66" w:rsidRPr="0CDDFDB7">
              <w:rPr>
                <w:i/>
                <w:iCs/>
              </w:rPr>
              <w:t>eople</w:t>
            </w:r>
            <w:r w:rsidR="0D5707FF" w:rsidRPr="0CDDFDB7">
              <w:rPr>
                <w:i/>
                <w:iCs/>
              </w:rPr>
              <w:t xml:space="preserve"> by </w:t>
            </w:r>
            <w:r w:rsidR="0D5707FF" w:rsidRPr="008D1AFD">
              <w:t>Eugene Delacr</w:t>
            </w:r>
            <w:r w:rsidR="3A8414ED" w:rsidRPr="008D1AFD">
              <w:t>oi</w:t>
            </w:r>
            <w:r w:rsidR="0D5707FF" w:rsidRPr="008D1AFD">
              <w:t>x</w:t>
            </w:r>
            <w:r w:rsidR="784057FC">
              <w:t xml:space="preserve"> to the class. Students </w:t>
            </w:r>
            <w:r w:rsidR="367F4EE6">
              <w:t xml:space="preserve">should have </w:t>
            </w:r>
            <w:r w:rsidR="418E8406">
              <w:t xml:space="preserve">their own </w:t>
            </w:r>
            <w:r w:rsidR="784057FC">
              <w:t xml:space="preserve">annotated copy </w:t>
            </w:r>
            <w:r w:rsidR="418E8406">
              <w:t>from</w:t>
            </w:r>
            <w:r w:rsidR="784057FC">
              <w:t xml:space="preserve"> </w:t>
            </w:r>
            <w:r w:rsidR="008F687E">
              <w:t>Resource</w:t>
            </w:r>
            <w:r w:rsidR="784057FC">
              <w:t xml:space="preserve"> </w:t>
            </w:r>
            <w:r w:rsidR="3099F8E8">
              <w:t>2</w:t>
            </w:r>
            <w:r w:rsidR="2C1C9C52">
              <w:t>1</w:t>
            </w:r>
            <w:r w:rsidR="7F01C9B2">
              <w:t xml:space="preserve"> </w:t>
            </w:r>
            <w:r w:rsidR="005119B0" w:rsidRPr="005119B0">
              <w:t>–</w:t>
            </w:r>
            <w:r w:rsidR="005119B0">
              <w:t xml:space="preserve"> </w:t>
            </w:r>
            <w:r w:rsidR="367F4EE6">
              <w:t>nationalism and the rise of the nation state video worksheet</w:t>
            </w:r>
            <w:r w:rsidR="418E8406">
              <w:t>.</w:t>
            </w:r>
            <w:r w:rsidR="5E22F576">
              <w:t xml:space="preserve"> </w:t>
            </w:r>
            <w:r w:rsidR="7B014157">
              <w:t xml:space="preserve">Inform </w:t>
            </w:r>
            <w:r w:rsidR="5E22F576">
              <w:t xml:space="preserve">students that </w:t>
            </w:r>
            <w:r w:rsidR="7B014157">
              <w:t xml:space="preserve">they </w:t>
            </w:r>
            <w:r w:rsidR="5E22F576">
              <w:t>are working towards</w:t>
            </w:r>
            <w:r w:rsidR="29DD0FB4">
              <w:t xml:space="preserve"> an analysis of the source </w:t>
            </w:r>
            <w:r w:rsidR="0D68FEB1">
              <w:t>to</w:t>
            </w:r>
            <w:r w:rsidR="4BE9BD7A">
              <w:t xml:space="preserve"> respond</w:t>
            </w:r>
            <w:r w:rsidR="0D68FEB1">
              <w:t xml:space="preserve"> to the </w:t>
            </w:r>
            <w:r w:rsidR="00D40D8A">
              <w:t xml:space="preserve">following </w:t>
            </w:r>
            <w:r w:rsidR="005119B0">
              <w:t>statement</w:t>
            </w:r>
            <w:r w:rsidR="0D68FEB1">
              <w:t xml:space="preserve">: </w:t>
            </w:r>
          </w:p>
          <w:p w14:paraId="447C353E" w14:textId="40FFD1C2" w:rsidR="00242A98" w:rsidRPr="00853BB4" w:rsidRDefault="002231C0" w:rsidP="00D43244">
            <w:pPr>
              <w:pStyle w:val="ListBullet"/>
            </w:pPr>
            <w:r w:rsidRPr="00D43244">
              <w:lastRenderedPageBreak/>
              <w:t xml:space="preserve">Assess </w:t>
            </w:r>
            <w:r w:rsidR="00DB4EFA" w:rsidRPr="00D43244">
              <w:t>the</w:t>
            </w:r>
            <w:r w:rsidRPr="00D43244">
              <w:t xml:space="preserve"> value and limitations</w:t>
            </w:r>
            <w:r w:rsidR="00DB4EFA" w:rsidRPr="00D43244">
              <w:t xml:space="preserve"> of </w:t>
            </w:r>
            <w:r w:rsidR="00D4052E" w:rsidRPr="00D43244">
              <w:t>the painting</w:t>
            </w:r>
            <w:r w:rsidR="00DB4EFA" w:rsidRPr="00D43244">
              <w:t xml:space="preserve"> </w:t>
            </w:r>
            <w:r w:rsidR="008A056E" w:rsidRPr="00D40D8A">
              <w:rPr>
                <w:i/>
                <w:iCs/>
              </w:rPr>
              <w:t>Liberty Leading the People</w:t>
            </w:r>
            <w:r w:rsidR="008A056E" w:rsidRPr="00D43244">
              <w:t xml:space="preserve"> by Eugene Delacroix</w:t>
            </w:r>
            <w:r w:rsidRPr="00D43244">
              <w:t xml:space="preserve"> for</w:t>
            </w:r>
            <w:r w:rsidR="00F8797A" w:rsidRPr="00D43244">
              <w:t xml:space="preserve"> an</w:t>
            </w:r>
            <w:r w:rsidRPr="00D43244">
              <w:t xml:space="preserve"> understanding </w:t>
            </w:r>
            <w:r w:rsidR="00F8797A" w:rsidRPr="00D43244">
              <w:t xml:space="preserve">of </w:t>
            </w:r>
            <w:r w:rsidRPr="00D43244">
              <w:t>the rise of nation-states and nationalism</w:t>
            </w:r>
            <w:r w:rsidRPr="00853BB4">
              <w:t>.</w:t>
            </w:r>
          </w:p>
          <w:p w14:paraId="4256C21D" w14:textId="56716ED5" w:rsidR="008E4B87" w:rsidRDefault="6E650649" w:rsidP="00520A68">
            <w:pPr>
              <w:pStyle w:val="ListNumber"/>
              <w:numPr>
                <w:ilvl w:val="0"/>
                <w:numId w:val="0"/>
              </w:numPr>
            </w:pPr>
            <w:r>
              <w:t>C</w:t>
            </w:r>
            <w:r w:rsidR="245B8FE3">
              <w:t xml:space="preserve">onduct a teacher </w:t>
            </w:r>
            <w:r w:rsidR="00CC1865">
              <w:t>t</w:t>
            </w:r>
            <w:r w:rsidR="245B8FE3">
              <w:t>hink</w:t>
            </w:r>
            <w:r w:rsidR="00CC1865">
              <w:t>-a</w:t>
            </w:r>
            <w:r w:rsidR="245B8FE3">
              <w:t>loud to model the thinking process of source analysis</w:t>
            </w:r>
            <w:r w:rsidR="0030AF0C">
              <w:t xml:space="preserve"> with specific focus on the </w:t>
            </w:r>
            <w:r w:rsidR="5442620B">
              <w:t xml:space="preserve">skill of assessing values and limitations. </w:t>
            </w:r>
            <w:r w:rsidR="77E53692">
              <w:t xml:space="preserve">This will include </w:t>
            </w:r>
            <w:r w:rsidR="5A5AA5C6">
              <w:t>student questioning using a combination of choral response and cold calling.</w:t>
            </w:r>
          </w:p>
          <w:p w14:paraId="0170758C" w14:textId="2A4285E5" w:rsidR="4C412460" w:rsidRDefault="4C412460" w:rsidP="458AA207">
            <w:pPr>
              <w:pStyle w:val="FeatureBox2"/>
            </w:pPr>
            <w:r w:rsidRPr="458AA207">
              <w:rPr>
                <w:rFonts w:eastAsia="Arial"/>
                <w:b/>
                <w:bCs/>
                <w:color w:val="000000" w:themeColor="text1"/>
                <w:szCs w:val="22"/>
              </w:rPr>
              <w:t>Note</w:t>
            </w:r>
            <w:r w:rsidRPr="458AA207">
              <w:rPr>
                <w:rFonts w:eastAsia="Arial"/>
                <w:color w:val="000000" w:themeColor="text1"/>
                <w:szCs w:val="22"/>
              </w:rPr>
              <w:t>: this advice is designed to guide teacher think</w:t>
            </w:r>
            <w:r w:rsidR="005119B0">
              <w:rPr>
                <w:rFonts w:eastAsia="Arial"/>
                <w:color w:val="000000" w:themeColor="text1"/>
                <w:szCs w:val="22"/>
              </w:rPr>
              <w:t>-</w:t>
            </w:r>
            <w:r w:rsidRPr="458AA207">
              <w:rPr>
                <w:rFonts w:eastAsia="Arial"/>
                <w:color w:val="000000" w:themeColor="text1"/>
                <w:szCs w:val="22"/>
              </w:rPr>
              <w:t>aloud and should be adjusted to suit school and student context. Incorporating student responses in the teacher think</w:t>
            </w:r>
            <w:r w:rsidR="005119B0">
              <w:rPr>
                <w:rFonts w:eastAsia="Arial"/>
                <w:color w:val="000000" w:themeColor="text1"/>
                <w:szCs w:val="22"/>
              </w:rPr>
              <w:t>-</w:t>
            </w:r>
            <w:r w:rsidRPr="458AA207">
              <w:rPr>
                <w:rFonts w:eastAsia="Arial"/>
                <w:color w:val="000000" w:themeColor="text1"/>
                <w:szCs w:val="22"/>
              </w:rPr>
              <w:t>aloud is recommended.</w:t>
            </w:r>
          </w:p>
          <w:p w14:paraId="50A62239" w14:textId="30F61E34" w:rsidR="00980E35" w:rsidRDefault="0FDA08F5" w:rsidP="458AA207">
            <w:pPr>
              <w:pStyle w:val="FeatureBox"/>
            </w:pPr>
            <w:r w:rsidRPr="766F5407">
              <w:rPr>
                <w:b/>
                <w:bCs/>
              </w:rPr>
              <w:t>S</w:t>
            </w:r>
            <w:r w:rsidR="32E2A3FE" w:rsidRPr="766F5407">
              <w:rPr>
                <w:b/>
                <w:bCs/>
              </w:rPr>
              <w:t>ample</w:t>
            </w:r>
            <w:r w:rsidR="32E2A3FE" w:rsidRPr="458AA207">
              <w:rPr>
                <w:b/>
                <w:bCs/>
              </w:rPr>
              <w:t xml:space="preserve"> </w:t>
            </w:r>
            <w:r w:rsidR="0B9235A4" w:rsidRPr="458AA207">
              <w:rPr>
                <w:b/>
                <w:bCs/>
              </w:rPr>
              <w:t>t</w:t>
            </w:r>
            <w:r w:rsidRPr="458AA207">
              <w:rPr>
                <w:b/>
                <w:bCs/>
              </w:rPr>
              <w:t xml:space="preserve">eacher </w:t>
            </w:r>
            <w:r w:rsidR="00D40D8A">
              <w:rPr>
                <w:b/>
                <w:bCs/>
              </w:rPr>
              <w:t>t</w:t>
            </w:r>
            <w:r w:rsidR="00D40D8A" w:rsidRPr="00736C2B">
              <w:rPr>
                <w:b/>
                <w:bCs/>
              </w:rPr>
              <w:t>hink</w:t>
            </w:r>
            <w:r w:rsidR="00736C2B">
              <w:rPr>
                <w:b/>
                <w:bCs/>
              </w:rPr>
              <w:t>-a</w:t>
            </w:r>
            <w:r w:rsidRPr="458AA207">
              <w:rPr>
                <w:b/>
                <w:bCs/>
              </w:rPr>
              <w:t>loud</w:t>
            </w:r>
          </w:p>
          <w:p w14:paraId="4782BE30" w14:textId="3D082B95" w:rsidR="00980E35" w:rsidRDefault="6F76C363" w:rsidP="458AA207">
            <w:pPr>
              <w:pStyle w:val="FeatureBox"/>
            </w:pPr>
            <w:r w:rsidRPr="458AA207">
              <w:t>We have already pointed out some of the themes in our painting from the previous activity, but let’s break this down further so we can assess the value and limitations of the source in building our understanding of the role of nationalism in building the nation state.</w:t>
            </w:r>
          </w:p>
          <w:p w14:paraId="428550EE" w14:textId="010CBF97" w:rsidR="00980E35" w:rsidRDefault="6A1C8885" w:rsidP="458AA207">
            <w:pPr>
              <w:pStyle w:val="FeatureBox"/>
            </w:pPr>
            <w:r w:rsidRPr="458AA207">
              <w:t>What do you notice about the group of people?</w:t>
            </w:r>
          </w:p>
          <w:p w14:paraId="261B5A0D" w14:textId="0F235FAF" w:rsidR="00980E35" w:rsidRDefault="5625105F" w:rsidP="0070431A">
            <w:pPr>
              <w:pStyle w:val="FeatureBox3"/>
            </w:pPr>
            <w:r w:rsidRPr="002364D3">
              <w:rPr>
                <w:b/>
                <w:bCs/>
              </w:rPr>
              <w:t>Possible responses through a choral response:</w:t>
            </w:r>
            <w:r w:rsidRPr="00AD135A">
              <w:t xml:space="preserve"> </w:t>
            </w:r>
            <w:r w:rsidR="002364D3">
              <w:t>t</w:t>
            </w:r>
            <w:r w:rsidRPr="458AA207">
              <w:t>he crowd includes people from different social classes.</w:t>
            </w:r>
          </w:p>
          <w:p w14:paraId="595ABD7B" w14:textId="061D823D" w:rsidR="00980E35" w:rsidRDefault="70F8BA68" w:rsidP="458AA207">
            <w:pPr>
              <w:pStyle w:val="FeatureBox"/>
              <w:rPr>
                <w:rFonts w:eastAsia="Arial"/>
              </w:rPr>
            </w:pPr>
            <w:r w:rsidRPr="458AA207">
              <w:rPr>
                <w:b/>
                <w:bCs/>
              </w:rPr>
              <w:lastRenderedPageBreak/>
              <w:t>Think</w:t>
            </w:r>
            <w:r w:rsidR="002364D3">
              <w:rPr>
                <w:b/>
                <w:bCs/>
              </w:rPr>
              <w:t>-a</w:t>
            </w:r>
            <w:r w:rsidRPr="458AA207">
              <w:rPr>
                <w:b/>
                <w:bCs/>
              </w:rPr>
              <w:t>loud continued</w:t>
            </w:r>
            <w:r w:rsidRPr="458AA207">
              <w:t xml:space="preserve">: </w:t>
            </w:r>
            <w:r w:rsidR="479F79E1">
              <w:t>What does this suggest about the nature of the revolution?</w:t>
            </w:r>
          </w:p>
          <w:p w14:paraId="19C4DEA8" w14:textId="66737030" w:rsidR="00980E35" w:rsidRDefault="479F79E1" w:rsidP="00D40D8A">
            <w:pPr>
              <w:pStyle w:val="FeatureBox3"/>
            </w:pPr>
            <w:r w:rsidRPr="002364D3">
              <w:rPr>
                <w:b/>
                <w:bCs/>
              </w:rPr>
              <w:t>Possible responses through cold calling</w:t>
            </w:r>
            <w:r w:rsidRPr="00AD135A">
              <w:t>:</w:t>
            </w:r>
            <w:r w:rsidRPr="458AA207">
              <w:t xml:space="preserve"> </w:t>
            </w:r>
            <w:r w:rsidR="002364D3">
              <w:t>t</w:t>
            </w:r>
            <w:r w:rsidRPr="458AA207">
              <w:t>hat many people were involved and were ready for change.</w:t>
            </w:r>
          </w:p>
          <w:p w14:paraId="029B99F1" w14:textId="64708813" w:rsidR="00980E35" w:rsidRDefault="5F251A14" w:rsidP="458AA207">
            <w:pPr>
              <w:pStyle w:val="FeatureBox"/>
              <w:rPr>
                <w:rFonts w:eastAsia="Arial"/>
                <w:color w:val="000000" w:themeColor="text1"/>
              </w:rPr>
            </w:pPr>
            <w:r w:rsidRPr="458AA207">
              <w:rPr>
                <w:b/>
                <w:bCs/>
              </w:rPr>
              <w:t>Think</w:t>
            </w:r>
            <w:r w:rsidR="002364D3">
              <w:rPr>
                <w:b/>
                <w:bCs/>
              </w:rPr>
              <w:t>-a</w:t>
            </w:r>
            <w:r w:rsidRPr="458AA207">
              <w:rPr>
                <w:b/>
                <w:bCs/>
              </w:rPr>
              <w:t xml:space="preserve">loud </w:t>
            </w:r>
            <w:r w:rsidR="002364D3">
              <w:rPr>
                <w:b/>
                <w:bCs/>
              </w:rPr>
              <w:t>c</w:t>
            </w:r>
            <w:r w:rsidRPr="458AA207">
              <w:rPr>
                <w:b/>
                <w:bCs/>
              </w:rPr>
              <w:t>ontinued</w:t>
            </w:r>
            <w:r w:rsidRPr="458AA207">
              <w:t xml:space="preserve">: </w:t>
            </w:r>
            <w:r w:rsidR="002364D3">
              <w:t>n</w:t>
            </w:r>
            <w:r w:rsidR="479F79E1">
              <w:t>ow, when I look at this source, I want to think about why it might be useful for historians studying the rise of nation-states. First, I ask myself when it was created and who created it. If the source was written during the revolution, it can give us insight into what people believed at the time.</w:t>
            </w:r>
          </w:p>
          <w:p w14:paraId="68098C09" w14:textId="17C49AC0" w:rsidR="00980E35" w:rsidRDefault="479F79E1" w:rsidP="458AA207">
            <w:pPr>
              <w:pStyle w:val="FeatureBox"/>
              <w:rPr>
                <w:rFonts w:eastAsia="Arial"/>
                <w:color w:val="000000" w:themeColor="text1"/>
                <w:szCs w:val="22"/>
              </w:rPr>
            </w:pPr>
            <w:r w:rsidRPr="458AA207">
              <w:t xml:space="preserve">For example, if the source argues that governments should get their power from the people, that tells us that some individuals were challenging the traditional power of kings. </w:t>
            </w:r>
          </w:p>
          <w:p w14:paraId="552793F8" w14:textId="0DEEDC44" w:rsidR="00980E35" w:rsidRDefault="479F79E1" w:rsidP="004E16B3">
            <w:pPr>
              <w:pStyle w:val="FeatureBox"/>
            </w:pPr>
            <w:r w:rsidRPr="458AA207">
              <w:t>Question: Does the source support this idea that the people were challenging the traditional powers of the king? Does this suggest that the source is valuable?</w:t>
            </w:r>
          </w:p>
          <w:p w14:paraId="2B571E51" w14:textId="77777777" w:rsidR="0097427B" w:rsidRDefault="0097427B" w:rsidP="0097427B">
            <w:r w:rsidRPr="005E1163">
              <w:t>Model writing on the board:</w:t>
            </w:r>
          </w:p>
          <w:p w14:paraId="5E077888" w14:textId="0A37C011" w:rsidR="00C2284C" w:rsidRPr="00D24D41" w:rsidRDefault="00C2284C" w:rsidP="00C2284C">
            <w:pPr>
              <w:rPr>
                <w:sz w:val="24"/>
                <w:szCs w:val="28"/>
              </w:rPr>
            </w:pPr>
            <w:r w:rsidRPr="005E1163">
              <w:t xml:space="preserve">Value – this source is valuable based on its nature and </w:t>
            </w:r>
            <w:r w:rsidRPr="00C2284C">
              <w:t>content</w:t>
            </w:r>
            <w:r w:rsidRPr="005E1163">
              <w:t xml:space="preserve"> because</w:t>
            </w:r>
            <w:r w:rsidR="00D24D41">
              <w:t xml:space="preserve"> …</w:t>
            </w:r>
          </w:p>
          <w:p w14:paraId="663B7E68" w14:textId="611EAD5D" w:rsidR="00980E35" w:rsidRDefault="3186286F" w:rsidP="004E16B3">
            <w:pPr>
              <w:pStyle w:val="FeatureBox"/>
              <w:rPr>
                <w:rFonts w:eastAsia="Arial"/>
                <w:color w:val="000000" w:themeColor="text1"/>
              </w:rPr>
            </w:pPr>
            <w:r w:rsidRPr="458AA207">
              <w:rPr>
                <w:b/>
                <w:bCs/>
              </w:rPr>
              <w:lastRenderedPageBreak/>
              <w:t>Think</w:t>
            </w:r>
            <w:r w:rsidR="005E1163">
              <w:rPr>
                <w:b/>
                <w:bCs/>
              </w:rPr>
              <w:t>-a</w:t>
            </w:r>
            <w:r w:rsidRPr="458AA207">
              <w:rPr>
                <w:b/>
                <w:bCs/>
              </w:rPr>
              <w:t xml:space="preserve">loud </w:t>
            </w:r>
            <w:r w:rsidR="005E1163">
              <w:rPr>
                <w:b/>
                <w:bCs/>
              </w:rPr>
              <w:t>c</w:t>
            </w:r>
            <w:r w:rsidRPr="458AA207">
              <w:rPr>
                <w:b/>
                <w:bCs/>
              </w:rPr>
              <w:t>ontinued</w:t>
            </w:r>
            <w:r w:rsidRPr="458AA207">
              <w:t xml:space="preserve">: </w:t>
            </w:r>
            <w:r w:rsidR="005E1163">
              <w:t>b</w:t>
            </w:r>
            <w:r w:rsidR="479F79E1">
              <w:t>ut I also need to think about limitations. This source may only represent the views of certain groups, such as political leaders or educated elites. It might not show the perspectives of other people in society, such as women or poorer citizens. That means the source helps us understand some ideas of the time, but it doesn’t show the experiences of everyone.</w:t>
            </w:r>
          </w:p>
          <w:p w14:paraId="6BF7C2E4" w14:textId="09CA4C89" w:rsidR="00980E35" w:rsidRDefault="479F79E1" w:rsidP="004E16B3">
            <w:pPr>
              <w:pStyle w:val="FeatureBox"/>
              <w:rPr>
                <w:rFonts w:eastAsia="Arial"/>
                <w:color w:val="000000" w:themeColor="text1"/>
                <w:szCs w:val="22"/>
              </w:rPr>
            </w:pPr>
            <w:r w:rsidRPr="458AA207">
              <w:t>Question: What other limitations do you notice?</w:t>
            </w:r>
          </w:p>
          <w:p w14:paraId="0EBD997E" w14:textId="4386F219" w:rsidR="00980E35" w:rsidRDefault="479F79E1" w:rsidP="002364D3">
            <w:pPr>
              <w:pStyle w:val="FeatureBox3"/>
            </w:pPr>
            <w:r w:rsidRPr="007B008A">
              <w:rPr>
                <w:b/>
                <w:bCs/>
              </w:rPr>
              <w:t>Possible responses:</w:t>
            </w:r>
            <w:r w:rsidRPr="458AA207">
              <w:t xml:space="preserve"> </w:t>
            </w:r>
            <w:r w:rsidR="007B008A">
              <w:t>t</w:t>
            </w:r>
            <w:r w:rsidRPr="458AA207">
              <w:t>his painting was completed by an artist, not a photograph of an event. The artist may have exaggerated or symbolised events to make the revolution look more heroic.</w:t>
            </w:r>
            <w:r w:rsidR="00AD135A">
              <w:t>)</w:t>
            </w:r>
          </w:p>
          <w:p w14:paraId="14967548" w14:textId="3E3FA1DB" w:rsidR="007B008A" w:rsidRDefault="479F79E1" w:rsidP="004E16B3">
            <w:pPr>
              <w:pStyle w:val="FeatureBox"/>
            </w:pPr>
            <w:r w:rsidRPr="458AA207">
              <w:t>Model writing on the board:</w:t>
            </w:r>
          </w:p>
          <w:p w14:paraId="2E206DB2" w14:textId="297FC979" w:rsidR="00980E35" w:rsidRDefault="479F79E1" w:rsidP="004E16B3">
            <w:pPr>
              <w:pStyle w:val="FeatureBox"/>
              <w:rPr>
                <w:rFonts w:eastAsia="Arial"/>
                <w:color w:val="000000" w:themeColor="text1"/>
                <w:szCs w:val="22"/>
              </w:rPr>
            </w:pPr>
            <w:r w:rsidRPr="458AA207">
              <w:t>Limitations</w:t>
            </w:r>
            <w:r w:rsidR="00AD135A">
              <w:t xml:space="preserve"> </w:t>
            </w:r>
            <w:r w:rsidR="00AD135A" w:rsidRPr="00AD135A">
              <w:t>–</w:t>
            </w:r>
            <w:r w:rsidR="00AD135A">
              <w:t xml:space="preserve"> t</w:t>
            </w:r>
            <w:r w:rsidRPr="458AA207">
              <w:t>his source is limited to some extent as it may not accurately represent all perspectives in society and because it is an artistic interpretation of events rather than a direct one.</w:t>
            </w:r>
          </w:p>
          <w:p w14:paraId="6B1F63A5" w14:textId="5C3A8FDD" w:rsidR="00BD18CC" w:rsidRPr="00BD18CC" w:rsidRDefault="12CBCB5D" w:rsidP="00BD18CC">
            <w:pPr>
              <w:pStyle w:val="FeatureBox2"/>
              <w:rPr>
                <w:b/>
                <w:bCs/>
              </w:rPr>
            </w:pPr>
            <w:r w:rsidRPr="09AD1B29">
              <w:rPr>
                <w:b/>
                <w:bCs/>
              </w:rPr>
              <w:t xml:space="preserve">Note: </w:t>
            </w:r>
            <w:r w:rsidR="4AD87D97">
              <w:t>f</w:t>
            </w:r>
            <w:r w:rsidR="1E98C7AE">
              <w:t>or the following activity</w:t>
            </w:r>
            <w:r w:rsidR="004E16B3">
              <w:t>,</w:t>
            </w:r>
            <w:r w:rsidR="1E98C7AE">
              <w:t xml:space="preserve"> teacher may</w:t>
            </w:r>
            <w:r w:rsidR="1E98C7AE" w:rsidRPr="09AD1B29">
              <w:rPr>
                <w:b/>
                <w:bCs/>
              </w:rPr>
              <w:t xml:space="preserve"> </w:t>
            </w:r>
            <w:r w:rsidR="46A143EE">
              <w:t>a</w:t>
            </w:r>
            <w:r w:rsidR="13C63937">
              <w:t xml:space="preserve">djust </w:t>
            </w:r>
            <w:r w:rsidR="6DA112CC">
              <w:t xml:space="preserve">the scaffold to suit </w:t>
            </w:r>
            <w:r w:rsidR="3C612DFA">
              <w:t>the</w:t>
            </w:r>
            <w:r w:rsidR="6DA112CC">
              <w:t xml:space="preserve"> class context. You may provide additional sentence starters to prompt stude</w:t>
            </w:r>
            <w:r w:rsidR="420637A4">
              <w:t>nts in the guided phase.</w:t>
            </w:r>
          </w:p>
          <w:p w14:paraId="1FA01592" w14:textId="6B22479E" w:rsidR="00CD3634" w:rsidRPr="00853BB4" w:rsidRDefault="3DBCCF2B" w:rsidP="458AA207">
            <w:pPr>
              <w:pStyle w:val="ListNumber"/>
              <w:numPr>
                <w:ilvl w:val="0"/>
                <w:numId w:val="0"/>
              </w:numPr>
            </w:pPr>
            <w:r>
              <w:lastRenderedPageBreak/>
              <w:t>Conduct a guided analysis</w:t>
            </w:r>
            <w:r w:rsidR="07498742">
              <w:t xml:space="preserve"> of the source</w:t>
            </w:r>
            <w:r w:rsidR="0BB953CC">
              <w:t xml:space="preserve">: </w:t>
            </w:r>
            <w:r w:rsidR="1832C3A7" w:rsidRPr="00C2284C">
              <w:rPr>
                <w:i/>
                <w:iCs/>
              </w:rPr>
              <w:t xml:space="preserve">Liberty </w:t>
            </w:r>
            <w:r w:rsidR="00C2284C">
              <w:rPr>
                <w:i/>
                <w:iCs/>
              </w:rPr>
              <w:t>L</w:t>
            </w:r>
            <w:r w:rsidR="00C2284C" w:rsidRPr="00C2284C">
              <w:rPr>
                <w:i/>
                <w:iCs/>
              </w:rPr>
              <w:t xml:space="preserve">eading </w:t>
            </w:r>
            <w:r w:rsidR="1832C3A7" w:rsidRPr="00C2284C">
              <w:rPr>
                <w:i/>
                <w:iCs/>
              </w:rPr>
              <w:t xml:space="preserve">the </w:t>
            </w:r>
            <w:r w:rsidR="00C2284C">
              <w:rPr>
                <w:i/>
                <w:iCs/>
              </w:rPr>
              <w:t>P</w:t>
            </w:r>
            <w:r w:rsidR="00C2284C" w:rsidRPr="00C2284C">
              <w:rPr>
                <w:i/>
                <w:iCs/>
              </w:rPr>
              <w:t>eople</w:t>
            </w:r>
            <w:r w:rsidR="014669F8">
              <w:t>,</w:t>
            </w:r>
            <w:r w:rsidR="07498742">
              <w:t xml:space="preserve"> </w:t>
            </w:r>
            <w:r w:rsidR="0BB953CC">
              <w:t xml:space="preserve">using </w:t>
            </w:r>
            <w:r w:rsidR="6692108C">
              <w:t>the</w:t>
            </w:r>
            <w:r w:rsidR="0BB953CC">
              <w:t xml:space="preserve"> sourc</w:t>
            </w:r>
            <w:r w:rsidR="27F32338">
              <w:t xml:space="preserve">e </w:t>
            </w:r>
            <w:r w:rsidR="0BB953CC">
              <w:t>analysis scaffold</w:t>
            </w:r>
            <w:r w:rsidR="714C1B4B">
              <w:t xml:space="preserve"> in </w:t>
            </w:r>
            <w:r w:rsidR="008F687E">
              <w:t>Resource</w:t>
            </w:r>
            <w:r w:rsidR="714C1B4B">
              <w:t xml:space="preserve"> </w:t>
            </w:r>
            <w:r w:rsidR="3FF0F94B">
              <w:t>2</w:t>
            </w:r>
            <w:r w:rsidR="7791047D">
              <w:t>2</w:t>
            </w:r>
            <w:r w:rsidR="7C8A7457">
              <w:t xml:space="preserve"> – source analysis scaffold: assessing values and limitations.</w:t>
            </w:r>
            <w:r w:rsidR="714C1B4B">
              <w:t xml:space="preserve"> </w:t>
            </w:r>
            <w:r w:rsidR="16896B6C">
              <w:t>S</w:t>
            </w:r>
            <w:r w:rsidR="1E8666B3">
              <w:t>tudents to use the question prompts</w:t>
            </w:r>
            <w:r w:rsidR="196F366A">
              <w:t xml:space="preserve"> to unpack the information from the source.</w:t>
            </w:r>
            <w:r w:rsidR="772200D7">
              <w:t xml:space="preserve"> </w:t>
            </w:r>
          </w:p>
          <w:p w14:paraId="0F8ACBFF" w14:textId="5E5F3D20" w:rsidR="00CD3634" w:rsidRPr="00D242C4" w:rsidRDefault="41A922F9" w:rsidP="0CDDFDB7">
            <w:pPr>
              <w:pStyle w:val="ListNumber"/>
              <w:numPr>
                <w:ilvl w:val="0"/>
                <w:numId w:val="0"/>
              </w:numPr>
            </w:pPr>
            <w:r>
              <w:t>I</w:t>
            </w:r>
            <w:r w:rsidR="47B8FD13">
              <w:t xml:space="preserve">ndependent </w:t>
            </w:r>
            <w:r w:rsidR="47FE9081">
              <w:t xml:space="preserve">writing task. Students to now use the information gathered </w:t>
            </w:r>
            <w:r w:rsidR="4714EE55">
              <w:t>from their annotated image of the source</w:t>
            </w:r>
            <w:r w:rsidR="7BAB7FAE">
              <w:t>, thei</w:t>
            </w:r>
            <w:r w:rsidR="42351670">
              <w:t xml:space="preserve">r </w:t>
            </w:r>
            <w:r w:rsidR="7BAB7FAE">
              <w:t>own knowledge</w:t>
            </w:r>
            <w:r w:rsidR="4714EE55">
              <w:t xml:space="preserve"> and </w:t>
            </w:r>
            <w:r w:rsidR="1EB7C71D">
              <w:t xml:space="preserve">the scaffold to complete the question: </w:t>
            </w:r>
          </w:p>
          <w:p w14:paraId="0CE16783" w14:textId="6AEF9203" w:rsidR="000903AD" w:rsidRPr="00D242C4" w:rsidRDefault="42351670" w:rsidP="0CDDFDB7">
            <w:pPr>
              <w:pStyle w:val="ListBullet"/>
            </w:pPr>
            <w:r>
              <w:t xml:space="preserve">Assess the value and limitations of the painting </w:t>
            </w:r>
            <w:r w:rsidRPr="00C2284C">
              <w:rPr>
                <w:i/>
                <w:iCs/>
              </w:rPr>
              <w:t>Liberty Leading the People</w:t>
            </w:r>
            <w:r>
              <w:t xml:space="preserve"> by Eugene Delacroix for an understanding of the rise of nation-states and nationalism.</w:t>
            </w:r>
          </w:p>
          <w:p w14:paraId="40D1BDC0" w14:textId="1D225995" w:rsidR="00E755C0" w:rsidRDefault="1BBE4E64" w:rsidP="00E755C0">
            <w:pPr>
              <w:pStyle w:val="FeatureBox3"/>
            </w:pPr>
            <w:r w:rsidRPr="2A661846">
              <w:rPr>
                <w:b/>
                <w:bCs/>
              </w:rPr>
              <w:t>Formative assessment</w:t>
            </w:r>
            <w:r>
              <w:t>:</w:t>
            </w:r>
            <w:r w:rsidR="7DB1F000">
              <w:t xml:space="preserve"> </w:t>
            </w:r>
            <w:r w:rsidR="4A486D36">
              <w:t>r</w:t>
            </w:r>
            <w:r w:rsidR="52C791D0">
              <w:t>eview student work</w:t>
            </w:r>
            <w:r w:rsidR="7DB1F000">
              <w:t xml:space="preserve"> to assess whether students have developed the skill of analysing historical skills</w:t>
            </w:r>
            <w:r w:rsidR="226005F4">
              <w:t xml:space="preserve"> for values and limitations. Teacher should use this data to determine whether to continue to model, co</w:t>
            </w:r>
            <w:r w:rsidR="1C804508">
              <w:t>-construct for future tasks.</w:t>
            </w:r>
          </w:p>
          <w:p w14:paraId="0D192F44" w14:textId="5847DDBA" w:rsidR="003B6D87" w:rsidRDefault="1484D5A8" w:rsidP="00627E92">
            <w:pPr>
              <w:pStyle w:val="FeatureBox4"/>
            </w:pPr>
            <w:r w:rsidRPr="00D242C4">
              <w:rPr>
                <w:b/>
                <w:bCs/>
              </w:rPr>
              <w:t>Differentia</w:t>
            </w:r>
            <w:r w:rsidR="52C791D0" w:rsidRPr="00D242C4">
              <w:rPr>
                <w:b/>
                <w:bCs/>
              </w:rPr>
              <w:t>t</w:t>
            </w:r>
            <w:r w:rsidRPr="00D242C4">
              <w:rPr>
                <w:b/>
                <w:bCs/>
              </w:rPr>
              <w:t>ion</w:t>
            </w:r>
            <w:r w:rsidR="664729DE" w:rsidRPr="00D242C4">
              <w:rPr>
                <w:b/>
                <w:bCs/>
              </w:rPr>
              <w:t xml:space="preserve">: </w:t>
            </w:r>
            <w:r w:rsidR="4A486D36">
              <w:t>e</w:t>
            </w:r>
            <w:r w:rsidR="4BE41E1E">
              <w:t xml:space="preserve">xtend students by asking them to investigate the question: </w:t>
            </w:r>
            <w:r w:rsidR="713349A4">
              <w:t>‘Did the rise of nations-states create equality for everyone</w:t>
            </w:r>
            <w:r w:rsidR="2739CC28">
              <w:t xml:space="preserve">?’ Students identify </w:t>
            </w:r>
            <w:r w:rsidR="00900E3E">
              <w:t>2</w:t>
            </w:r>
            <w:r w:rsidR="2739CC28">
              <w:t xml:space="preserve"> groups who were often excluded</w:t>
            </w:r>
            <w:r w:rsidR="2A9903A6">
              <w:t xml:space="preserve">, such as: </w:t>
            </w:r>
          </w:p>
          <w:p w14:paraId="484E218C" w14:textId="77777777" w:rsidR="003B6D87" w:rsidRDefault="008B17FE" w:rsidP="008D1AFD">
            <w:pPr>
              <w:pStyle w:val="FeatureBox4"/>
              <w:numPr>
                <w:ilvl w:val="0"/>
                <w:numId w:val="187"/>
              </w:numPr>
              <w:ind w:left="601" w:hanging="601"/>
            </w:pPr>
            <w:r>
              <w:t xml:space="preserve">women </w:t>
            </w:r>
          </w:p>
          <w:p w14:paraId="1102D628" w14:textId="77777777" w:rsidR="003B6D87" w:rsidRDefault="008B17FE" w:rsidP="008D1AFD">
            <w:pPr>
              <w:pStyle w:val="FeatureBox4"/>
              <w:numPr>
                <w:ilvl w:val="0"/>
                <w:numId w:val="187"/>
              </w:numPr>
              <w:ind w:left="601" w:hanging="601"/>
            </w:pPr>
            <w:r>
              <w:t xml:space="preserve">enslaved people </w:t>
            </w:r>
          </w:p>
          <w:p w14:paraId="02FFC064" w14:textId="7869E1A8" w:rsidR="008D1D50" w:rsidRDefault="008B17FE" w:rsidP="008D1AFD">
            <w:pPr>
              <w:pStyle w:val="FeatureBox4"/>
              <w:numPr>
                <w:ilvl w:val="0"/>
                <w:numId w:val="187"/>
              </w:numPr>
              <w:ind w:left="601" w:hanging="601"/>
            </w:pPr>
            <w:r>
              <w:lastRenderedPageBreak/>
              <w:t>indigenous people</w:t>
            </w:r>
          </w:p>
          <w:p w14:paraId="6B0E13F1" w14:textId="77777777" w:rsidR="00B153BA" w:rsidRPr="00620D9A" w:rsidRDefault="00B153BA" w:rsidP="00B153BA">
            <w:pPr>
              <w:rPr>
                <w:b/>
                <w:bCs/>
              </w:rPr>
            </w:pPr>
            <w:r w:rsidRPr="00620D9A">
              <w:rPr>
                <w:b/>
                <w:bCs/>
              </w:rPr>
              <w:t>Concluding the lesson</w:t>
            </w:r>
          </w:p>
          <w:p w14:paraId="60E285CB" w14:textId="4C4F2FC6" w:rsidR="00B153BA" w:rsidRDefault="00B153BA" w:rsidP="00B153BA">
            <w:r w:rsidRPr="00620D9A">
              <w:t xml:space="preserve">Students to complete </w:t>
            </w:r>
            <w:r w:rsidR="007654E8">
              <w:t>a concept link activity</w:t>
            </w:r>
            <w:r w:rsidR="00A83640">
              <w:t xml:space="preserve">. Students must link </w:t>
            </w:r>
            <w:r w:rsidR="008D5035">
              <w:t>3</w:t>
            </w:r>
            <w:r w:rsidR="00425389">
              <w:t xml:space="preserve"> key terms from the lesson</w:t>
            </w:r>
            <w:r w:rsidR="000875DA">
              <w:t xml:space="preserve"> and explain how these </w:t>
            </w:r>
            <w:r w:rsidR="008D5035">
              <w:t>3</w:t>
            </w:r>
            <w:r w:rsidR="000875DA">
              <w:t xml:space="preserve"> terms</w:t>
            </w:r>
            <w:r w:rsidR="003764A6">
              <w:t xml:space="preserve"> are connected to the rise of nation-states</w:t>
            </w:r>
            <w:r w:rsidR="00425389">
              <w:t>:</w:t>
            </w:r>
          </w:p>
          <w:p w14:paraId="3EC6175B" w14:textId="0D27C7AC" w:rsidR="00425389" w:rsidRDefault="76956C16" w:rsidP="00425389">
            <w:pPr>
              <w:pStyle w:val="ListBullet"/>
            </w:pPr>
            <w:r>
              <w:t>m</w:t>
            </w:r>
            <w:r w:rsidR="1FC3C809">
              <w:t>onarchy</w:t>
            </w:r>
          </w:p>
          <w:p w14:paraId="4C180416" w14:textId="59A99EA4" w:rsidR="00425389" w:rsidRDefault="003F6E49" w:rsidP="00425389">
            <w:pPr>
              <w:pStyle w:val="ListBullet"/>
            </w:pPr>
            <w:r>
              <w:t>revolution</w:t>
            </w:r>
          </w:p>
          <w:p w14:paraId="5CE6DC5D" w14:textId="09A4EB4D" w:rsidR="003F6E49" w:rsidRDefault="003F6E49" w:rsidP="00425389">
            <w:pPr>
              <w:pStyle w:val="ListBullet"/>
            </w:pPr>
            <w:r>
              <w:t>rationalism</w:t>
            </w:r>
          </w:p>
          <w:p w14:paraId="700A619A" w14:textId="37E6D791" w:rsidR="003F6E49" w:rsidRDefault="003F6E49" w:rsidP="00425389">
            <w:pPr>
              <w:pStyle w:val="ListBullet"/>
            </w:pPr>
            <w:r>
              <w:t>nation-state</w:t>
            </w:r>
          </w:p>
          <w:p w14:paraId="29205A0A" w14:textId="34FF8D65" w:rsidR="003F6E49" w:rsidRDefault="76956C16" w:rsidP="00736C2B">
            <w:pPr>
              <w:pStyle w:val="ListBullet"/>
            </w:pPr>
            <w:r>
              <w:t>citizenship</w:t>
            </w:r>
            <w:r w:rsidR="008D1AFD">
              <w:t>.</w:t>
            </w:r>
          </w:p>
          <w:p w14:paraId="3210B361" w14:textId="6225E9D3" w:rsidR="008B17FE" w:rsidRDefault="001A746E" w:rsidP="008B17FE">
            <w:r>
              <w:t>Students write 3</w:t>
            </w:r>
            <w:r w:rsidR="00736C2B">
              <w:t xml:space="preserve"> to </w:t>
            </w:r>
            <w:r>
              <w:t>4 sentences explaining the relationships between these concepts</w:t>
            </w:r>
            <w:r w:rsidR="008D1AFD">
              <w:t>.</w:t>
            </w:r>
          </w:p>
          <w:p w14:paraId="50347D65" w14:textId="52A54D64" w:rsidR="001A746E" w:rsidRPr="008B17FE" w:rsidRDefault="00C819BA" w:rsidP="00C819BA">
            <w:pPr>
              <w:pStyle w:val="FeatureBox3"/>
            </w:pPr>
            <w:r w:rsidRPr="008D1AFD">
              <w:rPr>
                <w:b/>
                <w:bCs/>
              </w:rPr>
              <w:t>Formative assessment:</w:t>
            </w:r>
            <w:r>
              <w:t xml:space="preserve"> use these responses to determine</w:t>
            </w:r>
            <w:r w:rsidR="00523FA1">
              <w:t xml:space="preserve"> students understanding of the key concepts.</w:t>
            </w:r>
            <w:r w:rsidR="00B44986">
              <w:t xml:space="preserve"> Consid</w:t>
            </w:r>
            <w:r w:rsidR="003776E6">
              <w:t>er reteaching if required.</w:t>
            </w:r>
          </w:p>
          <w:p w14:paraId="77DB821F" w14:textId="77777777" w:rsidR="00C255E4" w:rsidRDefault="3BD7CB8C" w:rsidP="00B011C4">
            <w:pPr>
              <w:pStyle w:val="ListNumber"/>
              <w:keepNext/>
              <w:numPr>
                <w:ilvl w:val="0"/>
                <w:numId w:val="0"/>
              </w:numPr>
              <w:rPr>
                <w:b/>
                <w:bCs/>
              </w:rPr>
            </w:pPr>
            <w:r w:rsidRPr="0CDDFDB7">
              <w:rPr>
                <w:b/>
                <w:bCs/>
              </w:rPr>
              <w:lastRenderedPageBreak/>
              <w:t>Evidence of learning</w:t>
            </w:r>
          </w:p>
          <w:p w14:paraId="7728367D" w14:textId="77777777" w:rsidR="00E10560" w:rsidRPr="00E90FA1" w:rsidRDefault="7F1689C4" w:rsidP="0CDDFDB7">
            <w:pPr>
              <w:pStyle w:val="ListNumber"/>
              <w:numPr>
                <w:ilvl w:val="0"/>
                <w:numId w:val="0"/>
              </w:numPr>
            </w:pPr>
            <w:r>
              <w:t xml:space="preserve">Students </w:t>
            </w:r>
            <w:r w:rsidR="67D4335B">
              <w:t>will have demonstrated their ability to:</w:t>
            </w:r>
          </w:p>
          <w:p w14:paraId="0F156C3A" w14:textId="5F5C031A" w:rsidR="00170549" w:rsidRDefault="008D1AFD" w:rsidP="0CDDFDB7">
            <w:pPr>
              <w:pStyle w:val="ListBullet"/>
            </w:pPr>
            <w:r>
              <w:t>d</w:t>
            </w:r>
            <w:r w:rsidR="1471DDB7">
              <w:t>escribe how nationalism influenced political borders and national identity</w:t>
            </w:r>
          </w:p>
          <w:p w14:paraId="1513CAE8" w14:textId="79E21ED2" w:rsidR="00C25994" w:rsidRDefault="008D1AFD" w:rsidP="0CDDFDB7">
            <w:pPr>
              <w:pStyle w:val="ListBullet"/>
            </w:pPr>
            <w:r>
              <w:t>e</w:t>
            </w:r>
            <w:r w:rsidR="51DDF5A8">
              <w:t>xplain how revolutionary ideas challenged monarchies and contributed to the development of nation-states</w:t>
            </w:r>
          </w:p>
          <w:p w14:paraId="1928C3F8" w14:textId="72C568FB" w:rsidR="008B65EA" w:rsidRPr="00E3154F" w:rsidRDefault="008D1AFD" w:rsidP="0CDDFDB7">
            <w:pPr>
              <w:pStyle w:val="ListBullet"/>
            </w:pPr>
            <w:r>
              <w:t>a</w:t>
            </w:r>
            <w:r w:rsidR="2E7508F0">
              <w:t>nalyse historical sources to identify ideas about nationalism</w:t>
            </w:r>
            <w:r w:rsidR="5C3C4966">
              <w:t>, government po</w:t>
            </w:r>
            <w:r w:rsidR="61B41701">
              <w:t xml:space="preserve">wer and </w:t>
            </w:r>
            <w:r w:rsidR="2E7508F0">
              <w:t xml:space="preserve">citizenship, including </w:t>
            </w:r>
            <w:r w:rsidR="6E1A9CE5">
              <w:t xml:space="preserve">assessing </w:t>
            </w:r>
            <w:r w:rsidR="2E7508F0">
              <w:t>the value and limitations of sources in understanding the rise of nation-states.</w:t>
            </w:r>
          </w:p>
        </w:tc>
        <w:tc>
          <w:tcPr>
            <w:tcW w:w="1526" w:type="dxa"/>
          </w:tcPr>
          <w:p w14:paraId="4BF2D1A4" w14:textId="77777777" w:rsidR="006F3734" w:rsidRPr="001165C4" w:rsidRDefault="006F3734"/>
        </w:tc>
      </w:tr>
    </w:tbl>
    <w:p w14:paraId="015150CC" w14:textId="77777777" w:rsidR="00293094" w:rsidRDefault="00293094">
      <w:pPr>
        <w:suppressAutoHyphens w:val="0"/>
        <w:spacing w:before="0" w:after="160" w:line="259" w:lineRule="auto"/>
      </w:pPr>
      <w:r>
        <w:lastRenderedPageBreak/>
        <w:br w:type="page"/>
      </w:r>
    </w:p>
    <w:p w14:paraId="69CD14EA" w14:textId="62DC6750" w:rsidR="005F7128" w:rsidRPr="009F602D" w:rsidRDefault="005F7128" w:rsidP="009F602D">
      <w:pPr>
        <w:pStyle w:val="Heading1"/>
      </w:pPr>
      <w:bookmarkStart w:id="14" w:name="_Toc233185829"/>
      <w:r w:rsidRPr="009F602D">
        <w:lastRenderedPageBreak/>
        <w:t xml:space="preserve">Learning sequence </w:t>
      </w:r>
      <w:r w:rsidR="00397C94" w:rsidRPr="009F602D">
        <w:t>3</w:t>
      </w:r>
      <w:r w:rsidRPr="009F602D">
        <w:t xml:space="preserve"> – </w:t>
      </w:r>
      <w:r w:rsidR="00397C94" w:rsidRPr="009F602D">
        <w:t xml:space="preserve">World War I, </w:t>
      </w:r>
      <w:r w:rsidR="007610BB" w:rsidRPr="009F602D">
        <w:t>p</w:t>
      </w:r>
      <w:r w:rsidR="001B3CD1" w:rsidRPr="009F602D">
        <w:t>eace and the rise of new ideologies</w:t>
      </w:r>
      <w:bookmarkEnd w:id="14"/>
    </w:p>
    <w:p w14:paraId="54F1BC7E" w14:textId="3148D16D" w:rsidR="005D0D2E" w:rsidRPr="008F5606" w:rsidRDefault="005F7128" w:rsidP="009F602D">
      <w:pPr>
        <w:rPr>
          <w:bCs/>
        </w:rPr>
      </w:pPr>
      <w:r w:rsidRPr="009F602D">
        <w:t>The following learning sequence is designed to be completed in approximately 3 hours.</w:t>
      </w:r>
      <w:r w:rsidR="008F5606">
        <w:t xml:space="preserve"> It </w:t>
      </w:r>
      <w:r w:rsidR="008F5606" w:rsidRPr="00ED1B92">
        <w:rPr>
          <w:bCs/>
        </w:rPr>
        <w:t xml:space="preserve">aligns to the </w:t>
      </w:r>
      <w:hyperlink r:id="rId72" w:history="1">
        <w:r w:rsidR="008F5606">
          <w:rPr>
            <w:rStyle w:val="Hyperlink"/>
          </w:rPr>
          <w:t>History Stage 5 (Year 9) – sample scope and sequence</w:t>
        </w:r>
      </w:hyperlink>
      <w:r w:rsidR="00B3704F">
        <w:t>.</w:t>
      </w:r>
    </w:p>
    <w:p w14:paraId="424295E7" w14:textId="54E35DCE" w:rsidR="005D0D2E" w:rsidRPr="00D8430D" w:rsidRDefault="005D0D2E" w:rsidP="005D0D2E">
      <w:pPr>
        <w:pStyle w:val="Caption"/>
        <w:rPr>
          <w:noProof/>
        </w:rPr>
      </w:pPr>
      <w:r>
        <w:t xml:space="preserve">Table </w:t>
      </w:r>
      <w:r w:rsidR="00ED73B2">
        <w:t>3</w:t>
      </w:r>
      <w:r>
        <w:rPr>
          <w:noProof/>
        </w:rPr>
        <w:t xml:space="preserve"> – Learning sequence </w:t>
      </w:r>
      <w:r w:rsidR="00FF09D6">
        <w:rPr>
          <w:noProof/>
        </w:rPr>
        <w:t>3</w:t>
      </w:r>
      <w:r>
        <w:rPr>
          <w:noProof/>
        </w:rPr>
        <w:t xml:space="preserve"> details</w:t>
      </w:r>
    </w:p>
    <w:tbl>
      <w:tblPr>
        <w:tblStyle w:val="Tableheader"/>
        <w:tblW w:w="5000" w:type="pct"/>
        <w:tblLook w:val="0620" w:firstRow="1" w:lastRow="0" w:firstColumn="0" w:lastColumn="0" w:noHBand="1" w:noVBand="1"/>
        <w:tblDescription w:val="Table outlines the syllabus connections, teaching and learning activities, and registration for each lesson in the learning sequence. Registration column is blank."/>
      </w:tblPr>
      <w:tblGrid>
        <w:gridCol w:w="3256"/>
        <w:gridCol w:w="9780"/>
        <w:gridCol w:w="1526"/>
      </w:tblGrid>
      <w:tr w:rsidR="00AA539F" w14:paraId="00E88357" w14:textId="77777777" w:rsidTr="458AA207">
        <w:trPr>
          <w:cnfStyle w:val="100000000000" w:firstRow="1" w:lastRow="0" w:firstColumn="0" w:lastColumn="0" w:oddVBand="0" w:evenVBand="0" w:oddHBand="0" w:evenHBand="0" w:firstRowFirstColumn="0" w:firstRowLastColumn="0" w:lastRowFirstColumn="0" w:lastRowLastColumn="0"/>
        </w:trPr>
        <w:tc>
          <w:tcPr>
            <w:tcW w:w="3256" w:type="dxa"/>
          </w:tcPr>
          <w:p w14:paraId="0F7D9743" w14:textId="77777777" w:rsidR="005D0D2E" w:rsidRDefault="005D0D2E">
            <w:pPr>
              <w:tabs>
                <w:tab w:val="center" w:pos="1520"/>
              </w:tabs>
            </w:pPr>
            <w:r>
              <w:t>Lessons</w:t>
            </w:r>
          </w:p>
        </w:tc>
        <w:tc>
          <w:tcPr>
            <w:tcW w:w="9780" w:type="dxa"/>
          </w:tcPr>
          <w:p w14:paraId="60209EBC" w14:textId="77777777" w:rsidR="005D0D2E" w:rsidRDefault="005D0D2E">
            <w:r w:rsidRPr="00CF6572">
              <w:t>Teaching and learning activities</w:t>
            </w:r>
          </w:p>
        </w:tc>
        <w:tc>
          <w:tcPr>
            <w:tcW w:w="1526" w:type="dxa"/>
          </w:tcPr>
          <w:p w14:paraId="5E767161" w14:textId="77777777" w:rsidR="005D0D2E" w:rsidRPr="00CF6572" w:rsidRDefault="005D0D2E">
            <w:r>
              <w:t>Registration</w:t>
            </w:r>
          </w:p>
        </w:tc>
      </w:tr>
      <w:tr w:rsidR="00AA539F" w14:paraId="13D039A3" w14:textId="77777777" w:rsidTr="458AA207">
        <w:tc>
          <w:tcPr>
            <w:tcW w:w="3256" w:type="dxa"/>
          </w:tcPr>
          <w:p w14:paraId="73033FB3" w14:textId="30B609A7" w:rsidR="005D0D2E" w:rsidRPr="00635326" w:rsidRDefault="6120C882">
            <w:r w:rsidRPr="458AA207">
              <w:rPr>
                <w:b/>
                <w:bCs/>
              </w:rPr>
              <w:t>L</w:t>
            </w:r>
            <w:r w:rsidR="544AEF55" w:rsidRPr="458AA207">
              <w:rPr>
                <w:b/>
                <w:bCs/>
              </w:rPr>
              <w:t xml:space="preserve">esson </w:t>
            </w:r>
            <w:r w:rsidR="1AF78775" w:rsidRPr="458AA207">
              <w:rPr>
                <w:b/>
                <w:bCs/>
              </w:rPr>
              <w:t>5</w:t>
            </w:r>
            <w:r w:rsidR="544AEF55">
              <w:t xml:space="preserve"> – </w:t>
            </w:r>
            <w:r w:rsidR="4732BB6A">
              <w:t>c</w:t>
            </w:r>
            <w:r w:rsidR="34C1088E">
              <w:t>auses of World War I</w:t>
            </w:r>
          </w:p>
          <w:p w14:paraId="5EAF9E7A" w14:textId="2E309E6A" w:rsidR="005D0D2E" w:rsidRPr="005C2355" w:rsidRDefault="005D0D2E">
            <w:pPr>
              <w:rPr>
                <w:b/>
                <w:bCs/>
              </w:rPr>
            </w:pPr>
            <w:r w:rsidRPr="005C2355">
              <w:rPr>
                <w:b/>
                <w:bCs/>
              </w:rPr>
              <w:t>Outcome</w:t>
            </w:r>
            <w:r w:rsidR="00F000C3">
              <w:rPr>
                <w:b/>
                <w:bCs/>
              </w:rPr>
              <w:t>s</w:t>
            </w:r>
          </w:p>
          <w:p w14:paraId="125F9BA5" w14:textId="77777777" w:rsidR="005D0D2E" w:rsidRPr="00F000C3" w:rsidRDefault="005D0D2E">
            <w:pPr>
              <w:rPr>
                <w:rFonts w:ascii="Aptos" w:eastAsia="Aptos" w:hAnsi="Aptos" w:cs="Times New Roman"/>
                <w:b/>
                <w:bCs/>
                <w:kern w:val="2"/>
                <w:sz w:val="24"/>
                <w14:ligatures w14:val="standardContextual"/>
              </w:rPr>
            </w:pPr>
            <w:r w:rsidRPr="00F000C3">
              <w:rPr>
                <w:rFonts w:ascii="Aptos" w:eastAsia="Aptos" w:hAnsi="Aptos" w:cs="Times New Roman"/>
                <w:b/>
                <w:bCs/>
                <w:kern w:val="2"/>
                <w:sz w:val="24"/>
                <w14:ligatures w14:val="standardContextual"/>
              </w:rPr>
              <w:t>HI5-CON-01</w:t>
            </w:r>
          </w:p>
          <w:p w14:paraId="7F5427C2" w14:textId="08AAA37C" w:rsidR="00A42D0A" w:rsidRPr="00F000C3" w:rsidRDefault="68D4B429" w:rsidP="0CDDFDB7">
            <w:pPr>
              <w:rPr>
                <w:b/>
                <w:bCs/>
              </w:rPr>
            </w:pPr>
            <w:r w:rsidRPr="00F000C3">
              <w:rPr>
                <w:rFonts w:ascii="Aptos" w:eastAsia="Aptos" w:hAnsi="Aptos" w:cs="Times New Roman"/>
                <w:b/>
                <w:bCs/>
                <w:sz w:val="24"/>
              </w:rPr>
              <w:t>HI5-</w:t>
            </w:r>
            <w:r w:rsidR="6D072106" w:rsidRPr="00F000C3">
              <w:rPr>
                <w:rFonts w:ascii="Aptos" w:eastAsia="Aptos" w:hAnsi="Aptos" w:cs="Times New Roman"/>
                <w:b/>
                <w:bCs/>
                <w:sz w:val="24"/>
              </w:rPr>
              <w:t>INQ-01</w:t>
            </w:r>
          </w:p>
          <w:p w14:paraId="78E2BCF0" w14:textId="77777777" w:rsidR="005D0D2E" w:rsidRDefault="005D0D2E">
            <w:pPr>
              <w:rPr>
                <w:b/>
              </w:rPr>
            </w:pPr>
            <w:r w:rsidRPr="004E1FC6">
              <w:rPr>
                <w:b/>
              </w:rPr>
              <w:t>Content</w:t>
            </w:r>
          </w:p>
          <w:p w14:paraId="5A19AB76" w14:textId="589D84F6" w:rsidR="0014634E" w:rsidRPr="004165DB" w:rsidRDefault="3723FB8A" w:rsidP="458AA207">
            <w:r>
              <w:t>The making of the modern world</w:t>
            </w:r>
          </w:p>
          <w:p w14:paraId="39432183" w14:textId="0E80C3C6" w:rsidR="0014634E" w:rsidRPr="004165DB" w:rsidRDefault="1D006F79" w:rsidP="458AA207">
            <w:pPr>
              <w:pStyle w:val="ListBullet"/>
            </w:pPr>
            <w:r>
              <w:t>The causes of the First World War</w:t>
            </w:r>
          </w:p>
          <w:p w14:paraId="3D1892FB" w14:textId="77777777" w:rsidR="005D0D2E" w:rsidRDefault="005D0D2E">
            <w:pPr>
              <w:rPr>
                <w:b/>
                <w:bCs/>
              </w:rPr>
            </w:pPr>
            <w:r>
              <w:rPr>
                <w:b/>
                <w:bCs/>
              </w:rPr>
              <w:lastRenderedPageBreak/>
              <w:t>Concepts</w:t>
            </w:r>
          </w:p>
          <w:p w14:paraId="72CB7C86" w14:textId="77777777" w:rsidR="005D0D2E" w:rsidRPr="00192FB5" w:rsidRDefault="3723FB8A" w:rsidP="458AA207">
            <w:pPr>
              <w:pStyle w:val="ListBullet"/>
            </w:pPr>
            <w:r>
              <w:t>Historical concepts</w:t>
            </w:r>
          </w:p>
          <w:p w14:paraId="03751C9D" w14:textId="4F49A634" w:rsidR="005D0D2E" w:rsidRDefault="3723FB8A" w:rsidP="458AA207">
            <w:pPr>
              <w:pStyle w:val="ListBullet"/>
            </w:pPr>
            <w:r>
              <w:t>C</w:t>
            </w:r>
            <w:r w:rsidR="42BB7773">
              <w:t>ause and effect</w:t>
            </w:r>
          </w:p>
          <w:p w14:paraId="13B21FDF" w14:textId="4ABB8005" w:rsidR="00814415" w:rsidRPr="00C86BFA" w:rsidRDefault="3723FB8A" w:rsidP="458AA207">
            <w:pPr>
              <w:pStyle w:val="ListBullet"/>
            </w:pPr>
            <w:r>
              <w:t>significance</w:t>
            </w:r>
          </w:p>
          <w:p w14:paraId="53FF4739" w14:textId="77777777" w:rsidR="008D1AFD" w:rsidRDefault="3723FB8A" w:rsidP="458AA207">
            <w:pPr>
              <w:rPr>
                <w:b/>
                <w:bCs/>
              </w:rPr>
            </w:pPr>
            <w:r w:rsidRPr="458AA207">
              <w:rPr>
                <w:b/>
                <w:bCs/>
              </w:rPr>
              <w:t>Historical skills</w:t>
            </w:r>
          </w:p>
          <w:p w14:paraId="3BFC683D" w14:textId="0858DC12" w:rsidR="005D0D2E" w:rsidRPr="004165DB" w:rsidRDefault="3723FB8A" w:rsidP="00F403B9">
            <w:pPr>
              <w:pStyle w:val="ListBullet"/>
            </w:pPr>
            <w:r>
              <w:t>Analysis and use of sources</w:t>
            </w:r>
          </w:p>
        </w:tc>
        <w:tc>
          <w:tcPr>
            <w:tcW w:w="9780" w:type="dxa"/>
          </w:tcPr>
          <w:p w14:paraId="5D37C1A7" w14:textId="77777777" w:rsidR="005D0D2E" w:rsidRDefault="005D0D2E">
            <w:pPr>
              <w:rPr>
                <w:rStyle w:val="Strong"/>
              </w:rPr>
            </w:pPr>
            <w:r>
              <w:rPr>
                <w:rStyle w:val="Strong"/>
              </w:rPr>
              <w:lastRenderedPageBreak/>
              <w:t>Lesson overview</w:t>
            </w:r>
          </w:p>
          <w:p w14:paraId="3F0D072C" w14:textId="487B0443" w:rsidR="005D0D2E" w:rsidRDefault="005D0D2E">
            <w:r w:rsidRPr="00245939">
              <w:t xml:space="preserve">Suggested duration: </w:t>
            </w:r>
            <w:r w:rsidR="002330BE">
              <w:t>2</w:t>
            </w:r>
            <w:r>
              <w:t xml:space="preserve"> hour</w:t>
            </w:r>
            <w:r w:rsidR="002330BE">
              <w:t>s</w:t>
            </w:r>
          </w:p>
          <w:p w14:paraId="71D90536" w14:textId="14F5E1C8" w:rsidR="005D0D2E" w:rsidRDefault="57ABE185">
            <w:r>
              <w:t xml:space="preserve">This </w:t>
            </w:r>
            <w:r w:rsidR="0BEFEE4C">
              <w:t xml:space="preserve">lesson </w:t>
            </w:r>
            <w:r w:rsidR="564FAE68">
              <w:t>will explain the cause</w:t>
            </w:r>
            <w:r w:rsidR="5E9BBBAB">
              <w:t>s</w:t>
            </w:r>
            <w:r w:rsidR="564FAE68">
              <w:t xml:space="preserve"> of World War I</w:t>
            </w:r>
            <w:r w:rsidR="33C663EC">
              <w:t xml:space="preserve"> (WWI)</w:t>
            </w:r>
            <w:r w:rsidR="564FAE68">
              <w:t xml:space="preserve"> with a focus on </w:t>
            </w:r>
            <w:r w:rsidR="016CCEA8">
              <w:t xml:space="preserve">short term and </w:t>
            </w:r>
            <w:r w:rsidR="6A09FF46">
              <w:t>long-term</w:t>
            </w:r>
            <w:r w:rsidR="016CCEA8">
              <w:t xml:space="preserve"> causes, </w:t>
            </w:r>
            <w:r w:rsidR="17D6561C">
              <w:t>including</w:t>
            </w:r>
            <w:r w:rsidR="016CCEA8">
              <w:t xml:space="preserve"> </w:t>
            </w:r>
            <w:r w:rsidR="71D42B46">
              <w:t>militarism, alliances, imperialism a</w:t>
            </w:r>
            <w:r w:rsidR="52DD6CB9">
              <w:t xml:space="preserve">nd </w:t>
            </w:r>
            <w:r w:rsidR="17D6561C">
              <w:t>n</w:t>
            </w:r>
            <w:r w:rsidR="52DD6CB9">
              <w:t>ationalism</w:t>
            </w:r>
            <w:r w:rsidR="4B2AD35F">
              <w:t>.</w:t>
            </w:r>
          </w:p>
          <w:p w14:paraId="69F4539B" w14:textId="78046AA2" w:rsidR="00E93A5F" w:rsidRPr="00955F2F" w:rsidRDefault="4AE59780" w:rsidP="00E93A5F">
            <w:pPr>
              <w:pStyle w:val="FeatureBox2"/>
            </w:pPr>
            <w:r w:rsidRPr="0CDDFDB7">
              <w:rPr>
                <w:b/>
                <w:bCs/>
              </w:rPr>
              <w:t>Note</w:t>
            </w:r>
            <w:r>
              <w:t xml:space="preserve">: this lesson includes topics that might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w:t>
            </w:r>
            <w:hyperlink r:id="rId73">
              <w:r w:rsidRPr="0CDDFDB7">
                <w:rPr>
                  <w:rStyle w:val="Hyperlink"/>
                </w:rPr>
                <w:t>Professional and ethical standards</w:t>
              </w:r>
            </w:hyperlink>
            <w:r>
              <w:t xml:space="preserve">, </w:t>
            </w:r>
            <w:hyperlink r:id="rId74">
              <w:r w:rsidRPr="0CDDFDB7">
                <w:rPr>
                  <w:rStyle w:val="Hyperlink"/>
                </w:rPr>
                <w:t>Anti-racism policy</w:t>
              </w:r>
            </w:hyperlink>
            <w:r>
              <w:t xml:space="preserve">, </w:t>
            </w:r>
            <w:hyperlink r:id="rId75">
              <w:r w:rsidRPr="0CDDFDB7">
                <w:rPr>
                  <w:rStyle w:val="Hyperlink"/>
                </w:rPr>
                <w:t>Controversial issues in schools procedures</w:t>
              </w:r>
            </w:hyperlink>
            <w:r>
              <w:t xml:space="preserve"> and </w:t>
            </w:r>
            <w:hyperlink r:id="rId76">
              <w:r w:rsidRPr="0CDDFDB7">
                <w:rPr>
                  <w:rStyle w:val="Hyperlink"/>
                </w:rPr>
                <w:t>Values in NSW public schools</w:t>
              </w:r>
            </w:hyperlink>
            <w:r>
              <w:t>. Teachers should facilitate rational discourse and objective study while tailoring the content to meet the unique needs of their students. Where possible, teachers should consult with the school’s wellbeing team before using contexts that might be sensitive for some students.</w:t>
            </w:r>
          </w:p>
          <w:p w14:paraId="2DA9EDD7" w14:textId="1388B2E3" w:rsidR="005D0D2E" w:rsidRPr="007574DC" w:rsidRDefault="09DEBD8D">
            <w:r>
              <w:lastRenderedPageBreak/>
              <w:t xml:space="preserve">Prior learning: </w:t>
            </w:r>
            <w:r w:rsidR="00B57A0F">
              <w:t xml:space="preserve">Students should have </w:t>
            </w:r>
            <w:r w:rsidR="00831C85">
              <w:t xml:space="preserve">studied </w:t>
            </w:r>
            <w:hyperlink r:id="rId77" w:history="1">
              <w:r w:rsidR="00831C85" w:rsidRPr="007F3FE0">
                <w:rPr>
                  <w:rStyle w:val="Hyperlink"/>
                </w:rPr>
                <w:t>Australia: Making a nation – from Federation to WW</w:t>
              </w:r>
              <w:r w:rsidR="008D1AFD">
                <w:rPr>
                  <w:rStyle w:val="Hyperlink"/>
                </w:rPr>
                <w:t>I</w:t>
              </w:r>
              <w:r w:rsidR="008D1AFD">
                <w:t xml:space="preserve"> </w:t>
              </w:r>
              <w:r w:rsidR="008D1AFD" w:rsidRPr="008D1AFD">
                <w:rPr>
                  <w:rStyle w:val="Hyperlink"/>
                </w:rPr>
                <w:t>(1889 – c. 1919)</w:t>
              </w:r>
            </w:hyperlink>
            <w:r w:rsidR="00831C85">
              <w:t xml:space="preserve"> to establish the global context for </w:t>
            </w:r>
            <w:r w:rsidR="007F3FE0">
              <w:t>Australia</w:t>
            </w:r>
            <w:r w:rsidR="00582305">
              <w:t xml:space="preserve"> and the specific link between WWI and Au</w:t>
            </w:r>
            <w:r w:rsidR="007F3FE0">
              <w:t>stralia.</w:t>
            </w:r>
          </w:p>
          <w:p w14:paraId="6B162972" w14:textId="636EBFDC" w:rsidR="005D0D2E" w:rsidRPr="00245939" w:rsidRDefault="005D0D2E">
            <w:r w:rsidRPr="00245939">
              <w:t>Key vocabulary:</w:t>
            </w:r>
            <w:r>
              <w:t xml:space="preserve"> </w:t>
            </w:r>
            <w:r w:rsidR="000A74FC">
              <w:t xml:space="preserve">alliances, </w:t>
            </w:r>
            <w:r w:rsidR="003A4243">
              <w:t xml:space="preserve">imperialism, militarism, nationalism, </w:t>
            </w:r>
            <w:r w:rsidR="007856A5">
              <w:t>T</w:t>
            </w:r>
            <w:r w:rsidR="003A4243">
              <w:t xml:space="preserve">riple </w:t>
            </w:r>
            <w:r w:rsidR="007856A5">
              <w:t>E</w:t>
            </w:r>
            <w:r w:rsidR="003A4243">
              <w:t>ntente</w:t>
            </w:r>
            <w:r w:rsidR="00594FB2">
              <w:t xml:space="preserve">, </w:t>
            </w:r>
            <w:r w:rsidR="007856A5">
              <w:t>T</w:t>
            </w:r>
            <w:r w:rsidR="00594FB2">
              <w:t xml:space="preserve">riple </w:t>
            </w:r>
            <w:r w:rsidR="007856A5">
              <w:t>A</w:t>
            </w:r>
            <w:r w:rsidR="00594FB2">
              <w:t>lliance</w:t>
            </w:r>
            <w:r w:rsidR="00B821B1">
              <w:t>.</w:t>
            </w:r>
          </w:p>
          <w:p w14:paraId="4C40DA2C" w14:textId="028D9A48" w:rsidR="005D0D2E" w:rsidRPr="00245939" w:rsidRDefault="005D0D2E">
            <w:r>
              <w:t xml:space="preserve">Related resources: </w:t>
            </w:r>
            <w:r w:rsidR="7A57C98E">
              <w:t>Resource</w:t>
            </w:r>
            <w:r w:rsidR="00225A53">
              <w:t>s</w:t>
            </w:r>
            <w:r w:rsidR="7A57C98E">
              <w:t xml:space="preserve"> 23</w:t>
            </w:r>
            <w:r w:rsidR="008D1AFD" w:rsidRPr="008D1AFD">
              <w:t>–</w:t>
            </w:r>
            <w:r w:rsidR="7A57C98E">
              <w:t>2</w:t>
            </w:r>
            <w:r w:rsidR="0051118F">
              <w:t>9</w:t>
            </w:r>
          </w:p>
          <w:p w14:paraId="3AAE9E03" w14:textId="2AC357AE" w:rsidR="005D0D2E" w:rsidRPr="00B16460" w:rsidRDefault="005D0D2E">
            <w:pPr>
              <w:rPr>
                <w:rStyle w:val="Strong"/>
              </w:rPr>
            </w:pPr>
            <w:r>
              <w:rPr>
                <w:rStyle w:val="Strong"/>
              </w:rPr>
              <w:t xml:space="preserve">Beginning </w:t>
            </w:r>
            <w:r w:rsidR="003C7244">
              <w:rPr>
                <w:rStyle w:val="Strong"/>
              </w:rPr>
              <w:t xml:space="preserve">the </w:t>
            </w:r>
            <w:r>
              <w:rPr>
                <w:rStyle w:val="Strong"/>
              </w:rPr>
              <w:t>lesson</w:t>
            </w:r>
          </w:p>
          <w:p w14:paraId="57F0BCD1" w14:textId="2307723F" w:rsidR="005D0D2E" w:rsidRDefault="005D0D2E">
            <w:r w:rsidRPr="00245939">
              <w:t>Explain the learning intention</w:t>
            </w:r>
            <w:r w:rsidR="008D1AFD">
              <w:t>s</w:t>
            </w:r>
            <w:r w:rsidRPr="00245939">
              <w:t xml:space="preserve"> and refer to </w:t>
            </w:r>
            <w:r w:rsidR="008D1AFD">
              <w:t>them</w:t>
            </w:r>
            <w:r w:rsidR="008D1AFD" w:rsidRPr="00245939">
              <w:t xml:space="preserve"> </w:t>
            </w:r>
            <w:r w:rsidRPr="00245939">
              <w:t>throughout the learning, making connections to prior learning. Unpack the success criteria and ensure students understand the learning goals.</w:t>
            </w:r>
          </w:p>
          <w:p w14:paraId="49889510" w14:textId="4D643544" w:rsidR="005D0D2E" w:rsidRPr="00245939" w:rsidRDefault="57ABE185" w:rsidP="0CDDFDB7">
            <w:r>
              <w:t>Learning intention</w:t>
            </w:r>
          </w:p>
          <w:p w14:paraId="17CB5950" w14:textId="0B64D49D" w:rsidR="005D0D2E" w:rsidRDefault="4C6EF667" w:rsidP="0CDDFDB7">
            <w:pPr>
              <w:pStyle w:val="ListBullet"/>
              <w:numPr>
                <w:ilvl w:val="0"/>
                <w:numId w:val="0"/>
              </w:numPr>
              <w:ind w:left="567" w:hanging="567"/>
            </w:pPr>
            <w:r>
              <w:t>We are learning</w:t>
            </w:r>
            <w:r w:rsidR="005D0D2E">
              <w:t>:</w:t>
            </w:r>
          </w:p>
          <w:p w14:paraId="76FDA361" w14:textId="6DBA1EA6" w:rsidR="00154AE2" w:rsidRDefault="5C620DCC" w:rsidP="0CDDFDB7">
            <w:pPr>
              <w:pStyle w:val="ListBullet"/>
            </w:pPr>
            <w:r>
              <w:t>t</w:t>
            </w:r>
            <w:r w:rsidR="39945080">
              <w:t>he</w:t>
            </w:r>
            <w:r w:rsidR="651AF2F4">
              <w:t xml:space="preserve"> long and short-term causes of World Wa</w:t>
            </w:r>
            <w:r w:rsidR="5CEEADDB">
              <w:t>r</w:t>
            </w:r>
            <w:r w:rsidR="651AF2F4">
              <w:t xml:space="preserve"> I </w:t>
            </w:r>
            <w:r w:rsidR="5B4885AB">
              <w:t xml:space="preserve">(WWI) </w:t>
            </w:r>
            <w:r w:rsidR="651AF2F4">
              <w:t>by exploring MAIN</w:t>
            </w:r>
            <w:r w:rsidR="43F29C9C">
              <w:t>S</w:t>
            </w:r>
            <w:r w:rsidR="651AF2F4">
              <w:t xml:space="preserve"> (militarism, alliances, imperialism</w:t>
            </w:r>
            <w:r w:rsidR="43F29C9C">
              <w:t xml:space="preserve">, </w:t>
            </w:r>
            <w:r w:rsidR="23FD6F0F">
              <w:t xml:space="preserve">nationalism and </w:t>
            </w:r>
            <w:r w:rsidR="43F29C9C">
              <w:t>significant events</w:t>
            </w:r>
            <w:r w:rsidR="3EAA9551">
              <w:t xml:space="preserve"> </w:t>
            </w:r>
            <w:r w:rsidR="008D1AFD" w:rsidRPr="008D1AFD">
              <w:t>–</w:t>
            </w:r>
            <w:r w:rsidR="008D1AFD">
              <w:t xml:space="preserve"> </w:t>
            </w:r>
            <w:r w:rsidR="23FD6F0F">
              <w:t>the assassination of Archduke Franz Ferdinand</w:t>
            </w:r>
            <w:r w:rsidR="54E0843A">
              <w:t>)</w:t>
            </w:r>
          </w:p>
          <w:p w14:paraId="3CC4E5B7" w14:textId="15DEE3A4" w:rsidR="00235B71" w:rsidRDefault="5018A00B" w:rsidP="0CDDFDB7">
            <w:pPr>
              <w:pStyle w:val="ListBullet"/>
            </w:pPr>
            <w:r>
              <w:t>h</w:t>
            </w:r>
            <w:r w:rsidR="5C38DEBE">
              <w:t>ow to use historical sources to support an understanding of the causes of WWI.</w:t>
            </w:r>
          </w:p>
          <w:p w14:paraId="6B16E310" w14:textId="77777777" w:rsidR="005D0D2E" w:rsidRPr="00245939" w:rsidRDefault="005D0D2E">
            <w:r w:rsidRPr="00245939">
              <w:t>Success criteria</w:t>
            </w:r>
          </w:p>
          <w:p w14:paraId="6811D5BF" w14:textId="62B8D1C2" w:rsidR="005D0D2E" w:rsidRDefault="005D0D2E" w:rsidP="0CDDFDB7">
            <w:pPr>
              <w:pStyle w:val="ListBullet"/>
              <w:numPr>
                <w:ilvl w:val="0"/>
                <w:numId w:val="0"/>
              </w:numPr>
              <w:ind w:left="567" w:hanging="567"/>
            </w:pPr>
            <w:r>
              <w:lastRenderedPageBreak/>
              <w:t>I can</w:t>
            </w:r>
            <w:r w:rsidR="47D15315">
              <w:t>:</w:t>
            </w:r>
          </w:p>
          <w:p w14:paraId="1AEF3A1F" w14:textId="3DFE2E47" w:rsidR="00C33B76" w:rsidRDefault="5018A00B" w:rsidP="0CDDFDB7">
            <w:pPr>
              <w:pStyle w:val="ListBullet"/>
            </w:pPr>
            <w:r>
              <w:t>i</w:t>
            </w:r>
            <w:r w:rsidR="43E058BC">
              <w:t xml:space="preserve">dentify and explain the meaning of militarism, alliances, </w:t>
            </w:r>
            <w:r w:rsidR="2E57743E">
              <w:t>imperialism</w:t>
            </w:r>
            <w:r w:rsidR="43E058BC">
              <w:t xml:space="preserve"> and nationalism</w:t>
            </w:r>
          </w:p>
          <w:p w14:paraId="51D1527B" w14:textId="6DEC7369" w:rsidR="00954CA5" w:rsidRDefault="5018A00B" w:rsidP="0CDDFDB7">
            <w:pPr>
              <w:pStyle w:val="ListBullet"/>
            </w:pPr>
            <w:r>
              <w:t>d</w:t>
            </w:r>
            <w:r w:rsidR="27DB0AE7">
              <w:t>escribe how these changes contributed to the outbreak of W</w:t>
            </w:r>
            <w:r w:rsidR="4BFE98E8">
              <w:t>WI</w:t>
            </w:r>
          </w:p>
          <w:p w14:paraId="600AE5AD" w14:textId="5B4223BF" w:rsidR="00F225A9" w:rsidRDefault="5018A00B" w:rsidP="0CDDFDB7">
            <w:pPr>
              <w:pStyle w:val="ListBullet"/>
            </w:pPr>
            <w:r>
              <w:t>a</w:t>
            </w:r>
            <w:r w:rsidR="5032FF5E">
              <w:t>ccount for</w:t>
            </w:r>
            <w:r w:rsidR="4BFE98E8">
              <w:t xml:space="preserve"> the significance of assassination of Franz Ferdinand as a</w:t>
            </w:r>
            <w:r w:rsidR="2E57743E">
              <w:t xml:space="preserve"> short-term trigger to war</w:t>
            </w:r>
          </w:p>
          <w:p w14:paraId="36EB2097" w14:textId="3D513B7F" w:rsidR="007C0C03" w:rsidRDefault="5018A00B" w:rsidP="0CDDFDB7">
            <w:pPr>
              <w:pStyle w:val="ListBullet"/>
            </w:pPr>
            <w:r>
              <w:t>i</w:t>
            </w:r>
            <w:r w:rsidR="0360A58B">
              <w:t>nterpret and analyse a range of sources to</w:t>
            </w:r>
            <w:r w:rsidR="042EBE2E">
              <w:t xml:space="preserve"> support an understanding of the causes of WWI.</w:t>
            </w:r>
          </w:p>
          <w:p w14:paraId="4CFD60A7" w14:textId="6FB6B207" w:rsidR="005D0D2E" w:rsidRDefault="0337124F">
            <w:pPr>
              <w:pStyle w:val="FeatureBox2"/>
            </w:pPr>
            <w:r w:rsidRPr="1CDF6A32">
              <w:rPr>
                <w:b/>
                <w:bCs/>
              </w:rPr>
              <w:t>Note:</w:t>
            </w:r>
            <w:r w:rsidR="008D1AFD">
              <w:t xml:space="preserve"> </w:t>
            </w:r>
            <w:r w:rsidR="00F14D5C">
              <w:t>t</w:t>
            </w:r>
            <w:r>
              <w:t>his lesson</w:t>
            </w:r>
            <w:r w:rsidR="008D1AFD">
              <w:t xml:space="preserve"> </w:t>
            </w:r>
            <w:r>
              <w:t>assumes that students have</w:t>
            </w:r>
            <w:r w:rsidR="008D1AFD">
              <w:t xml:space="preserve"> </w:t>
            </w:r>
            <w:r>
              <w:t>some established</w:t>
            </w:r>
            <w:r w:rsidR="008D1AFD">
              <w:t xml:space="preserve"> </w:t>
            </w:r>
            <w:r>
              <w:t xml:space="preserve">prior vocabulary knowledge </w:t>
            </w:r>
            <w:r w:rsidR="1F92D23D">
              <w:t>from Learning sequence 2</w:t>
            </w:r>
            <w:r w:rsidR="000F2285">
              <w:t xml:space="preserve"> –</w:t>
            </w:r>
            <w:r w:rsidR="0893C340">
              <w:t xml:space="preserve"> revolutions, human rights and the rise of the nation-state. </w:t>
            </w:r>
            <w:r w:rsidR="740A444E">
              <w:t xml:space="preserve">Refer students to the </w:t>
            </w:r>
            <w:r w:rsidR="3926CC38">
              <w:t>vocabulary</w:t>
            </w:r>
            <w:r w:rsidR="794D770C">
              <w:t xml:space="preserve"> </w:t>
            </w:r>
            <w:r w:rsidR="740A444E">
              <w:t xml:space="preserve">capacity matrix to </w:t>
            </w:r>
            <w:r w:rsidR="299F492C">
              <w:t>check their progress of vocabulary understanding.</w:t>
            </w:r>
          </w:p>
          <w:p w14:paraId="2F71B665" w14:textId="09D5CE08" w:rsidR="005D0D2E" w:rsidRDefault="3723FB8A">
            <w:r>
              <w:t xml:space="preserve">Students to refer to Appendix 1 – </w:t>
            </w:r>
            <w:r w:rsidR="01CB530D">
              <w:t>glossary</w:t>
            </w:r>
            <w:r w:rsidR="008D1AFD">
              <w:t xml:space="preserve"> of key vocabulary</w:t>
            </w:r>
            <w:r>
              <w:t xml:space="preserve"> (se</w:t>
            </w:r>
            <w:r w:rsidR="008D1AFD">
              <w:t>e</w:t>
            </w:r>
            <w:r w:rsidR="098EC73C">
              <w:t xml:space="preserve"> </w:t>
            </w:r>
            <w:r w:rsidR="000F50DE">
              <w:t xml:space="preserve">Supporting </w:t>
            </w:r>
            <w:r w:rsidR="008F687E">
              <w:t>Resource</w:t>
            </w:r>
            <w:r w:rsidR="00593DC7">
              <w:t>s</w:t>
            </w:r>
            <w:r>
              <w:t>) to support their vocabulary development of the word in the vocabulary list.</w:t>
            </w:r>
          </w:p>
          <w:p w14:paraId="3BF87DB8" w14:textId="0F722C2C" w:rsidR="00864F56" w:rsidRDefault="002624E4" w:rsidP="00864F56">
            <w:pPr>
              <w:pStyle w:val="FeatureBox2"/>
            </w:pPr>
            <w:r w:rsidRPr="00F14D5C">
              <w:rPr>
                <w:b/>
                <w:bCs/>
              </w:rPr>
              <w:t>Note:</w:t>
            </w:r>
            <w:r w:rsidRPr="002624E4">
              <w:t xml:space="preserve"> </w:t>
            </w:r>
            <w:r w:rsidR="00F14D5C">
              <w:t>t</w:t>
            </w:r>
            <w:r w:rsidRPr="002624E4">
              <w:t xml:space="preserve">he following activity will </w:t>
            </w:r>
            <w:r>
              <w:t>assume</w:t>
            </w:r>
            <w:r w:rsidRPr="002624E4">
              <w:t xml:space="preserve"> student understanding of the rise of the nation-state and the concept of nationalism from the syllabus dot </w:t>
            </w:r>
            <w:r w:rsidR="00FC38B6" w:rsidRPr="002624E4">
              <w:t>point: The</w:t>
            </w:r>
            <w:r w:rsidRPr="002624E4">
              <w:t xml:space="preserve"> rise of nation-states</w:t>
            </w:r>
            <w:r>
              <w:t>. See</w:t>
            </w:r>
            <w:r w:rsidR="004D73BD">
              <w:t xml:space="preserve"> Learning sequ</w:t>
            </w:r>
            <w:r w:rsidR="00801313">
              <w:t>ence 2.</w:t>
            </w:r>
          </w:p>
          <w:p w14:paraId="7B762E21" w14:textId="5EED7C59" w:rsidR="000C5A4F" w:rsidRPr="002A4A90" w:rsidRDefault="13D5FBF5">
            <w:r>
              <w:lastRenderedPageBreak/>
              <w:t xml:space="preserve">Activate prior knowledge by </w:t>
            </w:r>
            <w:r w:rsidR="155944BF">
              <w:t xml:space="preserve">conducting a </w:t>
            </w:r>
            <w:r w:rsidR="008B698A">
              <w:t>T</w:t>
            </w:r>
            <w:r w:rsidR="155944BF">
              <w:t>hink-</w:t>
            </w:r>
            <w:r w:rsidR="008B698A">
              <w:t>P</w:t>
            </w:r>
            <w:r w:rsidR="155944BF">
              <w:t>air-</w:t>
            </w:r>
            <w:r w:rsidR="008B698A">
              <w:t>S</w:t>
            </w:r>
            <w:r w:rsidR="155944BF">
              <w:t>hare</w:t>
            </w:r>
            <w:r w:rsidR="5D98194A">
              <w:t xml:space="preserve"> to the following ques</w:t>
            </w:r>
            <w:r w:rsidR="452ACF25">
              <w:t xml:space="preserve">tion: How would </w:t>
            </w:r>
            <w:r w:rsidR="5050660A">
              <w:t>the</w:t>
            </w:r>
            <w:r w:rsidR="1C3A19B6">
              <w:t xml:space="preserve"> development of the nation-state </w:t>
            </w:r>
            <w:r w:rsidR="5264B739">
              <w:t xml:space="preserve">have possibly </w:t>
            </w:r>
            <w:r w:rsidR="65636D3E">
              <w:t>led</w:t>
            </w:r>
            <w:r w:rsidR="5264B739">
              <w:t xml:space="preserve"> to the outbreak of WW</w:t>
            </w:r>
            <w:r w:rsidR="5BC5DC8F">
              <w:t>I</w:t>
            </w:r>
            <w:r w:rsidR="00C0716A">
              <w:t>?</w:t>
            </w:r>
          </w:p>
          <w:p w14:paraId="386EFE5C" w14:textId="77777777" w:rsidR="005D0D2E" w:rsidRDefault="005D0D2E">
            <w:pPr>
              <w:rPr>
                <w:b/>
                <w:bCs/>
              </w:rPr>
            </w:pPr>
            <w:r w:rsidRPr="004165DB">
              <w:rPr>
                <w:b/>
                <w:bCs/>
              </w:rPr>
              <w:t>Core le</w:t>
            </w:r>
            <w:r>
              <w:rPr>
                <w:b/>
                <w:bCs/>
              </w:rPr>
              <w:t>sson</w:t>
            </w:r>
          </w:p>
          <w:p w14:paraId="4A57CB21" w14:textId="77777777" w:rsidR="00E04E12" w:rsidRDefault="0FF09AD8" w:rsidP="007202B7">
            <w:pPr>
              <w:pStyle w:val="FeatureBox2"/>
            </w:pPr>
            <w:r>
              <w:t>For this activity teachers will need large sheets of paper</w:t>
            </w:r>
            <w:r w:rsidR="6C668760">
              <w:t>, sticky notes</w:t>
            </w:r>
            <w:r>
              <w:t xml:space="preserve"> or whiteboard stations</w:t>
            </w:r>
            <w:r w:rsidR="186AE78A">
              <w:t xml:space="preserve"> and markers</w:t>
            </w:r>
            <w:r w:rsidR="6073B75E">
              <w:t>. Set up 5 stations around the room</w:t>
            </w:r>
            <w:r w:rsidR="186AE78A">
              <w:t>. Label each station with a prompt relating t</w:t>
            </w:r>
            <w:r w:rsidR="262AEDA2">
              <w:t xml:space="preserve">o potential tensions in Europe in 1914. Examples could include: </w:t>
            </w:r>
          </w:p>
          <w:p w14:paraId="217A79FE" w14:textId="60C75371" w:rsidR="00316AF7" w:rsidRDefault="76C254C7" w:rsidP="00575868">
            <w:pPr>
              <w:pStyle w:val="FeatureBox2"/>
              <w:numPr>
                <w:ilvl w:val="0"/>
                <w:numId w:val="83"/>
              </w:numPr>
              <w:ind w:left="610" w:hanging="610"/>
            </w:pPr>
            <w:r>
              <w:t>m</w:t>
            </w:r>
            <w:r w:rsidR="6EA2E656">
              <w:t>ilitary power/</w:t>
            </w:r>
            <w:r>
              <w:t>a</w:t>
            </w:r>
            <w:r w:rsidR="6EA2E656">
              <w:t>rmies</w:t>
            </w:r>
            <w:r w:rsidR="6B60CC4C">
              <w:t xml:space="preserve"> </w:t>
            </w:r>
          </w:p>
          <w:p w14:paraId="0B69B2C5" w14:textId="59D90CD0" w:rsidR="00316AF7" w:rsidRDefault="6B60CC4C" w:rsidP="00575868">
            <w:pPr>
              <w:pStyle w:val="FeatureBox2"/>
              <w:numPr>
                <w:ilvl w:val="0"/>
                <w:numId w:val="83"/>
              </w:numPr>
              <w:ind w:left="610" w:hanging="610"/>
            </w:pPr>
            <w:r>
              <w:t xml:space="preserve">countries </w:t>
            </w:r>
            <w:r w:rsidR="76C254C7">
              <w:t>relationships</w:t>
            </w:r>
            <w:r>
              <w:t xml:space="preserve">/alliances </w:t>
            </w:r>
          </w:p>
          <w:p w14:paraId="08030889" w14:textId="76CD7495" w:rsidR="00316AF7" w:rsidRDefault="76C254C7" w:rsidP="00575868">
            <w:pPr>
              <w:pStyle w:val="FeatureBox2"/>
              <w:numPr>
                <w:ilvl w:val="0"/>
                <w:numId w:val="83"/>
              </w:numPr>
              <w:ind w:left="610" w:hanging="610"/>
            </w:pPr>
            <w:r>
              <w:t>c</w:t>
            </w:r>
            <w:r w:rsidR="6B60CC4C">
              <w:t>ompetition for land</w:t>
            </w:r>
            <w:r w:rsidR="4EA4DF82">
              <w:t xml:space="preserve">/empire </w:t>
            </w:r>
          </w:p>
          <w:p w14:paraId="66F15A00" w14:textId="42FE5CFC" w:rsidR="00316AF7" w:rsidRDefault="4EA4DF82" w:rsidP="00575868">
            <w:pPr>
              <w:pStyle w:val="FeatureBox2"/>
              <w:numPr>
                <w:ilvl w:val="0"/>
                <w:numId w:val="83"/>
              </w:numPr>
              <w:ind w:left="610" w:hanging="610"/>
            </w:pPr>
            <w:r>
              <w:t xml:space="preserve">national pride/rivalries </w:t>
            </w:r>
          </w:p>
          <w:p w14:paraId="2BB43E79" w14:textId="3341F5E8" w:rsidR="007202B7" w:rsidRDefault="61CC2B81" w:rsidP="00575868">
            <w:pPr>
              <w:pStyle w:val="FeatureBox2"/>
              <w:numPr>
                <w:ilvl w:val="0"/>
                <w:numId w:val="83"/>
              </w:numPr>
              <w:ind w:left="610" w:hanging="610"/>
            </w:pPr>
            <w:r>
              <w:t>economics /trade/resources</w:t>
            </w:r>
            <w:r w:rsidR="006E2110">
              <w:t>.</w:t>
            </w:r>
          </w:p>
          <w:p w14:paraId="4F7538A0" w14:textId="77777777" w:rsidR="00542CD2" w:rsidRDefault="41F07A0B" w:rsidP="1CDF6A32">
            <w:r>
              <w:t xml:space="preserve">Teacher to write the following </w:t>
            </w:r>
            <w:r w:rsidR="24D218C8">
              <w:t>statement</w:t>
            </w:r>
            <w:r>
              <w:t xml:space="preserve"> on the board</w:t>
            </w:r>
            <w:r w:rsidR="24D218C8">
              <w:t xml:space="preserve"> or read aloud to the students</w:t>
            </w:r>
            <w:r>
              <w:t xml:space="preserve">: </w:t>
            </w:r>
          </w:p>
          <w:p w14:paraId="080A00B3" w14:textId="47EFA40C" w:rsidR="005D0D2E" w:rsidRDefault="41F07A0B" w:rsidP="0CDDFDB7">
            <w:pPr>
              <w:pStyle w:val="ListBullet"/>
              <w:rPr>
                <w:i/>
                <w:iCs/>
              </w:rPr>
            </w:pPr>
            <w:r>
              <w:t>‘</w:t>
            </w:r>
            <w:r w:rsidR="3168DD53">
              <w:t>It’s June 28, 1914. Archduke Franz Ferdinand has been assassinated in Sarajevo. Many thought it was a small event, but it triggered a massive war. Why could this happen?’</w:t>
            </w:r>
          </w:p>
          <w:p w14:paraId="665B93A7" w14:textId="5E84C364" w:rsidR="00EF6614" w:rsidRDefault="174D81FF" w:rsidP="0CDDFDB7">
            <w:pPr>
              <w:rPr>
                <w:lang w:eastAsia="en-AU"/>
              </w:rPr>
            </w:pPr>
            <w:r w:rsidRPr="0CDDFDB7">
              <w:rPr>
                <w:lang w:eastAsia="en-AU"/>
              </w:rPr>
              <w:lastRenderedPageBreak/>
              <w:t xml:space="preserve">Explain that we are going to explore why Europe was so tense </w:t>
            </w:r>
            <w:r w:rsidR="577A4B3B" w:rsidRPr="0CDDFDB7">
              <w:rPr>
                <w:lang w:eastAsia="en-AU"/>
              </w:rPr>
              <w:t xml:space="preserve">at this time. </w:t>
            </w:r>
            <w:r w:rsidR="6A378985" w:rsidRPr="0CDDFDB7">
              <w:rPr>
                <w:lang w:eastAsia="en-AU"/>
              </w:rPr>
              <w:t xml:space="preserve">Indicate that we will further </w:t>
            </w:r>
            <w:r w:rsidR="783468E6" w:rsidRPr="0CDDFDB7">
              <w:rPr>
                <w:lang w:eastAsia="en-AU"/>
              </w:rPr>
              <w:t xml:space="preserve">develop an </w:t>
            </w:r>
            <w:r w:rsidR="5D57D6CF" w:rsidRPr="0CDDFDB7">
              <w:rPr>
                <w:lang w:eastAsia="en-AU"/>
              </w:rPr>
              <w:t>understanding</w:t>
            </w:r>
            <w:r w:rsidR="783468E6" w:rsidRPr="0CDDFDB7">
              <w:rPr>
                <w:lang w:eastAsia="en-AU"/>
              </w:rPr>
              <w:t xml:space="preserve"> of this </w:t>
            </w:r>
            <w:r w:rsidR="5D57D6CF" w:rsidRPr="0CDDFDB7">
              <w:rPr>
                <w:lang w:eastAsia="en-AU"/>
              </w:rPr>
              <w:t>assassination</w:t>
            </w:r>
            <w:r w:rsidR="783468E6" w:rsidRPr="0CDDFDB7">
              <w:rPr>
                <w:lang w:eastAsia="en-AU"/>
              </w:rPr>
              <w:t xml:space="preserve"> in greater </w:t>
            </w:r>
            <w:r w:rsidR="0318489F" w:rsidRPr="0CDDFDB7">
              <w:rPr>
                <w:lang w:eastAsia="en-AU"/>
              </w:rPr>
              <w:t>detail,</w:t>
            </w:r>
            <w:r w:rsidR="783468E6" w:rsidRPr="0CDDFDB7">
              <w:rPr>
                <w:lang w:eastAsia="en-AU"/>
              </w:rPr>
              <w:t xml:space="preserve"> however, the focus on this activity is </w:t>
            </w:r>
            <w:r w:rsidR="47782918" w:rsidRPr="0CDDFDB7">
              <w:rPr>
                <w:lang w:eastAsia="en-AU"/>
              </w:rPr>
              <w:t>to show</w:t>
            </w:r>
            <w:r w:rsidR="783468E6" w:rsidRPr="0CDDFDB7">
              <w:rPr>
                <w:lang w:eastAsia="en-AU"/>
              </w:rPr>
              <w:t xml:space="preserve"> how one </w:t>
            </w:r>
            <w:r w:rsidR="5D57D6CF" w:rsidRPr="0CDDFDB7">
              <w:rPr>
                <w:lang w:eastAsia="en-AU"/>
              </w:rPr>
              <w:t>localised event could trigger a world war</w:t>
            </w:r>
            <w:r w:rsidR="58CF8431" w:rsidRPr="0CDDFDB7">
              <w:rPr>
                <w:lang w:eastAsia="en-AU"/>
              </w:rPr>
              <w:t>.</w:t>
            </w:r>
          </w:p>
          <w:p w14:paraId="357F657B" w14:textId="3A2B44CF" w:rsidR="00542CD2" w:rsidRDefault="46B44858" w:rsidP="003B3816">
            <w:pPr>
              <w:rPr>
                <w:lang w:eastAsia="en-AU"/>
              </w:rPr>
            </w:pPr>
            <w:r w:rsidRPr="0CDDFDB7">
              <w:rPr>
                <w:lang w:eastAsia="en-AU"/>
              </w:rPr>
              <w:t>Students to conduct a Gallery walk around the main stations</w:t>
            </w:r>
            <w:r w:rsidR="2D7618C2" w:rsidRPr="0CDDFDB7">
              <w:rPr>
                <w:lang w:eastAsia="en-AU"/>
              </w:rPr>
              <w:t>.</w:t>
            </w:r>
            <w:r w:rsidRPr="0CDDFDB7">
              <w:rPr>
                <w:lang w:eastAsia="en-AU"/>
              </w:rPr>
              <w:t xml:space="preserve"> </w:t>
            </w:r>
            <w:r w:rsidR="2D7618C2" w:rsidRPr="0CDDFDB7">
              <w:rPr>
                <w:lang w:eastAsia="en-AU"/>
              </w:rPr>
              <w:t>U</w:t>
            </w:r>
            <w:r w:rsidRPr="0CDDFDB7">
              <w:rPr>
                <w:lang w:eastAsia="en-AU"/>
              </w:rPr>
              <w:t xml:space="preserve">sing sticky </w:t>
            </w:r>
            <w:r w:rsidR="2C53973D" w:rsidRPr="0CDDFDB7">
              <w:rPr>
                <w:lang w:eastAsia="en-AU"/>
              </w:rPr>
              <w:t>notes,</w:t>
            </w:r>
            <w:r w:rsidRPr="0CDDFDB7">
              <w:rPr>
                <w:lang w:eastAsia="en-AU"/>
              </w:rPr>
              <w:t xml:space="preserve"> </w:t>
            </w:r>
            <w:r w:rsidR="2CFA52C3" w:rsidRPr="0CDDFDB7">
              <w:rPr>
                <w:lang w:eastAsia="en-AU"/>
              </w:rPr>
              <w:t xml:space="preserve">they are to write down their ideas on why the </w:t>
            </w:r>
            <w:r w:rsidR="077B8F24" w:rsidRPr="0CDDFDB7">
              <w:rPr>
                <w:lang w:eastAsia="en-AU"/>
              </w:rPr>
              <w:t>factor displayed on the sheets o</w:t>
            </w:r>
            <w:r w:rsidR="63C4B411" w:rsidRPr="0CDDFDB7">
              <w:rPr>
                <w:lang w:eastAsia="en-AU"/>
              </w:rPr>
              <w:t>f</w:t>
            </w:r>
            <w:r w:rsidR="077B8F24" w:rsidRPr="0CDDFDB7">
              <w:rPr>
                <w:lang w:eastAsia="en-AU"/>
              </w:rPr>
              <w:t xml:space="preserve"> paper or </w:t>
            </w:r>
            <w:r w:rsidR="5697B604" w:rsidRPr="0CDDFDB7">
              <w:rPr>
                <w:lang w:eastAsia="en-AU"/>
              </w:rPr>
              <w:t>whiteboard</w:t>
            </w:r>
            <w:r w:rsidR="077B8F24" w:rsidRPr="0CDDFDB7">
              <w:rPr>
                <w:lang w:eastAsia="en-AU"/>
              </w:rPr>
              <w:t xml:space="preserve"> might have led to war</w:t>
            </w:r>
            <w:r w:rsidR="5697B604" w:rsidRPr="0CDDFDB7">
              <w:rPr>
                <w:lang w:eastAsia="en-AU"/>
              </w:rPr>
              <w:t>. Students to rotate between st</w:t>
            </w:r>
            <w:r w:rsidR="450BC930" w:rsidRPr="0CDDFDB7">
              <w:rPr>
                <w:lang w:eastAsia="en-AU"/>
              </w:rPr>
              <w:t>ation</w:t>
            </w:r>
            <w:r w:rsidR="5697B604" w:rsidRPr="0CDDFDB7">
              <w:rPr>
                <w:lang w:eastAsia="en-AU"/>
              </w:rPr>
              <w:t>s, reading previous notes and adding new ideas.</w:t>
            </w:r>
          </w:p>
          <w:p w14:paraId="359F9E83" w14:textId="72A74D52" w:rsidR="00406A98" w:rsidRDefault="640D5B09" w:rsidP="0CDDFDB7">
            <w:pPr>
              <w:rPr>
                <w:lang w:eastAsia="en-AU"/>
              </w:rPr>
            </w:pPr>
            <w:r w:rsidRPr="0CDDFDB7">
              <w:rPr>
                <w:lang w:eastAsia="en-AU"/>
              </w:rPr>
              <w:t>Teacher to lead a class reflection</w:t>
            </w:r>
            <w:r w:rsidR="1C46185D" w:rsidRPr="0CDDFDB7">
              <w:rPr>
                <w:lang w:eastAsia="en-AU"/>
              </w:rPr>
              <w:t xml:space="preserve"> </w:t>
            </w:r>
            <w:r w:rsidR="3A199EC2" w:rsidRPr="0CDDFDB7">
              <w:rPr>
                <w:lang w:eastAsia="en-AU"/>
              </w:rPr>
              <w:t>by</w:t>
            </w:r>
            <w:r w:rsidR="1C46185D" w:rsidRPr="0CDDFDB7">
              <w:rPr>
                <w:lang w:eastAsia="en-AU"/>
              </w:rPr>
              <w:t xml:space="preserve"> look</w:t>
            </w:r>
            <w:r w:rsidR="3A199EC2" w:rsidRPr="0CDDFDB7">
              <w:rPr>
                <w:lang w:eastAsia="en-AU"/>
              </w:rPr>
              <w:t>ing</w:t>
            </w:r>
            <w:r w:rsidR="1C46185D" w:rsidRPr="0CDDFDB7">
              <w:rPr>
                <w:lang w:eastAsia="en-AU"/>
              </w:rPr>
              <w:t xml:space="preserve"> at the stations and responses together</w:t>
            </w:r>
            <w:r w:rsidR="3A199EC2" w:rsidRPr="0CDDFDB7">
              <w:rPr>
                <w:lang w:eastAsia="en-AU"/>
              </w:rPr>
              <w:t>. Use cold</w:t>
            </w:r>
            <w:r w:rsidR="1B38E2B4" w:rsidRPr="0CDDFDB7">
              <w:rPr>
                <w:lang w:eastAsia="en-AU"/>
              </w:rPr>
              <w:t xml:space="preserve"> </w:t>
            </w:r>
            <w:r w:rsidR="3A199EC2" w:rsidRPr="0CDDFDB7">
              <w:rPr>
                <w:lang w:eastAsia="en-AU"/>
              </w:rPr>
              <w:t>calling to ask students the following prompting questions:</w:t>
            </w:r>
          </w:p>
          <w:p w14:paraId="77618561" w14:textId="76D7D67A" w:rsidR="00865D90" w:rsidRDefault="4B8EAE20" w:rsidP="0CDDFDB7">
            <w:pPr>
              <w:pStyle w:val="ListBullet"/>
              <w:rPr>
                <w:lang w:eastAsia="en-AU"/>
              </w:rPr>
            </w:pPr>
            <w:r w:rsidRPr="0CDDFDB7">
              <w:rPr>
                <w:lang w:eastAsia="en-AU"/>
              </w:rPr>
              <w:t>What patterns do you notice about tensions in Europe</w:t>
            </w:r>
            <w:r w:rsidR="6642B529" w:rsidRPr="0CDDFDB7">
              <w:rPr>
                <w:lang w:eastAsia="en-AU"/>
              </w:rPr>
              <w:t xml:space="preserve"> before WWI</w:t>
            </w:r>
            <w:r w:rsidR="12A85A5D" w:rsidRPr="0CDDFDB7">
              <w:rPr>
                <w:lang w:eastAsia="en-AU"/>
              </w:rPr>
              <w:t>?</w:t>
            </w:r>
          </w:p>
          <w:p w14:paraId="6ADA3AF3" w14:textId="2643A63B" w:rsidR="004A3016" w:rsidRDefault="12131637" w:rsidP="0CDDFDB7">
            <w:pPr>
              <w:pStyle w:val="ListBullet"/>
              <w:rPr>
                <w:lang w:eastAsia="en-AU"/>
              </w:rPr>
            </w:pPr>
            <w:r w:rsidRPr="0CDDFDB7">
              <w:rPr>
                <w:lang w:eastAsia="en-AU"/>
              </w:rPr>
              <w:t xml:space="preserve">Follow up question: </w:t>
            </w:r>
            <w:r w:rsidR="5E8AD8CB" w:rsidRPr="0CDDFDB7">
              <w:rPr>
                <w:lang w:eastAsia="en-AU"/>
              </w:rPr>
              <w:t>Do you think an assassination alone caused the war, or were there deeper problems already present</w:t>
            </w:r>
            <w:r w:rsidR="3C0A90EE" w:rsidRPr="0CDDFDB7">
              <w:rPr>
                <w:lang w:eastAsia="en-AU"/>
              </w:rPr>
              <w:t>?</w:t>
            </w:r>
          </w:p>
          <w:p w14:paraId="71A68468" w14:textId="47A1B3D0" w:rsidR="00DB3614" w:rsidRDefault="33B67A08" w:rsidP="00DB3614">
            <w:pPr>
              <w:pStyle w:val="FeatureBox3"/>
              <w:rPr>
                <w:lang w:eastAsia="en-AU"/>
              </w:rPr>
            </w:pPr>
            <w:r w:rsidRPr="0CDDFDB7">
              <w:rPr>
                <w:b/>
                <w:bCs/>
                <w:lang w:eastAsia="en-AU"/>
              </w:rPr>
              <w:t>Activity t</w:t>
            </w:r>
            <w:r w:rsidR="76941E3F" w:rsidRPr="0CDDFDB7">
              <w:rPr>
                <w:b/>
                <w:bCs/>
                <w:lang w:eastAsia="en-AU"/>
              </w:rPr>
              <w:t>ransition s</w:t>
            </w:r>
            <w:r w:rsidR="7178EE4E" w:rsidRPr="0CDDFDB7">
              <w:rPr>
                <w:b/>
                <w:bCs/>
                <w:lang w:eastAsia="en-AU"/>
              </w:rPr>
              <w:t>uggestion</w:t>
            </w:r>
            <w:r w:rsidR="76941E3F" w:rsidRPr="0CDDFDB7">
              <w:rPr>
                <w:b/>
                <w:bCs/>
                <w:lang w:eastAsia="en-AU"/>
              </w:rPr>
              <w:t xml:space="preserve">: </w:t>
            </w:r>
            <w:r w:rsidR="318C0847" w:rsidRPr="0CDDFDB7">
              <w:rPr>
                <w:lang w:eastAsia="en-AU"/>
              </w:rPr>
              <w:t>n</w:t>
            </w:r>
            <w:r w:rsidR="1DB7E906" w:rsidRPr="0CDDFDB7">
              <w:rPr>
                <w:lang w:eastAsia="en-AU"/>
              </w:rPr>
              <w:t xml:space="preserve">ow you can see that Europe </w:t>
            </w:r>
            <w:r w:rsidR="730B7B95" w:rsidRPr="0CDDFDB7">
              <w:rPr>
                <w:lang w:eastAsia="en-AU"/>
              </w:rPr>
              <w:t xml:space="preserve">leading up to WWI </w:t>
            </w:r>
            <w:r w:rsidR="759DF915" w:rsidRPr="0CDDFDB7">
              <w:rPr>
                <w:lang w:eastAsia="en-AU"/>
              </w:rPr>
              <w:t>had significant tensions</w:t>
            </w:r>
            <w:r w:rsidR="642C86B8" w:rsidRPr="0CDDFDB7">
              <w:rPr>
                <w:lang w:eastAsia="en-AU"/>
              </w:rPr>
              <w:t xml:space="preserve"> brewing</w:t>
            </w:r>
            <w:r w:rsidR="7F0C218C" w:rsidRPr="0CDDFDB7">
              <w:rPr>
                <w:lang w:eastAsia="en-AU"/>
              </w:rPr>
              <w:t xml:space="preserve"> and was waiting for something </w:t>
            </w:r>
            <w:r w:rsidR="4AE390FC" w:rsidRPr="0CDDFDB7">
              <w:rPr>
                <w:lang w:eastAsia="en-AU"/>
              </w:rPr>
              <w:t xml:space="preserve">to spark </w:t>
            </w:r>
            <w:r w:rsidR="1D56F86D" w:rsidRPr="0CDDFDB7">
              <w:rPr>
                <w:lang w:eastAsia="en-AU"/>
              </w:rPr>
              <w:t>a conflict</w:t>
            </w:r>
            <w:r w:rsidR="01095C10" w:rsidRPr="0CDDFDB7">
              <w:rPr>
                <w:lang w:eastAsia="en-AU"/>
              </w:rPr>
              <w:t xml:space="preserve">. Now </w:t>
            </w:r>
            <w:r w:rsidR="1C335153" w:rsidRPr="0CDDFDB7">
              <w:rPr>
                <w:lang w:eastAsia="en-AU"/>
              </w:rPr>
              <w:t xml:space="preserve">we will look </w:t>
            </w:r>
            <w:r w:rsidR="670B4859" w:rsidRPr="0CDDFDB7">
              <w:rPr>
                <w:lang w:eastAsia="en-AU"/>
              </w:rPr>
              <w:t>at specific factors that historians identify as the main causes</w:t>
            </w:r>
            <w:r w:rsidR="350F9B2E" w:rsidRPr="0CDDFDB7">
              <w:rPr>
                <w:lang w:eastAsia="en-AU"/>
              </w:rPr>
              <w:t xml:space="preserve"> of WWI.</w:t>
            </w:r>
          </w:p>
          <w:p w14:paraId="661C688C" w14:textId="5AAF35DE" w:rsidR="00F51BF6" w:rsidRDefault="00C0716A" w:rsidP="00D4050D">
            <w:pPr>
              <w:pStyle w:val="FeatureBox2"/>
              <w:rPr>
                <w:lang w:eastAsia="en-AU"/>
              </w:rPr>
            </w:pPr>
            <w:r w:rsidRPr="00C0716A">
              <w:rPr>
                <w:b/>
                <w:bCs/>
                <w:lang w:eastAsia="en-AU"/>
              </w:rPr>
              <w:t>Note</w:t>
            </w:r>
            <w:r>
              <w:rPr>
                <w:lang w:eastAsia="en-AU"/>
              </w:rPr>
              <w:t xml:space="preserve">: </w:t>
            </w:r>
            <w:r w:rsidR="00F14D5C">
              <w:rPr>
                <w:lang w:eastAsia="en-AU"/>
              </w:rPr>
              <w:t>t</w:t>
            </w:r>
            <w:r w:rsidR="00D4050D">
              <w:rPr>
                <w:lang w:eastAsia="en-AU"/>
              </w:rPr>
              <w:t xml:space="preserve">his activity aims at students </w:t>
            </w:r>
            <w:r w:rsidR="00F53ED5">
              <w:rPr>
                <w:lang w:eastAsia="en-AU"/>
              </w:rPr>
              <w:t>making predictions about the text and some causes on WWI</w:t>
            </w:r>
            <w:r w:rsidR="006E2110">
              <w:rPr>
                <w:lang w:eastAsia="en-AU"/>
              </w:rPr>
              <w:t>.</w:t>
            </w:r>
          </w:p>
          <w:p w14:paraId="621751A5" w14:textId="4CEDD5FD" w:rsidR="00E67F2E" w:rsidRDefault="272662E2" w:rsidP="00F53ED5">
            <w:pPr>
              <w:rPr>
                <w:lang w:eastAsia="en-AU"/>
              </w:rPr>
            </w:pPr>
            <w:r w:rsidRPr="458AA207">
              <w:rPr>
                <w:lang w:eastAsia="en-AU"/>
              </w:rPr>
              <w:lastRenderedPageBreak/>
              <w:t xml:space="preserve">Teacher to </w:t>
            </w:r>
            <w:r w:rsidR="01D07B51" w:rsidRPr="458AA207">
              <w:rPr>
                <w:lang w:eastAsia="en-AU"/>
              </w:rPr>
              <w:t>discuss</w:t>
            </w:r>
            <w:r w:rsidRPr="458AA207">
              <w:rPr>
                <w:lang w:eastAsia="en-AU"/>
              </w:rPr>
              <w:t xml:space="preserve"> the </w:t>
            </w:r>
            <w:r w:rsidR="206379EC" w:rsidRPr="458AA207">
              <w:rPr>
                <w:lang w:eastAsia="en-AU"/>
              </w:rPr>
              <w:t>focus of the lesson and est</w:t>
            </w:r>
            <w:r w:rsidR="74387BAF" w:rsidRPr="458AA207">
              <w:rPr>
                <w:lang w:eastAsia="en-AU"/>
              </w:rPr>
              <w:t>ablis</w:t>
            </w:r>
            <w:r w:rsidR="48661D9D" w:rsidRPr="458AA207">
              <w:rPr>
                <w:lang w:eastAsia="en-AU"/>
              </w:rPr>
              <w:t>h</w:t>
            </w:r>
            <w:r w:rsidR="74387BAF" w:rsidRPr="458AA207">
              <w:rPr>
                <w:lang w:eastAsia="en-AU"/>
              </w:rPr>
              <w:t xml:space="preserve"> the historical context</w:t>
            </w:r>
            <w:r w:rsidR="48661D9D" w:rsidRPr="458AA207">
              <w:rPr>
                <w:lang w:eastAsia="en-AU"/>
              </w:rPr>
              <w:t>. Refer students to a time</w:t>
            </w:r>
            <w:r w:rsidR="2BC27912" w:rsidRPr="458AA207">
              <w:rPr>
                <w:lang w:eastAsia="en-AU"/>
              </w:rPr>
              <w:t>line activity</w:t>
            </w:r>
            <w:r w:rsidR="6F54897C" w:rsidRPr="458AA207">
              <w:rPr>
                <w:lang w:eastAsia="en-AU"/>
              </w:rPr>
              <w:t xml:space="preserve"> in </w:t>
            </w:r>
            <w:r w:rsidR="008F687E">
              <w:rPr>
                <w:lang w:eastAsia="en-AU"/>
              </w:rPr>
              <w:t>Resource</w:t>
            </w:r>
            <w:r w:rsidR="6F54897C" w:rsidRPr="458AA207">
              <w:rPr>
                <w:lang w:eastAsia="en-AU"/>
              </w:rPr>
              <w:t xml:space="preserve"> </w:t>
            </w:r>
            <w:r w:rsidR="0D3983C7" w:rsidRPr="458AA207">
              <w:rPr>
                <w:lang w:eastAsia="en-AU"/>
              </w:rPr>
              <w:t>2</w:t>
            </w:r>
            <w:r w:rsidR="6D197FF1" w:rsidRPr="458AA207">
              <w:rPr>
                <w:lang w:eastAsia="en-AU"/>
              </w:rPr>
              <w:t>3</w:t>
            </w:r>
            <w:r w:rsidR="6F54897C" w:rsidRPr="458AA207">
              <w:rPr>
                <w:lang w:eastAsia="en-AU"/>
              </w:rPr>
              <w:t xml:space="preserve"> </w:t>
            </w:r>
            <w:r w:rsidR="006E2110" w:rsidRPr="006E2110">
              <w:rPr>
                <w:lang w:eastAsia="en-AU"/>
              </w:rPr>
              <w:t>–</w:t>
            </w:r>
            <w:r w:rsidR="006E2110">
              <w:rPr>
                <w:lang w:eastAsia="en-AU"/>
              </w:rPr>
              <w:t xml:space="preserve"> </w:t>
            </w:r>
            <w:r w:rsidR="6F54897C" w:rsidRPr="458AA207">
              <w:rPr>
                <w:lang w:eastAsia="en-AU"/>
              </w:rPr>
              <w:t>World War I timeline</w:t>
            </w:r>
            <w:r w:rsidR="2BC27912" w:rsidRPr="458AA207">
              <w:rPr>
                <w:lang w:eastAsia="en-AU"/>
              </w:rPr>
              <w:t xml:space="preserve">. Students to place the </w:t>
            </w:r>
            <w:r w:rsidR="746AB9ED" w:rsidRPr="458AA207">
              <w:rPr>
                <w:lang w:eastAsia="en-AU"/>
              </w:rPr>
              <w:t xml:space="preserve">key </w:t>
            </w:r>
            <w:r w:rsidR="2BC27912" w:rsidRPr="458AA207">
              <w:rPr>
                <w:lang w:eastAsia="en-AU"/>
              </w:rPr>
              <w:t xml:space="preserve">events </w:t>
            </w:r>
            <w:r w:rsidR="746AB9ED" w:rsidRPr="458AA207">
              <w:rPr>
                <w:lang w:eastAsia="en-AU"/>
              </w:rPr>
              <w:t xml:space="preserve">of the war </w:t>
            </w:r>
            <w:r w:rsidR="6E76E582" w:rsidRPr="458AA207">
              <w:rPr>
                <w:lang w:eastAsia="en-AU"/>
              </w:rPr>
              <w:t>in chro</w:t>
            </w:r>
            <w:r w:rsidR="754F4D23" w:rsidRPr="458AA207">
              <w:rPr>
                <w:lang w:eastAsia="en-AU"/>
              </w:rPr>
              <w:t>nological order to</w:t>
            </w:r>
            <w:r w:rsidR="6F54897C" w:rsidRPr="458AA207">
              <w:rPr>
                <w:lang w:eastAsia="en-AU"/>
              </w:rPr>
              <w:t xml:space="preserve"> esta</w:t>
            </w:r>
            <w:r w:rsidR="746AB9ED" w:rsidRPr="458AA207">
              <w:rPr>
                <w:lang w:eastAsia="en-AU"/>
              </w:rPr>
              <w:t>blish a timeframe</w:t>
            </w:r>
            <w:r w:rsidR="16D7E4A6" w:rsidRPr="458AA207">
              <w:rPr>
                <w:lang w:eastAsia="en-AU"/>
              </w:rPr>
              <w:t xml:space="preserve"> for the conflict.</w:t>
            </w:r>
          </w:p>
          <w:p w14:paraId="4A5DBE29" w14:textId="5351F1B4" w:rsidR="00395514" w:rsidRDefault="6067E4A6" w:rsidP="00395514">
            <w:pPr>
              <w:pStyle w:val="FeatureBox2"/>
              <w:rPr>
                <w:lang w:eastAsia="en-AU"/>
              </w:rPr>
            </w:pPr>
            <w:r w:rsidRPr="0CDDFDB7">
              <w:rPr>
                <w:b/>
                <w:bCs/>
                <w:lang w:eastAsia="en-AU"/>
              </w:rPr>
              <w:t>Note</w:t>
            </w:r>
            <w:r w:rsidRPr="0CDDFDB7">
              <w:rPr>
                <w:lang w:eastAsia="en-AU"/>
              </w:rPr>
              <w:t xml:space="preserve">: </w:t>
            </w:r>
            <w:r w:rsidR="42CD05CF" w:rsidRPr="0CDDFDB7">
              <w:rPr>
                <w:lang w:eastAsia="en-AU"/>
              </w:rPr>
              <w:t>i</w:t>
            </w:r>
            <w:r w:rsidR="6333C61B" w:rsidRPr="0CDDFDB7">
              <w:rPr>
                <w:lang w:eastAsia="en-AU"/>
              </w:rPr>
              <w:t>n the next activity</w:t>
            </w:r>
            <w:r w:rsidR="006E2110">
              <w:rPr>
                <w:lang w:eastAsia="en-AU"/>
              </w:rPr>
              <w:t>,</w:t>
            </w:r>
            <w:r w:rsidR="6333C61B" w:rsidRPr="0CDDFDB7">
              <w:rPr>
                <w:lang w:eastAsia="en-AU"/>
              </w:rPr>
              <w:t xml:space="preserve"> s</w:t>
            </w:r>
            <w:r w:rsidR="23743C08" w:rsidRPr="0CDDFDB7">
              <w:rPr>
                <w:lang w:eastAsia="en-AU"/>
              </w:rPr>
              <w:t>tudents may require additional</w:t>
            </w:r>
            <w:r w:rsidR="502D0C11" w:rsidRPr="0CDDFDB7">
              <w:rPr>
                <w:lang w:eastAsia="en-AU"/>
              </w:rPr>
              <w:t xml:space="preserve"> assistance including EAL/D learners to access key vocabulary. </w:t>
            </w:r>
            <w:r w:rsidR="3CF2FB6E" w:rsidRPr="0CDDFDB7">
              <w:rPr>
                <w:lang w:eastAsia="en-AU"/>
              </w:rPr>
              <w:t xml:space="preserve">Unfamiliar </w:t>
            </w:r>
            <w:r w:rsidR="54C4D682" w:rsidRPr="0CDDFDB7">
              <w:rPr>
                <w:lang w:eastAsia="en-AU"/>
              </w:rPr>
              <w:t>vocabulary</w:t>
            </w:r>
            <w:r w:rsidR="3CF2FB6E" w:rsidRPr="0CDDFDB7">
              <w:rPr>
                <w:lang w:eastAsia="en-AU"/>
              </w:rPr>
              <w:t xml:space="preserve"> should be unpacked using </w:t>
            </w:r>
            <w:r w:rsidR="54C4D682" w:rsidRPr="0CDDFDB7">
              <w:rPr>
                <w:lang w:eastAsia="en-AU"/>
              </w:rPr>
              <w:t>explicit vocabulary strategies</w:t>
            </w:r>
            <w:r w:rsidR="14A5BB73" w:rsidRPr="0CDDFDB7">
              <w:rPr>
                <w:lang w:eastAsia="en-AU"/>
              </w:rPr>
              <w:t xml:space="preserve"> and can be added to the glossary to support </w:t>
            </w:r>
            <w:r w:rsidR="7DE5A07E" w:rsidRPr="0CDDFDB7">
              <w:rPr>
                <w:lang w:eastAsia="en-AU"/>
              </w:rPr>
              <w:t>students</w:t>
            </w:r>
            <w:r w:rsidR="54C4D682" w:rsidRPr="0CDDFDB7">
              <w:rPr>
                <w:lang w:eastAsia="en-AU"/>
              </w:rPr>
              <w:t>.</w:t>
            </w:r>
          </w:p>
          <w:p w14:paraId="13A9E73E" w14:textId="1BEC5D38" w:rsidR="00F53ED5" w:rsidRPr="00395514" w:rsidRDefault="00E67F2E" w:rsidP="00395514">
            <w:pPr>
              <w:pStyle w:val="Imageattributioncaption"/>
              <w:rPr>
                <w:sz w:val="22"/>
                <w:szCs w:val="22"/>
                <w:lang w:eastAsia="en-AU"/>
              </w:rPr>
            </w:pPr>
            <w:r w:rsidRPr="00395514">
              <w:rPr>
                <w:sz w:val="22"/>
                <w:szCs w:val="22"/>
                <w:lang w:eastAsia="en-AU"/>
              </w:rPr>
              <w:t>Explain that an easy way to remember the causes of WWI</w:t>
            </w:r>
            <w:r w:rsidR="00290B22" w:rsidRPr="00395514">
              <w:rPr>
                <w:sz w:val="22"/>
                <w:szCs w:val="22"/>
                <w:lang w:eastAsia="en-AU"/>
              </w:rPr>
              <w:t xml:space="preserve"> is with the MA</w:t>
            </w:r>
            <w:r w:rsidR="008C3224">
              <w:rPr>
                <w:sz w:val="22"/>
                <w:szCs w:val="22"/>
                <w:lang w:eastAsia="en-AU"/>
              </w:rPr>
              <w:t>INS</w:t>
            </w:r>
            <w:r w:rsidR="00290B22" w:rsidRPr="00395514">
              <w:rPr>
                <w:sz w:val="22"/>
                <w:szCs w:val="22"/>
                <w:lang w:eastAsia="en-AU"/>
              </w:rPr>
              <w:t xml:space="preserve"> acronym.</w:t>
            </w:r>
            <w:r w:rsidR="00361943" w:rsidRPr="00395514">
              <w:rPr>
                <w:sz w:val="22"/>
                <w:szCs w:val="22"/>
                <w:lang w:eastAsia="en-AU"/>
              </w:rPr>
              <w:t xml:space="preserve"> </w:t>
            </w:r>
          </w:p>
          <w:p w14:paraId="69EE6C48" w14:textId="197E2B09" w:rsidR="00E564BC" w:rsidRDefault="1B2F0899" w:rsidP="458AA207">
            <w:pPr>
              <w:pStyle w:val="ListBullet"/>
              <w:rPr>
                <w:lang w:eastAsia="en-AU"/>
              </w:rPr>
            </w:pPr>
            <w:r>
              <w:t xml:space="preserve">Teacher to write the </w:t>
            </w:r>
            <w:r w:rsidR="47B21C68">
              <w:t>acronym MAIN</w:t>
            </w:r>
            <w:r w:rsidR="7BD1531E">
              <w:t>S</w:t>
            </w:r>
            <w:r w:rsidR="47B21C68">
              <w:t xml:space="preserve"> on the board. </w:t>
            </w:r>
          </w:p>
          <w:p w14:paraId="3930AFD3" w14:textId="2FAF9075" w:rsidR="000C7349" w:rsidRDefault="6D4ADD47" w:rsidP="458AA207">
            <w:pPr>
              <w:pStyle w:val="ListBullet"/>
              <w:rPr>
                <w:lang w:eastAsia="en-AU"/>
              </w:rPr>
            </w:pPr>
            <w:r>
              <w:t>Teacher to pr</w:t>
            </w:r>
            <w:r w:rsidR="5D288EA9">
              <w:t>omp</w:t>
            </w:r>
            <w:r>
              <w:t xml:space="preserve">t students to </w:t>
            </w:r>
            <w:r w:rsidR="5D288EA9">
              <w:t xml:space="preserve">make </w:t>
            </w:r>
            <w:r w:rsidR="77E70A03">
              <w:t>predictions</w:t>
            </w:r>
            <w:r w:rsidR="5D288EA9">
              <w:t xml:space="preserve"> </w:t>
            </w:r>
            <w:r w:rsidR="32FC9032">
              <w:t xml:space="preserve">about </w:t>
            </w:r>
            <w:r w:rsidR="5D288EA9">
              <w:t xml:space="preserve">what </w:t>
            </w:r>
            <w:r w:rsidR="09BF45DC">
              <w:t xml:space="preserve">each </w:t>
            </w:r>
            <w:r w:rsidR="5D288EA9">
              <w:t>of the letters stand for</w:t>
            </w:r>
            <w:r w:rsidR="09BF45DC">
              <w:t>.</w:t>
            </w:r>
            <w:r w:rsidR="4E11851B">
              <w:t xml:space="preserve"> Provide additional prompting </w:t>
            </w:r>
            <w:r w:rsidR="3125779B">
              <w:t xml:space="preserve">statement to guide students towards the correct vocabulary. For example: </w:t>
            </w:r>
          </w:p>
          <w:p w14:paraId="0A7E167D" w14:textId="150624A6" w:rsidR="00782258" w:rsidRPr="00B24435" w:rsidRDefault="006E2110" w:rsidP="00575868">
            <w:pPr>
              <w:pStyle w:val="ListBullet2"/>
            </w:pPr>
            <w:r>
              <w:t>W</w:t>
            </w:r>
            <w:r w:rsidR="2A79876F">
              <w:t xml:space="preserve">hat concepts did we investigate </w:t>
            </w:r>
            <w:r w:rsidR="1C8C8F95">
              <w:t>in the lesson on the rise of nations that starts with</w:t>
            </w:r>
            <w:r w:rsidR="46740BD9">
              <w:t xml:space="preserve"> the letter</w:t>
            </w:r>
            <w:r w:rsidR="1C8C8F95">
              <w:t xml:space="preserve"> N</w:t>
            </w:r>
            <w:r w:rsidR="797CF0BF">
              <w:t>?</w:t>
            </w:r>
          </w:p>
          <w:p w14:paraId="487CE9DD" w14:textId="27B8BBF0" w:rsidR="00CC68B6" w:rsidRPr="00B24435" w:rsidRDefault="006E2110" w:rsidP="00575868">
            <w:pPr>
              <w:pStyle w:val="ListBullet2"/>
            </w:pPr>
            <w:r>
              <w:t>W</w:t>
            </w:r>
            <w:r w:rsidR="23629AA3">
              <w:t xml:space="preserve">hat term starting with I </w:t>
            </w:r>
            <w:r w:rsidR="4A4380EC">
              <w:t xml:space="preserve">describes the </w:t>
            </w:r>
            <w:r w:rsidR="542E3BD0">
              <w:t>extending of countries power and influence</w:t>
            </w:r>
            <w:r w:rsidR="797CF0BF">
              <w:t>?</w:t>
            </w:r>
          </w:p>
          <w:p w14:paraId="5F19E87C" w14:textId="29633B0C" w:rsidR="0053198D" w:rsidRDefault="00750804" w:rsidP="00750804">
            <w:pPr>
              <w:pStyle w:val="FeatureBox3"/>
              <w:rPr>
                <w:lang w:eastAsia="en-AU"/>
              </w:rPr>
            </w:pPr>
            <w:r>
              <w:rPr>
                <w:lang w:eastAsia="en-AU"/>
              </w:rPr>
              <w:lastRenderedPageBreak/>
              <w:t xml:space="preserve">MAIN: </w:t>
            </w:r>
            <w:r w:rsidR="0021614B">
              <w:rPr>
                <w:lang w:eastAsia="en-AU"/>
              </w:rPr>
              <w:t>militarism</w:t>
            </w:r>
            <w:r w:rsidR="008C0AF5">
              <w:rPr>
                <w:lang w:eastAsia="en-AU"/>
              </w:rPr>
              <w:t>, alliances, imperialism and nationalis</w:t>
            </w:r>
            <w:r w:rsidR="00F4642F">
              <w:rPr>
                <w:lang w:eastAsia="en-AU"/>
              </w:rPr>
              <w:t>m</w:t>
            </w:r>
            <w:r w:rsidR="006E2110">
              <w:rPr>
                <w:lang w:eastAsia="en-AU"/>
              </w:rPr>
              <w:t>.</w:t>
            </w:r>
          </w:p>
          <w:p w14:paraId="26FED95E" w14:textId="5EDD150C" w:rsidR="009E2186" w:rsidRDefault="68637F05" w:rsidP="009E2186">
            <w:pPr>
              <w:rPr>
                <w:lang w:eastAsia="en-AU"/>
              </w:rPr>
            </w:pPr>
            <w:r w:rsidRPr="0CDDFDB7">
              <w:rPr>
                <w:lang w:eastAsia="en-AU"/>
              </w:rPr>
              <w:t>Provide students with a generalised overview of the M</w:t>
            </w:r>
            <w:r w:rsidR="008C3224">
              <w:rPr>
                <w:lang w:eastAsia="en-AU"/>
              </w:rPr>
              <w:t>AINS</w:t>
            </w:r>
            <w:r w:rsidR="5BB04CEA" w:rsidRPr="0CDDFDB7">
              <w:rPr>
                <w:lang w:eastAsia="en-AU"/>
              </w:rPr>
              <w:t xml:space="preserve"> causes </w:t>
            </w:r>
            <w:r w:rsidR="37B8F9ED" w:rsidRPr="0CDDFDB7">
              <w:rPr>
                <w:lang w:eastAsia="en-AU"/>
              </w:rPr>
              <w:t>in</w:t>
            </w:r>
            <w:r w:rsidR="5BB04CEA" w:rsidRPr="0CDDFDB7">
              <w:rPr>
                <w:lang w:eastAsia="en-AU"/>
              </w:rPr>
              <w:t xml:space="preserve"> </w:t>
            </w:r>
            <w:r w:rsidR="008F687E">
              <w:rPr>
                <w:lang w:eastAsia="en-AU"/>
              </w:rPr>
              <w:t>Resource</w:t>
            </w:r>
            <w:r w:rsidR="5BB04CEA" w:rsidRPr="0CDDFDB7">
              <w:rPr>
                <w:lang w:eastAsia="en-AU"/>
              </w:rPr>
              <w:t xml:space="preserve"> </w:t>
            </w:r>
            <w:r w:rsidR="69EAB5D7" w:rsidRPr="0CDDFDB7">
              <w:rPr>
                <w:lang w:eastAsia="en-AU"/>
              </w:rPr>
              <w:t>2</w:t>
            </w:r>
            <w:r w:rsidR="127C3AEB" w:rsidRPr="0CDDFDB7">
              <w:rPr>
                <w:lang w:eastAsia="en-AU"/>
              </w:rPr>
              <w:t>4</w:t>
            </w:r>
            <w:r w:rsidR="107BB929" w:rsidRPr="0CDDFDB7">
              <w:rPr>
                <w:lang w:eastAsia="en-AU"/>
              </w:rPr>
              <w:t xml:space="preserve"> </w:t>
            </w:r>
            <w:r w:rsidR="006E2110" w:rsidRPr="006E2110">
              <w:rPr>
                <w:lang w:eastAsia="en-AU"/>
              </w:rPr>
              <w:t>–</w:t>
            </w:r>
            <w:r w:rsidR="006E2110">
              <w:rPr>
                <w:lang w:eastAsia="en-AU"/>
              </w:rPr>
              <w:t xml:space="preserve"> </w:t>
            </w:r>
            <w:r w:rsidR="1824993C" w:rsidRPr="0CDDFDB7">
              <w:rPr>
                <w:lang w:eastAsia="en-AU"/>
              </w:rPr>
              <w:t>M</w:t>
            </w:r>
            <w:r w:rsidR="008C3224">
              <w:rPr>
                <w:lang w:eastAsia="en-AU"/>
              </w:rPr>
              <w:t xml:space="preserve">AINS </w:t>
            </w:r>
            <w:r w:rsidR="1D9A18EB" w:rsidRPr="0CDDFDB7">
              <w:rPr>
                <w:lang w:eastAsia="en-AU"/>
              </w:rPr>
              <w:t xml:space="preserve">causes of </w:t>
            </w:r>
            <w:r w:rsidR="006E2110">
              <w:rPr>
                <w:lang w:eastAsia="en-AU"/>
              </w:rPr>
              <w:t>World War I</w:t>
            </w:r>
            <w:r w:rsidR="159ABE57" w:rsidRPr="0CDDFDB7">
              <w:rPr>
                <w:lang w:eastAsia="en-AU"/>
              </w:rPr>
              <w:t>.</w:t>
            </w:r>
          </w:p>
          <w:p w14:paraId="13D90822" w14:textId="00F873C0" w:rsidR="006954BF" w:rsidRDefault="4CFC8521" w:rsidP="0CDDFDB7">
            <w:pPr>
              <w:rPr>
                <w:lang w:eastAsia="en-AU"/>
              </w:rPr>
            </w:pPr>
            <w:r w:rsidRPr="0CDDFDB7">
              <w:rPr>
                <w:lang w:eastAsia="en-AU"/>
              </w:rPr>
              <w:t xml:space="preserve">Using the </w:t>
            </w:r>
            <w:r w:rsidR="4D66D118" w:rsidRPr="0CDDFDB7">
              <w:rPr>
                <w:lang w:eastAsia="en-AU"/>
              </w:rPr>
              <w:t>summary</w:t>
            </w:r>
            <w:r w:rsidR="0661897E" w:rsidRPr="0CDDFDB7">
              <w:rPr>
                <w:lang w:eastAsia="en-AU"/>
              </w:rPr>
              <w:t xml:space="preserve"> provided</w:t>
            </w:r>
            <w:r w:rsidR="006E2110">
              <w:rPr>
                <w:lang w:eastAsia="en-AU"/>
              </w:rPr>
              <w:t>,</w:t>
            </w:r>
            <w:r w:rsidR="4D66D118" w:rsidRPr="0CDDFDB7">
              <w:rPr>
                <w:lang w:eastAsia="en-AU"/>
              </w:rPr>
              <w:t xml:space="preserve"> ask students to examine </w:t>
            </w:r>
            <w:r w:rsidR="006E2110">
              <w:rPr>
                <w:lang w:eastAsia="en-AU"/>
              </w:rPr>
              <w:t>S</w:t>
            </w:r>
            <w:r w:rsidR="4D66D118" w:rsidRPr="0CDDFDB7">
              <w:rPr>
                <w:lang w:eastAsia="en-AU"/>
              </w:rPr>
              <w:t>ource</w:t>
            </w:r>
            <w:r w:rsidR="006E2110">
              <w:rPr>
                <w:lang w:eastAsia="en-AU"/>
              </w:rPr>
              <w:t xml:space="preserve"> 10</w:t>
            </w:r>
            <w:r w:rsidR="174BC238" w:rsidRPr="0CDDFDB7">
              <w:rPr>
                <w:lang w:eastAsia="en-AU"/>
              </w:rPr>
              <w:t xml:space="preserve">: </w:t>
            </w:r>
            <w:r w:rsidR="00575868">
              <w:rPr>
                <w:lang w:eastAsia="en-AU"/>
              </w:rPr>
              <w:t>c</w:t>
            </w:r>
            <w:r w:rsidR="006E2110">
              <w:rPr>
                <w:lang w:eastAsia="en-AU"/>
              </w:rPr>
              <w:t>aricature</w:t>
            </w:r>
            <w:r w:rsidR="00575868">
              <w:rPr>
                <w:lang w:eastAsia="en-AU"/>
              </w:rPr>
              <w:t xml:space="preserve"> –</w:t>
            </w:r>
            <w:r w:rsidR="006E2110">
              <w:rPr>
                <w:lang w:eastAsia="en-AU"/>
              </w:rPr>
              <w:t xml:space="preserve"> c</w:t>
            </w:r>
            <w:r w:rsidR="174BC238" w:rsidRPr="0CDDFDB7">
              <w:rPr>
                <w:lang w:eastAsia="en-AU"/>
              </w:rPr>
              <w:t>hain of friendship</w:t>
            </w:r>
            <w:r w:rsidR="0661897E" w:rsidRPr="0CDDFDB7">
              <w:rPr>
                <w:lang w:eastAsia="en-AU"/>
              </w:rPr>
              <w:t xml:space="preserve"> in</w:t>
            </w:r>
            <w:r w:rsidR="72CF06A7" w:rsidRPr="0CDDFDB7">
              <w:rPr>
                <w:lang w:eastAsia="en-AU"/>
              </w:rPr>
              <w:t xml:space="preserve"> Resource </w:t>
            </w:r>
            <w:r w:rsidR="12484616" w:rsidRPr="0CDDFDB7">
              <w:rPr>
                <w:lang w:eastAsia="en-AU"/>
              </w:rPr>
              <w:t>2</w:t>
            </w:r>
            <w:r w:rsidR="577085E3" w:rsidRPr="0CDDFDB7">
              <w:rPr>
                <w:lang w:eastAsia="en-AU"/>
              </w:rPr>
              <w:t>4</w:t>
            </w:r>
            <w:r w:rsidR="2F28BA99" w:rsidRPr="0CDDFDB7">
              <w:rPr>
                <w:lang w:eastAsia="en-AU"/>
              </w:rPr>
              <w:t xml:space="preserve"> </w:t>
            </w:r>
            <w:r w:rsidR="006E2110" w:rsidRPr="006E2110">
              <w:rPr>
                <w:lang w:eastAsia="en-AU"/>
              </w:rPr>
              <w:t>–</w:t>
            </w:r>
            <w:r w:rsidR="006E2110">
              <w:rPr>
                <w:lang w:eastAsia="en-AU"/>
              </w:rPr>
              <w:t xml:space="preserve"> </w:t>
            </w:r>
            <w:r w:rsidR="02500E3C" w:rsidRPr="0CDDFDB7">
              <w:rPr>
                <w:lang w:eastAsia="en-AU"/>
              </w:rPr>
              <w:t>MAIN</w:t>
            </w:r>
            <w:r w:rsidR="226CB256" w:rsidRPr="0CDDFDB7">
              <w:rPr>
                <w:lang w:eastAsia="en-AU"/>
              </w:rPr>
              <w:t>S</w:t>
            </w:r>
            <w:r w:rsidR="72CF06A7" w:rsidRPr="0CDDFDB7">
              <w:rPr>
                <w:lang w:eastAsia="en-AU"/>
              </w:rPr>
              <w:t xml:space="preserve"> causes of World War I </w:t>
            </w:r>
            <w:r w:rsidR="2FC075AA" w:rsidRPr="0CDDFDB7">
              <w:rPr>
                <w:lang w:eastAsia="en-AU"/>
              </w:rPr>
              <w:t>and Appendix 2</w:t>
            </w:r>
            <w:r w:rsidR="4D66D118" w:rsidRPr="0CDDFDB7">
              <w:rPr>
                <w:lang w:eastAsia="en-AU"/>
              </w:rPr>
              <w:t xml:space="preserve"> and </w:t>
            </w:r>
            <w:r w:rsidR="0661897E" w:rsidRPr="0CDDFDB7">
              <w:rPr>
                <w:lang w:eastAsia="en-AU"/>
              </w:rPr>
              <w:t xml:space="preserve">identify as many of the causes </w:t>
            </w:r>
            <w:r w:rsidR="3428D794" w:rsidRPr="0CDDFDB7">
              <w:rPr>
                <w:lang w:eastAsia="en-AU"/>
              </w:rPr>
              <w:t>they can</w:t>
            </w:r>
            <w:r w:rsidR="6FCB0A60" w:rsidRPr="0CDDFDB7">
              <w:rPr>
                <w:lang w:eastAsia="en-AU"/>
              </w:rPr>
              <w:t xml:space="preserve"> in the caricature</w:t>
            </w:r>
            <w:r w:rsidR="226CB256" w:rsidRPr="0CDDFDB7">
              <w:rPr>
                <w:lang w:eastAsia="en-AU"/>
              </w:rPr>
              <w:t>.</w:t>
            </w:r>
          </w:p>
          <w:p w14:paraId="0CA0446B" w14:textId="567D4326" w:rsidR="00E01263" w:rsidRPr="00A22E7C" w:rsidRDefault="41700FCC" w:rsidP="00E01263">
            <w:pPr>
              <w:pStyle w:val="FeatureBox3"/>
              <w:rPr>
                <w:b/>
                <w:bCs/>
                <w:lang w:eastAsia="en-AU"/>
              </w:rPr>
            </w:pPr>
            <w:r w:rsidRPr="0CDDFDB7">
              <w:rPr>
                <w:b/>
                <w:bCs/>
                <w:lang w:eastAsia="en-AU"/>
              </w:rPr>
              <w:t xml:space="preserve">Suggested links: </w:t>
            </w:r>
            <w:r w:rsidR="42CD05CF" w:rsidRPr="0CDDFDB7">
              <w:rPr>
                <w:lang w:eastAsia="en-AU"/>
              </w:rPr>
              <w:t>t</w:t>
            </w:r>
            <w:r w:rsidR="3371BC9E" w:rsidRPr="0CDDFDB7">
              <w:rPr>
                <w:lang w:eastAsia="en-AU"/>
              </w:rPr>
              <w:t>he most obvious cause is alliances</w:t>
            </w:r>
            <w:r w:rsidR="329AE923" w:rsidRPr="0CDDFDB7">
              <w:rPr>
                <w:lang w:eastAsia="en-AU"/>
              </w:rPr>
              <w:t>,</w:t>
            </w:r>
            <w:r w:rsidR="3371BC9E" w:rsidRPr="0CDDFDB7">
              <w:rPr>
                <w:lang w:eastAsia="en-AU"/>
              </w:rPr>
              <w:t xml:space="preserve"> for example </w:t>
            </w:r>
            <w:r w:rsidR="3E55C07D" w:rsidRPr="0CDDFDB7">
              <w:rPr>
                <w:lang w:eastAsia="en-AU"/>
              </w:rPr>
              <w:t>Austria-</w:t>
            </w:r>
            <w:r w:rsidR="459E5E1F" w:rsidRPr="0CDDFDB7">
              <w:rPr>
                <w:lang w:eastAsia="en-AU"/>
              </w:rPr>
              <w:t>Hungary</w:t>
            </w:r>
            <w:r w:rsidR="3371BC9E" w:rsidRPr="0CDDFDB7">
              <w:rPr>
                <w:lang w:eastAsia="en-AU"/>
              </w:rPr>
              <w:t xml:space="preserve"> supported</w:t>
            </w:r>
            <w:r w:rsidR="3E55C07D" w:rsidRPr="0CDDFDB7">
              <w:rPr>
                <w:lang w:eastAsia="en-AU"/>
              </w:rPr>
              <w:t xml:space="preserve"> by Germany, Russia supported Serbia.</w:t>
            </w:r>
            <w:r w:rsidR="097BD89A" w:rsidRPr="0CDDFDB7">
              <w:rPr>
                <w:lang w:eastAsia="en-AU"/>
              </w:rPr>
              <w:t xml:space="preserve"> Nationalism can be linked to tensions in the Balkans </w:t>
            </w:r>
            <w:r w:rsidR="0953BD58" w:rsidRPr="0CDDFDB7">
              <w:rPr>
                <w:lang w:eastAsia="en-AU"/>
              </w:rPr>
              <w:t xml:space="preserve">such as Serbia leading to the assassination of Archduke Franz Ferdinand. The aggressive </w:t>
            </w:r>
            <w:r w:rsidR="2BD64378" w:rsidRPr="0CDDFDB7">
              <w:rPr>
                <w:lang w:eastAsia="en-AU"/>
              </w:rPr>
              <w:t xml:space="preserve">body language represents military mindset. The least obvious cause </w:t>
            </w:r>
            <w:r w:rsidR="0ADEC421" w:rsidRPr="0CDDFDB7">
              <w:rPr>
                <w:lang w:eastAsia="en-AU"/>
              </w:rPr>
              <w:t>shown in this source is imperialism between major empires</w:t>
            </w:r>
            <w:r w:rsidR="68FBEBDF" w:rsidRPr="0CDDFDB7">
              <w:rPr>
                <w:lang w:eastAsia="en-AU"/>
              </w:rPr>
              <w:t xml:space="preserve"> UK, </w:t>
            </w:r>
            <w:r w:rsidR="000F0ABA">
              <w:rPr>
                <w:lang w:eastAsia="en-AU"/>
              </w:rPr>
              <w:t>France</w:t>
            </w:r>
            <w:r w:rsidR="68FBEBDF" w:rsidRPr="0CDDFDB7">
              <w:rPr>
                <w:lang w:eastAsia="en-AU"/>
              </w:rPr>
              <w:t>, Germany</w:t>
            </w:r>
            <w:r w:rsidR="000F0ABA">
              <w:rPr>
                <w:lang w:eastAsia="en-AU"/>
              </w:rPr>
              <w:t>.</w:t>
            </w:r>
          </w:p>
          <w:p w14:paraId="605783C5" w14:textId="1E85DDB4" w:rsidR="0029397F" w:rsidRDefault="1E102967" w:rsidP="00101C7E">
            <w:pPr>
              <w:pStyle w:val="FeatureBox2"/>
              <w:rPr>
                <w:lang w:eastAsia="en-AU"/>
              </w:rPr>
            </w:pPr>
            <w:r w:rsidRPr="0CDDFDB7">
              <w:rPr>
                <w:b/>
                <w:bCs/>
                <w:lang w:eastAsia="en-AU"/>
              </w:rPr>
              <w:t>Note:</w:t>
            </w:r>
            <w:r w:rsidRPr="0CDDFDB7">
              <w:rPr>
                <w:lang w:eastAsia="en-AU"/>
              </w:rPr>
              <w:t xml:space="preserve"> over the next </w:t>
            </w:r>
            <w:r w:rsidR="27E39ED8" w:rsidRPr="0CDDFDB7">
              <w:rPr>
                <w:lang w:eastAsia="en-AU"/>
              </w:rPr>
              <w:t xml:space="preserve">few </w:t>
            </w:r>
            <w:r w:rsidR="05AA4683" w:rsidRPr="0CDDFDB7">
              <w:rPr>
                <w:lang w:eastAsia="en-AU"/>
              </w:rPr>
              <w:t>activities each of the causes of M</w:t>
            </w:r>
            <w:r w:rsidR="00C7528D">
              <w:rPr>
                <w:lang w:eastAsia="en-AU"/>
              </w:rPr>
              <w:t xml:space="preserve">AINS </w:t>
            </w:r>
            <w:r w:rsidR="05AA4683" w:rsidRPr="0CDDFDB7">
              <w:rPr>
                <w:lang w:eastAsia="en-AU"/>
              </w:rPr>
              <w:t>will be address</w:t>
            </w:r>
            <w:r w:rsidR="77FAE5FF" w:rsidRPr="0CDDFDB7">
              <w:rPr>
                <w:lang w:eastAsia="en-AU"/>
              </w:rPr>
              <w:t>ed</w:t>
            </w:r>
            <w:r w:rsidR="27E39ED8" w:rsidRPr="0CDDFDB7">
              <w:rPr>
                <w:lang w:eastAsia="en-AU"/>
              </w:rPr>
              <w:t xml:space="preserve"> in greater depth</w:t>
            </w:r>
            <w:r w:rsidR="76B1C45B" w:rsidRPr="0CDDFDB7">
              <w:rPr>
                <w:lang w:eastAsia="en-AU"/>
              </w:rPr>
              <w:t xml:space="preserve">. Use contingent scaffolding to reinforce new </w:t>
            </w:r>
            <w:r w:rsidR="60267B97" w:rsidRPr="0CDDFDB7">
              <w:rPr>
                <w:lang w:eastAsia="en-AU"/>
              </w:rPr>
              <w:t xml:space="preserve">vocabulary and </w:t>
            </w:r>
            <w:r w:rsidR="4DC52AA3" w:rsidRPr="0CDDFDB7">
              <w:rPr>
                <w:lang w:eastAsia="en-AU"/>
              </w:rPr>
              <w:t>concepts. Think</w:t>
            </w:r>
            <w:r w:rsidR="000F0ABA">
              <w:rPr>
                <w:lang w:eastAsia="en-AU"/>
              </w:rPr>
              <w:t>-</w:t>
            </w:r>
            <w:r w:rsidR="4DC52AA3" w:rsidRPr="0CDDFDB7">
              <w:rPr>
                <w:lang w:eastAsia="en-AU"/>
              </w:rPr>
              <w:t>aloud</w:t>
            </w:r>
            <w:r w:rsidR="71D9A798" w:rsidRPr="0CDDFDB7">
              <w:rPr>
                <w:lang w:eastAsia="en-AU"/>
              </w:rPr>
              <w:t xml:space="preserve"> can </w:t>
            </w:r>
            <w:r w:rsidR="77FAE5FF" w:rsidRPr="0CDDFDB7">
              <w:rPr>
                <w:lang w:eastAsia="en-AU"/>
              </w:rPr>
              <w:t>be</w:t>
            </w:r>
            <w:r w:rsidR="71D9A798" w:rsidRPr="0CDDFDB7">
              <w:rPr>
                <w:lang w:eastAsia="en-AU"/>
              </w:rPr>
              <w:t xml:space="preserve"> used </w:t>
            </w:r>
            <w:r w:rsidR="4DC52AA3" w:rsidRPr="0CDDFDB7">
              <w:rPr>
                <w:lang w:eastAsia="en-AU"/>
              </w:rPr>
              <w:t>her</w:t>
            </w:r>
            <w:r w:rsidR="13CEC559" w:rsidRPr="0CDDFDB7">
              <w:rPr>
                <w:lang w:eastAsia="en-AU"/>
              </w:rPr>
              <w:t>e</w:t>
            </w:r>
            <w:r w:rsidR="4DC52AA3" w:rsidRPr="0CDDFDB7">
              <w:rPr>
                <w:lang w:eastAsia="en-AU"/>
              </w:rPr>
              <w:t xml:space="preserve"> to explain and break down key concepts</w:t>
            </w:r>
            <w:r w:rsidR="41E0CBE0" w:rsidRPr="0CDDFDB7">
              <w:rPr>
                <w:lang w:eastAsia="en-AU"/>
              </w:rPr>
              <w:t>.</w:t>
            </w:r>
          </w:p>
          <w:p w14:paraId="2E5E516A" w14:textId="1096F99E" w:rsidR="001A5106" w:rsidRDefault="55E8E78F" w:rsidP="000E0EC5">
            <w:pPr>
              <w:rPr>
                <w:lang w:eastAsia="en-AU"/>
              </w:rPr>
            </w:pPr>
            <w:r w:rsidRPr="1CDF6A32">
              <w:rPr>
                <w:lang w:eastAsia="en-AU"/>
              </w:rPr>
              <w:t>Introduce students to the first cause of WWI to be analysed</w:t>
            </w:r>
            <w:r w:rsidR="76540903" w:rsidRPr="1CDF6A32">
              <w:rPr>
                <w:lang w:eastAsia="en-AU"/>
              </w:rPr>
              <w:t xml:space="preserve"> </w:t>
            </w:r>
            <w:r w:rsidR="000F0ABA" w:rsidRPr="000F0ABA">
              <w:rPr>
                <w:lang w:eastAsia="en-AU"/>
              </w:rPr>
              <w:t>–</w:t>
            </w:r>
            <w:r w:rsidR="000F0ABA">
              <w:rPr>
                <w:lang w:eastAsia="en-AU"/>
              </w:rPr>
              <w:t xml:space="preserve"> </w:t>
            </w:r>
            <w:r w:rsidR="0021614B">
              <w:rPr>
                <w:lang w:eastAsia="en-AU"/>
              </w:rPr>
              <w:t>m</w:t>
            </w:r>
            <w:r w:rsidR="0021614B" w:rsidRPr="1CDF6A32">
              <w:rPr>
                <w:lang w:eastAsia="en-AU"/>
              </w:rPr>
              <w:t>ilitarism</w:t>
            </w:r>
            <w:r w:rsidR="5B80525F" w:rsidRPr="1CDF6A32">
              <w:rPr>
                <w:lang w:eastAsia="en-AU"/>
              </w:rPr>
              <w:t xml:space="preserve">. </w:t>
            </w:r>
            <w:r w:rsidR="088E8E38" w:rsidRPr="1CDF6A32">
              <w:rPr>
                <w:lang w:eastAsia="en-AU"/>
              </w:rPr>
              <w:t xml:space="preserve">Provide an explanation </w:t>
            </w:r>
            <w:r w:rsidR="088E8E38" w:rsidRPr="1CDF6A32">
              <w:rPr>
                <w:lang w:eastAsia="en-AU"/>
              </w:rPr>
              <w:lastRenderedPageBreak/>
              <w:t xml:space="preserve">using the </w:t>
            </w:r>
            <w:r w:rsidR="008D6D73">
              <w:rPr>
                <w:lang w:eastAsia="en-AU"/>
              </w:rPr>
              <w:t xml:space="preserve">suggested </w:t>
            </w:r>
            <w:r w:rsidR="000E7322">
              <w:rPr>
                <w:lang w:eastAsia="en-AU"/>
              </w:rPr>
              <w:t>t</w:t>
            </w:r>
            <w:r w:rsidR="088E8E38" w:rsidRPr="1CDF6A32">
              <w:rPr>
                <w:lang w:eastAsia="en-AU"/>
              </w:rPr>
              <w:t>hink</w:t>
            </w:r>
            <w:r w:rsidR="000E7322">
              <w:rPr>
                <w:lang w:eastAsia="en-AU"/>
              </w:rPr>
              <w:t>-</w:t>
            </w:r>
            <w:r w:rsidR="088E8E38" w:rsidRPr="1CDF6A32">
              <w:rPr>
                <w:lang w:eastAsia="en-AU"/>
              </w:rPr>
              <w:t>aloud below</w:t>
            </w:r>
            <w:r w:rsidR="008D6D73">
              <w:rPr>
                <w:lang w:eastAsia="en-AU"/>
              </w:rPr>
              <w:t>.</w:t>
            </w:r>
          </w:p>
          <w:p w14:paraId="5C637142" w14:textId="47D23C27" w:rsidR="00C932BE" w:rsidRPr="000F0ABA" w:rsidRDefault="79A5A335" w:rsidP="000F0ABA">
            <w:pPr>
              <w:pStyle w:val="FeatureBox"/>
              <w:rPr>
                <w:b/>
                <w:bCs/>
                <w:lang w:eastAsia="en-AU"/>
              </w:rPr>
            </w:pPr>
            <w:r w:rsidRPr="000F0ABA">
              <w:rPr>
                <w:b/>
                <w:bCs/>
                <w:lang w:eastAsia="en-AU"/>
              </w:rPr>
              <w:t>Think-aloud:</w:t>
            </w:r>
          </w:p>
          <w:p w14:paraId="2650D775" w14:textId="4480CB23" w:rsidR="00794694" w:rsidRDefault="617911B6" w:rsidP="000F0ABA">
            <w:pPr>
              <w:pStyle w:val="FeatureBox"/>
              <w:rPr>
                <w:lang w:eastAsia="en-AU"/>
              </w:rPr>
            </w:pPr>
            <w:r w:rsidRPr="0CDDFDB7">
              <w:rPr>
                <w:lang w:eastAsia="en-AU"/>
              </w:rPr>
              <w:t>‘</w:t>
            </w:r>
            <w:r w:rsidR="38376387" w:rsidRPr="0CDDFDB7">
              <w:rPr>
                <w:lang w:eastAsia="en-AU"/>
              </w:rPr>
              <w:t>One of the key causes of World War I was militarism. Militarism as we can see in the worksheet (see</w:t>
            </w:r>
            <w:r w:rsidR="675798B4" w:rsidRPr="0CDDFDB7">
              <w:rPr>
                <w:lang w:eastAsia="en-AU"/>
              </w:rPr>
              <w:t xml:space="preserve"> </w:t>
            </w:r>
            <w:r w:rsidR="008F687E">
              <w:rPr>
                <w:lang w:eastAsia="en-AU"/>
              </w:rPr>
              <w:t>Resource</w:t>
            </w:r>
            <w:r w:rsidR="38376387" w:rsidRPr="0CDDFDB7">
              <w:rPr>
                <w:lang w:eastAsia="en-AU"/>
              </w:rPr>
              <w:t xml:space="preserve"> </w:t>
            </w:r>
            <w:r w:rsidR="3270DB26" w:rsidRPr="0CDDFDB7">
              <w:rPr>
                <w:lang w:eastAsia="en-AU"/>
              </w:rPr>
              <w:t>2</w:t>
            </w:r>
            <w:r w:rsidR="6FA64685" w:rsidRPr="0CDDFDB7">
              <w:rPr>
                <w:lang w:eastAsia="en-AU"/>
              </w:rPr>
              <w:t>4</w:t>
            </w:r>
            <w:r w:rsidR="16EEE2E4" w:rsidRPr="0CDDFDB7">
              <w:rPr>
                <w:lang w:eastAsia="en-AU"/>
              </w:rPr>
              <w:t xml:space="preserve"> </w:t>
            </w:r>
            <w:r w:rsidR="000F0ABA" w:rsidRPr="000F0ABA">
              <w:rPr>
                <w:lang w:eastAsia="en-AU"/>
              </w:rPr>
              <w:t>–</w:t>
            </w:r>
            <w:r w:rsidR="000F0ABA">
              <w:rPr>
                <w:lang w:eastAsia="en-AU"/>
              </w:rPr>
              <w:t xml:space="preserve"> </w:t>
            </w:r>
            <w:r w:rsidR="79E2C136" w:rsidRPr="0CDDFDB7">
              <w:rPr>
                <w:lang w:eastAsia="en-AU"/>
              </w:rPr>
              <w:t>M</w:t>
            </w:r>
            <w:r w:rsidR="00C7528D">
              <w:rPr>
                <w:lang w:eastAsia="en-AU"/>
              </w:rPr>
              <w:t>AINS</w:t>
            </w:r>
            <w:r w:rsidRPr="0CDDFDB7">
              <w:rPr>
                <w:lang w:eastAsia="en-AU"/>
              </w:rPr>
              <w:t xml:space="preserve"> causes of World War I) </w:t>
            </w:r>
            <w:r w:rsidR="3C9FED26" w:rsidRPr="0CDDFDB7">
              <w:rPr>
                <w:lang w:eastAsia="en-AU"/>
              </w:rPr>
              <w:t xml:space="preserve">means when a country believes that having a </w:t>
            </w:r>
            <w:r w:rsidR="2901C58E" w:rsidRPr="0CDDFDB7">
              <w:rPr>
                <w:lang w:eastAsia="en-AU"/>
              </w:rPr>
              <w:t>s</w:t>
            </w:r>
            <w:r w:rsidR="3C9FED26" w:rsidRPr="0CDDFDB7">
              <w:rPr>
                <w:lang w:eastAsia="en-AU"/>
              </w:rPr>
              <w:t>trong military and being ready for war is the best way to protect its power and influence</w:t>
            </w:r>
            <w:r w:rsidR="2F5BA453" w:rsidRPr="0CDDFDB7">
              <w:rPr>
                <w:lang w:eastAsia="en-AU"/>
              </w:rPr>
              <w:t>.</w:t>
            </w:r>
          </w:p>
          <w:p w14:paraId="3FA33E39" w14:textId="1787D8B9" w:rsidR="00A54CBA" w:rsidRDefault="53975DF6" w:rsidP="000F0ABA">
            <w:pPr>
              <w:pStyle w:val="FeatureBox"/>
              <w:rPr>
                <w:lang w:eastAsia="en-AU"/>
              </w:rPr>
            </w:pPr>
            <w:r w:rsidRPr="0CDDFDB7">
              <w:rPr>
                <w:lang w:eastAsia="en-AU"/>
              </w:rPr>
              <w:t xml:space="preserve">Key features </w:t>
            </w:r>
            <w:r w:rsidR="73B5E37E" w:rsidRPr="0CDDFDB7">
              <w:rPr>
                <w:lang w:eastAsia="en-AU"/>
              </w:rPr>
              <w:t>involved large armies and navies, increased military spending</w:t>
            </w:r>
            <w:r w:rsidR="3E815694" w:rsidRPr="0CDDFDB7">
              <w:rPr>
                <w:lang w:eastAsia="en-AU"/>
              </w:rPr>
              <w:t xml:space="preserve"> and believing that war would solve political problems</w:t>
            </w:r>
            <w:r w:rsidR="4CFD4E56" w:rsidRPr="0CDDFDB7">
              <w:rPr>
                <w:lang w:eastAsia="en-AU"/>
              </w:rPr>
              <w:t>.</w:t>
            </w:r>
          </w:p>
          <w:p w14:paraId="02F3577C" w14:textId="4D0CBD99" w:rsidR="000E0EC5" w:rsidRDefault="0DBDB881" w:rsidP="000F0ABA">
            <w:pPr>
              <w:pStyle w:val="FeatureBox"/>
              <w:rPr>
                <w:lang w:eastAsia="en-AU"/>
              </w:rPr>
            </w:pPr>
            <w:r w:rsidRPr="0CDDFDB7">
              <w:rPr>
                <w:lang w:eastAsia="en-AU"/>
              </w:rPr>
              <w:t>If we look back at the cartoon, notice how the countries are drawn in military uniforms with raised fists. This reflects the idea that many European countries were already prepared and willing to fight</w:t>
            </w:r>
            <w:r w:rsidR="4CE06A99" w:rsidRPr="0CDDFDB7">
              <w:rPr>
                <w:lang w:eastAsia="en-AU"/>
              </w:rPr>
              <w:t>.</w:t>
            </w:r>
          </w:p>
          <w:p w14:paraId="63B5478F" w14:textId="207D8FA7" w:rsidR="00286319" w:rsidRDefault="2C12E113" w:rsidP="00286319">
            <w:pPr>
              <w:pStyle w:val="FeatureBox2"/>
              <w:rPr>
                <w:lang w:eastAsia="en-AU"/>
              </w:rPr>
            </w:pPr>
            <w:r w:rsidRPr="0CDDFDB7">
              <w:rPr>
                <w:b/>
                <w:bCs/>
                <w:lang w:eastAsia="en-AU"/>
              </w:rPr>
              <w:t>Note</w:t>
            </w:r>
            <w:r w:rsidRPr="0CDDFDB7">
              <w:rPr>
                <w:lang w:eastAsia="en-AU"/>
              </w:rPr>
              <w:t xml:space="preserve">: </w:t>
            </w:r>
            <w:r w:rsidR="318C0847" w:rsidRPr="0CDDFDB7">
              <w:rPr>
                <w:lang w:eastAsia="en-AU"/>
              </w:rPr>
              <w:t>w</w:t>
            </w:r>
            <w:r w:rsidR="4D831BF2" w:rsidRPr="0CDDFDB7">
              <w:rPr>
                <w:lang w:eastAsia="en-AU"/>
              </w:rPr>
              <w:t xml:space="preserve">hen viewing </w:t>
            </w:r>
            <w:hyperlink r:id="rId78">
              <w:r w:rsidR="4D831BF2" w:rsidRPr="0CDDFDB7">
                <w:rPr>
                  <w:rStyle w:val="Hyperlink"/>
                  <w:lang w:eastAsia="en-AU"/>
                </w:rPr>
                <w:t>Causes of WWI: Militarism (2:01)</w:t>
              </w:r>
            </w:hyperlink>
            <w:r w:rsidR="4D831BF2" w:rsidRPr="0CDDFDB7">
              <w:rPr>
                <w:lang w:eastAsia="en-AU"/>
              </w:rPr>
              <w:t xml:space="preserve"> teacher may need to stop and start the video to clarify any new </w:t>
            </w:r>
            <w:r w:rsidR="14AB4E8B" w:rsidRPr="0CDDFDB7">
              <w:rPr>
                <w:lang w:eastAsia="en-AU"/>
              </w:rPr>
              <w:t>concepts</w:t>
            </w:r>
            <w:r w:rsidR="50F5788A" w:rsidRPr="0CDDFDB7">
              <w:rPr>
                <w:lang w:eastAsia="en-AU"/>
              </w:rPr>
              <w:t xml:space="preserve"> to the class.</w:t>
            </w:r>
            <w:r w:rsidR="5D46BDAD" w:rsidRPr="0CDDFDB7">
              <w:rPr>
                <w:lang w:eastAsia="en-AU"/>
              </w:rPr>
              <w:t xml:space="preserve"> </w:t>
            </w:r>
          </w:p>
          <w:p w14:paraId="7BE3F2E0" w14:textId="2EA96B64" w:rsidR="00AB6B63" w:rsidRDefault="7BBA6401" w:rsidP="00B33A05">
            <w:pPr>
              <w:rPr>
                <w:lang w:eastAsia="en-AU"/>
              </w:rPr>
            </w:pPr>
            <w:r w:rsidRPr="0CDDFDB7">
              <w:rPr>
                <w:lang w:eastAsia="en-AU"/>
              </w:rPr>
              <w:t>Students to watch the v</w:t>
            </w:r>
            <w:r w:rsidR="5431F855" w:rsidRPr="0CDDFDB7">
              <w:rPr>
                <w:lang w:eastAsia="en-AU"/>
              </w:rPr>
              <w:t xml:space="preserve">ideo: </w:t>
            </w:r>
            <w:hyperlink r:id="rId79">
              <w:r w:rsidR="5431F855" w:rsidRPr="0CDDFDB7">
                <w:rPr>
                  <w:rStyle w:val="Hyperlink"/>
                  <w:lang w:eastAsia="en-AU"/>
                </w:rPr>
                <w:t>Causes of WWI: Militarism (</w:t>
              </w:r>
              <w:r w:rsidR="7CCB6574" w:rsidRPr="0CDDFDB7">
                <w:rPr>
                  <w:rStyle w:val="Hyperlink"/>
                  <w:lang w:eastAsia="en-AU"/>
                </w:rPr>
                <w:t>2:01)</w:t>
              </w:r>
            </w:hyperlink>
            <w:r w:rsidR="0E606A53" w:rsidRPr="0CDDFDB7">
              <w:rPr>
                <w:lang w:eastAsia="en-AU"/>
              </w:rPr>
              <w:t xml:space="preserve"> and write down 3</w:t>
            </w:r>
            <w:r w:rsidR="000F0ABA">
              <w:rPr>
                <w:lang w:eastAsia="en-AU"/>
              </w:rPr>
              <w:t xml:space="preserve"> to </w:t>
            </w:r>
            <w:r w:rsidR="0569B963" w:rsidRPr="0CDDFDB7">
              <w:rPr>
                <w:lang w:eastAsia="en-AU"/>
              </w:rPr>
              <w:t>4</w:t>
            </w:r>
            <w:r w:rsidR="0E606A53" w:rsidRPr="0CDDFDB7">
              <w:rPr>
                <w:lang w:eastAsia="en-AU"/>
              </w:rPr>
              <w:t xml:space="preserve"> </w:t>
            </w:r>
            <w:r w:rsidR="000F0ABA">
              <w:rPr>
                <w:lang w:eastAsia="en-AU"/>
              </w:rPr>
              <w:t>very important points (</w:t>
            </w:r>
            <w:r w:rsidR="0E606A53" w:rsidRPr="0CDDFDB7">
              <w:rPr>
                <w:lang w:eastAsia="en-AU"/>
              </w:rPr>
              <w:t>VIPs</w:t>
            </w:r>
            <w:r w:rsidR="000F0ABA">
              <w:rPr>
                <w:lang w:eastAsia="en-AU"/>
              </w:rPr>
              <w:t>)</w:t>
            </w:r>
            <w:r w:rsidR="0569B963" w:rsidRPr="0CDDFDB7">
              <w:rPr>
                <w:lang w:eastAsia="en-AU"/>
              </w:rPr>
              <w:t xml:space="preserve"> about militarism, provid</w:t>
            </w:r>
            <w:r w:rsidR="33EFA86F" w:rsidRPr="0CDDFDB7">
              <w:rPr>
                <w:lang w:eastAsia="en-AU"/>
              </w:rPr>
              <w:t>ing relevant examples</w:t>
            </w:r>
            <w:r w:rsidR="783D09B7" w:rsidRPr="0CDDFDB7">
              <w:rPr>
                <w:lang w:eastAsia="en-AU"/>
              </w:rPr>
              <w:t xml:space="preserve"> </w:t>
            </w:r>
            <w:r w:rsidR="26A4A8CD" w:rsidRPr="0CDDFDB7">
              <w:rPr>
                <w:lang w:eastAsia="en-AU"/>
              </w:rPr>
              <w:t xml:space="preserve">in </w:t>
            </w:r>
            <w:r w:rsidR="008F687E">
              <w:rPr>
                <w:lang w:eastAsia="en-AU"/>
              </w:rPr>
              <w:t>Resource</w:t>
            </w:r>
            <w:r w:rsidR="09167A61" w:rsidRPr="0CDDFDB7">
              <w:rPr>
                <w:lang w:eastAsia="en-AU"/>
              </w:rPr>
              <w:t xml:space="preserve"> </w:t>
            </w:r>
            <w:r w:rsidR="72796004" w:rsidRPr="0CDDFDB7">
              <w:rPr>
                <w:lang w:eastAsia="en-AU"/>
              </w:rPr>
              <w:t>2</w:t>
            </w:r>
            <w:r w:rsidR="6FA64685" w:rsidRPr="0CDDFDB7">
              <w:rPr>
                <w:lang w:eastAsia="en-AU"/>
              </w:rPr>
              <w:t>5</w:t>
            </w:r>
            <w:r w:rsidR="09167A61" w:rsidRPr="0CDDFDB7">
              <w:rPr>
                <w:lang w:eastAsia="en-AU"/>
              </w:rPr>
              <w:t xml:space="preserve"> </w:t>
            </w:r>
            <w:r w:rsidR="000F0ABA" w:rsidRPr="000F0ABA">
              <w:rPr>
                <w:lang w:eastAsia="en-AU"/>
              </w:rPr>
              <w:t>–</w:t>
            </w:r>
            <w:r w:rsidR="000F0ABA">
              <w:rPr>
                <w:lang w:eastAsia="en-AU"/>
              </w:rPr>
              <w:t xml:space="preserve"> </w:t>
            </w:r>
            <w:r w:rsidR="5B323D25" w:rsidRPr="0CDDFDB7">
              <w:rPr>
                <w:lang w:eastAsia="en-AU"/>
              </w:rPr>
              <w:t>militarism</w:t>
            </w:r>
            <w:r w:rsidR="2FB974F8" w:rsidRPr="0CDDFDB7">
              <w:rPr>
                <w:lang w:eastAsia="en-AU"/>
              </w:rPr>
              <w:t xml:space="preserve"> as a cause of World War I</w:t>
            </w:r>
            <w:r w:rsidR="26A4A8CD" w:rsidRPr="0CDDFDB7">
              <w:rPr>
                <w:lang w:eastAsia="en-AU"/>
              </w:rPr>
              <w:t>.</w:t>
            </w:r>
          </w:p>
          <w:p w14:paraId="3F62C993" w14:textId="0D2CDCAC" w:rsidR="00EC351A" w:rsidRDefault="00246906" w:rsidP="00B33A05">
            <w:pPr>
              <w:rPr>
                <w:lang w:eastAsia="en-AU"/>
              </w:rPr>
            </w:pPr>
            <w:r>
              <w:rPr>
                <w:lang w:eastAsia="en-AU"/>
              </w:rPr>
              <w:lastRenderedPageBreak/>
              <w:t>Teacher to check for understanding with a quick application task</w:t>
            </w:r>
            <w:r w:rsidR="00EC351A">
              <w:rPr>
                <w:lang w:eastAsia="en-AU"/>
              </w:rPr>
              <w:t>. Students complete the sentence stem:</w:t>
            </w:r>
            <w:r w:rsidR="000F0ABA">
              <w:rPr>
                <w:lang w:eastAsia="en-AU"/>
              </w:rPr>
              <w:t xml:space="preserve"> </w:t>
            </w:r>
            <w:r w:rsidR="008E3472" w:rsidRPr="008E3472">
              <w:rPr>
                <w:lang w:eastAsia="en-AU"/>
              </w:rPr>
              <w:t>Militarism contributed to the outbreak of World War I because</w:t>
            </w:r>
            <w:r w:rsidR="000F0ABA">
              <w:rPr>
                <w:lang w:eastAsia="en-AU"/>
              </w:rPr>
              <w:t xml:space="preserve"> </w:t>
            </w:r>
            <w:r w:rsidR="008E3472" w:rsidRPr="008E3472">
              <w:rPr>
                <w:lang w:eastAsia="en-AU"/>
              </w:rPr>
              <w:t>…</w:t>
            </w:r>
          </w:p>
          <w:p w14:paraId="5EF45769" w14:textId="77777777" w:rsidR="00E63A24" w:rsidRDefault="4F6BD9B5" w:rsidP="000F0ABA">
            <w:pPr>
              <w:pStyle w:val="ListBullet"/>
              <w:rPr>
                <w:lang w:eastAsia="en-AU"/>
              </w:rPr>
            </w:pPr>
            <w:r>
              <w:t>Encourage students to include a definition, example and the impact</w:t>
            </w:r>
            <w:r w:rsidR="1230D7CC">
              <w:t>.</w:t>
            </w:r>
          </w:p>
          <w:p w14:paraId="6DB6A054" w14:textId="260D0938" w:rsidR="008C3D70" w:rsidRDefault="008C3D70" w:rsidP="008C3D70">
            <w:pPr>
              <w:pStyle w:val="FeatureBox3"/>
              <w:rPr>
                <w:lang w:eastAsia="en-AU"/>
              </w:rPr>
            </w:pPr>
            <w:r w:rsidRPr="008C3D70">
              <w:rPr>
                <w:b/>
                <w:bCs/>
                <w:lang w:eastAsia="en-AU"/>
              </w:rPr>
              <w:t>Sample answer</w:t>
            </w:r>
            <w:r>
              <w:rPr>
                <w:b/>
                <w:bCs/>
                <w:lang w:eastAsia="en-AU"/>
              </w:rPr>
              <w:t xml:space="preserve">: </w:t>
            </w:r>
            <w:r w:rsidR="002C64F3">
              <w:rPr>
                <w:lang w:eastAsia="en-AU"/>
              </w:rPr>
              <w:t>M</w:t>
            </w:r>
            <w:r w:rsidR="002C64F3" w:rsidRPr="00BF70B6">
              <w:rPr>
                <w:lang w:eastAsia="en-AU"/>
              </w:rPr>
              <w:t xml:space="preserve">ilitarism </w:t>
            </w:r>
            <w:r w:rsidR="00BF70B6" w:rsidRPr="00BF70B6">
              <w:rPr>
                <w:lang w:eastAsia="en-AU"/>
              </w:rPr>
              <w:t>contributed to World War I because many European countries built large armies and believed war was an acceptable way to solve conflicts. This meant countries were ready to fight quickly when tensions increased.</w:t>
            </w:r>
          </w:p>
          <w:p w14:paraId="4B790A00" w14:textId="735504F3" w:rsidR="00AB6B63" w:rsidRDefault="00E519BC" w:rsidP="00326C29">
            <w:pPr>
              <w:pStyle w:val="FeatureBox4"/>
              <w:rPr>
                <w:lang w:eastAsia="en-AU"/>
              </w:rPr>
            </w:pPr>
            <w:r w:rsidRPr="00E519BC">
              <w:rPr>
                <w:b/>
                <w:bCs/>
                <w:lang w:eastAsia="en-AU"/>
              </w:rPr>
              <w:t>Differentiation</w:t>
            </w:r>
            <w:r>
              <w:rPr>
                <w:lang w:eastAsia="en-AU"/>
              </w:rPr>
              <w:t>:</w:t>
            </w:r>
            <w:r w:rsidR="00BB0177">
              <w:rPr>
                <w:lang w:eastAsia="en-AU"/>
              </w:rPr>
              <w:t xml:space="preserve"> </w:t>
            </w:r>
            <w:r w:rsidR="00CE2F1E">
              <w:rPr>
                <w:lang w:eastAsia="en-AU"/>
              </w:rPr>
              <w:t>t</w:t>
            </w:r>
            <w:r w:rsidR="002F73F2">
              <w:rPr>
                <w:lang w:eastAsia="en-AU"/>
              </w:rPr>
              <w:t>his activity is aimed at extended students by introducing historical debate, which is use</w:t>
            </w:r>
            <w:r w:rsidR="00AB6B63">
              <w:rPr>
                <w:lang w:eastAsia="en-AU"/>
              </w:rPr>
              <w:t xml:space="preserve">ful for higher-order thinking. </w:t>
            </w:r>
          </w:p>
          <w:p w14:paraId="6C053D88" w14:textId="77777777" w:rsidR="0072769E" w:rsidRDefault="00AB6B63" w:rsidP="00AB6B63">
            <w:pPr>
              <w:pStyle w:val="FeatureBox4"/>
              <w:rPr>
                <w:lang w:eastAsia="en-AU"/>
              </w:rPr>
            </w:pPr>
            <w:r>
              <w:rPr>
                <w:lang w:eastAsia="en-AU"/>
              </w:rPr>
              <w:t>A</w:t>
            </w:r>
            <w:r w:rsidR="00BB0177">
              <w:rPr>
                <w:lang w:eastAsia="en-AU"/>
              </w:rPr>
              <w:t xml:space="preserve">sk students to respond to the </w:t>
            </w:r>
            <w:r w:rsidR="005549A5">
              <w:rPr>
                <w:lang w:eastAsia="en-AU"/>
              </w:rPr>
              <w:t>questions: ‘</w:t>
            </w:r>
            <w:r w:rsidR="00326C29" w:rsidRPr="00326C29">
              <w:rPr>
                <w:lang w:eastAsia="en-AU"/>
              </w:rPr>
              <w:t>Do you think militarism made war inevitable, or could leaders still have prevented it?</w:t>
            </w:r>
            <w:r w:rsidR="005549A5">
              <w:rPr>
                <w:lang w:eastAsia="en-AU"/>
              </w:rPr>
              <w:t>’</w:t>
            </w:r>
          </w:p>
          <w:p w14:paraId="60FB24ED" w14:textId="47D07259" w:rsidR="00CC3805" w:rsidRDefault="42C801F0" w:rsidP="00CC3805">
            <w:pPr>
              <w:rPr>
                <w:lang w:eastAsia="en-AU"/>
              </w:rPr>
            </w:pPr>
            <w:r w:rsidRPr="0CDDFDB7">
              <w:rPr>
                <w:lang w:eastAsia="en-AU"/>
              </w:rPr>
              <w:t xml:space="preserve">Teacher </w:t>
            </w:r>
            <w:r w:rsidR="7979E0C2" w:rsidRPr="0CDDFDB7">
              <w:rPr>
                <w:lang w:eastAsia="en-AU"/>
              </w:rPr>
              <w:t xml:space="preserve">to </w:t>
            </w:r>
            <w:r w:rsidR="49162916" w:rsidRPr="0CDDFDB7">
              <w:rPr>
                <w:lang w:eastAsia="en-AU"/>
              </w:rPr>
              <w:t>introduce alliances as a cause of WWI. E</w:t>
            </w:r>
            <w:r w:rsidR="7979E0C2" w:rsidRPr="0CDDFDB7">
              <w:rPr>
                <w:lang w:eastAsia="en-AU"/>
              </w:rPr>
              <w:t>xplain</w:t>
            </w:r>
            <w:r w:rsidRPr="0CDDFDB7">
              <w:rPr>
                <w:lang w:eastAsia="en-AU"/>
              </w:rPr>
              <w:t xml:space="preserve"> </w:t>
            </w:r>
            <w:r w:rsidR="49162916" w:rsidRPr="0CDDFDB7">
              <w:rPr>
                <w:lang w:eastAsia="en-AU"/>
              </w:rPr>
              <w:t>‘</w:t>
            </w:r>
            <w:r w:rsidRPr="0CDDFDB7">
              <w:rPr>
                <w:lang w:eastAsia="en-AU"/>
              </w:rPr>
              <w:t>alliances</w:t>
            </w:r>
            <w:r w:rsidR="49162916" w:rsidRPr="0CDDFDB7">
              <w:rPr>
                <w:lang w:eastAsia="en-AU"/>
              </w:rPr>
              <w:t>’</w:t>
            </w:r>
            <w:r w:rsidR="559D2F75" w:rsidRPr="0CDDFDB7">
              <w:rPr>
                <w:lang w:eastAsia="en-AU"/>
              </w:rPr>
              <w:t xml:space="preserve"> and how </w:t>
            </w:r>
            <w:r w:rsidR="3A064BB1" w:rsidRPr="0CDDFDB7">
              <w:rPr>
                <w:lang w:eastAsia="en-AU"/>
              </w:rPr>
              <w:t xml:space="preserve">they </w:t>
            </w:r>
            <w:r w:rsidR="559D2F75" w:rsidRPr="0CDDFDB7">
              <w:rPr>
                <w:lang w:eastAsia="en-AU"/>
              </w:rPr>
              <w:t>contributed to the outbreak of war.</w:t>
            </w:r>
            <w:r w:rsidR="1ECEDA9F" w:rsidRPr="0CDDFDB7">
              <w:rPr>
                <w:lang w:eastAsia="en-AU"/>
              </w:rPr>
              <w:t xml:space="preserve"> Explain the </w:t>
            </w:r>
            <w:r w:rsidR="00900E3E">
              <w:rPr>
                <w:lang w:eastAsia="en-AU"/>
              </w:rPr>
              <w:t>2</w:t>
            </w:r>
            <w:r w:rsidR="1ECEDA9F" w:rsidRPr="0CDDFDB7">
              <w:rPr>
                <w:lang w:eastAsia="en-AU"/>
              </w:rPr>
              <w:t xml:space="preserve"> main alliance groups</w:t>
            </w:r>
            <w:r w:rsidR="5E0A1C5F" w:rsidRPr="0CDDFDB7">
              <w:rPr>
                <w:lang w:eastAsia="en-AU"/>
              </w:rPr>
              <w:t>: Triple Alliance and Triple Entent</w:t>
            </w:r>
            <w:r w:rsidR="7979E0C2" w:rsidRPr="0CDDFDB7">
              <w:rPr>
                <w:lang w:eastAsia="en-AU"/>
              </w:rPr>
              <w:t>e using the following think</w:t>
            </w:r>
            <w:r w:rsidR="00CE2F1E">
              <w:rPr>
                <w:lang w:eastAsia="en-AU"/>
              </w:rPr>
              <w:t>-</w:t>
            </w:r>
            <w:r w:rsidR="7979E0C2" w:rsidRPr="0CDDFDB7">
              <w:rPr>
                <w:lang w:eastAsia="en-AU"/>
              </w:rPr>
              <w:t>aloud</w:t>
            </w:r>
            <w:r w:rsidR="4AB9CA17" w:rsidRPr="0CDDFDB7">
              <w:rPr>
                <w:lang w:eastAsia="en-AU"/>
              </w:rPr>
              <w:t>.</w:t>
            </w:r>
          </w:p>
          <w:p w14:paraId="09A9E412" w14:textId="44FCC7B5" w:rsidR="00C932BE" w:rsidRPr="00CE2F1E" w:rsidRDefault="79A5A335" w:rsidP="00CE2F1E">
            <w:pPr>
              <w:pStyle w:val="FeatureBox"/>
              <w:rPr>
                <w:b/>
                <w:bCs/>
                <w:lang w:eastAsia="en-AU"/>
              </w:rPr>
            </w:pPr>
            <w:r w:rsidRPr="00CE2F1E">
              <w:rPr>
                <w:b/>
                <w:bCs/>
                <w:lang w:eastAsia="en-AU"/>
              </w:rPr>
              <w:t>Think-aloud:</w:t>
            </w:r>
          </w:p>
          <w:p w14:paraId="26A6CD30" w14:textId="34D92695" w:rsidR="00F36002" w:rsidRDefault="51EF4033" w:rsidP="00CE2F1E">
            <w:pPr>
              <w:pStyle w:val="FeatureBox"/>
              <w:rPr>
                <w:lang w:eastAsia="en-AU"/>
              </w:rPr>
            </w:pPr>
            <w:r w:rsidRPr="0CDDFDB7">
              <w:rPr>
                <w:lang w:eastAsia="en-AU"/>
              </w:rPr>
              <w:lastRenderedPageBreak/>
              <w:t>‘</w:t>
            </w:r>
            <w:r w:rsidR="155319AE" w:rsidRPr="0CDDFDB7">
              <w:rPr>
                <w:lang w:eastAsia="en-AU"/>
              </w:rPr>
              <w:t xml:space="preserve">Before World War I, many European countries formed alliances. An alliance is an agreement between </w:t>
            </w:r>
            <w:r w:rsidR="13909DFC" w:rsidRPr="0CDDFDB7">
              <w:rPr>
                <w:lang w:eastAsia="en-AU"/>
              </w:rPr>
              <w:t xml:space="preserve">countries to support each other, </w:t>
            </w:r>
            <w:r w:rsidRPr="0CDDFDB7">
              <w:rPr>
                <w:lang w:eastAsia="en-AU"/>
              </w:rPr>
              <w:t>especially</w:t>
            </w:r>
            <w:r w:rsidR="13909DFC" w:rsidRPr="0CDDFDB7">
              <w:rPr>
                <w:lang w:eastAsia="en-AU"/>
              </w:rPr>
              <w:t xml:space="preserve"> </w:t>
            </w:r>
            <w:r w:rsidRPr="0CDDFDB7">
              <w:rPr>
                <w:lang w:eastAsia="en-AU"/>
              </w:rPr>
              <w:t>during</w:t>
            </w:r>
            <w:r w:rsidR="13909DFC" w:rsidRPr="0CDDFDB7">
              <w:rPr>
                <w:lang w:eastAsia="en-AU"/>
              </w:rPr>
              <w:t xml:space="preserve"> war.</w:t>
            </w:r>
            <w:r w:rsidRPr="0CDDFDB7">
              <w:rPr>
                <w:lang w:eastAsia="en-AU"/>
              </w:rPr>
              <w:t>’</w:t>
            </w:r>
          </w:p>
          <w:p w14:paraId="7287663A" w14:textId="77777777" w:rsidR="00E846C6" w:rsidRDefault="51EF4033" w:rsidP="00CE2F1E">
            <w:pPr>
              <w:pStyle w:val="FeatureBox"/>
              <w:rPr>
                <w:lang w:eastAsia="en-AU"/>
              </w:rPr>
            </w:pPr>
            <w:r w:rsidRPr="0CDDFDB7">
              <w:rPr>
                <w:lang w:eastAsia="en-AU"/>
              </w:rPr>
              <w:t xml:space="preserve">(Write the definition on the board and have students copy it down) </w:t>
            </w:r>
          </w:p>
          <w:p w14:paraId="3F86F67F" w14:textId="70EDEC19" w:rsidR="009F07AC" w:rsidRDefault="51EF4033" w:rsidP="00CE2F1E">
            <w:pPr>
              <w:pStyle w:val="FeatureBox"/>
              <w:rPr>
                <w:lang w:eastAsia="en-AU"/>
              </w:rPr>
            </w:pPr>
            <w:r w:rsidRPr="0CDDFDB7">
              <w:rPr>
                <w:lang w:eastAsia="en-AU"/>
              </w:rPr>
              <w:t>Alliances were meant to protect countries and maintain peace. However, they also created a situation where if one country went to war, its allies might be pu</w:t>
            </w:r>
            <w:r w:rsidR="4A010CB6" w:rsidRPr="0CDDFDB7">
              <w:rPr>
                <w:lang w:eastAsia="en-AU"/>
              </w:rPr>
              <w:t>lled into the conflict as well.’</w:t>
            </w:r>
          </w:p>
          <w:p w14:paraId="36061968" w14:textId="4219A995" w:rsidR="007E2C88" w:rsidRPr="007E2C88" w:rsidRDefault="00A96824" w:rsidP="007E2C88">
            <w:pPr>
              <w:pStyle w:val="FeatureBox2"/>
              <w:rPr>
                <w:lang w:eastAsia="en-AU"/>
              </w:rPr>
            </w:pPr>
            <w:r w:rsidRPr="00A96824">
              <w:rPr>
                <w:b/>
                <w:bCs/>
                <w:lang w:eastAsia="en-AU"/>
              </w:rPr>
              <w:t>Note</w:t>
            </w:r>
            <w:r>
              <w:rPr>
                <w:lang w:eastAsia="en-AU"/>
              </w:rPr>
              <w:t xml:space="preserve">: </w:t>
            </w:r>
            <w:r w:rsidR="00F14D5C">
              <w:rPr>
                <w:lang w:eastAsia="en-AU"/>
              </w:rPr>
              <w:t>t</w:t>
            </w:r>
            <w:r w:rsidR="003C15C4">
              <w:rPr>
                <w:lang w:eastAsia="en-AU"/>
              </w:rPr>
              <w:t>he map</w:t>
            </w:r>
            <w:r>
              <w:rPr>
                <w:lang w:eastAsia="en-AU"/>
              </w:rPr>
              <w:t xml:space="preserve"> </w:t>
            </w:r>
            <w:r w:rsidR="00702B03">
              <w:rPr>
                <w:lang w:eastAsia="en-AU"/>
              </w:rPr>
              <w:t xml:space="preserve">showing alliances during WWI </w:t>
            </w:r>
            <w:r>
              <w:rPr>
                <w:lang w:eastAsia="en-AU"/>
              </w:rPr>
              <w:t>in the next mapping activity</w:t>
            </w:r>
            <w:r w:rsidR="003C15C4">
              <w:rPr>
                <w:lang w:eastAsia="en-AU"/>
              </w:rPr>
              <w:t xml:space="preserve"> will need to be printed or displayed in colour to </w:t>
            </w:r>
            <w:r>
              <w:rPr>
                <w:lang w:eastAsia="en-AU"/>
              </w:rPr>
              <w:t>ensure</w:t>
            </w:r>
            <w:r w:rsidR="003C15C4">
              <w:rPr>
                <w:lang w:eastAsia="en-AU"/>
              </w:rPr>
              <w:t xml:space="preserve"> students are able to clearl</w:t>
            </w:r>
            <w:r>
              <w:rPr>
                <w:lang w:eastAsia="en-AU"/>
              </w:rPr>
              <w:t>y see the alliances.</w:t>
            </w:r>
          </w:p>
          <w:p w14:paraId="54841CE0" w14:textId="2195E5F0" w:rsidR="00AC110D" w:rsidRDefault="2461DD17" w:rsidP="00AC110D">
            <w:pPr>
              <w:rPr>
                <w:lang w:eastAsia="en-AU"/>
              </w:rPr>
            </w:pPr>
            <w:r w:rsidRPr="0CDDFDB7">
              <w:rPr>
                <w:lang w:eastAsia="en-AU"/>
              </w:rPr>
              <w:t>Students to examine a map of the</w:t>
            </w:r>
            <w:r w:rsidR="78301DA1" w:rsidRPr="0CDDFDB7">
              <w:rPr>
                <w:lang w:eastAsia="en-AU"/>
              </w:rPr>
              <w:t xml:space="preserve"> alliances during World War I. Using the key</w:t>
            </w:r>
            <w:r w:rsidR="2D15083F" w:rsidRPr="0CDDFDB7">
              <w:rPr>
                <w:lang w:eastAsia="en-AU"/>
              </w:rPr>
              <w:t xml:space="preserve">, students to list the key </w:t>
            </w:r>
            <w:r w:rsidR="60A10F5E" w:rsidRPr="0CDDFDB7">
              <w:rPr>
                <w:lang w:eastAsia="en-AU"/>
              </w:rPr>
              <w:t>participants</w:t>
            </w:r>
            <w:r w:rsidR="2D15083F" w:rsidRPr="0CDDFDB7">
              <w:rPr>
                <w:lang w:eastAsia="en-AU"/>
              </w:rPr>
              <w:t xml:space="preserve"> of each alliance</w:t>
            </w:r>
            <w:r w:rsidR="60A10F5E" w:rsidRPr="0CDDFDB7">
              <w:rPr>
                <w:lang w:eastAsia="en-AU"/>
              </w:rPr>
              <w:t xml:space="preserve"> in the table</w:t>
            </w:r>
            <w:r w:rsidR="22C91A53" w:rsidRPr="0CDDFDB7">
              <w:rPr>
                <w:lang w:eastAsia="en-AU"/>
              </w:rPr>
              <w:t xml:space="preserve"> in </w:t>
            </w:r>
            <w:r w:rsidR="008F687E">
              <w:rPr>
                <w:lang w:eastAsia="en-AU"/>
              </w:rPr>
              <w:t>Resource</w:t>
            </w:r>
            <w:r w:rsidR="22C91A53" w:rsidRPr="0CDDFDB7">
              <w:rPr>
                <w:lang w:eastAsia="en-AU"/>
              </w:rPr>
              <w:t xml:space="preserve"> </w:t>
            </w:r>
            <w:r w:rsidR="20D1E158" w:rsidRPr="0CDDFDB7">
              <w:rPr>
                <w:lang w:eastAsia="en-AU"/>
              </w:rPr>
              <w:t>2</w:t>
            </w:r>
            <w:r w:rsidR="0F8BFCE7" w:rsidRPr="0CDDFDB7">
              <w:rPr>
                <w:lang w:eastAsia="en-AU"/>
              </w:rPr>
              <w:t>6</w:t>
            </w:r>
            <w:r w:rsidR="22C91A53" w:rsidRPr="0CDDFDB7">
              <w:rPr>
                <w:lang w:eastAsia="en-AU"/>
              </w:rPr>
              <w:t xml:space="preserve"> </w:t>
            </w:r>
            <w:r w:rsidR="00CE2F1E" w:rsidRPr="00CE2F1E">
              <w:rPr>
                <w:lang w:eastAsia="en-AU"/>
              </w:rPr>
              <w:t>–</w:t>
            </w:r>
            <w:r w:rsidR="00CE2F1E">
              <w:rPr>
                <w:lang w:eastAsia="en-AU"/>
              </w:rPr>
              <w:t xml:space="preserve"> </w:t>
            </w:r>
            <w:r w:rsidR="22C91A53" w:rsidRPr="0CDDFDB7">
              <w:rPr>
                <w:lang w:eastAsia="en-AU"/>
              </w:rPr>
              <w:t>alliances as a cause of World War I</w:t>
            </w:r>
            <w:r w:rsidR="76AE0E69" w:rsidRPr="0CDDFDB7">
              <w:rPr>
                <w:lang w:eastAsia="en-AU"/>
              </w:rPr>
              <w:t xml:space="preserve">. </w:t>
            </w:r>
          </w:p>
          <w:p w14:paraId="433971C2" w14:textId="0E8EA011" w:rsidR="003B7E72" w:rsidRPr="00BF08CA" w:rsidRDefault="2E28C12B" w:rsidP="667661E0">
            <w:pPr>
              <w:rPr>
                <w:lang w:eastAsia="en-AU"/>
              </w:rPr>
            </w:pPr>
            <w:r w:rsidRPr="667661E0">
              <w:rPr>
                <w:lang w:eastAsia="en-AU"/>
              </w:rPr>
              <w:t xml:space="preserve">Conduct a </w:t>
            </w:r>
            <w:r w:rsidR="7B18CD8B" w:rsidRPr="667661E0">
              <w:rPr>
                <w:lang w:eastAsia="en-AU"/>
              </w:rPr>
              <w:t>T</w:t>
            </w:r>
            <w:r w:rsidRPr="667661E0">
              <w:rPr>
                <w:lang w:eastAsia="en-AU"/>
              </w:rPr>
              <w:t>hink</w:t>
            </w:r>
            <w:r w:rsidR="008B698A">
              <w:rPr>
                <w:lang w:eastAsia="en-AU"/>
              </w:rPr>
              <w:t>-</w:t>
            </w:r>
            <w:r w:rsidR="00F1B717" w:rsidRPr="667661E0">
              <w:rPr>
                <w:lang w:eastAsia="en-AU"/>
              </w:rPr>
              <w:t>P</w:t>
            </w:r>
            <w:r w:rsidRPr="667661E0">
              <w:rPr>
                <w:lang w:eastAsia="en-AU"/>
              </w:rPr>
              <w:t>air</w:t>
            </w:r>
            <w:r w:rsidR="008B698A">
              <w:rPr>
                <w:lang w:eastAsia="en-AU"/>
              </w:rPr>
              <w:t>-</w:t>
            </w:r>
            <w:bookmarkStart w:id="15" w:name="_Int_W6YE1PY9"/>
            <w:r w:rsidR="47D16863" w:rsidRPr="667661E0">
              <w:rPr>
                <w:lang w:eastAsia="en-AU"/>
              </w:rPr>
              <w:t>S</w:t>
            </w:r>
            <w:r w:rsidRPr="667661E0">
              <w:rPr>
                <w:lang w:eastAsia="en-AU"/>
              </w:rPr>
              <w:t>hare</w:t>
            </w:r>
            <w:bookmarkEnd w:id="15"/>
            <w:r w:rsidRPr="667661E0">
              <w:rPr>
                <w:lang w:eastAsia="en-AU"/>
              </w:rPr>
              <w:t xml:space="preserve"> to the </w:t>
            </w:r>
            <w:r w:rsidR="41EB8FC9" w:rsidRPr="667661E0">
              <w:rPr>
                <w:lang w:eastAsia="en-AU"/>
              </w:rPr>
              <w:t xml:space="preserve">following question: </w:t>
            </w:r>
            <w:r w:rsidR="41EB8FC9" w:rsidRPr="00BF08CA">
              <w:rPr>
                <w:lang w:eastAsia="en-AU"/>
              </w:rPr>
              <w:t>Why might countries feel safer forming alliances like these?</w:t>
            </w:r>
          </w:p>
          <w:p w14:paraId="4DE90931" w14:textId="0AC8AD77" w:rsidR="002D2818" w:rsidRPr="002D2818" w:rsidRDefault="00637291" w:rsidP="002D2818">
            <w:pPr>
              <w:pStyle w:val="FeatureBox3"/>
              <w:rPr>
                <w:lang w:eastAsia="en-AU"/>
              </w:rPr>
            </w:pPr>
            <w:r w:rsidRPr="002D2818">
              <w:rPr>
                <w:b/>
                <w:bCs/>
                <w:lang w:eastAsia="en-AU"/>
              </w:rPr>
              <w:t>Suggested responses</w:t>
            </w:r>
            <w:r>
              <w:rPr>
                <w:lang w:eastAsia="en-AU"/>
              </w:rPr>
              <w:t xml:space="preserve">: </w:t>
            </w:r>
            <w:r w:rsidR="007E7A26">
              <w:rPr>
                <w:lang w:eastAsia="en-AU"/>
              </w:rPr>
              <w:t>p</w:t>
            </w:r>
            <w:r w:rsidR="002D2818" w:rsidRPr="002D2818">
              <w:rPr>
                <w:lang w:eastAsia="en-AU"/>
              </w:rPr>
              <w:t>rotection</w:t>
            </w:r>
            <w:r w:rsidR="00370FF0">
              <w:rPr>
                <w:lang w:eastAsia="en-AU"/>
              </w:rPr>
              <w:t xml:space="preserve">, </w:t>
            </w:r>
            <w:r w:rsidR="007E7A26">
              <w:rPr>
                <w:lang w:eastAsia="en-AU"/>
              </w:rPr>
              <w:t>balance of power, deterrence against enemies</w:t>
            </w:r>
            <w:r w:rsidR="00CE2F1E">
              <w:rPr>
                <w:lang w:eastAsia="en-AU"/>
              </w:rPr>
              <w:t>.</w:t>
            </w:r>
          </w:p>
          <w:p w14:paraId="6ADC6F06" w14:textId="20B8F2A6" w:rsidR="009D1A9E" w:rsidRDefault="4A486D36" w:rsidP="009D1A9E">
            <w:pPr>
              <w:pStyle w:val="FeatureBox2"/>
              <w:rPr>
                <w:lang w:eastAsia="en-AU"/>
              </w:rPr>
            </w:pPr>
            <w:r w:rsidRPr="2A661846">
              <w:rPr>
                <w:b/>
                <w:bCs/>
                <w:lang w:eastAsia="en-AU"/>
              </w:rPr>
              <w:t>Note</w:t>
            </w:r>
            <w:r w:rsidRPr="2A661846">
              <w:rPr>
                <w:lang w:eastAsia="en-AU"/>
              </w:rPr>
              <w:t xml:space="preserve">: </w:t>
            </w:r>
            <w:r w:rsidR="00CE2F1E">
              <w:rPr>
                <w:lang w:eastAsia="en-AU"/>
              </w:rPr>
              <w:t>t</w:t>
            </w:r>
            <w:r w:rsidR="382AF269" w:rsidRPr="2A661846">
              <w:rPr>
                <w:lang w:eastAsia="en-AU"/>
              </w:rPr>
              <w:t xml:space="preserve">eacher to introduce </w:t>
            </w:r>
            <w:r w:rsidR="7024804D" w:rsidRPr="2A661846">
              <w:rPr>
                <w:lang w:eastAsia="en-AU"/>
              </w:rPr>
              <w:t xml:space="preserve">the concept of </w:t>
            </w:r>
            <w:r w:rsidR="00CE2F1E">
              <w:rPr>
                <w:lang w:eastAsia="en-AU"/>
              </w:rPr>
              <w:t>the d</w:t>
            </w:r>
            <w:r w:rsidR="7C62A145" w:rsidRPr="2A661846">
              <w:rPr>
                <w:lang w:eastAsia="en-AU"/>
              </w:rPr>
              <w:t xml:space="preserve">omino </w:t>
            </w:r>
            <w:r w:rsidR="00CE2F1E">
              <w:rPr>
                <w:lang w:eastAsia="en-AU"/>
              </w:rPr>
              <w:t>e</w:t>
            </w:r>
            <w:r w:rsidR="7C62A145" w:rsidRPr="2A661846">
              <w:rPr>
                <w:lang w:eastAsia="en-AU"/>
              </w:rPr>
              <w:t xml:space="preserve">ffect </w:t>
            </w:r>
            <w:r w:rsidR="48F8C715" w:rsidRPr="2A661846">
              <w:rPr>
                <w:lang w:eastAsia="en-AU"/>
              </w:rPr>
              <w:t xml:space="preserve">to model how one event can trigger a </w:t>
            </w:r>
            <w:r w:rsidR="48F8C715" w:rsidRPr="2A661846">
              <w:rPr>
                <w:lang w:eastAsia="en-AU"/>
              </w:rPr>
              <w:lastRenderedPageBreak/>
              <w:t>chain reaction</w:t>
            </w:r>
            <w:r w:rsidR="0B8D9428" w:rsidRPr="2A661846">
              <w:rPr>
                <w:lang w:eastAsia="en-AU"/>
              </w:rPr>
              <w:t xml:space="preserve"> and </w:t>
            </w:r>
            <w:r w:rsidR="7C62A145" w:rsidRPr="2A661846">
              <w:rPr>
                <w:lang w:eastAsia="en-AU"/>
              </w:rPr>
              <w:t xml:space="preserve">identify cause and effect. </w:t>
            </w:r>
          </w:p>
          <w:p w14:paraId="3F9F837E" w14:textId="405186D2" w:rsidR="00C272BC" w:rsidRDefault="001F4AD3" w:rsidP="00C272BC">
            <w:pPr>
              <w:rPr>
                <w:lang w:eastAsia="en-AU"/>
              </w:rPr>
            </w:pPr>
            <w:r>
              <w:rPr>
                <w:lang w:eastAsia="en-AU"/>
              </w:rPr>
              <w:t xml:space="preserve">Teacher to write </w:t>
            </w:r>
            <w:r w:rsidR="009D1A9E">
              <w:rPr>
                <w:lang w:eastAsia="en-AU"/>
              </w:rPr>
              <w:t>the following</w:t>
            </w:r>
            <w:r>
              <w:rPr>
                <w:lang w:eastAsia="en-AU"/>
              </w:rPr>
              <w:t xml:space="preserve"> scenario chain on the board</w:t>
            </w:r>
            <w:r w:rsidR="00E90C81">
              <w:rPr>
                <w:lang w:eastAsia="en-AU"/>
              </w:rPr>
              <w:t>:</w:t>
            </w:r>
          </w:p>
          <w:p w14:paraId="12DAD129" w14:textId="7241A0C5" w:rsidR="00820E94" w:rsidRDefault="00E90C81" w:rsidP="004B3FD9">
            <w:pPr>
              <w:pStyle w:val="ListNumber"/>
              <w:numPr>
                <w:ilvl w:val="0"/>
                <w:numId w:val="21"/>
              </w:numPr>
              <w:rPr>
                <w:lang w:eastAsia="en-AU"/>
              </w:rPr>
            </w:pPr>
            <w:r>
              <w:rPr>
                <w:lang w:eastAsia="en-AU"/>
              </w:rPr>
              <w:t>Austria</w:t>
            </w:r>
            <w:r w:rsidR="00CE2F1E">
              <w:rPr>
                <w:rFonts w:ascii="Consolas" w:hAnsi="Consolas" w:cs="Consolas"/>
                <w:color w:val="000000"/>
                <w:szCs w:val="22"/>
              </w:rPr>
              <w:t>-</w:t>
            </w:r>
            <w:r>
              <w:rPr>
                <w:lang w:eastAsia="en-AU"/>
              </w:rPr>
              <w:t>Hungary declares war on Serbia</w:t>
            </w:r>
          </w:p>
          <w:p w14:paraId="4D41BD11" w14:textId="77777777" w:rsidR="00820E94" w:rsidRDefault="00582B14" w:rsidP="004B3FD9">
            <w:pPr>
              <w:pStyle w:val="ListNumber"/>
              <w:numPr>
                <w:ilvl w:val="0"/>
                <w:numId w:val="21"/>
              </w:numPr>
              <w:rPr>
                <w:lang w:eastAsia="en-AU"/>
              </w:rPr>
            </w:pPr>
            <w:r>
              <w:rPr>
                <w:lang w:eastAsia="en-AU"/>
              </w:rPr>
              <w:t>Russia</w:t>
            </w:r>
            <w:r w:rsidR="00033383">
              <w:rPr>
                <w:lang w:eastAsia="en-AU"/>
              </w:rPr>
              <w:t xml:space="preserve"> support Serbia</w:t>
            </w:r>
          </w:p>
          <w:p w14:paraId="4C3F27B8" w14:textId="5AC196EE" w:rsidR="00820E94" w:rsidRDefault="00033383" w:rsidP="004B3FD9">
            <w:pPr>
              <w:pStyle w:val="ListNumber"/>
              <w:numPr>
                <w:ilvl w:val="0"/>
                <w:numId w:val="21"/>
              </w:numPr>
              <w:rPr>
                <w:lang w:eastAsia="en-AU"/>
              </w:rPr>
            </w:pPr>
            <w:r>
              <w:rPr>
                <w:lang w:eastAsia="en-AU"/>
              </w:rPr>
              <w:t xml:space="preserve">Germany supports </w:t>
            </w:r>
            <w:r w:rsidR="00582B14">
              <w:rPr>
                <w:lang w:eastAsia="en-AU"/>
              </w:rPr>
              <w:t>Austria</w:t>
            </w:r>
            <w:r>
              <w:rPr>
                <w:lang w:eastAsia="en-AU"/>
              </w:rPr>
              <w:t>-Hungary</w:t>
            </w:r>
          </w:p>
          <w:p w14:paraId="0219E34B" w14:textId="77777777" w:rsidR="00820E94" w:rsidRDefault="00033383" w:rsidP="004B3FD9">
            <w:pPr>
              <w:pStyle w:val="ListNumber"/>
              <w:numPr>
                <w:ilvl w:val="0"/>
                <w:numId w:val="21"/>
              </w:numPr>
              <w:rPr>
                <w:lang w:eastAsia="en-AU"/>
              </w:rPr>
            </w:pPr>
            <w:r>
              <w:rPr>
                <w:lang w:eastAsia="en-AU"/>
              </w:rPr>
              <w:t>France supports Russia</w:t>
            </w:r>
          </w:p>
          <w:p w14:paraId="5DCD8BC6" w14:textId="599FF3D9" w:rsidR="00F03DD5" w:rsidRDefault="082EB0C7" w:rsidP="00736C2B">
            <w:pPr>
              <w:pStyle w:val="ListNumber"/>
              <w:numPr>
                <w:ilvl w:val="0"/>
                <w:numId w:val="21"/>
              </w:numPr>
              <w:rPr>
                <w:lang w:eastAsia="en-AU"/>
              </w:rPr>
            </w:pPr>
            <w:r w:rsidRPr="0CDDFDB7">
              <w:rPr>
                <w:lang w:eastAsia="en-AU"/>
              </w:rPr>
              <w:t>Britia</w:t>
            </w:r>
            <w:r w:rsidR="0EC5D421" w:rsidRPr="0CDDFDB7">
              <w:rPr>
                <w:lang w:eastAsia="en-AU"/>
              </w:rPr>
              <w:t>n supports France</w:t>
            </w:r>
          </w:p>
          <w:p w14:paraId="20CD031C" w14:textId="1824A4AD" w:rsidR="009D50F7" w:rsidRDefault="27B0A401" w:rsidP="0CDDFDB7">
            <w:pPr>
              <w:pStyle w:val="ListNumber"/>
              <w:numPr>
                <w:ilvl w:val="0"/>
                <w:numId w:val="0"/>
              </w:numPr>
              <w:rPr>
                <w:lang w:eastAsia="en-AU"/>
              </w:rPr>
            </w:pPr>
            <w:r w:rsidRPr="0CDDFDB7">
              <w:rPr>
                <w:lang w:eastAsia="en-AU"/>
              </w:rPr>
              <w:t xml:space="preserve">With reference to </w:t>
            </w:r>
            <w:r w:rsidR="00973F5F">
              <w:rPr>
                <w:lang w:eastAsia="en-AU"/>
              </w:rPr>
              <w:t>Source 10 –</w:t>
            </w:r>
            <w:r w:rsidR="00973F5F" w:rsidRPr="0CDDFDB7">
              <w:rPr>
                <w:lang w:eastAsia="en-AU"/>
              </w:rPr>
              <w:t xml:space="preserve"> </w:t>
            </w:r>
            <w:r w:rsidR="00CE2F1E">
              <w:rPr>
                <w:lang w:eastAsia="en-AU"/>
              </w:rPr>
              <w:t>caricature</w:t>
            </w:r>
            <w:r w:rsidR="00CE2F1E" w:rsidRPr="00CE2F1E">
              <w:rPr>
                <w:rFonts w:ascii="Consolas" w:hAnsi="Consolas" w:cs="Consolas"/>
                <w:color w:val="000000"/>
                <w:szCs w:val="22"/>
              </w:rPr>
              <w:t xml:space="preserve"> </w:t>
            </w:r>
            <w:r w:rsidR="00CE2F1E" w:rsidRPr="00CE2F1E">
              <w:rPr>
                <w:lang w:eastAsia="en-AU"/>
              </w:rPr>
              <w:t>–</w:t>
            </w:r>
            <w:r w:rsidR="00CE2F1E">
              <w:rPr>
                <w:lang w:eastAsia="en-AU"/>
              </w:rPr>
              <w:t xml:space="preserve"> c</w:t>
            </w:r>
            <w:r w:rsidRPr="0CDDFDB7">
              <w:rPr>
                <w:lang w:eastAsia="en-AU"/>
              </w:rPr>
              <w:t xml:space="preserve">hain of </w:t>
            </w:r>
            <w:r w:rsidR="00973F5F">
              <w:rPr>
                <w:lang w:eastAsia="en-AU"/>
              </w:rPr>
              <w:t>f</w:t>
            </w:r>
            <w:r w:rsidR="00973F5F" w:rsidRPr="0CDDFDB7">
              <w:rPr>
                <w:lang w:eastAsia="en-AU"/>
              </w:rPr>
              <w:t xml:space="preserve">riendships </w:t>
            </w:r>
            <w:r w:rsidRPr="0CDDFDB7">
              <w:rPr>
                <w:lang w:eastAsia="en-AU"/>
              </w:rPr>
              <w:t xml:space="preserve">analysed </w:t>
            </w:r>
            <w:r w:rsidR="76E87531" w:rsidRPr="0CDDFDB7">
              <w:rPr>
                <w:lang w:eastAsia="en-AU"/>
              </w:rPr>
              <w:t xml:space="preserve">in </w:t>
            </w:r>
            <w:r w:rsidR="008F687E">
              <w:rPr>
                <w:lang w:eastAsia="en-AU"/>
              </w:rPr>
              <w:t>Resource</w:t>
            </w:r>
            <w:r w:rsidR="76E87531" w:rsidRPr="0CDDFDB7">
              <w:rPr>
                <w:lang w:eastAsia="en-AU"/>
              </w:rPr>
              <w:t xml:space="preserve"> </w:t>
            </w:r>
            <w:r w:rsidR="09112967" w:rsidRPr="0CDDFDB7">
              <w:rPr>
                <w:lang w:eastAsia="en-AU"/>
              </w:rPr>
              <w:t>2</w:t>
            </w:r>
            <w:r w:rsidR="778F0421" w:rsidRPr="0CDDFDB7">
              <w:rPr>
                <w:lang w:eastAsia="en-AU"/>
              </w:rPr>
              <w:t>4</w:t>
            </w:r>
            <w:r w:rsidR="76E87531" w:rsidRPr="0CDDFDB7">
              <w:rPr>
                <w:lang w:eastAsia="en-AU"/>
              </w:rPr>
              <w:t xml:space="preserve"> </w:t>
            </w:r>
            <w:r w:rsidR="00CE2F1E" w:rsidRPr="00CE2F1E">
              <w:rPr>
                <w:lang w:eastAsia="en-AU"/>
              </w:rPr>
              <w:t>–</w:t>
            </w:r>
            <w:r w:rsidR="00CE2F1E">
              <w:rPr>
                <w:lang w:eastAsia="en-AU"/>
              </w:rPr>
              <w:t xml:space="preserve"> </w:t>
            </w:r>
            <w:r w:rsidR="4F054AAD" w:rsidRPr="0CDDFDB7">
              <w:rPr>
                <w:lang w:eastAsia="en-AU"/>
              </w:rPr>
              <w:t>M</w:t>
            </w:r>
            <w:r w:rsidR="00C7528D">
              <w:rPr>
                <w:lang w:eastAsia="en-AU"/>
              </w:rPr>
              <w:t>AINS</w:t>
            </w:r>
            <w:r w:rsidR="4F054AAD" w:rsidRPr="0CDDFDB7">
              <w:rPr>
                <w:lang w:eastAsia="en-AU"/>
              </w:rPr>
              <w:t xml:space="preserve"> cause</w:t>
            </w:r>
            <w:r w:rsidR="00973F5F">
              <w:rPr>
                <w:lang w:eastAsia="en-AU"/>
              </w:rPr>
              <w:t>s</w:t>
            </w:r>
            <w:r w:rsidR="4F054AAD" w:rsidRPr="0CDDFDB7">
              <w:rPr>
                <w:lang w:eastAsia="en-AU"/>
              </w:rPr>
              <w:t xml:space="preserve"> of WWI and the </w:t>
            </w:r>
            <w:r w:rsidR="01D29074" w:rsidRPr="0CDDFDB7">
              <w:rPr>
                <w:lang w:eastAsia="en-AU"/>
              </w:rPr>
              <w:t>scenario chain</w:t>
            </w:r>
            <w:r w:rsidR="00973F5F">
              <w:rPr>
                <w:lang w:eastAsia="en-AU"/>
              </w:rPr>
              <w:t>,</w:t>
            </w:r>
            <w:r w:rsidR="01D29074" w:rsidRPr="0CDDFDB7">
              <w:rPr>
                <w:lang w:eastAsia="en-AU"/>
              </w:rPr>
              <w:t xml:space="preserve"> </w:t>
            </w:r>
            <w:r w:rsidR="68BEE7E2" w:rsidRPr="0CDDFDB7">
              <w:rPr>
                <w:lang w:eastAsia="en-AU"/>
              </w:rPr>
              <w:t>lead a guided discussion on the question</w:t>
            </w:r>
            <w:r w:rsidR="01D29074" w:rsidRPr="0CDDFDB7">
              <w:rPr>
                <w:lang w:eastAsia="en-AU"/>
              </w:rPr>
              <w:t>: ‘What do you notice about how war spreads?’</w:t>
            </w:r>
            <w:r w:rsidR="1BA87A83" w:rsidRPr="0CDDFDB7">
              <w:rPr>
                <w:lang w:eastAsia="en-AU"/>
              </w:rPr>
              <w:t xml:space="preserve"> </w:t>
            </w:r>
            <w:r w:rsidR="192956CB" w:rsidRPr="0CDDFDB7">
              <w:rPr>
                <w:lang w:eastAsia="en-AU"/>
              </w:rPr>
              <w:t>Teacher may use</w:t>
            </w:r>
            <w:r w:rsidR="1BA87A83" w:rsidRPr="0CDDFDB7">
              <w:rPr>
                <w:lang w:eastAsia="en-AU"/>
              </w:rPr>
              <w:t xml:space="preserve"> </w:t>
            </w:r>
            <w:r w:rsidR="192956CB" w:rsidRPr="0CDDFDB7">
              <w:rPr>
                <w:lang w:eastAsia="en-AU"/>
              </w:rPr>
              <w:t>prompting questions</w:t>
            </w:r>
            <w:r w:rsidR="11DD0AAB" w:rsidRPr="0CDDFDB7">
              <w:rPr>
                <w:lang w:eastAsia="en-AU"/>
              </w:rPr>
              <w:t xml:space="preserve"> to deepen student understanding</w:t>
            </w:r>
            <w:r w:rsidR="7B394D06" w:rsidRPr="0CDDFDB7">
              <w:rPr>
                <w:lang w:eastAsia="en-AU"/>
              </w:rPr>
              <w:t xml:space="preserve"> of how alliances can lead to WWI.</w:t>
            </w:r>
          </w:p>
          <w:p w14:paraId="2F8497DC" w14:textId="3AD83A75" w:rsidR="00662286" w:rsidRDefault="12E6A0E4" w:rsidP="0CDDFDB7">
            <w:pPr>
              <w:pStyle w:val="ListBullet"/>
              <w:numPr>
                <w:ilvl w:val="0"/>
                <w:numId w:val="0"/>
              </w:numPr>
              <w:rPr>
                <w:lang w:eastAsia="en-AU"/>
              </w:rPr>
            </w:pPr>
            <w:r w:rsidRPr="0CDDFDB7">
              <w:rPr>
                <w:lang w:eastAsia="en-AU"/>
              </w:rPr>
              <w:t xml:space="preserve">Students to </w:t>
            </w:r>
            <w:r w:rsidR="2C01B44A" w:rsidRPr="0CDDFDB7">
              <w:rPr>
                <w:lang w:eastAsia="en-AU"/>
              </w:rPr>
              <w:t xml:space="preserve">then </w:t>
            </w:r>
            <w:r w:rsidRPr="0CDDFDB7">
              <w:rPr>
                <w:lang w:eastAsia="en-AU"/>
              </w:rPr>
              <w:t xml:space="preserve">complete </w:t>
            </w:r>
            <w:r w:rsidR="008F687E">
              <w:rPr>
                <w:lang w:eastAsia="en-AU"/>
              </w:rPr>
              <w:t>Resource</w:t>
            </w:r>
            <w:r w:rsidRPr="0CDDFDB7">
              <w:rPr>
                <w:lang w:eastAsia="en-AU"/>
              </w:rPr>
              <w:t xml:space="preserve"> </w:t>
            </w:r>
            <w:r w:rsidR="4EFF65F5" w:rsidRPr="0CDDFDB7">
              <w:rPr>
                <w:lang w:eastAsia="en-AU"/>
              </w:rPr>
              <w:t>2</w:t>
            </w:r>
            <w:r w:rsidR="1954F0BF" w:rsidRPr="0CDDFDB7">
              <w:rPr>
                <w:lang w:eastAsia="en-AU"/>
              </w:rPr>
              <w:t>7</w:t>
            </w:r>
            <w:r w:rsidR="3897515B" w:rsidRPr="0CDDFDB7">
              <w:rPr>
                <w:lang w:eastAsia="en-AU"/>
              </w:rPr>
              <w:t xml:space="preserve"> </w:t>
            </w:r>
            <w:r w:rsidR="00CE2F1E" w:rsidRPr="00CE2F1E">
              <w:rPr>
                <w:lang w:eastAsia="en-AU"/>
              </w:rPr>
              <w:t>–</w:t>
            </w:r>
            <w:r w:rsidR="00CE2F1E">
              <w:rPr>
                <w:lang w:eastAsia="en-AU"/>
              </w:rPr>
              <w:t xml:space="preserve"> </w:t>
            </w:r>
            <w:r w:rsidR="2696C403" w:rsidRPr="0CDDFDB7">
              <w:rPr>
                <w:lang w:eastAsia="en-AU"/>
              </w:rPr>
              <w:t>alliances</w:t>
            </w:r>
            <w:r w:rsidR="5DF0D389" w:rsidRPr="0CDDFDB7">
              <w:rPr>
                <w:lang w:eastAsia="en-AU"/>
              </w:rPr>
              <w:t xml:space="preserve"> and the domino effect</w:t>
            </w:r>
            <w:r w:rsidR="0D5C09EC" w:rsidRPr="0CDDFDB7">
              <w:rPr>
                <w:lang w:eastAsia="en-AU"/>
              </w:rPr>
              <w:t xml:space="preserve"> (see teacher support resource)</w:t>
            </w:r>
            <w:r w:rsidR="123CC4B1" w:rsidRPr="0CDDFDB7">
              <w:rPr>
                <w:lang w:eastAsia="en-AU"/>
              </w:rPr>
              <w:t xml:space="preserve">. </w:t>
            </w:r>
            <w:r w:rsidR="5993A959" w:rsidRPr="0CDDFDB7">
              <w:rPr>
                <w:lang w:eastAsia="en-AU"/>
              </w:rPr>
              <w:t>Using the scenario chain discussed as a class</w:t>
            </w:r>
            <w:r w:rsidR="0CC9D8E1" w:rsidRPr="0CDDFDB7">
              <w:rPr>
                <w:lang w:eastAsia="en-AU"/>
              </w:rPr>
              <w:t xml:space="preserve"> and</w:t>
            </w:r>
            <w:r w:rsidR="5993A959" w:rsidRPr="0CDDFDB7">
              <w:rPr>
                <w:lang w:eastAsia="en-AU"/>
              </w:rPr>
              <w:t xml:space="preserve"> the Chain of Friendship source</w:t>
            </w:r>
            <w:r w:rsidR="6872E367" w:rsidRPr="0CDDFDB7">
              <w:rPr>
                <w:lang w:eastAsia="en-AU"/>
              </w:rPr>
              <w:t>, students to complete the flow diagram and complete the questions based on their observations.</w:t>
            </w:r>
          </w:p>
          <w:p w14:paraId="26DCB6E0" w14:textId="50CE3047" w:rsidR="005F47D0" w:rsidRDefault="594EF93F" w:rsidP="458AA207">
            <w:pPr>
              <w:pStyle w:val="FeatureBox2"/>
              <w:rPr>
                <w:lang w:eastAsia="en-AU"/>
              </w:rPr>
            </w:pPr>
            <w:r w:rsidRPr="458AA207">
              <w:rPr>
                <w:b/>
                <w:bCs/>
                <w:lang w:eastAsia="en-AU"/>
              </w:rPr>
              <w:t>Note</w:t>
            </w:r>
            <w:r w:rsidRPr="458AA207">
              <w:rPr>
                <w:lang w:eastAsia="en-AU"/>
              </w:rPr>
              <w:t xml:space="preserve">: </w:t>
            </w:r>
            <w:r w:rsidR="191F791A" w:rsidRPr="458AA207">
              <w:rPr>
                <w:lang w:eastAsia="en-AU"/>
              </w:rPr>
              <w:t>t</w:t>
            </w:r>
            <w:r w:rsidRPr="458AA207">
              <w:rPr>
                <w:lang w:eastAsia="en-AU"/>
              </w:rPr>
              <w:t xml:space="preserve">he next cause </w:t>
            </w:r>
            <w:r w:rsidR="47DCF6AD" w:rsidRPr="458AA207">
              <w:rPr>
                <w:lang w:eastAsia="en-AU"/>
              </w:rPr>
              <w:t xml:space="preserve">of WWI to be addressed is </w:t>
            </w:r>
            <w:r w:rsidR="0021614B">
              <w:rPr>
                <w:lang w:eastAsia="en-AU"/>
              </w:rPr>
              <w:t>i</w:t>
            </w:r>
            <w:r w:rsidR="0021614B" w:rsidRPr="458AA207">
              <w:rPr>
                <w:lang w:eastAsia="en-AU"/>
              </w:rPr>
              <w:t>mperialism</w:t>
            </w:r>
            <w:r w:rsidR="47DCF6AD" w:rsidRPr="458AA207">
              <w:rPr>
                <w:lang w:eastAsia="en-AU"/>
              </w:rPr>
              <w:t>.</w:t>
            </w:r>
            <w:r w:rsidR="5DA76107" w:rsidRPr="458AA207">
              <w:rPr>
                <w:lang w:eastAsia="en-AU"/>
              </w:rPr>
              <w:t xml:space="preserve"> This section</w:t>
            </w:r>
            <w:r w:rsidR="4EE4858F" w:rsidRPr="458AA207">
              <w:rPr>
                <w:lang w:eastAsia="en-AU"/>
              </w:rPr>
              <w:t xml:space="preserve"> can be condensed as </w:t>
            </w:r>
            <w:r w:rsidR="4EE4858F" w:rsidRPr="458AA207">
              <w:rPr>
                <w:lang w:eastAsia="en-AU"/>
              </w:rPr>
              <w:lastRenderedPageBreak/>
              <w:t>the concept has already been taught earl</w:t>
            </w:r>
            <w:r w:rsidR="47DCF6AD" w:rsidRPr="458AA207">
              <w:rPr>
                <w:lang w:eastAsia="en-AU"/>
              </w:rPr>
              <w:t>ier</w:t>
            </w:r>
            <w:r w:rsidR="4EE4858F" w:rsidRPr="458AA207">
              <w:rPr>
                <w:lang w:eastAsia="en-AU"/>
              </w:rPr>
              <w:t xml:space="preserve"> in the unit. </w:t>
            </w:r>
            <w:r w:rsidR="6A3EE32D" w:rsidRPr="458AA207">
              <w:rPr>
                <w:lang w:eastAsia="en-AU"/>
              </w:rPr>
              <w:t xml:space="preserve">Based on your class context you may wish to revisit key terminology or move straight to </w:t>
            </w:r>
            <w:r w:rsidR="47DCF6AD" w:rsidRPr="458AA207">
              <w:rPr>
                <w:lang w:eastAsia="en-AU"/>
              </w:rPr>
              <w:t>activities making connections between imperialism and WWI</w:t>
            </w:r>
            <w:r w:rsidR="649EFC17" w:rsidRPr="458AA207">
              <w:rPr>
                <w:lang w:eastAsia="en-AU"/>
              </w:rPr>
              <w:t>.</w:t>
            </w:r>
          </w:p>
          <w:p w14:paraId="02F4B044" w14:textId="206092B7" w:rsidR="000F0382" w:rsidRDefault="693372E7" w:rsidP="000F0382">
            <w:pPr>
              <w:rPr>
                <w:lang w:eastAsia="en-AU"/>
              </w:rPr>
            </w:pPr>
            <w:r w:rsidRPr="0CDDFDB7">
              <w:rPr>
                <w:lang w:eastAsia="en-AU"/>
              </w:rPr>
              <w:t>Teacher to activate student prior knowledge</w:t>
            </w:r>
            <w:r w:rsidR="3307A560" w:rsidRPr="0CDDFDB7">
              <w:rPr>
                <w:lang w:eastAsia="en-AU"/>
              </w:rPr>
              <w:t xml:space="preserve"> on </w:t>
            </w:r>
            <w:r w:rsidR="17F72879" w:rsidRPr="0CDDFDB7">
              <w:rPr>
                <w:lang w:eastAsia="en-AU"/>
              </w:rPr>
              <w:t>i</w:t>
            </w:r>
            <w:r w:rsidR="3307A560" w:rsidRPr="0CDDFDB7">
              <w:rPr>
                <w:lang w:eastAsia="en-AU"/>
              </w:rPr>
              <w:t>mperialism b</w:t>
            </w:r>
            <w:r w:rsidR="70F4AF9E" w:rsidRPr="0CDDFDB7">
              <w:rPr>
                <w:lang w:eastAsia="en-AU"/>
              </w:rPr>
              <w:t>y</w:t>
            </w:r>
            <w:r w:rsidR="3307A560" w:rsidRPr="0CDDFDB7">
              <w:rPr>
                <w:lang w:eastAsia="en-AU"/>
              </w:rPr>
              <w:t xml:space="preserve"> asking</w:t>
            </w:r>
            <w:r w:rsidR="26EDC2F6" w:rsidRPr="0CDDFDB7">
              <w:rPr>
                <w:lang w:eastAsia="en-AU"/>
              </w:rPr>
              <w:t xml:space="preserve"> the question: Why did European countries want </w:t>
            </w:r>
            <w:r w:rsidR="7E6A0A31" w:rsidRPr="0CDDFDB7">
              <w:rPr>
                <w:lang w:eastAsia="en-AU"/>
              </w:rPr>
              <w:t>colonies</w:t>
            </w:r>
            <w:r w:rsidR="26EDC2F6" w:rsidRPr="0CDDFDB7">
              <w:rPr>
                <w:lang w:eastAsia="en-AU"/>
              </w:rPr>
              <w:t xml:space="preserve"> in the 1800s and the early 1900s?</w:t>
            </w:r>
            <w:r w:rsidR="313F2B51" w:rsidRPr="0CDDFDB7">
              <w:rPr>
                <w:lang w:eastAsia="en-AU"/>
              </w:rPr>
              <w:t xml:space="preserve"> </w:t>
            </w:r>
            <w:r w:rsidR="7E6A0A31" w:rsidRPr="0CDDFDB7">
              <w:rPr>
                <w:lang w:eastAsia="en-AU"/>
              </w:rPr>
              <w:t>Students</w:t>
            </w:r>
            <w:r w:rsidR="313F2B51" w:rsidRPr="0CDDFDB7">
              <w:rPr>
                <w:lang w:eastAsia="en-AU"/>
              </w:rPr>
              <w:t xml:space="preserve"> to write down at</w:t>
            </w:r>
            <w:r w:rsidR="6CB725B8" w:rsidRPr="0CDDFDB7">
              <w:rPr>
                <w:lang w:eastAsia="en-AU"/>
              </w:rPr>
              <w:t xml:space="preserve"> </w:t>
            </w:r>
            <w:r w:rsidR="313F2B51" w:rsidRPr="0CDDFDB7">
              <w:rPr>
                <w:lang w:eastAsia="en-AU"/>
              </w:rPr>
              <w:t>least 2 points based on their prior knowledge.</w:t>
            </w:r>
          </w:p>
          <w:p w14:paraId="58A0BE16" w14:textId="7A4FC473" w:rsidR="000D5E5C" w:rsidRDefault="7B663311" w:rsidP="0CDDFDB7">
            <w:pPr>
              <w:rPr>
                <w:lang w:eastAsia="en-AU"/>
              </w:rPr>
            </w:pPr>
            <w:r w:rsidRPr="0CDDFDB7">
              <w:rPr>
                <w:lang w:eastAsia="en-AU"/>
              </w:rPr>
              <w:t xml:space="preserve">Teacher to ask students to share their responses with </w:t>
            </w:r>
            <w:r w:rsidR="235436E0" w:rsidRPr="0CDDFDB7">
              <w:rPr>
                <w:lang w:eastAsia="en-AU"/>
              </w:rPr>
              <w:t>t</w:t>
            </w:r>
            <w:r w:rsidRPr="0CDDFDB7">
              <w:rPr>
                <w:lang w:eastAsia="en-AU"/>
              </w:rPr>
              <w:t>he class and write these on the board.</w:t>
            </w:r>
          </w:p>
          <w:p w14:paraId="4E1FA6E8" w14:textId="77777777" w:rsidR="009A379D" w:rsidRDefault="221D87FE" w:rsidP="0CDDFDB7">
            <w:pPr>
              <w:rPr>
                <w:lang w:eastAsia="en-AU"/>
              </w:rPr>
            </w:pPr>
            <w:r w:rsidRPr="0CDDFDB7">
              <w:rPr>
                <w:lang w:eastAsia="en-AU"/>
              </w:rPr>
              <w:t xml:space="preserve">Students to answer the </w:t>
            </w:r>
            <w:r w:rsidR="00973F5F">
              <w:rPr>
                <w:lang w:eastAsia="en-AU"/>
              </w:rPr>
              <w:t xml:space="preserve">following </w:t>
            </w:r>
            <w:r w:rsidRPr="0CDDFDB7">
              <w:rPr>
                <w:lang w:eastAsia="en-AU"/>
              </w:rPr>
              <w:t>question</w:t>
            </w:r>
            <w:r w:rsidR="58CBBBA4" w:rsidRPr="0CDDFDB7">
              <w:rPr>
                <w:lang w:eastAsia="en-AU"/>
              </w:rPr>
              <w:t xml:space="preserve"> using the choral response method</w:t>
            </w:r>
            <w:r w:rsidR="009A379D">
              <w:rPr>
                <w:lang w:eastAsia="en-AU"/>
              </w:rPr>
              <w:t>:</w:t>
            </w:r>
          </w:p>
          <w:p w14:paraId="2A606A7B" w14:textId="111EECD0" w:rsidR="00701F86" w:rsidRDefault="6923E3B5" w:rsidP="000F50DE">
            <w:pPr>
              <w:pStyle w:val="ListBullet"/>
              <w:rPr>
                <w:lang w:eastAsia="en-AU"/>
              </w:rPr>
            </w:pPr>
            <w:r w:rsidRPr="0CDDFDB7">
              <w:rPr>
                <w:lang w:eastAsia="en-AU"/>
              </w:rPr>
              <w:t>What is the third cause of WWI starting with ‘I</w:t>
            </w:r>
            <w:r w:rsidR="00CE2F1E">
              <w:rPr>
                <w:lang w:eastAsia="en-AU"/>
              </w:rPr>
              <w:t>’</w:t>
            </w:r>
            <w:r w:rsidRPr="0CDDFDB7">
              <w:rPr>
                <w:lang w:eastAsia="en-AU"/>
              </w:rPr>
              <w:t>?</w:t>
            </w:r>
          </w:p>
          <w:p w14:paraId="10045837" w14:textId="6A6F92F2" w:rsidR="00C0658F" w:rsidRDefault="00C0658F" w:rsidP="00C0658F">
            <w:pPr>
              <w:pStyle w:val="FeatureBox3"/>
              <w:rPr>
                <w:lang w:eastAsia="en-AU"/>
              </w:rPr>
            </w:pPr>
            <w:r w:rsidRPr="00C0658F">
              <w:rPr>
                <w:b/>
                <w:bCs/>
                <w:lang w:eastAsia="en-AU"/>
              </w:rPr>
              <w:t>Correct response</w:t>
            </w:r>
            <w:r>
              <w:rPr>
                <w:lang w:eastAsia="en-AU"/>
              </w:rPr>
              <w:t xml:space="preserve">: </w:t>
            </w:r>
            <w:r w:rsidR="00F14D5C">
              <w:rPr>
                <w:lang w:eastAsia="en-AU"/>
              </w:rPr>
              <w:t>s</w:t>
            </w:r>
            <w:r>
              <w:rPr>
                <w:lang w:eastAsia="en-AU"/>
              </w:rPr>
              <w:t xml:space="preserve">tudents to respond with </w:t>
            </w:r>
            <w:r w:rsidR="0021614B">
              <w:rPr>
                <w:lang w:eastAsia="en-AU"/>
              </w:rPr>
              <w:t>imperialism</w:t>
            </w:r>
            <w:r w:rsidR="00CE2F1E">
              <w:rPr>
                <w:lang w:eastAsia="en-AU"/>
              </w:rPr>
              <w:t>.</w:t>
            </w:r>
          </w:p>
          <w:p w14:paraId="1E7CF230" w14:textId="55652E45" w:rsidR="00C0658F" w:rsidRDefault="00061CE5" w:rsidP="00C0658F">
            <w:pPr>
              <w:rPr>
                <w:lang w:eastAsia="en-AU"/>
              </w:rPr>
            </w:pPr>
            <w:r>
              <w:rPr>
                <w:lang w:eastAsia="en-AU"/>
              </w:rPr>
              <w:t xml:space="preserve">Teacher </w:t>
            </w:r>
            <w:r w:rsidR="008F2A78">
              <w:rPr>
                <w:lang w:eastAsia="en-AU"/>
              </w:rPr>
              <w:t xml:space="preserve">to connect the idea of </w:t>
            </w:r>
            <w:r w:rsidR="0021614B">
              <w:rPr>
                <w:lang w:eastAsia="en-AU"/>
              </w:rPr>
              <w:t xml:space="preserve">imperialism </w:t>
            </w:r>
            <w:r w:rsidR="008F2A78">
              <w:rPr>
                <w:lang w:eastAsia="en-AU"/>
              </w:rPr>
              <w:t xml:space="preserve">and the causes of WWI using the </w:t>
            </w:r>
            <w:r w:rsidR="002E328E">
              <w:rPr>
                <w:lang w:eastAsia="en-AU"/>
              </w:rPr>
              <w:t xml:space="preserve">following explanation: </w:t>
            </w:r>
          </w:p>
          <w:p w14:paraId="53DE5ADA" w14:textId="61A5C1E8" w:rsidR="00F64EAC" w:rsidRDefault="173F8F56" w:rsidP="0CDDFDB7">
            <w:pPr>
              <w:pStyle w:val="FeatureBox3"/>
              <w:rPr>
                <w:lang w:eastAsia="en-AU"/>
              </w:rPr>
            </w:pPr>
            <w:r w:rsidRPr="0CDDFDB7">
              <w:rPr>
                <w:lang w:eastAsia="en-AU"/>
              </w:rPr>
              <w:t xml:space="preserve">We already know European countries competed for </w:t>
            </w:r>
            <w:r w:rsidR="6261C683" w:rsidRPr="0CDDFDB7">
              <w:rPr>
                <w:lang w:eastAsia="en-AU"/>
              </w:rPr>
              <w:t>colonies</w:t>
            </w:r>
            <w:r w:rsidRPr="0CDDFDB7">
              <w:rPr>
                <w:lang w:eastAsia="en-AU"/>
              </w:rPr>
              <w:t xml:space="preserve"> and power. This </w:t>
            </w:r>
            <w:r w:rsidR="0F98425A" w:rsidRPr="0CDDFDB7">
              <w:rPr>
                <w:lang w:eastAsia="en-AU"/>
              </w:rPr>
              <w:t>c</w:t>
            </w:r>
            <w:r w:rsidRPr="0CDDFDB7">
              <w:rPr>
                <w:lang w:eastAsia="en-AU"/>
              </w:rPr>
              <w:t>ompetition created rivalry and tension between nations</w:t>
            </w:r>
            <w:r w:rsidR="6261C683" w:rsidRPr="0CDDFDB7">
              <w:rPr>
                <w:lang w:eastAsia="en-AU"/>
              </w:rPr>
              <w:t xml:space="preserve"> leading to another cause of WWI. </w:t>
            </w:r>
          </w:p>
          <w:p w14:paraId="0A6D5ADA" w14:textId="77380C02" w:rsidR="004D561B" w:rsidRDefault="6B755EF0" w:rsidP="00D920DA">
            <w:pPr>
              <w:pStyle w:val="FeatureBox2"/>
              <w:rPr>
                <w:lang w:eastAsia="en-AU"/>
              </w:rPr>
            </w:pPr>
            <w:r w:rsidRPr="0CDDFDB7">
              <w:rPr>
                <w:b/>
                <w:bCs/>
                <w:lang w:eastAsia="en-AU"/>
              </w:rPr>
              <w:lastRenderedPageBreak/>
              <w:t>Note:</w:t>
            </w:r>
            <w:r w:rsidRPr="0CDDFDB7">
              <w:rPr>
                <w:lang w:eastAsia="en-AU"/>
              </w:rPr>
              <w:t xml:space="preserve"> </w:t>
            </w:r>
            <w:r w:rsidR="318C0847" w:rsidRPr="0CDDFDB7">
              <w:rPr>
                <w:lang w:eastAsia="en-AU"/>
              </w:rPr>
              <w:t>t</w:t>
            </w:r>
            <w:r w:rsidRPr="0CDDFDB7">
              <w:rPr>
                <w:lang w:eastAsia="en-AU"/>
              </w:rPr>
              <w:t xml:space="preserve">he next activity will require students use a map of the </w:t>
            </w:r>
            <w:r w:rsidR="3A999280" w:rsidRPr="0CDDFDB7">
              <w:rPr>
                <w:lang w:eastAsia="en-AU"/>
              </w:rPr>
              <w:t>European empires around 1914.</w:t>
            </w:r>
            <w:r w:rsidR="43697B35" w:rsidRPr="0CDDFDB7">
              <w:rPr>
                <w:lang w:eastAsia="en-AU"/>
              </w:rPr>
              <w:t xml:space="preserve"> </w:t>
            </w:r>
            <w:r w:rsidR="5744C32B" w:rsidRPr="0CDDFDB7">
              <w:rPr>
                <w:lang w:eastAsia="en-AU"/>
              </w:rPr>
              <w:t xml:space="preserve">To maintain </w:t>
            </w:r>
            <w:r w:rsidR="0A736DEE" w:rsidRPr="0CDDFDB7">
              <w:rPr>
                <w:lang w:eastAsia="en-AU"/>
              </w:rPr>
              <w:t>consistency,</w:t>
            </w:r>
            <w:r w:rsidR="3B1A96DE" w:rsidRPr="0CDDFDB7">
              <w:rPr>
                <w:lang w:eastAsia="en-AU"/>
              </w:rPr>
              <w:t xml:space="preserve"> use map of </w:t>
            </w:r>
            <w:r w:rsidR="00232B79">
              <w:rPr>
                <w:lang w:eastAsia="en-AU"/>
              </w:rPr>
              <w:t>i</w:t>
            </w:r>
            <w:r w:rsidR="00232B79" w:rsidRPr="0CDDFDB7">
              <w:rPr>
                <w:lang w:eastAsia="en-AU"/>
              </w:rPr>
              <w:t xml:space="preserve">mperialism </w:t>
            </w:r>
            <w:r w:rsidR="5B2A6208" w:rsidRPr="0CDDFDB7">
              <w:rPr>
                <w:lang w:eastAsia="en-AU"/>
              </w:rPr>
              <w:t xml:space="preserve">1914 in </w:t>
            </w:r>
            <w:r w:rsidR="008F687E">
              <w:rPr>
                <w:lang w:eastAsia="en-AU"/>
              </w:rPr>
              <w:t>Resource</w:t>
            </w:r>
            <w:r w:rsidR="12A6EFD3" w:rsidRPr="0CDDFDB7">
              <w:rPr>
                <w:lang w:eastAsia="en-AU"/>
              </w:rPr>
              <w:t xml:space="preserve"> </w:t>
            </w:r>
            <w:r w:rsidR="00CE2F1E">
              <w:rPr>
                <w:lang w:eastAsia="en-AU"/>
              </w:rPr>
              <w:t>6</w:t>
            </w:r>
            <w:r w:rsidR="63189D37" w:rsidRPr="0CDDFDB7">
              <w:rPr>
                <w:lang w:eastAsia="en-AU"/>
              </w:rPr>
              <w:t xml:space="preserve"> </w:t>
            </w:r>
            <w:r w:rsidR="00CE2F1E" w:rsidRPr="00CE2F1E">
              <w:rPr>
                <w:lang w:eastAsia="en-AU"/>
              </w:rPr>
              <w:t>–</w:t>
            </w:r>
            <w:r w:rsidR="00CE2F1E">
              <w:rPr>
                <w:lang w:eastAsia="en-AU"/>
              </w:rPr>
              <w:t xml:space="preserve"> n</w:t>
            </w:r>
            <w:r w:rsidR="7CB826FA" w:rsidRPr="0CDDFDB7">
              <w:rPr>
                <w:lang w:eastAsia="en-AU"/>
              </w:rPr>
              <w:t>ature</w:t>
            </w:r>
            <w:r w:rsidR="5B2A6208" w:rsidRPr="0CDDFDB7">
              <w:rPr>
                <w:lang w:eastAsia="en-AU"/>
              </w:rPr>
              <w:t xml:space="preserve"> of imperialism</w:t>
            </w:r>
            <w:r w:rsidR="42622895" w:rsidRPr="0CDDFDB7">
              <w:rPr>
                <w:lang w:eastAsia="en-AU"/>
              </w:rPr>
              <w:t xml:space="preserve">. </w:t>
            </w:r>
          </w:p>
          <w:p w14:paraId="0D9143C5" w14:textId="78C7F85B" w:rsidR="001E6D1E" w:rsidRDefault="4CCF6FBA" w:rsidP="0CDDFDB7">
            <w:pPr>
              <w:rPr>
                <w:lang w:eastAsia="en-AU"/>
              </w:rPr>
            </w:pPr>
            <w:r w:rsidRPr="0CDDFDB7">
              <w:rPr>
                <w:lang w:eastAsia="en-AU"/>
              </w:rPr>
              <w:t>Pr</w:t>
            </w:r>
            <w:r w:rsidR="42EA2470" w:rsidRPr="0CDDFDB7">
              <w:rPr>
                <w:lang w:eastAsia="en-AU"/>
              </w:rPr>
              <w:t>esent a map of imperialism in 1914.</w:t>
            </w:r>
            <w:r w:rsidR="5B71A702" w:rsidRPr="0CDDFDB7">
              <w:rPr>
                <w:lang w:eastAsia="en-AU"/>
              </w:rPr>
              <w:t xml:space="preserve"> D</w:t>
            </w:r>
            <w:r w:rsidR="15FC0A27" w:rsidRPr="0CDDFDB7">
              <w:rPr>
                <w:lang w:eastAsia="en-AU"/>
              </w:rPr>
              <w:t xml:space="preserve">raw </w:t>
            </w:r>
            <w:r w:rsidR="4D46E2F9" w:rsidRPr="0CDDFDB7">
              <w:rPr>
                <w:lang w:eastAsia="en-AU"/>
              </w:rPr>
              <w:t>students’</w:t>
            </w:r>
            <w:r w:rsidR="15FC0A27" w:rsidRPr="0CDDFDB7">
              <w:rPr>
                <w:lang w:eastAsia="en-AU"/>
              </w:rPr>
              <w:t xml:space="preserve"> attention to </w:t>
            </w:r>
            <w:r w:rsidR="37BEE07F" w:rsidRPr="0CDDFDB7">
              <w:rPr>
                <w:lang w:eastAsia="en-AU"/>
              </w:rPr>
              <w:t xml:space="preserve">the </w:t>
            </w:r>
            <w:r w:rsidR="36E8B2FA" w:rsidRPr="0CDDFDB7">
              <w:rPr>
                <w:lang w:eastAsia="en-AU"/>
              </w:rPr>
              <w:t xml:space="preserve">number of </w:t>
            </w:r>
            <w:r w:rsidR="37BEE07F" w:rsidRPr="0CDDFDB7">
              <w:rPr>
                <w:lang w:eastAsia="en-AU"/>
              </w:rPr>
              <w:t xml:space="preserve">imperial powers </w:t>
            </w:r>
            <w:r w:rsidR="36E8B2FA" w:rsidRPr="0CDDFDB7">
              <w:rPr>
                <w:lang w:eastAsia="en-AU"/>
              </w:rPr>
              <w:t xml:space="preserve">that existed at the </w:t>
            </w:r>
            <w:r w:rsidR="30A41127" w:rsidRPr="0CDDFDB7">
              <w:rPr>
                <w:lang w:eastAsia="en-AU"/>
              </w:rPr>
              <w:t>outbreak of WWI</w:t>
            </w:r>
            <w:r w:rsidR="4D46E2F9" w:rsidRPr="0CDDFDB7">
              <w:rPr>
                <w:lang w:eastAsia="en-AU"/>
              </w:rPr>
              <w:t>.</w:t>
            </w:r>
            <w:r w:rsidR="31B90912" w:rsidRPr="0CDDFDB7">
              <w:rPr>
                <w:lang w:eastAsia="en-AU"/>
              </w:rPr>
              <w:t xml:space="preserve"> </w:t>
            </w:r>
            <w:r w:rsidR="780E56B1" w:rsidRPr="0CDDFDB7">
              <w:rPr>
                <w:lang w:eastAsia="en-AU"/>
              </w:rPr>
              <w:t>Use cold calling to allow students to respond to the following questions</w:t>
            </w:r>
            <w:r w:rsidR="08A927EF" w:rsidRPr="0CDDFDB7">
              <w:rPr>
                <w:lang w:eastAsia="en-AU"/>
              </w:rPr>
              <w:t xml:space="preserve"> in </w:t>
            </w:r>
            <w:r w:rsidR="008F687E">
              <w:rPr>
                <w:lang w:eastAsia="en-AU"/>
              </w:rPr>
              <w:t>Resource</w:t>
            </w:r>
            <w:r w:rsidR="08A927EF" w:rsidRPr="0CDDFDB7">
              <w:rPr>
                <w:lang w:eastAsia="en-AU"/>
              </w:rPr>
              <w:t xml:space="preserve"> 28</w:t>
            </w:r>
            <w:r w:rsidR="003D345D">
              <w:rPr>
                <w:lang w:eastAsia="en-AU"/>
              </w:rPr>
              <w:t xml:space="preserve"> </w:t>
            </w:r>
            <w:r w:rsidR="003D345D" w:rsidRPr="00BF2EAA">
              <w:t>–</w:t>
            </w:r>
            <w:r w:rsidR="003D345D">
              <w:t xml:space="preserve"> </w:t>
            </w:r>
            <w:r w:rsidR="003D345D" w:rsidRPr="5CAFA377">
              <w:t>imperialism as a cause of WWI</w:t>
            </w:r>
            <w:r w:rsidR="003D345D" w:rsidRPr="00BF2EAA">
              <w:rPr>
                <w:rFonts w:ascii="Consolas" w:hAnsi="Consolas" w:cs="Consolas"/>
                <w:color w:val="000000"/>
                <w:szCs w:val="22"/>
              </w:rPr>
              <w:t xml:space="preserve"> </w:t>
            </w:r>
            <w:r w:rsidR="003D345D" w:rsidRPr="00BF2EAA">
              <w:t>–</w:t>
            </w:r>
            <w:r w:rsidR="003D345D">
              <w:t xml:space="preserve"> </w:t>
            </w:r>
            <w:r w:rsidR="003D345D" w:rsidRPr="5CAFA377">
              <w:t>PMI</w:t>
            </w:r>
            <w:r w:rsidR="08A927EF" w:rsidRPr="0CDDFDB7">
              <w:rPr>
                <w:lang w:eastAsia="en-AU"/>
              </w:rPr>
              <w:t xml:space="preserve">. </w:t>
            </w:r>
          </w:p>
          <w:p w14:paraId="4D2D84A3" w14:textId="77777777" w:rsidR="00C13670" w:rsidRDefault="001145E1" w:rsidP="00C13670">
            <w:pPr>
              <w:pStyle w:val="FeatureBox3"/>
              <w:rPr>
                <w:b/>
                <w:bCs/>
                <w:lang w:eastAsia="en-AU"/>
              </w:rPr>
            </w:pPr>
            <w:r w:rsidRPr="001145E1">
              <w:rPr>
                <w:b/>
                <w:bCs/>
                <w:lang w:eastAsia="en-AU"/>
              </w:rPr>
              <w:t>Suggested responses:</w:t>
            </w:r>
            <w:r>
              <w:rPr>
                <w:b/>
                <w:bCs/>
                <w:lang w:eastAsia="en-AU"/>
              </w:rPr>
              <w:t xml:space="preserve"> </w:t>
            </w:r>
          </w:p>
          <w:p w14:paraId="310391D3" w14:textId="38072472" w:rsidR="00C13670" w:rsidRPr="00C13670" w:rsidRDefault="001145E1" w:rsidP="00D24D41">
            <w:pPr>
              <w:pStyle w:val="FeatureBox3"/>
              <w:numPr>
                <w:ilvl w:val="0"/>
                <w:numId w:val="188"/>
              </w:numPr>
              <w:ind w:left="597" w:hanging="597"/>
              <w:rPr>
                <w:lang w:eastAsia="en-AU"/>
              </w:rPr>
            </w:pPr>
            <w:r w:rsidRPr="00C13670">
              <w:rPr>
                <w:lang w:eastAsia="en-AU"/>
              </w:rPr>
              <w:t>Brit</w:t>
            </w:r>
            <w:r w:rsidR="00C13670" w:rsidRPr="00C13670">
              <w:rPr>
                <w:lang w:eastAsia="en-AU"/>
              </w:rPr>
              <w:t xml:space="preserve">ian and France control large areas </w:t>
            </w:r>
          </w:p>
          <w:p w14:paraId="5F059A8F" w14:textId="140BD5D7" w:rsidR="00C13670" w:rsidRPr="00C13670" w:rsidRDefault="00C13670" w:rsidP="00D24D41">
            <w:pPr>
              <w:pStyle w:val="FeatureBox3"/>
              <w:numPr>
                <w:ilvl w:val="0"/>
                <w:numId w:val="188"/>
              </w:numPr>
              <w:ind w:left="597" w:hanging="597"/>
              <w:rPr>
                <w:lang w:eastAsia="en-AU"/>
              </w:rPr>
            </w:pPr>
            <w:r w:rsidRPr="00C13670">
              <w:rPr>
                <w:lang w:eastAsia="en-AU"/>
              </w:rPr>
              <w:t>Germany appears to have fewer colonies</w:t>
            </w:r>
          </w:p>
          <w:p w14:paraId="2FFB7D85" w14:textId="269799CB" w:rsidR="00C13670" w:rsidRDefault="54AB47E8" w:rsidP="00D24D41">
            <w:pPr>
              <w:pStyle w:val="FeatureBox3"/>
              <w:numPr>
                <w:ilvl w:val="0"/>
                <w:numId w:val="188"/>
              </w:numPr>
              <w:ind w:left="597" w:hanging="597"/>
              <w:rPr>
                <w:lang w:eastAsia="en-AU"/>
              </w:rPr>
            </w:pPr>
            <w:r w:rsidRPr="0CDDFDB7">
              <w:rPr>
                <w:lang w:eastAsia="en-AU"/>
              </w:rPr>
              <w:t>Competition could cause conflict</w:t>
            </w:r>
            <w:r w:rsidR="42C40B61" w:rsidRPr="0CDDFDB7">
              <w:rPr>
                <w:lang w:eastAsia="en-AU"/>
              </w:rPr>
              <w:t xml:space="preserve">, </w:t>
            </w:r>
            <w:r w:rsidR="002533C9">
              <w:rPr>
                <w:lang w:eastAsia="en-AU"/>
              </w:rPr>
              <w:t>in</w:t>
            </w:r>
            <w:r w:rsidR="3855E1F9" w:rsidRPr="0CDDFDB7">
              <w:rPr>
                <w:lang w:eastAsia="en-AU"/>
              </w:rPr>
              <w:t>creased tensions</w:t>
            </w:r>
          </w:p>
          <w:p w14:paraId="632375E6" w14:textId="68127F72" w:rsidR="00FD0C25" w:rsidRDefault="71D65942" w:rsidP="0CDDFDB7">
            <w:pPr>
              <w:rPr>
                <w:lang w:eastAsia="en-AU"/>
              </w:rPr>
            </w:pPr>
            <w:r w:rsidRPr="0CDDFDB7">
              <w:rPr>
                <w:lang w:eastAsia="en-AU"/>
              </w:rPr>
              <w:t xml:space="preserve">Students complete a </w:t>
            </w:r>
            <w:hyperlink r:id="rId80">
              <w:r w:rsidRPr="0CDDFDB7">
                <w:rPr>
                  <w:rStyle w:val="Hyperlink"/>
                  <w:lang w:eastAsia="en-AU"/>
                </w:rPr>
                <w:t>Plus, Minus</w:t>
              </w:r>
              <w:r w:rsidR="7EF7E99D" w:rsidRPr="0CDDFDB7">
                <w:rPr>
                  <w:rStyle w:val="Hyperlink"/>
                  <w:lang w:eastAsia="en-AU"/>
                </w:rPr>
                <w:t>, Interesting (PMI)</w:t>
              </w:r>
            </w:hyperlink>
            <w:r w:rsidR="7EF7E99D" w:rsidRPr="0CDDFDB7">
              <w:rPr>
                <w:lang w:eastAsia="en-AU"/>
              </w:rPr>
              <w:t xml:space="preserve"> </w:t>
            </w:r>
            <w:r w:rsidR="2DE05ECF" w:rsidRPr="0CDDFDB7">
              <w:rPr>
                <w:lang w:eastAsia="en-AU"/>
              </w:rPr>
              <w:t>chart</w:t>
            </w:r>
            <w:r w:rsidR="570C1298" w:rsidRPr="0CDDFDB7">
              <w:rPr>
                <w:lang w:eastAsia="en-AU"/>
              </w:rPr>
              <w:t xml:space="preserve"> </w:t>
            </w:r>
            <w:r w:rsidR="631D8591" w:rsidRPr="0CDDFDB7">
              <w:rPr>
                <w:lang w:eastAsia="en-AU"/>
              </w:rPr>
              <w:t xml:space="preserve">in </w:t>
            </w:r>
            <w:r w:rsidR="008F687E">
              <w:rPr>
                <w:lang w:eastAsia="en-AU"/>
              </w:rPr>
              <w:t>Resource</w:t>
            </w:r>
            <w:r w:rsidR="631D8591" w:rsidRPr="0CDDFDB7">
              <w:rPr>
                <w:lang w:eastAsia="en-AU"/>
              </w:rPr>
              <w:t xml:space="preserve"> </w:t>
            </w:r>
            <w:r w:rsidR="5589D1F3" w:rsidRPr="0CDDFDB7">
              <w:rPr>
                <w:lang w:eastAsia="en-AU"/>
              </w:rPr>
              <w:t>2</w:t>
            </w:r>
            <w:r w:rsidR="592D4653" w:rsidRPr="0CDDFDB7">
              <w:rPr>
                <w:lang w:eastAsia="en-AU"/>
              </w:rPr>
              <w:t>8</w:t>
            </w:r>
            <w:r w:rsidR="631D8591" w:rsidRPr="0CDDFDB7">
              <w:rPr>
                <w:lang w:eastAsia="en-AU"/>
              </w:rPr>
              <w:t xml:space="preserve"> </w:t>
            </w:r>
            <w:r w:rsidR="003D345D" w:rsidRPr="00BF2EAA">
              <w:t>–</w:t>
            </w:r>
            <w:r w:rsidR="003D345D">
              <w:t xml:space="preserve"> </w:t>
            </w:r>
            <w:r w:rsidR="631D8591" w:rsidRPr="0CDDFDB7">
              <w:rPr>
                <w:lang w:eastAsia="en-AU"/>
              </w:rPr>
              <w:t>imperialism as a cause of World Wa</w:t>
            </w:r>
            <w:r w:rsidR="0EDD773A" w:rsidRPr="0CDDFDB7">
              <w:rPr>
                <w:lang w:eastAsia="en-AU"/>
              </w:rPr>
              <w:t>r I</w:t>
            </w:r>
            <w:r w:rsidR="003D345D">
              <w:rPr>
                <w:lang w:eastAsia="en-AU"/>
              </w:rPr>
              <w:t xml:space="preserve"> </w:t>
            </w:r>
            <w:r w:rsidR="003D345D" w:rsidRPr="00BF2EAA">
              <w:t>–</w:t>
            </w:r>
            <w:r w:rsidR="003D345D">
              <w:t xml:space="preserve"> </w:t>
            </w:r>
            <w:r w:rsidR="0EDD773A" w:rsidRPr="0CDDFDB7">
              <w:rPr>
                <w:lang w:eastAsia="en-AU"/>
              </w:rPr>
              <w:t>PMI</w:t>
            </w:r>
            <w:r w:rsidR="540332A6" w:rsidRPr="0CDDFDB7">
              <w:rPr>
                <w:lang w:eastAsia="en-AU"/>
              </w:rPr>
              <w:t xml:space="preserve"> </w:t>
            </w:r>
            <w:r w:rsidR="7EF7E99D" w:rsidRPr="0CDDFDB7">
              <w:rPr>
                <w:lang w:eastAsia="en-AU"/>
              </w:rPr>
              <w:t xml:space="preserve">to unpack </w:t>
            </w:r>
            <w:r w:rsidR="036CD25B" w:rsidRPr="0CDDFDB7">
              <w:rPr>
                <w:lang w:eastAsia="en-AU"/>
              </w:rPr>
              <w:t>what the map of imperialism 1914</w:t>
            </w:r>
            <w:r w:rsidR="224EB8E5" w:rsidRPr="0CDDFDB7">
              <w:rPr>
                <w:lang w:eastAsia="en-AU"/>
              </w:rPr>
              <w:t xml:space="preserve"> reveals about the connection between imperialism and the outbreak of WWI.</w:t>
            </w:r>
            <w:r w:rsidR="79A5A335" w:rsidRPr="0CDDFDB7">
              <w:rPr>
                <w:lang w:eastAsia="en-AU"/>
              </w:rPr>
              <w:t xml:space="preserve"> </w:t>
            </w:r>
            <w:r w:rsidR="57B42D95" w:rsidRPr="0CDDFDB7">
              <w:rPr>
                <w:lang w:eastAsia="en-AU"/>
              </w:rPr>
              <w:t>Teacher to guide class discussion on</w:t>
            </w:r>
            <w:r w:rsidR="352903E1" w:rsidRPr="0CDDFDB7">
              <w:rPr>
                <w:lang w:eastAsia="en-AU"/>
              </w:rPr>
              <w:t>:</w:t>
            </w:r>
          </w:p>
          <w:p w14:paraId="52B173D5" w14:textId="7D901EDA" w:rsidR="00B049DE" w:rsidRDefault="57B42D95" w:rsidP="0CDDFDB7">
            <w:pPr>
              <w:pStyle w:val="ListBullet"/>
              <w:rPr>
                <w:lang w:eastAsia="en-AU"/>
              </w:rPr>
            </w:pPr>
            <w:r w:rsidRPr="0CDDFDB7">
              <w:rPr>
                <w:lang w:eastAsia="en-AU"/>
              </w:rPr>
              <w:t>the positive</w:t>
            </w:r>
            <w:r w:rsidR="352903E1" w:rsidRPr="0CDDFDB7">
              <w:rPr>
                <w:lang w:eastAsia="en-AU"/>
              </w:rPr>
              <w:t xml:space="preserve">s </w:t>
            </w:r>
            <w:r w:rsidR="5DA582EE" w:rsidRPr="0CDDFDB7">
              <w:rPr>
                <w:lang w:eastAsia="en-AU"/>
              </w:rPr>
              <w:t>aspects</w:t>
            </w:r>
            <w:r w:rsidR="5ACCF433" w:rsidRPr="0CDDFDB7">
              <w:rPr>
                <w:lang w:eastAsia="en-AU"/>
              </w:rPr>
              <w:t xml:space="preserve"> of imperialism</w:t>
            </w:r>
          </w:p>
          <w:p w14:paraId="5A3AA594" w14:textId="2AB2C6EA" w:rsidR="003710D4" w:rsidRDefault="215A67EE" w:rsidP="0CDDFDB7">
            <w:pPr>
              <w:pStyle w:val="ListBullet"/>
              <w:rPr>
                <w:lang w:eastAsia="en-AU"/>
              </w:rPr>
            </w:pPr>
            <w:r w:rsidRPr="0CDDFDB7">
              <w:rPr>
                <w:lang w:eastAsia="en-AU"/>
              </w:rPr>
              <w:t>t</w:t>
            </w:r>
            <w:r w:rsidR="6C5BDA8B" w:rsidRPr="0CDDFDB7">
              <w:rPr>
                <w:lang w:eastAsia="en-AU"/>
              </w:rPr>
              <w:t xml:space="preserve">he </w:t>
            </w:r>
            <w:r w:rsidR="27EAF860" w:rsidRPr="0CDDFDB7">
              <w:rPr>
                <w:lang w:eastAsia="en-AU"/>
              </w:rPr>
              <w:t xml:space="preserve">negatives </w:t>
            </w:r>
            <w:r w:rsidR="5ACCF433" w:rsidRPr="0CDDFDB7">
              <w:rPr>
                <w:lang w:eastAsia="en-AU"/>
              </w:rPr>
              <w:t xml:space="preserve">of </w:t>
            </w:r>
            <w:r w:rsidR="2A38B78F" w:rsidRPr="0CDDFDB7">
              <w:rPr>
                <w:lang w:eastAsia="en-AU"/>
              </w:rPr>
              <w:t>imperialism</w:t>
            </w:r>
          </w:p>
          <w:p w14:paraId="681F7AB1" w14:textId="76DE7648" w:rsidR="002C3236" w:rsidRDefault="215A67EE" w:rsidP="0CDDFDB7">
            <w:pPr>
              <w:pStyle w:val="ListBullet"/>
              <w:rPr>
                <w:lang w:eastAsia="en-AU"/>
              </w:rPr>
            </w:pPr>
            <w:r w:rsidRPr="0CDDFDB7">
              <w:rPr>
                <w:lang w:eastAsia="en-AU"/>
              </w:rPr>
              <w:lastRenderedPageBreak/>
              <w:t>i</w:t>
            </w:r>
            <w:r w:rsidR="27EAF860" w:rsidRPr="0CDDFDB7">
              <w:rPr>
                <w:lang w:eastAsia="en-AU"/>
              </w:rPr>
              <w:t>nteresting ideas</w:t>
            </w:r>
            <w:r w:rsidR="6320DCEF" w:rsidRPr="0CDDFDB7">
              <w:rPr>
                <w:lang w:eastAsia="en-AU"/>
              </w:rPr>
              <w:t xml:space="preserve"> and or facts obtained by observing the map</w:t>
            </w:r>
            <w:r w:rsidRPr="0CDDFDB7">
              <w:rPr>
                <w:lang w:eastAsia="en-AU"/>
              </w:rPr>
              <w:t>.</w:t>
            </w:r>
          </w:p>
          <w:p w14:paraId="44C62DD1" w14:textId="7CC86593" w:rsidR="000D5EFD" w:rsidRDefault="000D5EFD" w:rsidP="000D5EFD">
            <w:pPr>
              <w:pStyle w:val="FeatureBox4"/>
              <w:rPr>
                <w:lang w:eastAsia="en-AU"/>
              </w:rPr>
            </w:pPr>
            <w:r w:rsidRPr="00B011C3">
              <w:rPr>
                <w:b/>
                <w:bCs/>
                <w:lang w:eastAsia="en-AU"/>
              </w:rPr>
              <w:t>Differentiation</w:t>
            </w:r>
            <w:r w:rsidR="003D345D" w:rsidRPr="003D345D">
              <w:rPr>
                <w:b/>
                <w:bCs/>
                <w:lang w:eastAsia="en-AU"/>
              </w:rPr>
              <w:t>:</w:t>
            </w:r>
            <w:r>
              <w:rPr>
                <w:lang w:eastAsia="en-AU"/>
              </w:rPr>
              <w:t xml:space="preserve"> </w:t>
            </w:r>
            <w:r w:rsidR="00F14D5C">
              <w:rPr>
                <w:lang w:eastAsia="en-AU"/>
              </w:rPr>
              <w:t>s</w:t>
            </w:r>
            <w:r>
              <w:rPr>
                <w:lang w:eastAsia="en-AU"/>
              </w:rPr>
              <w:t xml:space="preserve">ome learners may require further unpacking </w:t>
            </w:r>
            <w:r w:rsidR="00070920">
              <w:rPr>
                <w:lang w:eastAsia="en-AU"/>
              </w:rPr>
              <w:t>of the PMI to make connections between the key concepts.</w:t>
            </w:r>
            <w:r w:rsidR="00586217">
              <w:rPr>
                <w:lang w:eastAsia="en-AU"/>
              </w:rPr>
              <w:t xml:space="preserve"> A think</w:t>
            </w:r>
            <w:r w:rsidR="003D345D">
              <w:rPr>
                <w:lang w:eastAsia="en-AU"/>
              </w:rPr>
              <w:t>-</w:t>
            </w:r>
            <w:r w:rsidR="00586217">
              <w:rPr>
                <w:lang w:eastAsia="en-AU"/>
              </w:rPr>
              <w:t>aloud may assist some students in making clearer connections.</w:t>
            </w:r>
            <w:r w:rsidR="001A60B0">
              <w:rPr>
                <w:lang w:eastAsia="en-AU"/>
              </w:rPr>
              <w:t xml:space="preserve"> Use contingent scaffolding to support student understanding of key terminology</w:t>
            </w:r>
            <w:r w:rsidR="008C1EB8">
              <w:rPr>
                <w:lang w:eastAsia="en-AU"/>
              </w:rPr>
              <w:t xml:space="preserve"> </w:t>
            </w:r>
            <w:r w:rsidR="00B011C3">
              <w:rPr>
                <w:lang w:eastAsia="en-AU"/>
              </w:rPr>
              <w:t>and</w:t>
            </w:r>
            <w:r w:rsidR="008C1EB8">
              <w:rPr>
                <w:lang w:eastAsia="en-AU"/>
              </w:rPr>
              <w:t xml:space="preserve"> concepts.</w:t>
            </w:r>
          </w:p>
          <w:p w14:paraId="61A94809" w14:textId="4FE77DA4" w:rsidR="00567B78" w:rsidRPr="005B750A" w:rsidRDefault="00567B78" w:rsidP="00567B78">
            <w:pPr>
              <w:pStyle w:val="FeatureBox2"/>
              <w:rPr>
                <w:lang w:eastAsia="en-AU"/>
              </w:rPr>
            </w:pPr>
            <w:r w:rsidRPr="00201525">
              <w:rPr>
                <w:b/>
                <w:bCs/>
                <w:lang w:eastAsia="en-AU"/>
              </w:rPr>
              <w:t>Note</w:t>
            </w:r>
            <w:r>
              <w:rPr>
                <w:lang w:eastAsia="en-AU"/>
              </w:rPr>
              <w:t>:</w:t>
            </w:r>
            <w:r w:rsidR="00D4003B">
              <w:rPr>
                <w:lang w:eastAsia="en-AU"/>
              </w:rPr>
              <w:t xml:space="preserve"> </w:t>
            </w:r>
            <w:r w:rsidR="00B10421">
              <w:rPr>
                <w:lang w:eastAsia="en-AU"/>
              </w:rPr>
              <w:t>t</w:t>
            </w:r>
            <w:r w:rsidR="00A2005B">
              <w:rPr>
                <w:lang w:eastAsia="en-AU"/>
              </w:rPr>
              <w:t xml:space="preserve">he </w:t>
            </w:r>
            <w:r w:rsidR="006A5027">
              <w:rPr>
                <w:lang w:eastAsia="en-AU"/>
              </w:rPr>
              <w:t xml:space="preserve">next cause </w:t>
            </w:r>
            <w:r w:rsidR="004E72B9">
              <w:rPr>
                <w:lang w:eastAsia="en-AU"/>
              </w:rPr>
              <w:t>of W</w:t>
            </w:r>
            <w:r w:rsidR="00564284">
              <w:rPr>
                <w:lang w:eastAsia="en-AU"/>
              </w:rPr>
              <w:t>W</w:t>
            </w:r>
            <w:r w:rsidR="004E72B9">
              <w:rPr>
                <w:lang w:eastAsia="en-AU"/>
              </w:rPr>
              <w:t xml:space="preserve">I to be addressed is </w:t>
            </w:r>
            <w:r w:rsidR="00232B79">
              <w:rPr>
                <w:lang w:eastAsia="en-AU"/>
              </w:rPr>
              <w:t>nationalism</w:t>
            </w:r>
            <w:r w:rsidR="002D46DF">
              <w:rPr>
                <w:lang w:eastAsia="en-AU"/>
              </w:rPr>
              <w:t xml:space="preserve">. Teachers to activate </w:t>
            </w:r>
            <w:r w:rsidR="006F3EF9">
              <w:rPr>
                <w:lang w:eastAsia="en-AU"/>
              </w:rPr>
              <w:t xml:space="preserve">prior knowledge from Learning </w:t>
            </w:r>
            <w:r w:rsidR="000F2285">
              <w:rPr>
                <w:lang w:eastAsia="en-AU"/>
              </w:rPr>
              <w:t xml:space="preserve">sequence </w:t>
            </w:r>
            <w:r w:rsidR="006F3EF9">
              <w:rPr>
                <w:lang w:eastAsia="en-AU"/>
              </w:rPr>
              <w:t>2</w:t>
            </w:r>
            <w:r w:rsidR="000F2285">
              <w:rPr>
                <w:lang w:eastAsia="en-AU"/>
              </w:rPr>
              <w:t xml:space="preserve"> –</w:t>
            </w:r>
            <w:r w:rsidR="005E73F2">
              <w:rPr>
                <w:lang w:eastAsia="en-AU"/>
              </w:rPr>
              <w:t xml:space="preserve"> </w:t>
            </w:r>
            <w:r w:rsidR="000F2285">
              <w:rPr>
                <w:lang w:eastAsia="en-AU"/>
              </w:rPr>
              <w:t>revolutions</w:t>
            </w:r>
            <w:r w:rsidR="005E73F2">
              <w:rPr>
                <w:lang w:eastAsia="en-AU"/>
              </w:rPr>
              <w:t>, human rights and the rise of the nation-state.</w:t>
            </w:r>
          </w:p>
          <w:p w14:paraId="46CBF4E2" w14:textId="77777777" w:rsidR="00E16C40" w:rsidRDefault="00664CC8" w:rsidP="004D561B">
            <w:pPr>
              <w:rPr>
                <w:lang w:eastAsia="en-AU"/>
              </w:rPr>
            </w:pPr>
            <w:r>
              <w:rPr>
                <w:lang w:eastAsia="en-AU"/>
              </w:rPr>
              <w:t xml:space="preserve">Activate student understanding of </w:t>
            </w:r>
            <w:r w:rsidR="00AC70D4">
              <w:rPr>
                <w:lang w:eastAsia="en-AU"/>
              </w:rPr>
              <w:t>nationalism</w:t>
            </w:r>
            <w:r>
              <w:rPr>
                <w:lang w:eastAsia="en-AU"/>
              </w:rPr>
              <w:t xml:space="preserve"> by </w:t>
            </w:r>
            <w:r w:rsidR="00AC70D4">
              <w:rPr>
                <w:lang w:eastAsia="en-AU"/>
              </w:rPr>
              <w:t>p</w:t>
            </w:r>
            <w:r w:rsidR="00D0469D">
              <w:rPr>
                <w:lang w:eastAsia="en-AU"/>
              </w:rPr>
              <w:t>resent</w:t>
            </w:r>
            <w:r w:rsidR="00AC70D4">
              <w:rPr>
                <w:lang w:eastAsia="en-AU"/>
              </w:rPr>
              <w:t>ing students</w:t>
            </w:r>
            <w:r w:rsidR="00D0469D">
              <w:rPr>
                <w:lang w:eastAsia="en-AU"/>
              </w:rPr>
              <w:t xml:space="preserve"> with the definition of the wor</w:t>
            </w:r>
            <w:r w:rsidR="00AC70D4">
              <w:rPr>
                <w:lang w:eastAsia="en-AU"/>
              </w:rPr>
              <w:t>d</w:t>
            </w:r>
            <w:r w:rsidR="00D0469D">
              <w:rPr>
                <w:lang w:eastAsia="en-AU"/>
              </w:rPr>
              <w:t xml:space="preserve"> nationalism</w:t>
            </w:r>
            <w:r>
              <w:rPr>
                <w:lang w:eastAsia="en-AU"/>
              </w:rPr>
              <w:t xml:space="preserve"> without mentioning the term.</w:t>
            </w:r>
            <w:r w:rsidR="0073131A">
              <w:rPr>
                <w:lang w:eastAsia="en-AU"/>
              </w:rPr>
              <w:t xml:space="preserve"> Based on the definition ask students in choral response to identify the next cause of World War I.</w:t>
            </w:r>
          </w:p>
          <w:p w14:paraId="608511E0" w14:textId="4E925E39" w:rsidR="00BA44BD" w:rsidRDefault="19EDC022" w:rsidP="002533C9">
            <w:pPr>
              <w:pStyle w:val="FeatureBox3"/>
              <w:rPr>
                <w:lang w:eastAsia="en-AU"/>
              </w:rPr>
            </w:pPr>
            <w:r w:rsidRPr="0CDDFDB7">
              <w:rPr>
                <w:b/>
                <w:bCs/>
                <w:lang w:eastAsia="en-AU"/>
              </w:rPr>
              <w:t>Suggested definition:</w:t>
            </w:r>
            <w:r w:rsidR="2C05057E" w:rsidRPr="0CDDFDB7">
              <w:rPr>
                <w:lang w:eastAsia="en-AU"/>
              </w:rPr>
              <w:t xml:space="preserve"> </w:t>
            </w:r>
            <w:hyperlink r:id="rId81">
              <w:r w:rsidR="796A6F12" w:rsidRPr="0CDDFDB7">
                <w:rPr>
                  <w:rStyle w:val="Hyperlink"/>
                  <w:lang w:eastAsia="en-AU"/>
                </w:rPr>
                <w:t>nationalism</w:t>
              </w:r>
            </w:hyperlink>
            <w:r w:rsidR="3C4FBEC1" w:rsidRPr="0CDDFDB7">
              <w:rPr>
                <w:lang w:eastAsia="en-AU"/>
              </w:rPr>
              <w:t xml:space="preserve"> </w:t>
            </w:r>
            <w:r w:rsidR="003D345D">
              <w:rPr>
                <w:lang w:eastAsia="en-AU"/>
              </w:rPr>
              <w:t xml:space="preserve">is </w:t>
            </w:r>
            <w:r w:rsidR="796A6F12" w:rsidRPr="0CDDFDB7">
              <w:rPr>
                <w:lang w:eastAsia="en-AU"/>
              </w:rPr>
              <w:t xml:space="preserve">an </w:t>
            </w:r>
            <w:r w:rsidR="43D950E2" w:rsidRPr="0CDDFDB7">
              <w:rPr>
                <w:lang w:eastAsia="en-AU"/>
              </w:rPr>
              <w:t>i</w:t>
            </w:r>
            <w:r w:rsidR="796A6F12" w:rsidRPr="0CDDFDB7">
              <w:rPr>
                <w:lang w:eastAsia="en-AU"/>
              </w:rPr>
              <w:t xml:space="preserve">deology that elevates one nation or </w:t>
            </w:r>
            <w:r w:rsidR="3C4FBEC1" w:rsidRPr="0CDDFDB7">
              <w:rPr>
                <w:lang w:eastAsia="en-AU"/>
              </w:rPr>
              <w:t>nationality</w:t>
            </w:r>
            <w:r w:rsidR="796A6F12" w:rsidRPr="0CDDFDB7">
              <w:rPr>
                <w:lang w:eastAsia="en-AU"/>
              </w:rPr>
              <w:t xml:space="preserve"> above all others and that places primary emphasis on promotion of its culture and interest</w:t>
            </w:r>
            <w:r w:rsidR="3C4FBEC1" w:rsidRPr="0CDDFDB7">
              <w:rPr>
                <w:lang w:eastAsia="en-AU"/>
              </w:rPr>
              <w:t>s as opposed to those of other nations or nationalities.</w:t>
            </w:r>
            <w:r w:rsidR="003D345D">
              <w:rPr>
                <w:lang w:eastAsia="en-AU"/>
              </w:rPr>
              <w:t xml:space="preserve"> (Merriam-Webster n.d.)</w:t>
            </w:r>
          </w:p>
          <w:p w14:paraId="07D1776F" w14:textId="77433643" w:rsidR="00047C55" w:rsidRDefault="006C1413" w:rsidP="00047C55">
            <w:pPr>
              <w:rPr>
                <w:lang w:eastAsia="en-AU"/>
              </w:rPr>
            </w:pPr>
            <w:r>
              <w:rPr>
                <w:lang w:eastAsia="en-AU"/>
              </w:rPr>
              <w:t>Teacher</w:t>
            </w:r>
            <w:r w:rsidR="003D5209">
              <w:rPr>
                <w:lang w:eastAsia="en-AU"/>
              </w:rPr>
              <w:t xml:space="preserve"> to use</w:t>
            </w:r>
            <w:r w:rsidR="00343DC4">
              <w:rPr>
                <w:lang w:eastAsia="en-AU"/>
              </w:rPr>
              <w:t xml:space="preserve"> </w:t>
            </w:r>
            <w:r w:rsidR="003D5209">
              <w:rPr>
                <w:lang w:eastAsia="en-AU"/>
              </w:rPr>
              <w:t>t</w:t>
            </w:r>
            <w:r w:rsidR="00CC7FD7">
              <w:rPr>
                <w:lang w:eastAsia="en-AU"/>
              </w:rPr>
              <w:t xml:space="preserve">hink-aloud </w:t>
            </w:r>
            <w:r w:rsidR="00343DC4">
              <w:rPr>
                <w:lang w:eastAsia="en-AU"/>
              </w:rPr>
              <w:t>expla</w:t>
            </w:r>
            <w:r w:rsidR="001D306B">
              <w:rPr>
                <w:lang w:eastAsia="en-AU"/>
              </w:rPr>
              <w:t>nation to</w:t>
            </w:r>
            <w:r w:rsidR="00C7528D">
              <w:rPr>
                <w:lang w:eastAsia="en-AU"/>
              </w:rPr>
              <w:t xml:space="preserve"> draw</w:t>
            </w:r>
            <w:r w:rsidR="001D306B">
              <w:rPr>
                <w:lang w:eastAsia="en-AU"/>
              </w:rPr>
              <w:t xml:space="preserve"> connections</w:t>
            </w:r>
            <w:r w:rsidR="00DA7272">
              <w:rPr>
                <w:lang w:eastAsia="en-AU"/>
              </w:rPr>
              <w:t xml:space="preserve"> between nationalism </w:t>
            </w:r>
            <w:r w:rsidR="00C7528D">
              <w:rPr>
                <w:lang w:eastAsia="en-AU"/>
              </w:rPr>
              <w:t xml:space="preserve">and the </w:t>
            </w:r>
            <w:r w:rsidR="00DA7272">
              <w:rPr>
                <w:lang w:eastAsia="en-AU"/>
              </w:rPr>
              <w:t>cause</w:t>
            </w:r>
            <w:r w:rsidR="00C7528D">
              <w:rPr>
                <w:lang w:eastAsia="en-AU"/>
              </w:rPr>
              <w:t>s</w:t>
            </w:r>
            <w:r w:rsidR="00DA7272">
              <w:rPr>
                <w:lang w:eastAsia="en-AU"/>
              </w:rPr>
              <w:t xml:space="preserve"> </w:t>
            </w:r>
            <w:r w:rsidR="00DA7272">
              <w:rPr>
                <w:lang w:eastAsia="en-AU"/>
              </w:rPr>
              <w:lastRenderedPageBreak/>
              <w:t>of WWI.</w:t>
            </w:r>
          </w:p>
          <w:p w14:paraId="0E18A4B3" w14:textId="7E81CAB8" w:rsidR="00C932BE" w:rsidRPr="00AD135A" w:rsidRDefault="79A5A335" w:rsidP="00AD135A">
            <w:pPr>
              <w:pStyle w:val="FeatureBox"/>
              <w:rPr>
                <w:b/>
                <w:bCs/>
                <w:lang w:eastAsia="en-AU"/>
              </w:rPr>
            </w:pPr>
            <w:r w:rsidRPr="00AD135A">
              <w:rPr>
                <w:b/>
                <w:bCs/>
                <w:lang w:eastAsia="en-AU"/>
              </w:rPr>
              <w:t>Think-aloud:</w:t>
            </w:r>
          </w:p>
          <w:p w14:paraId="49274BD1" w14:textId="0A7FB647" w:rsidR="006C1413" w:rsidRDefault="3F59C81D" w:rsidP="00AD135A">
            <w:pPr>
              <w:pStyle w:val="FeatureBox"/>
              <w:rPr>
                <w:lang w:eastAsia="en-AU"/>
              </w:rPr>
            </w:pPr>
            <w:r w:rsidRPr="0CDDFDB7">
              <w:rPr>
                <w:lang w:eastAsia="en-AU"/>
              </w:rPr>
              <w:t>As we have already seen in previous lessons</w:t>
            </w:r>
            <w:r w:rsidR="00AD135A">
              <w:rPr>
                <w:lang w:eastAsia="en-AU"/>
              </w:rPr>
              <w:t>,</w:t>
            </w:r>
            <w:r w:rsidRPr="0CDDFDB7">
              <w:rPr>
                <w:lang w:eastAsia="en-AU"/>
              </w:rPr>
              <w:t xml:space="preserve"> nationalism is a strong sense of </w:t>
            </w:r>
            <w:r w:rsidR="65D0EA39" w:rsidRPr="0CDDFDB7">
              <w:rPr>
                <w:lang w:eastAsia="en-AU"/>
              </w:rPr>
              <w:t>pride</w:t>
            </w:r>
            <w:r w:rsidR="368910C6" w:rsidRPr="0CDDFDB7">
              <w:rPr>
                <w:lang w:eastAsia="en-AU"/>
              </w:rPr>
              <w:t xml:space="preserve"> and loyalty to your </w:t>
            </w:r>
            <w:r w:rsidR="65D0EA39" w:rsidRPr="0CDDFDB7">
              <w:rPr>
                <w:lang w:eastAsia="en-AU"/>
              </w:rPr>
              <w:t>nation</w:t>
            </w:r>
            <w:r w:rsidR="368910C6" w:rsidRPr="0CDDFDB7">
              <w:rPr>
                <w:lang w:eastAsia="en-AU"/>
              </w:rPr>
              <w:t xml:space="preserve">. While this can unite people, it can also create </w:t>
            </w:r>
            <w:r w:rsidR="65D0EA39" w:rsidRPr="0CDDFDB7">
              <w:rPr>
                <w:lang w:eastAsia="en-AU"/>
              </w:rPr>
              <w:t>tension</w:t>
            </w:r>
            <w:r w:rsidR="368910C6" w:rsidRPr="0CDDFDB7">
              <w:rPr>
                <w:lang w:eastAsia="en-AU"/>
              </w:rPr>
              <w:t xml:space="preserve">. Especially when different </w:t>
            </w:r>
            <w:r w:rsidR="0FED1FE4" w:rsidRPr="0CDDFDB7">
              <w:rPr>
                <w:lang w:eastAsia="en-AU"/>
              </w:rPr>
              <w:t xml:space="preserve">groups want power or independence. </w:t>
            </w:r>
          </w:p>
          <w:p w14:paraId="42499A63" w14:textId="52C4E206" w:rsidR="006C1413" w:rsidRDefault="1EB8A7E1" w:rsidP="00AD135A">
            <w:pPr>
              <w:pStyle w:val="FeatureBox"/>
              <w:rPr>
                <w:lang w:eastAsia="en-AU"/>
              </w:rPr>
            </w:pPr>
            <w:r w:rsidRPr="0CDDFDB7">
              <w:rPr>
                <w:lang w:eastAsia="en-AU"/>
              </w:rPr>
              <w:t xml:space="preserve">There were 2 ways nationalism caused </w:t>
            </w:r>
            <w:r w:rsidR="65D0EA39" w:rsidRPr="0CDDFDB7">
              <w:rPr>
                <w:lang w:eastAsia="en-AU"/>
              </w:rPr>
              <w:t>tensions</w:t>
            </w:r>
            <w:r w:rsidRPr="0CDDFDB7">
              <w:rPr>
                <w:lang w:eastAsia="en-AU"/>
              </w:rPr>
              <w:t xml:space="preserve"> in </w:t>
            </w:r>
            <w:r w:rsidR="65D0EA39" w:rsidRPr="0CDDFDB7">
              <w:rPr>
                <w:lang w:eastAsia="en-AU"/>
              </w:rPr>
              <w:t>Europe</w:t>
            </w:r>
            <w:r w:rsidRPr="0CDDFDB7">
              <w:rPr>
                <w:lang w:eastAsia="en-AU"/>
              </w:rPr>
              <w:t xml:space="preserve">. </w:t>
            </w:r>
            <w:r w:rsidR="0FED1FE4" w:rsidRPr="0CDDFDB7">
              <w:rPr>
                <w:lang w:eastAsia="en-AU"/>
              </w:rPr>
              <w:t>This include</w:t>
            </w:r>
            <w:r w:rsidR="65D0EA39" w:rsidRPr="0CDDFDB7">
              <w:rPr>
                <w:lang w:eastAsia="en-AU"/>
              </w:rPr>
              <w:t>d</w:t>
            </w:r>
            <w:r w:rsidR="0FED1FE4" w:rsidRPr="0CDDFDB7">
              <w:rPr>
                <w:lang w:eastAsia="en-AU"/>
              </w:rPr>
              <w:t xml:space="preserve"> competition between countries</w:t>
            </w:r>
            <w:r w:rsidR="2030C213" w:rsidRPr="0CDDFDB7">
              <w:rPr>
                <w:lang w:eastAsia="en-AU"/>
              </w:rPr>
              <w:t xml:space="preserve"> as they want</w:t>
            </w:r>
            <w:r w:rsidR="65D0EA39" w:rsidRPr="0CDDFDB7">
              <w:rPr>
                <w:lang w:eastAsia="en-AU"/>
              </w:rPr>
              <w:t>ed</w:t>
            </w:r>
            <w:r w:rsidR="2030C213" w:rsidRPr="0CDDFDB7">
              <w:rPr>
                <w:lang w:eastAsia="en-AU"/>
              </w:rPr>
              <w:t xml:space="preserve"> to prove they </w:t>
            </w:r>
            <w:r w:rsidR="65D0EA39" w:rsidRPr="0CDDFDB7">
              <w:rPr>
                <w:lang w:eastAsia="en-AU"/>
              </w:rPr>
              <w:t>were</w:t>
            </w:r>
            <w:r w:rsidR="2030C213" w:rsidRPr="0CDDFDB7">
              <w:rPr>
                <w:lang w:eastAsia="en-AU"/>
              </w:rPr>
              <w:t xml:space="preserve"> stronger or more powerful than other</w:t>
            </w:r>
            <w:r w:rsidR="74C86E54" w:rsidRPr="0CDDFDB7">
              <w:rPr>
                <w:lang w:eastAsia="en-AU"/>
              </w:rPr>
              <w:t>. The second was nationalism in the Balkans.</w:t>
            </w:r>
          </w:p>
          <w:p w14:paraId="03EC844C" w14:textId="1BE142B1" w:rsidR="009B5901" w:rsidRDefault="29D461E6" w:rsidP="00AD135A">
            <w:pPr>
              <w:pStyle w:val="FeatureBox"/>
              <w:rPr>
                <w:lang w:eastAsia="en-AU"/>
              </w:rPr>
            </w:pPr>
            <w:r w:rsidRPr="0CDDFDB7">
              <w:rPr>
                <w:lang w:eastAsia="en-AU"/>
              </w:rPr>
              <w:t xml:space="preserve">(Write </w:t>
            </w:r>
            <w:r w:rsidR="7DD0D93B" w:rsidRPr="0CDDFDB7">
              <w:rPr>
                <w:lang w:eastAsia="en-AU"/>
              </w:rPr>
              <w:t>competition and nationalism on the board</w:t>
            </w:r>
            <w:r w:rsidR="00AD135A">
              <w:rPr>
                <w:lang w:eastAsia="en-AU"/>
              </w:rPr>
              <w:t>.</w:t>
            </w:r>
            <w:r w:rsidR="7DD0D93B" w:rsidRPr="0CDDFDB7">
              <w:rPr>
                <w:lang w:eastAsia="en-AU"/>
              </w:rPr>
              <w:t>)</w:t>
            </w:r>
          </w:p>
          <w:p w14:paraId="1A300F26" w14:textId="09143219" w:rsidR="00AC66F6" w:rsidRDefault="5EBA57E3" w:rsidP="00AD135A">
            <w:pPr>
              <w:pStyle w:val="FeatureBox"/>
            </w:pPr>
            <w:r w:rsidRPr="0CDDFDB7">
              <w:rPr>
                <w:lang w:eastAsia="en-AU"/>
              </w:rPr>
              <w:t>The Balkans regions had many different ethnic groups</w:t>
            </w:r>
            <w:r w:rsidR="7DC92706" w:rsidRPr="0CDDFDB7">
              <w:rPr>
                <w:lang w:eastAsia="en-AU"/>
              </w:rPr>
              <w:t xml:space="preserve">. Groups like the </w:t>
            </w:r>
            <w:r w:rsidR="29D461E6" w:rsidRPr="0CDDFDB7">
              <w:rPr>
                <w:lang w:eastAsia="en-AU"/>
              </w:rPr>
              <w:t>Slavs</w:t>
            </w:r>
            <w:r w:rsidR="7DC92706" w:rsidRPr="0CDDFDB7">
              <w:rPr>
                <w:lang w:eastAsia="en-AU"/>
              </w:rPr>
              <w:t xml:space="preserve"> wanted independence from </w:t>
            </w:r>
            <w:r w:rsidR="7073691D" w:rsidRPr="0CDDFDB7">
              <w:rPr>
                <w:lang w:eastAsia="en-AU"/>
              </w:rPr>
              <w:t>the</w:t>
            </w:r>
            <w:r w:rsidR="7DC92706" w:rsidRPr="0CDDFDB7">
              <w:rPr>
                <w:lang w:eastAsia="en-AU"/>
              </w:rPr>
              <w:t xml:space="preserve"> larger empires like Austria</w:t>
            </w:r>
            <w:r w:rsidR="002832C6">
              <w:rPr>
                <w:lang w:eastAsia="en-AU"/>
              </w:rPr>
              <w:t>–</w:t>
            </w:r>
            <w:r w:rsidR="7DC92706" w:rsidRPr="0CDDFDB7">
              <w:rPr>
                <w:lang w:eastAsia="en-AU"/>
              </w:rPr>
              <w:t>Hungary</w:t>
            </w:r>
            <w:r w:rsidR="11A8ACE2" w:rsidRPr="0CDDFDB7">
              <w:rPr>
                <w:lang w:eastAsia="en-AU"/>
              </w:rPr>
              <w:t xml:space="preserve"> and Serbia supported Slavic nationalism</w:t>
            </w:r>
            <w:r w:rsidR="7A2C05B2" w:rsidRPr="0CDDFDB7">
              <w:rPr>
                <w:lang w:eastAsia="en-AU"/>
              </w:rPr>
              <w:t xml:space="preserve">. </w:t>
            </w:r>
          </w:p>
          <w:p w14:paraId="78808187" w14:textId="36CDB979" w:rsidR="00AC66F6" w:rsidRDefault="674B93F2" w:rsidP="00AD135A">
            <w:pPr>
              <w:pStyle w:val="FeatureBox"/>
              <w:rPr>
                <w:lang w:eastAsia="en-AU"/>
              </w:rPr>
            </w:pPr>
            <w:r w:rsidRPr="0CDDFDB7">
              <w:rPr>
                <w:lang w:eastAsia="en-AU"/>
              </w:rPr>
              <w:t xml:space="preserve">(Write these key groups under </w:t>
            </w:r>
            <w:r w:rsidR="395817EB" w:rsidRPr="0CDDFDB7">
              <w:rPr>
                <w:lang w:eastAsia="en-AU"/>
              </w:rPr>
              <w:t xml:space="preserve">Nationalism </w:t>
            </w:r>
            <w:r w:rsidRPr="0CDDFDB7">
              <w:rPr>
                <w:lang w:eastAsia="en-AU"/>
              </w:rPr>
              <w:t>on the board</w:t>
            </w:r>
            <w:r w:rsidR="00AD135A">
              <w:rPr>
                <w:lang w:eastAsia="en-AU"/>
              </w:rPr>
              <w:t>.</w:t>
            </w:r>
            <w:r w:rsidR="62180043" w:rsidRPr="0CDDFDB7">
              <w:rPr>
                <w:lang w:eastAsia="en-AU"/>
              </w:rPr>
              <w:t>)</w:t>
            </w:r>
          </w:p>
          <w:p w14:paraId="7A4EF3BA" w14:textId="7ECBDCC8" w:rsidR="000646D5" w:rsidRDefault="7A2C05B2" w:rsidP="00AD135A">
            <w:pPr>
              <w:pStyle w:val="FeatureBox"/>
              <w:rPr>
                <w:lang w:eastAsia="en-AU"/>
              </w:rPr>
            </w:pPr>
            <w:r w:rsidRPr="0CDDFDB7">
              <w:rPr>
                <w:lang w:eastAsia="en-AU"/>
              </w:rPr>
              <w:t xml:space="preserve">A key example of this is </w:t>
            </w:r>
            <w:r w:rsidR="62180043" w:rsidRPr="0CDDFDB7">
              <w:rPr>
                <w:lang w:eastAsia="en-AU"/>
              </w:rPr>
              <w:t>n</w:t>
            </w:r>
            <w:r w:rsidR="5CFB6E45" w:rsidRPr="0CDDFDB7">
              <w:rPr>
                <w:lang w:eastAsia="en-AU"/>
              </w:rPr>
              <w:t xml:space="preserve">ationalism and our final cause of WWI </w:t>
            </w:r>
            <w:r w:rsidR="62180043" w:rsidRPr="0CDDFDB7">
              <w:rPr>
                <w:lang w:eastAsia="en-AU"/>
              </w:rPr>
              <w:t xml:space="preserve">is </w:t>
            </w:r>
            <w:r w:rsidR="710B3F5F" w:rsidRPr="0CDDFDB7">
              <w:rPr>
                <w:lang w:eastAsia="en-AU"/>
              </w:rPr>
              <w:t>t</w:t>
            </w:r>
            <w:r w:rsidR="3F0B21FA" w:rsidRPr="0CDDFDB7">
              <w:rPr>
                <w:lang w:eastAsia="en-AU"/>
              </w:rPr>
              <w:t>he assassination of Archduke Franz Ferdinand</w:t>
            </w:r>
            <w:r w:rsidR="3BFE02C9" w:rsidRPr="0CDDFDB7">
              <w:rPr>
                <w:lang w:eastAsia="en-AU"/>
              </w:rPr>
              <w:t xml:space="preserve"> of Austria</w:t>
            </w:r>
            <w:r w:rsidR="002832C6">
              <w:rPr>
                <w:lang w:eastAsia="en-AU"/>
              </w:rPr>
              <w:t>–</w:t>
            </w:r>
            <w:r w:rsidR="3BFE02C9" w:rsidRPr="0CDDFDB7">
              <w:rPr>
                <w:lang w:eastAsia="en-AU"/>
              </w:rPr>
              <w:t xml:space="preserve">Hungary in 1914 by a </w:t>
            </w:r>
            <w:r w:rsidR="65D0EA39" w:rsidRPr="0CDDFDB7">
              <w:rPr>
                <w:lang w:eastAsia="en-AU"/>
              </w:rPr>
              <w:t>Serbian Nationalist.</w:t>
            </w:r>
            <w:r w:rsidR="576D3E8F" w:rsidRPr="0CDDFDB7">
              <w:rPr>
                <w:lang w:eastAsia="en-AU"/>
              </w:rPr>
              <w:t xml:space="preserve"> This act of nationalism triggered a chain of events that led to World War </w:t>
            </w:r>
            <w:r w:rsidR="004547F7">
              <w:rPr>
                <w:lang w:eastAsia="en-AU"/>
              </w:rPr>
              <w:t>I</w:t>
            </w:r>
            <w:r w:rsidR="576D3E8F" w:rsidRPr="0CDDFDB7">
              <w:rPr>
                <w:lang w:eastAsia="en-AU"/>
              </w:rPr>
              <w:t xml:space="preserve">. </w:t>
            </w:r>
          </w:p>
          <w:p w14:paraId="14BD5863" w14:textId="6DE1ED8C" w:rsidR="00AD135A" w:rsidRDefault="710B3F5F" w:rsidP="00AD135A">
            <w:pPr>
              <w:pStyle w:val="FeatureBox"/>
              <w:rPr>
                <w:lang w:eastAsia="en-AU"/>
              </w:rPr>
            </w:pPr>
            <w:r w:rsidRPr="0CDDFDB7">
              <w:rPr>
                <w:lang w:eastAsia="en-AU"/>
              </w:rPr>
              <w:lastRenderedPageBreak/>
              <w:t>(Write</w:t>
            </w:r>
            <w:r w:rsidR="1119982D" w:rsidRPr="0CDDFDB7">
              <w:rPr>
                <w:lang w:eastAsia="en-AU"/>
              </w:rPr>
              <w:t xml:space="preserve">: </w:t>
            </w:r>
            <w:r w:rsidR="00AD135A">
              <w:rPr>
                <w:lang w:eastAsia="en-AU"/>
              </w:rPr>
              <w:t>s</w:t>
            </w:r>
            <w:r w:rsidR="1119982D" w:rsidRPr="0CDDFDB7">
              <w:rPr>
                <w:lang w:eastAsia="en-AU"/>
              </w:rPr>
              <w:t>ignificant individuals and event</w:t>
            </w:r>
            <w:r w:rsidR="284AF181" w:rsidRPr="0CDDFDB7">
              <w:rPr>
                <w:lang w:eastAsia="en-AU"/>
              </w:rPr>
              <w:t>s</w:t>
            </w:r>
            <w:r w:rsidR="1119982D" w:rsidRPr="0CDDFDB7">
              <w:rPr>
                <w:lang w:eastAsia="en-AU"/>
              </w:rPr>
              <w:t xml:space="preserve"> on the board)</w:t>
            </w:r>
            <w:r w:rsidR="4ED3B8A1" w:rsidRPr="0CDDFDB7">
              <w:rPr>
                <w:lang w:eastAsia="en-AU"/>
              </w:rPr>
              <w:t xml:space="preserve"> </w:t>
            </w:r>
          </w:p>
          <w:p w14:paraId="476DB446" w14:textId="32A59120" w:rsidR="000646D5" w:rsidRDefault="5D5B58F8" w:rsidP="00AD135A">
            <w:pPr>
              <w:pStyle w:val="FeatureBox2"/>
              <w:rPr>
                <w:lang w:eastAsia="en-AU"/>
              </w:rPr>
            </w:pPr>
            <w:r w:rsidRPr="00AD135A">
              <w:rPr>
                <w:b/>
                <w:bCs/>
                <w:lang w:eastAsia="en-AU"/>
              </w:rPr>
              <w:t>Note:</w:t>
            </w:r>
            <w:r w:rsidRPr="0CDDFDB7">
              <w:rPr>
                <w:lang w:eastAsia="en-AU"/>
              </w:rPr>
              <w:t xml:space="preserve"> </w:t>
            </w:r>
            <w:r w:rsidR="0AC4EBF9" w:rsidRPr="0CDDFDB7">
              <w:rPr>
                <w:lang w:eastAsia="en-AU"/>
              </w:rPr>
              <w:t>b</w:t>
            </w:r>
            <w:r w:rsidR="70901052" w:rsidRPr="0CDDFDB7">
              <w:rPr>
                <w:lang w:eastAsia="en-AU"/>
              </w:rPr>
              <w:t>efore viewing the following video, remind students that the video contains sensitive historical content</w:t>
            </w:r>
            <w:r w:rsidR="1F543CB9" w:rsidRPr="0CDDFDB7">
              <w:rPr>
                <w:lang w:eastAsia="en-AU"/>
              </w:rPr>
              <w:t xml:space="preserve">, including references to violence and political conflict. </w:t>
            </w:r>
            <w:r w:rsidR="2F635341" w:rsidRPr="0CDDFDB7">
              <w:rPr>
                <w:lang w:eastAsia="en-AU"/>
              </w:rPr>
              <w:t>Acknowledge</w:t>
            </w:r>
            <w:r w:rsidR="1F1EBF25" w:rsidRPr="0CDDFDB7">
              <w:rPr>
                <w:lang w:eastAsia="en-AU"/>
              </w:rPr>
              <w:t xml:space="preserve"> that some students may find aspects of the content confronting.</w:t>
            </w:r>
            <w:r w:rsidR="5B1934DF" w:rsidRPr="0CDDFDB7">
              <w:rPr>
                <w:lang w:eastAsia="en-AU"/>
              </w:rPr>
              <w:t xml:space="preserve"> Reinforce classroom expectations around respectful viewing</w:t>
            </w:r>
            <w:r w:rsidR="376F6738" w:rsidRPr="0CDDFDB7">
              <w:rPr>
                <w:lang w:eastAsia="en-AU"/>
              </w:rPr>
              <w:t xml:space="preserve"> and discussion. </w:t>
            </w:r>
          </w:p>
          <w:p w14:paraId="0BA28EEC" w14:textId="5BD65263" w:rsidR="00787A20" w:rsidRPr="00787A20" w:rsidRDefault="0AB59281" w:rsidP="000646D5">
            <w:pPr>
              <w:pStyle w:val="FeatureBox2"/>
              <w:rPr>
                <w:lang w:eastAsia="en-AU"/>
              </w:rPr>
            </w:pPr>
            <w:r w:rsidRPr="0CDDFDB7">
              <w:rPr>
                <w:lang w:eastAsia="en-AU"/>
              </w:rPr>
              <w:t>Further, ensure closed captions are enabled to support accessibility</w:t>
            </w:r>
            <w:r w:rsidR="1FE6A044" w:rsidRPr="0CDDFDB7">
              <w:rPr>
                <w:lang w:eastAsia="en-AU"/>
              </w:rPr>
              <w:t xml:space="preserve"> and assist comprehension of key terminology.</w:t>
            </w:r>
          </w:p>
          <w:p w14:paraId="4A15DFFC" w14:textId="2AB4950F" w:rsidR="008F6630" w:rsidRDefault="00375418" w:rsidP="008F6630">
            <w:pPr>
              <w:rPr>
                <w:lang w:eastAsia="en-AU"/>
              </w:rPr>
            </w:pPr>
            <w:r>
              <w:rPr>
                <w:lang w:eastAsia="en-AU"/>
              </w:rPr>
              <w:t>Introduce the video</w:t>
            </w:r>
            <w:r w:rsidR="00042638">
              <w:rPr>
                <w:lang w:eastAsia="en-AU"/>
              </w:rPr>
              <w:t xml:space="preserve"> </w:t>
            </w:r>
            <w:hyperlink r:id="rId82" w:history="1">
              <w:r w:rsidR="007E4248" w:rsidRPr="00101228">
                <w:rPr>
                  <w:rStyle w:val="Hyperlink"/>
                  <w:lang w:eastAsia="en-AU"/>
                </w:rPr>
                <w:t>A shot that changed the world – The assassination of Franz Ferdinand</w:t>
              </w:r>
              <w:r w:rsidR="007D12BE" w:rsidRPr="00101228">
                <w:rPr>
                  <w:rStyle w:val="Hyperlink"/>
                  <w:lang w:eastAsia="en-AU"/>
                </w:rPr>
                <w:t xml:space="preserve"> (</w:t>
              </w:r>
              <w:r w:rsidR="00101228" w:rsidRPr="00101228">
                <w:rPr>
                  <w:rStyle w:val="Hyperlink"/>
                  <w:lang w:eastAsia="en-AU"/>
                </w:rPr>
                <w:t>8:11)</w:t>
              </w:r>
            </w:hyperlink>
            <w:r w:rsidR="00274759">
              <w:rPr>
                <w:lang w:eastAsia="en-AU"/>
              </w:rPr>
              <w:t>.</w:t>
            </w:r>
            <w:r w:rsidR="00230954">
              <w:rPr>
                <w:lang w:eastAsia="en-AU"/>
              </w:rPr>
              <w:t xml:space="preserve"> </w:t>
            </w:r>
            <w:r w:rsidR="00C362AE">
              <w:rPr>
                <w:lang w:eastAsia="en-AU"/>
              </w:rPr>
              <w:t>b</w:t>
            </w:r>
            <w:r w:rsidR="00230954">
              <w:rPr>
                <w:lang w:eastAsia="en-AU"/>
              </w:rPr>
              <w:t>y explaining that it explores the key events</w:t>
            </w:r>
            <w:r w:rsidR="00C362AE">
              <w:rPr>
                <w:lang w:eastAsia="en-AU"/>
              </w:rPr>
              <w:t xml:space="preserve"> leading to the assassination of Archduke Franz Ferdinand. </w:t>
            </w:r>
            <w:r w:rsidR="00274759">
              <w:rPr>
                <w:lang w:eastAsia="en-AU"/>
              </w:rPr>
              <w:t xml:space="preserve">Pause the video throughout to </w:t>
            </w:r>
            <w:r w:rsidR="0032250F">
              <w:rPr>
                <w:lang w:eastAsia="en-AU"/>
              </w:rPr>
              <w:t>discuss new terms or concepts.</w:t>
            </w:r>
          </w:p>
          <w:p w14:paraId="66E131EC" w14:textId="0F630EAC" w:rsidR="00F163D7" w:rsidRPr="00343789" w:rsidRDefault="1289E2FF" w:rsidP="0CDDFDB7">
            <w:pPr>
              <w:pStyle w:val="ListBullet"/>
              <w:numPr>
                <w:ilvl w:val="0"/>
                <w:numId w:val="0"/>
              </w:numPr>
              <w:rPr>
                <w:lang w:eastAsia="en-AU"/>
              </w:rPr>
            </w:pPr>
            <w:r w:rsidRPr="0CDDFDB7">
              <w:rPr>
                <w:lang w:eastAsia="en-AU"/>
              </w:rPr>
              <w:t xml:space="preserve">After viewing, direct students to complete </w:t>
            </w:r>
            <w:r w:rsidR="2B0CD733" w:rsidRPr="0CDDFDB7">
              <w:rPr>
                <w:lang w:eastAsia="en-AU"/>
              </w:rPr>
              <w:t xml:space="preserve">the </w:t>
            </w:r>
            <w:r w:rsidR="187049D3" w:rsidRPr="0CDDFDB7">
              <w:rPr>
                <w:lang w:eastAsia="en-AU"/>
              </w:rPr>
              <w:t>sequencing activity</w:t>
            </w:r>
            <w:r w:rsidR="3D19339B" w:rsidRPr="0CDDFDB7">
              <w:rPr>
                <w:lang w:eastAsia="en-AU"/>
              </w:rPr>
              <w:t xml:space="preserve"> </w:t>
            </w:r>
            <w:r w:rsidR="291620D7" w:rsidRPr="0CDDFDB7">
              <w:rPr>
                <w:lang w:eastAsia="en-AU"/>
              </w:rPr>
              <w:t xml:space="preserve">in </w:t>
            </w:r>
            <w:r w:rsidR="008F687E">
              <w:rPr>
                <w:lang w:eastAsia="en-AU"/>
              </w:rPr>
              <w:t>Resource</w:t>
            </w:r>
            <w:r w:rsidR="3D19339B" w:rsidRPr="0CDDFDB7">
              <w:rPr>
                <w:lang w:eastAsia="en-AU"/>
              </w:rPr>
              <w:t xml:space="preserve"> 2</w:t>
            </w:r>
            <w:r w:rsidR="1FE17C2F" w:rsidRPr="0CDDFDB7">
              <w:rPr>
                <w:lang w:eastAsia="en-AU"/>
              </w:rPr>
              <w:t>9</w:t>
            </w:r>
            <w:r w:rsidR="3D19339B" w:rsidRPr="0CDDFDB7">
              <w:rPr>
                <w:lang w:eastAsia="en-AU"/>
              </w:rPr>
              <w:t xml:space="preserve"> </w:t>
            </w:r>
            <w:r w:rsidR="00AD135A" w:rsidRPr="00AD135A">
              <w:rPr>
                <w:lang w:eastAsia="en-AU"/>
              </w:rPr>
              <w:t>–</w:t>
            </w:r>
            <w:r w:rsidR="00AD135A">
              <w:rPr>
                <w:lang w:eastAsia="en-AU"/>
              </w:rPr>
              <w:t xml:space="preserve"> </w:t>
            </w:r>
            <w:r w:rsidR="3D19339B" w:rsidRPr="0CDDFDB7">
              <w:rPr>
                <w:lang w:eastAsia="en-AU"/>
              </w:rPr>
              <w:t xml:space="preserve">significant individuals and events that caused WWI. Students should use </w:t>
            </w:r>
            <w:r w:rsidR="2B1970FF" w:rsidRPr="0CDDFDB7">
              <w:rPr>
                <w:lang w:eastAsia="en-AU"/>
              </w:rPr>
              <w:t>information from the video to accurately order the events leading up to and immediately following the assassination.</w:t>
            </w:r>
          </w:p>
          <w:p w14:paraId="224946E9" w14:textId="4B68A30A" w:rsidR="00F51873" w:rsidRDefault="00A072F3" w:rsidP="003E4995">
            <w:pPr>
              <w:pStyle w:val="FeatureBox2"/>
              <w:rPr>
                <w:lang w:eastAsia="en-AU"/>
              </w:rPr>
            </w:pPr>
            <w:r w:rsidRPr="00A072F3">
              <w:rPr>
                <w:b/>
                <w:bCs/>
                <w:lang w:eastAsia="en-AU"/>
              </w:rPr>
              <w:t>Note</w:t>
            </w:r>
            <w:r>
              <w:rPr>
                <w:lang w:eastAsia="en-AU"/>
              </w:rPr>
              <w:t xml:space="preserve">: </w:t>
            </w:r>
            <w:r w:rsidR="00B10421">
              <w:rPr>
                <w:lang w:eastAsia="en-AU"/>
              </w:rPr>
              <w:t>t</w:t>
            </w:r>
            <w:r w:rsidR="00D9250C">
              <w:rPr>
                <w:lang w:eastAsia="en-AU"/>
              </w:rPr>
              <w:t xml:space="preserve">he following activity </w:t>
            </w:r>
            <w:r w:rsidR="007074F4">
              <w:rPr>
                <w:lang w:eastAsia="en-AU"/>
              </w:rPr>
              <w:t xml:space="preserve">will allow students to determine if the </w:t>
            </w:r>
            <w:r w:rsidR="00E40A09">
              <w:rPr>
                <w:lang w:eastAsia="en-AU"/>
              </w:rPr>
              <w:t>a</w:t>
            </w:r>
            <w:r w:rsidR="00ED5A20">
              <w:rPr>
                <w:lang w:eastAsia="en-AU"/>
              </w:rPr>
              <w:t xml:space="preserve">ssassination of Archduke Franz Ferdinand </w:t>
            </w:r>
            <w:r w:rsidR="007074F4">
              <w:rPr>
                <w:lang w:eastAsia="en-AU"/>
              </w:rPr>
              <w:t>w</w:t>
            </w:r>
            <w:r w:rsidR="00ED5A20">
              <w:rPr>
                <w:lang w:eastAsia="en-AU"/>
              </w:rPr>
              <w:t>as a trigger</w:t>
            </w:r>
            <w:r w:rsidR="004805B0">
              <w:rPr>
                <w:lang w:eastAsia="en-AU"/>
              </w:rPr>
              <w:t xml:space="preserve"> to war</w:t>
            </w:r>
            <w:r w:rsidR="007074F4">
              <w:rPr>
                <w:lang w:eastAsia="en-AU"/>
              </w:rPr>
              <w:t xml:space="preserve"> or a cause</w:t>
            </w:r>
            <w:r w:rsidR="004805B0">
              <w:rPr>
                <w:lang w:eastAsia="en-AU"/>
              </w:rPr>
              <w:t xml:space="preserve">. This question may be </w:t>
            </w:r>
            <w:r w:rsidR="00D9250C">
              <w:rPr>
                <w:lang w:eastAsia="en-AU"/>
              </w:rPr>
              <w:t>addressed to the whole class</w:t>
            </w:r>
            <w:r w:rsidR="004805B0">
              <w:rPr>
                <w:lang w:eastAsia="en-AU"/>
              </w:rPr>
              <w:t xml:space="preserve"> for </w:t>
            </w:r>
            <w:r w:rsidR="00E40A09">
              <w:rPr>
                <w:lang w:eastAsia="en-AU"/>
              </w:rPr>
              <w:lastRenderedPageBreak/>
              <w:t>discussion or as a written response</w:t>
            </w:r>
            <w:r w:rsidR="00AD135A">
              <w:rPr>
                <w:lang w:eastAsia="en-AU"/>
              </w:rPr>
              <w:t>.</w:t>
            </w:r>
          </w:p>
          <w:p w14:paraId="160D11B8" w14:textId="51138BAD" w:rsidR="00E40A09" w:rsidRPr="002F341A" w:rsidRDefault="186E243D" w:rsidP="0CDDFDB7">
            <w:pPr>
              <w:rPr>
                <w:i/>
                <w:iCs/>
                <w:lang w:eastAsia="en-AU"/>
              </w:rPr>
            </w:pPr>
            <w:r w:rsidRPr="0CDDFDB7">
              <w:rPr>
                <w:lang w:eastAsia="en-AU"/>
              </w:rPr>
              <w:t xml:space="preserve">Teacher to lead a guided </w:t>
            </w:r>
            <w:r w:rsidR="268879E9" w:rsidRPr="0CDDFDB7">
              <w:rPr>
                <w:lang w:eastAsia="en-AU"/>
              </w:rPr>
              <w:t xml:space="preserve">discussion on the </w:t>
            </w:r>
            <w:r w:rsidR="50E7A648" w:rsidRPr="0CDDFDB7">
              <w:rPr>
                <w:lang w:eastAsia="en-AU"/>
              </w:rPr>
              <w:t>question: Why was the ass</w:t>
            </w:r>
            <w:r w:rsidR="53D04096" w:rsidRPr="0CDDFDB7">
              <w:rPr>
                <w:lang w:eastAsia="en-AU"/>
              </w:rPr>
              <w:t>assination able to start a world war instead</w:t>
            </w:r>
            <w:r w:rsidR="75E36C86" w:rsidRPr="0CDDFDB7">
              <w:rPr>
                <w:lang w:eastAsia="en-AU"/>
              </w:rPr>
              <w:t xml:space="preserve"> of just a small conflict?</w:t>
            </w:r>
            <w:r w:rsidR="5B064956" w:rsidRPr="0CDDFDB7">
              <w:rPr>
                <w:lang w:eastAsia="en-AU"/>
              </w:rPr>
              <w:t xml:space="preserve"> </w:t>
            </w:r>
          </w:p>
          <w:p w14:paraId="62C720EB" w14:textId="5494352E" w:rsidR="00524E5C" w:rsidRDefault="00397970" w:rsidP="00F51873">
            <w:pPr>
              <w:rPr>
                <w:b/>
                <w:bCs/>
                <w:lang w:eastAsia="en-AU"/>
              </w:rPr>
            </w:pPr>
            <w:r w:rsidRPr="00397970">
              <w:rPr>
                <w:b/>
                <w:bCs/>
                <w:lang w:eastAsia="en-AU"/>
              </w:rPr>
              <w:t xml:space="preserve">Concluding </w:t>
            </w:r>
            <w:r w:rsidR="004B2604">
              <w:rPr>
                <w:b/>
                <w:bCs/>
                <w:lang w:eastAsia="en-AU"/>
              </w:rPr>
              <w:t>the lesson</w:t>
            </w:r>
            <w:r w:rsidRPr="00397970">
              <w:rPr>
                <w:b/>
                <w:bCs/>
                <w:lang w:eastAsia="en-AU"/>
              </w:rPr>
              <w:t>:</w:t>
            </w:r>
          </w:p>
          <w:p w14:paraId="12678F7F" w14:textId="54C8FB34" w:rsidR="00397970" w:rsidRPr="006D2958" w:rsidRDefault="334AC544" w:rsidP="00F51873">
            <w:pPr>
              <w:rPr>
                <w:lang w:eastAsia="en-AU"/>
              </w:rPr>
            </w:pPr>
            <w:r w:rsidRPr="0CDDFDB7">
              <w:rPr>
                <w:lang w:eastAsia="en-AU"/>
              </w:rPr>
              <w:t xml:space="preserve">Conduct a check for </w:t>
            </w:r>
            <w:r w:rsidR="51B6EE24" w:rsidRPr="0CDDFDB7">
              <w:rPr>
                <w:lang w:eastAsia="en-AU"/>
              </w:rPr>
              <w:t>understanding using thumbs up</w:t>
            </w:r>
            <w:r w:rsidR="6FE55071" w:rsidRPr="0CDDFDB7">
              <w:rPr>
                <w:lang w:eastAsia="en-AU"/>
              </w:rPr>
              <w:t>,</w:t>
            </w:r>
            <w:r w:rsidR="2C71FEE0" w:rsidRPr="0CDDFDB7">
              <w:rPr>
                <w:lang w:eastAsia="en-AU"/>
              </w:rPr>
              <w:t xml:space="preserve"> </w:t>
            </w:r>
            <w:r w:rsidR="51B6EE24" w:rsidRPr="0CDDFDB7">
              <w:rPr>
                <w:lang w:eastAsia="en-AU"/>
              </w:rPr>
              <w:t>thumbs down</w:t>
            </w:r>
            <w:r w:rsidR="41156F51" w:rsidRPr="0CDDFDB7">
              <w:rPr>
                <w:lang w:eastAsia="en-AU"/>
              </w:rPr>
              <w:t xml:space="preserve"> to assess whether students can distinguish between long term causes (MAINS) an</w:t>
            </w:r>
            <w:r w:rsidR="6FE55071" w:rsidRPr="0CDDFDB7">
              <w:rPr>
                <w:lang w:eastAsia="en-AU"/>
              </w:rPr>
              <w:t>d the short terms triggers (assassination) of WWI.</w:t>
            </w:r>
            <w:r w:rsidR="0E9683C6" w:rsidRPr="0CDDFDB7">
              <w:rPr>
                <w:lang w:eastAsia="en-AU"/>
              </w:rPr>
              <w:t xml:space="preserve"> Read out </w:t>
            </w:r>
            <w:r w:rsidR="2C71FEE0" w:rsidRPr="0CDDFDB7">
              <w:rPr>
                <w:lang w:eastAsia="en-AU"/>
              </w:rPr>
              <w:t xml:space="preserve">each cause and ask students to indicate a thumbs up for </w:t>
            </w:r>
            <w:r w:rsidR="0EBDB872" w:rsidRPr="0CDDFDB7">
              <w:rPr>
                <w:lang w:eastAsia="en-AU"/>
              </w:rPr>
              <w:t>l</w:t>
            </w:r>
            <w:r w:rsidR="2C71FEE0" w:rsidRPr="0CDDFDB7">
              <w:rPr>
                <w:lang w:eastAsia="en-AU"/>
              </w:rPr>
              <w:t>ong term cause and thumbs down for a short</w:t>
            </w:r>
            <w:r w:rsidR="004B2604">
              <w:rPr>
                <w:lang w:eastAsia="en-AU"/>
              </w:rPr>
              <w:t>-</w:t>
            </w:r>
            <w:r w:rsidR="2C71FEE0" w:rsidRPr="0CDDFDB7">
              <w:rPr>
                <w:lang w:eastAsia="en-AU"/>
              </w:rPr>
              <w:t>term trigger.</w:t>
            </w:r>
          </w:p>
          <w:p w14:paraId="620CFD58" w14:textId="779AC6A6" w:rsidR="00397970" w:rsidRDefault="00397970" w:rsidP="00F51873">
            <w:pPr>
              <w:rPr>
                <w:b/>
                <w:bCs/>
                <w:lang w:eastAsia="en-AU"/>
              </w:rPr>
            </w:pPr>
            <w:r>
              <w:rPr>
                <w:b/>
                <w:bCs/>
                <w:lang w:eastAsia="en-AU"/>
              </w:rPr>
              <w:t xml:space="preserve">Evidence of </w:t>
            </w:r>
            <w:r w:rsidR="004B2604">
              <w:rPr>
                <w:b/>
                <w:bCs/>
                <w:lang w:eastAsia="en-AU"/>
              </w:rPr>
              <w:t>l</w:t>
            </w:r>
            <w:r w:rsidR="001427A4">
              <w:rPr>
                <w:b/>
                <w:bCs/>
                <w:lang w:eastAsia="en-AU"/>
              </w:rPr>
              <w:t>earning:</w:t>
            </w:r>
          </w:p>
          <w:p w14:paraId="2C06066B" w14:textId="764F3351" w:rsidR="001427A4" w:rsidRDefault="1311E4CB" w:rsidP="00F51873">
            <w:pPr>
              <w:rPr>
                <w:lang w:eastAsia="en-AU"/>
              </w:rPr>
            </w:pPr>
            <w:r w:rsidRPr="0CDDFDB7">
              <w:rPr>
                <w:lang w:eastAsia="en-AU"/>
              </w:rPr>
              <w:t>Students have demonstrated the ability to</w:t>
            </w:r>
            <w:r w:rsidR="79A5A335" w:rsidRPr="0CDDFDB7">
              <w:rPr>
                <w:lang w:eastAsia="en-AU"/>
              </w:rPr>
              <w:t>:</w:t>
            </w:r>
          </w:p>
          <w:p w14:paraId="79E1EA6D" w14:textId="57B31931" w:rsidR="008217AB" w:rsidRDefault="67852403" w:rsidP="0CDDFDB7">
            <w:pPr>
              <w:pStyle w:val="ListBullet"/>
              <w:rPr>
                <w:lang w:eastAsia="en-AU"/>
              </w:rPr>
            </w:pPr>
            <w:r w:rsidRPr="0CDDFDB7">
              <w:rPr>
                <w:lang w:eastAsia="en-AU"/>
              </w:rPr>
              <w:t>identify and define key terms: militarism, alliances, imperialism and nationalism</w:t>
            </w:r>
          </w:p>
          <w:p w14:paraId="5B771A70" w14:textId="33D7C047" w:rsidR="009E2DF2" w:rsidRDefault="6B49B708" w:rsidP="0CDDFDB7">
            <w:pPr>
              <w:pStyle w:val="ListBullet"/>
              <w:rPr>
                <w:lang w:eastAsia="en-AU"/>
              </w:rPr>
            </w:pPr>
            <w:r w:rsidRPr="0CDDFDB7">
              <w:rPr>
                <w:lang w:eastAsia="en-AU"/>
              </w:rPr>
              <w:t>explain how each MAINS factor contributed to the outbreak of World War I</w:t>
            </w:r>
          </w:p>
          <w:p w14:paraId="4BFB75A9" w14:textId="3D45944F" w:rsidR="002240E6" w:rsidRPr="006651B9" w:rsidRDefault="0CD99FC1" w:rsidP="0CDDFDB7">
            <w:pPr>
              <w:pStyle w:val="ListBullet"/>
              <w:rPr>
                <w:lang w:eastAsia="en-AU"/>
              </w:rPr>
            </w:pPr>
            <w:r w:rsidRPr="0CDDFDB7">
              <w:rPr>
                <w:lang w:eastAsia="en-AU"/>
              </w:rPr>
              <w:t>demonstrate understanding of cause and effect</w:t>
            </w:r>
          </w:p>
          <w:p w14:paraId="30F8FCC6" w14:textId="679FAF92" w:rsidR="001427A4" w:rsidRPr="00397970" w:rsidRDefault="31964DEA" w:rsidP="004B2604">
            <w:pPr>
              <w:pStyle w:val="ListBullet"/>
              <w:rPr>
                <w:b/>
                <w:bCs/>
                <w:lang w:eastAsia="en-AU"/>
              </w:rPr>
            </w:pPr>
            <w:r w:rsidRPr="0CDDFDB7">
              <w:rPr>
                <w:lang w:eastAsia="en-AU"/>
              </w:rPr>
              <w:t>demonstrat</w:t>
            </w:r>
            <w:r w:rsidR="6D5401E6" w:rsidRPr="0CDDFDB7">
              <w:rPr>
                <w:lang w:eastAsia="en-AU"/>
              </w:rPr>
              <w:t>e</w:t>
            </w:r>
            <w:r w:rsidRPr="0CDDFDB7">
              <w:rPr>
                <w:lang w:eastAsia="en-AU"/>
              </w:rPr>
              <w:t xml:space="preserve"> historical reasoning and use of a</w:t>
            </w:r>
            <w:r w:rsidR="41E3FCE3" w:rsidRPr="0CDDFDB7">
              <w:rPr>
                <w:lang w:eastAsia="en-AU"/>
              </w:rPr>
              <w:t>nalysis of evidence</w:t>
            </w:r>
            <w:r w:rsidR="799876C8" w:rsidRPr="0CDDFDB7">
              <w:rPr>
                <w:lang w:eastAsia="en-AU"/>
              </w:rPr>
              <w:t xml:space="preserve"> through historical sources.</w:t>
            </w:r>
          </w:p>
        </w:tc>
        <w:tc>
          <w:tcPr>
            <w:tcW w:w="1526" w:type="dxa"/>
          </w:tcPr>
          <w:p w14:paraId="5B0617E9" w14:textId="77777777" w:rsidR="005D0D2E" w:rsidRPr="001165C4" w:rsidRDefault="005D0D2E"/>
        </w:tc>
      </w:tr>
      <w:tr w:rsidR="00AA539F" w14:paraId="253DDD3A" w14:textId="77777777" w:rsidTr="458AA207">
        <w:tc>
          <w:tcPr>
            <w:tcW w:w="3256" w:type="dxa"/>
          </w:tcPr>
          <w:p w14:paraId="6A29DBA3" w14:textId="16094769" w:rsidR="00AB4A98" w:rsidRPr="00AB4A98" w:rsidRDefault="52A53ABB" w:rsidP="00AB4A98">
            <w:pPr>
              <w:rPr>
                <w:b/>
                <w:bCs/>
              </w:rPr>
            </w:pPr>
            <w:r w:rsidRPr="458AA207">
              <w:rPr>
                <w:b/>
                <w:bCs/>
              </w:rPr>
              <w:lastRenderedPageBreak/>
              <w:t xml:space="preserve">Lesson </w:t>
            </w:r>
            <w:r w:rsidR="5273459E" w:rsidRPr="458AA207">
              <w:rPr>
                <w:b/>
                <w:bCs/>
              </w:rPr>
              <w:t>6</w:t>
            </w:r>
            <w:r w:rsidR="00947276">
              <w:rPr>
                <w:b/>
                <w:bCs/>
              </w:rPr>
              <w:t xml:space="preserve"> – </w:t>
            </w:r>
            <w:r w:rsidR="57F4FFA6">
              <w:t>s</w:t>
            </w:r>
            <w:r w:rsidR="1C070AAE">
              <w:t>haping</w:t>
            </w:r>
            <w:r w:rsidR="3EFEDC3E">
              <w:t xml:space="preserve"> the </w:t>
            </w:r>
            <w:r w:rsidR="245CE6EF">
              <w:t>modern</w:t>
            </w:r>
            <w:r w:rsidR="3EFEDC3E">
              <w:t xml:space="preserve"> world from peace </w:t>
            </w:r>
            <w:r w:rsidR="1C070AAE">
              <w:t xml:space="preserve">to political </w:t>
            </w:r>
            <w:r w:rsidR="245CE6EF">
              <w:t>change</w:t>
            </w:r>
          </w:p>
          <w:p w14:paraId="62DBF838" w14:textId="1A3A079A" w:rsidR="00AB4A98" w:rsidRPr="00AB4A98" w:rsidRDefault="00AB4A98" w:rsidP="00AB4A98">
            <w:pPr>
              <w:rPr>
                <w:b/>
                <w:bCs/>
              </w:rPr>
            </w:pPr>
            <w:r w:rsidRPr="00AB4A98">
              <w:rPr>
                <w:b/>
                <w:bCs/>
              </w:rPr>
              <w:t>Outcome</w:t>
            </w:r>
            <w:r w:rsidR="00F000C3">
              <w:rPr>
                <w:b/>
                <w:bCs/>
              </w:rPr>
              <w:t>s</w:t>
            </w:r>
          </w:p>
          <w:p w14:paraId="7D2DBE6C" w14:textId="69C2F680" w:rsidR="00063038" w:rsidRPr="00F000C3" w:rsidRDefault="6CC02792" w:rsidP="00AB4A98">
            <w:pPr>
              <w:rPr>
                <w:b/>
                <w:bCs/>
              </w:rPr>
            </w:pPr>
            <w:r w:rsidRPr="00F000C3">
              <w:rPr>
                <w:b/>
                <w:bCs/>
              </w:rPr>
              <w:t>HI5-CON-01</w:t>
            </w:r>
          </w:p>
          <w:p w14:paraId="08172A72" w14:textId="0D60CF02" w:rsidR="006D6905" w:rsidRPr="00F000C3" w:rsidRDefault="006D6905" w:rsidP="00AB4A98">
            <w:pPr>
              <w:rPr>
                <w:b/>
                <w:bCs/>
              </w:rPr>
            </w:pPr>
            <w:r w:rsidRPr="00F000C3">
              <w:rPr>
                <w:b/>
                <w:bCs/>
              </w:rPr>
              <w:t>HI5-INQ-01</w:t>
            </w:r>
          </w:p>
          <w:p w14:paraId="302D5264" w14:textId="06947CFB" w:rsidR="00AB4A98" w:rsidRPr="00AB4A98" w:rsidRDefault="00AB4A98" w:rsidP="00AB4A98">
            <w:pPr>
              <w:rPr>
                <w:b/>
                <w:bCs/>
              </w:rPr>
            </w:pPr>
            <w:r w:rsidRPr="00AB4A98">
              <w:rPr>
                <w:b/>
                <w:bCs/>
              </w:rPr>
              <w:t>Content</w:t>
            </w:r>
          </w:p>
          <w:p w14:paraId="55BE9560" w14:textId="77777777" w:rsidR="00AB4A98" w:rsidRDefault="00AB4A98" w:rsidP="00AB4A98">
            <w:r w:rsidRPr="00AB4A98">
              <w:t>The making of the modern world</w:t>
            </w:r>
          </w:p>
          <w:p w14:paraId="2B8A6712" w14:textId="6773DABB" w:rsidR="00D14791" w:rsidRDefault="51419FD3" w:rsidP="0CDDFDB7">
            <w:pPr>
              <w:pStyle w:val="ListBullet"/>
            </w:pPr>
            <w:r>
              <w:t>t</w:t>
            </w:r>
            <w:r w:rsidR="396007A7">
              <w:t>he impact of the Paris Peace</w:t>
            </w:r>
            <w:r w:rsidR="10671D02">
              <w:t xml:space="preserve"> Conference in shaping the modern World</w:t>
            </w:r>
          </w:p>
          <w:p w14:paraId="1D76B7DB" w14:textId="7497ECFC" w:rsidR="005D0117" w:rsidRPr="00AB4A98" w:rsidRDefault="51419FD3" w:rsidP="0CDDFDB7">
            <w:pPr>
              <w:pStyle w:val="ListBullet"/>
            </w:pPr>
            <w:r>
              <w:t>r</w:t>
            </w:r>
            <w:r w:rsidR="10671D02">
              <w:t>easons for the proliferation of pol</w:t>
            </w:r>
            <w:r w:rsidR="18380B37">
              <w:t>itical ideologies in the interwar period.</w:t>
            </w:r>
          </w:p>
          <w:p w14:paraId="1C8BD73E" w14:textId="310014DF" w:rsidR="00AB4A98" w:rsidRPr="00AB4A98" w:rsidRDefault="3F18448E" w:rsidP="0CDDFDB7">
            <w:pPr>
              <w:rPr>
                <w:b/>
                <w:bCs/>
              </w:rPr>
            </w:pPr>
            <w:r w:rsidRPr="0CDDFDB7">
              <w:rPr>
                <w:b/>
                <w:bCs/>
              </w:rPr>
              <w:lastRenderedPageBreak/>
              <w:t>Concepts</w:t>
            </w:r>
          </w:p>
          <w:p w14:paraId="2C3E8634" w14:textId="67374241" w:rsidR="00AB4A98" w:rsidRPr="00AB4A98" w:rsidRDefault="7C440266" w:rsidP="0CDDFDB7">
            <w:pPr>
              <w:pStyle w:val="ListBullet"/>
            </w:pPr>
            <w:r>
              <w:t>C</w:t>
            </w:r>
            <w:r w:rsidR="3F18448E">
              <w:t>ause and effect</w:t>
            </w:r>
          </w:p>
          <w:p w14:paraId="75AF5101" w14:textId="27E3A76A" w:rsidR="00AB4A98" w:rsidRPr="00AB4A98" w:rsidRDefault="00AB4A98" w:rsidP="3E19D656">
            <w:pPr>
              <w:rPr>
                <w:b/>
                <w:bCs/>
              </w:rPr>
            </w:pPr>
            <w:r w:rsidRPr="3E19D656">
              <w:rPr>
                <w:b/>
                <w:bCs/>
              </w:rPr>
              <w:t>Historical skills</w:t>
            </w:r>
          </w:p>
          <w:p w14:paraId="48F5EDBE" w14:textId="6380424A" w:rsidR="001427A4" w:rsidRDefault="7C440266" w:rsidP="0CDDFDB7">
            <w:pPr>
              <w:pStyle w:val="ListBullet"/>
            </w:pPr>
            <w:r>
              <w:t>A</w:t>
            </w:r>
            <w:r w:rsidR="3F18448E">
              <w:t>nalysis and use of sources</w:t>
            </w:r>
          </w:p>
          <w:p w14:paraId="71FE7B42" w14:textId="1291A2B9" w:rsidR="001B4283" w:rsidRDefault="7C440266" w:rsidP="0CDDFDB7">
            <w:pPr>
              <w:pStyle w:val="ListBullet"/>
            </w:pPr>
            <w:r>
              <w:t>P</w:t>
            </w:r>
            <w:r w:rsidR="6DA9A5FB">
              <w:t>erspectives and interpretations</w:t>
            </w:r>
          </w:p>
          <w:p w14:paraId="7F07B424" w14:textId="6FA27B50" w:rsidR="00726908" w:rsidRDefault="7C440266" w:rsidP="0CDDFDB7">
            <w:pPr>
              <w:pStyle w:val="ListBullet"/>
            </w:pPr>
            <w:r>
              <w:t>R</w:t>
            </w:r>
            <w:r w:rsidR="08A167CA">
              <w:t>esearch</w:t>
            </w:r>
          </w:p>
          <w:p w14:paraId="33BFE45B" w14:textId="61C38494" w:rsidR="00053F9C" w:rsidRPr="00352B93" w:rsidRDefault="00053F9C" w:rsidP="00AB4A98">
            <w:pPr>
              <w:rPr>
                <w:b/>
                <w:bCs/>
              </w:rPr>
            </w:pPr>
          </w:p>
        </w:tc>
        <w:tc>
          <w:tcPr>
            <w:tcW w:w="9780" w:type="dxa"/>
          </w:tcPr>
          <w:p w14:paraId="167BFAB4" w14:textId="77777777" w:rsidR="00AC3E67" w:rsidRDefault="00AC3E67" w:rsidP="00AC3E67">
            <w:pPr>
              <w:rPr>
                <w:rStyle w:val="Strong"/>
              </w:rPr>
            </w:pPr>
            <w:r>
              <w:rPr>
                <w:rStyle w:val="Strong"/>
              </w:rPr>
              <w:lastRenderedPageBreak/>
              <w:t>Lesson overview</w:t>
            </w:r>
          </w:p>
          <w:p w14:paraId="2D4D84CA" w14:textId="0030CC2D" w:rsidR="00AC3E67" w:rsidRDefault="00AC3E67" w:rsidP="00AC3E67">
            <w:r w:rsidRPr="00245939">
              <w:t xml:space="preserve">Suggested duration: </w:t>
            </w:r>
            <w:r w:rsidR="004B2604">
              <w:t>o</w:t>
            </w:r>
            <w:r w:rsidR="003A7521">
              <w:t>ne</w:t>
            </w:r>
            <w:r>
              <w:t xml:space="preserve"> hour</w:t>
            </w:r>
          </w:p>
          <w:p w14:paraId="11EBF21B" w14:textId="404CCDCC" w:rsidR="00AC3E67" w:rsidRDefault="17F5C9D1" w:rsidP="00AC3E67">
            <w:r>
              <w:t>This lesson will</w:t>
            </w:r>
            <w:r w:rsidR="3B85FAA3">
              <w:t xml:space="preserve"> examine how the Paris Peace Conference</w:t>
            </w:r>
            <w:r w:rsidR="18282A64">
              <w:t xml:space="preserve"> reshaped global politics after World War I and explores the emergence of new political ideologies during the interwar period. Through collaborative activities, students analyse</w:t>
            </w:r>
            <w:r w:rsidR="029A41B5">
              <w:t xml:space="preserve"> the causes and consequences of ideological shifts such as fascism, communism</w:t>
            </w:r>
            <w:r w:rsidR="39A77747">
              <w:t>, liberal democracy and nationalism</w:t>
            </w:r>
            <w:r w:rsidR="27E88DD7">
              <w:t>.</w:t>
            </w:r>
          </w:p>
          <w:p w14:paraId="4154E5F4" w14:textId="67401AAF" w:rsidR="00AC3E67" w:rsidRPr="007574DC" w:rsidRDefault="00AC3E67" w:rsidP="00AC3E67">
            <w:r w:rsidRPr="00245939">
              <w:t>Prior learning:</w:t>
            </w:r>
            <w:r>
              <w:t xml:space="preserve"> </w:t>
            </w:r>
            <w:r w:rsidR="004B2604">
              <w:t>t</w:t>
            </w:r>
            <w:r w:rsidR="00AB3589">
              <w:t>he foll</w:t>
            </w:r>
            <w:r w:rsidR="00DF3581">
              <w:t>owing lesson assumes prior knowledge from Lesson 1</w:t>
            </w:r>
            <w:r w:rsidR="00EC1C7E">
              <w:t xml:space="preserve">: causes </w:t>
            </w:r>
            <w:r w:rsidR="00600A69">
              <w:t xml:space="preserve">of World </w:t>
            </w:r>
            <w:r w:rsidR="004547F7">
              <w:t>War </w:t>
            </w:r>
            <w:r w:rsidR="00600A69">
              <w:t>I</w:t>
            </w:r>
            <w:r w:rsidR="00DF3581">
              <w:t xml:space="preserve"> </w:t>
            </w:r>
            <w:r w:rsidR="00AD16D1">
              <w:t>include</w:t>
            </w:r>
            <w:r w:rsidR="00A73263">
              <w:t xml:space="preserve"> key concepts </w:t>
            </w:r>
            <w:r w:rsidR="00EC1C7E">
              <w:t xml:space="preserve">such as </w:t>
            </w:r>
            <w:r w:rsidR="00600A69">
              <w:t>n</w:t>
            </w:r>
            <w:r w:rsidR="00EC1C7E">
              <w:t>ationalism.</w:t>
            </w:r>
          </w:p>
          <w:p w14:paraId="7106AA17" w14:textId="222248B1" w:rsidR="00AC3E67" w:rsidRPr="00245939" w:rsidRDefault="7C94ED0F" w:rsidP="00AC3E67">
            <w:r>
              <w:t xml:space="preserve">Key vocabulary: </w:t>
            </w:r>
            <w:r w:rsidR="283487B2">
              <w:t xml:space="preserve">fascism, </w:t>
            </w:r>
            <w:r w:rsidR="5ACD5C68">
              <w:t>geo</w:t>
            </w:r>
            <w:r w:rsidR="283487B2">
              <w:t xml:space="preserve">political, </w:t>
            </w:r>
            <w:r w:rsidR="5895140C">
              <w:t>ideology</w:t>
            </w:r>
            <w:r w:rsidR="131EC1D5">
              <w:t xml:space="preserve">, liberal democracy, </w:t>
            </w:r>
            <w:r w:rsidR="1EC531F8">
              <w:t>proliferation, nationalism</w:t>
            </w:r>
            <w:r w:rsidR="0A7397D9">
              <w:t>, reparations, treaty</w:t>
            </w:r>
            <w:r w:rsidR="324F442E">
              <w:t xml:space="preserve">, </w:t>
            </w:r>
            <w:r w:rsidR="0F33C59B">
              <w:t>self-determination</w:t>
            </w:r>
            <w:r w:rsidR="626DB0B7">
              <w:t>.</w:t>
            </w:r>
          </w:p>
          <w:p w14:paraId="5C361833" w14:textId="170FE2FC" w:rsidR="00AC3E67" w:rsidRPr="00245939" w:rsidRDefault="65F9DD38" w:rsidP="00AC3E67">
            <w:r>
              <w:t xml:space="preserve">Related resources: </w:t>
            </w:r>
            <w:r w:rsidR="008F687E">
              <w:t>Resource</w:t>
            </w:r>
            <w:r w:rsidR="06E4564B">
              <w:t>s</w:t>
            </w:r>
            <w:r w:rsidR="42A65824">
              <w:t xml:space="preserve"> </w:t>
            </w:r>
            <w:r w:rsidR="4B67C38E">
              <w:t>30</w:t>
            </w:r>
            <w:r w:rsidR="004B2604" w:rsidRPr="004B2604">
              <w:t>–</w:t>
            </w:r>
            <w:r w:rsidR="7F5E2115">
              <w:t>32</w:t>
            </w:r>
          </w:p>
          <w:p w14:paraId="224B546A" w14:textId="77777777" w:rsidR="00AC3E67" w:rsidRPr="00B16460" w:rsidRDefault="00AC3E67" w:rsidP="00AC3E67">
            <w:pPr>
              <w:rPr>
                <w:rStyle w:val="Strong"/>
              </w:rPr>
            </w:pPr>
            <w:r>
              <w:rPr>
                <w:rStyle w:val="Strong"/>
              </w:rPr>
              <w:t>Beginning of lesson</w:t>
            </w:r>
          </w:p>
          <w:p w14:paraId="3EF231F6" w14:textId="3D59DD65" w:rsidR="00AC3E67" w:rsidRPr="00245939" w:rsidRDefault="00AC3E67" w:rsidP="00AC3E67">
            <w:r w:rsidRPr="00245939">
              <w:t>Explain the learning intention</w:t>
            </w:r>
            <w:r w:rsidR="004B2604">
              <w:t>s</w:t>
            </w:r>
            <w:r w:rsidRPr="00245939">
              <w:t xml:space="preserve"> and refer to </w:t>
            </w:r>
            <w:r w:rsidR="004B2604">
              <w:t>them</w:t>
            </w:r>
            <w:r w:rsidR="004B2604" w:rsidRPr="00245939">
              <w:t xml:space="preserve"> </w:t>
            </w:r>
            <w:r w:rsidRPr="00245939">
              <w:t>throughout the learning, making connections to prior learning. Unpack the success criteria and ensure students understand the learning goals.</w:t>
            </w:r>
          </w:p>
          <w:p w14:paraId="6C7380D5" w14:textId="0563D773" w:rsidR="00AC3E67" w:rsidRPr="00245939" w:rsidRDefault="00AC3E67" w:rsidP="00AC3E67">
            <w:r w:rsidRPr="00245939">
              <w:t>Learning intention</w:t>
            </w:r>
            <w:r w:rsidR="004B2604">
              <w:t>s</w:t>
            </w:r>
          </w:p>
          <w:p w14:paraId="26225CBF" w14:textId="40D1C3CD" w:rsidR="00AC3E67" w:rsidRDefault="1675B862" w:rsidP="0CDDFDB7">
            <w:pPr>
              <w:pStyle w:val="ListBullet"/>
              <w:numPr>
                <w:ilvl w:val="0"/>
                <w:numId w:val="0"/>
              </w:numPr>
              <w:ind w:left="567" w:hanging="567"/>
            </w:pPr>
            <w:r>
              <w:t>We are learning to</w:t>
            </w:r>
            <w:r w:rsidR="2C745760">
              <w:t>:</w:t>
            </w:r>
          </w:p>
          <w:p w14:paraId="0F4CDE7C" w14:textId="5A740732" w:rsidR="00AC3E67" w:rsidRDefault="004B2604" w:rsidP="0CDDFDB7">
            <w:pPr>
              <w:pStyle w:val="ListBullet"/>
            </w:pPr>
            <w:r>
              <w:lastRenderedPageBreak/>
              <w:t>u</w:t>
            </w:r>
            <w:r w:rsidR="5BB08EE3">
              <w:t>nderstand h</w:t>
            </w:r>
            <w:r w:rsidR="7B9BDCEA">
              <w:t xml:space="preserve">ow the Paris Peace </w:t>
            </w:r>
            <w:r w:rsidR="2102E868">
              <w:t>C</w:t>
            </w:r>
            <w:r w:rsidR="7B9BDCEA">
              <w:t xml:space="preserve">onference </w:t>
            </w:r>
            <w:r w:rsidR="786FF045">
              <w:t xml:space="preserve">including the Treaty of </w:t>
            </w:r>
            <w:r w:rsidR="1176CCD5">
              <w:t>Versailles shaped the post</w:t>
            </w:r>
            <w:r w:rsidR="309EC5FC">
              <w:t xml:space="preserve"> </w:t>
            </w:r>
            <w:r w:rsidR="1176CCD5">
              <w:t>WWI</w:t>
            </w:r>
          </w:p>
          <w:p w14:paraId="7D86E109" w14:textId="3044F3A3" w:rsidR="002837A3" w:rsidRDefault="004B2604" w:rsidP="0CDDFDB7">
            <w:pPr>
              <w:pStyle w:val="ListBullet"/>
            </w:pPr>
            <w:r>
              <w:t>i</w:t>
            </w:r>
            <w:r w:rsidR="6B4F06A7">
              <w:t>nquire into</w:t>
            </w:r>
            <w:r w:rsidR="1F9A5FF7">
              <w:t xml:space="preserve"> </w:t>
            </w:r>
            <w:r w:rsidR="0D92639A">
              <w:t>the reasons for the spread of political</w:t>
            </w:r>
            <w:r w:rsidR="1F9A5FF7">
              <w:t xml:space="preserve"> ideologies</w:t>
            </w:r>
          </w:p>
          <w:p w14:paraId="1C38E9EA" w14:textId="60439253" w:rsidR="001473B8" w:rsidRDefault="004B2604" w:rsidP="0CDDFDB7">
            <w:pPr>
              <w:pStyle w:val="ListBullet"/>
            </w:pPr>
            <w:r>
              <w:t>a</w:t>
            </w:r>
            <w:r w:rsidR="16939337">
              <w:t>nalyse</w:t>
            </w:r>
            <w:r w:rsidR="76BDCD2E">
              <w:t xml:space="preserve"> the value of</w:t>
            </w:r>
            <w:r w:rsidR="71AE3D36">
              <w:t xml:space="preserve"> sources </w:t>
            </w:r>
            <w:r w:rsidR="6828A43A">
              <w:t>to determine varying perspectives</w:t>
            </w:r>
            <w:r w:rsidR="76BDCD2E">
              <w:t>.</w:t>
            </w:r>
          </w:p>
          <w:p w14:paraId="12FFFF62" w14:textId="77777777" w:rsidR="00AC3E67" w:rsidRPr="00245939" w:rsidRDefault="00AC3E67" w:rsidP="00AC3E67">
            <w:r w:rsidRPr="00245939">
              <w:t>Success criteria</w:t>
            </w:r>
          </w:p>
          <w:p w14:paraId="01F51F42" w14:textId="77777777" w:rsidR="00AC3E67" w:rsidRDefault="7C94ED0F" w:rsidP="0CDDFDB7">
            <w:pPr>
              <w:pStyle w:val="ListBullet"/>
              <w:numPr>
                <w:ilvl w:val="0"/>
                <w:numId w:val="0"/>
              </w:numPr>
              <w:ind w:left="567" w:hanging="567"/>
            </w:pPr>
            <w:r>
              <w:t>I can:</w:t>
            </w:r>
          </w:p>
          <w:p w14:paraId="649EC065" w14:textId="3B8F4DEC" w:rsidR="001427A4" w:rsidRDefault="004B2604" w:rsidP="0CDDFDB7">
            <w:pPr>
              <w:pStyle w:val="ListBullet"/>
              <w:rPr>
                <w:rStyle w:val="Strong"/>
                <w:b w:val="0"/>
                <w:bCs w:val="0"/>
              </w:rPr>
            </w:pPr>
            <w:r>
              <w:rPr>
                <w:rStyle w:val="Strong"/>
                <w:b w:val="0"/>
                <w:bCs w:val="0"/>
              </w:rPr>
              <w:t>e</w:t>
            </w:r>
            <w:r w:rsidR="6704873F" w:rsidRPr="0CDDFDB7">
              <w:rPr>
                <w:rStyle w:val="Strong"/>
                <w:b w:val="0"/>
                <w:bCs w:val="0"/>
              </w:rPr>
              <w:t>xplain th</w:t>
            </w:r>
            <w:r w:rsidR="5BCF86A3" w:rsidRPr="0CDDFDB7">
              <w:rPr>
                <w:rStyle w:val="Strong"/>
                <w:b w:val="0"/>
                <w:bCs w:val="0"/>
              </w:rPr>
              <w:t>e</w:t>
            </w:r>
            <w:r w:rsidR="6704873F" w:rsidRPr="0CDDFDB7">
              <w:rPr>
                <w:rStyle w:val="Strong"/>
                <w:b w:val="0"/>
                <w:bCs w:val="0"/>
              </w:rPr>
              <w:t xml:space="preserve"> main outcomes of the Paris </w:t>
            </w:r>
            <w:r>
              <w:rPr>
                <w:rStyle w:val="Strong"/>
                <w:b w:val="0"/>
                <w:bCs w:val="0"/>
              </w:rPr>
              <w:t>Peace</w:t>
            </w:r>
            <w:r w:rsidRPr="0CDDFDB7">
              <w:rPr>
                <w:rStyle w:val="Strong"/>
                <w:b w:val="0"/>
                <w:bCs w:val="0"/>
              </w:rPr>
              <w:t xml:space="preserve"> </w:t>
            </w:r>
            <w:r w:rsidR="6704873F" w:rsidRPr="0CDDFDB7">
              <w:rPr>
                <w:rStyle w:val="Strong"/>
                <w:b w:val="0"/>
                <w:bCs w:val="0"/>
              </w:rPr>
              <w:t>conference</w:t>
            </w:r>
            <w:r w:rsidR="266FFEED" w:rsidRPr="0CDDFDB7">
              <w:rPr>
                <w:rStyle w:val="Strong"/>
                <w:b w:val="0"/>
                <w:bCs w:val="0"/>
              </w:rPr>
              <w:t xml:space="preserve"> </w:t>
            </w:r>
            <w:r w:rsidR="45A2B6B8" w:rsidRPr="0CDDFDB7">
              <w:rPr>
                <w:rStyle w:val="Strong"/>
                <w:b w:val="0"/>
                <w:bCs w:val="0"/>
              </w:rPr>
              <w:t xml:space="preserve">including the Treaty of </w:t>
            </w:r>
            <w:r w:rsidR="383FE321" w:rsidRPr="0CDDFDB7">
              <w:rPr>
                <w:rStyle w:val="Strong"/>
                <w:b w:val="0"/>
                <w:bCs w:val="0"/>
              </w:rPr>
              <w:t>Versailles</w:t>
            </w:r>
          </w:p>
          <w:p w14:paraId="57B9BB70" w14:textId="2FE4FCC3" w:rsidR="00D42F50" w:rsidRPr="00D42F50" w:rsidRDefault="004B2604" w:rsidP="0CDDFDB7">
            <w:pPr>
              <w:pStyle w:val="ListBullet"/>
              <w:rPr>
                <w:rStyle w:val="Strong"/>
                <w:b w:val="0"/>
                <w:bCs w:val="0"/>
              </w:rPr>
            </w:pPr>
            <w:r>
              <w:rPr>
                <w:rStyle w:val="Strong"/>
                <w:b w:val="0"/>
                <w:bCs w:val="0"/>
              </w:rPr>
              <w:t>i</w:t>
            </w:r>
            <w:r w:rsidR="5CD3035A" w:rsidRPr="0CDDFDB7">
              <w:rPr>
                <w:rStyle w:val="Strong"/>
                <w:b w:val="0"/>
                <w:bCs w:val="0"/>
              </w:rPr>
              <w:t>dentify and describe the key political ideologies that emerged between WWI and WWII</w:t>
            </w:r>
          </w:p>
          <w:p w14:paraId="46192D05" w14:textId="03AD3599" w:rsidR="009B1B17" w:rsidRDefault="004B2604" w:rsidP="0CDDFDB7">
            <w:pPr>
              <w:pStyle w:val="ListBullet"/>
              <w:rPr>
                <w:rStyle w:val="Strong"/>
                <w:b w:val="0"/>
                <w:bCs w:val="0"/>
              </w:rPr>
            </w:pPr>
            <w:r>
              <w:rPr>
                <w:rStyle w:val="Strong"/>
                <w:b w:val="0"/>
                <w:bCs w:val="0"/>
              </w:rPr>
              <w:t>a</w:t>
            </w:r>
            <w:r w:rsidR="25BA27CC" w:rsidRPr="0CDDFDB7">
              <w:rPr>
                <w:rStyle w:val="Strong"/>
                <w:b w:val="0"/>
                <w:bCs w:val="0"/>
              </w:rPr>
              <w:t>ccount for</w:t>
            </w:r>
            <w:r w:rsidR="73085E2D" w:rsidRPr="0CDDFDB7">
              <w:rPr>
                <w:rStyle w:val="Strong"/>
                <w:b w:val="0"/>
                <w:bCs w:val="0"/>
              </w:rPr>
              <w:t xml:space="preserve"> why political ideologies grew in popularity</w:t>
            </w:r>
            <w:r w:rsidR="5E4FA1FB" w:rsidRPr="0CDDFDB7">
              <w:rPr>
                <w:rStyle w:val="Strong"/>
                <w:b w:val="0"/>
                <w:bCs w:val="0"/>
              </w:rPr>
              <w:t xml:space="preserve"> </w:t>
            </w:r>
            <w:r w:rsidR="0318489F" w:rsidRPr="0CDDFDB7">
              <w:rPr>
                <w:rStyle w:val="Strong"/>
                <w:b w:val="0"/>
                <w:bCs w:val="0"/>
              </w:rPr>
              <w:t>during</w:t>
            </w:r>
            <w:r w:rsidR="5E4FA1FB" w:rsidRPr="0CDDFDB7">
              <w:rPr>
                <w:rStyle w:val="Strong"/>
                <w:b w:val="0"/>
                <w:bCs w:val="0"/>
              </w:rPr>
              <w:t xml:space="preserve"> the interwar years</w:t>
            </w:r>
          </w:p>
          <w:p w14:paraId="25B6BD5D" w14:textId="5F1890E9" w:rsidR="00CD1D2D" w:rsidRPr="00D213EE" w:rsidRDefault="004B2604" w:rsidP="0CDDFDB7">
            <w:pPr>
              <w:pStyle w:val="ListBullet"/>
            </w:pPr>
            <w:r>
              <w:t>a</w:t>
            </w:r>
            <w:r w:rsidR="25BA27CC">
              <w:t>nalyse the value of primary and secondary sources to understand different perspectives</w:t>
            </w:r>
            <w:r>
              <w:t>.</w:t>
            </w:r>
          </w:p>
          <w:p w14:paraId="188C8896" w14:textId="77777777" w:rsidR="0045400B" w:rsidRDefault="0045400B" w:rsidP="0045400B">
            <w:pPr>
              <w:rPr>
                <w:b/>
                <w:bCs/>
              </w:rPr>
            </w:pPr>
            <w:r w:rsidRPr="004165DB">
              <w:rPr>
                <w:b/>
                <w:bCs/>
              </w:rPr>
              <w:t>Core le</w:t>
            </w:r>
            <w:r>
              <w:rPr>
                <w:b/>
                <w:bCs/>
              </w:rPr>
              <w:t>sson</w:t>
            </w:r>
          </w:p>
          <w:p w14:paraId="16DE6913" w14:textId="4E50B8FE" w:rsidR="00540344" w:rsidRPr="00540344" w:rsidRDefault="01ABDFD5" w:rsidP="00D43485">
            <w:pPr>
              <w:pStyle w:val="FeatureBox2"/>
            </w:pPr>
            <w:r w:rsidRPr="458AA207">
              <w:rPr>
                <w:b/>
                <w:bCs/>
              </w:rPr>
              <w:t>Note</w:t>
            </w:r>
            <w:r>
              <w:t>:</w:t>
            </w:r>
            <w:r w:rsidR="7B493BBB">
              <w:t xml:space="preserve"> in the next lesson sequence</w:t>
            </w:r>
            <w:r>
              <w:t xml:space="preserve"> </w:t>
            </w:r>
            <w:r w:rsidR="1ED33D66">
              <w:t xml:space="preserve">there </w:t>
            </w:r>
            <w:r w:rsidR="74A24E32">
              <w:t>are</w:t>
            </w:r>
            <w:r w:rsidR="1ED33D66">
              <w:t xml:space="preserve"> new and complex </w:t>
            </w:r>
            <w:r w:rsidR="5CD7863F">
              <w:t xml:space="preserve">vocabulary </w:t>
            </w:r>
            <w:r w:rsidR="65010EA3">
              <w:t xml:space="preserve">that </w:t>
            </w:r>
            <w:r w:rsidR="5CD7863F">
              <w:t>s</w:t>
            </w:r>
            <w:r w:rsidR="246B2FC3">
              <w:t xml:space="preserve">tudents </w:t>
            </w:r>
            <w:r w:rsidR="5C19E227">
              <w:t>will need to have explained. Students to add any new terms into th</w:t>
            </w:r>
            <w:r w:rsidR="40EF21BA">
              <w:t xml:space="preserve">eir glossary </w:t>
            </w:r>
            <w:r w:rsidR="00E524C0">
              <w:t xml:space="preserve">in Appendix 1 – glossary </w:t>
            </w:r>
            <w:r w:rsidR="009036DF">
              <w:t>of key vocabulary (see</w:t>
            </w:r>
            <w:r w:rsidR="000F50DE">
              <w:t xml:space="preserve"> Supporting</w:t>
            </w:r>
            <w:r w:rsidR="009036DF">
              <w:t xml:space="preserve"> </w:t>
            </w:r>
            <w:r w:rsidR="008F687E">
              <w:t>Resource</w:t>
            </w:r>
            <w:r w:rsidR="00593DC7">
              <w:t>s</w:t>
            </w:r>
            <w:r w:rsidR="009036DF">
              <w:t>)</w:t>
            </w:r>
            <w:r w:rsidR="616BE473">
              <w:t>. For EAL/D learners</w:t>
            </w:r>
            <w:r w:rsidR="218711EC">
              <w:t xml:space="preserve"> use clear, simple language and visuals where </w:t>
            </w:r>
            <w:r w:rsidR="3D1C11E1">
              <w:t>appropriate. Pre</w:t>
            </w:r>
            <w:r w:rsidR="24F03EE4">
              <w:t>-</w:t>
            </w:r>
            <w:r w:rsidR="3D1C11E1">
              <w:t xml:space="preserve">teach key vocabulary </w:t>
            </w:r>
            <w:r w:rsidR="5A4CADE3">
              <w:t xml:space="preserve">such as </w:t>
            </w:r>
            <w:r w:rsidR="6E1B5F36">
              <w:t xml:space="preserve">reparations, treaty, </w:t>
            </w:r>
            <w:r w:rsidR="28A8DB0A">
              <w:t>self-</w:t>
            </w:r>
            <w:r w:rsidR="28A8DB0A">
              <w:lastRenderedPageBreak/>
              <w:t>determination</w:t>
            </w:r>
            <w:r w:rsidR="6E1B5F36">
              <w:t>.</w:t>
            </w:r>
          </w:p>
          <w:p w14:paraId="38224E36" w14:textId="28F7D233" w:rsidR="0045400B" w:rsidRDefault="5069C762" w:rsidP="0045400B">
            <w:r>
              <w:t xml:space="preserve">Teacher to </w:t>
            </w:r>
            <w:r w:rsidR="1AF6E235">
              <w:t>briefly introduce the Paris Peace Conference</w:t>
            </w:r>
            <w:r w:rsidR="270D40BC">
              <w:t xml:space="preserve"> that was conducted in 1919 by the Allied winners of World War I to d</w:t>
            </w:r>
            <w:r w:rsidR="683A3C7B">
              <w:t>ecide the post-war settlement.</w:t>
            </w:r>
            <w:r w:rsidR="2836E81C">
              <w:t xml:space="preserve"> State its significance </w:t>
            </w:r>
            <w:r w:rsidR="0B9366F2">
              <w:t xml:space="preserve">in </w:t>
            </w:r>
            <w:r w:rsidR="3BBD1805">
              <w:t>redrawing borders, imposing reparations</w:t>
            </w:r>
            <w:r w:rsidR="16782CAC">
              <w:t xml:space="preserve"> and the formation of the league of nations.</w:t>
            </w:r>
          </w:p>
          <w:p w14:paraId="350EA514" w14:textId="6A40551F" w:rsidR="00E14DE5" w:rsidRDefault="0DC6489A" w:rsidP="0045400B">
            <w:r>
              <w:t>Present</w:t>
            </w:r>
            <w:r w:rsidR="65CD9484">
              <w:t xml:space="preserve"> the video</w:t>
            </w:r>
            <w:r w:rsidR="4385DEAD">
              <w:t xml:space="preserve"> </w:t>
            </w:r>
            <w:hyperlink r:id="rId83">
              <w:r w:rsidR="4385DEAD" w:rsidRPr="0CDDFDB7">
                <w:rPr>
                  <w:rStyle w:val="Hyperlink"/>
                </w:rPr>
                <w:t xml:space="preserve">Outcome of World War </w:t>
              </w:r>
              <w:r w:rsidRPr="0CDDFDB7">
                <w:rPr>
                  <w:rStyle w:val="Hyperlink"/>
                </w:rPr>
                <w:t>I (5:39)</w:t>
              </w:r>
            </w:hyperlink>
            <w:r w:rsidR="7664838A">
              <w:t xml:space="preserve">. Students to complete the following questions </w:t>
            </w:r>
            <w:r w:rsidR="37E54021">
              <w:t xml:space="preserve">from </w:t>
            </w:r>
            <w:r w:rsidR="008F687E">
              <w:t>Resource</w:t>
            </w:r>
            <w:r w:rsidR="37E54021">
              <w:t xml:space="preserve"> 30</w:t>
            </w:r>
            <w:r w:rsidR="4E815E2B">
              <w:t xml:space="preserve"> –</w:t>
            </w:r>
            <w:r w:rsidR="6764B3FF">
              <w:t xml:space="preserve"> the Paris Peace Conference video worksheet</w:t>
            </w:r>
            <w:r w:rsidR="37E54021">
              <w:t xml:space="preserve"> </w:t>
            </w:r>
            <w:r w:rsidR="7664838A">
              <w:t>when viewing</w:t>
            </w:r>
            <w:r w:rsidR="37E54021">
              <w:t>.</w:t>
            </w:r>
          </w:p>
          <w:p w14:paraId="3C9E602E" w14:textId="77777777" w:rsidR="00122731" w:rsidRDefault="00A97FD2" w:rsidP="004B3FD9">
            <w:pPr>
              <w:pStyle w:val="ListNumber"/>
              <w:numPr>
                <w:ilvl w:val="0"/>
                <w:numId w:val="23"/>
              </w:numPr>
            </w:pPr>
            <w:r>
              <w:t>What were some of the major political changes that occurred after World War I</w:t>
            </w:r>
            <w:r w:rsidR="009E22C0">
              <w:t>?</w:t>
            </w:r>
            <w:r w:rsidR="00206559">
              <w:t xml:space="preserve"> </w:t>
            </w:r>
          </w:p>
          <w:p w14:paraId="5A13EBF8" w14:textId="77777777" w:rsidR="00122731" w:rsidRDefault="0014055C" w:rsidP="004B3FD9">
            <w:pPr>
              <w:pStyle w:val="ListNumber"/>
              <w:numPr>
                <w:ilvl w:val="0"/>
                <w:numId w:val="23"/>
              </w:numPr>
            </w:pPr>
            <w:r>
              <w:t>What was the League of Nations</w:t>
            </w:r>
            <w:r w:rsidR="00B41279">
              <w:t xml:space="preserve"> and what were its aims</w:t>
            </w:r>
            <w:r w:rsidR="00C16645">
              <w:t>?</w:t>
            </w:r>
            <w:r w:rsidR="00662F0C">
              <w:t xml:space="preserve"> </w:t>
            </w:r>
          </w:p>
          <w:p w14:paraId="3CFA6053" w14:textId="2BB501D4" w:rsidR="00662F0C" w:rsidRDefault="00662F0C" w:rsidP="004B3FD9">
            <w:pPr>
              <w:pStyle w:val="ListNumber"/>
              <w:numPr>
                <w:ilvl w:val="0"/>
                <w:numId w:val="23"/>
              </w:numPr>
            </w:pPr>
            <w:r>
              <w:t xml:space="preserve">What was the Treaty of Versailles and what where its terms for Germany in the aftermath of the war? </w:t>
            </w:r>
          </w:p>
          <w:p w14:paraId="0CC816EB" w14:textId="2B8694B4" w:rsidR="00A3062B" w:rsidRDefault="57D91D7B" w:rsidP="00A3062B">
            <w:pPr>
              <w:pStyle w:val="FeatureBox2"/>
            </w:pPr>
            <w:r>
              <w:t xml:space="preserve">Pause the video </w:t>
            </w:r>
            <w:r w:rsidR="70A2DEA3">
              <w:t xml:space="preserve">at </w:t>
            </w:r>
            <w:r w:rsidR="0AD99BCB">
              <w:t xml:space="preserve">3:15 </w:t>
            </w:r>
            <w:r>
              <w:t>and discuss the ter</w:t>
            </w:r>
            <w:r w:rsidR="3671EEB4">
              <w:t xml:space="preserve">m reparations. Based on class discussion students to add the </w:t>
            </w:r>
            <w:r w:rsidR="70A2DEA3">
              <w:t>definition.</w:t>
            </w:r>
          </w:p>
          <w:p w14:paraId="74D9C508" w14:textId="4B4584F9" w:rsidR="001050F5" w:rsidRDefault="00691567" w:rsidP="004B3FD9">
            <w:pPr>
              <w:pStyle w:val="ListNumber"/>
              <w:numPr>
                <w:ilvl w:val="0"/>
                <w:numId w:val="23"/>
              </w:numPr>
            </w:pPr>
            <w:r>
              <w:t>What</w:t>
            </w:r>
            <w:r w:rsidR="005E2AEF">
              <w:t xml:space="preserve"> impact did World War I have on national borders in Europe?</w:t>
            </w:r>
            <w:r w:rsidR="004E175D">
              <w:t xml:space="preserve"> </w:t>
            </w:r>
          </w:p>
          <w:p w14:paraId="638B3233" w14:textId="558577FF" w:rsidR="00691567" w:rsidRDefault="00B41279" w:rsidP="001050F5">
            <w:pPr>
              <w:pStyle w:val="FeatureBox2"/>
            </w:pPr>
            <w:r>
              <w:lastRenderedPageBreak/>
              <w:t xml:space="preserve">Pause at 3:40 and </w:t>
            </w:r>
            <w:r w:rsidR="001050F5">
              <w:t>have students copy down the new nations formed</w:t>
            </w:r>
            <w:r w:rsidR="00AE6B28">
              <w:t>.</w:t>
            </w:r>
          </w:p>
          <w:p w14:paraId="07ECD9BA" w14:textId="6C54B243" w:rsidR="004E175D" w:rsidRDefault="385D3512" w:rsidP="00736C2B">
            <w:pPr>
              <w:pStyle w:val="ListNumber"/>
              <w:numPr>
                <w:ilvl w:val="0"/>
                <w:numId w:val="23"/>
              </w:numPr>
            </w:pPr>
            <w:r>
              <w:t>When did the war officially come to an end?</w:t>
            </w:r>
            <w:r w:rsidR="6F66FBDF">
              <w:t xml:space="preserve"> </w:t>
            </w:r>
          </w:p>
          <w:p w14:paraId="6EB97BD8" w14:textId="5F80CCC4" w:rsidR="00AE2FE8" w:rsidRPr="00B22A28" w:rsidRDefault="009571B4" w:rsidP="00AE2FE8">
            <w:pPr>
              <w:pStyle w:val="FeatureBox3"/>
            </w:pPr>
            <w:r w:rsidRPr="00AE6B28">
              <w:rPr>
                <w:b/>
                <w:bCs/>
              </w:rPr>
              <w:t>Formative assessment:</w:t>
            </w:r>
            <w:r>
              <w:t xml:space="preserve"> </w:t>
            </w:r>
            <w:r w:rsidR="17137E26">
              <w:t>d</w:t>
            </w:r>
            <w:r>
              <w:t xml:space="preserve">iscuss the questions and responses. Teacher to </w:t>
            </w:r>
            <w:r w:rsidR="38B4966A">
              <w:t xml:space="preserve">clarify </w:t>
            </w:r>
            <w:r>
              <w:t xml:space="preserve">any </w:t>
            </w:r>
            <w:r w:rsidR="17137E26">
              <w:t>concepts that require further explanation</w:t>
            </w:r>
            <w:r w:rsidR="00AE6B28">
              <w:t>.</w:t>
            </w:r>
          </w:p>
          <w:p w14:paraId="310691C7" w14:textId="5A7B4846" w:rsidR="00102957" w:rsidRDefault="74B5B0D9" w:rsidP="0045400B">
            <w:pPr>
              <w:pStyle w:val="FeatureBox2"/>
              <w:rPr>
                <w:lang w:eastAsia="en-AU"/>
              </w:rPr>
            </w:pPr>
            <w:r w:rsidRPr="0CDDFDB7">
              <w:rPr>
                <w:b/>
                <w:bCs/>
                <w:lang w:eastAsia="en-AU"/>
              </w:rPr>
              <w:t>Note:</w:t>
            </w:r>
            <w:r w:rsidRPr="0CDDFDB7">
              <w:rPr>
                <w:lang w:eastAsia="en-AU"/>
              </w:rPr>
              <w:t xml:space="preserve"> </w:t>
            </w:r>
            <w:r w:rsidR="0AC4EBF9" w:rsidRPr="0CDDFDB7">
              <w:rPr>
                <w:lang w:eastAsia="en-AU"/>
              </w:rPr>
              <w:t>t</w:t>
            </w:r>
            <w:r w:rsidR="3FBDDF6A" w:rsidRPr="0CDDFDB7">
              <w:rPr>
                <w:lang w:eastAsia="en-AU"/>
              </w:rPr>
              <w:t xml:space="preserve">he following </w:t>
            </w:r>
            <w:r w:rsidR="2C2471C5" w:rsidRPr="0CDDFDB7">
              <w:rPr>
                <w:lang w:eastAsia="en-AU"/>
              </w:rPr>
              <w:t>source</w:t>
            </w:r>
            <w:r w:rsidR="3FBDDF6A" w:rsidRPr="0CDDFDB7">
              <w:rPr>
                <w:lang w:eastAsia="en-AU"/>
              </w:rPr>
              <w:t xml:space="preserve"> analysis activity</w:t>
            </w:r>
            <w:r w:rsidR="265DD7AD" w:rsidRPr="0CDDFDB7">
              <w:rPr>
                <w:lang w:eastAsia="en-AU"/>
              </w:rPr>
              <w:t xml:space="preserve"> will require students to be divided into groups of 4.</w:t>
            </w:r>
            <w:r w:rsidR="2C2471C5" w:rsidRPr="0CDDFDB7">
              <w:rPr>
                <w:lang w:eastAsia="en-AU"/>
              </w:rPr>
              <w:t xml:space="preserve"> Each group is to be assigned a historical source. </w:t>
            </w:r>
            <w:r w:rsidR="0856F511" w:rsidRPr="0CDDFDB7">
              <w:rPr>
                <w:lang w:eastAsia="en-AU"/>
              </w:rPr>
              <w:t>Teacher</w:t>
            </w:r>
            <w:r w:rsidR="7F87AE0C" w:rsidRPr="0CDDFDB7">
              <w:rPr>
                <w:lang w:eastAsia="en-AU"/>
              </w:rPr>
              <w:t xml:space="preserve"> to decide on the best </w:t>
            </w:r>
            <w:r w:rsidR="0856F511" w:rsidRPr="0CDDFDB7">
              <w:rPr>
                <w:lang w:eastAsia="en-AU"/>
              </w:rPr>
              <w:t>grouping</w:t>
            </w:r>
            <w:r w:rsidR="7F87AE0C" w:rsidRPr="0CDDFDB7">
              <w:rPr>
                <w:lang w:eastAsia="en-AU"/>
              </w:rPr>
              <w:t xml:space="preserve"> to suit the context of the class and modify source materials to suit </w:t>
            </w:r>
            <w:r w:rsidR="202235B5" w:rsidRPr="0CDDFDB7">
              <w:rPr>
                <w:lang w:eastAsia="en-AU"/>
              </w:rPr>
              <w:t>l</w:t>
            </w:r>
            <w:r w:rsidR="7F87AE0C" w:rsidRPr="0CDDFDB7">
              <w:rPr>
                <w:lang w:eastAsia="en-AU"/>
              </w:rPr>
              <w:t xml:space="preserve">earners in each group. This may include </w:t>
            </w:r>
            <w:r w:rsidR="0856F511" w:rsidRPr="0CDDFDB7">
              <w:rPr>
                <w:lang w:eastAsia="en-AU"/>
              </w:rPr>
              <w:t>translated or simplified versions if required.</w:t>
            </w:r>
            <w:r w:rsidR="1338AA00" w:rsidRPr="0CDDFDB7">
              <w:rPr>
                <w:lang w:eastAsia="en-AU"/>
              </w:rPr>
              <w:t xml:space="preserve"> </w:t>
            </w:r>
          </w:p>
          <w:p w14:paraId="3832E28B" w14:textId="3DF6DD91" w:rsidR="006557B5" w:rsidRPr="006557B5" w:rsidRDefault="7435BFA5" w:rsidP="00102957">
            <w:pPr>
              <w:pStyle w:val="FeatureBox2"/>
              <w:rPr>
                <w:lang w:eastAsia="en-AU"/>
              </w:rPr>
            </w:pPr>
            <w:r w:rsidRPr="0CDDFDB7">
              <w:rPr>
                <w:lang w:eastAsia="en-AU"/>
              </w:rPr>
              <w:t>Some</w:t>
            </w:r>
            <w:r w:rsidR="58A675C1" w:rsidRPr="0CDDFDB7">
              <w:rPr>
                <w:lang w:eastAsia="en-AU"/>
              </w:rPr>
              <w:t xml:space="preserve"> learners may re</w:t>
            </w:r>
            <w:r w:rsidR="498BE1EC" w:rsidRPr="0CDDFDB7">
              <w:rPr>
                <w:lang w:eastAsia="en-AU"/>
              </w:rPr>
              <w:t>quire</w:t>
            </w:r>
            <w:r w:rsidR="58A675C1" w:rsidRPr="0CDDFDB7">
              <w:rPr>
                <w:lang w:eastAsia="en-AU"/>
              </w:rPr>
              <w:t xml:space="preserve"> sentence starters when </w:t>
            </w:r>
            <w:r w:rsidR="498BE1EC" w:rsidRPr="0CDDFDB7">
              <w:rPr>
                <w:lang w:eastAsia="en-AU"/>
              </w:rPr>
              <w:t>analysing</w:t>
            </w:r>
            <w:r w:rsidR="58A675C1" w:rsidRPr="0CDDFDB7">
              <w:rPr>
                <w:lang w:eastAsia="en-AU"/>
              </w:rPr>
              <w:t xml:space="preserve"> sources</w:t>
            </w:r>
            <w:r w:rsidR="6E00174C" w:rsidRPr="0CDDFDB7">
              <w:rPr>
                <w:lang w:eastAsia="en-AU"/>
              </w:rPr>
              <w:t xml:space="preserve"> and provide further scaffolding where needed</w:t>
            </w:r>
            <w:r w:rsidR="27150A9C" w:rsidRPr="0CDDFDB7">
              <w:rPr>
                <w:lang w:eastAsia="en-AU"/>
              </w:rPr>
              <w:t>.</w:t>
            </w:r>
          </w:p>
          <w:p w14:paraId="21570049" w14:textId="65ADF060" w:rsidR="006A13B7" w:rsidRDefault="7626616B" w:rsidP="0CDDFDB7">
            <w:pPr>
              <w:pStyle w:val="ListBullet2"/>
              <w:numPr>
                <w:ilvl w:val="0"/>
                <w:numId w:val="0"/>
              </w:numPr>
              <w:rPr>
                <w:lang w:eastAsia="en-AU"/>
              </w:rPr>
            </w:pPr>
            <w:r w:rsidRPr="0CDDFDB7">
              <w:rPr>
                <w:lang w:eastAsia="en-AU"/>
              </w:rPr>
              <w:t>E</w:t>
            </w:r>
            <w:r w:rsidR="0BBB72E0" w:rsidRPr="0CDDFDB7">
              <w:rPr>
                <w:lang w:eastAsia="en-AU"/>
              </w:rPr>
              <w:t>ach group will be provided a source</w:t>
            </w:r>
            <w:r w:rsidR="48039F20" w:rsidRPr="0CDDFDB7">
              <w:rPr>
                <w:lang w:eastAsia="en-AU"/>
              </w:rPr>
              <w:t xml:space="preserve"> from </w:t>
            </w:r>
            <w:r w:rsidR="008F687E">
              <w:rPr>
                <w:lang w:eastAsia="en-AU"/>
              </w:rPr>
              <w:t>Resource</w:t>
            </w:r>
            <w:r w:rsidR="48039F20" w:rsidRPr="0CDDFDB7">
              <w:rPr>
                <w:lang w:eastAsia="en-AU"/>
              </w:rPr>
              <w:t xml:space="preserve"> </w:t>
            </w:r>
            <w:r w:rsidR="19828CFA" w:rsidRPr="0CDDFDB7">
              <w:rPr>
                <w:lang w:eastAsia="en-AU"/>
              </w:rPr>
              <w:t>31</w:t>
            </w:r>
            <w:r w:rsidR="496C2B32" w:rsidRPr="0CDDFDB7">
              <w:rPr>
                <w:lang w:eastAsia="en-AU"/>
              </w:rPr>
              <w:t xml:space="preserve"> – source analysis group task: the impact of the Paris Peace conference</w:t>
            </w:r>
            <w:r w:rsidR="0BBB72E0" w:rsidRPr="0CDDFDB7">
              <w:rPr>
                <w:lang w:eastAsia="en-AU"/>
              </w:rPr>
              <w:t xml:space="preserve">. </w:t>
            </w:r>
            <w:r w:rsidR="20673B13" w:rsidRPr="0CDDFDB7">
              <w:rPr>
                <w:lang w:eastAsia="en-AU"/>
              </w:rPr>
              <w:t>Students to complete a short source analysis of the source and answer the guiding questions</w:t>
            </w:r>
            <w:r w:rsidR="4A077068" w:rsidRPr="0CDDFDB7">
              <w:rPr>
                <w:lang w:eastAsia="en-AU"/>
              </w:rPr>
              <w:t xml:space="preserve"> on the source</w:t>
            </w:r>
            <w:r w:rsidR="2052C2A8" w:rsidRPr="0CDDFDB7">
              <w:rPr>
                <w:lang w:eastAsia="en-AU"/>
              </w:rPr>
              <w:t xml:space="preserve"> sheet</w:t>
            </w:r>
            <w:r w:rsidR="55F29439" w:rsidRPr="0CDDFDB7">
              <w:rPr>
                <w:lang w:eastAsia="en-AU"/>
              </w:rPr>
              <w:t xml:space="preserve"> to </w:t>
            </w:r>
            <w:r w:rsidR="0C7DB2F8" w:rsidRPr="0CDDFDB7">
              <w:rPr>
                <w:lang w:eastAsia="en-AU"/>
              </w:rPr>
              <w:t>account for t</w:t>
            </w:r>
            <w:r w:rsidR="5089441D" w:rsidRPr="0CDDFDB7">
              <w:rPr>
                <w:lang w:eastAsia="en-AU"/>
              </w:rPr>
              <w:t xml:space="preserve">he </w:t>
            </w:r>
            <w:r w:rsidR="6CB9EAEB" w:rsidRPr="0CDDFDB7">
              <w:rPr>
                <w:lang w:eastAsia="en-AU"/>
              </w:rPr>
              <w:t xml:space="preserve">different perspectives of the </w:t>
            </w:r>
            <w:r w:rsidR="620B414B" w:rsidRPr="0CDDFDB7">
              <w:rPr>
                <w:lang w:eastAsia="en-AU"/>
              </w:rPr>
              <w:t>Paris Peace conference.</w:t>
            </w:r>
          </w:p>
          <w:p w14:paraId="104913FE" w14:textId="2C3C5D60" w:rsidR="00AA757A" w:rsidRPr="00B24435" w:rsidRDefault="621C3756" w:rsidP="0CDDFDB7">
            <w:pPr>
              <w:pStyle w:val="ListBullet"/>
              <w:rPr>
                <w:rStyle w:val="Strong"/>
                <w:b w:val="0"/>
                <w:bCs w:val="0"/>
              </w:rPr>
            </w:pPr>
            <w:r>
              <w:lastRenderedPageBreak/>
              <w:t xml:space="preserve">Group 1: </w:t>
            </w:r>
            <w:r w:rsidR="6641EA41">
              <w:t>p</w:t>
            </w:r>
            <w:r>
              <w:t>olitical cartoon</w:t>
            </w:r>
            <w:r w:rsidR="391F3366">
              <w:t xml:space="preserve"> showing Germany being squeezed by the Treaty of Versailles’s harsh terms</w:t>
            </w:r>
          </w:p>
          <w:p w14:paraId="5BBF868B" w14:textId="262F6297" w:rsidR="00AA757A" w:rsidRPr="00AA757A" w:rsidRDefault="391F3366" w:rsidP="0CDDFDB7">
            <w:pPr>
              <w:pStyle w:val="ListBullet"/>
              <w:rPr>
                <w:rStyle w:val="Strong"/>
                <w:b w:val="0"/>
                <w:bCs w:val="0"/>
              </w:rPr>
            </w:pPr>
            <w:r w:rsidRPr="0CDDFDB7">
              <w:rPr>
                <w:rStyle w:val="Strong"/>
                <w:b w:val="0"/>
                <w:bCs w:val="0"/>
              </w:rPr>
              <w:t xml:space="preserve">Group 2: </w:t>
            </w:r>
            <w:r w:rsidR="5C218244" w:rsidRPr="0CDDFDB7">
              <w:rPr>
                <w:rStyle w:val="Strong"/>
                <w:b w:val="0"/>
                <w:bCs w:val="0"/>
              </w:rPr>
              <w:t xml:space="preserve">political cartoon on the </w:t>
            </w:r>
            <w:r w:rsidR="0DAA8B3E" w:rsidRPr="0CDDFDB7">
              <w:rPr>
                <w:rStyle w:val="Strong"/>
                <w:b w:val="0"/>
                <w:bCs w:val="0"/>
              </w:rPr>
              <w:t>L</w:t>
            </w:r>
            <w:r w:rsidR="5C218244" w:rsidRPr="0CDDFDB7">
              <w:rPr>
                <w:rStyle w:val="Strong"/>
                <w:b w:val="0"/>
                <w:bCs w:val="0"/>
              </w:rPr>
              <w:t xml:space="preserve">eague of </w:t>
            </w:r>
            <w:r w:rsidR="0DAA8B3E" w:rsidRPr="0CDDFDB7">
              <w:rPr>
                <w:rStyle w:val="Strong"/>
                <w:b w:val="0"/>
                <w:bCs w:val="0"/>
              </w:rPr>
              <w:t>N</w:t>
            </w:r>
            <w:r w:rsidR="5C218244" w:rsidRPr="0CDDFDB7">
              <w:rPr>
                <w:rStyle w:val="Strong"/>
                <w:b w:val="0"/>
                <w:bCs w:val="0"/>
              </w:rPr>
              <w:t>ations</w:t>
            </w:r>
          </w:p>
          <w:p w14:paraId="29F189B2" w14:textId="7C3EAE7D" w:rsidR="00AA757A" w:rsidRPr="00AA757A" w:rsidRDefault="6641EA41" w:rsidP="0CDDFDB7">
            <w:pPr>
              <w:pStyle w:val="ListBullet"/>
              <w:rPr>
                <w:rStyle w:val="Strong"/>
                <w:b w:val="0"/>
                <w:bCs w:val="0"/>
              </w:rPr>
            </w:pPr>
            <w:r w:rsidRPr="0CDDFDB7">
              <w:rPr>
                <w:rStyle w:val="Strong"/>
                <w:b w:val="0"/>
                <w:bCs w:val="0"/>
              </w:rPr>
              <w:t xml:space="preserve">Group 3: excerpt from the Treaty of </w:t>
            </w:r>
            <w:r w:rsidR="5BF971B3" w:rsidRPr="0CDDFDB7">
              <w:rPr>
                <w:rStyle w:val="Strong"/>
                <w:b w:val="0"/>
                <w:bCs w:val="0"/>
              </w:rPr>
              <w:t>Versailles</w:t>
            </w:r>
            <w:r w:rsidRPr="0CDDFDB7">
              <w:rPr>
                <w:rStyle w:val="Strong"/>
                <w:b w:val="0"/>
                <w:bCs w:val="0"/>
              </w:rPr>
              <w:t xml:space="preserve"> text</w:t>
            </w:r>
          </w:p>
          <w:p w14:paraId="3FBFEA72" w14:textId="3E0F64CD" w:rsidR="00AA757A" w:rsidRPr="00AA757A" w:rsidRDefault="546FC4CA" w:rsidP="0CDDFDB7">
            <w:pPr>
              <w:pStyle w:val="ListBullet"/>
              <w:rPr>
                <w:rStyle w:val="Strong"/>
                <w:b w:val="0"/>
                <w:bCs w:val="0"/>
              </w:rPr>
            </w:pPr>
            <w:r w:rsidRPr="0CDDFDB7">
              <w:rPr>
                <w:rStyle w:val="Strong"/>
                <w:b w:val="0"/>
                <w:bCs w:val="0"/>
              </w:rPr>
              <w:t>Group 4: excerpt from Woodrow Wilson</w:t>
            </w:r>
            <w:r w:rsidR="7ACD2AB0" w:rsidRPr="0CDDFDB7">
              <w:rPr>
                <w:rStyle w:val="Strong"/>
                <w:b w:val="0"/>
                <w:bCs w:val="0"/>
              </w:rPr>
              <w:t>’s speech</w:t>
            </w:r>
          </w:p>
          <w:p w14:paraId="4CDD55CD" w14:textId="0FCCD6A3" w:rsidR="00BB6938" w:rsidRPr="00AA757A" w:rsidRDefault="7576FDFD" w:rsidP="0CDDFDB7">
            <w:pPr>
              <w:pStyle w:val="ListBullet"/>
              <w:numPr>
                <w:ilvl w:val="0"/>
                <w:numId w:val="0"/>
              </w:numPr>
              <w:rPr>
                <w:rStyle w:val="Strong"/>
                <w:b w:val="0"/>
                <w:bCs w:val="0"/>
              </w:rPr>
            </w:pPr>
            <w:r w:rsidRPr="458AA207">
              <w:rPr>
                <w:rStyle w:val="Strong"/>
                <w:b w:val="0"/>
                <w:bCs w:val="0"/>
              </w:rPr>
              <w:t xml:space="preserve">Each group to </w:t>
            </w:r>
            <w:r w:rsidR="64B4B73C" w:rsidRPr="458AA207">
              <w:rPr>
                <w:rStyle w:val="Strong"/>
                <w:b w:val="0"/>
                <w:bCs w:val="0"/>
              </w:rPr>
              <w:t>present an expla</w:t>
            </w:r>
            <w:r w:rsidR="402A96EC" w:rsidRPr="458AA207">
              <w:rPr>
                <w:rStyle w:val="Strong"/>
                <w:b w:val="0"/>
                <w:bCs w:val="0"/>
              </w:rPr>
              <w:t xml:space="preserve">nation of </w:t>
            </w:r>
            <w:r w:rsidRPr="458AA207">
              <w:rPr>
                <w:rStyle w:val="Strong"/>
                <w:b w:val="0"/>
                <w:bCs w:val="0"/>
              </w:rPr>
              <w:t>their source and the findings to th</w:t>
            </w:r>
            <w:r w:rsidR="65509A17" w:rsidRPr="458AA207">
              <w:rPr>
                <w:rStyle w:val="Strong"/>
                <w:b w:val="0"/>
                <w:bCs w:val="0"/>
              </w:rPr>
              <w:t>e class</w:t>
            </w:r>
            <w:r w:rsidR="5A4A9552" w:rsidRPr="458AA207">
              <w:rPr>
                <w:rStyle w:val="Strong"/>
                <w:b w:val="0"/>
                <w:bCs w:val="0"/>
              </w:rPr>
              <w:t>, indicating the nature of the source</w:t>
            </w:r>
            <w:r w:rsidR="204865A3" w:rsidRPr="458AA207">
              <w:rPr>
                <w:rStyle w:val="Strong"/>
                <w:b w:val="0"/>
                <w:bCs w:val="0"/>
              </w:rPr>
              <w:t xml:space="preserve">, the content, the perspective shown and how valuable the source is in building an understanding </w:t>
            </w:r>
            <w:r w:rsidR="01565A0A" w:rsidRPr="458AA207">
              <w:rPr>
                <w:rStyle w:val="Strong"/>
                <w:b w:val="0"/>
                <w:bCs w:val="0"/>
              </w:rPr>
              <w:t>of the impact of the Paris</w:t>
            </w:r>
            <w:r w:rsidR="0257DF01" w:rsidRPr="458AA207">
              <w:rPr>
                <w:rStyle w:val="Strong"/>
                <w:b w:val="0"/>
                <w:bCs w:val="0"/>
              </w:rPr>
              <w:t xml:space="preserve"> Peace conference.</w:t>
            </w:r>
          </w:p>
          <w:p w14:paraId="707092A5" w14:textId="56018C73" w:rsidR="002B24D2" w:rsidRPr="00BB2224" w:rsidRDefault="6B98AF4D" w:rsidP="0CDDFDB7">
            <w:pPr>
              <w:pStyle w:val="ListBullet"/>
              <w:numPr>
                <w:ilvl w:val="0"/>
                <w:numId w:val="0"/>
              </w:numPr>
              <w:rPr>
                <w:rStyle w:val="Strong"/>
                <w:b w:val="0"/>
                <w:bCs w:val="0"/>
              </w:rPr>
            </w:pPr>
            <w:r w:rsidRPr="458AA207">
              <w:rPr>
                <w:rStyle w:val="Strong"/>
                <w:b w:val="0"/>
                <w:bCs w:val="0"/>
              </w:rPr>
              <w:t xml:space="preserve">Teacher to check for understanding by </w:t>
            </w:r>
            <w:r w:rsidR="455F7141" w:rsidRPr="458AA207">
              <w:rPr>
                <w:rStyle w:val="Strong"/>
                <w:b w:val="0"/>
                <w:bCs w:val="0"/>
              </w:rPr>
              <w:t>asking students to complete the following sentence</w:t>
            </w:r>
            <w:r w:rsidR="204B0D5B" w:rsidRPr="458AA207">
              <w:rPr>
                <w:rStyle w:val="Strong"/>
                <w:b w:val="0"/>
                <w:bCs w:val="0"/>
              </w:rPr>
              <w:t xml:space="preserve"> </w:t>
            </w:r>
            <w:r w:rsidR="455F7141" w:rsidRPr="458AA207">
              <w:rPr>
                <w:rStyle w:val="Strong"/>
                <w:b w:val="0"/>
                <w:bCs w:val="0"/>
              </w:rPr>
              <w:t>prompts</w:t>
            </w:r>
            <w:r w:rsidR="48A668F3" w:rsidRPr="458AA207">
              <w:rPr>
                <w:rStyle w:val="Strong"/>
                <w:b w:val="0"/>
                <w:bCs w:val="0"/>
              </w:rPr>
              <w:t xml:space="preserve"> based on class discussion,</w:t>
            </w:r>
            <w:r w:rsidR="3931A4BF" w:rsidRPr="458AA207">
              <w:rPr>
                <w:rStyle w:val="Strong"/>
                <w:b w:val="0"/>
                <w:bCs w:val="0"/>
              </w:rPr>
              <w:t xml:space="preserve"> in their notes:</w:t>
            </w:r>
          </w:p>
          <w:p w14:paraId="5A32DC23" w14:textId="1E9D3DF0" w:rsidR="00115367" w:rsidRDefault="113E849B" w:rsidP="00AE6B28">
            <w:pPr>
              <w:pStyle w:val="ListBullet"/>
              <w:rPr>
                <w:rStyle w:val="Strong"/>
                <w:b w:val="0"/>
                <w:bCs w:val="0"/>
              </w:rPr>
            </w:pPr>
            <w:r>
              <w:t xml:space="preserve">One important outcome of the Paris Peace </w:t>
            </w:r>
            <w:r w:rsidR="0AE5B59B">
              <w:t>conference</w:t>
            </w:r>
            <w:r>
              <w:t xml:space="preserve"> wa</w:t>
            </w:r>
            <w:r w:rsidR="66A845CA">
              <w:t>s</w:t>
            </w:r>
            <w:r w:rsidR="00AE6B28">
              <w:t xml:space="preserve"> …</w:t>
            </w:r>
          </w:p>
          <w:p w14:paraId="44268072" w14:textId="0003DE3A" w:rsidR="007C3A31" w:rsidRDefault="0AE5B59B" w:rsidP="00AE6B28">
            <w:pPr>
              <w:pStyle w:val="ListBullet"/>
              <w:rPr>
                <w:rStyle w:val="Strong"/>
                <w:b w:val="0"/>
                <w:bCs w:val="0"/>
              </w:rPr>
            </w:pPr>
            <w:r>
              <w:t>One reason it changes the modern world i</w:t>
            </w:r>
            <w:r w:rsidR="21E8A62C">
              <w:t>s</w:t>
            </w:r>
            <w:r w:rsidR="00AE6B28">
              <w:t xml:space="preserve"> …</w:t>
            </w:r>
          </w:p>
          <w:p w14:paraId="406D44A8" w14:textId="7741C89D" w:rsidR="001F4A5B" w:rsidRPr="00102957" w:rsidRDefault="05ECE156" w:rsidP="00374AD4">
            <w:pPr>
              <w:pStyle w:val="FeatureBox3"/>
              <w:rPr>
                <w:rStyle w:val="Strong"/>
                <w:b w:val="0"/>
                <w:bCs w:val="0"/>
              </w:rPr>
            </w:pPr>
            <w:r w:rsidRPr="458AA207">
              <w:rPr>
                <w:rStyle w:val="Strong"/>
              </w:rPr>
              <w:t>Formative assessment</w:t>
            </w:r>
            <w:r w:rsidRPr="458AA207">
              <w:rPr>
                <w:rStyle w:val="Strong"/>
                <w:b w:val="0"/>
                <w:bCs w:val="0"/>
              </w:rPr>
              <w:t xml:space="preserve">: </w:t>
            </w:r>
            <w:r w:rsidR="067F9842" w:rsidRPr="458AA207">
              <w:rPr>
                <w:rStyle w:val="Strong"/>
                <w:b w:val="0"/>
                <w:bCs w:val="0"/>
              </w:rPr>
              <w:t xml:space="preserve">review student </w:t>
            </w:r>
            <w:r w:rsidR="2207A016" w:rsidRPr="458AA207">
              <w:rPr>
                <w:rStyle w:val="Strong"/>
                <w:b w:val="0"/>
                <w:bCs w:val="0"/>
              </w:rPr>
              <w:t>responses to assess whether</w:t>
            </w:r>
            <w:r w:rsidR="66113B37" w:rsidRPr="458AA207">
              <w:rPr>
                <w:rStyle w:val="Strong"/>
                <w:b w:val="0"/>
                <w:bCs w:val="0"/>
              </w:rPr>
              <w:t xml:space="preserve"> students have made clear connections between the sources provided and the Pa</w:t>
            </w:r>
            <w:r w:rsidR="3347C9B1" w:rsidRPr="458AA207">
              <w:rPr>
                <w:rStyle w:val="Strong"/>
                <w:b w:val="0"/>
                <w:bCs w:val="0"/>
              </w:rPr>
              <w:t>ris Peace Conference.</w:t>
            </w:r>
            <w:r w:rsidR="381CECDA" w:rsidRPr="458AA207">
              <w:rPr>
                <w:rStyle w:val="Strong"/>
                <w:b w:val="0"/>
                <w:bCs w:val="0"/>
              </w:rPr>
              <w:t xml:space="preserve"> Use the observations to determine</w:t>
            </w:r>
            <w:r w:rsidR="388914C6" w:rsidRPr="458AA207">
              <w:rPr>
                <w:rStyle w:val="Strong"/>
                <w:b w:val="0"/>
                <w:bCs w:val="0"/>
              </w:rPr>
              <w:t xml:space="preserve"> whether to model and co</w:t>
            </w:r>
            <w:r w:rsidR="78451348" w:rsidRPr="458AA207">
              <w:rPr>
                <w:rStyle w:val="Strong"/>
                <w:b w:val="0"/>
                <w:bCs w:val="0"/>
              </w:rPr>
              <w:t>-</w:t>
            </w:r>
            <w:r w:rsidR="388914C6" w:rsidRPr="458AA207">
              <w:rPr>
                <w:rStyle w:val="Strong"/>
                <w:b w:val="0"/>
                <w:bCs w:val="0"/>
              </w:rPr>
              <w:t>construct the next activity</w:t>
            </w:r>
            <w:r w:rsidR="1384EB7A" w:rsidRPr="458AA207">
              <w:rPr>
                <w:rStyle w:val="Strong"/>
                <w:b w:val="0"/>
                <w:bCs w:val="0"/>
              </w:rPr>
              <w:t xml:space="preserve"> to support student </w:t>
            </w:r>
            <w:r w:rsidR="1384EB7A" w:rsidRPr="458AA207">
              <w:rPr>
                <w:rStyle w:val="Strong"/>
                <w:b w:val="0"/>
                <w:bCs w:val="0"/>
              </w:rPr>
              <w:lastRenderedPageBreak/>
              <w:t>outcomes.</w:t>
            </w:r>
          </w:p>
          <w:p w14:paraId="07074B29" w14:textId="539D9E9C" w:rsidR="003A044D" w:rsidRDefault="761061D6" w:rsidP="004D6E3B">
            <w:pPr>
              <w:pStyle w:val="FeatureBox4"/>
            </w:pPr>
            <w:r w:rsidRPr="0CDDFDB7">
              <w:rPr>
                <w:rStyle w:val="Strong"/>
              </w:rPr>
              <w:t>Differentiation:</w:t>
            </w:r>
            <w:r w:rsidRPr="0CDDFDB7">
              <w:rPr>
                <w:rStyle w:val="Strong"/>
                <w:b w:val="0"/>
                <w:bCs w:val="0"/>
              </w:rPr>
              <w:t xml:space="preserve"> </w:t>
            </w:r>
            <w:r w:rsidR="0AC4EBF9" w:rsidRPr="0CDDFDB7">
              <w:rPr>
                <w:rStyle w:val="Strong"/>
                <w:b w:val="0"/>
                <w:bCs w:val="0"/>
              </w:rPr>
              <w:t>e</w:t>
            </w:r>
            <w:r w:rsidR="2DCFA9DA" w:rsidRPr="0CDDFDB7">
              <w:rPr>
                <w:rStyle w:val="Strong"/>
                <w:b w:val="0"/>
                <w:bCs w:val="0"/>
              </w:rPr>
              <w:t xml:space="preserve">xtend students by </w:t>
            </w:r>
            <w:r w:rsidR="6BD56357" w:rsidRPr="0CDDFDB7">
              <w:rPr>
                <w:rStyle w:val="Strong"/>
                <w:b w:val="0"/>
                <w:bCs w:val="0"/>
              </w:rPr>
              <w:t xml:space="preserve">having them </w:t>
            </w:r>
            <w:r w:rsidR="6BD56357">
              <w:t>create their own political cartoon or written source reflecting a minority or overlooked perspective (</w:t>
            </w:r>
            <w:r w:rsidR="00AE6B28">
              <w:t>for example</w:t>
            </w:r>
            <w:r w:rsidR="6BD56357">
              <w:t>, a small nation affected by new borders, or a woman’s voice on peace).</w:t>
            </w:r>
          </w:p>
          <w:p w14:paraId="3BBB9245" w14:textId="5BB92F6A" w:rsidR="004D6E3B" w:rsidRDefault="35012CBE" w:rsidP="00542455">
            <w:pPr>
              <w:pStyle w:val="FeatureBox2"/>
            </w:pPr>
            <w:r w:rsidRPr="0CDDFDB7">
              <w:rPr>
                <w:b/>
                <w:bCs/>
              </w:rPr>
              <w:t>Note</w:t>
            </w:r>
            <w:r>
              <w:t xml:space="preserve">: </w:t>
            </w:r>
            <w:r w:rsidR="4667CB89">
              <w:t>s</w:t>
            </w:r>
            <w:r w:rsidR="78D58FED">
              <w:t xml:space="preserve">upport students in their understanding of new terminology </w:t>
            </w:r>
            <w:r w:rsidR="00EB7C7A">
              <w:t xml:space="preserve">by using </w:t>
            </w:r>
            <w:r w:rsidR="78D58FED">
              <w:t xml:space="preserve">contingent scaffolding </w:t>
            </w:r>
            <w:r w:rsidR="7E13F3FE">
              <w:t>and refer to Appendix 1</w:t>
            </w:r>
            <w:r w:rsidR="004960F9">
              <w:t xml:space="preserve"> – </w:t>
            </w:r>
            <w:r w:rsidR="00AE6B28">
              <w:t>g</w:t>
            </w:r>
            <w:r w:rsidR="787305D7">
              <w:t>lossary</w:t>
            </w:r>
            <w:r w:rsidR="00AE6B28">
              <w:t xml:space="preserve"> of key vocabulary</w:t>
            </w:r>
            <w:r w:rsidR="3E50A7A0">
              <w:t xml:space="preserve"> </w:t>
            </w:r>
            <w:r w:rsidR="007528B3">
              <w:t xml:space="preserve">(see </w:t>
            </w:r>
            <w:r w:rsidR="000F50DE">
              <w:t xml:space="preserve">Supporting </w:t>
            </w:r>
            <w:r w:rsidR="008F687E">
              <w:t>Resource</w:t>
            </w:r>
            <w:r w:rsidR="007528B3">
              <w:t>s)</w:t>
            </w:r>
            <w:r w:rsidR="7E13F3FE">
              <w:t xml:space="preserve"> for </w:t>
            </w:r>
            <w:r w:rsidR="30BE2645">
              <w:t>students</w:t>
            </w:r>
            <w:r w:rsidR="7E13F3FE">
              <w:t xml:space="preserve"> to </w:t>
            </w:r>
            <w:r w:rsidR="0AD37F76">
              <w:t xml:space="preserve">add to </w:t>
            </w:r>
            <w:r w:rsidR="7E13F3FE">
              <w:t xml:space="preserve">their </w:t>
            </w:r>
            <w:r w:rsidR="30BE2645">
              <w:t>vocabulary development.</w:t>
            </w:r>
          </w:p>
          <w:p w14:paraId="3EC80CD1" w14:textId="3533637D" w:rsidR="0051720A" w:rsidRDefault="52899D4B" w:rsidP="0051720A">
            <w:r>
              <w:t>Introduce students to the next content point</w:t>
            </w:r>
            <w:r w:rsidR="392D8F5B">
              <w:t xml:space="preserve"> – reasons for the proliferation of political ideologies in the interwar period</w:t>
            </w:r>
            <w:r w:rsidR="598775D8">
              <w:t>.</w:t>
            </w:r>
            <w:r w:rsidR="7EBC857A">
              <w:t xml:space="preserve"> Write down the key words on the board: ideology</w:t>
            </w:r>
            <w:r w:rsidR="3B49875F">
              <w:t xml:space="preserve">, proliferation, interwar period. Teacher to </w:t>
            </w:r>
            <w:r w:rsidR="1EC4B4C3">
              <w:t xml:space="preserve">use a </w:t>
            </w:r>
            <w:r w:rsidR="00AE6B28">
              <w:t>q</w:t>
            </w:r>
            <w:r w:rsidR="1EC4B4C3">
              <w:t>u</w:t>
            </w:r>
            <w:r w:rsidR="4B268EE2">
              <w:t>i</w:t>
            </w:r>
            <w:r w:rsidR="1EC4B4C3">
              <w:t>ck response method such as thum</w:t>
            </w:r>
            <w:r w:rsidR="4B268EE2">
              <w:t>b</w:t>
            </w:r>
            <w:r w:rsidR="1EC4B4C3">
              <w:t>s up</w:t>
            </w:r>
            <w:r w:rsidR="4B268EE2">
              <w:t>/thumbs down to determine if students know the meaning of these key terms.</w:t>
            </w:r>
          </w:p>
          <w:p w14:paraId="6F92BB12" w14:textId="2C340723" w:rsidR="00E948B1" w:rsidRPr="00AE6B28" w:rsidRDefault="509C9907" w:rsidP="00AE6B28">
            <w:pPr>
              <w:pStyle w:val="ListNumber"/>
              <w:numPr>
                <w:ilvl w:val="0"/>
                <w:numId w:val="189"/>
              </w:numPr>
              <w:rPr>
                <w:szCs w:val="22"/>
              </w:rPr>
            </w:pPr>
            <w:r>
              <w:t>Teacher to offer clear and concise explanations of each term</w:t>
            </w:r>
            <w:r w:rsidR="54B4C838">
              <w:t>.</w:t>
            </w:r>
          </w:p>
          <w:p w14:paraId="55D1AB8A" w14:textId="13E996B9" w:rsidR="0001717F" w:rsidRPr="00BB2224" w:rsidRDefault="54B4C838" w:rsidP="00AE6B28">
            <w:pPr>
              <w:pStyle w:val="ListNumber"/>
              <w:numPr>
                <w:ilvl w:val="0"/>
                <w:numId w:val="189"/>
              </w:numPr>
            </w:pPr>
            <w:r>
              <w:t>Teacher to then check for understanding by asking students</w:t>
            </w:r>
            <w:r w:rsidR="23F6948E">
              <w:t xml:space="preserve"> through choral response</w:t>
            </w:r>
            <w:r w:rsidR="3A273922">
              <w:t xml:space="preserve"> for an example or synonym for each of the terms.</w:t>
            </w:r>
          </w:p>
          <w:p w14:paraId="5D6CAFF0" w14:textId="790E6465" w:rsidR="000B5963" w:rsidRPr="00BB2224" w:rsidRDefault="0189EAD6" w:rsidP="00AE6B28">
            <w:pPr>
              <w:pStyle w:val="ListNumber"/>
              <w:numPr>
                <w:ilvl w:val="0"/>
                <w:numId w:val="189"/>
              </w:numPr>
            </w:pPr>
            <w:r>
              <w:t>Teacher b</w:t>
            </w:r>
            <w:r w:rsidR="38DB585F">
              <w:t>riefly explain</w:t>
            </w:r>
            <w:r>
              <w:t>s</w:t>
            </w:r>
            <w:r w:rsidR="38DB585F">
              <w:t xml:space="preserve"> </w:t>
            </w:r>
            <w:r w:rsidR="5E54C705">
              <w:t xml:space="preserve">these terms in context of why new political ideologies grew after </w:t>
            </w:r>
            <w:r w:rsidR="5E54C705">
              <w:lastRenderedPageBreak/>
              <w:t xml:space="preserve">World War </w:t>
            </w:r>
            <w:r w:rsidR="4E5C42A8">
              <w:t>I</w:t>
            </w:r>
            <w:r w:rsidR="004547F7">
              <w:t>.</w:t>
            </w:r>
          </w:p>
          <w:p w14:paraId="59A67534" w14:textId="37C9E8AC" w:rsidR="000243EE" w:rsidRDefault="0A534789" w:rsidP="000243EE">
            <w:pPr>
              <w:pStyle w:val="FeatureBox4"/>
            </w:pPr>
            <w:r w:rsidRPr="0CDDFDB7">
              <w:rPr>
                <w:b/>
                <w:bCs/>
              </w:rPr>
              <w:t>Differentiation</w:t>
            </w:r>
            <w:r>
              <w:t xml:space="preserve">: </w:t>
            </w:r>
            <w:r w:rsidR="004547F7">
              <w:t xml:space="preserve">for </w:t>
            </w:r>
            <w:r w:rsidR="13B6323A">
              <w:t xml:space="preserve">EAL/D </w:t>
            </w:r>
            <w:r w:rsidR="592A07D7">
              <w:t>learners</w:t>
            </w:r>
            <w:r w:rsidR="00732232">
              <w:t>,</w:t>
            </w:r>
            <w:r w:rsidR="13B6323A">
              <w:t xml:space="preserve"> teacher could provide</w:t>
            </w:r>
            <w:r w:rsidR="592A07D7">
              <w:t xml:space="preserve"> a one-page key terms handout with simple definitions and illustrations/icons to support comprehension.</w:t>
            </w:r>
          </w:p>
          <w:p w14:paraId="4977D75E" w14:textId="721EF01F" w:rsidR="006F21DE" w:rsidRDefault="31F405DB" w:rsidP="006F21DE">
            <w:pPr>
              <w:pStyle w:val="FeatureBox2"/>
            </w:pPr>
            <w:r w:rsidRPr="458AA207">
              <w:rPr>
                <w:b/>
                <w:bCs/>
              </w:rPr>
              <w:t>Note</w:t>
            </w:r>
            <w:r>
              <w:t xml:space="preserve">: </w:t>
            </w:r>
            <w:r w:rsidR="39ECD37A">
              <w:t>f</w:t>
            </w:r>
            <w:r>
              <w:t xml:space="preserve">or the next activity students will be completing a </w:t>
            </w:r>
            <w:hyperlink r:id="rId84">
              <w:r w:rsidR="7F1E9953" w:rsidRPr="458AA207">
                <w:rPr>
                  <w:rStyle w:val="Hyperlink"/>
                </w:rPr>
                <w:t>Jigsaw task</w:t>
              </w:r>
            </w:hyperlink>
            <w:r w:rsidR="1DFB09C7">
              <w:t xml:space="preserve"> </w:t>
            </w:r>
            <w:r>
              <w:t>Students could remain in the same grouping as the previous task, if this group worked well collaboratively.</w:t>
            </w:r>
          </w:p>
          <w:p w14:paraId="3362FA2D" w14:textId="570B2EBB" w:rsidR="006F21DE" w:rsidRDefault="2273BEBF" w:rsidP="006F21DE">
            <w:r>
              <w:t>Teacher to use existing groups</w:t>
            </w:r>
            <w:r w:rsidR="23D6B70E">
              <w:t xml:space="preserve"> established to form ‘expert’ groups.</w:t>
            </w:r>
            <w:r w:rsidR="2176D88F">
              <w:t xml:space="preserve"> </w:t>
            </w:r>
            <w:r w:rsidR="23D6B70E">
              <w:t>Each group will investigate one major political ideo</w:t>
            </w:r>
            <w:r w:rsidR="2176D88F">
              <w:t xml:space="preserve">logy that proliferated in the interwar period and </w:t>
            </w:r>
            <w:r w:rsidR="63F56614">
              <w:t xml:space="preserve">account for </w:t>
            </w:r>
            <w:r w:rsidR="2176D88F">
              <w:t>the reasons for this.</w:t>
            </w:r>
          </w:p>
          <w:p w14:paraId="6C363687" w14:textId="48DEA829" w:rsidR="004D2EE6" w:rsidRDefault="008D7105" w:rsidP="00491BAF">
            <w:pPr>
              <w:pStyle w:val="ListBullet"/>
            </w:pPr>
            <w:r>
              <w:t>g</w:t>
            </w:r>
            <w:r w:rsidR="00491BAF">
              <w:t xml:space="preserve">roup 1: </w:t>
            </w:r>
            <w:r>
              <w:t>f</w:t>
            </w:r>
            <w:r w:rsidR="00491BAF">
              <w:t>ascism (Italy/Germany)</w:t>
            </w:r>
          </w:p>
          <w:p w14:paraId="31DA70B9" w14:textId="20E61A38" w:rsidR="00491BAF" w:rsidRDefault="008D7105" w:rsidP="00491BAF">
            <w:pPr>
              <w:pStyle w:val="ListBullet"/>
            </w:pPr>
            <w:r>
              <w:t>group 2: communism (Russia/Soviet Union)</w:t>
            </w:r>
          </w:p>
          <w:p w14:paraId="4A37D82F" w14:textId="77777777" w:rsidR="008D7105" w:rsidRDefault="008D7105" w:rsidP="00491BAF">
            <w:pPr>
              <w:pStyle w:val="ListBullet"/>
            </w:pPr>
            <w:r>
              <w:t xml:space="preserve">group 3: </w:t>
            </w:r>
            <w:r w:rsidR="00B37CF5">
              <w:t>liberal democracy (France/</w:t>
            </w:r>
            <w:r w:rsidR="00545154">
              <w:t>Britian/USA)</w:t>
            </w:r>
          </w:p>
          <w:p w14:paraId="29252961" w14:textId="0D99784B" w:rsidR="00545154" w:rsidRDefault="00545154" w:rsidP="00491BAF">
            <w:pPr>
              <w:pStyle w:val="ListBullet"/>
            </w:pPr>
            <w:r>
              <w:t>group 4:</w:t>
            </w:r>
            <w:r w:rsidR="0078481F">
              <w:t xml:space="preserve"> </w:t>
            </w:r>
            <w:r>
              <w:t>nationalism (multiple countries)</w:t>
            </w:r>
          </w:p>
          <w:p w14:paraId="375DACE2" w14:textId="39AEA3F1" w:rsidR="00FF1093" w:rsidRDefault="72D7C0F7" w:rsidP="00FF1093">
            <w:pPr>
              <w:pStyle w:val="FeatureBox2"/>
            </w:pPr>
            <w:r w:rsidRPr="458AA207">
              <w:rPr>
                <w:b/>
                <w:bCs/>
              </w:rPr>
              <w:t>Note</w:t>
            </w:r>
            <w:r>
              <w:t xml:space="preserve">: </w:t>
            </w:r>
            <w:r w:rsidR="39ECD37A">
              <w:t>a</w:t>
            </w:r>
            <w:r>
              <w:t xml:space="preserve">s this task requires research, teacher </w:t>
            </w:r>
            <w:r w:rsidR="4B6F57E4">
              <w:t>will</w:t>
            </w:r>
            <w:r>
              <w:t xml:space="preserve"> be required to plan ahead</w:t>
            </w:r>
            <w:r w:rsidR="4B6F57E4">
              <w:t xml:space="preserve"> with suitable </w:t>
            </w:r>
            <w:r w:rsidR="4B6F57E4">
              <w:lastRenderedPageBreak/>
              <w:t>resources if students do not have their own digital devices</w:t>
            </w:r>
            <w:r w:rsidR="41114042">
              <w:t xml:space="preserve"> with internet access.</w:t>
            </w:r>
          </w:p>
          <w:p w14:paraId="590C415D" w14:textId="446AFAE6" w:rsidR="00545154" w:rsidRPr="00BB2224" w:rsidRDefault="7D909444" w:rsidP="458AA207">
            <w:pPr>
              <w:pStyle w:val="ListBullet"/>
              <w:numPr>
                <w:ilvl w:val="0"/>
                <w:numId w:val="0"/>
              </w:numPr>
            </w:pPr>
            <w:r>
              <w:t>Within groups</w:t>
            </w:r>
            <w:r w:rsidR="378316E9">
              <w:t>, students to research</w:t>
            </w:r>
            <w:r w:rsidR="4E97CFB4">
              <w:t>, discu</w:t>
            </w:r>
            <w:r w:rsidR="0ABC542E">
              <w:t>s</w:t>
            </w:r>
            <w:r w:rsidR="4E97CFB4">
              <w:t xml:space="preserve">s and record information </w:t>
            </w:r>
            <w:r w:rsidR="3838B536">
              <w:t xml:space="preserve">in response to </w:t>
            </w:r>
            <w:r w:rsidR="4E97CFB4">
              <w:t>question</w:t>
            </w:r>
            <w:r w:rsidR="3838B536">
              <w:t>s</w:t>
            </w:r>
            <w:r w:rsidR="7A7E1F21">
              <w:t xml:space="preserve"> </w:t>
            </w:r>
            <w:r w:rsidR="3838B536">
              <w:t xml:space="preserve">in </w:t>
            </w:r>
            <w:r w:rsidR="008F687E">
              <w:t>Resource</w:t>
            </w:r>
            <w:r w:rsidR="4B7A545A">
              <w:t xml:space="preserve"> 3</w:t>
            </w:r>
            <w:r w:rsidR="147ED0EC">
              <w:t>2</w:t>
            </w:r>
            <w:r w:rsidR="4B7A545A">
              <w:t xml:space="preserve"> – political ideologies in the interwar period jigsaw task</w:t>
            </w:r>
            <w:r w:rsidR="3838B536">
              <w:t>.</w:t>
            </w:r>
            <w:r w:rsidR="4E97CFB4">
              <w:t xml:space="preserve"> </w:t>
            </w:r>
          </w:p>
          <w:p w14:paraId="03857CD0" w14:textId="3CBEEE42" w:rsidR="00737300" w:rsidRDefault="162551C8" w:rsidP="458AA207">
            <w:pPr>
              <w:pStyle w:val="ListBullet"/>
              <w:rPr>
                <w:szCs w:val="22"/>
              </w:rPr>
            </w:pPr>
            <w:r>
              <w:t>Jigsaw sharing</w:t>
            </w:r>
            <w:r w:rsidR="00AE6B28">
              <w:t xml:space="preserve"> </w:t>
            </w:r>
            <w:r w:rsidR="00AE6B28" w:rsidRPr="00AE6B28">
              <w:t>–</w:t>
            </w:r>
            <w:r w:rsidR="00AE6B28">
              <w:t xml:space="preserve"> </w:t>
            </w:r>
            <w:r w:rsidR="7C59B39C">
              <w:t xml:space="preserve">students are directed to form new mixed groups with one representative from each expert group. In these groups </w:t>
            </w:r>
            <w:r w:rsidR="1AEC1C27">
              <w:t xml:space="preserve">students teach each other about the ideology they researched, focusing specifically on the </w:t>
            </w:r>
            <w:r w:rsidR="6034121F">
              <w:t>reasons for its rise and impact.</w:t>
            </w:r>
            <w:r w:rsidR="2352A6E6">
              <w:t xml:space="preserve"> </w:t>
            </w:r>
          </w:p>
          <w:p w14:paraId="5C727D44" w14:textId="3944927A" w:rsidR="00D90ECC" w:rsidRDefault="5170B4BC" w:rsidP="458AA207">
            <w:pPr>
              <w:pStyle w:val="ListBullet"/>
            </w:pPr>
            <w:r>
              <w:t xml:space="preserve">Jigsaw sharing: </w:t>
            </w:r>
            <w:r w:rsidR="32F793A7">
              <w:t>While in the mixed groups students</w:t>
            </w:r>
            <w:r w:rsidR="2FB552B0">
              <w:t xml:space="preserve"> to complete</w:t>
            </w:r>
            <w:r w:rsidR="3955F1DA">
              <w:t xml:space="preserve"> a summary of each ideology in</w:t>
            </w:r>
            <w:r w:rsidR="32F793A7">
              <w:t xml:space="preserve"> the table in </w:t>
            </w:r>
            <w:r w:rsidR="008F687E">
              <w:t>Resource</w:t>
            </w:r>
            <w:r w:rsidR="28B6EFF8">
              <w:t xml:space="preserve"> </w:t>
            </w:r>
            <w:r w:rsidR="3459BFBC">
              <w:t>3</w:t>
            </w:r>
            <w:r w:rsidR="6C118936">
              <w:t>2</w:t>
            </w:r>
            <w:r w:rsidR="055268F0">
              <w:t xml:space="preserve"> </w:t>
            </w:r>
            <w:r w:rsidR="00AB22A9" w:rsidRPr="00AB22A9">
              <w:t>–</w:t>
            </w:r>
            <w:r w:rsidR="00AB22A9">
              <w:t xml:space="preserve"> </w:t>
            </w:r>
            <w:r w:rsidR="6BA22F1D">
              <w:t>political ideologies in the interwar period</w:t>
            </w:r>
            <w:r w:rsidR="00AB22A9">
              <w:t xml:space="preserve"> jigsaw task</w:t>
            </w:r>
            <w:r w:rsidR="4C2A2FDB">
              <w:t>.</w:t>
            </w:r>
          </w:p>
          <w:p w14:paraId="268A3F49" w14:textId="60B6B56E" w:rsidR="005508BF" w:rsidRDefault="78CA0F84" w:rsidP="458AA207">
            <w:pPr>
              <w:pStyle w:val="ListBullet"/>
              <w:rPr>
                <w:szCs w:val="22"/>
              </w:rPr>
            </w:pPr>
            <w:r>
              <w:t>Conduct a class d</w:t>
            </w:r>
            <w:r w:rsidR="71AD9A04">
              <w:t xml:space="preserve">iscussion comparing the reasons </w:t>
            </w:r>
            <w:r w:rsidR="195586B7">
              <w:t xml:space="preserve">for the proliferation of </w:t>
            </w:r>
            <w:r w:rsidR="716E9DB7">
              <w:t xml:space="preserve">the different </w:t>
            </w:r>
            <w:r w:rsidR="195586B7">
              <w:t>political ideologies</w:t>
            </w:r>
            <w:r w:rsidR="597543C9">
              <w:t xml:space="preserve"> and </w:t>
            </w:r>
            <w:r w:rsidR="66D52876">
              <w:t xml:space="preserve">draw </w:t>
            </w:r>
            <w:r w:rsidR="2E48A7D7">
              <w:t>connections</w:t>
            </w:r>
            <w:r w:rsidR="06979E41">
              <w:t xml:space="preserve"> by asking what </w:t>
            </w:r>
            <w:r w:rsidR="597543C9">
              <w:t>impact</w:t>
            </w:r>
            <w:r w:rsidR="06979E41">
              <w:t>s</w:t>
            </w:r>
            <w:r w:rsidR="597543C9">
              <w:t xml:space="preserve"> this would have had on the modern world</w:t>
            </w:r>
            <w:r w:rsidR="791596A9">
              <w:t>.</w:t>
            </w:r>
            <w:r w:rsidR="195586B7">
              <w:t xml:space="preserve"> </w:t>
            </w:r>
          </w:p>
          <w:p w14:paraId="3B2BDA04" w14:textId="77777777" w:rsidR="00AB22A9" w:rsidRDefault="347F9541" w:rsidP="0070627F">
            <w:pPr>
              <w:pStyle w:val="FeatureBox3"/>
              <w:rPr>
                <w:b/>
                <w:bCs/>
              </w:rPr>
            </w:pPr>
            <w:r w:rsidRPr="667661E0">
              <w:rPr>
                <w:b/>
                <w:bCs/>
              </w:rPr>
              <w:t>Suggested prompts to further student discussion:</w:t>
            </w:r>
          </w:p>
          <w:p w14:paraId="72DB1F83" w14:textId="77777777" w:rsidR="00AB22A9" w:rsidRDefault="5C0899A7" w:rsidP="00AB22A9">
            <w:pPr>
              <w:pStyle w:val="FeatureBox3"/>
              <w:numPr>
                <w:ilvl w:val="0"/>
                <w:numId w:val="190"/>
              </w:numPr>
              <w:ind w:hanging="720"/>
            </w:pPr>
            <w:r>
              <w:t>t</w:t>
            </w:r>
            <w:r w:rsidR="29FA7A20">
              <w:t xml:space="preserve">he rise of leaders like Hitler and Mussolini </w:t>
            </w:r>
            <w:r w:rsidR="15353CAE">
              <w:t>gaining power</w:t>
            </w:r>
          </w:p>
          <w:p w14:paraId="708F29F8" w14:textId="1F8530DD" w:rsidR="00AB22A9" w:rsidRDefault="5C0899A7" w:rsidP="00AB22A9">
            <w:pPr>
              <w:pStyle w:val="FeatureBox3"/>
              <w:numPr>
                <w:ilvl w:val="0"/>
                <w:numId w:val="190"/>
              </w:numPr>
              <w:ind w:hanging="720"/>
            </w:pPr>
            <w:r>
              <w:t>t</w:t>
            </w:r>
            <w:r w:rsidR="15353CAE">
              <w:t xml:space="preserve">he </w:t>
            </w:r>
            <w:r w:rsidR="00AB22A9">
              <w:t>breakup</w:t>
            </w:r>
            <w:r w:rsidR="15353CAE">
              <w:t xml:space="preserve"> of old empires</w:t>
            </w:r>
          </w:p>
          <w:p w14:paraId="6E3E85A2" w14:textId="77777777" w:rsidR="00AB22A9" w:rsidRDefault="5C0899A7" w:rsidP="00AB22A9">
            <w:pPr>
              <w:pStyle w:val="FeatureBox3"/>
              <w:numPr>
                <w:ilvl w:val="0"/>
                <w:numId w:val="190"/>
              </w:numPr>
              <w:ind w:hanging="720"/>
            </w:pPr>
            <w:r>
              <w:t>s</w:t>
            </w:r>
            <w:r w:rsidR="15353CAE">
              <w:t>pread of communism</w:t>
            </w:r>
          </w:p>
          <w:p w14:paraId="4979D144" w14:textId="7D4B39A3" w:rsidR="005508BF" w:rsidRDefault="5C0899A7" w:rsidP="00AB22A9">
            <w:pPr>
              <w:pStyle w:val="FeatureBox3"/>
              <w:numPr>
                <w:ilvl w:val="0"/>
                <w:numId w:val="190"/>
              </w:numPr>
              <w:ind w:hanging="720"/>
            </w:pPr>
            <w:r>
              <w:lastRenderedPageBreak/>
              <w:t>the cold war</w:t>
            </w:r>
            <w:r w:rsidR="00AB22A9">
              <w:t>.</w:t>
            </w:r>
          </w:p>
          <w:p w14:paraId="50B6F4C4" w14:textId="77777777" w:rsidR="005508BF" w:rsidRDefault="6FFE04FA" w:rsidP="0CDDFDB7">
            <w:pPr>
              <w:pStyle w:val="ListBullet2"/>
              <w:numPr>
                <w:ilvl w:val="0"/>
                <w:numId w:val="0"/>
              </w:numPr>
            </w:pPr>
            <w:r w:rsidRPr="0CDDFDB7">
              <w:rPr>
                <w:b/>
                <w:bCs/>
              </w:rPr>
              <w:t>Concluding the lesson:</w:t>
            </w:r>
            <w:r>
              <w:t xml:space="preserve"> </w:t>
            </w:r>
          </w:p>
          <w:p w14:paraId="4331FB05" w14:textId="654A352A" w:rsidR="00102349" w:rsidRDefault="6FFE04FA" w:rsidP="0CDDFDB7">
            <w:pPr>
              <w:pStyle w:val="ListBullet2"/>
              <w:numPr>
                <w:ilvl w:val="0"/>
                <w:numId w:val="0"/>
              </w:numPr>
            </w:pPr>
            <w:r>
              <w:t xml:space="preserve">Students to </w:t>
            </w:r>
            <w:r w:rsidR="7CEDF383">
              <w:t>complete an exit slip</w:t>
            </w:r>
            <w:r w:rsidR="1452ECDD">
              <w:t xml:space="preserve"> </w:t>
            </w:r>
            <w:r>
              <w:t xml:space="preserve">on the following question: </w:t>
            </w:r>
          </w:p>
          <w:p w14:paraId="5B6F8383" w14:textId="7321716C" w:rsidR="008E7F10" w:rsidRDefault="17713FE9" w:rsidP="0CDDFDB7">
            <w:pPr>
              <w:pStyle w:val="ListBullet"/>
            </w:pPr>
            <w:r>
              <w:t>Which political ideolog</w:t>
            </w:r>
            <w:r w:rsidR="5AD34D92">
              <w:t>ies</w:t>
            </w:r>
            <w:r>
              <w:t xml:space="preserve"> w</w:t>
            </w:r>
            <w:r w:rsidR="1D871B3D">
              <w:t>ere</w:t>
            </w:r>
            <w:r>
              <w:t xml:space="preserve"> caused by</w:t>
            </w:r>
            <w:r w:rsidR="6914156A">
              <w:t>:</w:t>
            </w:r>
          </w:p>
          <w:p w14:paraId="5CC5ED2D" w14:textId="27EB5569" w:rsidR="009E5055" w:rsidRPr="00E45B06" w:rsidRDefault="7B6E333B" w:rsidP="0CDDFDB7">
            <w:pPr>
              <w:pStyle w:val="ListBullet2"/>
            </w:pPr>
            <w:r>
              <w:t>economic</w:t>
            </w:r>
            <w:r w:rsidR="6540B38E">
              <w:t xml:space="preserve"> </w:t>
            </w:r>
            <w:r w:rsidR="61B8E5EB">
              <w:t>hardship</w:t>
            </w:r>
            <w:r w:rsidR="6540B38E">
              <w:t xml:space="preserve"> </w:t>
            </w:r>
            <w:r w:rsidR="2F51B9F4">
              <w:t xml:space="preserve">(for example </w:t>
            </w:r>
            <w:r w:rsidR="0374CF0D">
              <w:t>depression</w:t>
            </w:r>
            <w:r w:rsidR="02AB8EEE">
              <w:t>)</w:t>
            </w:r>
          </w:p>
          <w:p w14:paraId="66D81714" w14:textId="657EF052" w:rsidR="00726589" w:rsidRPr="00E45B06" w:rsidRDefault="5D610E66" w:rsidP="0CDDFDB7">
            <w:pPr>
              <w:pStyle w:val="ListBullet2"/>
            </w:pPr>
            <w:r>
              <w:t>political instability</w:t>
            </w:r>
            <w:r w:rsidR="02AB8EEE">
              <w:t xml:space="preserve"> (for example</w:t>
            </w:r>
            <w:r w:rsidR="17EA1597">
              <w:t xml:space="preserve"> weak governments, civil war, </w:t>
            </w:r>
            <w:r w:rsidR="53F2A0E3">
              <w:t>political divisions)</w:t>
            </w:r>
          </w:p>
          <w:p w14:paraId="244F3DC8" w14:textId="44FA4DBD" w:rsidR="00453414" w:rsidRPr="00E45B06" w:rsidRDefault="28ABC40E" w:rsidP="0CDDFDB7">
            <w:pPr>
              <w:pStyle w:val="ListBullet2"/>
            </w:pPr>
            <w:r>
              <w:t>s</w:t>
            </w:r>
            <w:r w:rsidR="67D4AD5D">
              <w:t>ocial upheav</w:t>
            </w:r>
            <w:r w:rsidR="7853F7BF">
              <w:t>al</w:t>
            </w:r>
            <w:r w:rsidR="5D639AD3">
              <w:t xml:space="preserve"> </w:t>
            </w:r>
            <w:r w:rsidR="02AB8EEE">
              <w:t>(for example</w:t>
            </w:r>
            <w:r w:rsidR="361721B3">
              <w:t xml:space="preserve"> </w:t>
            </w:r>
            <w:r w:rsidR="3D6F75CF">
              <w:t>strikes and protests for improved work conditions</w:t>
            </w:r>
            <w:r w:rsidR="3FB91C94">
              <w:t xml:space="preserve"> or improved rights</w:t>
            </w:r>
            <w:r w:rsidR="02AB8EEE">
              <w:t>)</w:t>
            </w:r>
            <w:r w:rsidR="30EF80F1">
              <w:t>.</w:t>
            </w:r>
          </w:p>
          <w:p w14:paraId="7BF52BD9" w14:textId="489A4E3D" w:rsidR="00C82E32" w:rsidRDefault="40F89093" w:rsidP="0035496B">
            <w:pPr>
              <w:pStyle w:val="FeatureBox3"/>
            </w:pPr>
            <w:r w:rsidRPr="0CDDFDB7">
              <w:rPr>
                <w:b/>
                <w:bCs/>
              </w:rPr>
              <w:t>Formative assessment:</w:t>
            </w:r>
            <w:r>
              <w:t xml:space="preserve"> use the exit slips to gather data on student understanding. Reteach key concepts if required.</w:t>
            </w:r>
          </w:p>
          <w:p w14:paraId="011A6D23" w14:textId="491833A4" w:rsidR="00EC003E" w:rsidRPr="00E90FA1" w:rsidRDefault="03EC91D5" w:rsidP="0CDDFDB7">
            <w:pPr>
              <w:pStyle w:val="ListBullet2"/>
              <w:numPr>
                <w:ilvl w:val="0"/>
                <w:numId w:val="0"/>
              </w:numPr>
              <w:rPr>
                <w:b/>
                <w:bCs/>
              </w:rPr>
            </w:pPr>
            <w:r w:rsidRPr="0CDDFDB7">
              <w:rPr>
                <w:b/>
                <w:bCs/>
              </w:rPr>
              <w:t>Evidence of learning:</w:t>
            </w:r>
          </w:p>
          <w:p w14:paraId="520C5B41" w14:textId="70892335" w:rsidR="00E556B1" w:rsidRDefault="73F1F10F" w:rsidP="0CDDFDB7">
            <w:pPr>
              <w:pStyle w:val="ListBullet2"/>
              <w:numPr>
                <w:ilvl w:val="0"/>
                <w:numId w:val="0"/>
              </w:numPr>
            </w:pPr>
            <w:r>
              <w:t>Students will have demonstrated their ability to:</w:t>
            </w:r>
          </w:p>
          <w:p w14:paraId="421AE3AC" w14:textId="4F0AD1A4" w:rsidR="00E90FA1" w:rsidRDefault="3042EF7B" w:rsidP="0CDDFDB7">
            <w:pPr>
              <w:pStyle w:val="ListBullet"/>
            </w:pPr>
            <w:r>
              <w:t>e</w:t>
            </w:r>
            <w:r w:rsidR="1FDACFBC">
              <w:t>xplain how the Paris Peace Conference in</w:t>
            </w:r>
            <w:r w:rsidR="5605F979">
              <w:t>fluenced the political landscape</w:t>
            </w:r>
          </w:p>
          <w:p w14:paraId="377CC2EE" w14:textId="6D196292" w:rsidR="00665332" w:rsidRDefault="3042EF7B" w:rsidP="0CDDFDB7">
            <w:pPr>
              <w:pStyle w:val="ListBullet"/>
            </w:pPr>
            <w:r>
              <w:lastRenderedPageBreak/>
              <w:t>i</w:t>
            </w:r>
            <w:r w:rsidR="51044484">
              <w:t>dentify and describe key reasons for the proliferation of political ideologies</w:t>
            </w:r>
            <w:r w:rsidR="1455D3F5">
              <w:t xml:space="preserve"> in the interwar period</w:t>
            </w:r>
          </w:p>
          <w:p w14:paraId="13C07A86" w14:textId="77777777" w:rsidR="00394FD7" w:rsidRDefault="3C49502C" w:rsidP="0CDDFDB7">
            <w:pPr>
              <w:pStyle w:val="ListBullet"/>
            </w:pPr>
            <w:r>
              <w:t>analyse</w:t>
            </w:r>
            <w:r w:rsidR="1455D3F5">
              <w:t xml:space="preserve"> historical sources for meaning</w:t>
            </w:r>
          </w:p>
          <w:p w14:paraId="63A83446" w14:textId="3657808D" w:rsidR="00E45B06" w:rsidRPr="006F21DE" w:rsidRDefault="3A96DAA3" w:rsidP="0CDDFDB7">
            <w:pPr>
              <w:pStyle w:val="ListBullet"/>
            </w:pPr>
            <w:r>
              <w:t xml:space="preserve">apply research skills to </w:t>
            </w:r>
            <w:r w:rsidR="08A167CA">
              <w:t>answer questions about the past</w:t>
            </w:r>
            <w:r w:rsidR="00AB22A9">
              <w:t>.</w:t>
            </w:r>
          </w:p>
        </w:tc>
        <w:tc>
          <w:tcPr>
            <w:tcW w:w="1526" w:type="dxa"/>
          </w:tcPr>
          <w:p w14:paraId="46EA4AA1" w14:textId="77777777" w:rsidR="001427A4" w:rsidRPr="001165C4" w:rsidRDefault="001427A4"/>
        </w:tc>
      </w:tr>
    </w:tbl>
    <w:p w14:paraId="21DA1AA6" w14:textId="50FEAAF8" w:rsidR="008F5F7A" w:rsidRDefault="008F5F7A">
      <w:pPr>
        <w:suppressAutoHyphens w:val="0"/>
        <w:spacing w:before="0" w:after="160" w:line="259" w:lineRule="auto"/>
      </w:pPr>
      <w:r>
        <w:lastRenderedPageBreak/>
        <w:br w:type="page"/>
      </w:r>
    </w:p>
    <w:p w14:paraId="473D2480" w14:textId="77777777" w:rsidR="00253DA7" w:rsidRDefault="00253DA7" w:rsidP="00253DA7">
      <w:pPr>
        <w:pStyle w:val="Heading1"/>
      </w:pPr>
      <w:bookmarkStart w:id="16" w:name="_Toc233185830"/>
      <w:r w:rsidRPr="00253DA7">
        <w:lastRenderedPageBreak/>
        <w:t>Overall program evaluation</w:t>
      </w:r>
      <w:bookmarkEnd w:id="16"/>
    </w:p>
    <w:p w14:paraId="0FAE264F" w14:textId="0F3FA5B5" w:rsidR="00472CF6" w:rsidRPr="00472CF6" w:rsidRDefault="00253DA7" w:rsidP="0056579F">
      <w:pPr>
        <w:pStyle w:val="FeatureBox"/>
      </w:pPr>
      <w:r>
        <w:t xml:space="preserve">This section has been provided for teacher evaluation </w:t>
      </w:r>
      <w:r w:rsidR="0056579F">
        <w:t xml:space="preserve">notes. </w:t>
      </w:r>
      <w:hyperlink r:id="rId85">
        <w:r w:rsidR="00E327B4" w:rsidRPr="667661E0">
          <w:rPr>
            <w:rStyle w:val="Hyperlink"/>
          </w:rPr>
          <w:t>Evaluating teaching and learning programs for HSIE 7–12</w:t>
        </w:r>
      </w:hyperlink>
      <w:r w:rsidR="00EA3EF5">
        <w:t xml:space="preserve"> provides advice to support this </w:t>
      </w:r>
      <w:r w:rsidR="79946883">
        <w:t xml:space="preserve">process. </w:t>
      </w:r>
    </w:p>
    <w:p w14:paraId="5B7E09C3" w14:textId="77777777" w:rsidR="00B2355E" w:rsidRDefault="00B2355E">
      <w:pPr>
        <w:suppressAutoHyphens w:val="0"/>
        <w:spacing w:before="0" w:after="160" w:line="259" w:lineRule="auto"/>
        <w:rPr>
          <w:rFonts w:eastAsiaTheme="majorEastAsia"/>
          <w:bCs/>
          <w:color w:val="002664"/>
          <w:sz w:val="40"/>
          <w:szCs w:val="52"/>
        </w:rPr>
      </w:pPr>
      <w:bookmarkStart w:id="17" w:name="_Toc168398245"/>
      <w:bookmarkEnd w:id="12"/>
      <w:r>
        <w:br w:type="page"/>
      </w:r>
    </w:p>
    <w:p w14:paraId="27005614" w14:textId="61C4F1D3" w:rsidR="00F05CFE" w:rsidRDefault="00F05CFE" w:rsidP="00F05CFE">
      <w:pPr>
        <w:pStyle w:val="Heading1"/>
        <w:rPr>
          <w:szCs w:val="48"/>
        </w:rPr>
      </w:pPr>
      <w:bookmarkStart w:id="18" w:name="_Toc233185831"/>
      <w:r>
        <w:lastRenderedPageBreak/>
        <w:t>References</w:t>
      </w:r>
      <w:bookmarkEnd w:id="17"/>
      <w:bookmarkEnd w:id="18"/>
    </w:p>
    <w:p w14:paraId="0033E4CD" w14:textId="77777777" w:rsidR="009F602D" w:rsidRPr="00E120A5" w:rsidRDefault="009F602D" w:rsidP="009F602D">
      <w:pPr>
        <w:pStyle w:val="FeatureBox2"/>
        <w:rPr>
          <w:b/>
          <w:bCs/>
        </w:rPr>
      </w:pPr>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61DD3C0D" w14:textId="77777777" w:rsidR="009F602D" w:rsidRPr="00E120A5" w:rsidRDefault="009F602D" w:rsidP="009F602D">
      <w:pPr>
        <w:pStyle w:val="FeatureBox2"/>
        <w:rPr>
          <w:b/>
          <w:bCs/>
        </w:rPr>
      </w:pPr>
      <w:r w:rsidRPr="00E120A5">
        <w:t xml:space="preserve">Please refer to the NESA Copyright Disclaimer for more information </w:t>
      </w:r>
      <w:hyperlink r:id="rId86" w:history="1">
        <w:r w:rsidRPr="00E120A5">
          <w:rPr>
            <w:rStyle w:val="Hyperlink"/>
          </w:rPr>
          <w:t>https://www.nsw.gov.au/education-and-training/nesa/copyright</w:t>
        </w:r>
      </w:hyperlink>
      <w:r w:rsidRPr="00E120A5">
        <w:t>.</w:t>
      </w:r>
    </w:p>
    <w:p w14:paraId="4AD056CD" w14:textId="7F55A5AC" w:rsidR="00F05CFE" w:rsidRDefault="009F602D" w:rsidP="009F602D">
      <w:pPr>
        <w:pStyle w:val="FeatureBox2"/>
      </w:pPr>
      <w:r w:rsidRPr="00E120A5">
        <w:t xml:space="preserve">NESA holds the only official and up-to-date versions of the NSW Curriculum and syllabus documents. Please visit NESA </w:t>
      </w:r>
      <w:hyperlink r:id="rId87" w:history="1">
        <w:r w:rsidRPr="00E120A5">
          <w:rPr>
            <w:rStyle w:val="Hyperlink"/>
          </w:rPr>
          <w:t>https://www.nsw.gov.au/education-and-training/nesa</w:t>
        </w:r>
      </w:hyperlink>
      <w:r w:rsidRPr="00E120A5">
        <w:t xml:space="preserve"> and NSW Curriculum </w:t>
      </w:r>
      <w:hyperlink r:id="rId88" w:history="1">
        <w:r w:rsidRPr="00E120A5">
          <w:rPr>
            <w:rStyle w:val="Hyperlink"/>
          </w:rPr>
          <w:t>https://curriculum.nsw.edu.au</w:t>
        </w:r>
      </w:hyperlink>
      <w:r w:rsidRPr="00E120A5">
        <w:t>.</w:t>
      </w:r>
    </w:p>
    <w:p w14:paraId="359ED81B" w14:textId="5006C399" w:rsidR="00F05CFE" w:rsidRPr="00736C2B" w:rsidRDefault="020B1140" w:rsidP="00736C2B">
      <w:hyperlink r:id="rId89">
        <w:r w:rsidRPr="00736C2B">
          <w:rPr>
            <w:rStyle w:val="Hyperlink"/>
          </w:rPr>
          <w:t xml:space="preserve">History 7–10 Syllabus </w:t>
        </w:r>
      </w:hyperlink>
      <w:r w:rsidR="29552299" w:rsidRPr="00736C2B">
        <w:t xml:space="preserve">© NSW Education Standards Authority (NESA) for and on behalf of the Crown in right of the State of New South Wales, </w:t>
      </w:r>
      <w:r w:rsidR="258E7748" w:rsidRPr="00736C2B">
        <w:t>2024</w:t>
      </w:r>
      <w:r w:rsidR="00B9756F">
        <w:t>.</w:t>
      </w:r>
    </w:p>
    <w:p w14:paraId="554F682D" w14:textId="2FA4F7BF" w:rsidR="07D5C236" w:rsidRPr="00736C2B" w:rsidRDefault="07D5C236" w:rsidP="00736C2B">
      <w:r w:rsidRPr="00736C2B">
        <w:t>Anti-racism (n.d.) Anti-racism</w:t>
      </w:r>
      <w:r w:rsidR="001C24FB">
        <w:t>, Policy library, NSW Department of Education website.</w:t>
      </w:r>
      <w:r w:rsidR="001C24FB" w:rsidRPr="00736C2B">
        <w:t xml:space="preserve"> </w:t>
      </w:r>
    </w:p>
    <w:p w14:paraId="74FADED1" w14:textId="71A3FCAC" w:rsidR="07D5C236" w:rsidRPr="00736C2B" w:rsidRDefault="07D5C236" w:rsidP="00736C2B">
      <w:r w:rsidRPr="00736C2B">
        <w:t xml:space="preserve">BBC Bitesize (n.d.) </w:t>
      </w:r>
      <w:hyperlink r:id="rId90" w:anchor="z3jbvwx" w:history="1">
        <w:r w:rsidR="00870BBD" w:rsidRPr="00870BBD">
          <w:rPr>
            <w:rStyle w:val="Hyperlink"/>
            <w:i/>
            <w:iCs/>
          </w:rPr>
          <w:t>The transatlantic slave trade overview</w:t>
        </w:r>
      </w:hyperlink>
      <w:r w:rsidR="00870BBD">
        <w:t xml:space="preserve">, </w:t>
      </w:r>
      <w:r w:rsidR="00870BBD" w:rsidRPr="00736C2B">
        <w:t>BBC Bitesize</w:t>
      </w:r>
      <w:r w:rsidR="00870BBD">
        <w:t>, accessed 22 June 2026.</w:t>
      </w:r>
    </w:p>
    <w:p w14:paraId="2B8B0700" w14:textId="2EE58970" w:rsidR="07D5C236" w:rsidRPr="00736C2B" w:rsidRDefault="07D5C236" w:rsidP="00736C2B">
      <w:r w:rsidRPr="00736C2B">
        <w:t xml:space="preserve">Breuilly J, Halikiopoulou D </w:t>
      </w:r>
      <w:r w:rsidR="00B9444A">
        <w:t>and</w:t>
      </w:r>
      <w:r w:rsidRPr="00736C2B">
        <w:t xml:space="preserve"> Höglund K (2022) </w:t>
      </w:r>
      <w:hyperlink r:id="rId91" w:history="1">
        <w:r w:rsidRPr="00B9444A">
          <w:rPr>
            <w:rStyle w:val="Hyperlink"/>
          </w:rPr>
          <w:t>The rise of the nation-state during the Age of Revolution: Revisiting the debate on the roots of nations and nationalism</w:t>
        </w:r>
      </w:hyperlink>
      <w:r w:rsidRPr="00736C2B">
        <w:t xml:space="preserve">. Nations and Nationalism, 28(4), 1137–1159. </w:t>
      </w:r>
    </w:p>
    <w:p w14:paraId="4C12C6DB" w14:textId="29C0046D" w:rsidR="00D35462" w:rsidRDefault="00D35462" w:rsidP="00D35462">
      <w:r w:rsidRPr="004966AC">
        <w:t>Delacroix E (</w:t>
      </w:r>
      <w:r>
        <w:t>c.1830</w:t>
      </w:r>
      <w:r w:rsidRPr="004966AC">
        <w:t xml:space="preserve">) </w:t>
      </w:r>
      <w:hyperlink r:id="rId92" w:history="1">
        <w:r w:rsidRPr="00522E4E">
          <w:rPr>
            <w:rStyle w:val="Hyperlink"/>
            <w:i/>
            <w:iCs/>
          </w:rPr>
          <w:t>Liberty Leading the People</w:t>
        </w:r>
      </w:hyperlink>
      <w:r>
        <w:rPr>
          <w:i/>
          <w:iCs/>
        </w:rPr>
        <w:t xml:space="preserve"> </w:t>
      </w:r>
      <w:r w:rsidRPr="007060E1">
        <w:t>[</w:t>
      </w:r>
      <w:r w:rsidR="0029562B">
        <w:t>a</w:t>
      </w:r>
      <w:r w:rsidRPr="007060E1">
        <w:t>rtwork]</w:t>
      </w:r>
      <w:r>
        <w:t>,</w:t>
      </w:r>
      <w:r w:rsidRPr="004966AC">
        <w:t xml:space="preserve"> Wikimedia Commons</w:t>
      </w:r>
      <w:r>
        <w:t>, accessed 22 June 2026</w:t>
      </w:r>
      <w:r w:rsidRPr="004966AC">
        <w:t>.</w:t>
      </w:r>
    </w:p>
    <w:p w14:paraId="60954214" w14:textId="07418F51" w:rsidR="00A45D52" w:rsidRPr="00736C2B" w:rsidRDefault="00A45D52" w:rsidP="00A45D52">
      <w:r w:rsidRPr="00736C2B">
        <w:t>8 Ways (n.d.)</w:t>
      </w:r>
      <w:r>
        <w:t xml:space="preserve"> </w:t>
      </w:r>
      <w:hyperlink r:id="rId93">
        <w:r w:rsidR="008C387C">
          <w:rPr>
            <w:rStyle w:val="Hyperlink"/>
          </w:rPr>
          <w:t>8 Aboriginal ways of learning – Aboriginal Pedagogy</w:t>
        </w:r>
      </w:hyperlink>
      <w:r w:rsidR="00E5751D">
        <w:t xml:space="preserve"> [website]</w:t>
      </w:r>
      <w:r w:rsidR="008C387C">
        <w:t>, accessed 22 June 2026</w:t>
      </w:r>
      <w:r>
        <w:t>.</w:t>
      </w:r>
    </w:p>
    <w:p w14:paraId="52F697DE" w14:textId="170476F5" w:rsidR="00A45D52" w:rsidRPr="00736C2B" w:rsidRDefault="00A45D52" w:rsidP="00A45D52">
      <w:r>
        <w:t>Equal Justice Initiative (25 October 2022) ‘</w:t>
      </w:r>
      <w:hyperlink r:id="rId94" w:history="1">
        <w:r w:rsidRPr="00F33604">
          <w:rPr>
            <w:rStyle w:val="Hyperlink"/>
          </w:rPr>
          <w:t>The transatlantic slave trade’</w:t>
        </w:r>
      </w:hyperlink>
      <w:r w:rsidR="009A6CE6">
        <w:t xml:space="preserve"> </w:t>
      </w:r>
      <w:r>
        <w:t xml:space="preserve">[video], </w:t>
      </w:r>
      <w:r>
        <w:rPr>
          <w:i/>
          <w:iCs/>
        </w:rPr>
        <w:t>Equal Justice Initiative</w:t>
      </w:r>
      <w:r>
        <w:t>,</w:t>
      </w:r>
      <w:r w:rsidRPr="00736C2B">
        <w:t xml:space="preserve"> YouTube</w:t>
      </w:r>
      <w:r w:rsidR="00E5751D">
        <w:t>, accessed 22 June 2026.</w:t>
      </w:r>
    </w:p>
    <w:p w14:paraId="564DFA25" w14:textId="048F3C06" w:rsidR="00504D6E" w:rsidRPr="004966AC" w:rsidRDefault="00504D6E" w:rsidP="00504D6E">
      <w:r w:rsidRPr="00762922">
        <w:lastRenderedPageBreak/>
        <w:t xml:space="preserve">Harding </w:t>
      </w:r>
      <w:r>
        <w:t xml:space="preserve">N (1916) </w:t>
      </w:r>
      <w:hyperlink r:id="rId95" w:history="1">
        <w:r w:rsidRPr="009B1836">
          <w:rPr>
            <w:rStyle w:val="Hyperlink"/>
            <w:i/>
            <w:iCs/>
          </w:rPr>
          <w:t>Chain of friendships</w:t>
        </w:r>
      </w:hyperlink>
      <w:r w:rsidRPr="004966AC">
        <w:t xml:space="preserve"> [</w:t>
      </w:r>
      <w:r w:rsidR="0029562B">
        <w:t>p</w:t>
      </w:r>
      <w:r>
        <w:t>olitical c</w:t>
      </w:r>
      <w:r w:rsidRPr="004966AC">
        <w:t>artoon]</w:t>
      </w:r>
      <w:r>
        <w:t>,</w:t>
      </w:r>
      <w:r w:rsidRPr="004966AC">
        <w:t xml:space="preserve"> </w:t>
      </w:r>
      <w:r w:rsidRPr="00762922">
        <w:t>Wikimedia Commons</w:t>
      </w:r>
      <w:r>
        <w:t>, accessed 22 June 2026.</w:t>
      </w:r>
    </w:p>
    <w:p w14:paraId="3D6C18C8" w14:textId="77777777" w:rsidR="006F3AC5" w:rsidRPr="00736C2B" w:rsidRDefault="006F3AC5" w:rsidP="006F3AC5">
      <w:r w:rsidRPr="00736C2B">
        <w:t>Harvard Graduate School of Education</w:t>
      </w:r>
      <w:r w:rsidRPr="00153E10">
        <w:t xml:space="preserve"> </w:t>
      </w:r>
      <w:r w:rsidRPr="00736C2B">
        <w:t xml:space="preserve">(n.d.) </w:t>
      </w:r>
      <w:hyperlink r:id="rId96" w:history="1">
        <w:r w:rsidRPr="0026638A">
          <w:rPr>
            <w:rStyle w:val="Hyperlink"/>
          </w:rPr>
          <w:t>PZ Thinking Routines</w:t>
        </w:r>
      </w:hyperlink>
      <w:r>
        <w:t>,</w:t>
      </w:r>
      <w:r w:rsidRPr="00736C2B">
        <w:t xml:space="preserve"> </w:t>
      </w:r>
      <w:r w:rsidRPr="006F3AC5">
        <w:rPr>
          <w:i/>
          <w:iCs/>
        </w:rPr>
        <w:t>Project Zero</w:t>
      </w:r>
      <w:r>
        <w:t>,</w:t>
      </w:r>
      <w:r w:rsidRPr="0026638A">
        <w:t xml:space="preserve"> </w:t>
      </w:r>
      <w:r>
        <w:t>Harvard Graduate School of Education</w:t>
      </w:r>
      <w:r w:rsidRPr="00736C2B">
        <w:t xml:space="preserve"> </w:t>
      </w:r>
      <w:r>
        <w:t>website, accessed 22 June 2026</w:t>
      </w:r>
      <w:r w:rsidRPr="00736C2B">
        <w:t>.</w:t>
      </w:r>
    </w:p>
    <w:p w14:paraId="76FF9728" w14:textId="77777777" w:rsidR="006F3AC5" w:rsidRPr="00736C2B" w:rsidRDefault="006F3AC5" w:rsidP="006F3AC5">
      <w:r>
        <w:t>Harvard Graduate School of Education</w:t>
      </w:r>
      <w:r w:rsidRPr="00736C2B">
        <w:t xml:space="preserve"> (n.d.) </w:t>
      </w:r>
      <w:r>
        <w:t>‘</w:t>
      </w:r>
      <w:hyperlink r:id="rId97" w:history="1">
        <w:r w:rsidRPr="00153E10">
          <w:rPr>
            <w:rStyle w:val="Hyperlink"/>
          </w:rPr>
          <w:t>See, Think, Wonder</w:t>
        </w:r>
      </w:hyperlink>
      <w:r>
        <w:t xml:space="preserve">’, </w:t>
      </w:r>
      <w:r w:rsidRPr="00153E10">
        <w:rPr>
          <w:i/>
          <w:iCs/>
        </w:rPr>
        <w:t>Project Zero</w:t>
      </w:r>
      <w:r>
        <w:t>, Harvard Graduate School of Education</w:t>
      </w:r>
      <w:r w:rsidRPr="00736C2B">
        <w:t xml:space="preserve"> </w:t>
      </w:r>
      <w:r>
        <w:t>website, accessed 22 June 2026.</w:t>
      </w:r>
      <w:r w:rsidRPr="00736C2B">
        <w:t xml:space="preserve"> </w:t>
      </w:r>
    </w:p>
    <w:p w14:paraId="127CA28C" w14:textId="5A2EA408" w:rsidR="07D5C236" w:rsidRPr="00736C2B" w:rsidRDefault="07D5C236" w:rsidP="00736C2B">
      <w:r w:rsidRPr="00736C2B">
        <w:t xml:space="preserve">National Constituent Assembly of France (1789) </w:t>
      </w:r>
      <w:hyperlink r:id="rId98" w:history="1">
        <w:r w:rsidRPr="005A259E">
          <w:rPr>
            <w:rStyle w:val="Hyperlink"/>
            <w:i/>
            <w:iCs/>
          </w:rPr>
          <w:t>Declaration of the Rights of Man and of the Citizen</w:t>
        </w:r>
      </w:hyperlink>
      <w:r w:rsidR="00587B8F">
        <w:t>,</w:t>
      </w:r>
      <w:r w:rsidR="00587B8F" w:rsidRPr="00587B8F">
        <w:t xml:space="preserve"> La Maison Élysée</w:t>
      </w:r>
      <w:r w:rsidR="00587B8F">
        <w:t>, accessed 22 June 2026</w:t>
      </w:r>
      <w:r w:rsidRPr="00736C2B">
        <w:t xml:space="preserve">. </w:t>
      </w:r>
    </w:p>
    <w:p w14:paraId="45622F80" w14:textId="35A6A837" w:rsidR="07D5C236" w:rsidRPr="00736C2B" w:rsidRDefault="07D5C236" w:rsidP="00736C2B">
      <w:r w:rsidRPr="00736C2B">
        <w:t xml:space="preserve">National Geographic Kids (n.d.) </w:t>
      </w:r>
      <w:hyperlink r:id="rId99" w:history="1">
        <w:r w:rsidRPr="00A53D56">
          <w:rPr>
            <w:rStyle w:val="Hyperlink"/>
            <w:i/>
            <w:iCs/>
          </w:rPr>
          <w:t>British Empire facts</w:t>
        </w:r>
      </w:hyperlink>
      <w:r w:rsidR="00A53D56">
        <w:t xml:space="preserve">, </w:t>
      </w:r>
      <w:r w:rsidR="00A53D56" w:rsidRPr="00736C2B">
        <w:t>National Geographic Kids</w:t>
      </w:r>
      <w:r w:rsidR="00A53D56">
        <w:t>,</w:t>
      </w:r>
      <w:r w:rsidR="00A53D56" w:rsidRPr="00736C2B">
        <w:t xml:space="preserve"> </w:t>
      </w:r>
      <w:r w:rsidR="00A53D56">
        <w:t>accessed 22 June 2026.</w:t>
      </w:r>
    </w:p>
    <w:p w14:paraId="22F31179" w14:textId="5D4C380E" w:rsidR="07D5C236" w:rsidRPr="00736C2B" w:rsidRDefault="002E072F" w:rsidP="00736C2B">
      <w:r>
        <w:rPr>
          <w:rFonts w:ascii="Aptos" w:eastAsia="Aptos" w:hAnsi="Aptos" w:cs="Aptos"/>
          <w:sz w:val="24"/>
        </w:rPr>
        <w:t xml:space="preserve">Pngtree (n.d.) </w:t>
      </w:r>
      <w:hyperlink r:id="rId100" w:history="1">
        <w:r w:rsidR="000D6F1B" w:rsidRPr="002E072F">
          <w:rPr>
            <w:rStyle w:val="Hyperlink"/>
            <w:rFonts w:ascii="Aptos" w:eastAsia="Aptos" w:hAnsi="Aptos" w:cs="Aptos"/>
            <w:sz w:val="24"/>
          </w:rPr>
          <w:t>Outline transparent world map</w:t>
        </w:r>
      </w:hyperlink>
      <w:r>
        <w:rPr>
          <w:rFonts w:ascii="Aptos" w:eastAsia="Aptos" w:hAnsi="Aptos" w:cs="Aptos"/>
          <w:sz w:val="24"/>
        </w:rPr>
        <w:t>, Pngtree website</w:t>
      </w:r>
      <w:r w:rsidR="007859D0">
        <w:t>,</w:t>
      </w:r>
      <w:r w:rsidR="00520687" w:rsidRPr="002E072F">
        <w:t xml:space="preserve"> </w:t>
      </w:r>
      <w:r>
        <w:t>accessed 22 June 2026.</w:t>
      </w:r>
    </w:p>
    <w:p w14:paraId="0FE3ABCB" w14:textId="77777777" w:rsidR="009C7A5A" w:rsidRPr="00736C2B" w:rsidRDefault="009C7A5A" w:rsidP="009C7A5A">
      <w:r>
        <w:t xml:space="preserve">NSW Department of Education (n.d.) </w:t>
      </w:r>
      <w:hyperlink r:id="rId101" w:history="1">
        <w:r>
          <w:rPr>
            <w:rStyle w:val="Hyperlink"/>
          </w:rPr>
          <w:t>Universal Resource Hub</w:t>
        </w:r>
      </w:hyperlink>
      <w:r>
        <w:t>,</w:t>
      </w:r>
      <w:r w:rsidRPr="00736C2B">
        <w:t xml:space="preserve"> </w:t>
      </w:r>
      <w:r>
        <w:t>NSW Department of Education website, accessed 22 June 2026</w:t>
      </w:r>
      <w:r w:rsidRPr="00736C2B">
        <w:t>.</w:t>
      </w:r>
    </w:p>
    <w:p w14:paraId="7E5D9EF4" w14:textId="00A93FD4" w:rsidR="001C24FB" w:rsidRPr="00736C2B" w:rsidRDefault="001C24FB" w:rsidP="001C24FB">
      <w:r>
        <w:t xml:space="preserve">NSW Department of Education </w:t>
      </w:r>
      <w:r w:rsidRPr="00736C2B">
        <w:t>(</w:t>
      </w:r>
      <w:r>
        <w:t>2005)</w:t>
      </w:r>
      <w:r w:rsidRPr="00736C2B">
        <w:t xml:space="preserve"> </w:t>
      </w:r>
      <w:hyperlink r:id="rId102" w:history="1">
        <w:r w:rsidRPr="001C24FB">
          <w:rPr>
            <w:rStyle w:val="Hyperlink"/>
          </w:rPr>
          <w:t>Anti-racism</w:t>
        </w:r>
      </w:hyperlink>
      <w:r>
        <w:t xml:space="preserve">, </w:t>
      </w:r>
      <w:r w:rsidRPr="001C24FB">
        <w:rPr>
          <w:i/>
          <w:iCs/>
        </w:rPr>
        <w:t>Policy library</w:t>
      </w:r>
      <w:r>
        <w:t>, NSW Department of Education website,</w:t>
      </w:r>
      <w:r w:rsidRPr="001C24FB">
        <w:t xml:space="preserve"> </w:t>
      </w:r>
      <w:r>
        <w:t>accessed 22 June 2026</w:t>
      </w:r>
      <w:r w:rsidRPr="00736C2B">
        <w:t>.</w:t>
      </w:r>
    </w:p>
    <w:p w14:paraId="3C2D5324" w14:textId="6712044D" w:rsidR="07D5C236" w:rsidRPr="00736C2B" w:rsidRDefault="07D5C236" w:rsidP="00736C2B">
      <w:r w:rsidRPr="00736C2B">
        <w:t xml:space="preserve">Schneider D </w:t>
      </w:r>
      <w:r w:rsidR="00F33604">
        <w:t>and</w:t>
      </w:r>
      <w:r w:rsidRPr="00736C2B">
        <w:t xml:space="preserve"> Schneider CJ (2014) </w:t>
      </w:r>
      <w:r w:rsidRPr="00E804ED">
        <w:rPr>
          <w:i/>
          <w:iCs/>
        </w:rPr>
        <w:t>Slavery in America</w:t>
      </w:r>
      <w:r w:rsidR="00A11F1A">
        <w:t>,</w:t>
      </w:r>
      <w:r w:rsidRPr="00736C2B">
        <w:t xml:space="preserve"> Infobase Publishing.</w:t>
      </w:r>
    </w:p>
    <w:p w14:paraId="5027DCE0" w14:textId="5A315610" w:rsidR="07D5C236" w:rsidRPr="00736C2B" w:rsidRDefault="07D5C236" w:rsidP="00736C2B">
      <w:r w:rsidRPr="00736C2B">
        <w:t xml:space="preserve">Steer P (n.d.) </w:t>
      </w:r>
      <w:hyperlink r:id="rId103" w:history="1">
        <w:r w:rsidR="00302AED">
          <w:rPr>
            <w:rStyle w:val="Hyperlink"/>
          </w:rPr>
          <w:t>"On systematic colonisation and the culture of settler colonialism: Edward Gibbon Wakefield’s A letter from Sydney (1829)"</w:t>
        </w:r>
      </w:hyperlink>
      <w:r w:rsidRPr="00736C2B">
        <w:t xml:space="preserve"> </w:t>
      </w:r>
      <w:r w:rsidR="00FE3245" w:rsidRPr="00FE3245">
        <w:rPr>
          <w:i/>
          <w:iCs/>
        </w:rPr>
        <w:t>BRANCH: Britain, Representation and Nineteenth-Century History</w:t>
      </w:r>
      <w:r w:rsidR="00E820F0">
        <w:t>, i</w:t>
      </w:r>
      <w:r w:rsidRPr="00736C2B">
        <w:t>n DF Felluga (</w:t>
      </w:r>
      <w:r w:rsidR="000F1375">
        <w:t>e</w:t>
      </w:r>
      <w:r w:rsidRPr="00736C2B">
        <w:t xml:space="preserve">d) Extension of </w:t>
      </w:r>
      <w:r w:rsidRPr="00FE3245">
        <w:rPr>
          <w:i/>
          <w:iCs/>
        </w:rPr>
        <w:t>Romanticism and Victorianism on the Net</w:t>
      </w:r>
      <w:r w:rsidR="00FE3245">
        <w:t>, accessed 22 June 2026</w:t>
      </w:r>
      <w:r w:rsidRPr="00736C2B">
        <w:t>.</w:t>
      </w:r>
    </w:p>
    <w:p w14:paraId="5418A73E" w14:textId="069E7047" w:rsidR="07D5C236" w:rsidRPr="00736C2B" w:rsidRDefault="07D5C236" w:rsidP="00736C2B">
      <w:r w:rsidRPr="00736C2B">
        <w:t xml:space="preserve">Tench W (1793) </w:t>
      </w:r>
      <w:hyperlink r:id="rId104" w:history="1">
        <w:r w:rsidRPr="0013516E">
          <w:rPr>
            <w:rStyle w:val="Hyperlink"/>
            <w:i/>
            <w:iCs/>
          </w:rPr>
          <w:t>A complete account of the settlement at Port Jackson</w:t>
        </w:r>
      </w:hyperlink>
      <w:r w:rsidR="0013516E">
        <w:t>, Project Gutenberg EBook, accessed 22 June 2026.</w:t>
      </w:r>
    </w:p>
    <w:p w14:paraId="392F44F3" w14:textId="502B9A5E" w:rsidR="00A45D52" w:rsidRPr="00736C2B" w:rsidRDefault="00A45D52" w:rsidP="00A45D52">
      <w:r w:rsidRPr="00736C2B">
        <w:t xml:space="preserve">The Editors of Encyclopaedia Britannica (n.d.) </w:t>
      </w:r>
      <w:hyperlink r:id="rId105" w:history="1">
        <w:r w:rsidRPr="00C871E8">
          <w:rPr>
            <w:rStyle w:val="Hyperlink"/>
            <w:i/>
            <w:iCs/>
          </w:rPr>
          <w:t>Indentured labor</w:t>
        </w:r>
      </w:hyperlink>
      <w:r w:rsidR="000F1375">
        <w:rPr>
          <w:i/>
          <w:iCs/>
        </w:rPr>
        <w:t>,</w:t>
      </w:r>
      <w:r w:rsidRPr="00736C2B">
        <w:t xml:space="preserve"> Encyclopaedia Britannica</w:t>
      </w:r>
      <w:r w:rsidR="00C871E8">
        <w:t>, accessed 22 June 2026</w:t>
      </w:r>
      <w:r w:rsidRPr="00736C2B">
        <w:t xml:space="preserve">. </w:t>
      </w:r>
    </w:p>
    <w:p w14:paraId="2B61CCD3" w14:textId="251F9D7A" w:rsidR="07D5C236" w:rsidRPr="00736C2B" w:rsidRDefault="07D5C236" w:rsidP="00736C2B">
      <w:r w:rsidRPr="00736C2B">
        <w:lastRenderedPageBreak/>
        <w:t>The Editors of Encyclopaedia Britannica (</w:t>
      </w:r>
      <w:r w:rsidR="002034CF" w:rsidRPr="00736C2B">
        <w:t>23</w:t>
      </w:r>
      <w:r w:rsidR="002034CF">
        <w:t xml:space="preserve"> </w:t>
      </w:r>
      <w:r w:rsidRPr="00736C2B">
        <w:t xml:space="preserve">November </w:t>
      </w:r>
      <w:r w:rsidR="002034CF" w:rsidRPr="00736C2B">
        <w:t>2020</w:t>
      </w:r>
      <w:r w:rsidRPr="00736C2B">
        <w:t xml:space="preserve">) </w:t>
      </w:r>
      <w:hyperlink r:id="rId106" w:history="1">
        <w:r w:rsidRPr="00C871E8">
          <w:rPr>
            <w:rStyle w:val="Hyperlink"/>
            <w:i/>
            <w:iCs/>
          </w:rPr>
          <w:t>Transatlantic slave trade causes and effects</w:t>
        </w:r>
      </w:hyperlink>
      <w:r w:rsidR="002034CF">
        <w:t>,</w:t>
      </w:r>
      <w:r w:rsidRPr="00736C2B">
        <w:t xml:space="preserve"> Encyclopaedia Britannica</w:t>
      </w:r>
      <w:r w:rsidR="002034CF">
        <w:t>,</w:t>
      </w:r>
      <w:r w:rsidR="00C871E8">
        <w:t xml:space="preserve"> accessed 22 June 2026</w:t>
      </w:r>
      <w:r w:rsidR="00A11F1A">
        <w:t>.</w:t>
      </w:r>
    </w:p>
    <w:p w14:paraId="38AD98FF" w14:textId="17A619CD" w:rsidR="07D5C236" w:rsidRPr="00736C2B" w:rsidRDefault="07D5C236" w:rsidP="00736C2B">
      <w:r w:rsidRPr="00736C2B">
        <w:t xml:space="preserve">The Teacher Toolkit (n.d.) </w:t>
      </w:r>
      <w:hyperlink r:id="rId107" w:history="1">
        <w:r w:rsidRPr="005A3F48">
          <w:rPr>
            <w:rStyle w:val="Hyperlink"/>
            <w:i/>
            <w:iCs/>
          </w:rPr>
          <w:t>Turn and talk</w:t>
        </w:r>
      </w:hyperlink>
      <w:r w:rsidR="005A3F48">
        <w:t>, The Teacher Toolkit, accessed 22 June 2026</w:t>
      </w:r>
      <w:r w:rsidR="00A11F1A">
        <w:t>.</w:t>
      </w:r>
    </w:p>
    <w:p w14:paraId="3B637210" w14:textId="77777777" w:rsidR="00EB5ED3" w:rsidRPr="00736C2B" w:rsidRDefault="00EB5ED3" w:rsidP="00EB5ED3">
      <w:r w:rsidRPr="00736C2B">
        <w:t xml:space="preserve">University </w:t>
      </w:r>
      <w:r>
        <w:t xml:space="preserve">of </w:t>
      </w:r>
      <w:r w:rsidRPr="00736C2B">
        <w:t xml:space="preserve">Staffordshire (n.d.) </w:t>
      </w:r>
      <w:hyperlink r:id="rId108" w:history="1">
        <w:r w:rsidRPr="00EB5ED3">
          <w:rPr>
            <w:rStyle w:val="Hyperlink"/>
          </w:rPr>
          <w:t>Academic writing: PEEL paragraphs</w:t>
        </w:r>
      </w:hyperlink>
      <w:r>
        <w:t xml:space="preserve">, Library and Skills, </w:t>
      </w:r>
      <w:r w:rsidRPr="00736C2B">
        <w:t xml:space="preserve">University </w:t>
      </w:r>
      <w:r>
        <w:t xml:space="preserve">of </w:t>
      </w:r>
      <w:r w:rsidRPr="00736C2B">
        <w:t>Staffordshire</w:t>
      </w:r>
      <w:r>
        <w:t xml:space="preserve"> website, accessed 22 June 2026.</w:t>
      </w:r>
    </w:p>
    <w:p w14:paraId="1C979409" w14:textId="48D68653" w:rsidR="07D5C236" w:rsidRDefault="009A39AD" w:rsidP="00736C2B">
      <w:r>
        <w:t>US National Archives and Records Administration</w:t>
      </w:r>
      <w:r w:rsidR="07D5C236" w:rsidRPr="00736C2B">
        <w:t xml:space="preserve"> (1776) </w:t>
      </w:r>
      <w:r>
        <w:t>‘</w:t>
      </w:r>
      <w:hyperlink r:id="rId109" w:history="1">
        <w:r>
          <w:rPr>
            <w:rStyle w:val="Hyperlink"/>
          </w:rPr>
          <w:t>Declaration of Independence: a transcription</w:t>
        </w:r>
      </w:hyperlink>
      <w:r>
        <w:t>’,</w:t>
      </w:r>
      <w:r w:rsidRPr="009A39AD">
        <w:t xml:space="preserve"> </w:t>
      </w:r>
      <w:r w:rsidRPr="009A39AD">
        <w:rPr>
          <w:i/>
          <w:iCs/>
        </w:rPr>
        <w:t>America’s Founding Documents</w:t>
      </w:r>
      <w:r>
        <w:t>, accessed 22 June 2026.</w:t>
      </w:r>
    </w:p>
    <w:p w14:paraId="6167A524" w14:textId="77777777" w:rsidR="009C7A5A" w:rsidRPr="00736C2B" w:rsidRDefault="009C7A5A" w:rsidP="009C7A5A">
      <w:r w:rsidRPr="00736C2B">
        <w:t xml:space="preserve">Wikimedia Commons (1919) </w:t>
      </w:r>
      <w:hyperlink r:id="rId110" w:history="1">
        <w:r w:rsidRPr="00DF0F8A">
          <w:rPr>
            <w:rStyle w:val="Hyperlink"/>
            <w:i/>
            <w:iCs/>
          </w:rPr>
          <w:t>USA resists League of Nations</w:t>
        </w:r>
      </w:hyperlink>
      <w:r w:rsidRPr="00736C2B">
        <w:t xml:space="preserve"> [</w:t>
      </w:r>
      <w:r>
        <w:t>p</w:t>
      </w:r>
      <w:r w:rsidRPr="00736C2B">
        <w:t>olitical cartoon</w:t>
      </w:r>
      <w:r>
        <w:t xml:space="preserve"> – artist unknown</w:t>
      </w:r>
      <w:r w:rsidRPr="00736C2B">
        <w:t>]</w:t>
      </w:r>
      <w:r>
        <w:t>,</w:t>
      </w:r>
      <w:r w:rsidRPr="00736C2B">
        <w:t xml:space="preserve"> Wikimedia Commons</w:t>
      </w:r>
      <w:r>
        <w:t>,</w:t>
      </w:r>
      <w:r w:rsidRPr="00DF0F8A">
        <w:t xml:space="preserve"> </w:t>
      </w:r>
      <w:r>
        <w:t>accessed</w:t>
      </w:r>
      <w:r w:rsidRPr="00736C2B">
        <w:t xml:space="preserve"> </w:t>
      </w:r>
      <w:r>
        <w:t>22 June</w:t>
      </w:r>
      <w:r w:rsidRPr="00736C2B">
        <w:t xml:space="preserve"> 2026</w:t>
      </w:r>
      <w:r>
        <w:t>.</w:t>
      </w:r>
    </w:p>
    <w:p w14:paraId="6A811EC4" w14:textId="7FCDB327" w:rsidR="000E7792" w:rsidRPr="004966AC" w:rsidRDefault="000E7792" w:rsidP="000E7792">
      <w:r w:rsidRPr="004966AC">
        <w:t>Wikimedia Commons (</w:t>
      </w:r>
      <w:r>
        <w:t>c.1921</w:t>
      </w:r>
      <w:r w:rsidRPr="004966AC">
        <w:t xml:space="preserve">) </w:t>
      </w:r>
      <w:hyperlink r:id="rId111" w:history="1">
        <w:r w:rsidRPr="009E1445">
          <w:rPr>
            <w:rStyle w:val="Hyperlink"/>
            <w:i/>
            <w:iCs/>
          </w:rPr>
          <w:t>Treaty of Versailles reparations – Let’s see you collect</w:t>
        </w:r>
      </w:hyperlink>
      <w:r w:rsidRPr="004966AC">
        <w:t xml:space="preserve"> [</w:t>
      </w:r>
      <w:r w:rsidR="005D5AF9">
        <w:t>p</w:t>
      </w:r>
      <w:r w:rsidRPr="004966AC">
        <w:t>olitical cartoon</w:t>
      </w:r>
      <w:r>
        <w:t xml:space="preserve"> – artist unknown</w:t>
      </w:r>
      <w:r w:rsidRPr="004966AC">
        <w:t>]</w:t>
      </w:r>
      <w:r>
        <w:t>,</w:t>
      </w:r>
      <w:r w:rsidRPr="004966AC">
        <w:t xml:space="preserve"> Wikimedia Commons</w:t>
      </w:r>
      <w:r w:rsidR="00640C06">
        <w:t>,</w:t>
      </w:r>
      <w:r w:rsidR="00DF0F8A" w:rsidRPr="00DF0F8A">
        <w:t xml:space="preserve"> </w:t>
      </w:r>
      <w:r w:rsidR="00DF0F8A">
        <w:t>accessed</w:t>
      </w:r>
      <w:r w:rsidR="00DF0F8A" w:rsidRPr="00736C2B">
        <w:t xml:space="preserve"> </w:t>
      </w:r>
      <w:r w:rsidR="00640C06">
        <w:t>22 June</w:t>
      </w:r>
      <w:r w:rsidR="00DF0F8A" w:rsidRPr="00736C2B">
        <w:t xml:space="preserve"> 2026</w:t>
      </w:r>
      <w:r w:rsidR="00DF0F8A">
        <w:t>.</w:t>
      </w:r>
    </w:p>
    <w:p w14:paraId="4F9E7491" w14:textId="0693D3B3" w:rsidR="07D5C236" w:rsidRPr="00736C2B" w:rsidRDefault="00A142AA" w:rsidP="00736C2B">
      <w:r w:rsidRPr="00736C2B">
        <w:t>Wikimedia Commons</w:t>
      </w:r>
      <w:r>
        <w:t xml:space="preserve"> </w:t>
      </w:r>
      <w:r w:rsidRPr="00736C2B">
        <w:t>(28</w:t>
      </w:r>
      <w:r>
        <w:t xml:space="preserve"> </w:t>
      </w:r>
      <w:r w:rsidRPr="00736C2B">
        <w:t>February</w:t>
      </w:r>
      <w:r>
        <w:t xml:space="preserve"> </w:t>
      </w:r>
      <w:r w:rsidRPr="00736C2B">
        <w:t>2026)</w:t>
      </w:r>
      <w:r>
        <w:t xml:space="preserve"> </w:t>
      </w:r>
      <w:hyperlink r:id="rId112" w:history="1">
        <w:r w:rsidR="07D5C236" w:rsidRPr="00F33604">
          <w:rPr>
            <w:rStyle w:val="Hyperlink"/>
          </w:rPr>
          <w:t>Workers in the fuse factory Woolwich Arsenal</w:t>
        </w:r>
      </w:hyperlink>
      <w:r w:rsidR="00B10372">
        <w:t>,</w:t>
      </w:r>
      <w:r w:rsidR="07D5C236" w:rsidRPr="00736C2B">
        <w:t xml:space="preserve"> </w:t>
      </w:r>
      <w:r w:rsidR="005D5AF9">
        <w:t xml:space="preserve">[photograph], </w:t>
      </w:r>
      <w:r w:rsidR="07D5C236" w:rsidRPr="00736C2B">
        <w:t>Wikimedia Commons</w:t>
      </w:r>
      <w:r w:rsidR="00A11F1A">
        <w:t>,</w:t>
      </w:r>
      <w:r w:rsidR="07D5C236" w:rsidRPr="00736C2B">
        <w:t xml:space="preserve"> </w:t>
      </w:r>
      <w:r w:rsidR="00A11F1A">
        <w:t>a</w:t>
      </w:r>
      <w:r w:rsidR="00F33604">
        <w:t>ccessed</w:t>
      </w:r>
      <w:r w:rsidR="00F33604" w:rsidRPr="00736C2B">
        <w:t xml:space="preserve"> </w:t>
      </w:r>
      <w:r w:rsidR="00640C06" w:rsidRPr="00736C2B">
        <w:t>17</w:t>
      </w:r>
      <w:r w:rsidR="00640C06">
        <w:t xml:space="preserve"> </w:t>
      </w:r>
      <w:r w:rsidR="07D5C236" w:rsidRPr="00736C2B">
        <w:t>May 2026</w:t>
      </w:r>
      <w:r w:rsidR="00F33604">
        <w:t>.</w:t>
      </w:r>
    </w:p>
    <w:p w14:paraId="5ADAE9A7" w14:textId="77777777" w:rsidR="009C7A5A" w:rsidRPr="00736C2B" w:rsidRDefault="009C7A5A" w:rsidP="009C7A5A">
      <w:r w:rsidRPr="004966AC">
        <w:t xml:space="preserve">Wikimedia Commons </w:t>
      </w:r>
      <w:r w:rsidRPr="00736C2B">
        <w:t>(27</w:t>
      </w:r>
      <w:r>
        <w:t xml:space="preserve"> </w:t>
      </w:r>
      <w:r w:rsidRPr="00736C2B">
        <w:t>April 2026)</w:t>
      </w:r>
      <w:r>
        <w:t xml:space="preserve"> </w:t>
      </w:r>
      <w:hyperlink r:id="rId113" w:history="1">
        <w:r w:rsidRPr="00F33604">
          <w:rPr>
            <w:rStyle w:val="Hyperlink"/>
          </w:rPr>
          <w:t>Map Europe alliances 1914-en.svg</w:t>
        </w:r>
      </w:hyperlink>
      <w:r>
        <w:t>,</w:t>
      </w:r>
      <w:r w:rsidRPr="00736C2B">
        <w:t xml:space="preserve"> Wikimedia Commons</w:t>
      </w:r>
      <w:r>
        <w:t>,</w:t>
      </w:r>
      <w:r w:rsidRPr="00736C2B">
        <w:t xml:space="preserve"> </w:t>
      </w:r>
      <w:r>
        <w:t>accessed</w:t>
      </w:r>
      <w:r w:rsidRPr="00736C2B">
        <w:t xml:space="preserve"> 17</w:t>
      </w:r>
      <w:r>
        <w:t xml:space="preserve"> </w:t>
      </w:r>
      <w:r w:rsidRPr="00736C2B">
        <w:t>May 2026</w:t>
      </w:r>
      <w:r>
        <w:t>.</w:t>
      </w:r>
    </w:p>
    <w:p w14:paraId="559A580D" w14:textId="22DA7396" w:rsidR="009C7A5A" w:rsidRDefault="009C7A5A" w:rsidP="458AA207">
      <w:pPr>
        <w:spacing w:after="160" w:line="276" w:lineRule="auto"/>
        <w:rPr>
          <w:rFonts w:ascii="Aptos" w:eastAsia="Aptos" w:hAnsi="Aptos" w:cs="Aptos"/>
          <w:sz w:val="24"/>
        </w:rPr>
        <w:sectPr w:rsidR="009C7A5A" w:rsidSect="003036F5">
          <w:headerReference w:type="default" r:id="rId114"/>
          <w:footerReference w:type="even" r:id="rId115"/>
          <w:footerReference w:type="default" r:id="rId116"/>
          <w:headerReference w:type="first" r:id="rId117"/>
          <w:footerReference w:type="first" r:id="rId118"/>
          <w:pgSz w:w="16838" w:h="11906" w:orient="landscape"/>
          <w:pgMar w:top="1134" w:right="1134" w:bottom="1134" w:left="1134" w:header="709" w:footer="709" w:gutter="0"/>
          <w:pgNumType w:start="0"/>
          <w:cols w:space="708"/>
          <w:titlePg/>
          <w:docGrid w:linePitch="360"/>
        </w:sectPr>
      </w:pPr>
    </w:p>
    <w:p w14:paraId="779C3050" w14:textId="0CB44664" w:rsidR="00CA0B70" w:rsidRPr="00E80FFD" w:rsidRDefault="00CA0B70" w:rsidP="00CA0B70">
      <w:pPr>
        <w:spacing w:before="0" w:after="0"/>
        <w:rPr>
          <w:rStyle w:val="Strong"/>
          <w:szCs w:val="22"/>
        </w:rPr>
      </w:pPr>
      <w:r w:rsidRPr="00E80FFD">
        <w:rPr>
          <w:rStyle w:val="Strong"/>
          <w:szCs w:val="22"/>
        </w:rPr>
        <w:lastRenderedPageBreak/>
        <w:t>© State of New South Wales (Department of Education), 202</w:t>
      </w:r>
      <w:r w:rsidR="00736C2B">
        <w:rPr>
          <w:rStyle w:val="Strong"/>
          <w:szCs w:val="22"/>
        </w:rPr>
        <w:t>6</w:t>
      </w:r>
    </w:p>
    <w:p w14:paraId="3DF66240" w14:textId="77777777" w:rsidR="00CA0B70" w:rsidRPr="00E80FFD" w:rsidRDefault="51D27D3E" w:rsidP="458AA207">
      <w:pPr>
        <w:pStyle w:val="ListBullet"/>
        <w:numPr>
          <w:ilvl w:val="0"/>
          <w:numId w:val="0"/>
        </w:numPr>
      </w:pPr>
      <w:r>
        <w:t xml:space="preserve">The copyright material published in this resource is subject to the </w:t>
      </w:r>
      <w:r w:rsidRPr="458AA207">
        <w:rPr>
          <w:rStyle w:val="Emphasis"/>
        </w:rPr>
        <w:t>Copyright Act 1968</w:t>
      </w:r>
      <w:r>
        <w:t xml:space="preserve"> (Cth) and is owned by the NSW Department of Education or, where indicated, by a party other than the NSW Department of Education (third-party material).</w:t>
      </w:r>
    </w:p>
    <w:p w14:paraId="30240E63" w14:textId="77777777" w:rsidR="00CA0B70" w:rsidRDefault="00CA0B70" w:rsidP="00CA0B70">
      <w:r w:rsidRPr="00E80FFD">
        <w:t>Copyright material available in this resource</w:t>
      </w:r>
      <w:r>
        <w:t xml:space="preserve"> and owned by the NSW Department of Education is licensed under a </w:t>
      </w:r>
      <w:hyperlink r:id="rId119" w:history="1">
        <w:r w:rsidRPr="003B3E41">
          <w:rPr>
            <w:rStyle w:val="Hyperlink"/>
          </w:rPr>
          <w:t>Creative Commons Attribution 4.0 International (CC BY 4.0) license</w:t>
        </w:r>
      </w:hyperlink>
      <w:r>
        <w:t>.</w:t>
      </w:r>
    </w:p>
    <w:p w14:paraId="7248BD56" w14:textId="77777777" w:rsidR="00CA0B70" w:rsidRDefault="00CA0B70" w:rsidP="00CA0B70">
      <w:pPr>
        <w:spacing w:line="276" w:lineRule="auto"/>
      </w:pPr>
      <w:r>
        <w:rPr>
          <w:noProof/>
        </w:rPr>
        <w:drawing>
          <wp:inline distT="0" distB="0" distL="0" distR="0" wp14:anchorId="5B92659E" wp14:editId="1A513F6F">
            <wp:extent cx="1228725" cy="428625"/>
            <wp:effectExtent l="0" t="0" r="9525" b="9525"/>
            <wp:docPr id="32" name="Picture 32" descr="Creative Commons Attribution license log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B94701F" w14:textId="77777777" w:rsidR="00CA0B70" w:rsidRPr="00E80FFD" w:rsidRDefault="00CA0B70" w:rsidP="00CA0B70">
      <w:r w:rsidRPr="002D3434">
        <w:t xml:space="preserve">This license allows you to share and </w:t>
      </w:r>
      <w:r w:rsidRPr="00E80FFD">
        <w:t>adapt the material for any purpose, even commercially.</w:t>
      </w:r>
    </w:p>
    <w:p w14:paraId="389E340C" w14:textId="7AFD13D6" w:rsidR="00CA0B70" w:rsidRPr="00E80FFD" w:rsidRDefault="00CA0B70" w:rsidP="00CA0B70">
      <w:r w:rsidRPr="00E80FFD">
        <w:t>Attribution should be given to © State of New South Wales (Department of Education), 202</w:t>
      </w:r>
      <w:r w:rsidR="00736C2B">
        <w:t>6</w:t>
      </w:r>
      <w:r w:rsidRPr="00E80FFD">
        <w:t>.</w:t>
      </w:r>
    </w:p>
    <w:p w14:paraId="283F81A9" w14:textId="77777777" w:rsidR="00CA0B70" w:rsidRPr="002D3434" w:rsidRDefault="00CA0B70" w:rsidP="00CA0B70">
      <w:r w:rsidRPr="00E80FFD">
        <w:t>Material in this resource not available</w:t>
      </w:r>
      <w:r w:rsidRPr="002D3434">
        <w:t xml:space="preserve"> under a Creative Commons license:</w:t>
      </w:r>
    </w:p>
    <w:p w14:paraId="275DE6F2" w14:textId="77777777" w:rsidR="00CA0B70" w:rsidRPr="002D3434" w:rsidRDefault="00CA0B70" w:rsidP="007105BC">
      <w:pPr>
        <w:pStyle w:val="ListBullet"/>
        <w:spacing w:line="276" w:lineRule="auto"/>
        <w:contextualSpacing/>
      </w:pPr>
      <w:r w:rsidRPr="002D3434">
        <w:t>the NSW Department of Education logo, other logos and trademark-protected material</w:t>
      </w:r>
    </w:p>
    <w:p w14:paraId="58718E61" w14:textId="77777777" w:rsidR="00CA0B70" w:rsidRPr="002D3434" w:rsidRDefault="00CA0B70" w:rsidP="007105BC">
      <w:pPr>
        <w:pStyle w:val="ListBullet"/>
        <w:spacing w:line="276" w:lineRule="auto"/>
        <w:contextualSpacing/>
      </w:pPr>
      <w:r w:rsidRPr="002D3434">
        <w:t>material owned by a third party that has been reproduced with permission. You will need to obtain permission from the third party to reuse its material.</w:t>
      </w:r>
    </w:p>
    <w:p w14:paraId="17700F7C" w14:textId="77777777" w:rsidR="00CA0B70" w:rsidRPr="003B3E41" w:rsidRDefault="00CA0B70" w:rsidP="00CA0B70">
      <w:pPr>
        <w:pStyle w:val="FeatureBox2"/>
        <w:spacing w:line="276" w:lineRule="auto"/>
        <w:rPr>
          <w:rStyle w:val="Strong"/>
        </w:rPr>
      </w:pPr>
      <w:r w:rsidRPr="003B3E41">
        <w:rPr>
          <w:rStyle w:val="Strong"/>
        </w:rPr>
        <w:t>Links to third-party material and websites</w:t>
      </w:r>
    </w:p>
    <w:p w14:paraId="410EBF45" w14:textId="77777777" w:rsidR="00CA0B70" w:rsidRDefault="00CA0B70" w:rsidP="00CA0B70">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DCC8EE2" w14:textId="77777777" w:rsidR="00CA0B70" w:rsidRPr="00EC22E4" w:rsidRDefault="00CA0B70" w:rsidP="00CA0B70">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CA0B70" w:rsidRPr="00EC22E4" w:rsidSect="00CA0B70">
      <w:headerReference w:type="default" r:id="rId121"/>
      <w:footerReference w:type="default" r:id="rId122"/>
      <w:headerReference w:type="first" r:id="rId123"/>
      <w:footerReference w:type="first" r:id="rId12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CA041" w14:textId="77777777" w:rsidR="00032852" w:rsidRDefault="00032852" w:rsidP="00E51733">
      <w:r>
        <w:separator/>
      </w:r>
    </w:p>
    <w:p w14:paraId="254C9729" w14:textId="77777777" w:rsidR="00032852" w:rsidRDefault="00032852"/>
  </w:endnote>
  <w:endnote w:type="continuationSeparator" w:id="0">
    <w:p w14:paraId="3D80F414" w14:textId="77777777" w:rsidR="00032852" w:rsidRDefault="00032852" w:rsidP="00E51733">
      <w:r>
        <w:continuationSeparator/>
      </w:r>
    </w:p>
    <w:p w14:paraId="1720697A" w14:textId="77777777" w:rsidR="00032852" w:rsidRDefault="00032852"/>
  </w:endnote>
  <w:endnote w:type="continuationNotice" w:id="1">
    <w:p w14:paraId="7CC856B7" w14:textId="77777777" w:rsidR="00032852" w:rsidRDefault="00032852">
      <w:pPr>
        <w:spacing w:before="0" w:after="0" w:line="240" w:lineRule="auto"/>
      </w:pPr>
    </w:p>
    <w:p w14:paraId="2CB3B001" w14:textId="77777777" w:rsidR="00032852" w:rsidRDefault="00032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341689E-2E67-4EB0-BDEE-6E2687C6C32A}"/>
    <w:embedBold r:id="rId2" w:fontKey="{561F2291-4A42-4CCD-A13C-7F80CCDB4AE8}"/>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6378DD9B-49BB-4E3E-9CF0-79A8B946375A}"/>
    <w:embedBold r:id="rId4" w:fontKey="{F46CB51E-310F-4972-8482-34F4B7EC362A}"/>
    <w:embedItalic r:id="rId5" w:fontKey="{1E33A69C-562F-444F-9981-5FE32E29FA99}"/>
    <w:embedBoldItalic r:id="rId6" w:fontKey="{0540E1F6-6996-4B85-B972-B19B43CE2315}"/>
  </w:font>
  <w:font w:name="Public Sans Light">
    <w:panose1 w:val="00000000000000000000"/>
    <w:charset w:val="00"/>
    <w:family w:val="auto"/>
    <w:pitch w:val="variable"/>
    <w:sig w:usb0="A00000FF" w:usb1="4000205B" w:usb2="00000000" w:usb3="00000000" w:csb0="00000193" w:csb1="00000000"/>
    <w:embedRegular r:id="rId7" w:fontKey="{3FB8F140-C749-4FD7-8970-015BB40B2D1D}"/>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FD5B75F0-E653-47D3-9AA4-F2F31F68C4BE}"/>
  </w:font>
  <w:font w:name="Consolas">
    <w:panose1 w:val="020B0609020204030204"/>
    <w:charset w:val="00"/>
    <w:family w:val="modern"/>
    <w:pitch w:val="fixed"/>
    <w:sig w:usb0="E00006FF" w:usb1="0000FCFF" w:usb2="00000001" w:usb3="00000000" w:csb0="0000019F" w:csb1="00000000"/>
    <w:embedRegular r:id="rId9" w:fontKey="{9AFF03F6-F18F-48BA-BEF3-2F30C6A4E09D}"/>
  </w:font>
  <w:font w:name="Calibri Light">
    <w:panose1 w:val="020F0302020204030204"/>
    <w:charset w:val="00"/>
    <w:family w:val="swiss"/>
    <w:pitch w:val="variable"/>
    <w:sig w:usb0="E4002EFF" w:usb1="C200247B" w:usb2="00000009" w:usb3="00000000" w:csb0="000001FF" w:csb1="00000000"/>
    <w:embedRegular r:id="rId10" w:fontKey="{5718EFA7-A59F-40AB-AADC-0B91A0EB3C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DF92" w14:textId="6955780F"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37E72">
      <w:rPr>
        <w:noProof/>
      </w:rPr>
      <w:t>Jul-26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81C92" w14:textId="15358080" w:rsidR="00F66145" w:rsidRPr="00322EB3" w:rsidRDefault="00322EB3" w:rsidP="00322EB3">
    <w:pPr>
      <w:pStyle w:val="Footer"/>
      <w:spacing w:before="0"/>
    </w:pPr>
    <w:r>
      <w:t xml:space="preserve">© NSW Department of Education, </w:t>
    </w:r>
    <w:r w:rsidR="008C747F">
      <w:t>Jun-26</w:t>
    </w:r>
    <w:r>
      <w:ptab w:relativeTo="margin" w:alignment="right" w:leader="none"/>
    </w:r>
    <w:r>
      <w:rPr>
        <w:b/>
        <w:noProof/>
        <w:sz w:val="28"/>
        <w:szCs w:val="28"/>
      </w:rPr>
      <w:drawing>
        <wp:inline distT="0" distB="0" distL="0" distR="0" wp14:anchorId="194F0B3B" wp14:editId="086EA21D">
          <wp:extent cx="571500" cy="190500"/>
          <wp:effectExtent l="0" t="0" r="0" b="0"/>
          <wp:docPr id="375442154" name="Picture 37544215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1DDCC" w14:textId="77777777" w:rsidR="006C348A" w:rsidRPr="009B05C3" w:rsidRDefault="00322EB3" w:rsidP="00322EB3">
    <w:pPr>
      <w:pStyle w:val="Logo"/>
      <w:jc w:val="right"/>
    </w:pPr>
    <w:r w:rsidRPr="008426B6">
      <w:rPr>
        <w:noProof/>
      </w:rPr>
      <w:drawing>
        <wp:inline distT="0" distB="0" distL="0" distR="0" wp14:anchorId="251E7480" wp14:editId="1C6826A6">
          <wp:extent cx="834442" cy="906218"/>
          <wp:effectExtent l="0" t="0" r="3810" b="8255"/>
          <wp:docPr id="1890018166" name="Graphic 189001816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82AE4" w14:textId="77777777" w:rsidR="00E60422" w:rsidRDefault="00E604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D670B" w14:textId="77777777" w:rsidR="00E60422" w:rsidRPr="00E80FFD" w:rsidRDefault="00E60422" w:rsidP="006B1CFC">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DE329" w14:textId="77777777" w:rsidR="00032852" w:rsidRDefault="00032852" w:rsidP="00E51733">
      <w:r>
        <w:separator/>
      </w:r>
    </w:p>
    <w:p w14:paraId="27409F8C" w14:textId="77777777" w:rsidR="00032852" w:rsidRDefault="00032852"/>
  </w:footnote>
  <w:footnote w:type="continuationSeparator" w:id="0">
    <w:p w14:paraId="1F1E7859" w14:textId="77777777" w:rsidR="00032852" w:rsidRDefault="00032852" w:rsidP="00E51733">
      <w:r>
        <w:continuationSeparator/>
      </w:r>
    </w:p>
    <w:p w14:paraId="6EFBA34E" w14:textId="77777777" w:rsidR="00032852" w:rsidRDefault="00032852"/>
  </w:footnote>
  <w:footnote w:type="continuationNotice" w:id="1">
    <w:p w14:paraId="21CDB15E" w14:textId="77777777" w:rsidR="00032852" w:rsidRDefault="00032852">
      <w:pPr>
        <w:spacing w:before="0" w:after="0" w:line="240" w:lineRule="auto"/>
      </w:pPr>
    </w:p>
    <w:p w14:paraId="6B1A2070" w14:textId="77777777" w:rsidR="00032852" w:rsidRDefault="00032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B028" w14:textId="65EC4AB9" w:rsidR="00322EB3" w:rsidRDefault="00266A9F" w:rsidP="00322EB3">
    <w:pPr>
      <w:pStyle w:val="Documentname"/>
    </w:pPr>
    <w:r>
      <w:t>History 7</w:t>
    </w:r>
    <w:r w:rsidRPr="00266A9F">
      <w:t>–</w:t>
    </w:r>
    <w:r>
      <w:t>10</w:t>
    </w:r>
    <w:r w:rsidR="006711D1">
      <w:t xml:space="preserve"> </w:t>
    </w:r>
    <w:r w:rsidR="009E461A">
      <w:t>(</w:t>
    </w:r>
    <w:r w:rsidR="00322EB3" w:rsidRPr="00322EB3">
      <w:t>Stage</w:t>
    </w:r>
    <w:r>
      <w:t xml:space="preserve"> 5</w:t>
    </w:r>
    <w:r w:rsidR="00D94138">
      <w:t>)</w:t>
    </w:r>
    <w:r w:rsidR="00322EB3" w:rsidRPr="00322EB3">
      <w:t xml:space="preserve"> – sample program of learning</w:t>
    </w:r>
    <w:r w:rsidR="00B67D25">
      <w:t xml:space="preserve"> – </w:t>
    </w:r>
    <w:r>
      <w:t>Historical context 4 (core): The making of the modern world (1750</w:t>
    </w:r>
    <w:r w:rsidR="004260E9" w:rsidRPr="006711D1">
      <w:t>–</w:t>
    </w:r>
    <w:r>
      <w:t>c</w:t>
    </w:r>
    <w:r w:rsidR="00241684">
      <w:t>.</w:t>
    </w:r>
    <w:r>
      <w:t>1945)</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96E5" w14:textId="77777777" w:rsidR="006C348A" w:rsidRPr="00F14D7F" w:rsidRDefault="00032852" w:rsidP="00322EB3">
    <w:pPr>
      <w:pStyle w:val="Header"/>
      <w:spacing w:after="0"/>
    </w:pPr>
    <w:r>
      <w:pict w14:anchorId="174DF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A8626" w14:textId="77777777" w:rsidR="00E60422" w:rsidRDefault="00E604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7E5E3" w14:textId="77777777" w:rsidR="00E60422" w:rsidRPr="00FA6449" w:rsidRDefault="00E60422" w:rsidP="006B1CFC">
    <w:pPr>
      <w:spacing w:before="0" w:after="0"/>
    </w:pPr>
  </w:p>
</w:hdr>
</file>

<file path=word/intelligence2.xml><?xml version="1.0" encoding="utf-8"?>
<int2:intelligence xmlns:int2="http://schemas.microsoft.com/office/intelligence/2020/intelligence" xmlns:oel="http://schemas.microsoft.com/office/2019/extlst">
  <int2:observations>
    <int2:bookmark int2:bookmarkName="_Int_95INCD4Z" int2:invalidationBookmarkName="" int2:hashCode="CykOYpJpetygDX" int2:id="0IxHczTa">
      <int2:state int2:value="Rejected" int2:type="gram"/>
    </int2:bookmark>
    <int2:bookmark int2:bookmarkName="_Int_W6YE1PY9" int2:invalidationBookmarkName="" int2:hashCode="CcpVylLSB/LMHZ" int2:id="1Bt3Gwoe">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EAE87A3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E906C3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0A92FD1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B99F60"/>
    <w:multiLevelType w:val="hybridMultilevel"/>
    <w:tmpl w:val="FFFFFFFF"/>
    <w:lvl w:ilvl="0" w:tplc="0F907312">
      <w:start w:val="1"/>
      <w:numFmt w:val="bullet"/>
      <w:lvlText w:val="-"/>
      <w:lvlJc w:val="left"/>
      <w:pPr>
        <w:ind w:left="720" w:hanging="360"/>
      </w:pPr>
      <w:rPr>
        <w:rFonts w:ascii="Aptos" w:hAnsi="Aptos" w:hint="default"/>
      </w:rPr>
    </w:lvl>
    <w:lvl w:ilvl="1" w:tplc="0F4422C0">
      <w:start w:val="1"/>
      <w:numFmt w:val="bullet"/>
      <w:lvlText w:val="o"/>
      <w:lvlJc w:val="left"/>
      <w:pPr>
        <w:ind w:left="1440" w:hanging="360"/>
      </w:pPr>
      <w:rPr>
        <w:rFonts w:ascii="Courier New" w:hAnsi="Courier New" w:hint="default"/>
      </w:rPr>
    </w:lvl>
    <w:lvl w:ilvl="2" w:tplc="7F36DF1E">
      <w:start w:val="1"/>
      <w:numFmt w:val="bullet"/>
      <w:lvlText w:val=""/>
      <w:lvlJc w:val="left"/>
      <w:pPr>
        <w:ind w:left="2160" w:hanging="360"/>
      </w:pPr>
      <w:rPr>
        <w:rFonts w:ascii="Wingdings" w:hAnsi="Wingdings" w:hint="default"/>
      </w:rPr>
    </w:lvl>
    <w:lvl w:ilvl="3" w:tplc="14D6BA9C">
      <w:start w:val="1"/>
      <w:numFmt w:val="bullet"/>
      <w:lvlText w:val=""/>
      <w:lvlJc w:val="left"/>
      <w:pPr>
        <w:ind w:left="2880" w:hanging="360"/>
      </w:pPr>
      <w:rPr>
        <w:rFonts w:ascii="Symbol" w:hAnsi="Symbol" w:hint="default"/>
      </w:rPr>
    </w:lvl>
    <w:lvl w:ilvl="4" w:tplc="66D0C898">
      <w:start w:val="1"/>
      <w:numFmt w:val="bullet"/>
      <w:lvlText w:val="o"/>
      <w:lvlJc w:val="left"/>
      <w:pPr>
        <w:ind w:left="3600" w:hanging="360"/>
      </w:pPr>
      <w:rPr>
        <w:rFonts w:ascii="Courier New" w:hAnsi="Courier New" w:hint="default"/>
      </w:rPr>
    </w:lvl>
    <w:lvl w:ilvl="5" w:tplc="E72C35E2">
      <w:start w:val="1"/>
      <w:numFmt w:val="bullet"/>
      <w:lvlText w:val=""/>
      <w:lvlJc w:val="left"/>
      <w:pPr>
        <w:ind w:left="4320" w:hanging="360"/>
      </w:pPr>
      <w:rPr>
        <w:rFonts w:ascii="Wingdings" w:hAnsi="Wingdings" w:hint="default"/>
      </w:rPr>
    </w:lvl>
    <w:lvl w:ilvl="6" w:tplc="7CC8819C">
      <w:start w:val="1"/>
      <w:numFmt w:val="bullet"/>
      <w:lvlText w:val=""/>
      <w:lvlJc w:val="left"/>
      <w:pPr>
        <w:ind w:left="5040" w:hanging="360"/>
      </w:pPr>
      <w:rPr>
        <w:rFonts w:ascii="Symbol" w:hAnsi="Symbol" w:hint="default"/>
      </w:rPr>
    </w:lvl>
    <w:lvl w:ilvl="7" w:tplc="B706047C">
      <w:start w:val="1"/>
      <w:numFmt w:val="bullet"/>
      <w:lvlText w:val="o"/>
      <w:lvlJc w:val="left"/>
      <w:pPr>
        <w:ind w:left="5760" w:hanging="360"/>
      </w:pPr>
      <w:rPr>
        <w:rFonts w:ascii="Courier New" w:hAnsi="Courier New" w:hint="default"/>
      </w:rPr>
    </w:lvl>
    <w:lvl w:ilvl="8" w:tplc="55484340">
      <w:start w:val="1"/>
      <w:numFmt w:val="bullet"/>
      <w:lvlText w:val=""/>
      <w:lvlJc w:val="left"/>
      <w:pPr>
        <w:ind w:left="6480" w:hanging="360"/>
      </w:pPr>
      <w:rPr>
        <w:rFonts w:ascii="Wingdings" w:hAnsi="Wingdings" w:hint="default"/>
      </w:rPr>
    </w:lvl>
  </w:abstractNum>
  <w:abstractNum w:abstractNumId="5" w15:restartNumberingAfterBreak="0">
    <w:nsid w:val="017105EF"/>
    <w:multiLevelType w:val="hybridMultilevel"/>
    <w:tmpl w:val="BE987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1C22A4C"/>
    <w:multiLevelType w:val="hybridMultilevel"/>
    <w:tmpl w:val="5922F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0C031A"/>
    <w:multiLevelType w:val="hybridMultilevel"/>
    <w:tmpl w:val="40683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0F45FE"/>
    <w:multiLevelType w:val="hybridMultilevel"/>
    <w:tmpl w:val="FFFFFFFF"/>
    <w:lvl w:ilvl="0" w:tplc="3738BD84">
      <w:start w:val="1"/>
      <w:numFmt w:val="bullet"/>
      <w:lvlText w:val="-"/>
      <w:lvlJc w:val="left"/>
      <w:pPr>
        <w:ind w:left="720" w:hanging="360"/>
      </w:pPr>
      <w:rPr>
        <w:rFonts w:ascii="Aptos" w:hAnsi="Aptos" w:hint="default"/>
      </w:rPr>
    </w:lvl>
    <w:lvl w:ilvl="1" w:tplc="0464E096">
      <w:start w:val="1"/>
      <w:numFmt w:val="bullet"/>
      <w:lvlText w:val="o"/>
      <w:lvlJc w:val="left"/>
      <w:pPr>
        <w:ind w:left="1440" w:hanging="360"/>
      </w:pPr>
      <w:rPr>
        <w:rFonts w:ascii="Courier New" w:hAnsi="Courier New" w:hint="default"/>
      </w:rPr>
    </w:lvl>
    <w:lvl w:ilvl="2" w:tplc="9DA2BFF2">
      <w:start w:val="1"/>
      <w:numFmt w:val="bullet"/>
      <w:lvlText w:val=""/>
      <w:lvlJc w:val="left"/>
      <w:pPr>
        <w:ind w:left="2160" w:hanging="360"/>
      </w:pPr>
      <w:rPr>
        <w:rFonts w:ascii="Wingdings" w:hAnsi="Wingdings" w:hint="default"/>
      </w:rPr>
    </w:lvl>
    <w:lvl w:ilvl="3" w:tplc="16EA5812">
      <w:start w:val="1"/>
      <w:numFmt w:val="bullet"/>
      <w:lvlText w:val=""/>
      <w:lvlJc w:val="left"/>
      <w:pPr>
        <w:ind w:left="2880" w:hanging="360"/>
      </w:pPr>
      <w:rPr>
        <w:rFonts w:ascii="Symbol" w:hAnsi="Symbol" w:hint="default"/>
      </w:rPr>
    </w:lvl>
    <w:lvl w:ilvl="4" w:tplc="03EE23EE">
      <w:start w:val="1"/>
      <w:numFmt w:val="bullet"/>
      <w:lvlText w:val="o"/>
      <w:lvlJc w:val="left"/>
      <w:pPr>
        <w:ind w:left="3600" w:hanging="360"/>
      </w:pPr>
      <w:rPr>
        <w:rFonts w:ascii="Courier New" w:hAnsi="Courier New" w:hint="default"/>
      </w:rPr>
    </w:lvl>
    <w:lvl w:ilvl="5" w:tplc="CAE07894">
      <w:start w:val="1"/>
      <w:numFmt w:val="bullet"/>
      <w:lvlText w:val=""/>
      <w:lvlJc w:val="left"/>
      <w:pPr>
        <w:ind w:left="4320" w:hanging="360"/>
      </w:pPr>
      <w:rPr>
        <w:rFonts w:ascii="Wingdings" w:hAnsi="Wingdings" w:hint="default"/>
      </w:rPr>
    </w:lvl>
    <w:lvl w:ilvl="6" w:tplc="326A6D6E">
      <w:start w:val="1"/>
      <w:numFmt w:val="bullet"/>
      <w:lvlText w:val=""/>
      <w:lvlJc w:val="left"/>
      <w:pPr>
        <w:ind w:left="5040" w:hanging="360"/>
      </w:pPr>
      <w:rPr>
        <w:rFonts w:ascii="Symbol" w:hAnsi="Symbol" w:hint="default"/>
      </w:rPr>
    </w:lvl>
    <w:lvl w:ilvl="7" w:tplc="849E1204">
      <w:start w:val="1"/>
      <w:numFmt w:val="bullet"/>
      <w:lvlText w:val="o"/>
      <w:lvlJc w:val="left"/>
      <w:pPr>
        <w:ind w:left="5760" w:hanging="360"/>
      </w:pPr>
      <w:rPr>
        <w:rFonts w:ascii="Courier New" w:hAnsi="Courier New" w:hint="default"/>
      </w:rPr>
    </w:lvl>
    <w:lvl w:ilvl="8" w:tplc="8A9293AE">
      <w:start w:val="1"/>
      <w:numFmt w:val="bullet"/>
      <w:lvlText w:val=""/>
      <w:lvlJc w:val="left"/>
      <w:pPr>
        <w:ind w:left="6480" w:hanging="360"/>
      </w:pPr>
      <w:rPr>
        <w:rFonts w:ascii="Wingdings" w:hAnsi="Wingdings" w:hint="default"/>
      </w:rPr>
    </w:lvl>
  </w:abstractNum>
  <w:abstractNum w:abstractNumId="9" w15:restartNumberingAfterBreak="0">
    <w:nsid w:val="042B10C4"/>
    <w:multiLevelType w:val="hybridMultilevel"/>
    <w:tmpl w:val="E416E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04DA21"/>
    <w:multiLevelType w:val="hybridMultilevel"/>
    <w:tmpl w:val="8B8E435A"/>
    <w:lvl w:ilvl="0" w:tplc="A4024FDE">
      <w:start w:val="1"/>
      <w:numFmt w:val="bullet"/>
      <w:lvlText w:val="-"/>
      <w:lvlJc w:val="left"/>
      <w:pPr>
        <w:ind w:left="720" w:hanging="360"/>
      </w:pPr>
      <w:rPr>
        <w:rFonts w:ascii="Aptos" w:hAnsi="Aptos" w:hint="default"/>
      </w:rPr>
    </w:lvl>
    <w:lvl w:ilvl="1" w:tplc="58DA0B46">
      <w:start w:val="1"/>
      <w:numFmt w:val="bullet"/>
      <w:lvlText w:val="o"/>
      <w:lvlJc w:val="left"/>
      <w:pPr>
        <w:ind w:left="1440" w:hanging="360"/>
      </w:pPr>
      <w:rPr>
        <w:rFonts w:ascii="Courier New" w:hAnsi="Courier New" w:hint="default"/>
      </w:rPr>
    </w:lvl>
    <w:lvl w:ilvl="2" w:tplc="C958C3DE">
      <w:start w:val="1"/>
      <w:numFmt w:val="bullet"/>
      <w:lvlText w:val=""/>
      <w:lvlJc w:val="left"/>
      <w:pPr>
        <w:ind w:left="2160" w:hanging="360"/>
      </w:pPr>
      <w:rPr>
        <w:rFonts w:ascii="Wingdings" w:hAnsi="Wingdings" w:hint="default"/>
      </w:rPr>
    </w:lvl>
    <w:lvl w:ilvl="3" w:tplc="CB42366A">
      <w:start w:val="1"/>
      <w:numFmt w:val="bullet"/>
      <w:lvlText w:val=""/>
      <w:lvlJc w:val="left"/>
      <w:pPr>
        <w:ind w:left="2880" w:hanging="360"/>
      </w:pPr>
      <w:rPr>
        <w:rFonts w:ascii="Symbol" w:hAnsi="Symbol" w:hint="default"/>
      </w:rPr>
    </w:lvl>
    <w:lvl w:ilvl="4" w:tplc="EED63B08">
      <w:start w:val="1"/>
      <w:numFmt w:val="bullet"/>
      <w:lvlText w:val="o"/>
      <w:lvlJc w:val="left"/>
      <w:pPr>
        <w:ind w:left="3600" w:hanging="360"/>
      </w:pPr>
      <w:rPr>
        <w:rFonts w:ascii="Courier New" w:hAnsi="Courier New" w:hint="default"/>
      </w:rPr>
    </w:lvl>
    <w:lvl w:ilvl="5" w:tplc="32CADCDE">
      <w:start w:val="1"/>
      <w:numFmt w:val="bullet"/>
      <w:lvlText w:val=""/>
      <w:lvlJc w:val="left"/>
      <w:pPr>
        <w:ind w:left="4320" w:hanging="360"/>
      </w:pPr>
      <w:rPr>
        <w:rFonts w:ascii="Wingdings" w:hAnsi="Wingdings" w:hint="default"/>
      </w:rPr>
    </w:lvl>
    <w:lvl w:ilvl="6" w:tplc="CA943222">
      <w:start w:val="1"/>
      <w:numFmt w:val="bullet"/>
      <w:lvlText w:val=""/>
      <w:lvlJc w:val="left"/>
      <w:pPr>
        <w:ind w:left="5040" w:hanging="360"/>
      </w:pPr>
      <w:rPr>
        <w:rFonts w:ascii="Symbol" w:hAnsi="Symbol" w:hint="default"/>
      </w:rPr>
    </w:lvl>
    <w:lvl w:ilvl="7" w:tplc="D166BA50">
      <w:start w:val="1"/>
      <w:numFmt w:val="bullet"/>
      <w:lvlText w:val="o"/>
      <w:lvlJc w:val="left"/>
      <w:pPr>
        <w:ind w:left="5760" w:hanging="360"/>
      </w:pPr>
      <w:rPr>
        <w:rFonts w:ascii="Courier New" w:hAnsi="Courier New" w:hint="default"/>
      </w:rPr>
    </w:lvl>
    <w:lvl w:ilvl="8" w:tplc="26D2A742">
      <w:start w:val="1"/>
      <w:numFmt w:val="bullet"/>
      <w:lvlText w:val=""/>
      <w:lvlJc w:val="left"/>
      <w:pPr>
        <w:ind w:left="6480" w:hanging="360"/>
      </w:pPr>
      <w:rPr>
        <w:rFonts w:ascii="Wingdings" w:hAnsi="Wingdings" w:hint="default"/>
      </w:rPr>
    </w:lvl>
  </w:abstractNum>
  <w:abstractNum w:abstractNumId="11" w15:restartNumberingAfterBreak="0">
    <w:nsid w:val="176C4047"/>
    <w:multiLevelType w:val="hybridMultilevel"/>
    <w:tmpl w:val="D2BCFF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0A50C4"/>
    <w:multiLevelType w:val="hybridMultilevel"/>
    <w:tmpl w:val="6D48D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F7F26B4"/>
    <w:multiLevelType w:val="hybridMultilevel"/>
    <w:tmpl w:val="FFFFFFFF"/>
    <w:lvl w:ilvl="0" w:tplc="BA18D5CC">
      <w:start w:val="1"/>
      <w:numFmt w:val="bullet"/>
      <w:lvlText w:val="-"/>
      <w:lvlJc w:val="left"/>
      <w:pPr>
        <w:ind w:left="720" w:hanging="360"/>
      </w:pPr>
      <w:rPr>
        <w:rFonts w:ascii="Aptos" w:hAnsi="Aptos" w:hint="default"/>
      </w:rPr>
    </w:lvl>
    <w:lvl w:ilvl="1" w:tplc="923464FC">
      <w:start w:val="1"/>
      <w:numFmt w:val="bullet"/>
      <w:lvlText w:val="o"/>
      <w:lvlJc w:val="left"/>
      <w:pPr>
        <w:ind w:left="1440" w:hanging="360"/>
      </w:pPr>
      <w:rPr>
        <w:rFonts w:ascii="Courier New" w:hAnsi="Courier New" w:hint="default"/>
      </w:rPr>
    </w:lvl>
    <w:lvl w:ilvl="2" w:tplc="8BF60352">
      <w:start w:val="1"/>
      <w:numFmt w:val="bullet"/>
      <w:lvlText w:val=""/>
      <w:lvlJc w:val="left"/>
      <w:pPr>
        <w:ind w:left="2160" w:hanging="360"/>
      </w:pPr>
      <w:rPr>
        <w:rFonts w:ascii="Wingdings" w:hAnsi="Wingdings" w:hint="default"/>
      </w:rPr>
    </w:lvl>
    <w:lvl w:ilvl="3" w:tplc="A3348B1C">
      <w:start w:val="1"/>
      <w:numFmt w:val="bullet"/>
      <w:lvlText w:val=""/>
      <w:lvlJc w:val="left"/>
      <w:pPr>
        <w:ind w:left="2880" w:hanging="360"/>
      </w:pPr>
      <w:rPr>
        <w:rFonts w:ascii="Symbol" w:hAnsi="Symbol" w:hint="default"/>
      </w:rPr>
    </w:lvl>
    <w:lvl w:ilvl="4" w:tplc="301C0A84">
      <w:start w:val="1"/>
      <w:numFmt w:val="bullet"/>
      <w:lvlText w:val="o"/>
      <w:lvlJc w:val="left"/>
      <w:pPr>
        <w:ind w:left="3600" w:hanging="360"/>
      </w:pPr>
      <w:rPr>
        <w:rFonts w:ascii="Courier New" w:hAnsi="Courier New" w:hint="default"/>
      </w:rPr>
    </w:lvl>
    <w:lvl w:ilvl="5" w:tplc="EEEED05A">
      <w:start w:val="1"/>
      <w:numFmt w:val="bullet"/>
      <w:lvlText w:val=""/>
      <w:lvlJc w:val="left"/>
      <w:pPr>
        <w:ind w:left="4320" w:hanging="360"/>
      </w:pPr>
      <w:rPr>
        <w:rFonts w:ascii="Wingdings" w:hAnsi="Wingdings" w:hint="default"/>
      </w:rPr>
    </w:lvl>
    <w:lvl w:ilvl="6" w:tplc="8D8CA4AA">
      <w:start w:val="1"/>
      <w:numFmt w:val="bullet"/>
      <w:lvlText w:val=""/>
      <w:lvlJc w:val="left"/>
      <w:pPr>
        <w:ind w:left="5040" w:hanging="360"/>
      </w:pPr>
      <w:rPr>
        <w:rFonts w:ascii="Symbol" w:hAnsi="Symbol" w:hint="default"/>
      </w:rPr>
    </w:lvl>
    <w:lvl w:ilvl="7" w:tplc="B48E3412">
      <w:start w:val="1"/>
      <w:numFmt w:val="bullet"/>
      <w:lvlText w:val="o"/>
      <w:lvlJc w:val="left"/>
      <w:pPr>
        <w:ind w:left="5760" w:hanging="360"/>
      </w:pPr>
      <w:rPr>
        <w:rFonts w:ascii="Courier New" w:hAnsi="Courier New" w:hint="default"/>
      </w:rPr>
    </w:lvl>
    <w:lvl w:ilvl="8" w:tplc="F5147FD2">
      <w:start w:val="1"/>
      <w:numFmt w:val="bullet"/>
      <w:lvlText w:val=""/>
      <w:lvlJc w:val="left"/>
      <w:pPr>
        <w:ind w:left="6480" w:hanging="360"/>
      </w:pPr>
      <w:rPr>
        <w:rFonts w:ascii="Wingdings" w:hAnsi="Wingdings" w:hint="default"/>
      </w:rPr>
    </w:lvl>
  </w:abstractNum>
  <w:abstractNum w:abstractNumId="15" w15:restartNumberingAfterBreak="0">
    <w:nsid w:val="22BF3D6E"/>
    <w:multiLevelType w:val="hybridMultilevel"/>
    <w:tmpl w:val="C84C8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1D26E2"/>
    <w:multiLevelType w:val="multilevel"/>
    <w:tmpl w:val="C2BE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C74F724"/>
    <w:multiLevelType w:val="hybridMultilevel"/>
    <w:tmpl w:val="FFFFFFFF"/>
    <w:lvl w:ilvl="0" w:tplc="D3E0DD68">
      <w:start w:val="1"/>
      <w:numFmt w:val="bullet"/>
      <w:lvlText w:val="-"/>
      <w:lvlJc w:val="left"/>
      <w:pPr>
        <w:ind w:left="720" w:hanging="360"/>
      </w:pPr>
      <w:rPr>
        <w:rFonts w:ascii="Aptos" w:hAnsi="Aptos" w:hint="default"/>
      </w:rPr>
    </w:lvl>
    <w:lvl w:ilvl="1" w:tplc="784C98CE">
      <w:start w:val="1"/>
      <w:numFmt w:val="bullet"/>
      <w:lvlText w:val="o"/>
      <w:lvlJc w:val="left"/>
      <w:pPr>
        <w:ind w:left="1440" w:hanging="360"/>
      </w:pPr>
      <w:rPr>
        <w:rFonts w:ascii="Courier New" w:hAnsi="Courier New" w:hint="default"/>
      </w:rPr>
    </w:lvl>
    <w:lvl w:ilvl="2" w:tplc="C048FC64">
      <w:start w:val="1"/>
      <w:numFmt w:val="bullet"/>
      <w:lvlText w:val=""/>
      <w:lvlJc w:val="left"/>
      <w:pPr>
        <w:ind w:left="2160" w:hanging="360"/>
      </w:pPr>
      <w:rPr>
        <w:rFonts w:ascii="Wingdings" w:hAnsi="Wingdings" w:hint="default"/>
      </w:rPr>
    </w:lvl>
    <w:lvl w:ilvl="3" w:tplc="216A2122">
      <w:start w:val="1"/>
      <w:numFmt w:val="bullet"/>
      <w:lvlText w:val=""/>
      <w:lvlJc w:val="left"/>
      <w:pPr>
        <w:ind w:left="2880" w:hanging="360"/>
      </w:pPr>
      <w:rPr>
        <w:rFonts w:ascii="Symbol" w:hAnsi="Symbol" w:hint="default"/>
      </w:rPr>
    </w:lvl>
    <w:lvl w:ilvl="4" w:tplc="67AEE500">
      <w:start w:val="1"/>
      <w:numFmt w:val="bullet"/>
      <w:lvlText w:val="o"/>
      <w:lvlJc w:val="left"/>
      <w:pPr>
        <w:ind w:left="3600" w:hanging="360"/>
      </w:pPr>
      <w:rPr>
        <w:rFonts w:ascii="Courier New" w:hAnsi="Courier New" w:hint="default"/>
      </w:rPr>
    </w:lvl>
    <w:lvl w:ilvl="5" w:tplc="E37CC1A4">
      <w:start w:val="1"/>
      <w:numFmt w:val="bullet"/>
      <w:lvlText w:val=""/>
      <w:lvlJc w:val="left"/>
      <w:pPr>
        <w:ind w:left="4320" w:hanging="360"/>
      </w:pPr>
      <w:rPr>
        <w:rFonts w:ascii="Wingdings" w:hAnsi="Wingdings" w:hint="default"/>
      </w:rPr>
    </w:lvl>
    <w:lvl w:ilvl="6" w:tplc="371C793C">
      <w:start w:val="1"/>
      <w:numFmt w:val="bullet"/>
      <w:lvlText w:val=""/>
      <w:lvlJc w:val="left"/>
      <w:pPr>
        <w:ind w:left="5040" w:hanging="360"/>
      </w:pPr>
      <w:rPr>
        <w:rFonts w:ascii="Symbol" w:hAnsi="Symbol" w:hint="default"/>
      </w:rPr>
    </w:lvl>
    <w:lvl w:ilvl="7" w:tplc="4F06243A">
      <w:start w:val="1"/>
      <w:numFmt w:val="bullet"/>
      <w:lvlText w:val="o"/>
      <w:lvlJc w:val="left"/>
      <w:pPr>
        <w:ind w:left="5760" w:hanging="360"/>
      </w:pPr>
      <w:rPr>
        <w:rFonts w:ascii="Courier New" w:hAnsi="Courier New" w:hint="default"/>
      </w:rPr>
    </w:lvl>
    <w:lvl w:ilvl="8" w:tplc="4F2828F4">
      <w:start w:val="1"/>
      <w:numFmt w:val="bullet"/>
      <w:lvlText w:val=""/>
      <w:lvlJc w:val="left"/>
      <w:pPr>
        <w:ind w:left="6480" w:hanging="360"/>
      </w:pPr>
      <w:rPr>
        <w:rFonts w:ascii="Wingdings" w:hAnsi="Wingdings" w:hint="default"/>
      </w:rPr>
    </w:lvl>
  </w:abstractNum>
  <w:abstractNum w:abstractNumId="19" w15:restartNumberingAfterBreak="0">
    <w:nsid w:val="38D87B1F"/>
    <w:multiLevelType w:val="hybridMultilevel"/>
    <w:tmpl w:val="498A8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8E6BBB"/>
    <w:multiLevelType w:val="hybridMultilevel"/>
    <w:tmpl w:val="46660A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D1B071E"/>
    <w:multiLevelType w:val="hybridMultilevel"/>
    <w:tmpl w:val="5DE23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9D60A9"/>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4554639"/>
    <w:multiLevelType w:val="multilevel"/>
    <w:tmpl w:val="863A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985480"/>
    <w:multiLevelType w:val="hybridMultilevel"/>
    <w:tmpl w:val="F45E5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2B547D"/>
    <w:multiLevelType w:val="hybridMultilevel"/>
    <w:tmpl w:val="FFFFFFFF"/>
    <w:lvl w:ilvl="0" w:tplc="0E82CF54">
      <w:start w:val="1"/>
      <w:numFmt w:val="bullet"/>
      <w:lvlText w:val=""/>
      <w:lvlJc w:val="left"/>
      <w:pPr>
        <w:ind w:left="720" w:hanging="360"/>
      </w:pPr>
      <w:rPr>
        <w:rFonts w:ascii="Symbol" w:hAnsi="Symbol" w:hint="default"/>
      </w:rPr>
    </w:lvl>
    <w:lvl w:ilvl="1" w:tplc="53C4FE84">
      <w:start w:val="1"/>
      <w:numFmt w:val="bullet"/>
      <w:lvlText w:val="o"/>
      <w:lvlJc w:val="left"/>
      <w:pPr>
        <w:ind w:left="1440" w:hanging="360"/>
      </w:pPr>
      <w:rPr>
        <w:rFonts w:ascii="Courier New" w:hAnsi="Courier New" w:hint="default"/>
      </w:rPr>
    </w:lvl>
    <w:lvl w:ilvl="2" w:tplc="ACC8E9C8">
      <w:start w:val="1"/>
      <w:numFmt w:val="bullet"/>
      <w:lvlText w:val=""/>
      <w:lvlJc w:val="left"/>
      <w:pPr>
        <w:ind w:left="2160" w:hanging="360"/>
      </w:pPr>
      <w:rPr>
        <w:rFonts w:ascii="Wingdings" w:hAnsi="Wingdings" w:hint="default"/>
      </w:rPr>
    </w:lvl>
    <w:lvl w:ilvl="3" w:tplc="5854135A">
      <w:start w:val="1"/>
      <w:numFmt w:val="bullet"/>
      <w:lvlText w:val=""/>
      <w:lvlJc w:val="left"/>
      <w:pPr>
        <w:ind w:left="2880" w:hanging="360"/>
      </w:pPr>
      <w:rPr>
        <w:rFonts w:ascii="Symbol" w:hAnsi="Symbol" w:hint="default"/>
      </w:rPr>
    </w:lvl>
    <w:lvl w:ilvl="4" w:tplc="EA8CB690">
      <w:start w:val="1"/>
      <w:numFmt w:val="bullet"/>
      <w:lvlText w:val="o"/>
      <w:lvlJc w:val="left"/>
      <w:pPr>
        <w:ind w:left="3600" w:hanging="360"/>
      </w:pPr>
      <w:rPr>
        <w:rFonts w:ascii="Courier New" w:hAnsi="Courier New" w:hint="default"/>
      </w:rPr>
    </w:lvl>
    <w:lvl w:ilvl="5" w:tplc="2CAC406E">
      <w:start w:val="1"/>
      <w:numFmt w:val="bullet"/>
      <w:lvlText w:val=""/>
      <w:lvlJc w:val="left"/>
      <w:pPr>
        <w:ind w:left="4320" w:hanging="360"/>
      </w:pPr>
      <w:rPr>
        <w:rFonts w:ascii="Wingdings" w:hAnsi="Wingdings" w:hint="default"/>
      </w:rPr>
    </w:lvl>
    <w:lvl w:ilvl="6" w:tplc="29BA1FB4">
      <w:start w:val="1"/>
      <w:numFmt w:val="bullet"/>
      <w:lvlText w:val=""/>
      <w:lvlJc w:val="left"/>
      <w:pPr>
        <w:ind w:left="5040" w:hanging="360"/>
      </w:pPr>
      <w:rPr>
        <w:rFonts w:ascii="Symbol" w:hAnsi="Symbol" w:hint="default"/>
      </w:rPr>
    </w:lvl>
    <w:lvl w:ilvl="7" w:tplc="9DB015D2">
      <w:start w:val="1"/>
      <w:numFmt w:val="bullet"/>
      <w:lvlText w:val="o"/>
      <w:lvlJc w:val="left"/>
      <w:pPr>
        <w:ind w:left="5760" w:hanging="360"/>
      </w:pPr>
      <w:rPr>
        <w:rFonts w:ascii="Courier New" w:hAnsi="Courier New" w:hint="default"/>
      </w:rPr>
    </w:lvl>
    <w:lvl w:ilvl="8" w:tplc="5BDEE3D6">
      <w:start w:val="1"/>
      <w:numFmt w:val="bullet"/>
      <w:lvlText w:val=""/>
      <w:lvlJc w:val="left"/>
      <w:pPr>
        <w:ind w:left="6480" w:hanging="360"/>
      </w:pPr>
      <w:rPr>
        <w:rFonts w:ascii="Wingdings" w:hAnsi="Wingdings" w:hint="default"/>
      </w:rPr>
    </w:lvl>
  </w:abstractNum>
  <w:abstractNum w:abstractNumId="27" w15:restartNumberingAfterBreak="0">
    <w:nsid w:val="4B9A13FC"/>
    <w:multiLevelType w:val="hybridMultilevel"/>
    <w:tmpl w:val="FFFFFFFF"/>
    <w:lvl w:ilvl="0" w:tplc="1602A310">
      <w:start w:val="1"/>
      <w:numFmt w:val="bullet"/>
      <w:lvlText w:val=""/>
      <w:lvlJc w:val="left"/>
      <w:pPr>
        <w:ind w:left="720" w:hanging="360"/>
      </w:pPr>
      <w:rPr>
        <w:rFonts w:ascii="Symbol" w:hAnsi="Symbol" w:hint="default"/>
      </w:rPr>
    </w:lvl>
    <w:lvl w:ilvl="1" w:tplc="1CD6A4D2">
      <w:start w:val="1"/>
      <w:numFmt w:val="bullet"/>
      <w:lvlText w:val="o"/>
      <w:lvlJc w:val="left"/>
      <w:pPr>
        <w:ind w:left="1440" w:hanging="360"/>
      </w:pPr>
      <w:rPr>
        <w:rFonts w:ascii="Courier New" w:hAnsi="Courier New" w:hint="default"/>
      </w:rPr>
    </w:lvl>
    <w:lvl w:ilvl="2" w:tplc="7D56BD94">
      <w:start w:val="1"/>
      <w:numFmt w:val="bullet"/>
      <w:lvlText w:val=""/>
      <w:lvlJc w:val="left"/>
      <w:pPr>
        <w:ind w:left="2160" w:hanging="360"/>
      </w:pPr>
      <w:rPr>
        <w:rFonts w:ascii="Wingdings" w:hAnsi="Wingdings" w:hint="default"/>
      </w:rPr>
    </w:lvl>
    <w:lvl w:ilvl="3" w:tplc="5B2AD1F2">
      <w:start w:val="1"/>
      <w:numFmt w:val="bullet"/>
      <w:lvlText w:val=""/>
      <w:lvlJc w:val="left"/>
      <w:pPr>
        <w:ind w:left="2880" w:hanging="360"/>
      </w:pPr>
      <w:rPr>
        <w:rFonts w:ascii="Symbol" w:hAnsi="Symbol" w:hint="default"/>
      </w:rPr>
    </w:lvl>
    <w:lvl w:ilvl="4" w:tplc="CD9C4F00">
      <w:start w:val="1"/>
      <w:numFmt w:val="bullet"/>
      <w:lvlText w:val="o"/>
      <w:lvlJc w:val="left"/>
      <w:pPr>
        <w:ind w:left="3600" w:hanging="360"/>
      </w:pPr>
      <w:rPr>
        <w:rFonts w:ascii="Courier New" w:hAnsi="Courier New" w:hint="default"/>
      </w:rPr>
    </w:lvl>
    <w:lvl w:ilvl="5" w:tplc="4C722C66">
      <w:start w:val="1"/>
      <w:numFmt w:val="bullet"/>
      <w:lvlText w:val=""/>
      <w:lvlJc w:val="left"/>
      <w:pPr>
        <w:ind w:left="4320" w:hanging="360"/>
      </w:pPr>
      <w:rPr>
        <w:rFonts w:ascii="Wingdings" w:hAnsi="Wingdings" w:hint="default"/>
      </w:rPr>
    </w:lvl>
    <w:lvl w:ilvl="6" w:tplc="C2A275DA">
      <w:start w:val="1"/>
      <w:numFmt w:val="bullet"/>
      <w:lvlText w:val=""/>
      <w:lvlJc w:val="left"/>
      <w:pPr>
        <w:ind w:left="5040" w:hanging="360"/>
      </w:pPr>
      <w:rPr>
        <w:rFonts w:ascii="Symbol" w:hAnsi="Symbol" w:hint="default"/>
      </w:rPr>
    </w:lvl>
    <w:lvl w:ilvl="7" w:tplc="AF2A6446">
      <w:start w:val="1"/>
      <w:numFmt w:val="bullet"/>
      <w:lvlText w:val="o"/>
      <w:lvlJc w:val="left"/>
      <w:pPr>
        <w:ind w:left="5760" w:hanging="360"/>
      </w:pPr>
      <w:rPr>
        <w:rFonts w:ascii="Courier New" w:hAnsi="Courier New" w:hint="default"/>
      </w:rPr>
    </w:lvl>
    <w:lvl w:ilvl="8" w:tplc="4A703922">
      <w:start w:val="1"/>
      <w:numFmt w:val="bullet"/>
      <w:lvlText w:val=""/>
      <w:lvlJc w:val="left"/>
      <w:pPr>
        <w:ind w:left="6480" w:hanging="360"/>
      </w:pPr>
      <w:rPr>
        <w:rFonts w:ascii="Wingdings" w:hAnsi="Wingdings" w:hint="default"/>
      </w:rPr>
    </w:lvl>
  </w:abstractNum>
  <w:abstractNum w:abstractNumId="28" w15:restartNumberingAfterBreak="0">
    <w:nsid w:val="4BE85937"/>
    <w:multiLevelType w:val="hybridMultilevel"/>
    <w:tmpl w:val="657823EC"/>
    <w:lvl w:ilvl="0" w:tplc="32BCB0A0">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AD1F60"/>
    <w:multiLevelType w:val="hybridMultilevel"/>
    <w:tmpl w:val="E08A9246"/>
    <w:lvl w:ilvl="0" w:tplc="32BCB0A0">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F2C1C0"/>
    <w:multiLevelType w:val="hybridMultilevel"/>
    <w:tmpl w:val="FFFFFFFF"/>
    <w:lvl w:ilvl="0" w:tplc="61EC0E6E">
      <w:start w:val="1"/>
      <w:numFmt w:val="bullet"/>
      <w:lvlText w:val=""/>
      <w:lvlJc w:val="left"/>
      <w:pPr>
        <w:ind w:left="513" w:hanging="360"/>
      </w:pPr>
      <w:rPr>
        <w:rFonts w:ascii="Symbol" w:hAnsi="Symbol" w:hint="default"/>
      </w:rPr>
    </w:lvl>
    <w:lvl w:ilvl="1" w:tplc="F9DAB5DC">
      <w:start w:val="1"/>
      <w:numFmt w:val="bullet"/>
      <w:lvlText w:val="o"/>
      <w:lvlJc w:val="left"/>
      <w:pPr>
        <w:ind w:left="1233" w:hanging="360"/>
      </w:pPr>
      <w:rPr>
        <w:rFonts w:ascii="Courier New" w:hAnsi="Courier New" w:hint="default"/>
      </w:rPr>
    </w:lvl>
    <w:lvl w:ilvl="2" w:tplc="2DEC3F30">
      <w:start w:val="1"/>
      <w:numFmt w:val="bullet"/>
      <w:lvlText w:val=""/>
      <w:lvlJc w:val="left"/>
      <w:pPr>
        <w:ind w:left="1953" w:hanging="360"/>
      </w:pPr>
      <w:rPr>
        <w:rFonts w:ascii="Wingdings" w:hAnsi="Wingdings" w:hint="default"/>
      </w:rPr>
    </w:lvl>
    <w:lvl w:ilvl="3" w:tplc="72943700">
      <w:start w:val="1"/>
      <w:numFmt w:val="bullet"/>
      <w:lvlText w:val=""/>
      <w:lvlJc w:val="left"/>
      <w:pPr>
        <w:ind w:left="2673" w:hanging="360"/>
      </w:pPr>
      <w:rPr>
        <w:rFonts w:ascii="Symbol" w:hAnsi="Symbol" w:hint="default"/>
      </w:rPr>
    </w:lvl>
    <w:lvl w:ilvl="4" w:tplc="7F7C4E78">
      <w:start w:val="1"/>
      <w:numFmt w:val="bullet"/>
      <w:lvlText w:val="o"/>
      <w:lvlJc w:val="left"/>
      <w:pPr>
        <w:ind w:left="3393" w:hanging="360"/>
      </w:pPr>
      <w:rPr>
        <w:rFonts w:ascii="Courier New" w:hAnsi="Courier New" w:hint="default"/>
      </w:rPr>
    </w:lvl>
    <w:lvl w:ilvl="5" w:tplc="C3EA84AA">
      <w:start w:val="1"/>
      <w:numFmt w:val="bullet"/>
      <w:lvlText w:val=""/>
      <w:lvlJc w:val="left"/>
      <w:pPr>
        <w:ind w:left="4113" w:hanging="360"/>
      </w:pPr>
      <w:rPr>
        <w:rFonts w:ascii="Wingdings" w:hAnsi="Wingdings" w:hint="default"/>
      </w:rPr>
    </w:lvl>
    <w:lvl w:ilvl="6" w:tplc="0A30468E">
      <w:start w:val="1"/>
      <w:numFmt w:val="bullet"/>
      <w:lvlText w:val=""/>
      <w:lvlJc w:val="left"/>
      <w:pPr>
        <w:ind w:left="4833" w:hanging="360"/>
      </w:pPr>
      <w:rPr>
        <w:rFonts w:ascii="Symbol" w:hAnsi="Symbol" w:hint="default"/>
      </w:rPr>
    </w:lvl>
    <w:lvl w:ilvl="7" w:tplc="31026EE6">
      <w:start w:val="1"/>
      <w:numFmt w:val="bullet"/>
      <w:lvlText w:val="o"/>
      <w:lvlJc w:val="left"/>
      <w:pPr>
        <w:ind w:left="5553" w:hanging="360"/>
      </w:pPr>
      <w:rPr>
        <w:rFonts w:ascii="Courier New" w:hAnsi="Courier New" w:hint="default"/>
      </w:rPr>
    </w:lvl>
    <w:lvl w:ilvl="8" w:tplc="D616A55A">
      <w:start w:val="1"/>
      <w:numFmt w:val="bullet"/>
      <w:lvlText w:val=""/>
      <w:lvlJc w:val="left"/>
      <w:pPr>
        <w:ind w:left="6273" w:hanging="360"/>
      </w:pPr>
      <w:rPr>
        <w:rFonts w:ascii="Wingdings" w:hAnsi="Wingdings" w:hint="default"/>
      </w:rPr>
    </w:lvl>
  </w:abstractNum>
  <w:abstractNum w:abstractNumId="31" w15:restartNumberingAfterBreak="0">
    <w:nsid w:val="518636DA"/>
    <w:multiLevelType w:val="hybridMultilevel"/>
    <w:tmpl w:val="1C761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864B2B"/>
    <w:multiLevelType w:val="multilevel"/>
    <w:tmpl w:val="E95AC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74C561"/>
    <w:multiLevelType w:val="hybridMultilevel"/>
    <w:tmpl w:val="FFFFFFFF"/>
    <w:lvl w:ilvl="0" w:tplc="542CAC82">
      <w:start w:val="1"/>
      <w:numFmt w:val="bullet"/>
      <w:lvlText w:val="-"/>
      <w:lvlJc w:val="left"/>
      <w:pPr>
        <w:ind w:left="720" w:hanging="360"/>
      </w:pPr>
      <w:rPr>
        <w:rFonts w:ascii="Aptos" w:hAnsi="Aptos" w:hint="default"/>
      </w:rPr>
    </w:lvl>
    <w:lvl w:ilvl="1" w:tplc="86586F68">
      <w:start w:val="1"/>
      <w:numFmt w:val="bullet"/>
      <w:lvlText w:val="o"/>
      <w:lvlJc w:val="left"/>
      <w:pPr>
        <w:ind w:left="1440" w:hanging="360"/>
      </w:pPr>
      <w:rPr>
        <w:rFonts w:ascii="Courier New" w:hAnsi="Courier New" w:hint="default"/>
      </w:rPr>
    </w:lvl>
    <w:lvl w:ilvl="2" w:tplc="40D49A16">
      <w:start w:val="1"/>
      <w:numFmt w:val="bullet"/>
      <w:lvlText w:val=""/>
      <w:lvlJc w:val="left"/>
      <w:pPr>
        <w:ind w:left="2160" w:hanging="360"/>
      </w:pPr>
      <w:rPr>
        <w:rFonts w:ascii="Wingdings" w:hAnsi="Wingdings" w:hint="default"/>
      </w:rPr>
    </w:lvl>
    <w:lvl w:ilvl="3" w:tplc="A6186C86">
      <w:start w:val="1"/>
      <w:numFmt w:val="bullet"/>
      <w:lvlText w:val=""/>
      <w:lvlJc w:val="left"/>
      <w:pPr>
        <w:ind w:left="2880" w:hanging="360"/>
      </w:pPr>
      <w:rPr>
        <w:rFonts w:ascii="Symbol" w:hAnsi="Symbol" w:hint="default"/>
      </w:rPr>
    </w:lvl>
    <w:lvl w:ilvl="4" w:tplc="C60E9070">
      <w:start w:val="1"/>
      <w:numFmt w:val="bullet"/>
      <w:lvlText w:val="o"/>
      <w:lvlJc w:val="left"/>
      <w:pPr>
        <w:ind w:left="3600" w:hanging="360"/>
      </w:pPr>
      <w:rPr>
        <w:rFonts w:ascii="Courier New" w:hAnsi="Courier New" w:hint="default"/>
      </w:rPr>
    </w:lvl>
    <w:lvl w:ilvl="5" w:tplc="9DBA6242">
      <w:start w:val="1"/>
      <w:numFmt w:val="bullet"/>
      <w:lvlText w:val=""/>
      <w:lvlJc w:val="left"/>
      <w:pPr>
        <w:ind w:left="4320" w:hanging="360"/>
      </w:pPr>
      <w:rPr>
        <w:rFonts w:ascii="Wingdings" w:hAnsi="Wingdings" w:hint="default"/>
      </w:rPr>
    </w:lvl>
    <w:lvl w:ilvl="6" w:tplc="DB4200FE">
      <w:start w:val="1"/>
      <w:numFmt w:val="bullet"/>
      <w:lvlText w:val=""/>
      <w:lvlJc w:val="left"/>
      <w:pPr>
        <w:ind w:left="5040" w:hanging="360"/>
      </w:pPr>
      <w:rPr>
        <w:rFonts w:ascii="Symbol" w:hAnsi="Symbol" w:hint="default"/>
      </w:rPr>
    </w:lvl>
    <w:lvl w:ilvl="7" w:tplc="6492BC58">
      <w:start w:val="1"/>
      <w:numFmt w:val="bullet"/>
      <w:lvlText w:val="o"/>
      <w:lvlJc w:val="left"/>
      <w:pPr>
        <w:ind w:left="5760" w:hanging="360"/>
      </w:pPr>
      <w:rPr>
        <w:rFonts w:ascii="Courier New" w:hAnsi="Courier New" w:hint="default"/>
      </w:rPr>
    </w:lvl>
    <w:lvl w:ilvl="8" w:tplc="03B6C8FC">
      <w:start w:val="1"/>
      <w:numFmt w:val="bullet"/>
      <w:lvlText w:val=""/>
      <w:lvlJc w:val="left"/>
      <w:pPr>
        <w:ind w:left="6480" w:hanging="360"/>
      </w:pPr>
      <w:rPr>
        <w:rFonts w:ascii="Wingdings" w:hAnsi="Wingdings" w:hint="default"/>
      </w:rPr>
    </w:lvl>
  </w:abstractNum>
  <w:abstractNum w:abstractNumId="34" w15:restartNumberingAfterBreak="0">
    <w:nsid w:val="629132B8"/>
    <w:multiLevelType w:val="hybridMultilevel"/>
    <w:tmpl w:val="85E42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B47F4C"/>
    <w:multiLevelType w:val="hybridMultilevel"/>
    <w:tmpl w:val="281C12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993DE0"/>
    <w:multiLevelType w:val="multilevel"/>
    <w:tmpl w:val="7070F8A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6E82254"/>
    <w:multiLevelType w:val="hybridMultilevel"/>
    <w:tmpl w:val="3CA4E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BD3E49"/>
    <w:multiLevelType w:val="hybridMultilevel"/>
    <w:tmpl w:val="6688F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5076B69"/>
    <w:multiLevelType w:val="hybridMultilevel"/>
    <w:tmpl w:val="DA42A1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742FD92"/>
    <w:multiLevelType w:val="hybridMultilevel"/>
    <w:tmpl w:val="FFFFFFFF"/>
    <w:lvl w:ilvl="0" w:tplc="D6B21520">
      <w:start w:val="1"/>
      <w:numFmt w:val="bullet"/>
      <w:lvlText w:val="-"/>
      <w:lvlJc w:val="left"/>
      <w:pPr>
        <w:ind w:left="720" w:hanging="360"/>
      </w:pPr>
      <w:rPr>
        <w:rFonts w:ascii="Aptos" w:hAnsi="Aptos" w:hint="default"/>
      </w:rPr>
    </w:lvl>
    <w:lvl w:ilvl="1" w:tplc="E7C6337E">
      <w:start w:val="1"/>
      <w:numFmt w:val="bullet"/>
      <w:lvlText w:val="o"/>
      <w:lvlJc w:val="left"/>
      <w:pPr>
        <w:ind w:left="1440" w:hanging="360"/>
      </w:pPr>
      <w:rPr>
        <w:rFonts w:ascii="Courier New" w:hAnsi="Courier New" w:hint="default"/>
      </w:rPr>
    </w:lvl>
    <w:lvl w:ilvl="2" w:tplc="D570C5F4">
      <w:start w:val="1"/>
      <w:numFmt w:val="bullet"/>
      <w:lvlText w:val=""/>
      <w:lvlJc w:val="left"/>
      <w:pPr>
        <w:ind w:left="2160" w:hanging="360"/>
      </w:pPr>
      <w:rPr>
        <w:rFonts w:ascii="Wingdings" w:hAnsi="Wingdings" w:hint="default"/>
      </w:rPr>
    </w:lvl>
    <w:lvl w:ilvl="3" w:tplc="C7FEFA9E">
      <w:start w:val="1"/>
      <w:numFmt w:val="bullet"/>
      <w:lvlText w:val=""/>
      <w:lvlJc w:val="left"/>
      <w:pPr>
        <w:ind w:left="2880" w:hanging="360"/>
      </w:pPr>
      <w:rPr>
        <w:rFonts w:ascii="Symbol" w:hAnsi="Symbol" w:hint="default"/>
      </w:rPr>
    </w:lvl>
    <w:lvl w:ilvl="4" w:tplc="207EC710">
      <w:start w:val="1"/>
      <w:numFmt w:val="bullet"/>
      <w:lvlText w:val="o"/>
      <w:lvlJc w:val="left"/>
      <w:pPr>
        <w:ind w:left="3600" w:hanging="360"/>
      </w:pPr>
      <w:rPr>
        <w:rFonts w:ascii="Courier New" w:hAnsi="Courier New" w:hint="default"/>
      </w:rPr>
    </w:lvl>
    <w:lvl w:ilvl="5" w:tplc="6E5C2D9A">
      <w:start w:val="1"/>
      <w:numFmt w:val="bullet"/>
      <w:lvlText w:val=""/>
      <w:lvlJc w:val="left"/>
      <w:pPr>
        <w:ind w:left="4320" w:hanging="360"/>
      </w:pPr>
      <w:rPr>
        <w:rFonts w:ascii="Wingdings" w:hAnsi="Wingdings" w:hint="default"/>
      </w:rPr>
    </w:lvl>
    <w:lvl w:ilvl="6" w:tplc="E7BEF046">
      <w:start w:val="1"/>
      <w:numFmt w:val="bullet"/>
      <w:lvlText w:val=""/>
      <w:lvlJc w:val="left"/>
      <w:pPr>
        <w:ind w:left="5040" w:hanging="360"/>
      </w:pPr>
      <w:rPr>
        <w:rFonts w:ascii="Symbol" w:hAnsi="Symbol" w:hint="default"/>
      </w:rPr>
    </w:lvl>
    <w:lvl w:ilvl="7" w:tplc="7338A126">
      <w:start w:val="1"/>
      <w:numFmt w:val="bullet"/>
      <w:lvlText w:val="o"/>
      <w:lvlJc w:val="left"/>
      <w:pPr>
        <w:ind w:left="5760" w:hanging="360"/>
      </w:pPr>
      <w:rPr>
        <w:rFonts w:ascii="Courier New" w:hAnsi="Courier New" w:hint="default"/>
      </w:rPr>
    </w:lvl>
    <w:lvl w:ilvl="8" w:tplc="BEFC3E9A">
      <w:start w:val="1"/>
      <w:numFmt w:val="bullet"/>
      <w:lvlText w:val=""/>
      <w:lvlJc w:val="left"/>
      <w:pPr>
        <w:ind w:left="6480" w:hanging="360"/>
      </w:pPr>
      <w:rPr>
        <w:rFonts w:ascii="Wingdings" w:hAnsi="Wingdings" w:hint="default"/>
      </w:rPr>
    </w:lvl>
  </w:abstractNum>
  <w:abstractNum w:abstractNumId="41" w15:restartNumberingAfterBreak="0">
    <w:nsid w:val="778B907D"/>
    <w:multiLevelType w:val="hybridMultilevel"/>
    <w:tmpl w:val="FFFFFFFF"/>
    <w:lvl w:ilvl="0" w:tplc="9ED01882">
      <w:start w:val="1"/>
      <w:numFmt w:val="bullet"/>
      <w:lvlText w:val="-"/>
      <w:lvlJc w:val="left"/>
      <w:pPr>
        <w:ind w:left="720" w:hanging="360"/>
      </w:pPr>
      <w:rPr>
        <w:rFonts w:ascii="Aptos" w:hAnsi="Aptos" w:hint="default"/>
      </w:rPr>
    </w:lvl>
    <w:lvl w:ilvl="1" w:tplc="A89CF25E">
      <w:start w:val="1"/>
      <w:numFmt w:val="bullet"/>
      <w:lvlText w:val="o"/>
      <w:lvlJc w:val="left"/>
      <w:pPr>
        <w:ind w:left="1440" w:hanging="360"/>
      </w:pPr>
      <w:rPr>
        <w:rFonts w:ascii="Courier New" w:hAnsi="Courier New" w:hint="default"/>
      </w:rPr>
    </w:lvl>
    <w:lvl w:ilvl="2" w:tplc="999C9D24">
      <w:start w:val="1"/>
      <w:numFmt w:val="bullet"/>
      <w:lvlText w:val=""/>
      <w:lvlJc w:val="left"/>
      <w:pPr>
        <w:ind w:left="2160" w:hanging="360"/>
      </w:pPr>
      <w:rPr>
        <w:rFonts w:ascii="Wingdings" w:hAnsi="Wingdings" w:hint="default"/>
      </w:rPr>
    </w:lvl>
    <w:lvl w:ilvl="3" w:tplc="DC1CC27A">
      <w:start w:val="1"/>
      <w:numFmt w:val="bullet"/>
      <w:lvlText w:val=""/>
      <w:lvlJc w:val="left"/>
      <w:pPr>
        <w:ind w:left="2880" w:hanging="360"/>
      </w:pPr>
      <w:rPr>
        <w:rFonts w:ascii="Symbol" w:hAnsi="Symbol" w:hint="default"/>
      </w:rPr>
    </w:lvl>
    <w:lvl w:ilvl="4" w:tplc="609E1A22">
      <w:start w:val="1"/>
      <w:numFmt w:val="bullet"/>
      <w:lvlText w:val="o"/>
      <w:lvlJc w:val="left"/>
      <w:pPr>
        <w:ind w:left="3600" w:hanging="360"/>
      </w:pPr>
      <w:rPr>
        <w:rFonts w:ascii="Courier New" w:hAnsi="Courier New" w:hint="default"/>
      </w:rPr>
    </w:lvl>
    <w:lvl w:ilvl="5" w:tplc="D892F940">
      <w:start w:val="1"/>
      <w:numFmt w:val="bullet"/>
      <w:lvlText w:val=""/>
      <w:lvlJc w:val="left"/>
      <w:pPr>
        <w:ind w:left="4320" w:hanging="360"/>
      </w:pPr>
      <w:rPr>
        <w:rFonts w:ascii="Wingdings" w:hAnsi="Wingdings" w:hint="default"/>
      </w:rPr>
    </w:lvl>
    <w:lvl w:ilvl="6" w:tplc="95124F64">
      <w:start w:val="1"/>
      <w:numFmt w:val="bullet"/>
      <w:lvlText w:val=""/>
      <w:lvlJc w:val="left"/>
      <w:pPr>
        <w:ind w:left="5040" w:hanging="360"/>
      </w:pPr>
      <w:rPr>
        <w:rFonts w:ascii="Symbol" w:hAnsi="Symbol" w:hint="default"/>
      </w:rPr>
    </w:lvl>
    <w:lvl w:ilvl="7" w:tplc="1B90CFCA">
      <w:start w:val="1"/>
      <w:numFmt w:val="bullet"/>
      <w:lvlText w:val="o"/>
      <w:lvlJc w:val="left"/>
      <w:pPr>
        <w:ind w:left="5760" w:hanging="360"/>
      </w:pPr>
      <w:rPr>
        <w:rFonts w:ascii="Courier New" w:hAnsi="Courier New" w:hint="default"/>
      </w:rPr>
    </w:lvl>
    <w:lvl w:ilvl="8" w:tplc="28B29F68">
      <w:start w:val="1"/>
      <w:numFmt w:val="bullet"/>
      <w:lvlText w:val=""/>
      <w:lvlJc w:val="left"/>
      <w:pPr>
        <w:ind w:left="6480" w:hanging="360"/>
      </w:pPr>
      <w:rPr>
        <w:rFonts w:ascii="Wingdings" w:hAnsi="Wingdings" w:hint="default"/>
      </w:rPr>
    </w:lvl>
  </w:abstractNum>
  <w:abstractNum w:abstractNumId="42" w15:restartNumberingAfterBreak="0">
    <w:nsid w:val="79A50225"/>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9FA6FBB"/>
    <w:multiLevelType w:val="hybridMultilevel"/>
    <w:tmpl w:val="FFFFFFFF"/>
    <w:lvl w:ilvl="0" w:tplc="6B0070B0">
      <w:start w:val="1"/>
      <w:numFmt w:val="bullet"/>
      <w:lvlText w:val="-"/>
      <w:lvlJc w:val="left"/>
      <w:pPr>
        <w:ind w:left="720" w:hanging="360"/>
      </w:pPr>
      <w:rPr>
        <w:rFonts w:ascii="Aptos" w:hAnsi="Aptos" w:hint="default"/>
      </w:rPr>
    </w:lvl>
    <w:lvl w:ilvl="1" w:tplc="759C86FA">
      <w:start w:val="1"/>
      <w:numFmt w:val="bullet"/>
      <w:lvlText w:val="o"/>
      <w:lvlJc w:val="left"/>
      <w:pPr>
        <w:ind w:left="1440" w:hanging="360"/>
      </w:pPr>
      <w:rPr>
        <w:rFonts w:ascii="Courier New" w:hAnsi="Courier New" w:hint="default"/>
      </w:rPr>
    </w:lvl>
    <w:lvl w:ilvl="2" w:tplc="A0067520">
      <w:start w:val="1"/>
      <w:numFmt w:val="bullet"/>
      <w:lvlText w:val=""/>
      <w:lvlJc w:val="left"/>
      <w:pPr>
        <w:ind w:left="2160" w:hanging="360"/>
      </w:pPr>
      <w:rPr>
        <w:rFonts w:ascii="Wingdings" w:hAnsi="Wingdings" w:hint="default"/>
      </w:rPr>
    </w:lvl>
    <w:lvl w:ilvl="3" w:tplc="D1C654B8">
      <w:start w:val="1"/>
      <w:numFmt w:val="bullet"/>
      <w:lvlText w:val=""/>
      <w:lvlJc w:val="left"/>
      <w:pPr>
        <w:ind w:left="2880" w:hanging="360"/>
      </w:pPr>
      <w:rPr>
        <w:rFonts w:ascii="Symbol" w:hAnsi="Symbol" w:hint="default"/>
      </w:rPr>
    </w:lvl>
    <w:lvl w:ilvl="4" w:tplc="8EE8D534">
      <w:start w:val="1"/>
      <w:numFmt w:val="bullet"/>
      <w:lvlText w:val="o"/>
      <w:lvlJc w:val="left"/>
      <w:pPr>
        <w:ind w:left="3600" w:hanging="360"/>
      </w:pPr>
      <w:rPr>
        <w:rFonts w:ascii="Courier New" w:hAnsi="Courier New" w:hint="default"/>
      </w:rPr>
    </w:lvl>
    <w:lvl w:ilvl="5" w:tplc="B73C0750">
      <w:start w:val="1"/>
      <w:numFmt w:val="bullet"/>
      <w:lvlText w:val=""/>
      <w:lvlJc w:val="left"/>
      <w:pPr>
        <w:ind w:left="4320" w:hanging="360"/>
      </w:pPr>
      <w:rPr>
        <w:rFonts w:ascii="Wingdings" w:hAnsi="Wingdings" w:hint="default"/>
      </w:rPr>
    </w:lvl>
    <w:lvl w:ilvl="6" w:tplc="F118EBE4">
      <w:start w:val="1"/>
      <w:numFmt w:val="bullet"/>
      <w:lvlText w:val=""/>
      <w:lvlJc w:val="left"/>
      <w:pPr>
        <w:ind w:left="5040" w:hanging="360"/>
      </w:pPr>
      <w:rPr>
        <w:rFonts w:ascii="Symbol" w:hAnsi="Symbol" w:hint="default"/>
      </w:rPr>
    </w:lvl>
    <w:lvl w:ilvl="7" w:tplc="44E8EB24">
      <w:start w:val="1"/>
      <w:numFmt w:val="bullet"/>
      <w:lvlText w:val="o"/>
      <w:lvlJc w:val="left"/>
      <w:pPr>
        <w:ind w:left="5760" w:hanging="360"/>
      </w:pPr>
      <w:rPr>
        <w:rFonts w:ascii="Courier New" w:hAnsi="Courier New" w:hint="default"/>
      </w:rPr>
    </w:lvl>
    <w:lvl w:ilvl="8" w:tplc="8692F62A">
      <w:start w:val="1"/>
      <w:numFmt w:val="bullet"/>
      <w:lvlText w:val=""/>
      <w:lvlJc w:val="left"/>
      <w:pPr>
        <w:ind w:left="6480" w:hanging="360"/>
      </w:pPr>
      <w:rPr>
        <w:rFonts w:ascii="Wingdings" w:hAnsi="Wingdings" w:hint="default"/>
      </w:rPr>
    </w:lvl>
  </w:abstractNum>
  <w:num w:numId="1" w16cid:durableId="811098146">
    <w:abstractNumId w:val="26"/>
  </w:num>
  <w:num w:numId="2" w16cid:durableId="1551647587">
    <w:abstractNumId w:val="27"/>
  </w:num>
  <w:num w:numId="3" w16cid:durableId="1861165766">
    <w:abstractNumId w:val="30"/>
  </w:num>
  <w:num w:numId="4" w16cid:durableId="1196772694">
    <w:abstractNumId w:val="13"/>
  </w:num>
  <w:num w:numId="5" w16cid:durableId="309989639">
    <w:abstractNumId w:val="0"/>
  </w:num>
  <w:num w:numId="6" w16cid:durableId="823280110">
    <w:abstractNumId w:val="36"/>
  </w:num>
  <w:num w:numId="7" w16cid:durableId="15014608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95202765">
    <w:abstractNumId w:val="28"/>
  </w:num>
  <w:num w:numId="9" w16cid:durableId="654339247">
    <w:abstractNumId w:val="19"/>
  </w:num>
  <w:num w:numId="10" w16cid:durableId="1001397091">
    <w:abstractNumId w:val="34"/>
  </w:num>
  <w:num w:numId="11" w16cid:durableId="19685124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1653077">
    <w:abstractNumId w:val="32"/>
  </w:num>
  <w:num w:numId="13" w16cid:durableId="934747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87056727">
    <w:abstractNumId w:val="24"/>
  </w:num>
  <w:num w:numId="15" w16cid:durableId="6177590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25178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296964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4046243">
    <w:abstractNumId w:val="16"/>
  </w:num>
  <w:num w:numId="19" w16cid:durableId="1367634850">
    <w:abstractNumId w:val="17"/>
    <w:lvlOverride w:ilvl="0">
      <w:startOverride w:val="2"/>
    </w:lvlOverride>
  </w:num>
  <w:num w:numId="20" w16cid:durableId="11710635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033008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929900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570568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6363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254287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85359849">
    <w:abstractNumId w:val="43"/>
  </w:num>
  <w:num w:numId="27" w16cid:durableId="321616623">
    <w:abstractNumId w:val="40"/>
  </w:num>
  <w:num w:numId="28" w16cid:durableId="842671711">
    <w:abstractNumId w:val="14"/>
  </w:num>
  <w:num w:numId="29" w16cid:durableId="1227450008">
    <w:abstractNumId w:val="8"/>
  </w:num>
  <w:num w:numId="30" w16cid:durableId="1397240971">
    <w:abstractNumId w:val="4"/>
  </w:num>
  <w:num w:numId="31" w16cid:durableId="1519924915">
    <w:abstractNumId w:val="10"/>
  </w:num>
  <w:num w:numId="32" w16cid:durableId="1920366264">
    <w:abstractNumId w:val="33"/>
  </w:num>
  <w:num w:numId="33" w16cid:durableId="772365874">
    <w:abstractNumId w:val="41"/>
  </w:num>
  <w:num w:numId="34" w16cid:durableId="283737928">
    <w:abstractNumId w:val="18"/>
  </w:num>
  <w:num w:numId="35" w16cid:durableId="2117476346">
    <w:abstractNumId w:val="9"/>
  </w:num>
  <w:num w:numId="36" w16cid:durableId="112672151">
    <w:abstractNumId w:val="2"/>
  </w:num>
  <w:num w:numId="37" w16cid:durableId="398597036">
    <w:abstractNumId w:val="3"/>
  </w:num>
  <w:num w:numId="38" w16cid:durableId="1254437265">
    <w:abstractNumId w:val="1"/>
  </w:num>
  <w:num w:numId="39" w16cid:durableId="916595719">
    <w:abstractNumId w:val="29"/>
  </w:num>
  <w:num w:numId="40" w16cid:durableId="924845078">
    <w:abstractNumId w:val="6"/>
  </w:num>
  <w:num w:numId="41" w16cid:durableId="1489135174">
    <w:abstractNumId w:val="2"/>
  </w:num>
  <w:num w:numId="42" w16cid:durableId="623465965">
    <w:abstractNumId w:val="2"/>
  </w:num>
  <w:num w:numId="43" w16cid:durableId="2018846929">
    <w:abstractNumId w:val="42"/>
  </w:num>
  <w:num w:numId="44" w16cid:durableId="1186870380">
    <w:abstractNumId w:val="2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1392075986">
    <w:abstractNumId w:val="0"/>
  </w:num>
  <w:num w:numId="46" w16cid:durableId="671374351">
    <w:abstractNumId w:val="13"/>
  </w:num>
  <w:num w:numId="47" w16cid:durableId="2076395025">
    <w:abstractNumId w:val="36"/>
  </w:num>
  <w:num w:numId="48" w16cid:durableId="931667437">
    <w:abstractNumId w:val="36"/>
  </w:num>
  <w:num w:numId="49" w16cid:durableId="1440107113">
    <w:abstractNumId w:val="17"/>
  </w:num>
  <w:num w:numId="50" w16cid:durableId="1750077551">
    <w:abstractNumId w:val="2"/>
  </w:num>
  <w:num w:numId="51" w16cid:durableId="1133672095">
    <w:abstractNumId w:val="2"/>
  </w:num>
  <w:num w:numId="52" w16cid:durableId="322010215">
    <w:abstractNumId w:val="2"/>
  </w:num>
  <w:num w:numId="53" w16cid:durableId="1310482499">
    <w:abstractNumId w:val="2"/>
  </w:num>
  <w:num w:numId="54" w16cid:durableId="1811709555">
    <w:abstractNumId w:val="2"/>
  </w:num>
  <w:num w:numId="55" w16cid:durableId="1089159900">
    <w:abstractNumId w:val="2"/>
  </w:num>
  <w:num w:numId="56" w16cid:durableId="1687050701">
    <w:abstractNumId w:val="2"/>
  </w:num>
  <w:num w:numId="57" w16cid:durableId="914586600">
    <w:abstractNumId w:val="2"/>
  </w:num>
  <w:num w:numId="58" w16cid:durableId="2140877637">
    <w:abstractNumId w:val="2"/>
  </w:num>
  <w:num w:numId="59" w16cid:durableId="855730154">
    <w:abstractNumId w:val="2"/>
  </w:num>
  <w:num w:numId="60" w16cid:durableId="325398797">
    <w:abstractNumId w:val="2"/>
  </w:num>
  <w:num w:numId="61" w16cid:durableId="1274289044">
    <w:abstractNumId w:val="2"/>
  </w:num>
  <w:num w:numId="62" w16cid:durableId="1558930262">
    <w:abstractNumId w:val="2"/>
  </w:num>
  <w:num w:numId="63" w16cid:durableId="1038746300">
    <w:abstractNumId w:val="2"/>
  </w:num>
  <w:num w:numId="64" w16cid:durableId="1235311120">
    <w:abstractNumId w:val="2"/>
  </w:num>
  <w:num w:numId="65" w16cid:durableId="1462843645">
    <w:abstractNumId w:val="38"/>
  </w:num>
  <w:num w:numId="66" w16cid:durableId="730806970">
    <w:abstractNumId w:val="2"/>
  </w:num>
  <w:num w:numId="67" w16cid:durableId="1818642893">
    <w:abstractNumId w:val="2"/>
  </w:num>
  <w:num w:numId="68" w16cid:durableId="21429179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935553493">
    <w:abstractNumId w:val="2"/>
  </w:num>
  <w:num w:numId="70" w16cid:durableId="2123643336">
    <w:abstractNumId w:val="2"/>
  </w:num>
  <w:num w:numId="71" w16cid:durableId="1985621310">
    <w:abstractNumId w:val="2"/>
  </w:num>
  <w:num w:numId="72" w16cid:durableId="263459659">
    <w:abstractNumId w:val="2"/>
  </w:num>
  <w:num w:numId="73" w16cid:durableId="140780797">
    <w:abstractNumId w:val="2"/>
  </w:num>
  <w:num w:numId="74" w16cid:durableId="1885173670">
    <w:abstractNumId w:val="2"/>
  </w:num>
  <w:num w:numId="75" w16cid:durableId="806314360">
    <w:abstractNumId w:val="2"/>
  </w:num>
  <w:num w:numId="76" w16cid:durableId="1292857026">
    <w:abstractNumId w:val="2"/>
  </w:num>
  <w:num w:numId="77" w16cid:durableId="536163887">
    <w:abstractNumId w:val="2"/>
  </w:num>
  <w:num w:numId="78" w16cid:durableId="895625825">
    <w:abstractNumId w:val="2"/>
  </w:num>
  <w:num w:numId="79" w16cid:durableId="1075084642">
    <w:abstractNumId w:val="2"/>
  </w:num>
  <w:num w:numId="80" w16cid:durableId="637492093">
    <w:abstractNumId w:val="2"/>
  </w:num>
  <w:num w:numId="81" w16cid:durableId="1384868772">
    <w:abstractNumId w:val="2"/>
  </w:num>
  <w:num w:numId="82" w16cid:durableId="11644668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552233965">
    <w:abstractNumId w:val="20"/>
  </w:num>
  <w:num w:numId="84" w16cid:durableId="1791629223">
    <w:abstractNumId w:val="2"/>
  </w:num>
  <w:num w:numId="85" w16cid:durableId="1841627258">
    <w:abstractNumId w:val="2"/>
  </w:num>
  <w:num w:numId="86" w16cid:durableId="591284310">
    <w:abstractNumId w:val="2"/>
  </w:num>
  <w:num w:numId="87" w16cid:durableId="2121870283">
    <w:abstractNumId w:val="2"/>
  </w:num>
  <w:num w:numId="88" w16cid:durableId="632255784">
    <w:abstractNumId w:val="2"/>
  </w:num>
  <w:num w:numId="89" w16cid:durableId="417752929">
    <w:abstractNumId w:val="2"/>
  </w:num>
  <w:num w:numId="90" w16cid:durableId="422796787">
    <w:abstractNumId w:val="2"/>
  </w:num>
  <w:num w:numId="91" w16cid:durableId="426774991">
    <w:abstractNumId w:val="2"/>
  </w:num>
  <w:num w:numId="92" w16cid:durableId="302662499">
    <w:abstractNumId w:val="2"/>
  </w:num>
  <w:num w:numId="93" w16cid:durableId="1235319491">
    <w:abstractNumId w:val="2"/>
  </w:num>
  <w:num w:numId="94" w16cid:durableId="1042292479">
    <w:abstractNumId w:val="2"/>
  </w:num>
  <w:num w:numId="95" w16cid:durableId="1292437584">
    <w:abstractNumId w:val="2"/>
  </w:num>
  <w:num w:numId="96" w16cid:durableId="1696271082">
    <w:abstractNumId w:val="2"/>
  </w:num>
  <w:num w:numId="97" w16cid:durableId="1885872525">
    <w:abstractNumId w:val="2"/>
  </w:num>
  <w:num w:numId="98" w16cid:durableId="1484815875">
    <w:abstractNumId w:val="2"/>
  </w:num>
  <w:num w:numId="99" w16cid:durableId="2050763823">
    <w:abstractNumId w:val="2"/>
  </w:num>
  <w:num w:numId="100" w16cid:durableId="1990549037">
    <w:abstractNumId w:val="2"/>
  </w:num>
  <w:num w:numId="101" w16cid:durableId="624391537">
    <w:abstractNumId w:val="2"/>
  </w:num>
  <w:num w:numId="102" w16cid:durableId="1435437952">
    <w:abstractNumId w:val="2"/>
  </w:num>
  <w:num w:numId="103" w16cid:durableId="2135519427">
    <w:abstractNumId w:val="2"/>
  </w:num>
  <w:num w:numId="104" w16cid:durableId="1022633483">
    <w:abstractNumId w:val="2"/>
  </w:num>
  <w:num w:numId="105" w16cid:durableId="812412691">
    <w:abstractNumId w:val="2"/>
  </w:num>
  <w:num w:numId="106" w16cid:durableId="1283489208">
    <w:abstractNumId w:val="2"/>
  </w:num>
  <w:num w:numId="107" w16cid:durableId="1976983738">
    <w:abstractNumId w:val="2"/>
  </w:num>
  <w:num w:numId="108" w16cid:durableId="1845507812">
    <w:abstractNumId w:val="2"/>
  </w:num>
  <w:num w:numId="109" w16cid:durableId="313339336">
    <w:abstractNumId w:val="2"/>
  </w:num>
  <w:num w:numId="110" w16cid:durableId="2013797219">
    <w:abstractNumId w:val="2"/>
  </w:num>
  <w:num w:numId="111" w16cid:durableId="1644846303">
    <w:abstractNumId w:val="2"/>
  </w:num>
  <w:num w:numId="112" w16cid:durableId="1983075533">
    <w:abstractNumId w:val="2"/>
  </w:num>
  <w:num w:numId="113" w16cid:durableId="1752239097">
    <w:abstractNumId w:val="2"/>
  </w:num>
  <w:num w:numId="114" w16cid:durableId="123276233">
    <w:abstractNumId w:val="2"/>
  </w:num>
  <w:num w:numId="115" w16cid:durableId="1061320867">
    <w:abstractNumId w:val="2"/>
  </w:num>
  <w:num w:numId="116" w16cid:durableId="2029938813">
    <w:abstractNumId w:val="2"/>
  </w:num>
  <w:num w:numId="117" w16cid:durableId="1638409663">
    <w:abstractNumId w:val="2"/>
  </w:num>
  <w:num w:numId="118" w16cid:durableId="771587163">
    <w:abstractNumId w:val="2"/>
  </w:num>
  <w:num w:numId="119" w16cid:durableId="2066953464">
    <w:abstractNumId w:val="2"/>
  </w:num>
  <w:num w:numId="120" w16cid:durableId="990211986">
    <w:abstractNumId w:val="2"/>
  </w:num>
  <w:num w:numId="121" w16cid:durableId="1728651662">
    <w:abstractNumId w:val="2"/>
  </w:num>
  <w:num w:numId="122" w16cid:durableId="1046294133">
    <w:abstractNumId w:val="2"/>
  </w:num>
  <w:num w:numId="123" w16cid:durableId="677001244">
    <w:abstractNumId w:val="2"/>
  </w:num>
  <w:num w:numId="124" w16cid:durableId="1129082766">
    <w:abstractNumId w:val="2"/>
  </w:num>
  <w:num w:numId="125" w16cid:durableId="1330256186">
    <w:abstractNumId w:val="2"/>
  </w:num>
  <w:num w:numId="126" w16cid:durableId="1714959143">
    <w:abstractNumId w:val="15"/>
  </w:num>
  <w:num w:numId="127" w16cid:durableId="2081243305">
    <w:abstractNumId w:val="22"/>
  </w:num>
  <w:num w:numId="128" w16cid:durableId="1815873124">
    <w:abstractNumId w:val="2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9" w16cid:durableId="1595941989">
    <w:abstractNumId w:val="0"/>
  </w:num>
  <w:num w:numId="130" w16cid:durableId="1973633361">
    <w:abstractNumId w:val="13"/>
  </w:num>
  <w:num w:numId="131" w16cid:durableId="1965888738">
    <w:abstractNumId w:val="36"/>
  </w:num>
  <w:num w:numId="132" w16cid:durableId="1771388880">
    <w:abstractNumId w:val="36"/>
  </w:num>
  <w:num w:numId="133" w16cid:durableId="1456868055">
    <w:abstractNumId w:val="17"/>
  </w:num>
  <w:num w:numId="134" w16cid:durableId="936712492">
    <w:abstractNumId w:val="2"/>
  </w:num>
  <w:num w:numId="135" w16cid:durableId="2067988808">
    <w:abstractNumId w:val="2"/>
  </w:num>
  <w:num w:numId="136" w16cid:durableId="2104953706">
    <w:abstractNumId w:val="2"/>
  </w:num>
  <w:num w:numId="137" w16cid:durableId="1402289622">
    <w:abstractNumId w:val="2"/>
  </w:num>
  <w:num w:numId="138" w16cid:durableId="1125460978">
    <w:abstractNumId w:val="2"/>
  </w:num>
  <w:num w:numId="139" w16cid:durableId="1076437347">
    <w:abstractNumId w:val="2"/>
  </w:num>
  <w:num w:numId="140" w16cid:durableId="850023429">
    <w:abstractNumId w:val="2"/>
  </w:num>
  <w:num w:numId="141" w16cid:durableId="1986272425">
    <w:abstractNumId w:val="2"/>
  </w:num>
  <w:num w:numId="142" w16cid:durableId="1958218973">
    <w:abstractNumId w:val="2"/>
  </w:num>
  <w:num w:numId="143" w16cid:durableId="1624455672">
    <w:abstractNumId w:val="2"/>
  </w:num>
  <w:num w:numId="144" w16cid:durableId="2013945819">
    <w:abstractNumId w:val="2"/>
  </w:num>
  <w:num w:numId="145" w16cid:durableId="1824815426">
    <w:abstractNumId w:val="2"/>
  </w:num>
  <w:num w:numId="146" w16cid:durableId="1039472289">
    <w:abstractNumId w:val="2"/>
  </w:num>
  <w:num w:numId="147" w16cid:durableId="148987215">
    <w:abstractNumId w:val="2"/>
  </w:num>
  <w:num w:numId="148" w16cid:durableId="2019038048">
    <w:abstractNumId w:val="2"/>
  </w:num>
  <w:num w:numId="149" w16cid:durableId="274676620">
    <w:abstractNumId w:val="2"/>
  </w:num>
  <w:num w:numId="150" w16cid:durableId="1813592756">
    <w:abstractNumId w:val="2"/>
  </w:num>
  <w:num w:numId="151" w16cid:durableId="272060727">
    <w:abstractNumId w:val="2"/>
  </w:num>
  <w:num w:numId="152" w16cid:durableId="419447559">
    <w:abstractNumId w:val="2"/>
  </w:num>
  <w:num w:numId="153" w16cid:durableId="574822737">
    <w:abstractNumId w:val="2"/>
  </w:num>
  <w:num w:numId="154" w16cid:durableId="587352156">
    <w:abstractNumId w:val="2"/>
  </w:num>
  <w:num w:numId="155" w16cid:durableId="1833400528">
    <w:abstractNumId w:val="2"/>
  </w:num>
  <w:num w:numId="156" w16cid:durableId="1602378065">
    <w:abstractNumId w:val="2"/>
  </w:num>
  <w:num w:numId="157" w16cid:durableId="1685552235">
    <w:abstractNumId w:val="2"/>
  </w:num>
  <w:num w:numId="158" w16cid:durableId="462038423">
    <w:abstractNumId w:val="2"/>
  </w:num>
  <w:num w:numId="159" w16cid:durableId="1258901598">
    <w:abstractNumId w:val="2"/>
  </w:num>
  <w:num w:numId="160" w16cid:durableId="356975339">
    <w:abstractNumId w:val="2"/>
  </w:num>
  <w:num w:numId="161" w16cid:durableId="839466844">
    <w:abstractNumId w:val="2"/>
  </w:num>
  <w:num w:numId="162" w16cid:durableId="170800658">
    <w:abstractNumId w:val="2"/>
  </w:num>
  <w:num w:numId="163" w16cid:durableId="1412508159">
    <w:abstractNumId w:val="2"/>
  </w:num>
  <w:num w:numId="164" w16cid:durableId="1953904285">
    <w:abstractNumId w:val="31"/>
  </w:num>
  <w:num w:numId="165" w16cid:durableId="1411999191">
    <w:abstractNumId w:val="2"/>
  </w:num>
  <w:num w:numId="166" w16cid:durableId="1298729296">
    <w:abstractNumId w:val="2"/>
  </w:num>
  <w:num w:numId="167" w16cid:durableId="2008629388">
    <w:abstractNumId w:val="2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8" w16cid:durableId="1869560523">
    <w:abstractNumId w:val="0"/>
  </w:num>
  <w:num w:numId="169" w16cid:durableId="931474326">
    <w:abstractNumId w:val="13"/>
  </w:num>
  <w:num w:numId="170" w16cid:durableId="1135832537">
    <w:abstractNumId w:val="36"/>
  </w:num>
  <w:num w:numId="171" w16cid:durableId="1705132872">
    <w:abstractNumId w:val="36"/>
  </w:num>
  <w:num w:numId="172" w16cid:durableId="1933004165">
    <w:abstractNumId w:val="17"/>
  </w:num>
  <w:num w:numId="173" w16cid:durableId="627978435">
    <w:abstractNumId w:val="35"/>
  </w:num>
  <w:num w:numId="174" w16cid:durableId="1575489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4993487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2889012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2058233182">
    <w:abstractNumId w:val="2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8" w16cid:durableId="1099519692">
    <w:abstractNumId w:val="0"/>
  </w:num>
  <w:num w:numId="179" w16cid:durableId="386995147">
    <w:abstractNumId w:val="13"/>
  </w:num>
  <w:num w:numId="180" w16cid:durableId="264264169">
    <w:abstractNumId w:val="36"/>
  </w:num>
  <w:num w:numId="181" w16cid:durableId="9138829">
    <w:abstractNumId w:val="36"/>
  </w:num>
  <w:num w:numId="182" w16cid:durableId="1323656091">
    <w:abstractNumId w:val="17"/>
  </w:num>
  <w:num w:numId="183" w16cid:durableId="1759911780">
    <w:abstractNumId w:val="5"/>
  </w:num>
  <w:num w:numId="184" w16cid:durableId="78522252">
    <w:abstractNumId w:val="37"/>
  </w:num>
  <w:num w:numId="185" w16cid:durableId="1736658329">
    <w:abstractNumId w:val="21"/>
  </w:num>
  <w:num w:numId="186" w16cid:durableId="149251094">
    <w:abstractNumId w:val="39"/>
  </w:num>
  <w:num w:numId="187" w16cid:durableId="590742099">
    <w:abstractNumId w:val="25"/>
  </w:num>
  <w:num w:numId="188" w16cid:durableId="1642420099">
    <w:abstractNumId w:val="11"/>
  </w:num>
  <w:num w:numId="189" w16cid:durableId="2971073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4380936">
    <w:abstractNumId w:val="7"/>
  </w:num>
  <w:num w:numId="191" w16cid:durableId="2095079033">
    <w:abstractNumId w:val="12"/>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136"/>
    <w:rsid w:val="0000036D"/>
    <w:rsid w:val="00000CB0"/>
    <w:rsid w:val="00001EDA"/>
    <w:rsid w:val="00002959"/>
    <w:rsid w:val="00002CAC"/>
    <w:rsid w:val="00002D74"/>
    <w:rsid w:val="0000306C"/>
    <w:rsid w:val="000034E8"/>
    <w:rsid w:val="00003D07"/>
    <w:rsid w:val="00004658"/>
    <w:rsid w:val="00004C15"/>
    <w:rsid w:val="0000562E"/>
    <w:rsid w:val="00005BCD"/>
    <w:rsid w:val="00006F61"/>
    <w:rsid w:val="00007076"/>
    <w:rsid w:val="000071AA"/>
    <w:rsid w:val="000071CC"/>
    <w:rsid w:val="00007F7D"/>
    <w:rsid w:val="000102E9"/>
    <w:rsid w:val="00010457"/>
    <w:rsid w:val="00010C0B"/>
    <w:rsid w:val="00010FA4"/>
    <w:rsid w:val="00012914"/>
    <w:rsid w:val="00012CAD"/>
    <w:rsid w:val="00012E75"/>
    <w:rsid w:val="0001318B"/>
    <w:rsid w:val="00013EB2"/>
    <w:rsid w:val="00013FF2"/>
    <w:rsid w:val="00014858"/>
    <w:rsid w:val="00014B89"/>
    <w:rsid w:val="00014C5B"/>
    <w:rsid w:val="00015165"/>
    <w:rsid w:val="000154AB"/>
    <w:rsid w:val="00015A82"/>
    <w:rsid w:val="000163D3"/>
    <w:rsid w:val="000166A5"/>
    <w:rsid w:val="000167B3"/>
    <w:rsid w:val="00016E22"/>
    <w:rsid w:val="0001717F"/>
    <w:rsid w:val="000178D0"/>
    <w:rsid w:val="0001C41D"/>
    <w:rsid w:val="000206CC"/>
    <w:rsid w:val="000212B8"/>
    <w:rsid w:val="000216E6"/>
    <w:rsid w:val="0002191C"/>
    <w:rsid w:val="00021B73"/>
    <w:rsid w:val="00022523"/>
    <w:rsid w:val="000237A5"/>
    <w:rsid w:val="00023D90"/>
    <w:rsid w:val="00023DBE"/>
    <w:rsid w:val="000243EE"/>
    <w:rsid w:val="0002481B"/>
    <w:rsid w:val="00024F87"/>
    <w:rsid w:val="000252CB"/>
    <w:rsid w:val="0002592F"/>
    <w:rsid w:val="000265B5"/>
    <w:rsid w:val="0002699B"/>
    <w:rsid w:val="00027161"/>
    <w:rsid w:val="00027DDB"/>
    <w:rsid w:val="00030D72"/>
    <w:rsid w:val="000311CB"/>
    <w:rsid w:val="0003129A"/>
    <w:rsid w:val="00031448"/>
    <w:rsid w:val="00032119"/>
    <w:rsid w:val="0003264B"/>
    <w:rsid w:val="00032852"/>
    <w:rsid w:val="00032E5C"/>
    <w:rsid w:val="00033383"/>
    <w:rsid w:val="000333D5"/>
    <w:rsid w:val="00035023"/>
    <w:rsid w:val="0003551B"/>
    <w:rsid w:val="00035DC8"/>
    <w:rsid w:val="00035F83"/>
    <w:rsid w:val="00036179"/>
    <w:rsid w:val="000361DF"/>
    <w:rsid w:val="00036811"/>
    <w:rsid w:val="000368C3"/>
    <w:rsid w:val="00036BD7"/>
    <w:rsid w:val="00036C49"/>
    <w:rsid w:val="000370C9"/>
    <w:rsid w:val="0003755E"/>
    <w:rsid w:val="00037C9B"/>
    <w:rsid w:val="00037DA8"/>
    <w:rsid w:val="00041179"/>
    <w:rsid w:val="000412DE"/>
    <w:rsid w:val="00042638"/>
    <w:rsid w:val="00042C4A"/>
    <w:rsid w:val="00043342"/>
    <w:rsid w:val="0004356A"/>
    <w:rsid w:val="000437B7"/>
    <w:rsid w:val="000438BC"/>
    <w:rsid w:val="00043A12"/>
    <w:rsid w:val="000441C8"/>
    <w:rsid w:val="00044982"/>
    <w:rsid w:val="00045193"/>
    <w:rsid w:val="00045F0D"/>
    <w:rsid w:val="00046510"/>
    <w:rsid w:val="00046C50"/>
    <w:rsid w:val="0004750C"/>
    <w:rsid w:val="00047862"/>
    <w:rsid w:val="00047C55"/>
    <w:rsid w:val="00047CA5"/>
    <w:rsid w:val="00050C61"/>
    <w:rsid w:val="00050D55"/>
    <w:rsid w:val="00051970"/>
    <w:rsid w:val="00051BD0"/>
    <w:rsid w:val="00052340"/>
    <w:rsid w:val="00053057"/>
    <w:rsid w:val="00053179"/>
    <w:rsid w:val="00053697"/>
    <w:rsid w:val="000536F2"/>
    <w:rsid w:val="00053F9C"/>
    <w:rsid w:val="0005425B"/>
    <w:rsid w:val="0005429D"/>
    <w:rsid w:val="00055054"/>
    <w:rsid w:val="00055A18"/>
    <w:rsid w:val="00055C0D"/>
    <w:rsid w:val="00055DA2"/>
    <w:rsid w:val="00056015"/>
    <w:rsid w:val="00056361"/>
    <w:rsid w:val="0005648C"/>
    <w:rsid w:val="00056CD6"/>
    <w:rsid w:val="000570AA"/>
    <w:rsid w:val="00057A35"/>
    <w:rsid w:val="00060064"/>
    <w:rsid w:val="00060518"/>
    <w:rsid w:val="000609C2"/>
    <w:rsid w:val="00060EF4"/>
    <w:rsid w:val="000613A1"/>
    <w:rsid w:val="00061402"/>
    <w:rsid w:val="00061C17"/>
    <w:rsid w:val="00061CE5"/>
    <w:rsid w:val="00061D5B"/>
    <w:rsid w:val="00061DCA"/>
    <w:rsid w:val="00062532"/>
    <w:rsid w:val="0006268E"/>
    <w:rsid w:val="00062764"/>
    <w:rsid w:val="00062B0A"/>
    <w:rsid w:val="00063038"/>
    <w:rsid w:val="00063852"/>
    <w:rsid w:val="000646D5"/>
    <w:rsid w:val="000653EF"/>
    <w:rsid w:val="0006739F"/>
    <w:rsid w:val="000679D5"/>
    <w:rsid w:val="00070736"/>
    <w:rsid w:val="00070920"/>
    <w:rsid w:val="00070B14"/>
    <w:rsid w:val="00070BDE"/>
    <w:rsid w:val="000714DF"/>
    <w:rsid w:val="000720B9"/>
    <w:rsid w:val="00072E6F"/>
    <w:rsid w:val="00073149"/>
    <w:rsid w:val="0007369B"/>
    <w:rsid w:val="00073832"/>
    <w:rsid w:val="00073ADD"/>
    <w:rsid w:val="00073BE9"/>
    <w:rsid w:val="0007483C"/>
    <w:rsid w:val="000749FD"/>
    <w:rsid w:val="00074F0F"/>
    <w:rsid w:val="000751F5"/>
    <w:rsid w:val="00075306"/>
    <w:rsid w:val="00075873"/>
    <w:rsid w:val="00076114"/>
    <w:rsid w:val="0007689D"/>
    <w:rsid w:val="000768DB"/>
    <w:rsid w:val="00076BCE"/>
    <w:rsid w:val="00077D35"/>
    <w:rsid w:val="00080113"/>
    <w:rsid w:val="000807BE"/>
    <w:rsid w:val="00080B08"/>
    <w:rsid w:val="00080F10"/>
    <w:rsid w:val="000821E7"/>
    <w:rsid w:val="00082748"/>
    <w:rsid w:val="00082B34"/>
    <w:rsid w:val="00082FD6"/>
    <w:rsid w:val="00083071"/>
    <w:rsid w:val="0008310E"/>
    <w:rsid w:val="00083E4F"/>
    <w:rsid w:val="00083F72"/>
    <w:rsid w:val="0008454C"/>
    <w:rsid w:val="0008487C"/>
    <w:rsid w:val="00084A98"/>
    <w:rsid w:val="00084AA2"/>
    <w:rsid w:val="00084AA3"/>
    <w:rsid w:val="00085968"/>
    <w:rsid w:val="00085E5E"/>
    <w:rsid w:val="00085ECB"/>
    <w:rsid w:val="00086590"/>
    <w:rsid w:val="00086972"/>
    <w:rsid w:val="00087161"/>
    <w:rsid w:val="000875DA"/>
    <w:rsid w:val="00090337"/>
    <w:rsid w:val="000903AD"/>
    <w:rsid w:val="00090774"/>
    <w:rsid w:val="00090C14"/>
    <w:rsid w:val="0009120B"/>
    <w:rsid w:val="000914C4"/>
    <w:rsid w:val="0009156A"/>
    <w:rsid w:val="00092A99"/>
    <w:rsid w:val="00092BA0"/>
    <w:rsid w:val="00094B58"/>
    <w:rsid w:val="00095C76"/>
    <w:rsid w:val="00096DCD"/>
    <w:rsid w:val="00097087"/>
    <w:rsid w:val="0009752B"/>
    <w:rsid w:val="00097575"/>
    <w:rsid w:val="000975F2"/>
    <w:rsid w:val="00097AD7"/>
    <w:rsid w:val="000A05DF"/>
    <w:rsid w:val="000A0904"/>
    <w:rsid w:val="000A1EC6"/>
    <w:rsid w:val="000A217B"/>
    <w:rsid w:val="000A2A5C"/>
    <w:rsid w:val="000A2D50"/>
    <w:rsid w:val="000A32C2"/>
    <w:rsid w:val="000A396A"/>
    <w:rsid w:val="000A3B4F"/>
    <w:rsid w:val="000A3CB5"/>
    <w:rsid w:val="000A48DB"/>
    <w:rsid w:val="000A50AA"/>
    <w:rsid w:val="000A5E65"/>
    <w:rsid w:val="000A61B4"/>
    <w:rsid w:val="000A667A"/>
    <w:rsid w:val="000A6A3E"/>
    <w:rsid w:val="000A6EC7"/>
    <w:rsid w:val="000A74FC"/>
    <w:rsid w:val="000B035E"/>
    <w:rsid w:val="000B06CE"/>
    <w:rsid w:val="000B0E25"/>
    <w:rsid w:val="000B13FD"/>
    <w:rsid w:val="000B1450"/>
    <w:rsid w:val="000B1C2D"/>
    <w:rsid w:val="000B385F"/>
    <w:rsid w:val="000B5963"/>
    <w:rsid w:val="000B5E1A"/>
    <w:rsid w:val="000B68B3"/>
    <w:rsid w:val="000B7782"/>
    <w:rsid w:val="000B7CEB"/>
    <w:rsid w:val="000B7D8F"/>
    <w:rsid w:val="000C040D"/>
    <w:rsid w:val="000C0C04"/>
    <w:rsid w:val="000C140B"/>
    <w:rsid w:val="000C19B7"/>
    <w:rsid w:val="000C1B93"/>
    <w:rsid w:val="000C2418"/>
    <w:rsid w:val="000C24ED"/>
    <w:rsid w:val="000C24F3"/>
    <w:rsid w:val="000C2684"/>
    <w:rsid w:val="000C293B"/>
    <w:rsid w:val="000C2A30"/>
    <w:rsid w:val="000C2A94"/>
    <w:rsid w:val="000C3439"/>
    <w:rsid w:val="000C48B9"/>
    <w:rsid w:val="000C4FD2"/>
    <w:rsid w:val="000C5370"/>
    <w:rsid w:val="000C5A4F"/>
    <w:rsid w:val="000C6441"/>
    <w:rsid w:val="000C6604"/>
    <w:rsid w:val="000C69A1"/>
    <w:rsid w:val="000C6BC8"/>
    <w:rsid w:val="000C7195"/>
    <w:rsid w:val="000C7349"/>
    <w:rsid w:val="000C76F2"/>
    <w:rsid w:val="000C79FA"/>
    <w:rsid w:val="000D0D72"/>
    <w:rsid w:val="000D0F9C"/>
    <w:rsid w:val="000D1751"/>
    <w:rsid w:val="000D1A1B"/>
    <w:rsid w:val="000D1F98"/>
    <w:rsid w:val="000D31E9"/>
    <w:rsid w:val="000D3624"/>
    <w:rsid w:val="000D3BBE"/>
    <w:rsid w:val="000D4159"/>
    <w:rsid w:val="000D49FC"/>
    <w:rsid w:val="000D5678"/>
    <w:rsid w:val="000D5B60"/>
    <w:rsid w:val="000D5CE2"/>
    <w:rsid w:val="000D5E5C"/>
    <w:rsid w:val="000D5EFD"/>
    <w:rsid w:val="000D658A"/>
    <w:rsid w:val="000D6CAE"/>
    <w:rsid w:val="000D6E32"/>
    <w:rsid w:val="000D6F1B"/>
    <w:rsid w:val="000D7466"/>
    <w:rsid w:val="000D76F0"/>
    <w:rsid w:val="000D7D35"/>
    <w:rsid w:val="000E0EC5"/>
    <w:rsid w:val="000E112E"/>
    <w:rsid w:val="000E1209"/>
    <w:rsid w:val="000E14D8"/>
    <w:rsid w:val="000E1E70"/>
    <w:rsid w:val="000E23B2"/>
    <w:rsid w:val="000E28FA"/>
    <w:rsid w:val="000E2B8D"/>
    <w:rsid w:val="000E2F7A"/>
    <w:rsid w:val="000E2FFB"/>
    <w:rsid w:val="000E367E"/>
    <w:rsid w:val="000E43B2"/>
    <w:rsid w:val="000E4501"/>
    <w:rsid w:val="000E4A62"/>
    <w:rsid w:val="000E4C39"/>
    <w:rsid w:val="000E4DF7"/>
    <w:rsid w:val="000E506E"/>
    <w:rsid w:val="000E54DF"/>
    <w:rsid w:val="000E631B"/>
    <w:rsid w:val="000E7146"/>
    <w:rsid w:val="000E7322"/>
    <w:rsid w:val="000E7792"/>
    <w:rsid w:val="000E7AAB"/>
    <w:rsid w:val="000F005C"/>
    <w:rsid w:val="000F0382"/>
    <w:rsid w:val="000F06A3"/>
    <w:rsid w:val="000F0ABA"/>
    <w:rsid w:val="000F0F22"/>
    <w:rsid w:val="000F1375"/>
    <w:rsid w:val="000F14AE"/>
    <w:rsid w:val="000F1EEC"/>
    <w:rsid w:val="000F1F58"/>
    <w:rsid w:val="000F2285"/>
    <w:rsid w:val="000F234B"/>
    <w:rsid w:val="000F2913"/>
    <w:rsid w:val="000F2C42"/>
    <w:rsid w:val="000F2CEC"/>
    <w:rsid w:val="000F3079"/>
    <w:rsid w:val="000F30A4"/>
    <w:rsid w:val="000F38E3"/>
    <w:rsid w:val="000F5012"/>
    <w:rsid w:val="000F50DE"/>
    <w:rsid w:val="000F64AA"/>
    <w:rsid w:val="000F6709"/>
    <w:rsid w:val="000F6CCA"/>
    <w:rsid w:val="000F7159"/>
    <w:rsid w:val="000F74A7"/>
    <w:rsid w:val="000F794D"/>
    <w:rsid w:val="00100131"/>
    <w:rsid w:val="001005F4"/>
    <w:rsid w:val="00100932"/>
    <w:rsid w:val="00101228"/>
    <w:rsid w:val="00101C7E"/>
    <w:rsid w:val="00101E17"/>
    <w:rsid w:val="00102349"/>
    <w:rsid w:val="00102437"/>
    <w:rsid w:val="00102957"/>
    <w:rsid w:val="00102B66"/>
    <w:rsid w:val="00102EE5"/>
    <w:rsid w:val="00104254"/>
    <w:rsid w:val="00104E08"/>
    <w:rsid w:val="001050F5"/>
    <w:rsid w:val="00105392"/>
    <w:rsid w:val="001058FB"/>
    <w:rsid w:val="00106237"/>
    <w:rsid w:val="0010638E"/>
    <w:rsid w:val="0010645F"/>
    <w:rsid w:val="00107197"/>
    <w:rsid w:val="0010753E"/>
    <w:rsid w:val="0011076A"/>
    <w:rsid w:val="00110F3D"/>
    <w:rsid w:val="00111717"/>
    <w:rsid w:val="00111736"/>
    <w:rsid w:val="00111758"/>
    <w:rsid w:val="00112528"/>
    <w:rsid w:val="001134B9"/>
    <w:rsid w:val="001145E1"/>
    <w:rsid w:val="001149F8"/>
    <w:rsid w:val="00115221"/>
    <w:rsid w:val="00115367"/>
    <w:rsid w:val="00115C78"/>
    <w:rsid w:val="00116263"/>
    <w:rsid w:val="001165C4"/>
    <w:rsid w:val="00116A0D"/>
    <w:rsid w:val="00116EF4"/>
    <w:rsid w:val="001170E7"/>
    <w:rsid w:val="0011723E"/>
    <w:rsid w:val="00117393"/>
    <w:rsid w:val="0011744F"/>
    <w:rsid w:val="00117539"/>
    <w:rsid w:val="00117DC0"/>
    <w:rsid w:val="00117E5F"/>
    <w:rsid w:val="001208E1"/>
    <w:rsid w:val="001215B5"/>
    <w:rsid w:val="0012193E"/>
    <w:rsid w:val="00121AC9"/>
    <w:rsid w:val="00122064"/>
    <w:rsid w:val="00122731"/>
    <w:rsid w:val="00122BC1"/>
    <w:rsid w:val="00122C0C"/>
    <w:rsid w:val="00122C65"/>
    <w:rsid w:val="001232CB"/>
    <w:rsid w:val="00123B64"/>
    <w:rsid w:val="00123D96"/>
    <w:rsid w:val="00123E45"/>
    <w:rsid w:val="00124128"/>
    <w:rsid w:val="00124156"/>
    <w:rsid w:val="00124583"/>
    <w:rsid w:val="001249A4"/>
    <w:rsid w:val="00125557"/>
    <w:rsid w:val="00125B42"/>
    <w:rsid w:val="001265A6"/>
    <w:rsid w:val="001269B4"/>
    <w:rsid w:val="0012716A"/>
    <w:rsid w:val="0013106C"/>
    <w:rsid w:val="001311D0"/>
    <w:rsid w:val="00131468"/>
    <w:rsid w:val="00132370"/>
    <w:rsid w:val="001324C9"/>
    <w:rsid w:val="00132515"/>
    <w:rsid w:val="00134AB3"/>
    <w:rsid w:val="00134D5E"/>
    <w:rsid w:val="0013516E"/>
    <w:rsid w:val="001352FE"/>
    <w:rsid w:val="00136768"/>
    <w:rsid w:val="00136BE2"/>
    <w:rsid w:val="001370FB"/>
    <w:rsid w:val="00137343"/>
    <w:rsid w:val="001373DF"/>
    <w:rsid w:val="00137EA4"/>
    <w:rsid w:val="00140388"/>
    <w:rsid w:val="0014055C"/>
    <w:rsid w:val="00140667"/>
    <w:rsid w:val="00140FC1"/>
    <w:rsid w:val="001410F1"/>
    <w:rsid w:val="00141284"/>
    <w:rsid w:val="0014185A"/>
    <w:rsid w:val="00141A84"/>
    <w:rsid w:val="00141BD2"/>
    <w:rsid w:val="00141E68"/>
    <w:rsid w:val="00142407"/>
    <w:rsid w:val="0014265E"/>
    <w:rsid w:val="001427A4"/>
    <w:rsid w:val="0014376C"/>
    <w:rsid w:val="00144646"/>
    <w:rsid w:val="0014478A"/>
    <w:rsid w:val="00146084"/>
    <w:rsid w:val="0014634E"/>
    <w:rsid w:val="00146CF4"/>
    <w:rsid w:val="001473B8"/>
    <w:rsid w:val="0014775E"/>
    <w:rsid w:val="00147F12"/>
    <w:rsid w:val="001501A0"/>
    <w:rsid w:val="00151D0E"/>
    <w:rsid w:val="00153470"/>
    <w:rsid w:val="00153649"/>
    <w:rsid w:val="00153CA2"/>
    <w:rsid w:val="00153E10"/>
    <w:rsid w:val="00153EA4"/>
    <w:rsid w:val="00154047"/>
    <w:rsid w:val="00154AE2"/>
    <w:rsid w:val="0015538E"/>
    <w:rsid w:val="001559BF"/>
    <w:rsid w:val="00156E7A"/>
    <w:rsid w:val="00157387"/>
    <w:rsid w:val="00157A2B"/>
    <w:rsid w:val="00157FD0"/>
    <w:rsid w:val="00160423"/>
    <w:rsid w:val="0016043D"/>
    <w:rsid w:val="00160969"/>
    <w:rsid w:val="00160E98"/>
    <w:rsid w:val="00160FD0"/>
    <w:rsid w:val="00161768"/>
    <w:rsid w:val="001622A5"/>
    <w:rsid w:val="00162C84"/>
    <w:rsid w:val="00163AFA"/>
    <w:rsid w:val="00164352"/>
    <w:rsid w:val="00164383"/>
    <w:rsid w:val="001649F5"/>
    <w:rsid w:val="00164AA8"/>
    <w:rsid w:val="00164B32"/>
    <w:rsid w:val="00165463"/>
    <w:rsid w:val="001654CA"/>
    <w:rsid w:val="00165AF2"/>
    <w:rsid w:val="00166154"/>
    <w:rsid w:val="00166356"/>
    <w:rsid w:val="0016635A"/>
    <w:rsid w:val="0016683B"/>
    <w:rsid w:val="001676F5"/>
    <w:rsid w:val="00167F64"/>
    <w:rsid w:val="00170063"/>
    <w:rsid w:val="00170123"/>
    <w:rsid w:val="00170549"/>
    <w:rsid w:val="0017083C"/>
    <w:rsid w:val="00170BCF"/>
    <w:rsid w:val="00170E2B"/>
    <w:rsid w:val="00170F63"/>
    <w:rsid w:val="001712C9"/>
    <w:rsid w:val="0017141F"/>
    <w:rsid w:val="0017171F"/>
    <w:rsid w:val="00171E80"/>
    <w:rsid w:val="00172346"/>
    <w:rsid w:val="00172499"/>
    <w:rsid w:val="0017290F"/>
    <w:rsid w:val="00172BF9"/>
    <w:rsid w:val="0017378D"/>
    <w:rsid w:val="00173D9F"/>
    <w:rsid w:val="001740DF"/>
    <w:rsid w:val="00174812"/>
    <w:rsid w:val="00174CA7"/>
    <w:rsid w:val="00175079"/>
    <w:rsid w:val="001750C7"/>
    <w:rsid w:val="0017549D"/>
    <w:rsid w:val="00175539"/>
    <w:rsid w:val="00175954"/>
    <w:rsid w:val="00175BFE"/>
    <w:rsid w:val="00175C57"/>
    <w:rsid w:val="00175CAE"/>
    <w:rsid w:val="00175E8D"/>
    <w:rsid w:val="0017628F"/>
    <w:rsid w:val="00176895"/>
    <w:rsid w:val="00176A09"/>
    <w:rsid w:val="00176DAA"/>
    <w:rsid w:val="001773CA"/>
    <w:rsid w:val="00177F9A"/>
    <w:rsid w:val="001800CB"/>
    <w:rsid w:val="001808C3"/>
    <w:rsid w:val="0018092A"/>
    <w:rsid w:val="00181742"/>
    <w:rsid w:val="0018205E"/>
    <w:rsid w:val="0018207D"/>
    <w:rsid w:val="001823A9"/>
    <w:rsid w:val="0018264C"/>
    <w:rsid w:val="00182FCE"/>
    <w:rsid w:val="001833EA"/>
    <w:rsid w:val="0018379D"/>
    <w:rsid w:val="0018469F"/>
    <w:rsid w:val="001848D4"/>
    <w:rsid w:val="00184D5D"/>
    <w:rsid w:val="00184E19"/>
    <w:rsid w:val="00185069"/>
    <w:rsid w:val="00185980"/>
    <w:rsid w:val="00185BBA"/>
    <w:rsid w:val="00186114"/>
    <w:rsid w:val="00186C68"/>
    <w:rsid w:val="001906B5"/>
    <w:rsid w:val="00190B30"/>
    <w:rsid w:val="00190C6F"/>
    <w:rsid w:val="00191082"/>
    <w:rsid w:val="00191170"/>
    <w:rsid w:val="0019134A"/>
    <w:rsid w:val="001916D5"/>
    <w:rsid w:val="00191798"/>
    <w:rsid w:val="00191FD7"/>
    <w:rsid w:val="001924FF"/>
    <w:rsid w:val="00192996"/>
    <w:rsid w:val="00192E47"/>
    <w:rsid w:val="00192FB5"/>
    <w:rsid w:val="00192FFE"/>
    <w:rsid w:val="00193AEC"/>
    <w:rsid w:val="00193FA7"/>
    <w:rsid w:val="00194016"/>
    <w:rsid w:val="0019482F"/>
    <w:rsid w:val="00196458"/>
    <w:rsid w:val="001966DC"/>
    <w:rsid w:val="001972F2"/>
    <w:rsid w:val="001978AC"/>
    <w:rsid w:val="0019792E"/>
    <w:rsid w:val="00197A45"/>
    <w:rsid w:val="00197C5F"/>
    <w:rsid w:val="00197D0D"/>
    <w:rsid w:val="00197E72"/>
    <w:rsid w:val="001A0418"/>
    <w:rsid w:val="001A0443"/>
    <w:rsid w:val="001A172A"/>
    <w:rsid w:val="001A1990"/>
    <w:rsid w:val="001A1C4F"/>
    <w:rsid w:val="001A2151"/>
    <w:rsid w:val="001A2475"/>
    <w:rsid w:val="001A2AFB"/>
    <w:rsid w:val="001A2D64"/>
    <w:rsid w:val="001A2E8D"/>
    <w:rsid w:val="001A2EC1"/>
    <w:rsid w:val="001A3009"/>
    <w:rsid w:val="001A354A"/>
    <w:rsid w:val="001A36B0"/>
    <w:rsid w:val="001A3E7B"/>
    <w:rsid w:val="001A40FB"/>
    <w:rsid w:val="001A5106"/>
    <w:rsid w:val="001A54A4"/>
    <w:rsid w:val="001A60B0"/>
    <w:rsid w:val="001A6820"/>
    <w:rsid w:val="001A69CF"/>
    <w:rsid w:val="001A6F2E"/>
    <w:rsid w:val="001A746E"/>
    <w:rsid w:val="001A7648"/>
    <w:rsid w:val="001A76E2"/>
    <w:rsid w:val="001A7916"/>
    <w:rsid w:val="001A7DBE"/>
    <w:rsid w:val="001A7DF2"/>
    <w:rsid w:val="001B15DE"/>
    <w:rsid w:val="001B1D2D"/>
    <w:rsid w:val="001B2513"/>
    <w:rsid w:val="001B26E1"/>
    <w:rsid w:val="001B3068"/>
    <w:rsid w:val="001B3AD1"/>
    <w:rsid w:val="001B3CB6"/>
    <w:rsid w:val="001B3CD1"/>
    <w:rsid w:val="001B3F48"/>
    <w:rsid w:val="001B419E"/>
    <w:rsid w:val="001B4283"/>
    <w:rsid w:val="001B483F"/>
    <w:rsid w:val="001B4F36"/>
    <w:rsid w:val="001B54D4"/>
    <w:rsid w:val="001B5C0A"/>
    <w:rsid w:val="001B6C64"/>
    <w:rsid w:val="001B6DDC"/>
    <w:rsid w:val="001B7D41"/>
    <w:rsid w:val="001B7D98"/>
    <w:rsid w:val="001B7FD7"/>
    <w:rsid w:val="001C027D"/>
    <w:rsid w:val="001C10B7"/>
    <w:rsid w:val="001C1418"/>
    <w:rsid w:val="001C1594"/>
    <w:rsid w:val="001C1A2C"/>
    <w:rsid w:val="001C24FB"/>
    <w:rsid w:val="001C320F"/>
    <w:rsid w:val="001C390C"/>
    <w:rsid w:val="001C3D62"/>
    <w:rsid w:val="001C4BD8"/>
    <w:rsid w:val="001C5C16"/>
    <w:rsid w:val="001C69F1"/>
    <w:rsid w:val="001C6EEA"/>
    <w:rsid w:val="001C76E9"/>
    <w:rsid w:val="001C7E97"/>
    <w:rsid w:val="001D1004"/>
    <w:rsid w:val="001D13F0"/>
    <w:rsid w:val="001D1EAE"/>
    <w:rsid w:val="001D2247"/>
    <w:rsid w:val="001D26EE"/>
    <w:rsid w:val="001D28B3"/>
    <w:rsid w:val="001D2E38"/>
    <w:rsid w:val="001D306B"/>
    <w:rsid w:val="001D30A3"/>
    <w:rsid w:val="001D3403"/>
    <w:rsid w:val="001D3805"/>
    <w:rsid w:val="001D41F9"/>
    <w:rsid w:val="001D474B"/>
    <w:rsid w:val="001D4B1A"/>
    <w:rsid w:val="001D5230"/>
    <w:rsid w:val="001D527B"/>
    <w:rsid w:val="001D5979"/>
    <w:rsid w:val="001D5D67"/>
    <w:rsid w:val="001D5EFE"/>
    <w:rsid w:val="001D6EA3"/>
    <w:rsid w:val="001D7A44"/>
    <w:rsid w:val="001D7F2A"/>
    <w:rsid w:val="001D7FC1"/>
    <w:rsid w:val="001E055E"/>
    <w:rsid w:val="001E0A45"/>
    <w:rsid w:val="001E147C"/>
    <w:rsid w:val="001E1F90"/>
    <w:rsid w:val="001E2404"/>
    <w:rsid w:val="001E2CD7"/>
    <w:rsid w:val="001E2FC3"/>
    <w:rsid w:val="001E32EB"/>
    <w:rsid w:val="001E34F2"/>
    <w:rsid w:val="001E3632"/>
    <w:rsid w:val="001E4795"/>
    <w:rsid w:val="001E479D"/>
    <w:rsid w:val="001E496F"/>
    <w:rsid w:val="001E534B"/>
    <w:rsid w:val="001E5CD7"/>
    <w:rsid w:val="001E5CDB"/>
    <w:rsid w:val="001E6472"/>
    <w:rsid w:val="001E688E"/>
    <w:rsid w:val="001E6C79"/>
    <w:rsid w:val="001E6D1E"/>
    <w:rsid w:val="001E6E51"/>
    <w:rsid w:val="001E71E8"/>
    <w:rsid w:val="001E7239"/>
    <w:rsid w:val="001E7304"/>
    <w:rsid w:val="001E7D9E"/>
    <w:rsid w:val="001F0023"/>
    <w:rsid w:val="001F011B"/>
    <w:rsid w:val="001F0AFE"/>
    <w:rsid w:val="001F109D"/>
    <w:rsid w:val="001F1743"/>
    <w:rsid w:val="001F1876"/>
    <w:rsid w:val="001F1F1C"/>
    <w:rsid w:val="001F397B"/>
    <w:rsid w:val="001F4A5B"/>
    <w:rsid w:val="001F4AD3"/>
    <w:rsid w:val="001F5600"/>
    <w:rsid w:val="001F5D59"/>
    <w:rsid w:val="001F7599"/>
    <w:rsid w:val="00200313"/>
    <w:rsid w:val="00200A8A"/>
    <w:rsid w:val="0020150E"/>
    <w:rsid w:val="00201525"/>
    <w:rsid w:val="0020225D"/>
    <w:rsid w:val="0020246C"/>
    <w:rsid w:val="00203343"/>
    <w:rsid w:val="002033CC"/>
    <w:rsid w:val="002033FD"/>
    <w:rsid w:val="002034CF"/>
    <w:rsid w:val="002039D9"/>
    <w:rsid w:val="00205B90"/>
    <w:rsid w:val="002060C7"/>
    <w:rsid w:val="00206467"/>
    <w:rsid w:val="00206559"/>
    <w:rsid w:val="00206A31"/>
    <w:rsid w:val="00206A51"/>
    <w:rsid w:val="0020711A"/>
    <w:rsid w:val="00207185"/>
    <w:rsid w:val="00207C03"/>
    <w:rsid w:val="002105A3"/>
    <w:rsid w:val="002105AD"/>
    <w:rsid w:val="0021083B"/>
    <w:rsid w:val="00210B81"/>
    <w:rsid w:val="00211BC9"/>
    <w:rsid w:val="00213780"/>
    <w:rsid w:val="00213E23"/>
    <w:rsid w:val="00214B3E"/>
    <w:rsid w:val="0021513D"/>
    <w:rsid w:val="00215260"/>
    <w:rsid w:val="00215B9C"/>
    <w:rsid w:val="00215C9E"/>
    <w:rsid w:val="00215F58"/>
    <w:rsid w:val="0021614B"/>
    <w:rsid w:val="00216861"/>
    <w:rsid w:val="00216A96"/>
    <w:rsid w:val="00216FF7"/>
    <w:rsid w:val="002179D5"/>
    <w:rsid w:val="002200C7"/>
    <w:rsid w:val="00220E8C"/>
    <w:rsid w:val="00221E1A"/>
    <w:rsid w:val="00222B45"/>
    <w:rsid w:val="002231C0"/>
    <w:rsid w:val="002236BA"/>
    <w:rsid w:val="0022390C"/>
    <w:rsid w:val="00223C5E"/>
    <w:rsid w:val="00223EC2"/>
    <w:rsid w:val="002240E6"/>
    <w:rsid w:val="00225A53"/>
    <w:rsid w:val="00225B66"/>
    <w:rsid w:val="00226101"/>
    <w:rsid w:val="00226831"/>
    <w:rsid w:val="0022685F"/>
    <w:rsid w:val="00226A8D"/>
    <w:rsid w:val="002271D3"/>
    <w:rsid w:val="002278AB"/>
    <w:rsid w:val="00227AAF"/>
    <w:rsid w:val="00230511"/>
    <w:rsid w:val="00230954"/>
    <w:rsid w:val="00230EED"/>
    <w:rsid w:val="00231C57"/>
    <w:rsid w:val="00231EF8"/>
    <w:rsid w:val="002321D8"/>
    <w:rsid w:val="002323ED"/>
    <w:rsid w:val="002326CF"/>
    <w:rsid w:val="00232B79"/>
    <w:rsid w:val="002330BE"/>
    <w:rsid w:val="00233157"/>
    <w:rsid w:val="00234220"/>
    <w:rsid w:val="00235102"/>
    <w:rsid w:val="0023550E"/>
    <w:rsid w:val="0023567B"/>
    <w:rsid w:val="0023594A"/>
    <w:rsid w:val="00235B71"/>
    <w:rsid w:val="00235D70"/>
    <w:rsid w:val="002364D3"/>
    <w:rsid w:val="00236B06"/>
    <w:rsid w:val="00236EA5"/>
    <w:rsid w:val="00236EAC"/>
    <w:rsid w:val="0023706D"/>
    <w:rsid w:val="0023737B"/>
    <w:rsid w:val="002376DF"/>
    <w:rsid w:val="00237B1A"/>
    <w:rsid w:val="0024092F"/>
    <w:rsid w:val="00240E5D"/>
    <w:rsid w:val="00240FED"/>
    <w:rsid w:val="00241684"/>
    <w:rsid w:val="002418D7"/>
    <w:rsid w:val="00241D14"/>
    <w:rsid w:val="00241D91"/>
    <w:rsid w:val="00241F64"/>
    <w:rsid w:val="00241F7C"/>
    <w:rsid w:val="0024284D"/>
    <w:rsid w:val="00242A98"/>
    <w:rsid w:val="00244481"/>
    <w:rsid w:val="0024483C"/>
    <w:rsid w:val="00244B5B"/>
    <w:rsid w:val="00244DF5"/>
    <w:rsid w:val="00245939"/>
    <w:rsid w:val="00245B7A"/>
    <w:rsid w:val="00245B92"/>
    <w:rsid w:val="00246445"/>
    <w:rsid w:val="00246906"/>
    <w:rsid w:val="00246BEF"/>
    <w:rsid w:val="00250523"/>
    <w:rsid w:val="002506EE"/>
    <w:rsid w:val="002508C6"/>
    <w:rsid w:val="00251197"/>
    <w:rsid w:val="00251907"/>
    <w:rsid w:val="00251FCD"/>
    <w:rsid w:val="00252045"/>
    <w:rsid w:val="00252229"/>
    <w:rsid w:val="00252333"/>
    <w:rsid w:val="002527C4"/>
    <w:rsid w:val="00252FD9"/>
    <w:rsid w:val="002533C9"/>
    <w:rsid w:val="002537CB"/>
    <w:rsid w:val="00253CB3"/>
    <w:rsid w:val="00253DA7"/>
    <w:rsid w:val="00254205"/>
    <w:rsid w:val="00254516"/>
    <w:rsid w:val="0025466D"/>
    <w:rsid w:val="0025487E"/>
    <w:rsid w:val="00254FFB"/>
    <w:rsid w:val="0025571B"/>
    <w:rsid w:val="0025592F"/>
    <w:rsid w:val="00255BB9"/>
    <w:rsid w:val="00255CFD"/>
    <w:rsid w:val="00256A9E"/>
    <w:rsid w:val="00256D1F"/>
    <w:rsid w:val="002573B6"/>
    <w:rsid w:val="00257B64"/>
    <w:rsid w:val="00257D2F"/>
    <w:rsid w:val="00257DC8"/>
    <w:rsid w:val="00257EA4"/>
    <w:rsid w:val="0026016A"/>
    <w:rsid w:val="00260A2B"/>
    <w:rsid w:val="00260C88"/>
    <w:rsid w:val="00261061"/>
    <w:rsid w:val="00261615"/>
    <w:rsid w:val="00261F1A"/>
    <w:rsid w:val="002623C5"/>
    <w:rsid w:val="002624E4"/>
    <w:rsid w:val="00262B7F"/>
    <w:rsid w:val="00262E54"/>
    <w:rsid w:val="002634E5"/>
    <w:rsid w:val="0026479A"/>
    <w:rsid w:val="0026483A"/>
    <w:rsid w:val="00264A3A"/>
    <w:rsid w:val="00265485"/>
    <w:rsid w:val="0026548C"/>
    <w:rsid w:val="002658E2"/>
    <w:rsid w:val="00265C73"/>
    <w:rsid w:val="00265E44"/>
    <w:rsid w:val="00266207"/>
    <w:rsid w:val="0026638A"/>
    <w:rsid w:val="00266710"/>
    <w:rsid w:val="00266A9F"/>
    <w:rsid w:val="0026750A"/>
    <w:rsid w:val="0026778A"/>
    <w:rsid w:val="00270B4C"/>
    <w:rsid w:val="00270D04"/>
    <w:rsid w:val="00270F2A"/>
    <w:rsid w:val="00270F79"/>
    <w:rsid w:val="00271010"/>
    <w:rsid w:val="00271197"/>
    <w:rsid w:val="00271334"/>
    <w:rsid w:val="00271B68"/>
    <w:rsid w:val="00272ACB"/>
    <w:rsid w:val="00272DD4"/>
    <w:rsid w:val="0027370C"/>
    <w:rsid w:val="00273FC3"/>
    <w:rsid w:val="0027421A"/>
    <w:rsid w:val="00274607"/>
    <w:rsid w:val="00274759"/>
    <w:rsid w:val="0027476C"/>
    <w:rsid w:val="002749DA"/>
    <w:rsid w:val="0027530E"/>
    <w:rsid w:val="00275EB0"/>
    <w:rsid w:val="002767DC"/>
    <w:rsid w:val="00276E7A"/>
    <w:rsid w:val="002811DD"/>
    <w:rsid w:val="002823A6"/>
    <w:rsid w:val="002832C6"/>
    <w:rsid w:val="002837A3"/>
    <w:rsid w:val="00285EAA"/>
    <w:rsid w:val="00286319"/>
    <w:rsid w:val="00286D54"/>
    <w:rsid w:val="002873AB"/>
    <w:rsid w:val="002905AC"/>
    <w:rsid w:val="00290812"/>
    <w:rsid w:val="00290B22"/>
    <w:rsid w:val="00290CFF"/>
    <w:rsid w:val="00290D2B"/>
    <w:rsid w:val="00291EF7"/>
    <w:rsid w:val="00292154"/>
    <w:rsid w:val="00292239"/>
    <w:rsid w:val="0029236B"/>
    <w:rsid w:val="0029287E"/>
    <w:rsid w:val="00292E11"/>
    <w:rsid w:val="00293094"/>
    <w:rsid w:val="0029397F"/>
    <w:rsid w:val="00293ED4"/>
    <w:rsid w:val="00294176"/>
    <w:rsid w:val="0029504D"/>
    <w:rsid w:val="0029513A"/>
    <w:rsid w:val="0029562B"/>
    <w:rsid w:val="002957A1"/>
    <w:rsid w:val="00296522"/>
    <w:rsid w:val="00296950"/>
    <w:rsid w:val="00296EF1"/>
    <w:rsid w:val="002974CF"/>
    <w:rsid w:val="002975CC"/>
    <w:rsid w:val="002977CD"/>
    <w:rsid w:val="00297CCC"/>
    <w:rsid w:val="002A04D5"/>
    <w:rsid w:val="002A0D4D"/>
    <w:rsid w:val="002A13F2"/>
    <w:rsid w:val="002A2890"/>
    <w:rsid w:val="002A28B4"/>
    <w:rsid w:val="002A2B8C"/>
    <w:rsid w:val="002A2DC2"/>
    <w:rsid w:val="002A35CF"/>
    <w:rsid w:val="002A3632"/>
    <w:rsid w:val="002A38EB"/>
    <w:rsid w:val="002A3D46"/>
    <w:rsid w:val="002A475D"/>
    <w:rsid w:val="002A4A90"/>
    <w:rsid w:val="002A4DAB"/>
    <w:rsid w:val="002A50B9"/>
    <w:rsid w:val="002A6061"/>
    <w:rsid w:val="002A65EB"/>
    <w:rsid w:val="002A71D4"/>
    <w:rsid w:val="002A7383"/>
    <w:rsid w:val="002B025A"/>
    <w:rsid w:val="002B0722"/>
    <w:rsid w:val="002B0959"/>
    <w:rsid w:val="002B09E1"/>
    <w:rsid w:val="002B116D"/>
    <w:rsid w:val="002B1C6A"/>
    <w:rsid w:val="002B24D2"/>
    <w:rsid w:val="002B256C"/>
    <w:rsid w:val="002B2CAD"/>
    <w:rsid w:val="002B32B0"/>
    <w:rsid w:val="002B3E4E"/>
    <w:rsid w:val="002B420D"/>
    <w:rsid w:val="002B546F"/>
    <w:rsid w:val="002B576B"/>
    <w:rsid w:val="002B61D9"/>
    <w:rsid w:val="002B62F4"/>
    <w:rsid w:val="002B765E"/>
    <w:rsid w:val="002B7803"/>
    <w:rsid w:val="002C0055"/>
    <w:rsid w:val="002C0337"/>
    <w:rsid w:val="002C0548"/>
    <w:rsid w:val="002C0787"/>
    <w:rsid w:val="002C0D67"/>
    <w:rsid w:val="002C13DC"/>
    <w:rsid w:val="002C1DA8"/>
    <w:rsid w:val="002C1F4C"/>
    <w:rsid w:val="002C201A"/>
    <w:rsid w:val="002C204F"/>
    <w:rsid w:val="002C23A0"/>
    <w:rsid w:val="002C267B"/>
    <w:rsid w:val="002C2F04"/>
    <w:rsid w:val="002C31EA"/>
    <w:rsid w:val="002C3236"/>
    <w:rsid w:val="002C32E7"/>
    <w:rsid w:val="002C3E67"/>
    <w:rsid w:val="002C45F2"/>
    <w:rsid w:val="002C50DD"/>
    <w:rsid w:val="002C64F3"/>
    <w:rsid w:val="002C7E05"/>
    <w:rsid w:val="002D0A33"/>
    <w:rsid w:val="002D1046"/>
    <w:rsid w:val="002D1248"/>
    <w:rsid w:val="002D1A27"/>
    <w:rsid w:val="002D1CF4"/>
    <w:rsid w:val="002D2187"/>
    <w:rsid w:val="002D2818"/>
    <w:rsid w:val="002D2E8C"/>
    <w:rsid w:val="002D2EE6"/>
    <w:rsid w:val="002D336A"/>
    <w:rsid w:val="002D345C"/>
    <w:rsid w:val="002D3696"/>
    <w:rsid w:val="002D39EB"/>
    <w:rsid w:val="002D401C"/>
    <w:rsid w:val="002D438C"/>
    <w:rsid w:val="002D46DF"/>
    <w:rsid w:val="002D499D"/>
    <w:rsid w:val="002D5117"/>
    <w:rsid w:val="002D5243"/>
    <w:rsid w:val="002D57BC"/>
    <w:rsid w:val="002D5A61"/>
    <w:rsid w:val="002D5B47"/>
    <w:rsid w:val="002D5B63"/>
    <w:rsid w:val="002D5CF6"/>
    <w:rsid w:val="002D5FA2"/>
    <w:rsid w:val="002D6455"/>
    <w:rsid w:val="002D6ECA"/>
    <w:rsid w:val="002D749B"/>
    <w:rsid w:val="002D7799"/>
    <w:rsid w:val="002E072F"/>
    <w:rsid w:val="002E07C8"/>
    <w:rsid w:val="002E081E"/>
    <w:rsid w:val="002E1A09"/>
    <w:rsid w:val="002E2512"/>
    <w:rsid w:val="002E326A"/>
    <w:rsid w:val="002E328E"/>
    <w:rsid w:val="002E3765"/>
    <w:rsid w:val="002E382F"/>
    <w:rsid w:val="002E38F9"/>
    <w:rsid w:val="002E3C82"/>
    <w:rsid w:val="002E43D9"/>
    <w:rsid w:val="002E44B4"/>
    <w:rsid w:val="002E4C36"/>
    <w:rsid w:val="002E522C"/>
    <w:rsid w:val="002E5849"/>
    <w:rsid w:val="002E59C0"/>
    <w:rsid w:val="002E5B4E"/>
    <w:rsid w:val="002E6000"/>
    <w:rsid w:val="002E6417"/>
    <w:rsid w:val="002E6738"/>
    <w:rsid w:val="002E6774"/>
    <w:rsid w:val="002E715F"/>
    <w:rsid w:val="002E7B9E"/>
    <w:rsid w:val="002E7EA7"/>
    <w:rsid w:val="002F017B"/>
    <w:rsid w:val="002F0783"/>
    <w:rsid w:val="002F0D67"/>
    <w:rsid w:val="002F1CAC"/>
    <w:rsid w:val="002F20F3"/>
    <w:rsid w:val="002F24E6"/>
    <w:rsid w:val="002F2A28"/>
    <w:rsid w:val="002F2E52"/>
    <w:rsid w:val="002F2F45"/>
    <w:rsid w:val="002F341A"/>
    <w:rsid w:val="002F4850"/>
    <w:rsid w:val="002F4DEB"/>
    <w:rsid w:val="002F5A9D"/>
    <w:rsid w:val="002F5BD8"/>
    <w:rsid w:val="002F5EF5"/>
    <w:rsid w:val="002F64B4"/>
    <w:rsid w:val="002F73F2"/>
    <w:rsid w:val="002F76B2"/>
    <w:rsid w:val="002F790F"/>
    <w:rsid w:val="002F7CF3"/>
    <w:rsid w:val="002F7CFE"/>
    <w:rsid w:val="003012B5"/>
    <w:rsid w:val="0030187B"/>
    <w:rsid w:val="00301D02"/>
    <w:rsid w:val="0030251F"/>
    <w:rsid w:val="00302AED"/>
    <w:rsid w:val="00302C54"/>
    <w:rsid w:val="00302F7C"/>
    <w:rsid w:val="0030306B"/>
    <w:rsid w:val="00303085"/>
    <w:rsid w:val="003036F5"/>
    <w:rsid w:val="003037C5"/>
    <w:rsid w:val="0030461C"/>
    <w:rsid w:val="003051F8"/>
    <w:rsid w:val="003062F5"/>
    <w:rsid w:val="003067DA"/>
    <w:rsid w:val="00306C23"/>
    <w:rsid w:val="0030771A"/>
    <w:rsid w:val="0030AF0C"/>
    <w:rsid w:val="003100B7"/>
    <w:rsid w:val="0031024A"/>
    <w:rsid w:val="003108B8"/>
    <w:rsid w:val="00310A63"/>
    <w:rsid w:val="003114F0"/>
    <w:rsid w:val="0031181B"/>
    <w:rsid w:val="00311DFF"/>
    <w:rsid w:val="00312765"/>
    <w:rsid w:val="0031298C"/>
    <w:rsid w:val="003137D4"/>
    <w:rsid w:val="003138A4"/>
    <w:rsid w:val="00314B4A"/>
    <w:rsid w:val="0031581D"/>
    <w:rsid w:val="003158FD"/>
    <w:rsid w:val="00315DC1"/>
    <w:rsid w:val="003164FA"/>
    <w:rsid w:val="00316AF7"/>
    <w:rsid w:val="0031796E"/>
    <w:rsid w:val="00317E13"/>
    <w:rsid w:val="00320251"/>
    <w:rsid w:val="00320B5D"/>
    <w:rsid w:val="00320C4A"/>
    <w:rsid w:val="00321F9F"/>
    <w:rsid w:val="0032232D"/>
    <w:rsid w:val="00322439"/>
    <w:rsid w:val="0032250F"/>
    <w:rsid w:val="00322EB3"/>
    <w:rsid w:val="00323062"/>
    <w:rsid w:val="003233E2"/>
    <w:rsid w:val="003237A5"/>
    <w:rsid w:val="00323894"/>
    <w:rsid w:val="00323B1B"/>
    <w:rsid w:val="00323DAA"/>
    <w:rsid w:val="00323E03"/>
    <w:rsid w:val="003247C1"/>
    <w:rsid w:val="0032532A"/>
    <w:rsid w:val="0032562F"/>
    <w:rsid w:val="0032571C"/>
    <w:rsid w:val="00325AF6"/>
    <w:rsid w:val="00325E9F"/>
    <w:rsid w:val="003263F6"/>
    <w:rsid w:val="00326AE7"/>
    <w:rsid w:val="00326C29"/>
    <w:rsid w:val="00326E27"/>
    <w:rsid w:val="003271EC"/>
    <w:rsid w:val="003273E8"/>
    <w:rsid w:val="00327D7C"/>
    <w:rsid w:val="00330063"/>
    <w:rsid w:val="00330C4D"/>
    <w:rsid w:val="00330C51"/>
    <w:rsid w:val="00331386"/>
    <w:rsid w:val="003314A3"/>
    <w:rsid w:val="003316B4"/>
    <w:rsid w:val="00331853"/>
    <w:rsid w:val="00331877"/>
    <w:rsid w:val="00331D5A"/>
    <w:rsid w:val="0033288B"/>
    <w:rsid w:val="00332DCA"/>
    <w:rsid w:val="0033396A"/>
    <w:rsid w:val="00334008"/>
    <w:rsid w:val="003344F5"/>
    <w:rsid w:val="003346F4"/>
    <w:rsid w:val="0033725C"/>
    <w:rsid w:val="00337398"/>
    <w:rsid w:val="00337B31"/>
    <w:rsid w:val="00337D7F"/>
    <w:rsid w:val="00340215"/>
    <w:rsid w:val="003404EC"/>
    <w:rsid w:val="00340DD9"/>
    <w:rsid w:val="00340FCC"/>
    <w:rsid w:val="003416F2"/>
    <w:rsid w:val="003418FD"/>
    <w:rsid w:val="00341F4F"/>
    <w:rsid w:val="00342259"/>
    <w:rsid w:val="003427BD"/>
    <w:rsid w:val="00342F22"/>
    <w:rsid w:val="00343789"/>
    <w:rsid w:val="0034392B"/>
    <w:rsid w:val="00343DC4"/>
    <w:rsid w:val="00345215"/>
    <w:rsid w:val="0034555D"/>
    <w:rsid w:val="00345B30"/>
    <w:rsid w:val="00346869"/>
    <w:rsid w:val="00346C06"/>
    <w:rsid w:val="00346D0F"/>
    <w:rsid w:val="003473C4"/>
    <w:rsid w:val="00347B6B"/>
    <w:rsid w:val="00347E1D"/>
    <w:rsid w:val="00347EE2"/>
    <w:rsid w:val="00347FD8"/>
    <w:rsid w:val="00350A75"/>
    <w:rsid w:val="00350B48"/>
    <w:rsid w:val="003512D3"/>
    <w:rsid w:val="003523FE"/>
    <w:rsid w:val="00352B93"/>
    <w:rsid w:val="003533CA"/>
    <w:rsid w:val="003533DB"/>
    <w:rsid w:val="00353D56"/>
    <w:rsid w:val="00353FAB"/>
    <w:rsid w:val="003545FE"/>
    <w:rsid w:val="00354736"/>
    <w:rsid w:val="0035479B"/>
    <w:rsid w:val="0035496B"/>
    <w:rsid w:val="00354CCE"/>
    <w:rsid w:val="003555CB"/>
    <w:rsid w:val="003561E1"/>
    <w:rsid w:val="00356583"/>
    <w:rsid w:val="00356A03"/>
    <w:rsid w:val="00357D6D"/>
    <w:rsid w:val="003604CC"/>
    <w:rsid w:val="00360BE7"/>
    <w:rsid w:val="00360E17"/>
    <w:rsid w:val="00360ED7"/>
    <w:rsid w:val="003610E9"/>
    <w:rsid w:val="00361873"/>
    <w:rsid w:val="00361943"/>
    <w:rsid w:val="00361C23"/>
    <w:rsid w:val="0036209C"/>
    <w:rsid w:val="00362440"/>
    <w:rsid w:val="0036299B"/>
    <w:rsid w:val="00362A60"/>
    <w:rsid w:val="0036345D"/>
    <w:rsid w:val="00363BA0"/>
    <w:rsid w:val="00363D06"/>
    <w:rsid w:val="003641FB"/>
    <w:rsid w:val="003642EC"/>
    <w:rsid w:val="00364459"/>
    <w:rsid w:val="003644CF"/>
    <w:rsid w:val="00364523"/>
    <w:rsid w:val="00364771"/>
    <w:rsid w:val="00364F91"/>
    <w:rsid w:val="00365031"/>
    <w:rsid w:val="00365AF1"/>
    <w:rsid w:val="00366715"/>
    <w:rsid w:val="00366A28"/>
    <w:rsid w:val="00366DA4"/>
    <w:rsid w:val="00366EED"/>
    <w:rsid w:val="0037096F"/>
    <w:rsid w:val="00370FF0"/>
    <w:rsid w:val="003710D4"/>
    <w:rsid w:val="003716A8"/>
    <w:rsid w:val="0037179C"/>
    <w:rsid w:val="00371D78"/>
    <w:rsid w:val="00371EA8"/>
    <w:rsid w:val="00371F41"/>
    <w:rsid w:val="00372784"/>
    <w:rsid w:val="00372F68"/>
    <w:rsid w:val="0037332E"/>
    <w:rsid w:val="003737E7"/>
    <w:rsid w:val="003739F6"/>
    <w:rsid w:val="003745F0"/>
    <w:rsid w:val="0037499E"/>
    <w:rsid w:val="00374AD4"/>
    <w:rsid w:val="00375418"/>
    <w:rsid w:val="003757DB"/>
    <w:rsid w:val="00375B09"/>
    <w:rsid w:val="003764A6"/>
    <w:rsid w:val="003776E6"/>
    <w:rsid w:val="00380727"/>
    <w:rsid w:val="003814F2"/>
    <w:rsid w:val="0038189A"/>
    <w:rsid w:val="0038256D"/>
    <w:rsid w:val="00382D5E"/>
    <w:rsid w:val="0038320A"/>
    <w:rsid w:val="00383465"/>
    <w:rsid w:val="003837E8"/>
    <w:rsid w:val="00383A0F"/>
    <w:rsid w:val="003848EB"/>
    <w:rsid w:val="003848FE"/>
    <w:rsid w:val="00385DFB"/>
    <w:rsid w:val="0038715A"/>
    <w:rsid w:val="0038715F"/>
    <w:rsid w:val="003876CF"/>
    <w:rsid w:val="00387FDB"/>
    <w:rsid w:val="0038CFD7"/>
    <w:rsid w:val="003903BD"/>
    <w:rsid w:val="00390551"/>
    <w:rsid w:val="00390643"/>
    <w:rsid w:val="003906D8"/>
    <w:rsid w:val="003911D1"/>
    <w:rsid w:val="0039382D"/>
    <w:rsid w:val="003940E3"/>
    <w:rsid w:val="00394B93"/>
    <w:rsid w:val="00394FD7"/>
    <w:rsid w:val="003952DB"/>
    <w:rsid w:val="0039530C"/>
    <w:rsid w:val="00395514"/>
    <w:rsid w:val="00395AA9"/>
    <w:rsid w:val="003972CE"/>
    <w:rsid w:val="0039785F"/>
    <w:rsid w:val="00397970"/>
    <w:rsid w:val="00397C94"/>
    <w:rsid w:val="003A044D"/>
    <w:rsid w:val="003A084E"/>
    <w:rsid w:val="003A0854"/>
    <w:rsid w:val="003A1206"/>
    <w:rsid w:val="003A19E2"/>
    <w:rsid w:val="003A1E4B"/>
    <w:rsid w:val="003A20E3"/>
    <w:rsid w:val="003A26EC"/>
    <w:rsid w:val="003A273F"/>
    <w:rsid w:val="003A28CE"/>
    <w:rsid w:val="003A29A2"/>
    <w:rsid w:val="003A2E7D"/>
    <w:rsid w:val="003A3873"/>
    <w:rsid w:val="003A38A9"/>
    <w:rsid w:val="003A4243"/>
    <w:rsid w:val="003A4981"/>
    <w:rsid w:val="003A5136"/>
    <w:rsid w:val="003A5190"/>
    <w:rsid w:val="003A58BE"/>
    <w:rsid w:val="003A5CB8"/>
    <w:rsid w:val="003A5F77"/>
    <w:rsid w:val="003A63A1"/>
    <w:rsid w:val="003A6BA8"/>
    <w:rsid w:val="003A6ECD"/>
    <w:rsid w:val="003A70FB"/>
    <w:rsid w:val="003A7521"/>
    <w:rsid w:val="003B0494"/>
    <w:rsid w:val="003B0B72"/>
    <w:rsid w:val="003B0DA2"/>
    <w:rsid w:val="003B1135"/>
    <w:rsid w:val="003B118D"/>
    <w:rsid w:val="003B19C7"/>
    <w:rsid w:val="003B240E"/>
    <w:rsid w:val="003B2429"/>
    <w:rsid w:val="003B24EC"/>
    <w:rsid w:val="003B2F59"/>
    <w:rsid w:val="003B353A"/>
    <w:rsid w:val="003B3625"/>
    <w:rsid w:val="003B37FB"/>
    <w:rsid w:val="003B3816"/>
    <w:rsid w:val="003B3BF9"/>
    <w:rsid w:val="003B412E"/>
    <w:rsid w:val="003B41A5"/>
    <w:rsid w:val="003B52C4"/>
    <w:rsid w:val="003B5965"/>
    <w:rsid w:val="003B5972"/>
    <w:rsid w:val="003B5BFA"/>
    <w:rsid w:val="003B5F4A"/>
    <w:rsid w:val="003B607D"/>
    <w:rsid w:val="003B6947"/>
    <w:rsid w:val="003B69B7"/>
    <w:rsid w:val="003B6C04"/>
    <w:rsid w:val="003B6C65"/>
    <w:rsid w:val="003B6D87"/>
    <w:rsid w:val="003B76E0"/>
    <w:rsid w:val="003B7E72"/>
    <w:rsid w:val="003C0826"/>
    <w:rsid w:val="003C0A88"/>
    <w:rsid w:val="003C0D91"/>
    <w:rsid w:val="003C13D3"/>
    <w:rsid w:val="003C151B"/>
    <w:rsid w:val="003C15C4"/>
    <w:rsid w:val="003C15F7"/>
    <w:rsid w:val="003C1767"/>
    <w:rsid w:val="003C20CB"/>
    <w:rsid w:val="003C21F8"/>
    <w:rsid w:val="003C2848"/>
    <w:rsid w:val="003C46CD"/>
    <w:rsid w:val="003C4C01"/>
    <w:rsid w:val="003C4C3E"/>
    <w:rsid w:val="003C5734"/>
    <w:rsid w:val="003C5E32"/>
    <w:rsid w:val="003C5FAF"/>
    <w:rsid w:val="003C6D18"/>
    <w:rsid w:val="003C7244"/>
    <w:rsid w:val="003C78D1"/>
    <w:rsid w:val="003C7985"/>
    <w:rsid w:val="003C7AAF"/>
    <w:rsid w:val="003C7C3E"/>
    <w:rsid w:val="003C7E68"/>
    <w:rsid w:val="003D018D"/>
    <w:rsid w:val="003D0494"/>
    <w:rsid w:val="003D04A7"/>
    <w:rsid w:val="003D110D"/>
    <w:rsid w:val="003D126C"/>
    <w:rsid w:val="003D13EF"/>
    <w:rsid w:val="003D1E5B"/>
    <w:rsid w:val="003D2EAA"/>
    <w:rsid w:val="003D345D"/>
    <w:rsid w:val="003D40D7"/>
    <w:rsid w:val="003D420D"/>
    <w:rsid w:val="003D482B"/>
    <w:rsid w:val="003D4B0B"/>
    <w:rsid w:val="003D4BC5"/>
    <w:rsid w:val="003D4E7E"/>
    <w:rsid w:val="003D5209"/>
    <w:rsid w:val="003D5D93"/>
    <w:rsid w:val="003D5DE6"/>
    <w:rsid w:val="003D680B"/>
    <w:rsid w:val="003D6D86"/>
    <w:rsid w:val="003D6FE6"/>
    <w:rsid w:val="003E00E1"/>
    <w:rsid w:val="003E026D"/>
    <w:rsid w:val="003E1381"/>
    <w:rsid w:val="003E18F1"/>
    <w:rsid w:val="003E21F9"/>
    <w:rsid w:val="003E278F"/>
    <w:rsid w:val="003E2E51"/>
    <w:rsid w:val="003E3546"/>
    <w:rsid w:val="003E3866"/>
    <w:rsid w:val="003E3CB7"/>
    <w:rsid w:val="003E3E9C"/>
    <w:rsid w:val="003E42CC"/>
    <w:rsid w:val="003E4995"/>
    <w:rsid w:val="003E4DD6"/>
    <w:rsid w:val="003E5712"/>
    <w:rsid w:val="003E5A9D"/>
    <w:rsid w:val="003E6019"/>
    <w:rsid w:val="003E6649"/>
    <w:rsid w:val="003E73EE"/>
    <w:rsid w:val="003E7437"/>
    <w:rsid w:val="003E77C5"/>
    <w:rsid w:val="003E7D23"/>
    <w:rsid w:val="003E7F7E"/>
    <w:rsid w:val="003E7FC9"/>
    <w:rsid w:val="003F02BA"/>
    <w:rsid w:val="003F0C89"/>
    <w:rsid w:val="003F18E0"/>
    <w:rsid w:val="003F1929"/>
    <w:rsid w:val="003F1B35"/>
    <w:rsid w:val="003F1ECD"/>
    <w:rsid w:val="003F1EF0"/>
    <w:rsid w:val="003F23F2"/>
    <w:rsid w:val="003F2654"/>
    <w:rsid w:val="003F30FA"/>
    <w:rsid w:val="003F3639"/>
    <w:rsid w:val="003F374D"/>
    <w:rsid w:val="003F3804"/>
    <w:rsid w:val="003F3E1C"/>
    <w:rsid w:val="003F4509"/>
    <w:rsid w:val="003F59E5"/>
    <w:rsid w:val="003F65AA"/>
    <w:rsid w:val="003F66AD"/>
    <w:rsid w:val="003F6A58"/>
    <w:rsid w:val="003F6E49"/>
    <w:rsid w:val="003F7016"/>
    <w:rsid w:val="003F7167"/>
    <w:rsid w:val="003F75F9"/>
    <w:rsid w:val="003F7D09"/>
    <w:rsid w:val="00401084"/>
    <w:rsid w:val="0040149D"/>
    <w:rsid w:val="0040285B"/>
    <w:rsid w:val="0040296F"/>
    <w:rsid w:val="00403548"/>
    <w:rsid w:val="00403628"/>
    <w:rsid w:val="004036C7"/>
    <w:rsid w:val="00403A77"/>
    <w:rsid w:val="00403E59"/>
    <w:rsid w:val="00403ED1"/>
    <w:rsid w:val="00403F71"/>
    <w:rsid w:val="00404B92"/>
    <w:rsid w:val="004056F9"/>
    <w:rsid w:val="00406A98"/>
    <w:rsid w:val="00406E20"/>
    <w:rsid w:val="004073D8"/>
    <w:rsid w:val="004073F7"/>
    <w:rsid w:val="00407DB3"/>
    <w:rsid w:val="00407EF0"/>
    <w:rsid w:val="0041038B"/>
    <w:rsid w:val="004106A9"/>
    <w:rsid w:val="00410B68"/>
    <w:rsid w:val="004117A9"/>
    <w:rsid w:val="004119F9"/>
    <w:rsid w:val="00412AFE"/>
    <w:rsid w:val="00412CFC"/>
    <w:rsid w:val="00412F2B"/>
    <w:rsid w:val="004137EA"/>
    <w:rsid w:val="00414171"/>
    <w:rsid w:val="004151EC"/>
    <w:rsid w:val="0041572E"/>
    <w:rsid w:val="00415C6E"/>
    <w:rsid w:val="004165DB"/>
    <w:rsid w:val="004178B3"/>
    <w:rsid w:val="00417E51"/>
    <w:rsid w:val="00420047"/>
    <w:rsid w:val="004212ED"/>
    <w:rsid w:val="004216FD"/>
    <w:rsid w:val="00421BEF"/>
    <w:rsid w:val="004226E7"/>
    <w:rsid w:val="00423101"/>
    <w:rsid w:val="0042355B"/>
    <w:rsid w:val="00423B5B"/>
    <w:rsid w:val="00423CCF"/>
    <w:rsid w:val="00423D1C"/>
    <w:rsid w:val="00425389"/>
    <w:rsid w:val="00425438"/>
    <w:rsid w:val="004255F2"/>
    <w:rsid w:val="004256B9"/>
    <w:rsid w:val="004257E1"/>
    <w:rsid w:val="004260E9"/>
    <w:rsid w:val="00426701"/>
    <w:rsid w:val="00426888"/>
    <w:rsid w:val="00426BC0"/>
    <w:rsid w:val="00426E19"/>
    <w:rsid w:val="004273BE"/>
    <w:rsid w:val="0042761E"/>
    <w:rsid w:val="00430F12"/>
    <w:rsid w:val="00431097"/>
    <w:rsid w:val="0043135E"/>
    <w:rsid w:val="004316AE"/>
    <w:rsid w:val="0043277A"/>
    <w:rsid w:val="00432C2D"/>
    <w:rsid w:val="00433A97"/>
    <w:rsid w:val="00433AFC"/>
    <w:rsid w:val="00433D2E"/>
    <w:rsid w:val="00433E94"/>
    <w:rsid w:val="00434009"/>
    <w:rsid w:val="0043466F"/>
    <w:rsid w:val="00434CD2"/>
    <w:rsid w:val="0043540B"/>
    <w:rsid w:val="004356F4"/>
    <w:rsid w:val="004359AE"/>
    <w:rsid w:val="00435BA3"/>
    <w:rsid w:val="00436A1F"/>
    <w:rsid w:val="00437587"/>
    <w:rsid w:val="004400BE"/>
    <w:rsid w:val="004401EC"/>
    <w:rsid w:val="0044033E"/>
    <w:rsid w:val="0044074C"/>
    <w:rsid w:val="00440B70"/>
    <w:rsid w:val="004412A8"/>
    <w:rsid w:val="004420D7"/>
    <w:rsid w:val="004420FB"/>
    <w:rsid w:val="004421BC"/>
    <w:rsid w:val="0044263A"/>
    <w:rsid w:val="004426B9"/>
    <w:rsid w:val="004429F8"/>
    <w:rsid w:val="00442BFD"/>
    <w:rsid w:val="00442DB0"/>
    <w:rsid w:val="004433C7"/>
    <w:rsid w:val="00443974"/>
    <w:rsid w:val="00443B91"/>
    <w:rsid w:val="00443D65"/>
    <w:rsid w:val="004447D9"/>
    <w:rsid w:val="0044628C"/>
    <w:rsid w:val="0044673A"/>
    <w:rsid w:val="00446B32"/>
    <w:rsid w:val="00446C59"/>
    <w:rsid w:val="00446D79"/>
    <w:rsid w:val="00447B41"/>
    <w:rsid w:val="00450096"/>
    <w:rsid w:val="0045014E"/>
    <w:rsid w:val="00450187"/>
    <w:rsid w:val="0045056C"/>
    <w:rsid w:val="00450C54"/>
    <w:rsid w:val="0045140A"/>
    <w:rsid w:val="00451AC5"/>
    <w:rsid w:val="00451D96"/>
    <w:rsid w:val="00451D98"/>
    <w:rsid w:val="00452065"/>
    <w:rsid w:val="00453414"/>
    <w:rsid w:val="00453E07"/>
    <w:rsid w:val="0045400B"/>
    <w:rsid w:val="004547F7"/>
    <w:rsid w:val="0045568D"/>
    <w:rsid w:val="00455755"/>
    <w:rsid w:val="004557C5"/>
    <w:rsid w:val="00455CC6"/>
    <w:rsid w:val="004564B7"/>
    <w:rsid w:val="004571AB"/>
    <w:rsid w:val="00457A25"/>
    <w:rsid w:val="00457A27"/>
    <w:rsid w:val="00460AD6"/>
    <w:rsid w:val="00460AFF"/>
    <w:rsid w:val="004621BC"/>
    <w:rsid w:val="00462781"/>
    <w:rsid w:val="00463D04"/>
    <w:rsid w:val="0046479A"/>
    <w:rsid w:val="00464BA5"/>
    <w:rsid w:val="00465722"/>
    <w:rsid w:val="00465B6A"/>
    <w:rsid w:val="00465D5B"/>
    <w:rsid w:val="00465E61"/>
    <w:rsid w:val="004662AB"/>
    <w:rsid w:val="00466E8B"/>
    <w:rsid w:val="004671C8"/>
    <w:rsid w:val="00467612"/>
    <w:rsid w:val="00467C0E"/>
    <w:rsid w:val="0047014C"/>
    <w:rsid w:val="004707F6"/>
    <w:rsid w:val="00470D19"/>
    <w:rsid w:val="00470D81"/>
    <w:rsid w:val="004711ED"/>
    <w:rsid w:val="00472504"/>
    <w:rsid w:val="00472CC5"/>
    <w:rsid w:val="00472CF6"/>
    <w:rsid w:val="004732CA"/>
    <w:rsid w:val="0047374D"/>
    <w:rsid w:val="004745AD"/>
    <w:rsid w:val="004747ED"/>
    <w:rsid w:val="00474A2C"/>
    <w:rsid w:val="00474D8C"/>
    <w:rsid w:val="0047505B"/>
    <w:rsid w:val="00475137"/>
    <w:rsid w:val="00475E70"/>
    <w:rsid w:val="0047601B"/>
    <w:rsid w:val="0047673F"/>
    <w:rsid w:val="00476D6D"/>
    <w:rsid w:val="0047734A"/>
    <w:rsid w:val="004774AB"/>
    <w:rsid w:val="00480185"/>
    <w:rsid w:val="004805B0"/>
    <w:rsid w:val="00480FAA"/>
    <w:rsid w:val="00481C8F"/>
    <w:rsid w:val="004840BA"/>
    <w:rsid w:val="004843C7"/>
    <w:rsid w:val="0048446A"/>
    <w:rsid w:val="00484EDC"/>
    <w:rsid w:val="00485942"/>
    <w:rsid w:val="00485A18"/>
    <w:rsid w:val="0048642E"/>
    <w:rsid w:val="00486EAE"/>
    <w:rsid w:val="004871D9"/>
    <w:rsid w:val="00487C6B"/>
    <w:rsid w:val="0049011B"/>
    <w:rsid w:val="004905BF"/>
    <w:rsid w:val="004915B8"/>
    <w:rsid w:val="00491745"/>
    <w:rsid w:val="004918A3"/>
    <w:rsid w:val="00491BAF"/>
    <w:rsid w:val="00491D60"/>
    <w:rsid w:val="00492354"/>
    <w:rsid w:val="00492BF5"/>
    <w:rsid w:val="00493031"/>
    <w:rsid w:val="00493266"/>
    <w:rsid w:val="0049337D"/>
    <w:rsid w:val="00493BDC"/>
    <w:rsid w:val="004944F8"/>
    <w:rsid w:val="00495794"/>
    <w:rsid w:val="004960F9"/>
    <w:rsid w:val="0049757E"/>
    <w:rsid w:val="00497868"/>
    <w:rsid w:val="004978A2"/>
    <w:rsid w:val="004A1BDC"/>
    <w:rsid w:val="004A1EC6"/>
    <w:rsid w:val="004A1FC5"/>
    <w:rsid w:val="004A22BC"/>
    <w:rsid w:val="004A2EA5"/>
    <w:rsid w:val="004A2F29"/>
    <w:rsid w:val="004A3016"/>
    <w:rsid w:val="004A32F3"/>
    <w:rsid w:val="004A442F"/>
    <w:rsid w:val="004A4C15"/>
    <w:rsid w:val="004A54E8"/>
    <w:rsid w:val="004A5808"/>
    <w:rsid w:val="004A5A5D"/>
    <w:rsid w:val="004A61AC"/>
    <w:rsid w:val="004A6BA0"/>
    <w:rsid w:val="004A7E88"/>
    <w:rsid w:val="004B00BF"/>
    <w:rsid w:val="004B1B7F"/>
    <w:rsid w:val="004B2604"/>
    <w:rsid w:val="004B27D0"/>
    <w:rsid w:val="004B28A5"/>
    <w:rsid w:val="004B2E1C"/>
    <w:rsid w:val="004B2EB2"/>
    <w:rsid w:val="004B3C0B"/>
    <w:rsid w:val="004B3FD9"/>
    <w:rsid w:val="004B4649"/>
    <w:rsid w:val="004B484F"/>
    <w:rsid w:val="004B4EF4"/>
    <w:rsid w:val="004B5230"/>
    <w:rsid w:val="004B5504"/>
    <w:rsid w:val="004B6183"/>
    <w:rsid w:val="004B706C"/>
    <w:rsid w:val="004B7A5B"/>
    <w:rsid w:val="004C0334"/>
    <w:rsid w:val="004C0A16"/>
    <w:rsid w:val="004C0EDA"/>
    <w:rsid w:val="004C11A9"/>
    <w:rsid w:val="004C2A3B"/>
    <w:rsid w:val="004C359F"/>
    <w:rsid w:val="004C3D6B"/>
    <w:rsid w:val="004C4181"/>
    <w:rsid w:val="004C4AF2"/>
    <w:rsid w:val="004C4B61"/>
    <w:rsid w:val="004C5DC1"/>
    <w:rsid w:val="004C610D"/>
    <w:rsid w:val="004C6662"/>
    <w:rsid w:val="004C6861"/>
    <w:rsid w:val="004C73F8"/>
    <w:rsid w:val="004C753F"/>
    <w:rsid w:val="004C7711"/>
    <w:rsid w:val="004C78C0"/>
    <w:rsid w:val="004C7CB6"/>
    <w:rsid w:val="004C7D35"/>
    <w:rsid w:val="004D14D5"/>
    <w:rsid w:val="004D151C"/>
    <w:rsid w:val="004D1A3F"/>
    <w:rsid w:val="004D2315"/>
    <w:rsid w:val="004D2EE6"/>
    <w:rsid w:val="004D3013"/>
    <w:rsid w:val="004D3704"/>
    <w:rsid w:val="004D3855"/>
    <w:rsid w:val="004D40C2"/>
    <w:rsid w:val="004D5287"/>
    <w:rsid w:val="004D551D"/>
    <w:rsid w:val="004D561B"/>
    <w:rsid w:val="004D65E9"/>
    <w:rsid w:val="004D68C4"/>
    <w:rsid w:val="004D6E3B"/>
    <w:rsid w:val="004D705C"/>
    <w:rsid w:val="004D73BD"/>
    <w:rsid w:val="004D7779"/>
    <w:rsid w:val="004D7809"/>
    <w:rsid w:val="004E0A90"/>
    <w:rsid w:val="004E16B3"/>
    <w:rsid w:val="004E175D"/>
    <w:rsid w:val="004E1FC6"/>
    <w:rsid w:val="004E207A"/>
    <w:rsid w:val="004E2182"/>
    <w:rsid w:val="004E23A7"/>
    <w:rsid w:val="004E32F4"/>
    <w:rsid w:val="004E48AB"/>
    <w:rsid w:val="004E4C48"/>
    <w:rsid w:val="004E52AC"/>
    <w:rsid w:val="004E5AF9"/>
    <w:rsid w:val="004E5E81"/>
    <w:rsid w:val="004E5EDD"/>
    <w:rsid w:val="004E6039"/>
    <w:rsid w:val="004E6231"/>
    <w:rsid w:val="004E68D2"/>
    <w:rsid w:val="004E6A08"/>
    <w:rsid w:val="004E6AC0"/>
    <w:rsid w:val="004E6D1F"/>
    <w:rsid w:val="004E72B9"/>
    <w:rsid w:val="004E77ED"/>
    <w:rsid w:val="004E7C70"/>
    <w:rsid w:val="004F2D53"/>
    <w:rsid w:val="004F341D"/>
    <w:rsid w:val="004F343D"/>
    <w:rsid w:val="004F3AC6"/>
    <w:rsid w:val="004F3B0B"/>
    <w:rsid w:val="004F3CE6"/>
    <w:rsid w:val="004F48DD"/>
    <w:rsid w:val="004F49A3"/>
    <w:rsid w:val="004F4F48"/>
    <w:rsid w:val="004F6A6F"/>
    <w:rsid w:val="004F6AF2"/>
    <w:rsid w:val="004F6DE4"/>
    <w:rsid w:val="004F7630"/>
    <w:rsid w:val="004F791A"/>
    <w:rsid w:val="0050041B"/>
    <w:rsid w:val="005006E2"/>
    <w:rsid w:val="00500969"/>
    <w:rsid w:val="00501236"/>
    <w:rsid w:val="005013F1"/>
    <w:rsid w:val="00501DDB"/>
    <w:rsid w:val="00501F28"/>
    <w:rsid w:val="00502220"/>
    <w:rsid w:val="00502AD1"/>
    <w:rsid w:val="00502D1A"/>
    <w:rsid w:val="00502F99"/>
    <w:rsid w:val="0050323B"/>
    <w:rsid w:val="00503524"/>
    <w:rsid w:val="00503886"/>
    <w:rsid w:val="00503B2F"/>
    <w:rsid w:val="00503C60"/>
    <w:rsid w:val="00503D25"/>
    <w:rsid w:val="00504D6E"/>
    <w:rsid w:val="005056C6"/>
    <w:rsid w:val="00505AD6"/>
    <w:rsid w:val="0050600F"/>
    <w:rsid w:val="005063EB"/>
    <w:rsid w:val="005074EF"/>
    <w:rsid w:val="00507929"/>
    <w:rsid w:val="00510B14"/>
    <w:rsid w:val="005110D8"/>
    <w:rsid w:val="0051118F"/>
    <w:rsid w:val="00511863"/>
    <w:rsid w:val="005119B0"/>
    <w:rsid w:val="00511F1D"/>
    <w:rsid w:val="00513114"/>
    <w:rsid w:val="00513611"/>
    <w:rsid w:val="00513F02"/>
    <w:rsid w:val="00514231"/>
    <w:rsid w:val="0051462F"/>
    <w:rsid w:val="00514C08"/>
    <w:rsid w:val="00514C26"/>
    <w:rsid w:val="00514D2F"/>
    <w:rsid w:val="00515575"/>
    <w:rsid w:val="00516BD2"/>
    <w:rsid w:val="0051720A"/>
    <w:rsid w:val="005175DD"/>
    <w:rsid w:val="00517602"/>
    <w:rsid w:val="0051763E"/>
    <w:rsid w:val="005177B3"/>
    <w:rsid w:val="005177FE"/>
    <w:rsid w:val="00520687"/>
    <w:rsid w:val="0052095A"/>
    <w:rsid w:val="005209E3"/>
    <w:rsid w:val="00520A68"/>
    <w:rsid w:val="0052264A"/>
    <w:rsid w:val="00523CED"/>
    <w:rsid w:val="00523FA1"/>
    <w:rsid w:val="005248F6"/>
    <w:rsid w:val="00524E5C"/>
    <w:rsid w:val="00526382"/>
    <w:rsid w:val="00526561"/>
    <w:rsid w:val="00526795"/>
    <w:rsid w:val="005270FF"/>
    <w:rsid w:val="005272EF"/>
    <w:rsid w:val="00530140"/>
    <w:rsid w:val="005303A3"/>
    <w:rsid w:val="00530755"/>
    <w:rsid w:val="00530F1C"/>
    <w:rsid w:val="0053135C"/>
    <w:rsid w:val="00531950"/>
    <w:rsid w:val="0053198D"/>
    <w:rsid w:val="005321B6"/>
    <w:rsid w:val="00532977"/>
    <w:rsid w:val="0053320F"/>
    <w:rsid w:val="00533377"/>
    <w:rsid w:val="005355D9"/>
    <w:rsid w:val="0053570B"/>
    <w:rsid w:val="00535ACA"/>
    <w:rsid w:val="00535CAA"/>
    <w:rsid w:val="00535EB9"/>
    <w:rsid w:val="00536633"/>
    <w:rsid w:val="00536B2B"/>
    <w:rsid w:val="00537032"/>
    <w:rsid w:val="0053720F"/>
    <w:rsid w:val="0053751C"/>
    <w:rsid w:val="00537C04"/>
    <w:rsid w:val="00540344"/>
    <w:rsid w:val="005408C4"/>
    <w:rsid w:val="005414FC"/>
    <w:rsid w:val="00541FBB"/>
    <w:rsid w:val="00542455"/>
    <w:rsid w:val="00542CD2"/>
    <w:rsid w:val="00543BA3"/>
    <w:rsid w:val="00543C64"/>
    <w:rsid w:val="00543E34"/>
    <w:rsid w:val="00543F8A"/>
    <w:rsid w:val="00545154"/>
    <w:rsid w:val="00545433"/>
    <w:rsid w:val="005457DC"/>
    <w:rsid w:val="005458E4"/>
    <w:rsid w:val="00545CFD"/>
    <w:rsid w:val="005462AF"/>
    <w:rsid w:val="00546378"/>
    <w:rsid w:val="005467FB"/>
    <w:rsid w:val="00546F68"/>
    <w:rsid w:val="00547DC1"/>
    <w:rsid w:val="005500D8"/>
    <w:rsid w:val="00550594"/>
    <w:rsid w:val="005508BF"/>
    <w:rsid w:val="00550BA2"/>
    <w:rsid w:val="00551CCE"/>
    <w:rsid w:val="00552414"/>
    <w:rsid w:val="0055275A"/>
    <w:rsid w:val="0055285E"/>
    <w:rsid w:val="0055314C"/>
    <w:rsid w:val="005534BE"/>
    <w:rsid w:val="00553568"/>
    <w:rsid w:val="005549A5"/>
    <w:rsid w:val="00555311"/>
    <w:rsid w:val="00556082"/>
    <w:rsid w:val="005561A3"/>
    <w:rsid w:val="0055664F"/>
    <w:rsid w:val="005568F4"/>
    <w:rsid w:val="005568F6"/>
    <w:rsid w:val="005576FB"/>
    <w:rsid w:val="00557CC4"/>
    <w:rsid w:val="00557CFD"/>
    <w:rsid w:val="00557DD5"/>
    <w:rsid w:val="00557FAF"/>
    <w:rsid w:val="005605C1"/>
    <w:rsid w:val="00560678"/>
    <w:rsid w:val="00560932"/>
    <w:rsid w:val="00560975"/>
    <w:rsid w:val="00560A0B"/>
    <w:rsid w:val="00562025"/>
    <w:rsid w:val="005626B7"/>
    <w:rsid w:val="00563001"/>
    <w:rsid w:val="0056350B"/>
    <w:rsid w:val="00563E30"/>
    <w:rsid w:val="00563EB0"/>
    <w:rsid w:val="0056408A"/>
    <w:rsid w:val="00564284"/>
    <w:rsid w:val="005649D2"/>
    <w:rsid w:val="00564F4A"/>
    <w:rsid w:val="0056579F"/>
    <w:rsid w:val="005663BF"/>
    <w:rsid w:val="00567A1E"/>
    <w:rsid w:val="00567A80"/>
    <w:rsid w:val="00567B78"/>
    <w:rsid w:val="00567C1E"/>
    <w:rsid w:val="005703E0"/>
    <w:rsid w:val="00571203"/>
    <w:rsid w:val="00571580"/>
    <w:rsid w:val="005719BD"/>
    <w:rsid w:val="0057263C"/>
    <w:rsid w:val="00572964"/>
    <w:rsid w:val="00572AEC"/>
    <w:rsid w:val="00572BC6"/>
    <w:rsid w:val="00572E45"/>
    <w:rsid w:val="00572EE3"/>
    <w:rsid w:val="0057355F"/>
    <w:rsid w:val="00573637"/>
    <w:rsid w:val="0057391A"/>
    <w:rsid w:val="00573A3E"/>
    <w:rsid w:val="005745D6"/>
    <w:rsid w:val="00575868"/>
    <w:rsid w:val="00576305"/>
    <w:rsid w:val="00576FA1"/>
    <w:rsid w:val="0057741E"/>
    <w:rsid w:val="00577469"/>
    <w:rsid w:val="005779C1"/>
    <w:rsid w:val="005801A1"/>
    <w:rsid w:val="00580711"/>
    <w:rsid w:val="00580BD6"/>
    <w:rsid w:val="00580D1E"/>
    <w:rsid w:val="00580EC1"/>
    <w:rsid w:val="0058102D"/>
    <w:rsid w:val="00581745"/>
    <w:rsid w:val="00581849"/>
    <w:rsid w:val="00581919"/>
    <w:rsid w:val="00581D56"/>
    <w:rsid w:val="00582305"/>
    <w:rsid w:val="00582507"/>
    <w:rsid w:val="005825BB"/>
    <w:rsid w:val="005825D3"/>
    <w:rsid w:val="0058280F"/>
    <w:rsid w:val="00582B14"/>
    <w:rsid w:val="00582C1C"/>
    <w:rsid w:val="00583696"/>
    <w:rsid w:val="00583731"/>
    <w:rsid w:val="00583F9B"/>
    <w:rsid w:val="00584078"/>
    <w:rsid w:val="005846D9"/>
    <w:rsid w:val="00584708"/>
    <w:rsid w:val="00584B29"/>
    <w:rsid w:val="00584DA0"/>
    <w:rsid w:val="00584E19"/>
    <w:rsid w:val="00585026"/>
    <w:rsid w:val="005855DB"/>
    <w:rsid w:val="00586217"/>
    <w:rsid w:val="005863CF"/>
    <w:rsid w:val="005868C2"/>
    <w:rsid w:val="0058690A"/>
    <w:rsid w:val="005870FB"/>
    <w:rsid w:val="00587952"/>
    <w:rsid w:val="00587B8F"/>
    <w:rsid w:val="0059020A"/>
    <w:rsid w:val="0059049C"/>
    <w:rsid w:val="00590DD6"/>
    <w:rsid w:val="005922AC"/>
    <w:rsid w:val="00592A6E"/>
    <w:rsid w:val="005934B4"/>
    <w:rsid w:val="00593DC7"/>
    <w:rsid w:val="005942F1"/>
    <w:rsid w:val="00594326"/>
    <w:rsid w:val="00594FB2"/>
    <w:rsid w:val="00595F6D"/>
    <w:rsid w:val="005966FC"/>
    <w:rsid w:val="00597038"/>
    <w:rsid w:val="005979CF"/>
    <w:rsid w:val="005A0171"/>
    <w:rsid w:val="005A0254"/>
    <w:rsid w:val="005A0342"/>
    <w:rsid w:val="005A0A21"/>
    <w:rsid w:val="005A0C87"/>
    <w:rsid w:val="005A1C82"/>
    <w:rsid w:val="005A206F"/>
    <w:rsid w:val="005A259E"/>
    <w:rsid w:val="005A2646"/>
    <w:rsid w:val="005A34D4"/>
    <w:rsid w:val="005A3EEB"/>
    <w:rsid w:val="005A3F48"/>
    <w:rsid w:val="005A45AA"/>
    <w:rsid w:val="005A4B84"/>
    <w:rsid w:val="005A5289"/>
    <w:rsid w:val="005A67CA"/>
    <w:rsid w:val="005A6F60"/>
    <w:rsid w:val="005A7035"/>
    <w:rsid w:val="005A7689"/>
    <w:rsid w:val="005A7C06"/>
    <w:rsid w:val="005B184F"/>
    <w:rsid w:val="005B2697"/>
    <w:rsid w:val="005B2BD4"/>
    <w:rsid w:val="005B2D6D"/>
    <w:rsid w:val="005B33D4"/>
    <w:rsid w:val="005B38BF"/>
    <w:rsid w:val="005B462F"/>
    <w:rsid w:val="005B4682"/>
    <w:rsid w:val="005B4C1E"/>
    <w:rsid w:val="005B4C6E"/>
    <w:rsid w:val="005B4E7E"/>
    <w:rsid w:val="005B527A"/>
    <w:rsid w:val="005B5356"/>
    <w:rsid w:val="005B5D02"/>
    <w:rsid w:val="005B6473"/>
    <w:rsid w:val="005B6C0D"/>
    <w:rsid w:val="005B6E78"/>
    <w:rsid w:val="005B750A"/>
    <w:rsid w:val="005B77E0"/>
    <w:rsid w:val="005B7E7F"/>
    <w:rsid w:val="005C0206"/>
    <w:rsid w:val="005C02F3"/>
    <w:rsid w:val="005C07D7"/>
    <w:rsid w:val="005C14A7"/>
    <w:rsid w:val="005C175B"/>
    <w:rsid w:val="005C17B9"/>
    <w:rsid w:val="005C1E61"/>
    <w:rsid w:val="005C1EA4"/>
    <w:rsid w:val="005C2355"/>
    <w:rsid w:val="005C24A3"/>
    <w:rsid w:val="005C2B92"/>
    <w:rsid w:val="005C2DD9"/>
    <w:rsid w:val="005C3128"/>
    <w:rsid w:val="005C3B60"/>
    <w:rsid w:val="005C3C47"/>
    <w:rsid w:val="005C3E1F"/>
    <w:rsid w:val="005C4730"/>
    <w:rsid w:val="005C5D60"/>
    <w:rsid w:val="005C73E0"/>
    <w:rsid w:val="005C7F44"/>
    <w:rsid w:val="005D0087"/>
    <w:rsid w:val="005D0117"/>
    <w:rsid w:val="005D0140"/>
    <w:rsid w:val="005D0250"/>
    <w:rsid w:val="005D07DD"/>
    <w:rsid w:val="005D0D2E"/>
    <w:rsid w:val="005D0F33"/>
    <w:rsid w:val="005D17F3"/>
    <w:rsid w:val="005D238D"/>
    <w:rsid w:val="005D3241"/>
    <w:rsid w:val="005D333A"/>
    <w:rsid w:val="005D3455"/>
    <w:rsid w:val="005D3505"/>
    <w:rsid w:val="005D43A5"/>
    <w:rsid w:val="005D4835"/>
    <w:rsid w:val="005D49FE"/>
    <w:rsid w:val="005D50A3"/>
    <w:rsid w:val="005D5A38"/>
    <w:rsid w:val="005D5AF9"/>
    <w:rsid w:val="005D5C22"/>
    <w:rsid w:val="005D67BB"/>
    <w:rsid w:val="005D7896"/>
    <w:rsid w:val="005D79B5"/>
    <w:rsid w:val="005E0039"/>
    <w:rsid w:val="005E0C05"/>
    <w:rsid w:val="005E0C51"/>
    <w:rsid w:val="005E1163"/>
    <w:rsid w:val="005E1E56"/>
    <w:rsid w:val="005E1F63"/>
    <w:rsid w:val="005E2784"/>
    <w:rsid w:val="005E2AEF"/>
    <w:rsid w:val="005E2C2A"/>
    <w:rsid w:val="005E3042"/>
    <w:rsid w:val="005E3043"/>
    <w:rsid w:val="005E342A"/>
    <w:rsid w:val="005E3BC4"/>
    <w:rsid w:val="005E468A"/>
    <w:rsid w:val="005E4D88"/>
    <w:rsid w:val="005E53E1"/>
    <w:rsid w:val="005E54DC"/>
    <w:rsid w:val="005E6399"/>
    <w:rsid w:val="005E6D0F"/>
    <w:rsid w:val="005E6F94"/>
    <w:rsid w:val="005E6FE3"/>
    <w:rsid w:val="005E73F2"/>
    <w:rsid w:val="005E7685"/>
    <w:rsid w:val="005F06FA"/>
    <w:rsid w:val="005F09A8"/>
    <w:rsid w:val="005F0F58"/>
    <w:rsid w:val="005F1D06"/>
    <w:rsid w:val="005F1F8E"/>
    <w:rsid w:val="005F2139"/>
    <w:rsid w:val="005F2323"/>
    <w:rsid w:val="005F2C07"/>
    <w:rsid w:val="005F2ED0"/>
    <w:rsid w:val="005F369D"/>
    <w:rsid w:val="005F3F44"/>
    <w:rsid w:val="005F403B"/>
    <w:rsid w:val="005F47D0"/>
    <w:rsid w:val="005F4FBB"/>
    <w:rsid w:val="005F56D6"/>
    <w:rsid w:val="005F5974"/>
    <w:rsid w:val="005F5FCA"/>
    <w:rsid w:val="005F61AB"/>
    <w:rsid w:val="005F68D9"/>
    <w:rsid w:val="005F6A2F"/>
    <w:rsid w:val="005F6C5F"/>
    <w:rsid w:val="005F7128"/>
    <w:rsid w:val="005F7762"/>
    <w:rsid w:val="005F77A3"/>
    <w:rsid w:val="005F7BFF"/>
    <w:rsid w:val="0060056D"/>
    <w:rsid w:val="006006B4"/>
    <w:rsid w:val="00600A69"/>
    <w:rsid w:val="00600A72"/>
    <w:rsid w:val="00600B21"/>
    <w:rsid w:val="006012F2"/>
    <w:rsid w:val="00601465"/>
    <w:rsid w:val="006015A2"/>
    <w:rsid w:val="00601B0D"/>
    <w:rsid w:val="00602191"/>
    <w:rsid w:val="006022E1"/>
    <w:rsid w:val="006024FE"/>
    <w:rsid w:val="0060323C"/>
    <w:rsid w:val="00603344"/>
    <w:rsid w:val="006043A4"/>
    <w:rsid w:val="00604421"/>
    <w:rsid w:val="00604BDD"/>
    <w:rsid w:val="00604F97"/>
    <w:rsid w:val="00605584"/>
    <w:rsid w:val="00605B56"/>
    <w:rsid w:val="006069DB"/>
    <w:rsid w:val="00606A0A"/>
    <w:rsid w:val="00606B4B"/>
    <w:rsid w:val="00606FD0"/>
    <w:rsid w:val="0060715F"/>
    <w:rsid w:val="006074C0"/>
    <w:rsid w:val="00607BBC"/>
    <w:rsid w:val="006102F4"/>
    <w:rsid w:val="00610E8C"/>
    <w:rsid w:val="00611453"/>
    <w:rsid w:val="00612242"/>
    <w:rsid w:val="006127E2"/>
    <w:rsid w:val="00612B42"/>
    <w:rsid w:val="00612B46"/>
    <w:rsid w:val="00613105"/>
    <w:rsid w:val="00613261"/>
    <w:rsid w:val="00613739"/>
    <w:rsid w:val="006138C7"/>
    <w:rsid w:val="006139B7"/>
    <w:rsid w:val="0061420A"/>
    <w:rsid w:val="00614DC2"/>
    <w:rsid w:val="00614F6D"/>
    <w:rsid w:val="006150E1"/>
    <w:rsid w:val="00615243"/>
    <w:rsid w:val="006152B1"/>
    <w:rsid w:val="00615970"/>
    <w:rsid w:val="00615BA5"/>
    <w:rsid w:val="00616773"/>
    <w:rsid w:val="00617648"/>
    <w:rsid w:val="00620316"/>
    <w:rsid w:val="00620464"/>
    <w:rsid w:val="00620B3B"/>
    <w:rsid w:val="00620D9A"/>
    <w:rsid w:val="0062184A"/>
    <w:rsid w:val="00621AFC"/>
    <w:rsid w:val="00622500"/>
    <w:rsid w:val="00622736"/>
    <w:rsid w:val="006227AC"/>
    <w:rsid w:val="00622C56"/>
    <w:rsid w:val="00624579"/>
    <w:rsid w:val="00624EF4"/>
    <w:rsid w:val="00625054"/>
    <w:rsid w:val="006258CF"/>
    <w:rsid w:val="00626208"/>
    <w:rsid w:val="00626578"/>
    <w:rsid w:val="00626634"/>
    <w:rsid w:val="006266CC"/>
    <w:rsid w:val="00626BBF"/>
    <w:rsid w:val="00627A2E"/>
    <w:rsid w:val="00627B70"/>
    <w:rsid w:val="00627C67"/>
    <w:rsid w:val="00627E92"/>
    <w:rsid w:val="00631209"/>
    <w:rsid w:val="00631431"/>
    <w:rsid w:val="00631F95"/>
    <w:rsid w:val="00632046"/>
    <w:rsid w:val="006321EF"/>
    <w:rsid w:val="00632D21"/>
    <w:rsid w:val="00632F93"/>
    <w:rsid w:val="00633378"/>
    <w:rsid w:val="00633F05"/>
    <w:rsid w:val="00634D9E"/>
    <w:rsid w:val="00635326"/>
    <w:rsid w:val="006355A9"/>
    <w:rsid w:val="006359DD"/>
    <w:rsid w:val="006368BE"/>
    <w:rsid w:val="00636A08"/>
    <w:rsid w:val="00637291"/>
    <w:rsid w:val="006375B7"/>
    <w:rsid w:val="00637678"/>
    <w:rsid w:val="006378B7"/>
    <w:rsid w:val="006400ED"/>
    <w:rsid w:val="00640477"/>
    <w:rsid w:val="006404EA"/>
    <w:rsid w:val="0064093A"/>
    <w:rsid w:val="00640A10"/>
    <w:rsid w:val="00640C06"/>
    <w:rsid w:val="00640E77"/>
    <w:rsid w:val="00641700"/>
    <w:rsid w:val="00641CA8"/>
    <w:rsid w:val="00641CBD"/>
    <w:rsid w:val="00641E41"/>
    <w:rsid w:val="00642388"/>
    <w:rsid w:val="0064273E"/>
    <w:rsid w:val="006427D7"/>
    <w:rsid w:val="00642D23"/>
    <w:rsid w:val="0064356C"/>
    <w:rsid w:val="00643CC4"/>
    <w:rsid w:val="006448A2"/>
    <w:rsid w:val="006453EA"/>
    <w:rsid w:val="006457FE"/>
    <w:rsid w:val="00645D4F"/>
    <w:rsid w:val="00645DA0"/>
    <w:rsid w:val="00646259"/>
    <w:rsid w:val="00646C7B"/>
    <w:rsid w:val="00647523"/>
    <w:rsid w:val="0064787B"/>
    <w:rsid w:val="0065086C"/>
    <w:rsid w:val="00650CB8"/>
    <w:rsid w:val="006510F2"/>
    <w:rsid w:val="00651395"/>
    <w:rsid w:val="00651459"/>
    <w:rsid w:val="00651583"/>
    <w:rsid w:val="006516B0"/>
    <w:rsid w:val="0065232A"/>
    <w:rsid w:val="00652342"/>
    <w:rsid w:val="00652464"/>
    <w:rsid w:val="00652709"/>
    <w:rsid w:val="00652A5B"/>
    <w:rsid w:val="00652CAA"/>
    <w:rsid w:val="006532CC"/>
    <w:rsid w:val="006532EA"/>
    <w:rsid w:val="006540DC"/>
    <w:rsid w:val="0065435C"/>
    <w:rsid w:val="0065444A"/>
    <w:rsid w:val="006545B7"/>
    <w:rsid w:val="0065473C"/>
    <w:rsid w:val="0065490B"/>
    <w:rsid w:val="00654EE0"/>
    <w:rsid w:val="00654FFB"/>
    <w:rsid w:val="006556D5"/>
    <w:rsid w:val="006557B5"/>
    <w:rsid w:val="006557BF"/>
    <w:rsid w:val="0065587B"/>
    <w:rsid w:val="00655CAE"/>
    <w:rsid w:val="00657CC3"/>
    <w:rsid w:val="00660162"/>
    <w:rsid w:val="00660211"/>
    <w:rsid w:val="006608C6"/>
    <w:rsid w:val="00661133"/>
    <w:rsid w:val="00662286"/>
    <w:rsid w:val="00662C92"/>
    <w:rsid w:val="00662F0C"/>
    <w:rsid w:val="006636CB"/>
    <w:rsid w:val="00663CCB"/>
    <w:rsid w:val="00663D60"/>
    <w:rsid w:val="00664CBA"/>
    <w:rsid w:val="00664CC8"/>
    <w:rsid w:val="00664F6C"/>
    <w:rsid w:val="006651B9"/>
    <w:rsid w:val="00665332"/>
    <w:rsid w:val="00670B9B"/>
    <w:rsid w:val="00670D8C"/>
    <w:rsid w:val="006711D1"/>
    <w:rsid w:val="00672ACC"/>
    <w:rsid w:val="00672F64"/>
    <w:rsid w:val="006730D4"/>
    <w:rsid w:val="006731DB"/>
    <w:rsid w:val="006739CD"/>
    <w:rsid w:val="00673AA1"/>
    <w:rsid w:val="00674219"/>
    <w:rsid w:val="006747FF"/>
    <w:rsid w:val="0067480E"/>
    <w:rsid w:val="006749FF"/>
    <w:rsid w:val="00674A2A"/>
    <w:rsid w:val="00674CD0"/>
    <w:rsid w:val="00674FFE"/>
    <w:rsid w:val="006755A5"/>
    <w:rsid w:val="00675CC7"/>
    <w:rsid w:val="00676924"/>
    <w:rsid w:val="00677835"/>
    <w:rsid w:val="00677895"/>
    <w:rsid w:val="00677B38"/>
    <w:rsid w:val="00677CB1"/>
    <w:rsid w:val="00680388"/>
    <w:rsid w:val="006808B5"/>
    <w:rsid w:val="00680A19"/>
    <w:rsid w:val="00680B4F"/>
    <w:rsid w:val="00680BC2"/>
    <w:rsid w:val="00681A8B"/>
    <w:rsid w:val="00681D3A"/>
    <w:rsid w:val="00681FCC"/>
    <w:rsid w:val="00683876"/>
    <w:rsid w:val="00683967"/>
    <w:rsid w:val="00683BAF"/>
    <w:rsid w:val="006841EA"/>
    <w:rsid w:val="00684298"/>
    <w:rsid w:val="006842B8"/>
    <w:rsid w:val="00684A91"/>
    <w:rsid w:val="00684DEC"/>
    <w:rsid w:val="00684E8E"/>
    <w:rsid w:val="00685128"/>
    <w:rsid w:val="00686D18"/>
    <w:rsid w:val="00686D56"/>
    <w:rsid w:val="00686DCC"/>
    <w:rsid w:val="0068722E"/>
    <w:rsid w:val="006877A8"/>
    <w:rsid w:val="00687908"/>
    <w:rsid w:val="00687E90"/>
    <w:rsid w:val="00687F31"/>
    <w:rsid w:val="00687F34"/>
    <w:rsid w:val="006901CC"/>
    <w:rsid w:val="00690335"/>
    <w:rsid w:val="00690367"/>
    <w:rsid w:val="00690D47"/>
    <w:rsid w:val="00691567"/>
    <w:rsid w:val="00691B69"/>
    <w:rsid w:val="00691E25"/>
    <w:rsid w:val="006922C7"/>
    <w:rsid w:val="00692B10"/>
    <w:rsid w:val="0069316C"/>
    <w:rsid w:val="00694473"/>
    <w:rsid w:val="006946A8"/>
    <w:rsid w:val="00694DCF"/>
    <w:rsid w:val="00695455"/>
    <w:rsid w:val="006954BF"/>
    <w:rsid w:val="00695D00"/>
    <w:rsid w:val="00696410"/>
    <w:rsid w:val="006964D1"/>
    <w:rsid w:val="00696CB9"/>
    <w:rsid w:val="00696E1C"/>
    <w:rsid w:val="00696E35"/>
    <w:rsid w:val="00696FD8"/>
    <w:rsid w:val="00697513"/>
    <w:rsid w:val="00697930"/>
    <w:rsid w:val="00697A5A"/>
    <w:rsid w:val="00697BAF"/>
    <w:rsid w:val="006A0C8F"/>
    <w:rsid w:val="006A11A7"/>
    <w:rsid w:val="006A1280"/>
    <w:rsid w:val="006A13B7"/>
    <w:rsid w:val="006A14BC"/>
    <w:rsid w:val="006A1C4D"/>
    <w:rsid w:val="006A1D25"/>
    <w:rsid w:val="006A2027"/>
    <w:rsid w:val="006A28A6"/>
    <w:rsid w:val="006A30AF"/>
    <w:rsid w:val="006A359C"/>
    <w:rsid w:val="006A37AD"/>
    <w:rsid w:val="006A3884"/>
    <w:rsid w:val="006A3B1D"/>
    <w:rsid w:val="006A4A5D"/>
    <w:rsid w:val="006A5027"/>
    <w:rsid w:val="006A52BD"/>
    <w:rsid w:val="006A5620"/>
    <w:rsid w:val="006A57DC"/>
    <w:rsid w:val="006A5D15"/>
    <w:rsid w:val="006A6064"/>
    <w:rsid w:val="006A62EC"/>
    <w:rsid w:val="006A65C1"/>
    <w:rsid w:val="006A69F5"/>
    <w:rsid w:val="006A74E1"/>
    <w:rsid w:val="006A7E04"/>
    <w:rsid w:val="006B08DD"/>
    <w:rsid w:val="006B195F"/>
    <w:rsid w:val="006B1CFC"/>
    <w:rsid w:val="006B1E5F"/>
    <w:rsid w:val="006B294A"/>
    <w:rsid w:val="006B32EA"/>
    <w:rsid w:val="006B3488"/>
    <w:rsid w:val="006B43C2"/>
    <w:rsid w:val="006B46F4"/>
    <w:rsid w:val="006B4820"/>
    <w:rsid w:val="006B4B5C"/>
    <w:rsid w:val="006B53C5"/>
    <w:rsid w:val="006B56FD"/>
    <w:rsid w:val="006B604A"/>
    <w:rsid w:val="006B65C6"/>
    <w:rsid w:val="006B6C0D"/>
    <w:rsid w:val="006B7571"/>
    <w:rsid w:val="006B78B0"/>
    <w:rsid w:val="006B7CCD"/>
    <w:rsid w:val="006C00B4"/>
    <w:rsid w:val="006C00BB"/>
    <w:rsid w:val="006C1413"/>
    <w:rsid w:val="006C147A"/>
    <w:rsid w:val="006C1621"/>
    <w:rsid w:val="006C1929"/>
    <w:rsid w:val="006C25AD"/>
    <w:rsid w:val="006C25F0"/>
    <w:rsid w:val="006C348A"/>
    <w:rsid w:val="006C4007"/>
    <w:rsid w:val="006C4335"/>
    <w:rsid w:val="006C45FA"/>
    <w:rsid w:val="006C4A91"/>
    <w:rsid w:val="006C5106"/>
    <w:rsid w:val="006C5ABF"/>
    <w:rsid w:val="006C65F5"/>
    <w:rsid w:val="006D00B0"/>
    <w:rsid w:val="006D0D6B"/>
    <w:rsid w:val="006D0DB1"/>
    <w:rsid w:val="006D1906"/>
    <w:rsid w:val="006D1CF3"/>
    <w:rsid w:val="006D1EBE"/>
    <w:rsid w:val="006D2958"/>
    <w:rsid w:val="006D36DF"/>
    <w:rsid w:val="006D398B"/>
    <w:rsid w:val="006D3F9F"/>
    <w:rsid w:val="006D460E"/>
    <w:rsid w:val="006D4898"/>
    <w:rsid w:val="006D4D4F"/>
    <w:rsid w:val="006D4D85"/>
    <w:rsid w:val="006D55F1"/>
    <w:rsid w:val="006D5A4A"/>
    <w:rsid w:val="006D5C2D"/>
    <w:rsid w:val="006D5DAB"/>
    <w:rsid w:val="006D62D0"/>
    <w:rsid w:val="006D6786"/>
    <w:rsid w:val="006D6905"/>
    <w:rsid w:val="006D697A"/>
    <w:rsid w:val="006D6D46"/>
    <w:rsid w:val="006D7358"/>
    <w:rsid w:val="006D7725"/>
    <w:rsid w:val="006D7910"/>
    <w:rsid w:val="006D79EB"/>
    <w:rsid w:val="006D7BB3"/>
    <w:rsid w:val="006E0806"/>
    <w:rsid w:val="006E0AA2"/>
    <w:rsid w:val="006E138D"/>
    <w:rsid w:val="006E15FB"/>
    <w:rsid w:val="006E171B"/>
    <w:rsid w:val="006E19AA"/>
    <w:rsid w:val="006E2110"/>
    <w:rsid w:val="006E2B07"/>
    <w:rsid w:val="006E389A"/>
    <w:rsid w:val="006E4058"/>
    <w:rsid w:val="006E434B"/>
    <w:rsid w:val="006E4562"/>
    <w:rsid w:val="006E49C3"/>
    <w:rsid w:val="006E4E89"/>
    <w:rsid w:val="006E54B6"/>
    <w:rsid w:val="006E54D3"/>
    <w:rsid w:val="006E5670"/>
    <w:rsid w:val="006E6AA2"/>
    <w:rsid w:val="006E6F01"/>
    <w:rsid w:val="006E6F54"/>
    <w:rsid w:val="006E7212"/>
    <w:rsid w:val="006E7725"/>
    <w:rsid w:val="006E7892"/>
    <w:rsid w:val="006E79E2"/>
    <w:rsid w:val="006F0F50"/>
    <w:rsid w:val="006F1D44"/>
    <w:rsid w:val="006F1EE3"/>
    <w:rsid w:val="006F2185"/>
    <w:rsid w:val="006F21DE"/>
    <w:rsid w:val="006F282E"/>
    <w:rsid w:val="006F2B23"/>
    <w:rsid w:val="006F2F54"/>
    <w:rsid w:val="006F3734"/>
    <w:rsid w:val="006F3AB1"/>
    <w:rsid w:val="006F3AC5"/>
    <w:rsid w:val="006F3E2B"/>
    <w:rsid w:val="006F3EF9"/>
    <w:rsid w:val="006F432A"/>
    <w:rsid w:val="006F45C5"/>
    <w:rsid w:val="006F4A10"/>
    <w:rsid w:val="006F4ABF"/>
    <w:rsid w:val="006F4CA2"/>
    <w:rsid w:val="006F548E"/>
    <w:rsid w:val="006F57D1"/>
    <w:rsid w:val="006F706C"/>
    <w:rsid w:val="006F7116"/>
    <w:rsid w:val="006F72B5"/>
    <w:rsid w:val="006F7356"/>
    <w:rsid w:val="006F7985"/>
    <w:rsid w:val="006F7C55"/>
    <w:rsid w:val="00700C7D"/>
    <w:rsid w:val="0070131A"/>
    <w:rsid w:val="00701C7B"/>
    <w:rsid w:val="00701F86"/>
    <w:rsid w:val="00702811"/>
    <w:rsid w:val="00702B03"/>
    <w:rsid w:val="00702D03"/>
    <w:rsid w:val="007032AD"/>
    <w:rsid w:val="0070420A"/>
    <w:rsid w:val="0070431A"/>
    <w:rsid w:val="00704788"/>
    <w:rsid w:val="00704A51"/>
    <w:rsid w:val="007053F8"/>
    <w:rsid w:val="00705C1D"/>
    <w:rsid w:val="0070627F"/>
    <w:rsid w:val="00706894"/>
    <w:rsid w:val="00706BBD"/>
    <w:rsid w:val="00706D17"/>
    <w:rsid w:val="00706FB4"/>
    <w:rsid w:val="0070713F"/>
    <w:rsid w:val="007074F4"/>
    <w:rsid w:val="007105BC"/>
    <w:rsid w:val="0071072E"/>
    <w:rsid w:val="00711430"/>
    <w:rsid w:val="007115B7"/>
    <w:rsid w:val="007115DD"/>
    <w:rsid w:val="00713124"/>
    <w:rsid w:val="00713664"/>
    <w:rsid w:val="00713689"/>
    <w:rsid w:val="007137E8"/>
    <w:rsid w:val="00713A78"/>
    <w:rsid w:val="007152A8"/>
    <w:rsid w:val="00715410"/>
    <w:rsid w:val="00715BE0"/>
    <w:rsid w:val="00715F0B"/>
    <w:rsid w:val="00716260"/>
    <w:rsid w:val="00716611"/>
    <w:rsid w:val="00717237"/>
    <w:rsid w:val="0071761B"/>
    <w:rsid w:val="0071777A"/>
    <w:rsid w:val="007179D7"/>
    <w:rsid w:val="00717E0E"/>
    <w:rsid w:val="00720053"/>
    <w:rsid w:val="007202B7"/>
    <w:rsid w:val="00720353"/>
    <w:rsid w:val="007205C9"/>
    <w:rsid w:val="00720EA1"/>
    <w:rsid w:val="00721B99"/>
    <w:rsid w:val="0072203B"/>
    <w:rsid w:val="00722988"/>
    <w:rsid w:val="00722AF0"/>
    <w:rsid w:val="00722C6E"/>
    <w:rsid w:val="00722E44"/>
    <w:rsid w:val="00722E6F"/>
    <w:rsid w:val="007236CB"/>
    <w:rsid w:val="00723C10"/>
    <w:rsid w:val="00723DAD"/>
    <w:rsid w:val="00724313"/>
    <w:rsid w:val="00725CFE"/>
    <w:rsid w:val="00725D0C"/>
    <w:rsid w:val="00726589"/>
    <w:rsid w:val="007266E3"/>
    <w:rsid w:val="00726908"/>
    <w:rsid w:val="007269DD"/>
    <w:rsid w:val="00726B14"/>
    <w:rsid w:val="00726D61"/>
    <w:rsid w:val="00726E91"/>
    <w:rsid w:val="007274C2"/>
    <w:rsid w:val="0072754E"/>
    <w:rsid w:val="0072769E"/>
    <w:rsid w:val="00727B9F"/>
    <w:rsid w:val="00727F21"/>
    <w:rsid w:val="00730081"/>
    <w:rsid w:val="0073061F"/>
    <w:rsid w:val="007306D1"/>
    <w:rsid w:val="0073090C"/>
    <w:rsid w:val="00730BE3"/>
    <w:rsid w:val="00730D43"/>
    <w:rsid w:val="00731012"/>
    <w:rsid w:val="007311A8"/>
    <w:rsid w:val="0073131A"/>
    <w:rsid w:val="00731673"/>
    <w:rsid w:val="00731AFD"/>
    <w:rsid w:val="00731FCF"/>
    <w:rsid w:val="00732232"/>
    <w:rsid w:val="00732406"/>
    <w:rsid w:val="00733240"/>
    <w:rsid w:val="00733714"/>
    <w:rsid w:val="00733E66"/>
    <w:rsid w:val="007340F7"/>
    <w:rsid w:val="007343AF"/>
    <w:rsid w:val="00734842"/>
    <w:rsid w:val="007348C7"/>
    <w:rsid w:val="0073593E"/>
    <w:rsid w:val="00735DDE"/>
    <w:rsid w:val="00736211"/>
    <w:rsid w:val="0073647D"/>
    <w:rsid w:val="00736BC2"/>
    <w:rsid w:val="00736C2B"/>
    <w:rsid w:val="00737167"/>
    <w:rsid w:val="00737300"/>
    <w:rsid w:val="00737D2D"/>
    <w:rsid w:val="00737DDE"/>
    <w:rsid w:val="00737E72"/>
    <w:rsid w:val="00737F04"/>
    <w:rsid w:val="00740095"/>
    <w:rsid w:val="0074020E"/>
    <w:rsid w:val="00740719"/>
    <w:rsid w:val="00740C30"/>
    <w:rsid w:val="0074135E"/>
    <w:rsid w:val="00741C6D"/>
    <w:rsid w:val="00741D74"/>
    <w:rsid w:val="00742374"/>
    <w:rsid w:val="007424DF"/>
    <w:rsid w:val="007428B4"/>
    <w:rsid w:val="00743416"/>
    <w:rsid w:val="00743614"/>
    <w:rsid w:val="00743E4D"/>
    <w:rsid w:val="00744588"/>
    <w:rsid w:val="00744A33"/>
    <w:rsid w:val="007453CA"/>
    <w:rsid w:val="007466F3"/>
    <w:rsid w:val="007467BC"/>
    <w:rsid w:val="007467C1"/>
    <w:rsid w:val="0074680D"/>
    <w:rsid w:val="00747679"/>
    <w:rsid w:val="00747C0E"/>
    <w:rsid w:val="00747E8A"/>
    <w:rsid w:val="007505E7"/>
    <w:rsid w:val="00750804"/>
    <w:rsid w:val="00750D6F"/>
    <w:rsid w:val="00751A20"/>
    <w:rsid w:val="00751EA3"/>
    <w:rsid w:val="0075240E"/>
    <w:rsid w:val="00752683"/>
    <w:rsid w:val="007528B3"/>
    <w:rsid w:val="00752979"/>
    <w:rsid w:val="00752D09"/>
    <w:rsid w:val="00752E51"/>
    <w:rsid w:val="00753463"/>
    <w:rsid w:val="00753649"/>
    <w:rsid w:val="00753745"/>
    <w:rsid w:val="00754772"/>
    <w:rsid w:val="00754EBE"/>
    <w:rsid w:val="00756344"/>
    <w:rsid w:val="00756814"/>
    <w:rsid w:val="00756ABF"/>
    <w:rsid w:val="0075748A"/>
    <w:rsid w:val="007574DC"/>
    <w:rsid w:val="0076011D"/>
    <w:rsid w:val="00761066"/>
    <w:rsid w:val="007610BB"/>
    <w:rsid w:val="00761242"/>
    <w:rsid w:val="00761780"/>
    <w:rsid w:val="00761E15"/>
    <w:rsid w:val="00763550"/>
    <w:rsid w:val="007639CA"/>
    <w:rsid w:val="00763E9E"/>
    <w:rsid w:val="007646E5"/>
    <w:rsid w:val="00764CD5"/>
    <w:rsid w:val="007652CC"/>
    <w:rsid w:val="007654E8"/>
    <w:rsid w:val="007659A4"/>
    <w:rsid w:val="00765C76"/>
    <w:rsid w:val="00765D8C"/>
    <w:rsid w:val="00765DEC"/>
    <w:rsid w:val="00766310"/>
    <w:rsid w:val="007665C9"/>
    <w:rsid w:val="0076684D"/>
    <w:rsid w:val="00766B68"/>
    <w:rsid w:val="00766D19"/>
    <w:rsid w:val="00770062"/>
    <w:rsid w:val="007709E3"/>
    <w:rsid w:val="0077202B"/>
    <w:rsid w:val="0077217A"/>
    <w:rsid w:val="007724C4"/>
    <w:rsid w:val="00772738"/>
    <w:rsid w:val="007729AC"/>
    <w:rsid w:val="00772CC6"/>
    <w:rsid w:val="00772D07"/>
    <w:rsid w:val="00773C0B"/>
    <w:rsid w:val="00773F86"/>
    <w:rsid w:val="00774AF9"/>
    <w:rsid w:val="00776365"/>
    <w:rsid w:val="007763D3"/>
    <w:rsid w:val="007766D9"/>
    <w:rsid w:val="007769B9"/>
    <w:rsid w:val="00776BEB"/>
    <w:rsid w:val="00776EF5"/>
    <w:rsid w:val="0077723D"/>
    <w:rsid w:val="007773F4"/>
    <w:rsid w:val="00777A6C"/>
    <w:rsid w:val="007800A2"/>
    <w:rsid w:val="007807D1"/>
    <w:rsid w:val="00780B55"/>
    <w:rsid w:val="00782223"/>
    <w:rsid w:val="00782258"/>
    <w:rsid w:val="0078225B"/>
    <w:rsid w:val="0078349D"/>
    <w:rsid w:val="00783714"/>
    <w:rsid w:val="007839E3"/>
    <w:rsid w:val="00783C7D"/>
    <w:rsid w:val="00783D02"/>
    <w:rsid w:val="007846B0"/>
    <w:rsid w:val="0078481F"/>
    <w:rsid w:val="00784A14"/>
    <w:rsid w:val="007853CA"/>
    <w:rsid w:val="00785664"/>
    <w:rsid w:val="007856A5"/>
    <w:rsid w:val="00785816"/>
    <w:rsid w:val="007859D0"/>
    <w:rsid w:val="00786309"/>
    <w:rsid w:val="007864F8"/>
    <w:rsid w:val="007877E5"/>
    <w:rsid w:val="00787A20"/>
    <w:rsid w:val="00787D08"/>
    <w:rsid w:val="0078E7B9"/>
    <w:rsid w:val="0079055C"/>
    <w:rsid w:val="00790577"/>
    <w:rsid w:val="0079095E"/>
    <w:rsid w:val="007909FB"/>
    <w:rsid w:val="00790B64"/>
    <w:rsid w:val="00790F52"/>
    <w:rsid w:val="0079178D"/>
    <w:rsid w:val="007918A7"/>
    <w:rsid w:val="00791C30"/>
    <w:rsid w:val="00791D23"/>
    <w:rsid w:val="007928F9"/>
    <w:rsid w:val="00793113"/>
    <w:rsid w:val="00793A00"/>
    <w:rsid w:val="00794694"/>
    <w:rsid w:val="00794E9E"/>
    <w:rsid w:val="00795E88"/>
    <w:rsid w:val="00796251"/>
    <w:rsid w:val="00796F6D"/>
    <w:rsid w:val="007A0050"/>
    <w:rsid w:val="007A1780"/>
    <w:rsid w:val="007A1880"/>
    <w:rsid w:val="007A1A09"/>
    <w:rsid w:val="007A2AE0"/>
    <w:rsid w:val="007A34A4"/>
    <w:rsid w:val="007A34D6"/>
    <w:rsid w:val="007A4ED8"/>
    <w:rsid w:val="007A5258"/>
    <w:rsid w:val="007A54E6"/>
    <w:rsid w:val="007A64DD"/>
    <w:rsid w:val="007A69AE"/>
    <w:rsid w:val="007A6A68"/>
    <w:rsid w:val="007A75E2"/>
    <w:rsid w:val="007A7623"/>
    <w:rsid w:val="007A7BBF"/>
    <w:rsid w:val="007A7DB6"/>
    <w:rsid w:val="007B008A"/>
    <w:rsid w:val="007B020C"/>
    <w:rsid w:val="007B0663"/>
    <w:rsid w:val="007B0836"/>
    <w:rsid w:val="007B0A62"/>
    <w:rsid w:val="007B1830"/>
    <w:rsid w:val="007B221D"/>
    <w:rsid w:val="007B2C3B"/>
    <w:rsid w:val="007B3A3E"/>
    <w:rsid w:val="007B3C72"/>
    <w:rsid w:val="007B4111"/>
    <w:rsid w:val="007B425A"/>
    <w:rsid w:val="007B475C"/>
    <w:rsid w:val="007B4F37"/>
    <w:rsid w:val="007B523A"/>
    <w:rsid w:val="007B526C"/>
    <w:rsid w:val="007B615E"/>
    <w:rsid w:val="007B673C"/>
    <w:rsid w:val="007B69C4"/>
    <w:rsid w:val="007B6B63"/>
    <w:rsid w:val="007B6FEC"/>
    <w:rsid w:val="007B7E23"/>
    <w:rsid w:val="007B7FEE"/>
    <w:rsid w:val="007C00ED"/>
    <w:rsid w:val="007C09E9"/>
    <w:rsid w:val="007C0C03"/>
    <w:rsid w:val="007C0C0C"/>
    <w:rsid w:val="007C0F11"/>
    <w:rsid w:val="007C0F1E"/>
    <w:rsid w:val="007C127C"/>
    <w:rsid w:val="007C16BB"/>
    <w:rsid w:val="007C17FC"/>
    <w:rsid w:val="007C24B1"/>
    <w:rsid w:val="007C2E5B"/>
    <w:rsid w:val="007C2E97"/>
    <w:rsid w:val="007C33AA"/>
    <w:rsid w:val="007C381E"/>
    <w:rsid w:val="007C3A31"/>
    <w:rsid w:val="007C3B9E"/>
    <w:rsid w:val="007C3D5A"/>
    <w:rsid w:val="007C3FB9"/>
    <w:rsid w:val="007C4D89"/>
    <w:rsid w:val="007C4F2B"/>
    <w:rsid w:val="007C60B0"/>
    <w:rsid w:val="007C61E6"/>
    <w:rsid w:val="007C6735"/>
    <w:rsid w:val="007C692A"/>
    <w:rsid w:val="007C6F18"/>
    <w:rsid w:val="007C7208"/>
    <w:rsid w:val="007C7C52"/>
    <w:rsid w:val="007C7F0C"/>
    <w:rsid w:val="007D0029"/>
    <w:rsid w:val="007D083D"/>
    <w:rsid w:val="007D0B01"/>
    <w:rsid w:val="007D0B21"/>
    <w:rsid w:val="007D0D2E"/>
    <w:rsid w:val="007D12BE"/>
    <w:rsid w:val="007D181B"/>
    <w:rsid w:val="007D295F"/>
    <w:rsid w:val="007D37B9"/>
    <w:rsid w:val="007D3941"/>
    <w:rsid w:val="007D3B23"/>
    <w:rsid w:val="007D3B3A"/>
    <w:rsid w:val="007D4413"/>
    <w:rsid w:val="007D48F9"/>
    <w:rsid w:val="007D49E4"/>
    <w:rsid w:val="007D4DA2"/>
    <w:rsid w:val="007D5419"/>
    <w:rsid w:val="007D54D4"/>
    <w:rsid w:val="007D5DCB"/>
    <w:rsid w:val="007D6071"/>
    <w:rsid w:val="007D6479"/>
    <w:rsid w:val="007D6509"/>
    <w:rsid w:val="007D6B51"/>
    <w:rsid w:val="007D7A81"/>
    <w:rsid w:val="007D7E3D"/>
    <w:rsid w:val="007E01A7"/>
    <w:rsid w:val="007E068B"/>
    <w:rsid w:val="007E08C2"/>
    <w:rsid w:val="007E08EA"/>
    <w:rsid w:val="007E0C89"/>
    <w:rsid w:val="007E120E"/>
    <w:rsid w:val="007E1278"/>
    <w:rsid w:val="007E17D8"/>
    <w:rsid w:val="007E1C6D"/>
    <w:rsid w:val="007E1EC8"/>
    <w:rsid w:val="007E268A"/>
    <w:rsid w:val="007E27B8"/>
    <w:rsid w:val="007E27CD"/>
    <w:rsid w:val="007E289C"/>
    <w:rsid w:val="007E2C88"/>
    <w:rsid w:val="007E2F83"/>
    <w:rsid w:val="007E31C0"/>
    <w:rsid w:val="007E4189"/>
    <w:rsid w:val="007E4248"/>
    <w:rsid w:val="007E43A9"/>
    <w:rsid w:val="007E59FF"/>
    <w:rsid w:val="007E5DD2"/>
    <w:rsid w:val="007E654B"/>
    <w:rsid w:val="007E6ABB"/>
    <w:rsid w:val="007E7840"/>
    <w:rsid w:val="007E7A26"/>
    <w:rsid w:val="007F008A"/>
    <w:rsid w:val="007F066A"/>
    <w:rsid w:val="007F0744"/>
    <w:rsid w:val="007F0F70"/>
    <w:rsid w:val="007F118C"/>
    <w:rsid w:val="007F1307"/>
    <w:rsid w:val="007F1DB7"/>
    <w:rsid w:val="007F1F91"/>
    <w:rsid w:val="007F2F02"/>
    <w:rsid w:val="007F336A"/>
    <w:rsid w:val="007F336E"/>
    <w:rsid w:val="007F33A2"/>
    <w:rsid w:val="007F3623"/>
    <w:rsid w:val="007F3690"/>
    <w:rsid w:val="007F3FE0"/>
    <w:rsid w:val="007F4AAB"/>
    <w:rsid w:val="007F5495"/>
    <w:rsid w:val="007F5619"/>
    <w:rsid w:val="007F56E2"/>
    <w:rsid w:val="007F6328"/>
    <w:rsid w:val="007F6442"/>
    <w:rsid w:val="007F692F"/>
    <w:rsid w:val="007F69D6"/>
    <w:rsid w:val="007F6BBC"/>
    <w:rsid w:val="007F6BE6"/>
    <w:rsid w:val="007F78A2"/>
    <w:rsid w:val="007F7BBD"/>
    <w:rsid w:val="00800220"/>
    <w:rsid w:val="0080026E"/>
    <w:rsid w:val="0080061A"/>
    <w:rsid w:val="00800A7C"/>
    <w:rsid w:val="00801313"/>
    <w:rsid w:val="00801901"/>
    <w:rsid w:val="00801A7F"/>
    <w:rsid w:val="00801C2F"/>
    <w:rsid w:val="00801CB3"/>
    <w:rsid w:val="00801F25"/>
    <w:rsid w:val="00802332"/>
    <w:rsid w:val="0080248A"/>
    <w:rsid w:val="00803014"/>
    <w:rsid w:val="008032C6"/>
    <w:rsid w:val="00803641"/>
    <w:rsid w:val="008039C8"/>
    <w:rsid w:val="00804199"/>
    <w:rsid w:val="0080460D"/>
    <w:rsid w:val="0080485F"/>
    <w:rsid w:val="00804F58"/>
    <w:rsid w:val="00805075"/>
    <w:rsid w:val="008056D7"/>
    <w:rsid w:val="00805A7F"/>
    <w:rsid w:val="00805D0F"/>
    <w:rsid w:val="00805EF0"/>
    <w:rsid w:val="00806897"/>
    <w:rsid w:val="008068BF"/>
    <w:rsid w:val="00806E8E"/>
    <w:rsid w:val="008073B1"/>
    <w:rsid w:val="008073F1"/>
    <w:rsid w:val="00807C74"/>
    <w:rsid w:val="0081179A"/>
    <w:rsid w:val="0081275A"/>
    <w:rsid w:val="00812815"/>
    <w:rsid w:val="0081310C"/>
    <w:rsid w:val="0081388C"/>
    <w:rsid w:val="00813A51"/>
    <w:rsid w:val="00813DE7"/>
    <w:rsid w:val="008140F7"/>
    <w:rsid w:val="008142F2"/>
    <w:rsid w:val="00814415"/>
    <w:rsid w:val="0081574F"/>
    <w:rsid w:val="0081613A"/>
    <w:rsid w:val="0081615C"/>
    <w:rsid w:val="008162E3"/>
    <w:rsid w:val="0081649F"/>
    <w:rsid w:val="00816A49"/>
    <w:rsid w:val="00816C99"/>
    <w:rsid w:val="008175BB"/>
    <w:rsid w:val="00817D48"/>
    <w:rsid w:val="00820E94"/>
    <w:rsid w:val="008213ED"/>
    <w:rsid w:val="0082156D"/>
    <w:rsid w:val="008217AB"/>
    <w:rsid w:val="008218EC"/>
    <w:rsid w:val="00822188"/>
    <w:rsid w:val="008234C6"/>
    <w:rsid w:val="008236DC"/>
    <w:rsid w:val="0082445E"/>
    <w:rsid w:val="00824E17"/>
    <w:rsid w:val="0082598F"/>
    <w:rsid w:val="008271BE"/>
    <w:rsid w:val="00827410"/>
    <w:rsid w:val="008302DC"/>
    <w:rsid w:val="00831101"/>
    <w:rsid w:val="008317A5"/>
    <w:rsid w:val="008317EE"/>
    <w:rsid w:val="00831C85"/>
    <w:rsid w:val="00831E30"/>
    <w:rsid w:val="00831E84"/>
    <w:rsid w:val="008324BC"/>
    <w:rsid w:val="00832760"/>
    <w:rsid w:val="00832AA0"/>
    <w:rsid w:val="008339C2"/>
    <w:rsid w:val="00833CF1"/>
    <w:rsid w:val="0083421B"/>
    <w:rsid w:val="008346D7"/>
    <w:rsid w:val="00834837"/>
    <w:rsid w:val="00834B64"/>
    <w:rsid w:val="008353DB"/>
    <w:rsid w:val="00835918"/>
    <w:rsid w:val="00835C55"/>
    <w:rsid w:val="00835CC3"/>
    <w:rsid w:val="00835E19"/>
    <w:rsid w:val="00836196"/>
    <w:rsid w:val="00836343"/>
    <w:rsid w:val="00836563"/>
    <w:rsid w:val="00837940"/>
    <w:rsid w:val="00837A5A"/>
    <w:rsid w:val="00837D69"/>
    <w:rsid w:val="008399C3"/>
    <w:rsid w:val="00840555"/>
    <w:rsid w:val="00840FC4"/>
    <w:rsid w:val="0084164B"/>
    <w:rsid w:val="00841CB9"/>
    <w:rsid w:val="00842009"/>
    <w:rsid w:val="00842273"/>
    <w:rsid w:val="008425DC"/>
    <w:rsid w:val="00842655"/>
    <w:rsid w:val="008428D9"/>
    <w:rsid w:val="008440FC"/>
    <w:rsid w:val="008443C5"/>
    <w:rsid w:val="00845D5C"/>
    <w:rsid w:val="0084606C"/>
    <w:rsid w:val="0084624C"/>
    <w:rsid w:val="00846B5E"/>
    <w:rsid w:val="00846F8B"/>
    <w:rsid w:val="008470F4"/>
    <w:rsid w:val="00847670"/>
    <w:rsid w:val="0084789C"/>
    <w:rsid w:val="0084792D"/>
    <w:rsid w:val="00847D9C"/>
    <w:rsid w:val="00847E78"/>
    <w:rsid w:val="008500E6"/>
    <w:rsid w:val="00850285"/>
    <w:rsid w:val="0085036F"/>
    <w:rsid w:val="008516F0"/>
    <w:rsid w:val="00851860"/>
    <w:rsid w:val="00851BBB"/>
    <w:rsid w:val="0085282D"/>
    <w:rsid w:val="008537F5"/>
    <w:rsid w:val="00853AC9"/>
    <w:rsid w:val="00853BB4"/>
    <w:rsid w:val="008540E1"/>
    <w:rsid w:val="00854430"/>
    <w:rsid w:val="00854903"/>
    <w:rsid w:val="00854C66"/>
    <w:rsid w:val="00854F11"/>
    <w:rsid w:val="008553B3"/>
    <w:rsid w:val="008555F3"/>
    <w:rsid w:val="00855936"/>
    <w:rsid w:val="008559F3"/>
    <w:rsid w:val="00855A54"/>
    <w:rsid w:val="008563C2"/>
    <w:rsid w:val="0085671C"/>
    <w:rsid w:val="00856CA3"/>
    <w:rsid w:val="008571B2"/>
    <w:rsid w:val="00857266"/>
    <w:rsid w:val="00860C14"/>
    <w:rsid w:val="00860F2A"/>
    <w:rsid w:val="0086100E"/>
    <w:rsid w:val="00861CB0"/>
    <w:rsid w:val="00861F6B"/>
    <w:rsid w:val="00862911"/>
    <w:rsid w:val="00862A39"/>
    <w:rsid w:val="00862AE1"/>
    <w:rsid w:val="00863075"/>
    <w:rsid w:val="008636FB"/>
    <w:rsid w:val="0086390E"/>
    <w:rsid w:val="00863E38"/>
    <w:rsid w:val="00863F51"/>
    <w:rsid w:val="00864786"/>
    <w:rsid w:val="00864F56"/>
    <w:rsid w:val="0086534D"/>
    <w:rsid w:val="00865612"/>
    <w:rsid w:val="00865BC1"/>
    <w:rsid w:val="00865D90"/>
    <w:rsid w:val="00865FD5"/>
    <w:rsid w:val="008667A8"/>
    <w:rsid w:val="008668EA"/>
    <w:rsid w:val="00867259"/>
    <w:rsid w:val="008676E3"/>
    <w:rsid w:val="00867CF2"/>
    <w:rsid w:val="00870BBD"/>
    <w:rsid w:val="00870DBA"/>
    <w:rsid w:val="008711DD"/>
    <w:rsid w:val="00871389"/>
    <w:rsid w:val="008716F7"/>
    <w:rsid w:val="00871EED"/>
    <w:rsid w:val="008720D4"/>
    <w:rsid w:val="008731D7"/>
    <w:rsid w:val="00873248"/>
    <w:rsid w:val="008732CB"/>
    <w:rsid w:val="008741AD"/>
    <w:rsid w:val="00874528"/>
    <w:rsid w:val="008745A2"/>
    <w:rsid w:val="008746F2"/>
    <w:rsid w:val="0087496A"/>
    <w:rsid w:val="00874BE1"/>
    <w:rsid w:val="008751DB"/>
    <w:rsid w:val="008752A1"/>
    <w:rsid w:val="00875472"/>
    <w:rsid w:val="00875B2E"/>
    <w:rsid w:val="0087659C"/>
    <w:rsid w:val="008800EA"/>
    <w:rsid w:val="00881C7A"/>
    <w:rsid w:val="00881EA8"/>
    <w:rsid w:val="0088283C"/>
    <w:rsid w:val="008828AD"/>
    <w:rsid w:val="00882BEA"/>
    <w:rsid w:val="00884127"/>
    <w:rsid w:val="00884560"/>
    <w:rsid w:val="00884725"/>
    <w:rsid w:val="00884ECB"/>
    <w:rsid w:val="00885306"/>
    <w:rsid w:val="00885C23"/>
    <w:rsid w:val="00885E10"/>
    <w:rsid w:val="00886042"/>
    <w:rsid w:val="00886A2A"/>
    <w:rsid w:val="008873A4"/>
    <w:rsid w:val="0088789D"/>
    <w:rsid w:val="0089068A"/>
    <w:rsid w:val="00890EEE"/>
    <w:rsid w:val="00891060"/>
    <w:rsid w:val="00891C29"/>
    <w:rsid w:val="008920A9"/>
    <w:rsid w:val="008921FD"/>
    <w:rsid w:val="00892777"/>
    <w:rsid w:val="008928E7"/>
    <w:rsid w:val="00892C11"/>
    <w:rsid w:val="008930F0"/>
    <w:rsid w:val="0089316E"/>
    <w:rsid w:val="00893190"/>
    <w:rsid w:val="00893B28"/>
    <w:rsid w:val="00893D7A"/>
    <w:rsid w:val="00893DC9"/>
    <w:rsid w:val="00893E72"/>
    <w:rsid w:val="008947C9"/>
    <w:rsid w:val="00894A17"/>
    <w:rsid w:val="00894A33"/>
    <w:rsid w:val="008954A2"/>
    <w:rsid w:val="00895AE2"/>
    <w:rsid w:val="00895C01"/>
    <w:rsid w:val="00895F51"/>
    <w:rsid w:val="008965ED"/>
    <w:rsid w:val="0089697C"/>
    <w:rsid w:val="00897E3E"/>
    <w:rsid w:val="008A0324"/>
    <w:rsid w:val="008A056E"/>
    <w:rsid w:val="008A0F5A"/>
    <w:rsid w:val="008A1435"/>
    <w:rsid w:val="008A255B"/>
    <w:rsid w:val="008A2841"/>
    <w:rsid w:val="008A347E"/>
    <w:rsid w:val="008A36E4"/>
    <w:rsid w:val="008A414C"/>
    <w:rsid w:val="008A4CF6"/>
    <w:rsid w:val="008A55BA"/>
    <w:rsid w:val="008A5983"/>
    <w:rsid w:val="008A5A68"/>
    <w:rsid w:val="008A6F21"/>
    <w:rsid w:val="008A7238"/>
    <w:rsid w:val="008A7DA6"/>
    <w:rsid w:val="008B02B1"/>
    <w:rsid w:val="008B0DB4"/>
    <w:rsid w:val="008B110E"/>
    <w:rsid w:val="008B1755"/>
    <w:rsid w:val="008B17FE"/>
    <w:rsid w:val="008B18F3"/>
    <w:rsid w:val="008B19AC"/>
    <w:rsid w:val="008B1C8A"/>
    <w:rsid w:val="008B1EC1"/>
    <w:rsid w:val="008B2023"/>
    <w:rsid w:val="008B2360"/>
    <w:rsid w:val="008B266B"/>
    <w:rsid w:val="008B2E93"/>
    <w:rsid w:val="008B357F"/>
    <w:rsid w:val="008B374D"/>
    <w:rsid w:val="008B440B"/>
    <w:rsid w:val="008B458F"/>
    <w:rsid w:val="008B4ACB"/>
    <w:rsid w:val="008B4EEE"/>
    <w:rsid w:val="008B58C0"/>
    <w:rsid w:val="008B606B"/>
    <w:rsid w:val="008B65EA"/>
    <w:rsid w:val="008B698A"/>
    <w:rsid w:val="008B6C4C"/>
    <w:rsid w:val="008C045C"/>
    <w:rsid w:val="008C0AF5"/>
    <w:rsid w:val="008C0DC5"/>
    <w:rsid w:val="008C1EB8"/>
    <w:rsid w:val="008C2BD0"/>
    <w:rsid w:val="008C31ED"/>
    <w:rsid w:val="008C3214"/>
    <w:rsid w:val="008C3224"/>
    <w:rsid w:val="008C387C"/>
    <w:rsid w:val="008C3D51"/>
    <w:rsid w:val="008C3D70"/>
    <w:rsid w:val="008C4428"/>
    <w:rsid w:val="008C44F2"/>
    <w:rsid w:val="008C45F8"/>
    <w:rsid w:val="008C48D2"/>
    <w:rsid w:val="008C4D9A"/>
    <w:rsid w:val="008C5B67"/>
    <w:rsid w:val="008C5BEB"/>
    <w:rsid w:val="008C5C79"/>
    <w:rsid w:val="008C61E5"/>
    <w:rsid w:val="008C747F"/>
    <w:rsid w:val="008C74CC"/>
    <w:rsid w:val="008D05A2"/>
    <w:rsid w:val="008D07A5"/>
    <w:rsid w:val="008D08B7"/>
    <w:rsid w:val="008D130D"/>
    <w:rsid w:val="008D177C"/>
    <w:rsid w:val="008D1AF4"/>
    <w:rsid w:val="008D1AFD"/>
    <w:rsid w:val="008D1D50"/>
    <w:rsid w:val="008D2557"/>
    <w:rsid w:val="008D2888"/>
    <w:rsid w:val="008D2D57"/>
    <w:rsid w:val="008D2E29"/>
    <w:rsid w:val="008D2E74"/>
    <w:rsid w:val="008D2FDC"/>
    <w:rsid w:val="008D3500"/>
    <w:rsid w:val="008D3C07"/>
    <w:rsid w:val="008D5035"/>
    <w:rsid w:val="008D5BC4"/>
    <w:rsid w:val="008D6D73"/>
    <w:rsid w:val="008D6F26"/>
    <w:rsid w:val="008D7105"/>
    <w:rsid w:val="008D743B"/>
    <w:rsid w:val="008D748C"/>
    <w:rsid w:val="008D759B"/>
    <w:rsid w:val="008D790F"/>
    <w:rsid w:val="008D7CAD"/>
    <w:rsid w:val="008E09B0"/>
    <w:rsid w:val="008E09C3"/>
    <w:rsid w:val="008E10E9"/>
    <w:rsid w:val="008E215B"/>
    <w:rsid w:val="008E2829"/>
    <w:rsid w:val="008E29FF"/>
    <w:rsid w:val="008E3472"/>
    <w:rsid w:val="008E3DE9"/>
    <w:rsid w:val="008E3EED"/>
    <w:rsid w:val="008E4055"/>
    <w:rsid w:val="008E4B87"/>
    <w:rsid w:val="008E4C9A"/>
    <w:rsid w:val="008E4E65"/>
    <w:rsid w:val="008E6B9F"/>
    <w:rsid w:val="008E6FE0"/>
    <w:rsid w:val="008E7F10"/>
    <w:rsid w:val="008F01B6"/>
    <w:rsid w:val="008F0619"/>
    <w:rsid w:val="008F0BA2"/>
    <w:rsid w:val="008F123A"/>
    <w:rsid w:val="008F16DB"/>
    <w:rsid w:val="008F1CEC"/>
    <w:rsid w:val="008F1E44"/>
    <w:rsid w:val="008F2A78"/>
    <w:rsid w:val="008F3204"/>
    <w:rsid w:val="008F3CC0"/>
    <w:rsid w:val="008F4194"/>
    <w:rsid w:val="008F41BD"/>
    <w:rsid w:val="008F465E"/>
    <w:rsid w:val="008F5606"/>
    <w:rsid w:val="008F5F3A"/>
    <w:rsid w:val="008F5F7A"/>
    <w:rsid w:val="008F638C"/>
    <w:rsid w:val="008F64DB"/>
    <w:rsid w:val="008F6630"/>
    <w:rsid w:val="008F687E"/>
    <w:rsid w:val="008F6CE7"/>
    <w:rsid w:val="008F747E"/>
    <w:rsid w:val="008F7E69"/>
    <w:rsid w:val="00900016"/>
    <w:rsid w:val="00900E3E"/>
    <w:rsid w:val="0090101D"/>
    <w:rsid w:val="009014D6"/>
    <w:rsid w:val="009016F3"/>
    <w:rsid w:val="0090171E"/>
    <w:rsid w:val="009018B3"/>
    <w:rsid w:val="00901B90"/>
    <w:rsid w:val="009027EC"/>
    <w:rsid w:val="009036DF"/>
    <w:rsid w:val="00904000"/>
    <w:rsid w:val="00904210"/>
    <w:rsid w:val="00904444"/>
    <w:rsid w:val="0090459C"/>
    <w:rsid w:val="00905087"/>
    <w:rsid w:val="00905206"/>
    <w:rsid w:val="00905502"/>
    <w:rsid w:val="00906019"/>
    <w:rsid w:val="00906A85"/>
    <w:rsid w:val="0090781B"/>
    <w:rsid w:val="0091006A"/>
    <w:rsid w:val="0091019B"/>
    <w:rsid w:val="009107ED"/>
    <w:rsid w:val="0091121E"/>
    <w:rsid w:val="00911454"/>
    <w:rsid w:val="009114E5"/>
    <w:rsid w:val="00911EAC"/>
    <w:rsid w:val="009120F5"/>
    <w:rsid w:val="00912221"/>
    <w:rsid w:val="00912AD7"/>
    <w:rsid w:val="00912B65"/>
    <w:rsid w:val="00912F7E"/>
    <w:rsid w:val="00913317"/>
    <w:rsid w:val="00913347"/>
    <w:rsid w:val="009138BF"/>
    <w:rsid w:val="00914B36"/>
    <w:rsid w:val="009153AE"/>
    <w:rsid w:val="00915D5D"/>
    <w:rsid w:val="00916A06"/>
    <w:rsid w:val="00916B72"/>
    <w:rsid w:val="00916EBA"/>
    <w:rsid w:val="0091749E"/>
    <w:rsid w:val="0091787E"/>
    <w:rsid w:val="009219CE"/>
    <w:rsid w:val="00921F8C"/>
    <w:rsid w:val="00922EAF"/>
    <w:rsid w:val="009231C6"/>
    <w:rsid w:val="00923414"/>
    <w:rsid w:val="00923951"/>
    <w:rsid w:val="00924D88"/>
    <w:rsid w:val="00925006"/>
    <w:rsid w:val="00925304"/>
    <w:rsid w:val="009260BF"/>
    <w:rsid w:val="0092722C"/>
    <w:rsid w:val="0093023A"/>
    <w:rsid w:val="00930B22"/>
    <w:rsid w:val="00930DDA"/>
    <w:rsid w:val="00931068"/>
    <w:rsid w:val="0093116E"/>
    <w:rsid w:val="00931DC2"/>
    <w:rsid w:val="00932039"/>
    <w:rsid w:val="00932190"/>
    <w:rsid w:val="00932C91"/>
    <w:rsid w:val="00932F06"/>
    <w:rsid w:val="00933799"/>
    <w:rsid w:val="00933FA5"/>
    <w:rsid w:val="00934367"/>
    <w:rsid w:val="009346C8"/>
    <w:rsid w:val="009353E3"/>
    <w:rsid w:val="00936516"/>
    <w:rsid w:val="0093651E"/>
    <w:rsid w:val="0093679E"/>
    <w:rsid w:val="00936855"/>
    <w:rsid w:val="00937564"/>
    <w:rsid w:val="009401F1"/>
    <w:rsid w:val="009406E1"/>
    <w:rsid w:val="00940AAF"/>
    <w:rsid w:val="0094213D"/>
    <w:rsid w:val="00942AB8"/>
    <w:rsid w:val="00942CEC"/>
    <w:rsid w:val="00942EE3"/>
    <w:rsid w:val="00943D66"/>
    <w:rsid w:val="00944458"/>
    <w:rsid w:val="00944CCE"/>
    <w:rsid w:val="00944CD2"/>
    <w:rsid w:val="00944FFF"/>
    <w:rsid w:val="00945B22"/>
    <w:rsid w:val="0094617D"/>
    <w:rsid w:val="00946ADF"/>
    <w:rsid w:val="009471EE"/>
    <w:rsid w:val="00947276"/>
    <w:rsid w:val="009501C4"/>
    <w:rsid w:val="0095036B"/>
    <w:rsid w:val="009504D7"/>
    <w:rsid w:val="0095050D"/>
    <w:rsid w:val="0095112C"/>
    <w:rsid w:val="00951595"/>
    <w:rsid w:val="0095206D"/>
    <w:rsid w:val="0095228E"/>
    <w:rsid w:val="009523BB"/>
    <w:rsid w:val="009525DF"/>
    <w:rsid w:val="00952EE5"/>
    <w:rsid w:val="00953C81"/>
    <w:rsid w:val="00953CD4"/>
    <w:rsid w:val="00954294"/>
    <w:rsid w:val="009545A8"/>
    <w:rsid w:val="00954848"/>
    <w:rsid w:val="00954CA5"/>
    <w:rsid w:val="00955021"/>
    <w:rsid w:val="0095533E"/>
    <w:rsid w:val="009554A1"/>
    <w:rsid w:val="0095574E"/>
    <w:rsid w:val="00955F2A"/>
    <w:rsid w:val="00955F2F"/>
    <w:rsid w:val="00955F38"/>
    <w:rsid w:val="00956139"/>
    <w:rsid w:val="00956CDA"/>
    <w:rsid w:val="009571B4"/>
    <w:rsid w:val="009574F4"/>
    <w:rsid w:val="00957670"/>
    <w:rsid w:val="009577E0"/>
    <w:rsid w:val="00957865"/>
    <w:rsid w:val="00957D1D"/>
    <w:rsid w:val="0096037C"/>
    <w:rsid w:val="00960B51"/>
    <w:rsid w:val="009621E4"/>
    <w:rsid w:val="009626D6"/>
    <w:rsid w:val="00963101"/>
    <w:rsid w:val="00963A66"/>
    <w:rsid w:val="00963FA1"/>
    <w:rsid w:val="009641F9"/>
    <w:rsid w:val="009643A3"/>
    <w:rsid w:val="009648BE"/>
    <w:rsid w:val="0096528D"/>
    <w:rsid w:val="009659B7"/>
    <w:rsid w:val="009663C3"/>
    <w:rsid w:val="0096675D"/>
    <w:rsid w:val="009670B6"/>
    <w:rsid w:val="00967164"/>
    <w:rsid w:val="009703D7"/>
    <w:rsid w:val="00971B33"/>
    <w:rsid w:val="00971E4E"/>
    <w:rsid w:val="0097246B"/>
    <w:rsid w:val="0097252D"/>
    <w:rsid w:val="00972BBF"/>
    <w:rsid w:val="00972FD2"/>
    <w:rsid w:val="00973058"/>
    <w:rsid w:val="009733AF"/>
    <w:rsid w:val="009739C8"/>
    <w:rsid w:val="00973F5F"/>
    <w:rsid w:val="0097427B"/>
    <w:rsid w:val="00974735"/>
    <w:rsid w:val="0097566E"/>
    <w:rsid w:val="00975CB8"/>
    <w:rsid w:val="009763C1"/>
    <w:rsid w:val="00976EA8"/>
    <w:rsid w:val="00977EDF"/>
    <w:rsid w:val="00980281"/>
    <w:rsid w:val="00980482"/>
    <w:rsid w:val="00980DAE"/>
    <w:rsid w:val="00980E35"/>
    <w:rsid w:val="00981988"/>
    <w:rsid w:val="00981EAE"/>
    <w:rsid w:val="00982139"/>
    <w:rsid w:val="00982157"/>
    <w:rsid w:val="0098250F"/>
    <w:rsid w:val="00983236"/>
    <w:rsid w:val="00983F30"/>
    <w:rsid w:val="009850CB"/>
    <w:rsid w:val="00985215"/>
    <w:rsid w:val="0098611F"/>
    <w:rsid w:val="00986D11"/>
    <w:rsid w:val="00987207"/>
    <w:rsid w:val="009874D7"/>
    <w:rsid w:val="009875BA"/>
    <w:rsid w:val="00990F5F"/>
    <w:rsid w:val="00991DC7"/>
    <w:rsid w:val="00992300"/>
    <w:rsid w:val="00992E49"/>
    <w:rsid w:val="009932B8"/>
    <w:rsid w:val="0099340B"/>
    <w:rsid w:val="00993E85"/>
    <w:rsid w:val="00994FBC"/>
    <w:rsid w:val="009978A4"/>
    <w:rsid w:val="00997D3D"/>
    <w:rsid w:val="009A0498"/>
    <w:rsid w:val="009A0C9B"/>
    <w:rsid w:val="009A177D"/>
    <w:rsid w:val="009A187E"/>
    <w:rsid w:val="009A1A8D"/>
    <w:rsid w:val="009A1B2F"/>
    <w:rsid w:val="009A1CA3"/>
    <w:rsid w:val="009A1F14"/>
    <w:rsid w:val="009A27CC"/>
    <w:rsid w:val="009A34A9"/>
    <w:rsid w:val="009A379D"/>
    <w:rsid w:val="009A39AD"/>
    <w:rsid w:val="009A3A53"/>
    <w:rsid w:val="009A3E14"/>
    <w:rsid w:val="009A3F26"/>
    <w:rsid w:val="009A3F97"/>
    <w:rsid w:val="009A4603"/>
    <w:rsid w:val="009A504E"/>
    <w:rsid w:val="009A5E3F"/>
    <w:rsid w:val="009A604C"/>
    <w:rsid w:val="009A664A"/>
    <w:rsid w:val="009A6CE6"/>
    <w:rsid w:val="009A6E6D"/>
    <w:rsid w:val="009A6ED3"/>
    <w:rsid w:val="009B048E"/>
    <w:rsid w:val="009B0E77"/>
    <w:rsid w:val="009B11A5"/>
    <w:rsid w:val="009B1280"/>
    <w:rsid w:val="009B1B17"/>
    <w:rsid w:val="009B23EC"/>
    <w:rsid w:val="009B2D84"/>
    <w:rsid w:val="009B35C1"/>
    <w:rsid w:val="009B3600"/>
    <w:rsid w:val="009B3A6B"/>
    <w:rsid w:val="009B3EF6"/>
    <w:rsid w:val="009B4FCE"/>
    <w:rsid w:val="009B5901"/>
    <w:rsid w:val="009B5A6D"/>
    <w:rsid w:val="009B5EA4"/>
    <w:rsid w:val="009B6895"/>
    <w:rsid w:val="009B6ECB"/>
    <w:rsid w:val="009B720B"/>
    <w:rsid w:val="009B7B6C"/>
    <w:rsid w:val="009C0778"/>
    <w:rsid w:val="009C0F49"/>
    <w:rsid w:val="009C21FF"/>
    <w:rsid w:val="009C2457"/>
    <w:rsid w:val="009C2861"/>
    <w:rsid w:val="009C2DB5"/>
    <w:rsid w:val="009C2E3E"/>
    <w:rsid w:val="009C42C0"/>
    <w:rsid w:val="009C47F2"/>
    <w:rsid w:val="009C52F2"/>
    <w:rsid w:val="009C552F"/>
    <w:rsid w:val="009C5B0E"/>
    <w:rsid w:val="009C5B9A"/>
    <w:rsid w:val="009C639E"/>
    <w:rsid w:val="009C66F1"/>
    <w:rsid w:val="009C6F1E"/>
    <w:rsid w:val="009C7A5A"/>
    <w:rsid w:val="009C7C57"/>
    <w:rsid w:val="009C7DCC"/>
    <w:rsid w:val="009D072B"/>
    <w:rsid w:val="009D07ED"/>
    <w:rsid w:val="009D11D4"/>
    <w:rsid w:val="009D1A9E"/>
    <w:rsid w:val="009D1B80"/>
    <w:rsid w:val="009D1D5E"/>
    <w:rsid w:val="009D20FB"/>
    <w:rsid w:val="009D25CF"/>
    <w:rsid w:val="009D284C"/>
    <w:rsid w:val="009D2C22"/>
    <w:rsid w:val="009D3352"/>
    <w:rsid w:val="009D3642"/>
    <w:rsid w:val="009D389B"/>
    <w:rsid w:val="009D3A07"/>
    <w:rsid w:val="009D4037"/>
    <w:rsid w:val="009D40DC"/>
    <w:rsid w:val="009D4882"/>
    <w:rsid w:val="009D4C98"/>
    <w:rsid w:val="009D50F7"/>
    <w:rsid w:val="009D515A"/>
    <w:rsid w:val="009D5423"/>
    <w:rsid w:val="009D548B"/>
    <w:rsid w:val="009D6584"/>
    <w:rsid w:val="009D78F0"/>
    <w:rsid w:val="009D7DD0"/>
    <w:rsid w:val="009E0FBF"/>
    <w:rsid w:val="009E16A1"/>
    <w:rsid w:val="009E2186"/>
    <w:rsid w:val="009E22C0"/>
    <w:rsid w:val="009E2C5B"/>
    <w:rsid w:val="009E2DF2"/>
    <w:rsid w:val="009E348E"/>
    <w:rsid w:val="009E3C96"/>
    <w:rsid w:val="009E3E31"/>
    <w:rsid w:val="009E412F"/>
    <w:rsid w:val="009E461A"/>
    <w:rsid w:val="009E46AD"/>
    <w:rsid w:val="009E4926"/>
    <w:rsid w:val="009E4A21"/>
    <w:rsid w:val="009E4BE5"/>
    <w:rsid w:val="009E5055"/>
    <w:rsid w:val="009E5071"/>
    <w:rsid w:val="009E5252"/>
    <w:rsid w:val="009E54BA"/>
    <w:rsid w:val="009E5FB9"/>
    <w:rsid w:val="009E6A14"/>
    <w:rsid w:val="009E6A56"/>
    <w:rsid w:val="009E6AAA"/>
    <w:rsid w:val="009F058C"/>
    <w:rsid w:val="009F07AC"/>
    <w:rsid w:val="009F0C32"/>
    <w:rsid w:val="009F1B73"/>
    <w:rsid w:val="009F2B30"/>
    <w:rsid w:val="009F2BAC"/>
    <w:rsid w:val="009F2E27"/>
    <w:rsid w:val="009F35F1"/>
    <w:rsid w:val="009F3BA1"/>
    <w:rsid w:val="009F3EFC"/>
    <w:rsid w:val="009F4AD0"/>
    <w:rsid w:val="009F52F0"/>
    <w:rsid w:val="009F54C0"/>
    <w:rsid w:val="009F56BF"/>
    <w:rsid w:val="009F5822"/>
    <w:rsid w:val="009F602D"/>
    <w:rsid w:val="009F659B"/>
    <w:rsid w:val="009F725B"/>
    <w:rsid w:val="009F73E6"/>
    <w:rsid w:val="009F7C1B"/>
    <w:rsid w:val="009F7FBD"/>
    <w:rsid w:val="009F7FE9"/>
    <w:rsid w:val="00A001F4"/>
    <w:rsid w:val="00A0048C"/>
    <w:rsid w:val="00A00C60"/>
    <w:rsid w:val="00A018D0"/>
    <w:rsid w:val="00A01BA1"/>
    <w:rsid w:val="00A021CA"/>
    <w:rsid w:val="00A02251"/>
    <w:rsid w:val="00A028E1"/>
    <w:rsid w:val="00A029DB"/>
    <w:rsid w:val="00A02AB9"/>
    <w:rsid w:val="00A02E70"/>
    <w:rsid w:val="00A0485A"/>
    <w:rsid w:val="00A04D95"/>
    <w:rsid w:val="00A05FAF"/>
    <w:rsid w:val="00A06858"/>
    <w:rsid w:val="00A072F3"/>
    <w:rsid w:val="00A079E1"/>
    <w:rsid w:val="00A1076F"/>
    <w:rsid w:val="00A10A80"/>
    <w:rsid w:val="00A10DC7"/>
    <w:rsid w:val="00A1143F"/>
    <w:rsid w:val="00A115F3"/>
    <w:rsid w:val="00A119B4"/>
    <w:rsid w:val="00A11C93"/>
    <w:rsid w:val="00A11F1A"/>
    <w:rsid w:val="00A12D65"/>
    <w:rsid w:val="00A12DA2"/>
    <w:rsid w:val="00A13BD2"/>
    <w:rsid w:val="00A140A7"/>
    <w:rsid w:val="00A1412A"/>
    <w:rsid w:val="00A142AA"/>
    <w:rsid w:val="00A14473"/>
    <w:rsid w:val="00A14B89"/>
    <w:rsid w:val="00A170A2"/>
    <w:rsid w:val="00A1743B"/>
    <w:rsid w:val="00A17E42"/>
    <w:rsid w:val="00A2005B"/>
    <w:rsid w:val="00A20686"/>
    <w:rsid w:val="00A20752"/>
    <w:rsid w:val="00A20BD7"/>
    <w:rsid w:val="00A21162"/>
    <w:rsid w:val="00A211A9"/>
    <w:rsid w:val="00A2123E"/>
    <w:rsid w:val="00A21507"/>
    <w:rsid w:val="00A217F0"/>
    <w:rsid w:val="00A21893"/>
    <w:rsid w:val="00A22D91"/>
    <w:rsid w:val="00A22E7C"/>
    <w:rsid w:val="00A23BA6"/>
    <w:rsid w:val="00A23C03"/>
    <w:rsid w:val="00A23EF3"/>
    <w:rsid w:val="00A247C1"/>
    <w:rsid w:val="00A24976"/>
    <w:rsid w:val="00A249C4"/>
    <w:rsid w:val="00A256C6"/>
    <w:rsid w:val="00A25C32"/>
    <w:rsid w:val="00A25C83"/>
    <w:rsid w:val="00A266E2"/>
    <w:rsid w:val="00A27896"/>
    <w:rsid w:val="00A278D0"/>
    <w:rsid w:val="00A2792E"/>
    <w:rsid w:val="00A27BC1"/>
    <w:rsid w:val="00A3062B"/>
    <w:rsid w:val="00A30CD9"/>
    <w:rsid w:val="00A30D66"/>
    <w:rsid w:val="00A3126B"/>
    <w:rsid w:val="00A31309"/>
    <w:rsid w:val="00A31EB7"/>
    <w:rsid w:val="00A331D7"/>
    <w:rsid w:val="00A33220"/>
    <w:rsid w:val="00A34153"/>
    <w:rsid w:val="00A34589"/>
    <w:rsid w:val="00A347DB"/>
    <w:rsid w:val="00A349E9"/>
    <w:rsid w:val="00A34D64"/>
    <w:rsid w:val="00A35570"/>
    <w:rsid w:val="00A358D1"/>
    <w:rsid w:val="00A35D34"/>
    <w:rsid w:val="00A35EA1"/>
    <w:rsid w:val="00A35EB9"/>
    <w:rsid w:val="00A3691C"/>
    <w:rsid w:val="00A36BED"/>
    <w:rsid w:val="00A36F63"/>
    <w:rsid w:val="00A37394"/>
    <w:rsid w:val="00A373FD"/>
    <w:rsid w:val="00A37A8B"/>
    <w:rsid w:val="00A40200"/>
    <w:rsid w:val="00A40518"/>
    <w:rsid w:val="00A40648"/>
    <w:rsid w:val="00A406C2"/>
    <w:rsid w:val="00A40A23"/>
    <w:rsid w:val="00A4163E"/>
    <w:rsid w:val="00A42D0A"/>
    <w:rsid w:val="00A42EA7"/>
    <w:rsid w:val="00A42FD0"/>
    <w:rsid w:val="00A430C3"/>
    <w:rsid w:val="00A43A93"/>
    <w:rsid w:val="00A43E0D"/>
    <w:rsid w:val="00A445EE"/>
    <w:rsid w:val="00A44E9A"/>
    <w:rsid w:val="00A4582F"/>
    <w:rsid w:val="00A45D52"/>
    <w:rsid w:val="00A4603A"/>
    <w:rsid w:val="00A47F18"/>
    <w:rsid w:val="00A50C66"/>
    <w:rsid w:val="00A51682"/>
    <w:rsid w:val="00A51DDF"/>
    <w:rsid w:val="00A52545"/>
    <w:rsid w:val="00A529D5"/>
    <w:rsid w:val="00A52A64"/>
    <w:rsid w:val="00A52B95"/>
    <w:rsid w:val="00A52C19"/>
    <w:rsid w:val="00A5340D"/>
    <w:rsid w:val="00A534B8"/>
    <w:rsid w:val="00A53D56"/>
    <w:rsid w:val="00A53E63"/>
    <w:rsid w:val="00A54063"/>
    <w:rsid w:val="00A5409F"/>
    <w:rsid w:val="00A54889"/>
    <w:rsid w:val="00A54CBA"/>
    <w:rsid w:val="00A55178"/>
    <w:rsid w:val="00A56D74"/>
    <w:rsid w:val="00A56ECF"/>
    <w:rsid w:val="00A57310"/>
    <w:rsid w:val="00A57460"/>
    <w:rsid w:val="00A5782A"/>
    <w:rsid w:val="00A57CFB"/>
    <w:rsid w:val="00A60503"/>
    <w:rsid w:val="00A612D0"/>
    <w:rsid w:val="00A6141F"/>
    <w:rsid w:val="00A616EA"/>
    <w:rsid w:val="00A61795"/>
    <w:rsid w:val="00A61E75"/>
    <w:rsid w:val="00A6297E"/>
    <w:rsid w:val="00A63054"/>
    <w:rsid w:val="00A636B2"/>
    <w:rsid w:val="00A636C4"/>
    <w:rsid w:val="00A63752"/>
    <w:rsid w:val="00A63B5B"/>
    <w:rsid w:val="00A63B6D"/>
    <w:rsid w:val="00A641C9"/>
    <w:rsid w:val="00A651FA"/>
    <w:rsid w:val="00A65F52"/>
    <w:rsid w:val="00A668B2"/>
    <w:rsid w:val="00A66AA3"/>
    <w:rsid w:val="00A678DD"/>
    <w:rsid w:val="00A67C09"/>
    <w:rsid w:val="00A70539"/>
    <w:rsid w:val="00A71494"/>
    <w:rsid w:val="00A71636"/>
    <w:rsid w:val="00A716FC"/>
    <w:rsid w:val="00A72C8E"/>
    <w:rsid w:val="00A73263"/>
    <w:rsid w:val="00A736C1"/>
    <w:rsid w:val="00A73984"/>
    <w:rsid w:val="00A73BD4"/>
    <w:rsid w:val="00A73E9E"/>
    <w:rsid w:val="00A74658"/>
    <w:rsid w:val="00A74C69"/>
    <w:rsid w:val="00A74E14"/>
    <w:rsid w:val="00A74E9D"/>
    <w:rsid w:val="00A74EA7"/>
    <w:rsid w:val="00A74F5B"/>
    <w:rsid w:val="00A74F72"/>
    <w:rsid w:val="00A7521E"/>
    <w:rsid w:val="00A75679"/>
    <w:rsid w:val="00A768EA"/>
    <w:rsid w:val="00A7697D"/>
    <w:rsid w:val="00A76F29"/>
    <w:rsid w:val="00A7720F"/>
    <w:rsid w:val="00A773A3"/>
    <w:rsid w:val="00A80610"/>
    <w:rsid w:val="00A80639"/>
    <w:rsid w:val="00A81148"/>
    <w:rsid w:val="00A811E1"/>
    <w:rsid w:val="00A813EE"/>
    <w:rsid w:val="00A8185E"/>
    <w:rsid w:val="00A818C4"/>
    <w:rsid w:val="00A819C9"/>
    <w:rsid w:val="00A81EF9"/>
    <w:rsid w:val="00A82639"/>
    <w:rsid w:val="00A83640"/>
    <w:rsid w:val="00A83D4F"/>
    <w:rsid w:val="00A84458"/>
    <w:rsid w:val="00A8451F"/>
    <w:rsid w:val="00A8470D"/>
    <w:rsid w:val="00A847B9"/>
    <w:rsid w:val="00A84C21"/>
    <w:rsid w:val="00A859F5"/>
    <w:rsid w:val="00A863CE"/>
    <w:rsid w:val="00A86BB2"/>
    <w:rsid w:val="00A86FA3"/>
    <w:rsid w:val="00A86FF3"/>
    <w:rsid w:val="00A877A3"/>
    <w:rsid w:val="00A87940"/>
    <w:rsid w:val="00A87B70"/>
    <w:rsid w:val="00A87BB9"/>
    <w:rsid w:val="00A9009B"/>
    <w:rsid w:val="00A90DE4"/>
    <w:rsid w:val="00A91423"/>
    <w:rsid w:val="00A91F44"/>
    <w:rsid w:val="00A91F5E"/>
    <w:rsid w:val="00A92189"/>
    <w:rsid w:val="00A921A3"/>
    <w:rsid w:val="00A92247"/>
    <w:rsid w:val="00A92AA1"/>
    <w:rsid w:val="00A92AA5"/>
    <w:rsid w:val="00A92EA5"/>
    <w:rsid w:val="00A934EC"/>
    <w:rsid w:val="00A9365C"/>
    <w:rsid w:val="00A93817"/>
    <w:rsid w:val="00A93F2F"/>
    <w:rsid w:val="00A93F97"/>
    <w:rsid w:val="00A93FC0"/>
    <w:rsid w:val="00A94E4A"/>
    <w:rsid w:val="00A9563B"/>
    <w:rsid w:val="00A96044"/>
    <w:rsid w:val="00A96824"/>
    <w:rsid w:val="00A96BEA"/>
    <w:rsid w:val="00A97FD2"/>
    <w:rsid w:val="00AA01EC"/>
    <w:rsid w:val="00AA0A93"/>
    <w:rsid w:val="00AA1327"/>
    <w:rsid w:val="00AA16B8"/>
    <w:rsid w:val="00AA1D54"/>
    <w:rsid w:val="00AA3243"/>
    <w:rsid w:val="00AA3937"/>
    <w:rsid w:val="00AA40C6"/>
    <w:rsid w:val="00AA44AB"/>
    <w:rsid w:val="00AA4959"/>
    <w:rsid w:val="00AA52F2"/>
    <w:rsid w:val="00AA539F"/>
    <w:rsid w:val="00AA5C61"/>
    <w:rsid w:val="00AA677C"/>
    <w:rsid w:val="00AA725A"/>
    <w:rsid w:val="00AA757A"/>
    <w:rsid w:val="00AA7F67"/>
    <w:rsid w:val="00AB0516"/>
    <w:rsid w:val="00AB099B"/>
    <w:rsid w:val="00AB0A4C"/>
    <w:rsid w:val="00AB1CDB"/>
    <w:rsid w:val="00AB1DB3"/>
    <w:rsid w:val="00AB2064"/>
    <w:rsid w:val="00AB22A9"/>
    <w:rsid w:val="00AB2B55"/>
    <w:rsid w:val="00AB2BB5"/>
    <w:rsid w:val="00AB2E98"/>
    <w:rsid w:val="00AB3120"/>
    <w:rsid w:val="00AB3589"/>
    <w:rsid w:val="00AB364D"/>
    <w:rsid w:val="00AB3E1E"/>
    <w:rsid w:val="00AB4848"/>
    <w:rsid w:val="00AB4A98"/>
    <w:rsid w:val="00AB4E6A"/>
    <w:rsid w:val="00AB58E5"/>
    <w:rsid w:val="00AB5E18"/>
    <w:rsid w:val="00AB6B63"/>
    <w:rsid w:val="00AB6C56"/>
    <w:rsid w:val="00AB7281"/>
    <w:rsid w:val="00AC0106"/>
    <w:rsid w:val="00AC110D"/>
    <w:rsid w:val="00AC19CE"/>
    <w:rsid w:val="00AC1B16"/>
    <w:rsid w:val="00AC2607"/>
    <w:rsid w:val="00AC277C"/>
    <w:rsid w:val="00AC348A"/>
    <w:rsid w:val="00AC3E67"/>
    <w:rsid w:val="00AC4BA6"/>
    <w:rsid w:val="00AC51BD"/>
    <w:rsid w:val="00AC51D5"/>
    <w:rsid w:val="00AC666B"/>
    <w:rsid w:val="00AC66F6"/>
    <w:rsid w:val="00AC6E10"/>
    <w:rsid w:val="00AC70D4"/>
    <w:rsid w:val="00AC7DEA"/>
    <w:rsid w:val="00ACD8C2"/>
    <w:rsid w:val="00AD014B"/>
    <w:rsid w:val="00AD0ED9"/>
    <w:rsid w:val="00AD135A"/>
    <w:rsid w:val="00AD13CA"/>
    <w:rsid w:val="00AD16D1"/>
    <w:rsid w:val="00AD1D5E"/>
    <w:rsid w:val="00AD1DDA"/>
    <w:rsid w:val="00AD29FF"/>
    <w:rsid w:val="00AD467B"/>
    <w:rsid w:val="00AD485D"/>
    <w:rsid w:val="00AD5121"/>
    <w:rsid w:val="00AD5315"/>
    <w:rsid w:val="00AD68ED"/>
    <w:rsid w:val="00AD6F53"/>
    <w:rsid w:val="00AD72B7"/>
    <w:rsid w:val="00AD7FA0"/>
    <w:rsid w:val="00AD7FA3"/>
    <w:rsid w:val="00AE04F4"/>
    <w:rsid w:val="00AE0D29"/>
    <w:rsid w:val="00AE1103"/>
    <w:rsid w:val="00AE1562"/>
    <w:rsid w:val="00AE22FB"/>
    <w:rsid w:val="00AE2593"/>
    <w:rsid w:val="00AE29E4"/>
    <w:rsid w:val="00AE2B56"/>
    <w:rsid w:val="00AE2FE8"/>
    <w:rsid w:val="00AE3549"/>
    <w:rsid w:val="00AE392D"/>
    <w:rsid w:val="00AE3ADF"/>
    <w:rsid w:val="00AE3B4F"/>
    <w:rsid w:val="00AE4084"/>
    <w:rsid w:val="00AE45F3"/>
    <w:rsid w:val="00AE4661"/>
    <w:rsid w:val="00AE4721"/>
    <w:rsid w:val="00AE5698"/>
    <w:rsid w:val="00AE6672"/>
    <w:rsid w:val="00AE693D"/>
    <w:rsid w:val="00AE6B28"/>
    <w:rsid w:val="00AE6BA1"/>
    <w:rsid w:val="00AE6DEF"/>
    <w:rsid w:val="00AF1FBB"/>
    <w:rsid w:val="00AF20AE"/>
    <w:rsid w:val="00AF238B"/>
    <w:rsid w:val="00AF29E1"/>
    <w:rsid w:val="00AF2A1C"/>
    <w:rsid w:val="00AF31BF"/>
    <w:rsid w:val="00AF3265"/>
    <w:rsid w:val="00AF350D"/>
    <w:rsid w:val="00AF3836"/>
    <w:rsid w:val="00AF5207"/>
    <w:rsid w:val="00AF64C1"/>
    <w:rsid w:val="00AF6907"/>
    <w:rsid w:val="00AF6FB7"/>
    <w:rsid w:val="00AF77C5"/>
    <w:rsid w:val="00AF7C75"/>
    <w:rsid w:val="00B00DD7"/>
    <w:rsid w:val="00B011C3"/>
    <w:rsid w:val="00B011C4"/>
    <w:rsid w:val="00B021D7"/>
    <w:rsid w:val="00B03436"/>
    <w:rsid w:val="00B035D3"/>
    <w:rsid w:val="00B049DE"/>
    <w:rsid w:val="00B04EF8"/>
    <w:rsid w:val="00B063A5"/>
    <w:rsid w:val="00B06FD7"/>
    <w:rsid w:val="00B072EC"/>
    <w:rsid w:val="00B10265"/>
    <w:rsid w:val="00B10372"/>
    <w:rsid w:val="00B10421"/>
    <w:rsid w:val="00B1068C"/>
    <w:rsid w:val="00B10748"/>
    <w:rsid w:val="00B11268"/>
    <w:rsid w:val="00B11374"/>
    <w:rsid w:val="00B113D5"/>
    <w:rsid w:val="00B12190"/>
    <w:rsid w:val="00B12DC5"/>
    <w:rsid w:val="00B13475"/>
    <w:rsid w:val="00B1353A"/>
    <w:rsid w:val="00B13BC8"/>
    <w:rsid w:val="00B13E74"/>
    <w:rsid w:val="00B148A8"/>
    <w:rsid w:val="00B1522D"/>
    <w:rsid w:val="00B153BA"/>
    <w:rsid w:val="00B15A6B"/>
    <w:rsid w:val="00B15D93"/>
    <w:rsid w:val="00B16460"/>
    <w:rsid w:val="00B17EAD"/>
    <w:rsid w:val="00B2036D"/>
    <w:rsid w:val="00B20B09"/>
    <w:rsid w:val="00B211D3"/>
    <w:rsid w:val="00B21952"/>
    <w:rsid w:val="00B21BBA"/>
    <w:rsid w:val="00B22A28"/>
    <w:rsid w:val="00B231E1"/>
    <w:rsid w:val="00B2326B"/>
    <w:rsid w:val="00B2355E"/>
    <w:rsid w:val="00B23DC6"/>
    <w:rsid w:val="00B24435"/>
    <w:rsid w:val="00B24829"/>
    <w:rsid w:val="00B24B83"/>
    <w:rsid w:val="00B25953"/>
    <w:rsid w:val="00B25A46"/>
    <w:rsid w:val="00B2609A"/>
    <w:rsid w:val="00B261C5"/>
    <w:rsid w:val="00B26C50"/>
    <w:rsid w:val="00B274E4"/>
    <w:rsid w:val="00B303F0"/>
    <w:rsid w:val="00B30FEE"/>
    <w:rsid w:val="00B31643"/>
    <w:rsid w:val="00B322CF"/>
    <w:rsid w:val="00B32374"/>
    <w:rsid w:val="00B325E3"/>
    <w:rsid w:val="00B3265A"/>
    <w:rsid w:val="00B328E5"/>
    <w:rsid w:val="00B3298C"/>
    <w:rsid w:val="00B329B2"/>
    <w:rsid w:val="00B32DA2"/>
    <w:rsid w:val="00B32DEF"/>
    <w:rsid w:val="00B33756"/>
    <w:rsid w:val="00B33A05"/>
    <w:rsid w:val="00B34479"/>
    <w:rsid w:val="00B34503"/>
    <w:rsid w:val="00B34B53"/>
    <w:rsid w:val="00B34D8A"/>
    <w:rsid w:val="00B34E11"/>
    <w:rsid w:val="00B3669E"/>
    <w:rsid w:val="00B3704F"/>
    <w:rsid w:val="00B37855"/>
    <w:rsid w:val="00B37CF5"/>
    <w:rsid w:val="00B37E97"/>
    <w:rsid w:val="00B3CF6C"/>
    <w:rsid w:val="00B40AEF"/>
    <w:rsid w:val="00B40E6C"/>
    <w:rsid w:val="00B41279"/>
    <w:rsid w:val="00B41704"/>
    <w:rsid w:val="00B42045"/>
    <w:rsid w:val="00B42169"/>
    <w:rsid w:val="00B42A3F"/>
    <w:rsid w:val="00B43B18"/>
    <w:rsid w:val="00B43DC7"/>
    <w:rsid w:val="00B4401F"/>
    <w:rsid w:val="00B447EC"/>
    <w:rsid w:val="00B44913"/>
    <w:rsid w:val="00B44986"/>
    <w:rsid w:val="00B45AB0"/>
    <w:rsid w:val="00B46033"/>
    <w:rsid w:val="00B461DE"/>
    <w:rsid w:val="00B466FD"/>
    <w:rsid w:val="00B46A01"/>
    <w:rsid w:val="00B47245"/>
    <w:rsid w:val="00B47321"/>
    <w:rsid w:val="00B4743C"/>
    <w:rsid w:val="00B474C4"/>
    <w:rsid w:val="00B475CE"/>
    <w:rsid w:val="00B500B1"/>
    <w:rsid w:val="00B50A1E"/>
    <w:rsid w:val="00B50B9D"/>
    <w:rsid w:val="00B522AA"/>
    <w:rsid w:val="00B5286E"/>
    <w:rsid w:val="00B52C84"/>
    <w:rsid w:val="00B53D1F"/>
    <w:rsid w:val="00B53FCE"/>
    <w:rsid w:val="00B542AD"/>
    <w:rsid w:val="00B5528B"/>
    <w:rsid w:val="00B55642"/>
    <w:rsid w:val="00B5584D"/>
    <w:rsid w:val="00B55A44"/>
    <w:rsid w:val="00B55DAD"/>
    <w:rsid w:val="00B55F39"/>
    <w:rsid w:val="00B56A98"/>
    <w:rsid w:val="00B56DB3"/>
    <w:rsid w:val="00B57369"/>
    <w:rsid w:val="00B578B9"/>
    <w:rsid w:val="00B57A0F"/>
    <w:rsid w:val="00B605A7"/>
    <w:rsid w:val="00B610B0"/>
    <w:rsid w:val="00B6137F"/>
    <w:rsid w:val="00B61927"/>
    <w:rsid w:val="00B619F4"/>
    <w:rsid w:val="00B62552"/>
    <w:rsid w:val="00B62A1F"/>
    <w:rsid w:val="00B634AB"/>
    <w:rsid w:val="00B63CE6"/>
    <w:rsid w:val="00B63E88"/>
    <w:rsid w:val="00B64259"/>
    <w:rsid w:val="00B642B0"/>
    <w:rsid w:val="00B647C5"/>
    <w:rsid w:val="00B64CE1"/>
    <w:rsid w:val="00B64F2A"/>
    <w:rsid w:val="00B65390"/>
    <w:rsid w:val="00B65452"/>
    <w:rsid w:val="00B65E44"/>
    <w:rsid w:val="00B65F4D"/>
    <w:rsid w:val="00B663D9"/>
    <w:rsid w:val="00B66539"/>
    <w:rsid w:val="00B66A87"/>
    <w:rsid w:val="00B66DC8"/>
    <w:rsid w:val="00B66E2F"/>
    <w:rsid w:val="00B67732"/>
    <w:rsid w:val="00B67D25"/>
    <w:rsid w:val="00B70586"/>
    <w:rsid w:val="00B708A3"/>
    <w:rsid w:val="00B709F1"/>
    <w:rsid w:val="00B71133"/>
    <w:rsid w:val="00B713C2"/>
    <w:rsid w:val="00B72300"/>
    <w:rsid w:val="00B72931"/>
    <w:rsid w:val="00B73AEB"/>
    <w:rsid w:val="00B73F3B"/>
    <w:rsid w:val="00B74519"/>
    <w:rsid w:val="00B745B7"/>
    <w:rsid w:val="00B7524C"/>
    <w:rsid w:val="00B754B6"/>
    <w:rsid w:val="00B755F8"/>
    <w:rsid w:val="00B75D16"/>
    <w:rsid w:val="00B76500"/>
    <w:rsid w:val="00B76563"/>
    <w:rsid w:val="00B76709"/>
    <w:rsid w:val="00B76EBB"/>
    <w:rsid w:val="00B7740D"/>
    <w:rsid w:val="00B77C36"/>
    <w:rsid w:val="00B80035"/>
    <w:rsid w:val="00B80347"/>
    <w:rsid w:val="00B803AE"/>
    <w:rsid w:val="00B80415"/>
    <w:rsid w:val="00B80AAD"/>
    <w:rsid w:val="00B81255"/>
    <w:rsid w:val="00B81EEB"/>
    <w:rsid w:val="00B82015"/>
    <w:rsid w:val="00B82085"/>
    <w:rsid w:val="00B821B1"/>
    <w:rsid w:val="00B8246C"/>
    <w:rsid w:val="00B82551"/>
    <w:rsid w:val="00B8278C"/>
    <w:rsid w:val="00B82EA2"/>
    <w:rsid w:val="00B842E1"/>
    <w:rsid w:val="00B85785"/>
    <w:rsid w:val="00B85911"/>
    <w:rsid w:val="00B85A99"/>
    <w:rsid w:val="00B85EA4"/>
    <w:rsid w:val="00B865B6"/>
    <w:rsid w:val="00B8690C"/>
    <w:rsid w:val="00B86EBF"/>
    <w:rsid w:val="00B87C0C"/>
    <w:rsid w:val="00B90179"/>
    <w:rsid w:val="00B90487"/>
    <w:rsid w:val="00B91167"/>
    <w:rsid w:val="00B91CF7"/>
    <w:rsid w:val="00B91D35"/>
    <w:rsid w:val="00B91F41"/>
    <w:rsid w:val="00B922F7"/>
    <w:rsid w:val="00B92DDF"/>
    <w:rsid w:val="00B92E78"/>
    <w:rsid w:val="00B932A7"/>
    <w:rsid w:val="00B9332A"/>
    <w:rsid w:val="00B94047"/>
    <w:rsid w:val="00B943A9"/>
    <w:rsid w:val="00B9444A"/>
    <w:rsid w:val="00B94546"/>
    <w:rsid w:val="00B945AC"/>
    <w:rsid w:val="00B945B0"/>
    <w:rsid w:val="00B946B9"/>
    <w:rsid w:val="00B9474C"/>
    <w:rsid w:val="00B9532A"/>
    <w:rsid w:val="00B96CA4"/>
    <w:rsid w:val="00B973F4"/>
    <w:rsid w:val="00B9756F"/>
    <w:rsid w:val="00B97FCD"/>
    <w:rsid w:val="00BA2F3C"/>
    <w:rsid w:val="00BA323A"/>
    <w:rsid w:val="00BA362C"/>
    <w:rsid w:val="00BA3C8E"/>
    <w:rsid w:val="00BA3CCB"/>
    <w:rsid w:val="00BA44BD"/>
    <w:rsid w:val="00BA4AFA"/>
    <w:rsid w:val="00BA4CC4"/>
    <w:rsid w:val="00BA5B8A"/>
    <w:rsid w:val="00BA6767"/>
    <w:rsid w:val="00BA6B47"/>
    <w:rsid w:val="00BA7230"/>
    <w:rsid w:val="00BA7961"/>
    <w:rsid w:val="00BA7AAB"/>
    <w:rsid w:val="00BB0177"/>
    <w:rsid w:val="00BB12D1"/>
    <w:rsid w:val="00BB1579"/>
    <w:rsid w:val="00BB18D0"/>
    <w:rsid w:val="00BB1CFD"/>
    <w:rsid w:val="00BB2224"/>
    <w:rsid w:val="00BB241E"/>
    <w:rsid w:val="00BB28A9"/>
    <w:rsid w:val="00BB2A35"/>
    <w:rsid w:val="00BB2CD2"/>
    <w:rsid w:val="00BB3132"/>
    <w:rsid w:val="00BB390C"/>
    <w:rsid w:val="00BB3A49"/>
    <w:rsid w:val="00BB4FB4"/>
    <w:rsid w:val="00BB525F"/>
    <w:rsid w:val="00BB530C"/>
    <w:rsid w:val="00BB53AA"/>
    <w:rsid w:val="00BB5AEF"/>
    <w:rsid w:val="00BB669C"/>
    <w:rsid w:val="00BB6938"/>
    <w:rsid w:val="00BB6FA1"/>
    <w:rsid w:val="00BB7074"/>
    <w:rsid w:val="00BB72EA"/>
    <w:rsid w:val="00BB7875"/>
    <w:rsid w:val="00BB7E52"/>
    <w:rsid w:val="00BC0079"/>
    <w:rsid w:val="00BC07BF"/>
    <w:rsid w:val="00BC094F"/>
    <w:rsid w:val="00BC0FF2"/>
    <w:rsid w:val="00BC1431"/>
    <w:rsid w:val="00BC2214"/>
    <w:rsid w:val="00BC2468"/>
    <w:rsid w:val="00BC2CB3"/>
    <w:rsid w:val="00BC42D7"/>
    <w:rsid w:val="00BC4E88"/>
    <w:rsid w:val="00BC4F7D"/>
    <w:rsid w:val="00BC5005"/>
    <w:rsid w:val="00BC5A22"/>
    <w:rsid w:val="00BC5F5B"/>
    <w:rsid w:val="00BC72E1"/>
    <w:rsid w:val="00BC7569"/>
    <w:rsid w:val="00BD0944"/>
    <w:rsid w:val="00BD09B0"/>
    <w:rsid w:val="00BD18CC"/>
    <w:rsid w:val="00BD2163"/>
    <w:rsid w:val="00BD2429"/>
    <w:rsid w:val="00BD2B58"/>
    <w:rsid w:val="00BD323A"/>
    <w:rsid w:val="00BD3268"/>
    <w:rsid w:val="00BD39DB"/>
    <w:rsid w:val="00BD40B2"/>
    <w:rsid w:val="00BD506D"/>
    <w:rsid w:val="00BD55D6"/>
    <w:rsid w:val="00BD639A"/>
    <w:rsid w:val="00BD6812"/>
    <w:rsid w:val="00BD6E01"/>
    <w:rsid w:val="00BD7BBA"/>
    <w:rsid w:val="00BD7C9D"/>
    <w:rsid w:val="00BDDC16"/>
    <w:rsid w:val="00BE00F6"/>
    <w:rsid w:val="00BE0D0D"/>
    <w:rsid w:val="00BE2408"/>
    <w:rsid w:val="00BE27EC"/>
    <w:rsid w:val="00BE2A8E"/>
    <w:rsid w:val="00BE34D9"/>
    <w:rsid w:val="00BE36A2"/>
    <w:rsid w:val="00BE38EA"/>
    <w:rsid w:val="00BE39B3"/>
    <w:rsid w:val="00BE4E1D"/>
    <w:rsid w:val="00BE5D99"/>
    <w:rsid w:val="00BE5E1E"/>
    <w:rsid w:val="00BE609B"/>
    <w:rsid w:val="00BE6C0B"/>
    <w:rsid w:val="00BE6DAC"/>
    <w:rsid w:val="00BE6E63"/>
    <w:rsid w:val="00BE79EE"/>
    <w:rsid w:val="00BF041F"/>
    <w:rsid w:val="00BF08CA"/>
    <w:rsid w:val="00BF0E74"/>
    <w:rsid w:val="00BF1D1C"/>
    <w:rsid w:val="00BF1DB2"/>
    <w:rsid w:val="00BF251F"/>
    <w:rsid w:val="00BF25C4"/>
    <w:rsid w:val="00BF2E6F"/>
    <w:rsid w:val="00BF30A8"/>
    <w:rsid w:val="00BF314E"/>
    <w:rsid w:val="00BF33DD"/>
    <w:rsid w:val="00BF35D4"/>
    <w:rsid w:val="00BF4E4B"/>
    <w:rsid w:val="00BF5024"/>
    <w:rsid w:val="00BF5385"/>
    <w:rsid w:val="00BF543A"/>
    <w:rsid w:val="00BF6377"/>
    <w:rsid w:val="00BF6513"/>
    <w:rsid w:val="00BF681C"/>
    <w:rsid w:val="00BF6DA4"/>
    <w:rsid w:val="00BF70B6"/>
    <w:rsid w:val="00BF732E"/>
    <w:rsid w:val="00BF76CF"/>
    <w:rsid w:val="00BF7783"/>
    <w:rsid w:val="00C00F94"/>
    <w:rsid w:val="00C010C3"/>
    <w:rsid w:val="00C01F21"/>
    <w:rsid w:val="00C02649"/>
    <w:rsid w:val="00C02CA8"/>
    <w:rsid w:val="00C02D39"/>
    <w:rsid w:val="00C03F3C"/>
    <w:rsid w:val="00C04C10"/>
    <w:rsid w:val="00C0524D"/>
    <w:rsid w:val="00C053B9"/>
    <w:rsid w:val="00C05BBF"/>
    <w:rsid w:val="00C05CB1"/>
    <w:rsid w:val="00C05F74"/>
    <w:rsid w:val="00C06420"/>
    <w:rsid w:val="00C0658F"/>
    <w:rsid w:val="00C06819"/>
    <w:rsid w:val="00C0716A"/>
    <w:rsid w:val="00C07181"/>
    <w:rsid w:val="00C078CA"/>
    <w:rsid w:val="00C10E12"/>
    <w:rsid w:val="00C1188F"/>
    <w:rsid w:val="00C11D37"/>
    <w:rsid w:val="00C11D3D"/>
    <w:rsid w:val="00C1220C"/>
    <w:rsid w:val="00C1262D"/>
    <w:rsid w:val="00C13050"/>
    <w:rsid w:val="00C13144"/>
    <w:rsid w:val="00C13670"/>
    <w:rsid w:val="00C1415A"/>
    <w:rsid w:val="00C14171"/>
    <w:rsid w:val="00C141DB"/>
    <w:rsid w:val="00C145DF"/>
    <w:rsid w:val="00C15119"/>
    <w:rsid w:val="00C15541"/>
    <w:rsid w:val="00C15756"/>
    <w:rsid w:val="00C15AAE"/>
    <w:rsid w:val="00C16081"/>
    <w:rsid w:val="00C165E7"/>
    <w:rsid w:val="00C1663D"/>
    <w:rsid w:val="00C16645"/>
    <w:rsid w:val="00C16B48"/>
    <w:rsid w:val="00C16D63"/>
    <w:rsid w:val="00C17456"/>
    <w:rsid w:val="00C206DA"/>
    <w:rsid w:val="00C20CDC"/>
    <w:rsid w:val="00C217A5"/>
    <w:rsid w:val="00C22181"/>
    <w:rsid w:val="00C226BB"/>
    <w:rsid w:val="00C2284C"/>
    <w:rsid w:val="00C22BB7"/>
    <w:rsid w:val="00C22E3D"/>
    <w:rsid w:val="00C22FFB"/>
    <w:rsid w:val="00C2467A"/>
    <w:rsid w:val="00C24B62"/>
    <w:rsid w:val="00C255E4"/>
    <w:rsid w:val="00C25994"/>
    <w:rsid w:val="00C25A6B"/>
    <w:rsid w:val="00C266E6"/>
    <w:rsid w:val="00C26957"/>
    <w:rsid w:val="00C272BC"/>
    <w:rsid w:val="00C27538"/>
    <w:rsid w:val="00C27936"/>
    <w:rsid w:val="00C30F06"/>
    <w:rsid w:val="00C3135D"/>
    <w:rsid w:val="00C31509"/>
    <w:rsid w:val="00C3159C"/>
    <w:rsid w:val="00C316DC"/>
    <w:rsid w:val="00C31DD0"/>
    <w:rsid w:val="00C3237B"/>
    <w:rsid w:val="00C3248B"/>
    <w:rsid w:val="00C32A1E"/>
    <w:rsid w:val="00C33916"/>
    <w:rsid w:val="00C33B76"/>
    <w:rsid w:val="00C36223"/>
    <w:rsid w:val="00C362AE"/>
    <w:rsid w:val="00C3698F"/>
    <w:rsid w:val="00C36999"/>
    <w:rsid w:val="00C369F8"/>
    <w:rsid w:val="00C36DDA"/>
    <w:rsid w:val="00C36EDA"/>
    <w:rsid w:val="00C3717D"/>
    <w:rsid w:val="00C373C3"/>
    <w:rsid w:val="00C3750B"/>
    <w:rsid w:val="00C37D1A"/>
    <w:rsid w:val="00C410B2"/>
    <w:rsid w:val="00C4184C"/>
    <w:rsid w:val="00C41DF4"/>
    <w:rsid w:val="00C41F8A"/>
    <w:rsid w:val="00C42837"/>
    <w:rsid w:val="00C42ABC"/>
    <w:rsid w:val="00C436AB"/>
    <w:rsid w:val="00C4381F"/>
    <w:rsid w:val="00C445D5"/>
    <w:rsid w:val="00C44E37"/>
    <w:rsid w:val="00C44EB5"/>
    <w:rsid w:val="00C450CD"/>
    <w:rsid w:val="00C457ED"/>
    <w:rsid w:val="00C46412"/>
    <w:rsid w:val="00C46904"/>
    <w:rsid w:val="00C479D5"/>
    <w:rsid w:val="00C479F4"/>
    <w:rsid w:val="00C50DD3"/>
    <w:rsid w:val="00C5212D"/>
    <w:rsid w:val="00C52D85"/>
    <w:rsid w:val="00C53A69"/>
    <w:rsid w:val="00C54285"/>
    <w:rsid w:val="00C5435F"/>
    <w:rsid w:val="00C546E9"/>
    <w:rsid w:val="00C54B02"/>
    <w:rsid w:val="00C54D67"/>
    <w:rsid w:val="00C54E11"/>
    <w:rsid w:val="00C54E2E"/>
    <w:rsid w:val="00C5523D"/>
    <w:rsid w:val="00C55924"/>
    <w:rsid w:val="00C5660A"/>
    <w:rsid w:val="00C56D49"/>
    <w:rsid w:val="00C57104"/>
    <w:rsid w:val="00C60723"/>
    <w:rsid w:val="00C607D9"/>
    <w:rsid w:val="00C60F1E"/>
    <w:rsid w:val="00C60F77"/>
    <w:rsid w:val="00C61205"/>
    <w:rsid w:val="00C6180F"/>
    <w:rsid w:val="00C61FDB"/>
    <w:rsid w:val="00C61FFD"/>
    <w:rsid w:val="00C62096"/>
    <w:rsid w:val="00C621DB"/>
    <w:rsid w:val="00C62B29"/>
    <w:rsid w:val="00C63095"/>
    <w:rsid w:val="00C63273"/>
    <w:rsid w:val="00C63505"/>
    <w:rsid w:val="00C6355B"/>
    <w:rsid w:val="00C63631"/>
    <w:rsid w:val="00C63745"/>
    <w:rsid w:val="00C64423"/>
    <w:rsid w:val="00C648A0"/>
    <w:rsid w:val="00C64DBD"/>
    <w:rsid w:val="00C64E47"/>
    <w:rsid w:val="00C64EAD"/>
    <w:rsid w:val="00C65DCF"/>
    <w:rsid w:val="00C662C9"/>
    <w:rsid w:val="00C662F1"/>
    <w:rsid w:val="00C664FC"/>
    <w:rsid w:val="00C66D5B"/>
    <w:rsid w:val="00C673D7"/>
    <w:rsid w:val="00C67410"/>
    <w:rsid w:val="00C67C57"/>
    <w:rsid w:val="00C6CB5C"/>
    <w:rsid w:val="00C7095F"/>
    <w:rsid w:val="00C70AD8"/>
    <w:rsid w:val="00C70BFC"/>
    <w:rsid w:val="00C711D8"/>
    <w:rsid w:val="00C71F8C"/>
    <w:rsid w:val="00C71FB8"/>
    <w:rsid w:val="00C725B3"/>
    <w:rsid w:val="00C72B64"/>
    <w:rsid w:val="00C73D6A"/>
    <w:rsid w:val="00C74152"/>
    <w:rsid w:val="00C744D3"/>
    <w:rsid w:val="00C7528D"/>
    <w:rsid w:val="00C75763"/>
    <w:rsid w:val="00C763A4"/>
    <w:rsid w:val="00C7657C"/>
    <w:rsid w:val="00C767AD"/>
    <w:rsid w:val="00C76A3F"/>
    <w:rsid w:val="00C80565"/>
    <w:rsid w:val="00C81852"/>
    <w:rsid w:val="00C81933"/>
    <w:rsid w:val="00C819BA"/>
    <w:rsid w:val="00C82345"/>
    <w:rsid w:val="00C82646"/>
    <w:rsid w:val="00C82E32"/>
    <w:rsid w:val="00C83751"/>
    <w:rsid w:val="00C84418"/>
    <w:rsid w:val="00C845B3"/>
    <w:rsid w:val="00C84CE5"/>
    <w:rsid w:val="00C851F9"/>
    <w:rsid w:val="00C86749"/>
    <w:rsid w:val="00C86BFA"/>
    <w:rsid w:val="00C871E8"/>
    <w:rsid w:val="00C877B3"/>
    <w:rsid w:val="00C87C7D"/>
    <w:rsid w:val="00C903D5"/>
    <w:rsid w:val="00C9062A"/>
    <w:rsid w:val="00C9080B"/>
    <w:rsid w:val="00C91623"/>
    <w:rsid w:val="00C91C8C"/>
    <w:rsid w:val="00C932BE"/>
    <w:rsid w:val="00C9388F"/>
    <w:rsid w:val="00C94265"/>
    <w:rsid w:val="00C94292"/>
    <w:rsid w:val="00C94378"/>
    <w:rsid w:val="00C95366"/>
    <w:rsid w:val="00C955F1"/>
    <w:rsid w:val="00C95B9C"/>
    <w:rsid w:val="00C96026"/>
    <w:rsid w:val="00C96084"/>
    <w:rsid w:val="00C96631"/>
    <w:rsid w:val="00C96F8F"/>
    <w:rsid w:val="00C97D56"/>
    <w:rsid w:val="00CA0226"/>
    <w:rsid w:val="00CA0510"/>
    <w:rsid w:val="00CA0B70"/>
    <w:rsid w:val="00CA25F5"/>
    <w:rsid w:val="00CA29CA"/>
    <w:rsid w:val="00CA388E"/>
    <w:rsid w:val="00CA39DC"/>
    <w:rsid w:val="00CA3C9D"/>
    <w:rsid w:val="00CA420F"/>
    <w:rsid w:val="00CA4329"/>
    <w:rsid w:val="00CA53E3"/>
    <w:rsid w:val="00CA5A94"/>
    <w:rsid w:val="00CA5AFD"/>
    <w:rsid w:val="00CA6255"/>
    <w:rsid w:val="00CA6D5D"/>
    <w:rsid w:val="00CA75F0"/>
    <w:rsid w:val="00CB0581"/>
    <w:rsid w:val="00CB0C23"/>
    <w:rsid w:val="00CB0F89"/>
    <w:rsid w:val="00CB1135"/>
    <w:rsid w:val="00CB1933"/>
    <w:rsid w:val="00CB2145"/>
    <w:rsid w:val="00CB2B9C"/>
    <w:rsid w:val="00CB3115"/>
    <w:rsid w:val="00CB360D"/>
    <w:rsid w:val="00CB490A"/>
    <w:rsid w:val="00CB55E7"/>
    <w:rsid w:val="00CB5635"/>
    <w:rsid w:val="00CB5C1D"/>
    <w:rsid w:val="00CB5D21"/>
    <w:rsid w:val="00CB5D4A"/>
    <w:rsid w:val="00CB5E3E"/>
    <w:rsid w:val="00CB6493"/>
    <w:rsid w:val="00CB66B0"/>
    <w:rsid w:val="00CB6750"/>
    <w:rsid w:val="00CB69C1"/>
    <w:rsid w:val="00CB7579"/>
    <w:rsid w:val="00CC0390"/>
    <w:rsid w:val="00CC053D"/>
    <w:rsid w:val="00CC0A60"/>
    <w:rsid w:val="00CC0AB5"/>
    <w:rsid w:val="00CC1865"/>
    <w:rsid w:val="00CC194B"/>
    <w:rsid w:val="00CC23C9"/>
    <w:rsid w:val="00CC2A2E"/>
    <w:rsid w:val="00CC2C9E"/>
    <w:rsid w:val="00CC3805"/>
    <w:rsid w:val="00CC3A26"/>
    <w:rsid w:val="00CC3D04"/>
    <w:rsid w:val="00CC3EFF"/>
    <w:rsid w:val="00CC43F5"/>
    <w:rsid w:val="00CC44A1"/>
    <w:rsid w:val="00CC68B6"/>
    <w:rsid w:val="00CC6DFB"/>
    <w:rsid w:val="00CC6FE2"/>
    <w:rsid w:val="00CC7142"/>
    <w:rsid w:val="00CC7798"/>
    <w:rsid w:val="00CC7A16"/>
    <w:rsid w:val="00CC7FD7"/>
    <w:rsid w:val="00CD0516"/>
    <w:rsid w:val="00CD0A06"/>
    <w:rsid w:val="00CD1392"/>
    <w:rsid w:val="00CD14CE"/>
    <w:rsid w:val="00CD1D2D"/>
    <w:rsid w:val="00CD232D"/>
    <w:rsid w:val="00CD2768"/>
    <w:rsid w:val="00CD28C2"/>
    <w:rsid w:val="00CD2E61"/>
    <w:rsid w:val="00CD2EBF"/>
    <w:rsid w:val="00CD2F08"/>
    <w:rsid w:val="00CD3634"/>
    <w:rsid w:val="00CD3A7B"/>
    <w:rsid w:val="00CD3DEA"/>
    <w:rsid w:val="00CD3F7A"/>
    <w:rsid w:val="00CD4589"/>
    <w:rsid w:val="00CD4C64"/>
    <w:rsid w:val="00CD5D63"/>
    <w:rsid w:val="00CD5EC5"/>
    <w:rsid w:val="00CD65AC"/>
    <w:rsid w:val="00CD666A"/>
    <w:rsid w:val="00CD6723"/>
    <w:rsid w:val="00CD6A64"/>
    <w:rsid w:val="00CD7179"/>
    <w:rsid w:val="00CD73CC"/>
    <w:rsid w:val="00CD7537"/>
    <w:rsid w:val="00CD75A6"/>
    <w:rsid w:val="00CD7649"/>
    <w:rsid w:val="00CD77AF"/>
    <w:rsid w:val="00CD7EDC"/>
    <w:rsid w:val="00CE0189"/>
    <w:rsid w:val="00CE06A8"/>
    <w:rsid w:val="00CE099B"/>
    <w:rsid w:val="00CE0C71"/>
    <w:rsid w:val="00CE1085"/>
    <w:rsid w:val="00CE14B9"/>
    <w:rsid w:val="00CE1791"/>
    <w:rsid w:val="00CE19EF"/>
    <w:rsid w:val="00CE280D"/>
    <w:rsid w:val="00CE2CC6"/>
    <w:rsid w:val="00CE2F1E"/>
    <w:rsid w:val="00CE4370"/>
    <w:rsid w:val="00CE4B8F"/>
    <w:rsid w:val="00CE4BA7"/>
    <w:rsid w:val="00CE4CC9"/>
    <w:rsid w:val="00CE4E94"/>
    <w:rsid w:val="00CE5951"/>
    <w:rsid w:val="00CE5967"/>
    <w:rsid w:val="00CE5E2E"/>
    <w:rsid w:val="00CE6228"/>
    <w:rsid w:val="00CE647A"/>
    <w:rsid w:val="00CE64AD"/>
    <w:rsid w:val="00CE6678"/>
    <w:rsid w:val="00CE6F08"/>
    <w:rsid w:val="00CE74E9"/>
    <w:rsid w:val="00CE7B12"/>
    <w:rsid w:val="00CE7D34"/>
    <w:rsid w:val="00CF0648"/>
    <w:rsid w:val="00CF1559"/>
    <w:rsid w:val="00CF16FC"/>
    <w:rsid w:val="00CF1ECD"/>
    <w:rsid w:val="00CF2763"/>
    <w:rsid w:val="00CF2D11"/>
    <w:rsid w:val="00CF3956"/>
    <w:rsid w:val="00CF3988"/>
    <w:rsid w:val="00CF3A7A"/>
    <w:rsid w:val="00CF3C4E"/>
    <w:rsid w:val="00CF46F2"/>
    <w:rsid w:val="00CF5583"/>
    <w:rsid w:val="00CF592E"/>
    <w:rsid w:val="00CF5A5B"/>
    <w:rsid w:val="00CF73E9"/>
    <w:rsid w:val="00D002BF"/>
    <w:rsid w:val="00D0073E"/>
    <w:rsid w:val="00D00E8F"/>
    <w:rsid w:val="00D01737"/>
    <w:rsid w:val="00D01A5E"/>
    <w:rsid w:val="00D01C06"/>
    <w:rsid w:val="00D01EAE"/>
    <w:rsid w:val="00D024B0"/>
    <w:rsid w:val="00D02A5C"/>
    <w:rsid w:val="00D0311C"/>
    <w:rsid w:val="00D03906"/>
    <w:rsid w:val="00D03AD6"/>
    <w:rsid w:val="00D03E88"/>
    <w:rsid w:val="00D03FEB"/>
    <w:rsid w:val="00D04292"/>
    <w:rsid w:val="00D0469D"/>
    <w:rsid w:val="00D05129"/>
    <w:rsid w:val="00D07007"/>
    <w:rsid w:val="00D0785B"/>
    <w:rsid w:val="00D07978"/>
    <w:rsid w:val="00D105DD"/>
    <w:rsid w:val="00D10851"/>
    <w:rsid w:val="00D10938"/>
    <w:rsid w:val="00D110B4"/>
    <w:rsid w:val="00D1154C"/>
    <w:rsid w:val="00D1191F"/>
    <w:rsid w:val="00D129B2"/>
    <w:rsid w:val="00D12AA7"/>
    <w:rsid w:val="00D12EDD"/>
    <w:rsid w:val="00D136E3"/>
    <w:rsid w:val="00D1415E"/>
    <w:rsid w:val="00D141E1"/>
    <w:rsid w:val="00D14791"/>
    <w:rsid w:val="00D1488A"/>
    <w:rsid w:val="00D148A8"/>
    <w:rsid w:val="00D158A3"/>
    <w:rsid w:val="00D15A52"/>
    <w:rsid w:val="00D1614B"/>
    <w:rsid w:val="00D16B16"/>
    <w:rsid w:val="00D17225"/>
    <w:rsid w:val="00D176E9"/>
    <w:rsid w:val="00D17A8F"/>
    <w:rsid w:val="00D17B99"/>
    <w:rsid w:val="00D17DEB"/>
    <w:rsid w:val="00D205CD"/>
    <w:rsid w:val="00D20A66"/>
    <w:rsid w:val="00D213EE"/>
    <w:rsid w:val="00D216D6"/>
    <w:rsid w:val="00D219A5"/>
    <w:rsid w:val="00D22201"/>
    <w:rsid w:val="00D22239"/>
    <w:rsid w:val="00D222B3"/>
    <w:rsid w:val="00D223BA"/>
    <w:rsid w:val="00D22BCF"/>
    <w:rsid w:val="00D2323B"/>
    <w:rsid w:val="00D23D9D"/>
    <w:rsid w:val="00D23EC2"/>
    <w:rsid w:val="00D242C4"/>
    <w:rsid w:val="00D24A39"/>
    <w:rsid w:val="00D24D41"/>
    <w:rsid w:val="00D252FF"/>
    <w:rsid w:val="00D2599D"/>
    <w:rsid w:val="00D25A79"/>
    <w:rsid w:val="00D25C99"/>
    <w:rsid w:val="00D25F43"/>
    <w:rsid w:val="00D27496"/>
    <w:rsid w:val="00D276A0"/>
    <w:rsid w:val="00D27C21"/>
    <w:rsid w:val="00D2AEF0"/>
    <w:rsid w:val="00D30607"/>
    <w:rsid w:val="00D310C2"/>
    <w:rsid w:val="00D31D99"/>
    <w:rsid w:val="00D31E35"/>
    <w:rsid w:val="00D32384"/>
    <w:rsid w:val="00D323B7"/>
    <w:rsid w:val="00D326FF"/>
    <w:rsid w:val="00D330B8"/>
    <w:rsid w:val="00D33373"/>
    <w:rsid w:val="00D336A6"/>
    <w:rsid w:val="00D33E41"/>
    <w:rsid w:val="00D342BE"/>
    <w:rsid w:val="00D3474B"/>
    <w:rsid w:val="00D35462"/>
    <w:rsid w:val="00D35874"/>
    <w:rsid w:val="00D363B0"/>
    <w:rsid w:val="00D368B1"/>
    <w:rsid w:val="00D4003B"/>
    <w:rsid w:val="00D40371"/>
    <w:rsid w:val="00D4050D"/>
    <w:rsid w:val="00D4052E"/>
    <w:rsid w:val="00D4085D"/>
    <w:rsid w:val="00D408A6"/>
    <w:rsid w:val="00D40931"/>
    <w:rsid w:val="00D40D8A"/>
    <w:rsid w:val="00D413D1"/>
    <w:rsid w:val="00D41E4D"/>
    <w:rsid w:val="00D423AC"/>
    <w:rsid w:val="00D42AFB"/>
    <w:rsid w:val="00D42F50"/>
    <w:rsid w:val="00D430CF"/>
    <w:rsid w:val="00D43244"/>
    <w:rsid w:val="00D43485"/>
    <w:rsid w:val="00D4380D"/>
    <w:rsid w:val="00D43F3A"/>
    <w:rsid w:val="00D440B7"/>
    <w:rsid w:val="00D44752"/>
    <w:rsid w:val="00D4497E"/>
    <w:rsid w:val="00D44D6C"/>
    <w:rsid w:val="00D454C4"/>
    <w:rsid w:val="00D46068"/>
    <w:rsid w:val="00D4614C"/>
    <w:rsid w:val="00D46309"/>
    <w:rsid w:val="00D46991"/>
    <w:rsid w:val="00D46C1F"/>
    <w:rsid w:val="00D50404"/>
    <w:rsid w:val="00D504F1"/>
    <w:rsid w:val="00D50597"/>
    <w:rsid w:val="00D507E2"/>
    <w:rsid w:val="00D50E16"/>
    <w:rsid w:val="00D51685"/>
    <w:rsid w:val="00D52357"/>
    <w:rsid w:val="00D52561"/>
    <w:rsid w:val="00D5278E"/>
    <w:rsid w:val="00D52AA1"/>
    <w:rsid w:val="00D534B3"/>
    <w:rsid w:val="00D5382B"/>
    <w:rsid w:val="00D53A17"/>
    <w:rsid w:val="00D53C63"/>
    <w:rsid w:val="00D54353"/>
    <w:rsid w:val="00D54A9A"/>
    <w:rsid w:val="00D54BCB"/>
    <w:rsid w:val="00D55785"/>
    <w:rsid w:val="00D55C50"/>
    <w:rsid w:val="00D56522"/>
    <w:rsid w:val="00D56A04"/>
    <w:rsid w:val="00D56A40"/>
    <w:rsid w:val="00D57497"/>
    <w:rsid w:val="00D611E0"/>
    <w:rsid w:val="00D61833"/>
    <w:rsid w:val="00D61B78"/>
    <w:rsid w:val="00D61CE0"/>
    <w:rsid w:val="00D623E4"/>
    <w:rsid w:val="00D62EE2"/>
    <w:rsid w:val="00D63659"/>
    <w:rsid w:val="00D63BA6"/>
    <w:rsid w:val="00D6455B"/>
    <w:rsid w:val="00D669DF"/>
    <w:rsid w:val="00D669ED"/>
    <w:rsid w:val="00D67468"/>
    <w:rsid w:val="00D676F3"/>
    <w:rsid w:val="00D678DB"/>
    <w:rsid w:val="00D67D93"/>
    <w:rsid w:val="00D67FD3"/>
    <w:rsid w:val="00D71D5E"/>
    <w:rsid w:val="00D729DF"/>
    <w:rsid w:val="00D72EE0"/>
    <w:rsid w:val="00D734D2"/>
    <w:rsid w:val="00D73719"/>
    <w:rsid w:val="00D73A7A"/>
    <w:rsid w:val="00D74488"/>
    <w:rsid w:val="00D74833"/>
    <w:rsid w:val="00D74E88"/>
    <w:rsid w:val="00D7516E"/>
    <w:rsid w:val="00D75641"/>
    <w:rsid w:val="00D75A00"/>
    <w:rsid w:val="00D75DB9"/>
    <w:rsid w:val="00D7608A"/>
    <w:rsid w:val="00D7630C"/>
    <w:rsid w:val="00D7682F"/>
    <w:rsid w:val="00D76851"/>
    <w:rsid w:val="00D7695B"/>
    <w:rsid w:val="00D76E02"/>
    <w:rsid w:val="00D7755B"/>
    <w:rsid w:val="00D778B1"/>
    <w:rsid w:val="00D77919"/>
    <w:rsid w:val="00D77A38"/>
    <w:rsid w:val="00D77CEB"/>
    <w:rsid w:val="00D80526"/>
    <w:rsid w:val="00D80834"/>
    <w:rsid w:val="00D80EEE"/>
    <w:rsid w:val="00D82231"/>
    <w:rsid w:val="00D82B9C"/>
    <w:rsid w:val="00D83186"/>
    <w:rsid w:val="00D83630"/>
    <w:rsid w:val="00D83723"/>
    <w:rsid w:val="00D83A3C"/>
    <w:rsid w:val="00D8430D"/>
    <w:rsid w:val="00D84690"/>
    <w:rsid w:val="00D8545A"/>
    <w:rsid w:val="00D861E3"/>
    <w:rsid w:val="00D869B0"/>
    <w:rsid w:val="00D86DD9"/>
    <w:rsid w:val="00D8779E"/>
    <w:rsid w:val="00D87A9E"/>
    <w:rsid w:val="00D87AA7"/>
    <w:rsid w:val="00D87D85"/>
    <w:rsid w:val="00D87F41"/>
    <w:rsid w:val="00D90073"/>
    <w:rsid w:val="00D9024A"/>
    <w:rsid w:val="00D90909"/>
    <w:rsid w:val="00D90CA3"/>
    <w:rsid w:val="00D90ECC"/>
    <w:rsid w:val="00D912AE"/>
    <w:rsid w:val="00D9165D"/>
    <w:rsid w:val="00D91725"/>
    <w:rsid w:val="00D9187D"/>
    <w:rsid w:val="00D91CDF"/>
    <w:rsid w:val="00D920DA"/>
    <w:rsid w:val="00D9220B"/>
    <w:rsid w:val="00D9250C"/>
    <w:rsid w:val="00D928FC"/>
    <w:rsid w:val="00D92BBE"/>
    <w:rsid w:val="00D93573"/>
    <w:rsid w:val="00D93633"/>
    <w:rsid w:val="00D93B94"/>
    <w:rsid w:val="00D94138"/>
    <w:rsid w:val="00D94EE0"/>
    <w:rsid w:val="00D95986"/>
    <w:rsid w:val="00D96AC7"/>
    <w:rsid w:val="00D96FBD"/>
    <w:rsid w:val="00D97328"/>
    <w:rsid w:val="00DA01CB"/>
    <w:rsid w:val="00DA0220"/>
    <w:rsid w:val="00DA0313"/>
    <w:rsid w:val="00DA0BBC"/>
    <w:rsid w:val="00DA1135"/>
    <w:rsid w:val="00DA1558"/>
    <w:rsid w:val="00DA1C44"/>
    <w:rsid w:val="00DA29EB"/>
    <w:rsid w:val="00DA32F8"/>
    <w:rsid w:val="00DA3341"/>
    <w:rsid w:val="00DA39A9"/>
    <w:rsid w:val="00DA39D3"/>
    <w:rsid w:val="00DA3CA7"/>
    <w:rsid w:val="00DA4C19"/>
    <w:rsid w:val="00DA4F80"/>
    <w:rsid w:val="00DA50A7"/>
    <w:rsid w:val="00DA58DE"/>
    <w:rsid w:val="00DA5FDC"/>
    <w:rsid w:val="00DA65B3"/>
    <w:rsid w:val="00DA6D51"/>
    <w:rsid w:val="00DA7272"/>
    <w:rsid w:val="00DA77CD"/>
    <w:rsid w:val="00DA7B3B"/>
    <w:rsid w:val="00DA7F22"/>
    <w:rsid w:val="00DB0B4E"/>
    <w:rsid w:val="00DB103B"/>
    <w:rsid w:val="00DB10ED"/>
    <w:rsid w:val="00DB113E"/>
    <w:rsid w:val="00DB122F"/>
    <w:rsid w:val="00DB2094"/>
    <w:rsid w:val="00DB2EF3"/>
    <w:rsid w:val="00DB2FB9"/>
    <w:rsid w:val="00DB3614"/>
    <w:rsid w:val="00DB4A75"/>
    <w:rsid w:val="00DB4E8F"/>
    <w:rsid w:val="00DB4EFA"/>
    <w:rsid w:val="00DB596D"/>
    <w:rsid w:val="00DB6647"/>
    <w:rsid w:val="00DB6D07"/>
    <w:rsid w:val="00DB6EC5"/>
    <w:rsid w:val="00DB7DDB"/>
    <w:rsid w:val="00DC0220"/>
    <w:rsid w:val="00DC0812"/>
    <w:rsid w:val="00DC0866"/>
    <w:rsid w:val="00DC104A"/>
    <w:rsid w:val="00DC157D"/>
    <w:rsid w:val="00DC1EA0"/>
    <w:rsid w:val="00DC3018"/>
    <w:rsid w:val="00DC39E7"/>
    <w:rsid w:val="00DC42EB"/>
    <w:rsid w:val="00DC45C2"/>
    <w:rsid w:val="00DC4C49"/>
    <w:rsid w:val="00DC4CCF"/>
    <w:rsid w:val="00DC4E52"/>
    <w:rsid w:val="00DC6602"/>
    <w:rsid w:val="00DC6AD4"/>
    <w:rsid w:val="00DC74E1"/>
    <w:rsid w:val="00DD0076"/>
    <w:rsid w:val="00DD0668"/>
    <w:rsid w:val="00DD0959"/>
    <w:rsid w:val="00DD0E89"/>
    <w:rsid w:val="00DD11F2"/>
    <w:rsid w:val="00DD1521"/>
    <w:rsid w:val="00DD1819"/>
    <w:rsid w:val="00DD183C"/>
    <w:rsid w:val="00DD1916"/>
    <w:rsid w:val="00DD23C4"/>
    <w:rsid w:val="00DD2884"/>
    <w:rsid w:val="00DD2F4E"/>
    <w:rsid w:val="00DD3B8D"/>
    <w:rsid w:val="00DD4FD3"/>
    <w:rsid w:val="00DD541B"/>
    <w:rsid w:val="00DD5DCA"/>
    <w:rsid w:val="00DD5E2E"/>
    <w:rsid w:val="00DD629A"/>
    <w:rsid w:val="00DD6C8C"/>
    <w:rsid w:val="00DD6CC7"/>
    <w:rsid w:val="00DD7439"/>
    <w:rsid w:val="00DD79E8"/>
    <w:rsid w:val="00DE07A5"/>
    <w:rsid w:val="00DE0ABF"/>
    <w:rsid w:val="00DE1E2E"/>
    <w:rsid w:val="00DE2CE3"/>
    <w:rsid w:val="00DE3A7E"/>
    <w:rsid w:val="00DE3F96"/>
    <w:rsid w:val="00DE440C"/>
    <w:rsid w:val="00DE48DA"/>
    <w:rsid w:val="00DE4900"/>
    <w:rsid w:val="00DE4F1B"/>
    <w:rsid w:val="00DE4F5E"/>
    <w:rsid w:val="00DE5CCA"/>
    <w:rsid w:val="00DE5CFA"/>
    <w:rsid w:val="00DE658B"/>
    <w:rsid w:val="00DE70EB"/>
    <w:rsid w:val="00DE7323"/>
    <w:rsid w:val="00DE73E6"/>
    <w:rsid w:val="00DE7B30"/>
    <w:rsid w:val="00DF03F1"/>
    <w:rsid w:val="00DF0F8A"/>
    <w:rsid w:val="00DF172B"/>
    <w:rsid w:val="00DF1A0B"/>
    <w:rsid w:val="00DF1EB9"/>
    <w:rsid w:val="00DF2613"/>
    <w:rsid w:val="00DF2923"/>
    <w:rsid w:val="00DF2B72"/>
    <w:rsid w:val="00DF2D5D"/>
    <w:rsid w:val="00DF3362"/>
    <w:rsid w:val="00DF3581"/>
    <w:rsid w:val="00DF3F97"/>
    <w:rsid w:val="00DF4BB0"/>
    <w:rsid w:val="00DF4DEF"/>
    <w:rsid w:val="00DF5028"/>
    <w:rsid w:val="00DF531D"/>
    <w:rsid w:val="00DF56A7"/>
    <w:rsid w:val="00DF56CB"/>
    <w:rsid w:val="00DF5986"/>
    <w:rsid w:val="00DF692C"/>
    <w:rsid w:val="00DF7D9E"/>
    <w:rsid w:val="00DF7FCD"/>
    <w:rsid w:val="00E004B2"/>
    <w:rsid w:val="00E01263"/>
    <w:rsid w:val="00E0157D"/>
    <w:rsid w:val="00E01F51"/>
    <w:rsid w:val="00E0248F"/>
    <w:rsid w:val="00E02527"/>
    <w:rsid w:val="00E032DC"/>
    <w:rsid w:val="00E03EEA"/>
    <w:rsid w:val="00E04DAF"/>
    <w:rsid w:val="00E04E12"/>
    <w:rsid w:val="00E0537A"/>
    <w:rsid w:val="00E0540F"/>
    <w:rsid w:val="00E0A917"/>
    <w:rsid w:val="00E10560"/>
    <w:rsid w:val="00E10C9C"/>
    <w:rsid w:val="00E11118"/>
    <w:rsid w:val="00E111F3"/>
    <w:rsid w:val="00E112C7"/>
    <w:rsid w:val="00E11496"/>
    <w:rsid w:val="00E117BB"/>
    <w:rsid w:val="00E11B06"/>
    <w:rsid w:val="00E13104"/>
    <w:rsid w:val="00E1386A"/>
    <w:rsid w:val="00E139D2"/>
    <w:rsid w:val="00E140F7"/>
    <w:rsid w:val="00E14DE5"/>
    <w:rsid w:val="00E15107"/>
    <w:rsid w:val="00E15115"/>
    <w:rsid w:val="00E15F48"/>
    <w:rsid w:val="00E16C40"/>
    <w:rsid w:val="00E16D60"/>
    <w:rsid w:val="00E17888"/>
    <w:rsid w:val="00E17A58"/>
    <w:rsid w:val="00E20178"/>
    <w:rsid w:val="00E20DCF"/>
    <w:rsid w:val="00E20FAF"/>
    <w:rsid w:val="00E210BA"/>
    <w:rsid w:val="00E21601"/>
    <w:rsid w:val="00E21AFC"/>
    <w:rsid w:val="00E21C19"/>
    <w:rsid w:val="00E226BB"/>
    <w:rsid w:val="00E22792"/>
    <w:rsid w:val="00E22943"/>
    <w:rsid w:val="00E22B26"/>
    <w:rsid w:val="00E23155"/>
    <w:rsid w:val="00E23D0E"/>
    <w:rsid w:val="00E23F55"/>
    <w:rsid w:val="00E240BB"/>
    <w:rsid w:val="00E24348"/>
    <w:rsid w:val="00E24548"/>
    <w:rsid w:val="00E24D91"/>
    <w:rsid w:val="00E25EA9"/>
    <w:rsid w:val="00E26B94"/>
    <w:rsid w:val="00E26D1A"/>
    <w:rsid w:val="00E26D6B"/>
    <w:rsid w:val="00E27B1D"/>
    <w:rsid w:val="00E27FE9"/>
    <w:rsid w:val="00E2CCC8"/>
    <w:rsid w:val="00E3084D"/>
    <w:rsid w:val="00E309D0"/>
    <w:rsid w:val="00E30ECA"/>
    <w:rsid w:val="00E30FEC"/>
    <w:rsid w:val="00E3154F"/>
    <w:rsid w:val="00E326D9"/>
    <w:rsid w:val="00E327B4"/>
    <w:rsid w:val="00E32A61"/>
    <w:rsid w:val="00E33492"/>
    <w:rsid w:val="00E3382D"/>
    <w:rsid w:val="00E33885"/>
    <w:rsid w:val="00E33FF5"/>
    <w:rsid w:val="00E34592"/>
    <w:rsid w:val="00E3526A"/>
    <w:rsid w:val="00E35484"/>
    <w:rsid w:val="00E35D7D"/>
    <w:rsid w:val="00E35DF3"/>
    <w:rsid w:val="00E3649D"/>
    <w:rsid w:val="00E36805"/>
    <w:rsid w:val="00E36CE1"/>
    <w:rsid w:val="00E37CA0"/>
    <w:rsid w:val="00E37E70"/>
    <w:rsid w:val="00E403FD"/>
    <w:rsid w:val="00E40683"/>
    <w:rsid w:val="00E40878"/>
    <w:rsid w:val="00E40A09"/>
    <w:rsid w:val="00E40BFD"/>
    <w:rsid w:val="00E41D91"/>
    <w:rsid w:val="00E42271"/>
    <w:rsid w:val="00E423B3"/>
    <w:rsid w:val="00E4272D"/>
    <w:rsid w:val="00E42986"/>
    <w:rsid w:val="00E43089"/>
    <w:rsid w:val="00E432D0"/>
    <w:rsid w:val="00E43351"/>
    <w:rsid w:val="00E43AFB"/>
    <w:rsid w:val="00E44344"/>
    <w:rsid w:val="00E45027"/>
    <w:rsid w:val="00E45670"/>
    <w:rsid w:val="00E45B06"/>
    <w:rsid w:val="00E45C59"/>
    <w:rsid w:val="00E462E6"/>
    <w:rsid w:val="00E476E3"/>
    <w:rsid w:val="00E47CA5"/>
    <w:rsid w:val="00E5058E"/>
    <w:rsid w:val="00E506DF"/>
    <w:rsid w:val="00E51440"/>
    <w:rsid w:val="00E51733"/>
    <w:rsid w:val="00E5186B"/>
    <w:rsid w:val="00E5188E"/>
    <w:rsid w:val="00E519BC"/>
    <w:rsid w:val="00E51E38"/>
    <w:rsid w:val="00E524C0"/>
    <w:rsid w:val="00E52A2A"/>
    <w:rsid w:val="00E530D9"/>
    <w:rsid w:val="00E53F3A"/>
    <w:rsid w:val="00E543DB"/>
    <w:rsid w:val="00E546B0"/>
    <w:rsid w:val="00E54D81"/>
    <w:rsid w:val="00E54F16"/>
    <w:rsid w:val="00E556B1"/>
    <w:rsid w:val="00E55944"/>
    <w:rsid w:val="00E55D06"/>
    <w:rsid w:val="00E56264"/>
    <w:rsid w:val="00E564BC"/>
    <w:rsid w:val="00E56AC6"/>
    <w:rsid w:val="00E56DD8"/>
    <w:rsid w:val="00E57149"/>
    <w:rsid w:val="00E5751D"/>
    <w:rsid w:val="00E57816"/>
    <w:rsid w:val="00E60252"/>
    <w:rsid w:val="00E6037F"/>
    <w:rsid w:val="00E60422"/>
    <w:rsid w:val="00E604B6"/>
    <w:rsid w:val="00E6066C"/>
    <w:rsid w:val="00E60964"/>
    <w:rsid w:val="00E60B9C"/>
    <w:rsid w:val="00E6121B"/>
    <w:rsid w:val="00E615E8"/>
    <w:rsid w:val="00E62075"/>
    <w:rsid w:val="00E6335B"/>
    <w:rsid w:val="00E633F2"/>
    <w:rsid w:val="00E63A24"/>
    <w:rsid w:val="00E63D23"/>
    <w:rsid w:val="00E644F2"/>
    <w:rsid w:val="00E65295"/>
    <w:rsid w:val="00E668A9"/>
    <w:rsid w:val="00E66CA0"/>
    <w:rsid w:val="00E67533"/>
    <w:rsid w:val="00E67F2E"/>
    <w:rsid w:val="00E6B00D"/>
    <w:rsid w:val="00E703D3"/>
    <w:rsid w:val="00E7128A"/>
    <w:rsid w:val="00E7142B"/>
    <w:rsid w:val="00E71AD3"/>
    <w:rsid w:val="00E71E25"/>
    <w:rsid w:val="00E71FF1"/>
    <w:rsid w:val="00E72452"/>
    <w:rsid w:val="00E7265B"/>
    <w:rsid w:val="00E72BB9"/>
    <w:rsid w:val="00E72C2F"/>
    <w:rsid w:val="00E72E9B"/>
    <w:rsid w:val="00E73037"/>
    <w:rsid w:val="00E73F07"/>
    <w:rsid w:val="00E7473A"/>
    <w:rsid w:val="00E749D4"/>
    <w:rsid w:val="00E74C65"/>
    <w:rsid w:val="00E74F71"/>
    <w:rsid w:val="00E75392"/>
    <w:rsid w:val="00E755C0"/>
    <w:rsid w:val="00E76AA6"/>
    <w:rsid w:val="00E770C1"/>
    <w:rsid w:val="00E771C4"/>
    <w:rsid w:val="00E77EC4"/>
    <w:rsid w:val="00E804ED"/>
    <w:rsid w:val="00E820F0"/>
    <w:rsid w:val="00E825FB"/>
    <w:rsid w:val="00E82B6C"/>
    <w:rsid w:val="00E82C25"/>
    <w:rsid w:val="00E82CF9"/>
    <w:rsid w:val="00E82F4D"/>
    <w:rsid w:val="00E8332B"/>
    <w:rsid w:val="00E836F5"/>
    <w:rsid w:val="00E84116"/>
    <w:rsid w:val="00E846C6"/>
    <w:rsid w:val="00E84E97"/>
    <w:rsid w:val="00E8569D"/>
    <w:rsid w:val="00E8581B"/>
    <w:rsid w:val="00E862A3"/>
    <w:rsid w:val="00E864FB"/>
    <w:rsid w:val="00E86A31"/>
    <w:rsid w:val="00E86ADC"/>
    <w:rsid w:val="00E87990"/>
    <w:rsid w:val="00E87D4F"/>
    <w:rsid w:val="00E87DC1"/>
    <w:rsid w:val="00E9030E"/>
    <w:rsid w:val="00E903B0"/>
    <w:rsid w:val="00E903D5"/>
    <w:rsid w:val="00E904AD"/>
    <w:rsid w:val="00E90A54"/>
    <w:rsid w:val="00E90C81"/>
    <w:rsid w:val="00E90FA1"/>
    <w:rsid w:val="00E92BC8"/>
    <w:rsid w:val="00E92E4D"/>
    <w:rsid w:val="00E935CA"/>
    <w:rsid w:val="00E936C5"/>
    <w:rsid w:val="00E93A5F"/>
    <w:rsid w:val="00E93E2B"/>
    <w:rsid w:val="00E94533"/>
    <w:rsid w:val="00E946DC"/>
    <w:rsid w:val="00E947BA"/>
    <w:rsid w:val="00E948B1"/>
    <w:rsid w:val="00E950F3"/>
    <w:rsid w:val="00E953EA"/>
    <w:rsid w:val="00E95EF0"/>
    <w:rsid w:val="00E96582"/>
    <w:rsid w:val="00E97346"/>
    <w:rsid w:val="00E973DE"/>
    <w:rsid w:val="00E97958"/>
    <w:rsid w:val="00E97B4E"/>
    <w:rsid w:val="00E97E34"/>
    <w:rsid w:val="00EA0EC0"/>
    <w:rsid w:val="00EA0FC5"/>
    <w:rsid w:val="00EA137A"/>
    <w:rsid w:val="00EA13AC"/>
    <w:rsid w:val="00EA1E34"/>
    <w:rsid w:val="00EA213D"/>
    <w:rsid w:val="00EA3576"/>
    <w:rsid w:val="00EA3EF5"/>
    <w:rsid w:val="00EA41A1"/>
    <w:rsid w:val="00EA43A7"/>
    <w:rsid w:val="00EA487B"/>
    <w:rsid w:val="00EA4F4B"/>
    <w:rsid w:val="00EA5BF1"/>
    <w:rsid w:val="00EA5EEF"/>
    <w:rsid w:val="00EA6AF5"/>
    <w:rsid w:val="00EA745B"/>
    <w:rsid w:val="00EA7512"/>
    <w:rsid w:val="00EB05AD"/>
    <w:rsid w:val="00EB0F1D"/>
    <w:rsid w:val="00EB168C"/>
    <w:rsid w:val="00EB1C1F"/>
    <w:rsid w:val="00EB1DB9"/>
    <w:rsid w:val="00EB1E38"/>
    <w:rsid w:val="00EB22B1"/>
    <w:rsid w:val="00EB2709"/>
    <w:rsid w:val="00EB271B"/>
    <w:rsid w:val="00EB2B92"/>
    <w:rsid w:val="00EB2C63"/>
    <w:rsid w:val="00EB35E1"/>
    <w:rsid w:val="00EB38EB"/>
    <w:rsid w:val="00EB4979"/>
    <w:rsid w:val="00EB5BD9"/>
    <w:rsid w:val="00EB5ED3"/>
    <w:rsid w:val="00EB62BA"/>
    <w:rsid w:val="00EB6B95"/>
    <w:rsid w:val="00EB72B4"/>
    <w:rsid w:val="00EB7856"/>
    <w:rsid w:val="00EB7C7A"/>
    <w:rsid w:val="00EC003E"/>
    <w:rsid w:val="00EC05E2"/>
    <w:rsid w:val="00EC0A93"/>
    <w:rsid w:val="00EC0C08"/>
    <w:rsid w:val="00EC0D96"/>
    <w:rsid w:val="00EC1C7E"/>
    <w:rsid w:val="00EC2F2B"/>
    <w:rsid w:val="00EC351A"/>
    <w:rsid w:val="00EC3CBA"/>
    <w:rsid w:val="00EC4258"/>
    <w:rsid w:val="00EC49C3"/>
    <w:rsid w:val="00EC5563"/>
    <w:rsid w:val="00EC657E"/>
    <w:rsid w:val="00EC6580"/>
    <w:rsid w:val="00EC660D"/>
    <w:rsid w:val="00EC67BC"/>
    <w:rsid w:val="00EC77D2"/>
    <w:rsid w:val="00EC78A2"/>
    <w:rsid w:val="00EC7B9E"/>
    <w:rsid w:val="00ED1A02"/>
    <w:rsid w:val="00ED1B2B"/>
    <w:rsid w:val="00ED1B92"/>
    <w:rsid w:val="00ED1C21"/>
    <w:rsid w:val="00ED1E3D"/>
    <w:rsid w:val="00ED206D"/>
    <w:rsid w:val="00ED2909"/>
    <w:rsid w:val="00ED2C81"/>
    <w:rsid w:val="00ED3014"/>
    <w:rsid w:val="00ED3DF8"/>
    <w:rsid w:val="00ED3EB8"/>
    <w:rsid w:val="00ED4B31"/>
    <w:rsid w:val="00ED554C"/>
    <w:rsid w:val="00ED5A20"/>
    <w:rsid w:val="00ED5A6D"/>
    <w:rsid w:val="00ED6340"/>
    <w:rsid w:val="00ED69CA"/>
    <w:rsid w:val="00ED71F2"/>
    <w:rsid w:val="00ED7332"/>
    <w:rsid w:val="00ED73B2"/>
    <w:rsid w:val="00ED75C6"/>
    <w:rsid w:val="00ED79A0"/>
    <w:rsid w:val="00EE1516"/>
    <w:rsid w:val="00EE15A2"/>
    <w:rsid w:val="00EE1913"/>
    <w:rsid w:val="00EE270D"/>
    <w:rsid w:val="00EE2CF5"/>
    <w:rsid w:val="00EE3274"/>
    <w:rsid w:val="00EE32A2"/>
    <w:rsid w:val="00EE34A6"/>
    <w:rsid w:val="00EE3924"/>
    <w:rsid w:val="00EE4129"/>
    <w:rsid w:val="00EE4147"/>
    <w:rsid w:val="00EE53FA"/>
    <w:rsid w:val="00EE6014"/>
    <w:rsid w:val="00EE66DA"/>
    <w:rsid w:val="00EE6B5E"/>
    <w:rsid w:val="00EE6F6C"/>
    <w:rsid w:val="00EE7572"/>
    <w:rsid w:val="00EE7674"/>
    <w:rsid w:val="00EF023F"/>
    <w:rsid w:val="00EF032A"/>
    <w:rsid w:val="00EF0796"/>
    <w:rsid w:val="00EF127D"/>
    <w:rsid w:val="00EF13C1"/>
    <w:rsid w:val="00EF13EF"/>
    <w:rsid w:val="00EF1A07"/>
    <w:rsid w:val="00EF23F1"/>
    <w:rsid w:val="00EF398F"/>
    <w:rsid w:val="00EF4219"/>
    <w:rsid w:val="00EF4D49"/>
    <w:rsid w:val="00EF535F"/>
    <w:rsid w:val="00EF581C"/>
    <w:rsid w:val="00EF59A1"/>
    <w:rsid w:val="00EF61A6"/>
    <w:rsid w:val="00EF6614"/>
    <w:rsid w:val="00EF6B33"/>
    <w:rsid w:val="00EF7BDA"/>
    <w:rsid w:val="00EF7D7E"/>
    <w:rsid w:val="00EF7FA1"/>
    <w:rsid w:val="00F000C3"/>
    <w:rsid w:val="00F02095"/>
    <w:rsid w:val="00F022B5"/>
    <w:rsid w:val="00F0271E"/>
    <w:rsid w:val="00F02A46"/>
    <w:rsid w:val="00F031F6"/>
    <w:rsid w:val="00F032FD"/>
    <w:rsid w:val="00F033A6"/>
    <w:rsid w:val="00F0345F"/>
    <w:rsid w:val="00F037C4"/>
    <w:rsid w:val="00F03C3C"/>
    <w:rsid w:val="00F03CA7"/>
    <w:rsid w:val="00F03DD5"/>
    <w:rsid w:val="00F05178"/>
    <w:rsid w:val="00F058BB"/>
    <w:rsid w:val="00F05CFE"/>
    <w:rsid w:val="00F06C85"/>
    <w:rsid w:val="00F06F40"/>
    <w:rsid w:val="00F070C4"/>
    <w:rsid w:val="00F07459"/>
    <w:rsid w:val="00F074A5"/>
    <w:rsid w:val="00F07D1D"/>
    <w:rsid w:val="00F10989"/>
    <w:rsid w:val="00F11C26"/>
    <w:rsid w:val="00F12112"/>
    <w:rsid w:val="00F125E7"/>
    <w:rsid w:val="00F13751"/>
    <w:rsid w:val="00F13E22"/>
    <w:rsid w:val="00F14653"/>
    <w:rsid w:val="00F14A38"/>
    <w:rsid w:val="00F14D5C"/>
    <w:rsid w:val="00F14D7F"/>
    <w:rsid w:val="00F15252"/>
    <w:rsid w:val="00F159FF"/>
    <w:rsid w:val="00F163D7"/>
    <w:rsid w:val="00F17673"/>
    <w:rsid w:val="00F1799E"/>
    <w:rsid w:val="00F1B717"/>
    <w:rsid w:val="00F2037E"/>
    <w:rsid w:val="00F20947"/>
    <w:rsid w:val="00F20AC8"/>
    <w:rsid w:val="00F21245"/>
    <w:rsid w:val="00F218CC"/>
    <w:rsid w:val="00F21C9C"/>
    <w:rsid w:val="00F225A9"/>
    <w:rsid w:val="00F2282D"/>
    <w:rsid w:val="00F23EAA"/>
    <w:rsid w:val="00F24232"/>
    <w:rsid w:val="00F243FA"/>
    <w:rsid w:val="00F24537"/>
    <w:rsid w:val="00F24957"/>
    <w:rsid w:val="00F25602"/>
    <w:rsid w:val="00F257BC"/>
    <w:rsid w:val="00F259EE"/>
    <w:rsid w:val="00F260F3"/>
    <w:rsid w:val="00F267CA"/>
    <w:rsid w:val="00F2698D"/>
    <w:rsid w:val="00F26B4A"/>
    <w:rsid w:val="00F27326"/>
    <w:rsid w:val="00F277F2"/>
    <w:rsid w:val="00F27895"/>
    <w:rsid w:val="00F27AFA"/>
    <w:rsid w:val="00F27FF7"/>
    <w:rsid w:val="00F30673"/>
    <w:rsid w:val="00F32013"/>
    <w:rsid w:val="00F3269A"/>
    <w:rsid w:val="00F32B6C"/>
    <w:rsid w:val="00F32BE2"/>
    <w:rsid w:val="00F335F3"/>
    <w:rsid w:val="00F33604"/>
    <w:rsid w:val="00F33928"/>
    <w:rsid w:val="00F33955"/>
    <w:rsid w:val="00F33A8C"/>
    <w:rsid w:val="00F33F03"/>
    <w:rsid w:val="00F3454B"/>
    <w:rsid w:val="00F34653"/>
    <w:rsid w:val="00F347B6"/>
    <w:rsid w:val="00F356D6"/>
    <w:rsid w:val="00F35768"/>
    <w:rsid w:val="00F358F4"/>
    <w:rsid w:val="00F36002"/>
    <w:rsid w:val="00F36048"/>
    <w:rsid w:val="00F3616D"/>
    <w:rsid w:val="00F37B89"/>
    <w:rsid w:val="00F37E61"/>
    <w:rsid w:val="00F402BF"/>
    <w:rsid w:val="00F403B9"/>
    <w:rsid w:val="00F40C54"/>
    <w:rsid w:val="00F40D84"/>
    <w:rsid w:val="00F41DBC"/>
    <w:rsid w:val="00F41F25"/>
    <w:rsid w:val="00F428F7"/>
    <w:rsid w:val="00F42A4F"/>
    <w:rsid w:val="00F42D34"/>
    <w:rsid w:val="00F4330C"/>
    <w:rsid w:val="00F43E20"/>
    <w:rsid w:val="00F44034"/>
    <w:rsid w:val="00F441EE"/>
    <w:rsid w:val="00F44CD4"/>
    <w:rsid w:val="00F44E3A"/>
    <w:rsid w:val="00F4576C"/>
    <w:rsid w:val="00F45B67"/>
    <w:rsid w:val="00F4642F"/>
    <w:rsid w:val="00F46AC0"/>
    <w:rsid w:val="00F47204"/>
    <w:rsid w:val="00F47425"/>
    <w:rsid w:val="00F47ABE"/>
    <w:rsid w:val="00F50510"/>
    <w:rsid w:val="00F50793"/>
    <w:rsid w:val="00F51873"/>
    <w:rsid w:val="00F51BF6"/>
    <w:rsid w:val="00F522E3"/>
    <w:rsid w:val="00F5275E"/>
    <w:rsid w:val="00F533AE"/>
    <w:rsid w:val="00F53A80"/>
    <w:rsid w:val="00F53A94"/>
    <w:rsid w:val="00F53B27"/>
    <w:rsid w:val="00F53E7A"/>
    <w:rsid w:val="00F53ED5"/>
    <w:rsid w:val="00F543BF"/>
    <w:rsid w:val="00F54F5C"/>
    <w:rsid w:val="00F556F7"/>
    <w:rsid w:val="00F56654"/>
    <w:rsid w:val="00F577B4"/>
    <w:rsid w:val="00F57C31"/>
    <w:rsid w:val="00F57FE7"/>
    <w:rsid w:val="00F60600"/>
    <w:rsid w:val="00F60620"/>
    <w:rsid w:val="00F60BC1"/>
    <w:rsid w:val="00F61543"/>
    <w:rsid w:val="00F61DF3"/>
    <w:rsid w:val="00F62178"/>
    <w:rsid w:val="00F626F8"/>
    <w:rsid w:val="00F62988"/>
    <w:rsid w:val="00F6317E"/>
    <w:rsid w:val="00F6362E"/>
    <w:rsid w:val="00F63834"/>
    <w:rsid w:val="00F640C3"/>
    <w:rsid w:val="00F6440E"/>
    <w:rsid w:val="00F64925"/>
    <w:rsid w:val="00F64EAC"/>
    <w:rsid w:val="00F64EBD"/>
    <w:rsid w:val="00F65456"/>
    <w:rsid w:val="00F65AA4"/>
    <w:rsid w:val="00F66145"/>
    <w:rsid w:val="00F663DB"/>
    <w:rsid w:val="00F665D7"/>
    <w:rsid w:val="00F66DFE"/>
    <w:rsid w:val="00F66E83"/>
    <w:rsid w:val="00F67157"/>
    <w:rsid w:val="00F6719D"/>
    <w:rsid w:val="00F67230"/>
    <w:rsid w:val="00F67719"/>
    <w:rsid w:val="00F67B77"/>
    <w:rsid w:val="00F7003F"/>
    <w:rsid w:val="00F70112"/>
    <w:rsid w:val="00F707AF"/>
    <w:rsid w:val="00F71BCB"/>
    <w:rsid w:val="00F71BF9"/>
    <w:rsid w:val="00F71E68"/>
    <w:rsid w:val="00F71EAB"/>
    <w:rsid w:val="00F720F2"/>
    <w:rsid w:val="00F72163"/>
    <w:rsid w:val="00F7268D"/>
    <w:rsid w:val="00F7296C"/>
    <w:rsid w:val="00F729A6"/>
    <w:rsid w:val="00F72E1A"/>
    <w:rsid w:val="00F734D0"/>
    <w:rsid w:val="00F741EB"/>
    <w:rsid w:val="00F755E1"/>
    <w:rsid w:val="00F75729"/>
    <w:rsid w:val="00F76649"/>
    <w:rsid w:val="00F77050"/>
    <w:rsid w:val="00F772E0"/>
    <w:rsid w:val="00F77C28"/>
    <w:rsid w:val="00F814D4"/>
    <w:rsid w:val="00F81980"/>
    <w:rsid w:val="00F81A01"/>
    <w:rsid w:val="00F83BBD"/>
    <w:rsid w:val="00F83BC7"/>
    <w:rsid w:val="00F842D7"/>
    <w:rsid w:val="00F843DE"/>
    <w:rsid w:val="00F84645"/>
    <w:rsid w:val="00F85302"/>
    <w:rsid w:val="00F85AB1"/>
    <w:rsid w:val="00F864BA"/>
    <w:rsid w:val="00F86624"/>
    <w:rsid w:val="00F866E3"/>
    <w:rsid w:val="00F87145"/>
    <w:rsid w:val="00F8762E"/>
    <w:rsid w:val="00F8797A"/>
    <w:rsid w:val="00F87EC8"/>
    <w:rsid w:val="00F90012"/>
    <w:rsid w:val="00F91ADF"/>
    <w:rsid w:val="00F91DCE"/>
    <w:rsid w:val="00F92552"/>
    <w:rsid w:val="00F9312A"/>
    <w:rsid w:val="00F931A7"/>
    <w:rsid w:val="00F936EC"/>
    <w:rsid w:val="00F948A2"/>
    <w:rsid w:val="00F9597B"/>
    <w:rsid w:val="00F95B9D"/>
    <w:rsid w:val="00F96680"/>
    <w:rsid w:val="00F967FE"/>
    <w:rsid w:val="00F96853"/>
    <w:rsid w:val="00F96946"/>
    <w:rsid w:val="00F96B7A"/>
    <w:rsid w:val="00F96C82"/>
    <w:rsid w:val="00F96ED4"/>
    <w:rsid w:val="00F979A5"/>
    <w:rsid w:val="00F97B74"/>
    <w:rsid w:val="00F97C93"/>
    <w:rsid w:val="00FA1206"/>
    <w:rsid w:val="00FA3555"/>
    <w:rsid w:val="00FA3ABF"/>
    <w:rsid w:val="00FA61AF"/>
    <w:rsid w:val="00FA6A14"/>
    <w:rsid w:val="00FA6A78"/>
    <w:rsid w:val="00FA6E73"/>
    <w:rsid w:val="00FA7626"/>
    <w:rsid w:val="00FB0400"/>
    <w:rsid w:val="00FB0BEA"/>
    <w:rsid w:val="00FB15E3"/>
    <w:rsid w:val="00FB1995"/>
    <w:rsid w:val="00FB22CD"/>
    <w:rsid w:val="00FB2825"/>
    <w:rsid w:val="00FB2D33"/>
    <w:rsid w:val="00FB3445"/>
    <w:rsid w:val="00FB3ADE"/>
    <w:rsid w:val="00FB4E01"/>
    <w:rsid w:val="00FB5022"/>
    <w:rsid w:val="00FB60AE"/>
    <w:rsid w:val="00FB6A2C"/>
    <w:rsid w:val="00FC0A0C"/>
    <w:rsid w:val="00FC0C3F"/>
    <w:rsid w:val="00FC0D09"/>
    <w:rsid w:val="00FC0DC0"/>
    <w:rsid w:val="00FC13B9"/>
    <w:rsid w:val="00FC16A1"/>
    <w:rsid w:val="00FC1CBD"/>
    <w:rsid w:val="00FC38B6"/>
    <w:rsid w:val="00FC3D08"/>
    <w:rsid w:val="00FC4005"/>
    <w:rsid w:val="00FC4027"/>
    <w:rsid w:val="00FC544C"/>
    <w:rsid w:val="00FC5ED0"/>
    <w:rsid w:val="00FC6B60"/>
    <w:rsid w:val="00FC6BC3"/>
    <w:rsid w:val="00FC6D46"/>
    <w:rsid w:val="00FC7BCB"/>
    <w:rsid w:val="00FD0979"/>
    <w:rsid w:val="00FD09A2"/>
    <w:rsid w:val="00FD0A93"/>
    <w:rsid w:val="00FD0C25"/>
    <w:rsid w:val="00FD0F8C"/>
    <w:rsid w:val="00FD16DC"/>
    <w:rsid w:val="00FD1F73"/>
    <w:rsid w:val="00FD27B9"/>
    <w:rsid w:val="00FD2C2C"/>
    <w:rsid w:val="00FD3CD4"/>
    <w:rsid w:val="00FD3FE9"/>
    <w:rsid w:val="00FD4EDF"/>
    <w:rsid w:val="00FD604B"/>
    <w:rsid w:val="00FD6544"/>
    <w:rsid w:val="00FD655E"/>
    <w:rsid w:val="00FD6C2B"/>
    <w:rsid w:val="00FD6C9D"/>
    <w:rsid w:val="00FE0A83"/>
    <w:rsid w:val="00FE0C2B"/>
    <w:rsid w:val="00FE0E79"/>
    <w:rsid w:val="00FE3245"/>
    <w:rsid w:val="00FE360B"/>
    <w:rsid w:val="00FE3CE7"/>
    <w:rsid w:val="00FE42C5"/>
    <w:rsid w:val="00FE42EA"/>
    <w:rsid w:val="00FE4DD1"/>
    <w:rsid w:val="00FE4E0A"/>
    <w:rsid w:val="00FE549D"/>
    <w:rsid w:val="00FE5BF5"/>
    <w:rsid w:val="00FE5E0D"/>
    <w:rsid w:val="00FE5E7C"/>
    <w:rsid w:val="00FE7233"/>
    <w:rsid w:val="00FE728A"/>
    <w:rsid w:val="00FE7456"/>
    <w:rsid w:val="00FE7AAC"/>
    <w:rsid w:val="00FF00E7"/>
    <w:rsid w:val="00FF09D6"/>
    <w:rsid w:val="00FF0F4B"/>
    <w:rsid w:val="00FF1093"/>
    <w:rsid w:val="00FF24BE"/>
    <w:rsid w:val="00FF27D3"/>
    <w:rsid w:val="00FF2A4C"/>
    <w:rsid w:val="00FF3408"/>
    <w:rsid w:val="00FF3517"/>
    <w:rsid w:val="00FF366E"/>
    <w:rsid w:val="00FF3857"/>
    <w:rsid w:val="00FF415C"/>
    <w:rsid w:val="00FF5199"/>
    <w:rsid w:val="00FF56F8"/>
    <w:rsid w:val="00FF5BC5"/>
    <w:rsid w:val="00FF5E6D"/>
    <w:rsid w:val="00FF61A1"/>
    <w:rsid w:val="00FF652C"/>
    <w:rsid w:val="00FF65EA"/>
    <w:rsid w:val="00FF6A5C"/>
    <w:rsid w:val="00FF6D4E"/>
    <w:rsid w:val="00FF7A5F"/>
    <w:rsid w:val="00FF7B06"/>
    <w:rsid w:val="00FF7C39"/>
    <w:rsid w:val="010195BA"/>
    <w:rsid w:val="01095C10"/>
    <w:rsid w:val="011A68CA"/>
    <w:rsid w:val="01363F82"/>
    <w:rsid w:val="0136D576"/>
    <w:rsid w:val="013F6427"/>
    <w:rsid w:val="014669F8"/>
    <w:rsid w:val="014965EA"/>
    <w:rsid w:val="014B7C11"/>
    <w:rsid w:val="01565A0A"/>
    <w:rsid w:val="0169210B"/>
    <w:rsid w:val="016CCEA8"/>
    <w:rsid w:val="0189EAD6"/>
    <w:rsid w:val="0190FF33"/>
    <w:rsid w:val="01A93E6E"/>
    <w:rsid w:val="01AB380C"/>
    <w:rsid w:val="01ABDFD5"/>
    <w:rsid w:val="01B3387F"/>
    <w:rsid w:val="01CB530D"/>
    <w:rsid w:val="01D07B51"/>
    <w:rsid w:val="01D29074"/>
    <w:rsid w:val="01DAFBEB"/>
    <w:rsid w:val="01E91191"/>
    <w:rsid w:val="01EE1AAC"/>
    <w:rsid w:val="02092845"/>
    <w:rsid w:val="020B1140"/>
    <w:rsid w:val="0214343A"/>
    <w:rsid w:val="021F91B9"/>
    <w:rsid w:val="022A661F"/>
    <w:rsid w:val="022B5529"/>
    <w:rsid w:val="02487D2D"/>
    <w:rsid w:val="02500E3C"/>
    <w:rsid w:val="0257DF01"/>
    <w:rsid w:val="0278D067"/>
    <w:rsid w:val="02817DA8"/>
    <w:rsid w:val="0283FAAA"/>
    <w:rsid w:val="028799C4"/>
    <w:rsid w:val="028EDB4B"/>
    <w:rsid w:val="0295D75A"/>
    <w:rsid w:val="029A41B5"/>
    <w:rsid w:val="029A7506"/>
    <w:rsid w:val="02A3B094"/>
    <w:rsid w:val="02AB8EEE"/>
    <w:rsid w:val="02AFA898"/>
    <w:rsid w:val="02B4FB3C"/>
    <w:rsid w:val="02B734FE"/>
    <w:rsid w:val="02BEA721"/>
    <w:rsid w:val="02D9CE7C"/>
    <w:rsid w:val="02E2972F"/>
    <w:rsid w:val="02EAD8DF"/>
    <w:rsid w:val="02EE25AD"/>
    <w:rsid w:val="02F00B12"/>
    <w:rsid w:val="02F25C29"/>
    <w:rsid w:val="03094459"/>
    <w:rsid w:val="03134A1E"/>
    <w:rsid w:val="0318489F"/>
    <w:rsid w:val="0330F868"/>
    <w:rsid w:val="0337124F"/>
    <w:rsid w:val="03492342"/>
    <w:rsid w:val="034B35F3"/>
    <w:rsid w:val="034FF004"/>
    <w:rsid w:val="0350B416"/>
    <w:rsid w:val="0351545D"/>
    <w:rsid w:val="03543935"/>
    <w:rsid w:val="035A9C6A"/>
    <w:rsid w:val="035C66BC"/>
    <w:rsid w:val="0360A58B"/>
    <w:rsid w:val="03611D07"/>
    <w:rsid w:val="036B6624"/>
    <w:rsid w:val="036CD25B"/>
    <w:rsid w:val="0374CF0D"/>
    <w:rsid w:val="037D769E"/>
    <w:rsid w:val="037EF3B7"/>
    <w:rsid w:val="03826438"/>
    <w:rsid w:val="038B66F6"/>
    <w:rsid w:val="03967B60"/>
    <w:rsid w:val="03E42727"/>
    <w:rsid w:val="03E59010"/>
    <w:rsid w:val="03EC91D5"/>
    <w:rsid w:val="03F07FBA"/>
    <w:rsid w:val="040BA186"/>
    <w:rsid w:val="04257301"/>
    <w:rsid w:val="042EBE2E"/>
    <w:rsid w:val="042EDE76"/>
    <w:rsid w:val="042F40AC"/>
    <w:rsid w:val="0430EA31"/>
    <w:rsid w:val="04539F57"/>
    <w:rsid w:val="047779CA"/>
    <w:rsid w:val="047C1BB9"/>
    <w:rsid w:val="04819E17"/>
    <w:rsid w:val="04846770"/>
    <w:rsid w:val="0485D14F"/>
    <w:rsid w:val="0493C98D"/>
    <w:rsid w:val="04AF5218"/>
    <w:rsid w:val="04B3FAF2"/>
    <w:rsid w:val="04B7BEB8"/>
    <w:rsid w:val="04B9F1BD"/>
    <w:rsid w:val="04BFD105"/>
    <w:rsid w:val="04DBB005"/>
    <w:rsid w:val="04DE0DD4"/>
    <w:rsid w:val="04DF9BCE"/>
    <w:rsid w:val="04F0EDB9"/>
    <w:rsid w:val="04F1232E"/>
    <w:rsid w:val="04F4AAA2"/>
    <w:rsid w:val="04FD28DC"/>
    <w:rsid w:val="0524BED4"/>
    <w:rsid w:val="0524FE54"/>
    <w:rsid w:val="0526500E"/>
    <w:rsid w:val="05359528"/>
    <w:rsid w:val="053F00D0"/>
    <w:rsid w:val="0542DB9A"/>
    <w:rsid w:val="0544B4F8"/>
    <w:rsid w:val="055268F0"/>
    <w:rsid w:val="0558F177"/>
    <w:rsid w:val="0569B963"/>
    <w:rsid w:val="0574B671"/>
    <w:rsid w:val="0574E121"/>
    <w:rsid w:val="059368EB"/>
    <w:rsid w:val="059438BF"/>
    <w:rsid w:val="0597F5AA"/>
    <w:rsid w:val="059F693A"/>
    <w:rsid w:val="05A0D636"/>
    <w:rsid w:val="05A6BFAD"/>
    <w:rsid w:val="05A6C5DF"/>
    <w:rsid w:val="05AA4683"/>
    <w:rsid w:val="05B3B4EA"/>
    <w:rsid w:val="05BDEDBB"/>
    <w:rsid w:val="05C00358"/>
    <w:rsid w:val="05C2B735"/>
    <w:rsid w:val="05CBA49B"/>
    <w:rsid w:val="05D28345"/>
    <w:rsid w:val="05DB6ECC"/>
    <w:rsid w:val="05DE19E3"/>
    <w:rsid w:val="05DE7D00"/>
    <w:rsid w:val="05E0CD91"/>
    <w:rsid w:val="05ECE156"/>
    <w:rsid w:val="05F3ADEB"/>
    <w:rsid w:val="05F8EE9E"/>
    <w:rsid w:val="05FBC961"/>
    <w:rsid w:val="0601E300"/>
    <w:rsid w:val="06101A28"/>
    <w:rsid w:val="0615022F"/>
    <w:rsid w:val="0621BC78"/>
    <w:rsid w:val="0627CF60"/>
    <w:rsid w:val="062AB2F1"/>
    <w:rsid w:val="063A63F5"/>
    <w:rsid w:val="063E3C50"/>
    <w:rsid w:val="064C6232"/>
    <w:rsid w:val="065AAE64"/>
    <w:rsid w:val="065E3EE2"/>
    <w:rsid w:val="0661897E"/>
    <w:rsid w:val="06720379"/>
    <w:rsid w:val="06728B32"/>
    <w:rsid w:val="067B8F54"/>
    <w:rsid w:val="067BA448"/>
    <w:rsid w:val="067DA786"/>
    <w:rsid w:val="067F9842"/>
    <w:rsid w:val="06979E41"/>
    <w:rsid w:val="06AF6024"/>
    <w:rsid w:val="06B61ABB"/>
    <w:rsid w:val="06BDE74F"/>
    <w:rsid w:val="06CA4277"/>
    <w:rsid w:val="06CE35C1"/>
    <w:rsid w:val="06D6B9BC"/>
    <w:rsid w:val="06DC9D26"/>
    <w:rsid w:val="06E40B5B"/>
    <w:rsid w:val="06E4564B"/>
    <w:rsid w:val="06E8077B"/>
    <w:rsid w:val="06EAC0D0"/>
    <w:rsid w:val="06F3041F"/>
    <w:rsid w:val="0700D98A"/>
    <w:rsid w:val="070271EE"/>
    <w:rsid w:val="0707674B"/>
    <w:rsid w:val="0719205F"/>
    <w:rsid w:val="07331BA3"/>
    <w:rsid w:val="073EE339"/>
    <w:rsid w:val="07498742"/>
    <w:rsid w:val="07564D2A"/>
    <w:rsid w:val="07692929"/>
    <w:rsid w:val="077325CB"/>
    <w:rsid w:val="0777F1EF"/>
    <w:rsid w:val="077A9CC7"/>
    <w:rsid w:val="077B8F24"/>
    <w:rsid w:val="077E1E6D"/>
    <w:rsid w:val="07862188"/>
    <w:rsid w:val="078AAF2D"/>
    <w:rsid w:val="07926E2F"/>
    <w:rsid w:val="0797F041"/>
    <w:rsid w:val="07B69D5B"/>
    <w:rsid w:val="07D43C7D"/>
    <w:rsid w:val="07D5C236"/>
    <w:rsid w:val="07E7CC02"/>
    <w:rsid w:val="07FA4996"/>
    <w:rsid w:val="082EB0C7"/>
    <w:rsid w:val="0834AD6E"/>
    <w:rsid w:val="0836B2C9"/>
    <w:rsid w:val="0836F4CE"/>
    <w:rsid w:val="08442FCC"/>
    <w:rsid w:val="0856F511"/>
    <w:rsid w:val="0875A71A"/>
    <w:rsid w:val="088E8E38"/>
    <w:rsid w:val="0893C340"/>
    <w:rsid w:val="089CCBBB"/>
    <w:rsid w:val="08A0E8BA"/>
    <w:rsid w:val="08A167CA"/>
    <w:rsid w:val="08A927EF"/>
    <w:rsid w:val="08BA879E"/>
    <w:rsid w:val="08BADEDB"/>
    <w:rsid w:val="08C4FF0F"/>
    <w:rsid w:val="08C53F14"/>
    <w:rsid w:val="08C58812"/>
    <w:rsid w:val="08C66C6A"/>
    <w:rsid w:val="08C7D715"/>
    <w:rsid w:val="08C9B47B"/>
    <w:rsid w:val="08DA50DA"/>
    <w:rsid w:val="08DC6229"/>
    <w:rsid w:val="08ECE2F7"/>
    <w:rsid w:val="08EECCD4"/>
    <w:rsid w:val="08F1709C"/>
    <w:rsid w:val="08F51872"/>
    <w:rsid w:val="08F5A580"/>
    <w:rsid w:val="08FA4BFF"/>
    <w:rsid w:val="090CDD06"/>
    <w:rsid w:val="090D086F"/>
    <w:rsid w:val="090E6AF4"/>
    <w:rsid w:val="09112967"/>
    <w:rsid w:val="09167A61"/>
    <w:rsid w:val="09317632"/>
    <w:rsid w:val="094DCF24"/>
    <w:rsid w:val="0953BD58"/>
    <w:rsid w:val="0964F441"/>
    <w:rsid w:val="097BD89A"/>
    <w:rsid w:val="0988D48C"/>
    <w:rsid w:val="098CF7AE"/>
    <w:rsid w:val="098EC73C"/>
    <w:rsid w:val="0992AE0C"/>
    <w:rsid w:val="0992C6C1"/>
    <w:rsid w:val="0996FC3D"/>
    <w:rsid w:val="099A69EA"/>
    <w:rsid w:val="09A2E363"/>
    <w:rsid w:val="09AD1B29"/>
    <w:rsid w:val="09BCF2CF"/>
    <w:rsid w:val="09BF45DC"/>
    <w:rsid w:val="09C2F815"/>
    <w:rsid w:val="09C4A588"/>
    <w:rsid w:val="09CDFAAA"/>
    <w:rsid w:val="09D5A8C3"/>
    <w:rsid w:val="09D6FA68"/>
    <w:rsid w:val="09DDEF30"/>
    <w:rsid w:val="09DEBD8D"/>
    <w:rsid w:val="09E0BEAA"/>
    <w:rsid w:val="0A00F3F8"/>
    <w:rsid w:val="0A05ECA6"/>
    <w:rsid w:val="0A16A1CF"/>
    <w:rsid w:val="0A38FCD5"/>
    <w:rsid w:val="0A4EF649"/>
    <w:rsid w:val="0A534789"/>
    <w:rsid w:val="0A576764"/>
    <w:rsid w:val="0A5AF31B"/>
    <w:rsid w:val="0A5E430D"/>
    <w:rsid w:val="0A736DEE"/>
    <w:rsid w:val="0A7397D9"/>
    <w:rsid w:val="0A73A8D5"/>
    <w:rsid w:val="0A8E5E11"/>
    <w:rsid w:val="0A910F1A"/>
    <w:rsid w:val="0A9B9090"/>
    <w:rsid w:val="0AA189B7"/>
    <w:rsid w:val="0AB190E2"/>
    <w:rsid w:val="0AB29486"/>
    <w:rsid w:val="0AB59281"/>
    <w:rsid w:val="0ABC542E"/>
    <w:rsid w:val="0ABCAFAA"/>
    <w:rsid w:val="0AC4EBF9"/>
    <w:rsid w:val="0ACBDD12"/>
    <w:rsid w:val="0AD37F76"/>
    <w:rsid w:val="0AD5D434"/>
    <w:rsid w:val="0AD99BCB"/>
    <w:rsid w:val="0ADDE4DD"/>
    <w:rsid w:val="0ADEC421"/>
    <w:rsid w:val="0AE1487F"/>
    <w:rsid w:val="0AE5B59B"/>
    <w:rsid w:val="0B05CFD4"/>
    <w:rsid w:val="0B0FFBE0"/>
    <w:rsid w:val="0B1FD7FF"/>
    <w:rsid w:val="0B395AED"/>
    <w:rsid w:val="0B44F9CD"/>
    <w:rsid w:val="0B5641BD"/>
    <w:rsid w:val="0B5EA55C"/>
    <w:rsid w:val="0B77A976"/>
    <w:rsid w:val="0B871780"/>
    <w:rsid w:val="0B8D9428"/>
    <w:rsid w:val="0B9235A4"/>
    <w:rsid w:val="0B9366F2"/>
    <w:rsid w:val="0B9A599B"/>
    <w:rsid w:val="0BAB9DB2"/>
    <w:rsid w:val="0BAC4A67"/>
    <w:rsid w:val="0BB953CC"/>
    <w:rsid w:val="0BBA6F3E"/>
    <w:rsid w:val="0BBB72E0"/>
    <w:rsid w:val="0BBEF6B8"/>
    <w:rsid w:val="0BC1FC80"/>
    <w:rsid w:val="0BCB6EEB"/>
    <w:rsid w:val="0BD97443"/>
    <w:rsid w:val="0BE6C8E7"/>
    <w:rsid w:val="0BECDCB3"/>
    <w:rsid w:val="0BEF8C47"/>
    <w:rsid w:val="0BEFEE4C"/>
    <w:rsid w:val="0C01E7BD"/>
    <w:rsid w:val="0C052F4F"/>
    <w:rsid w:val="0C103972"/>
    <w:rsid w:val="0C2D216B"/>
    <w:rsid w:val="0C2F4CD9"/>
    <w:rsid w:val="0C36483B"/>
    <w:rsid w:val="0C469FFD"/>
    <w:rsid w:val="0C51F94C"/>
    <w:rsid w:val="0C5734C6"/>
    <w:rsid w:val="0C60BD30"/>
    <w:rsid w:val="0C68FAD0"/>
    <w:rsid w:val="0C7DB2F8"/>
    <w:rsid w:val="0C824A83"/>
    <w:rsid w:val="0C88B872"/>
    <w:rsid w:val="0C8CA64D"/>
    <w:rsid w:val="0C9A0824"/>
    <w:rsid w:val="0C9AFDF2"/>
    <w:rsid w:val="0CA1C4FB"/>
    <w:rsid w:val="0CA8BE91"/>
    <w:rsid w:val="0CB34AD8"/>
    <w:rsid w:val="0CB92301"/>
    <w:rsid w:val="0CC2D4D8"/>
    <w:rsid w:val="0CC9D8E1"/>
    <w:rsid w:val="0CCCD466"/>
    <w:rsid w:val="0CD40179"/>
    <w:rsid w:val="0CD99FC1"/>
    <w:rsid w:val="0CDDFDB7"/>
    <w:rsid w:val="0D06D810"/>
    <w:rsid w:val="0D0BFAEA"/>
    <w:rsid w:val="0D0CB828"/>
    <w:rsid w:val="0D135FD1"/>
    <w:rsid w:val="0D18B26A"/>
    <w:rsid w:val="0D1A444E"/>
    <w:rsid w:val="0D221B5B"/>
    <w:rsid w:val="0D30E371"/>
    <w:rsid w:val="0D3983C7"/>
    <w:rsid w:val="0D399143"/>
    <w:rsid w:val="0D41D2A0"/>
    <w:rsid w:val="0D5707FF"/>
    <w:rsid w:val="0D5C09EC"/>
    <w:rsid w:val="0D62DFDC"/>
    <w:rsid w:val="0D68D1D2"/>
    <w:rsid w:val="0D68FEB1"/>
    <w:rsid w:val="0D7710A0"/>
    <w:rsid w:val="0D92639A"/>
    <w:rsid w:val="0D97BA06"/>
    <w:rsid w:val="0DAA8B3E"/>
    <w:rsid w:val="0DAF580B"/>
    <w:rsid w:val="0DB5A801"/>
    <w:rsid w:val="0DBD147F"/>
    <w:rsid w:val="0DBDB881"/>
    <w:rsid w:val="0DC6489A"/>
    <w:rsid w:val="0DCB2F39"/>
    <w:rsid w:val="0DD4C438"/>
    <w:rsid w:val="0DF50081"/>
    <w:rsid w:val="0DF81144"/>
    <w:rsid w:val="0DF93313"/>
    <w:rsid w:val="0DFB3E34"/>
    <w:rsid w:val="0DFC32D5"/>
    <w:rsid w:val="0DFD0ABD"/>
    <w:rsid w:val="0E050765"/>
    <w:rsid w:val="0E0A1F0C"/>
    <w:rsid w:val="0E117C4C"/>
    <w:rsid w:val="0E13989E"/>
    <w:rsid w:val="0E14CAFA"/>
    <w:rsid w:val="0E3D644A"/>
    <w:rsid w:val="0E50E159"/>
    <w:rsid w:val="0E5F0B02"/>
    <w:rsid w:val="0E606A53"/>
    <w:rsid w:val="0E6A171D"/>
    <w:rsid w:val="0E6D7E9B"/>
    <w:rsid w:val="0E714754"/>
    <w:rsid w:val="0E7D86B6"/>
    <w:rsid w:val="0E9683C6"/>
    <w:rsid w:val="0EA8B584"/>
    <w:rsid w:val="0EA9D8E9"/>
    <w:rsid w:val="0EBDB872"/>
    <w:rsid w:val="0EC5D421"/>
    <w:rsid w:val="0EC876C9"/>
    <w:rsid w:val="0EC8AB9B"/>
    <w:rsid w:val="0ED767ED"/>
    <w:rsid w:val="0EDD773A"/>
    <w:rsid w:val="0EE680C1"/>
    <w:rsid w:val="0F0343D8"/>
    <w:rsid w:val="0F0BA80D"/>
    <w:rsid w:val="0F10DB52"/>
    <w:rsid w:val="0F33C59B"/>
    <w:rsid w:val="0F3E191A"/>
    <w:rsid w:val="0F45B1DA"/>
    <w:rsid w:val="0F4CF12C"/>
    <w:rsid w:val="0F4ED5F4"/>
    <w:rsid w:val="0F5B0556"/>
    <w:rsid w:val="0F609C95"/>
    <w:rsid w:val="0F67CD5E"/>
    <w:rsid w:val="0F775C13"/>
    <w:rsid w:val="0F80A442"/>
    <w:rsid w:val="0F81B121"/>
    <w:rsid w:val="0F8BFCE7"/>
    <w:rsid w:val="0F97A02C"/>
    <w:rsid w:val="0F98425A"/>
    <w:rsid w:val="0FA72974"/>
    <w:rsid w:val="0FB720A6"/>
    <w:rsid w:val="0FBCE395"/>
    <w:rsid w:val="0FD55789"/>
    <w:rsid w:val="0FDA08F5"/>
    <w:rsid w:val="0FED1FE4"/>
    <w:rsid w:val="0FEDC871"/>
    <w:rsid w:val="0FF09AD8"/>
    <w:rsid w:val="0FF1C20B"/>
    <w:rsid w:val="0FFFB051"/>
    <w:rsid w:val="1000C97B"/>
    <w:rsid w:val="10032280"/>
    <w:rsid w:val="1013644C"/>
    <w:rsid w:val="10286143"/>
    <w:rsid w:val="1036F880"/>
    <w:rsid w:val="10446605"/>
    <w:rsid w:val="104D64E3"/>
    <w:rsid w:val="10523DB9"/>
    <w:rsid w:val="10671D02"/>
    <w:rsid w:val="1074D342"/>
    <w:rsid w:val="107613AC"/>
    <w:rsid w:val="107BB929"/>
    <w:rsid w:val="1084AA90"/>
    <w:rsid w:val="1089207B"/>
    <w:rsid w:val="108E19D5"/>
    <w:rsid w:val="1092F274"/>
    <w:rsid w:val="10A72977"/>
    <w:rsid w:val="10B850B3"/>
    <w:rsid w:val="10C7347C"/>
    <w:rsid w:val="10CAB334"/>
    <w:rsid w:val="10D39138"/>
    <w:rsid w:val="10D9381E"/>
    <w:rsid w:val="10E0D661"/>
    <w:rsid w:val="10EC74FA"/>
    <w:rsid w:val="10F47685"/>
    <w:rsid w:val="10F9B234"/>
    <w:rsid w:val="10FD6F5F"/>
    <w:rsid w:val="1106F8E4"/>
    <w:rsid w:val="11189488"/>
    <w:rsid w:val="1119982D"/>
    <w:rsid w:val="1133BE0F"/>
    <w:rsid w:val="113E213B"/>
    <w:rsid w:val="113E849B"/>
    <w:rsid w:val="11499530"/>
    <w:rsid w:val="114A61C5"/>
    <w:rsid w:val="114DA5FC"/>
    <w:rsid w:val="115196E8"/>
    <w:rsid w:val="115830E4"/>
    <w:rsid w:val="115B763F"/>
    <w:rsid w:val="1163FD27"/>
    <w:rsid w:val="1176CCD5"/>
    <w:rsid w:val="1178C870"/>
    <w:rsid w:val="11A00D79"/>
    <w:rsid w:val="11A8ACE2"/>
    <w:rsid w:val="11AC49A0"/>
    <w:rsid w:val="11D879E9"/>
    <w:rsid w:val="11DD0AAB"/>
    <w:rsid w:val="11DE71B1"/>
    <w:rsid w:val="11F157C2"/>
    <w:rsid w:val="11F6503B"/>
    <w:rsid w:val="1202D057"/>
    <w:rsid w:val="12131637"/>
    <w:rsid w:val="122588BD"/>
    <w:rsid w:val="122597FC"/>
    <w:rsid w:val="1229DCC7"/>
    <w:rsid w:val="122E546E"/>
    <w:rsid w:val="1230D7CC"/>
    <w:rsid w:val="123CC4B1"/>
    <w:rsid w:val="12484616"/>
    <w:rsid w:val="125F4055"/>
    <w:rsid w:val="1263425F"/>
    <w:rsid w:val="12670F8D"/>
    <w:rsid w:val="12694817"/>
    <w:rsid w:val="12718F83"/>
    <w:rsid w:val="12762658"/>
    <w:rsid w:val="12789D0A"/>
    <w:rsid w:val="127A6229"/>
    <w:rsid w:val="127C3AEB"/>
    <w:rsid w:val="127D3070"/>
    <w:rsid w:val="12864339"/>
    <w:rsid w:val="1289E2FF"/>
    <w:rsid w:val="128ABEE5"/>
    <w:rsid w:val="128B6C42"/>
    <w:rsid w:val="128FEDFB"/>
    <w:rsid w:val="1299CA42"/>
    <w:rsid w:val="129DCD22"/>
    <w:rsid w:val="129E4011"/>
    <w:rsid w:val="12A6EFD3"/>
    <w:rsid w:val="12A85A5D"/>
    <w:rsid w:val="12A89812"/>
    <w:rsid w:val="12AF988E"/>
    <w:rsid w:val="12B7954D"/>
    <w:rsid w:val="12CBCB5D"/>
    <w:rsid w:val="12D79094"/>
    <w:rsid w:val="12E64797"/>
    <w:rsid w:val="12E6A0E4"/>
    <w:rsid w:val="12E7ECA8"/>
    <w:rsid w:val="12EDF46D"/>
    <w:rsid w:val="130BD6D6"/>
    <w:rsid w:val="1311E4CB"/>
    <w:rsid w:val="13161347"/>
    <w:rsid w:val="1317DF54"/>
    <w:rsid w:val="131EC1D5"/>
    <w:rsid w:val="132C7BFB"/>
    <w:rsid w:val="132E920C"/>
    <w:rsid w:val="1338AA00"/>
    <w:rsid w:val="133DDB19"/>
    <w:rsid w:val="13423D15"/>
    <w:rsid w:val="1342FE66"/>
    <w:rsid w:val="1352AD40"/>
    <w:rsid w:val="1359D22E"/>
    <w:rsid w:val="136D574D"/>
    <w:rsid w:val="137276F7"/>
    <w:rsid w:val="1384EB7A"/>
    <w:rsid w:val="1387C959"/>
    <w:rsid w:val="13909DFC"/>
    <w:rsid w:val="13A6C1F8"/>
    <w:rsid w:val="13B6323A"/>
    <w:rsid w:val="13C63937"/>
    <w:rsid w:val="13CEC559"/>
    <w:rsid w:val="13D5FBF5"/>
    <w:rsid w:val="13E0FD1A"/>
    <w:rsid w:val="1402B894"/>
    <w:rsid w:val="1410672D"/>
    <w:rsid w:val="1422BD2E"/>
    <w:rsid w:val="14363A45"/>
    <w:rsid w:val="143B8600"/>
    <w:rsid w:val="143FEA55"/>
    <w:rsid w:val="144085F6"/>
    <w:rsid w:val="1452ECDD"/>
    <w:rsid w:val="1455D3F5"/>
    <w:rsid w:val="146168C8"/>
    <w:rsid w:val="1471DDB7"/>
    <w:rsid w:val="14757E2B"/>
    <w:rsid w:val="147ED0EC"/>
    <w:rsid w:val="1484D5A8"/>
    <w:rsid w:val="148AF93D"/>
    <w:rsid w:val="148D2E90"/>
    <w:rsid w:val="1490E718"/>
    <w:rsid w:val="149E500F"/>
    <w:rsid w:val="14A5A80B"/>
    <w:rsid w:val="14A5BB73"/>
    <w:rsid w:val="14A756B8"/>
    <w:rsid w:val="14AB4E8B"/>
    <w:rsid w:val="14B113EF"/>
    <w:rsid w:val="14B62173"/>
    <w:rsid w:val="14C514D6"/>
    <w:rsid w:val="14EC534D"/>
    <w:rsid w:val="14EE29C4"/>
    <w:rsid w:val="1500231A"/>
    <w:rsid w:val="152C0E2F"/>
    <w:rsid w:val="15353CAE"/>
    <w:rsid w:val="153695B7"/>
    <w:rsid w:val="155319AE"/>
    <w:rsid w:val="155944BF"/>
    <w:rsid w:val="15601F9A"/>
    <w:rsid w:val="157D186E"/>
    <w:rsid w:val="159ABE57"/>
    <w:rsid w:val="15A1A589"/>
    <w:rsid w:val="15A36F13"/>
    <w:rsid w:val="15B4674E"/>
    <w:rsid w:val="15CB0FC3"/>
    <w:rsid w:val="15D7BF42"/>
    <w:rsid w:val="15DD6CA0"/>
    <w:rsid w:val="15DF63C2"/>
    <w:rsid w:val="15DFEC6D"/>
    <w:rsid w:val="15E0AC89"/>
    <w:rsid w:val="15E4EA85"/>
    <w:rsid w:val="15FC0A27"/>
    <w:rsid w:val="1612DD48"/>
    <w:rsid w:val="162551C8"/>
    <w:rsid w:val="162DE4A7"/>
    <w:rsid w:val="162FD850"/>
    <w:rsid w:val="163D38E9"/>
    <w:rsid w:val="163EF118"/>
    <w:rsid w:val="1641AA63"/>
    <w:rsid w:val="1651386C"/>
    <w:rsid w:val="16750152"/>
    <w:rsid w:val="1675B862"/>
    <w:rsid w:val="16782CAC"/>
    <w:rsid w:val="16896B6C"/>
    <w:rsid w:val="16939337"/>
    <w:rsid w:val="16977E3A"/>
    <w:rsid w:val="16A75BFF"/>
    <w:rsid w:val="16A9D7AB"/>
    <w:rsid w:val="16B24F8A"/>
    <w:rsid w:val="16B25FCA"/>
    <w:rsid w:val="16C13C0B"/>
    <w:rsid w:val="16CB6A2A"/>
    <w:rsid w:val="16D7E4A6"/>
    <w:rsid w:val="16D88F99"/>
    <w:rsid w:val="16DF31E8"/>
    <w:rsid w:val="16EEE2E4"/>
    <w:rsid w:val="16EFD9BD"/>
    <w:rsid w:val="16F7F2E5"/>
    <w:rsid w:val="16FD7A0D"/>
    <w:rsid w:val="1706A82B"/>
    <w:rsid w:val="17137E26"/>
    <w:rsid w:val="1716C5E8"/>
    <w:rsid w:val="17230F98"/>
    <w:rsid w:val="172A4D08"/>
    <w:rsid w:val="172FDBDE"/>
    <w:rsid w:val="17334DB5"/>
    <w:rsid w:val="1737E963"/>
    <w:rsid w:val="173E1EA4"/>
    <w:rsid w:val="173E855F"/>
    <w:rsid w:val="173F8F56"/>
    <w:rsid w:val="174352AD"/>
    <w:rsid w:val="1744E862"/>
    <w:rsid w:val="174BC238"/>
    <w:rsid w:val="174D81FF"/>
    <w:rsid w:val="175392D2"/>
    <w:rsid w:val="17567BC9"/>
    <w:rsid w:val="176C8F2D"/>
    <w:rsid w:val="17713FE9"/>
    <w:rsid w:val="177D7440"/>
    <w:rsid w:val="17805A1B"/>
    <w:rsid w:val="1782B7B4"/>
    <w:rsid w:val="17899B75"/>
    <w:rsid w:val="178C9C11"/>
    <w:rsid w:val="178CB13F"/>
    <w:rsid w:val="179672C0"/>
    <w:rsid w:val="1799FFD8"/>
    <w:rsid w:val="17A21E97"/>
    <w:rsid w:val="17A2A857"/>
    <w:rsid w:val="17A3F781"/>
    <w:rsid w:val="17A8E8F7"/>
    <w:rsid w:val="17ABF175"/>
    <w:rsid w:val="17B0F2BA"/>
    <w:rsid w:val="17B85E03"/>
    <w:rsid w:val="17C2110B"/>
    <w:rsid w:val="17CCC93C"/>
    <w:rsid w:val="17CFD2A5"/>
    <w:rsid w:val="17D6561C"/>
    <w:rsid w:val="17E23E50"/>
    <w:rsid w:val="17E5F593"/>
    <w:rsid w:val="17E96648"/>
    <w:rsid w:val="17E9CE22"/>
    <w:rsid w:val="17EA1597"/>
    <w:rsid w:val="17EDC24B"/>
    <w:rsid w:val="17F11154"/>
    <w:rsid w:val="17F2A3CE"/>
    <w:rsid w:val="17F5C9D1"/>
    <w:rsid w:val="17F63189"/>
    <w:rsid w:val="17F72879"/>
    <w:rsid w:val="1808C67B"/>
    <w:rsid w:val="180A49C4"/>
    <w:rsid w:val="180B6D1E"/>
    <w:rsid w:val="181D0CAD"/>
    <w:rsid w:val="181E8C4A"/>
    <w:rsid w:val="18220D2D"/>
    <w:rsid w:val="1824993C"/>
    <w:rsid w:val="182683BD"/>
    <w:rsid w:val="18282A64"/>
    <w:rsid w:val="182DFD68"/>
    <w:rsid w:val="1832C3A7"/>
    <w:rsid w:val="18380B37"/>
    <w:rsid w:val="183C1DCB"/>
    <w:rsid w:val="1840A37B"/>
    <w:rsid w:val="1863BF96"/>
    <w:rsid w:val="186AE78A"/>
    <w:rsid w:val="186C711B"/>
    <w:rsid w:val="186E243D"/>
    <w:rsid w:val="187049D3"/>
    <w:rsid w:val="18B03B5D"/>
    <w:rsid w:val="18BC7DDF"/>
    <w:rsid w:val="18D21B2F"/>
    <w:rsid w:val="18DE9861"/>
    <w:rsid w:val="18E172B7"/>
    <w:rsid w:val="18ED65B0"/>
    <w:rsid w:val="18F24219"/>
    <w:rsid w:val="18F92080"/>
    <w:rsid w:val="18F9AC5A"/>
    <w:rsid w:val="1903837C"/>
    <w:rsid w:val="1905C8CF"/>
    <w:rsid w:val="1919C520"/>
    <w:rsid w:val="191D248B"/>
    <w:rsid w:val="191F5CC4"/>
    <w:rsid w:val="191F791A"/>
    <w:rsid w:val="1926F721"/>
    <w:rsid w:val="192956CB"/>
    <w:rsid w:val="1936C115"/>
    <w:rsid w:val="1937BC96"/>
    <w:rsid w:val="19466BEF"/>
    <w:rsid w:val="1946E77E"/>
    <w:rsid w:val="194EB81C"/>
    <w:rsid w:val="1954F0BF"/>
    <w:rsid w:val="195586B7"/>
    <w:rsid w:val="195BF536"/>
    <w:rsid w:val="1960DFDA"/>
    <w:rsid w:val="1962880F"/>
    <w:rsid w:val="196C8A7F"/>
    <w:rsid w:val="196F366A"/>
    <w:rsid w:val="196F5AB9"/>
    <w:rsid w:val="197D0EC9"/>
    <w:rsid w:val="19828CFA"/>
    <w:rsid w:val="19865C95"/>
    <w:rsid w:val="19879D15"/>
    <w:rsid w:val="19920E11"/>
    <w:rsid w:val="19966D40"/>
    <w:rsid w:val="19A017E3"/>
    <w:rsid w:val="19AE19EB"/>
    <w:rsid w:val="19AF7BFB"/>
    <w:rsid w:val="19BEB25D"/>
    <w:rsid w:val="19D00DB0"/>
    <w:rsid w:val="19E8D522"/>
    <w:rsid w:val="19EDC022"/>
    <w:rsid w:val="19F3A94D"/>
    <w:rsid w:val="19F3DAD6"/>
    <w:rsid w:val="19F70BC6"/>
    <w:rsid w:val="19F92627"/>
    <w:rsid w:val="19FC2D5C"/>
    <w:rsid w:val="1A195A96"/>
    <w:rsid w:val="1A1F33BE"/>
    <w:rsid w:val="1A26BB4D"/>
    <w:rsid w:val="1A2A3DEC"/>
    <w:rsid w:val="1A332762"/>
    <w:rsid w:val="1A333DCA"/>
    <w:rsid w:val="1A4A5483"/>
    <w:rsid w:val="1A4F0340"/>
    <w:rsid w:val="1A58656C"/>
    <w:rsid w:val="1A7687AB"/>
    <w:rsid w:val="1A805C0E"/>
    <w:rsid w:val="1A84781D"/>
    <w:rsid w:val="1A87474E"/>
    <w:rsid w:val="1A8C303A"/>
    <w:rsid w:val="1A9B1619"/>
    <w:rsid w:val="1A9CD90A"/>
    <w:rsid w:val="1AA2817D"/>
    <w:rsid w:val="1AA96892"/>
    <w:rsid w:val="1AC59C9E"/>
    <w:rsid w:val="1ACBAA5B"/>
    <w:rsid w:val="1AE9516B"/>
    <w:rsid w:val="1AEC1C27"/>
    <w:rsid w:val="1AF0AC07"/>
    <w:rsid w:val="1AF6E235"/>
    <w:rsid w:val="1AF78775"/>
    <w:rsid w:val="1B04E28E"/>
    <w:rsid w:val="1B0A18BC"/>
    <w:rsid w:val="1B0CEA2E"/>
    <w:rsid w:val="1B116FD1"/>
    <w:rsid w:val="1B17B624"/>
    <w:rsid w:val="1B1E6848"/>
    <w:rsid w:val="1B2F0899"/>
    <w:rsid w:val="1B3505D9"/>
    <w:rsid w:val="1B37227B"/>
    <w:rsid w:val="1B38E2B4"/>
    <w:rsid w:val="1B43C2A7"/>
    <w:rsid w:val="1B462A94"/>
    <w:rsid w:val="1B4A0B09"/>
    <w:rsid w:val="1B4E4CC3"/>
    <w:rsid w:val="1B4FEE4E"/>
    <w:rsid w:val="1B549EA9"/>
    <w:rsid w:val="1B5A8746"/>
    <w:rsid w:val="1B855B7F"/>
    <w:rsid w:val="1BA87A83"/>
    <w:rsid w:val="1BA8FE0A"/>
    <w:rsid w:val="1BBE4E64"/>
    <w:rsid w:val="1BC86D5D"/>
    <w:rsid w:val="1BD16FD8"/>
    <w:rsid w:val="1BD9CA03"/>
    <w:rsid w:val="1BEA0BCB"/>
    <w:rsid w:val="1C00F081"/>
    <w:rsid w:val="1C070AAE"/>
    <w:rsid w:val="1C11DCD7"/>
    <w:rsid w:val="1C161795"/>
    <w:rsid w:val="1C209F78"/>
    <w:rsid w:val="1C3259E0"/>
    <w:rsid w:val="1C335153"/>
    <w:rsid w:val="1C3A19B6"/>
    <w:rsid w:val="1C46185D"/>
    <w:rsid w:val="1C65C986"/>
    <w:rsid w:val="1C69B9AC"/>
    <w:rsid w:val="1C6C99AA"/>
    <w:rsid w:val="1C6F2880"/>
    <w:rsid w:val="1C6F9E5B"/>
    <w:rsid w:val="1C73E2DE"/>
    <w:rsid w:val="1C7F1B1F"/>
    <w:rsid w:val="1C804508"/>
    <w:rsid w:val="1C8B1E4B"/>
    <w:rsid w:val="1C8C8F95"/>
    <w:rsid w:val="1CA193C1"/>
    <w:rsid w:val="1CA292D3"/>
    <w:rsid w:val="1CA8CE43"/>
    <w:rsid w:val="1CAE0221"/>
    <w:rsid w:val="1CB7E657"/>
    <w:rsid w:val="1CBECB7B"/>
    <w:rsid w:val="1CBF507A"/>
    <w:rsid w:val="1CDF6A32"/>
    <w:rsid w:val="1CF8AC26"/>
    <w:rsid w:val="1D006F79"/>
    <w:rsid w:val="1D13ED32"/>
    <w:rsid w:val="1D23D850"/>
    <w:rsid w:val="1D490A8D"/>
    <w:rsid w:val="1D56F86D"/>
    <w:rsid w:val="1D5C3E8C"/>
    <w:rsid w:val="1D5D7597"/>
    <w:rsid w:val="1D5E57D1"/>
    <w:rsid w:val="1D6E9243"/>
    <w:rsid w:val="1D7EFF56"/>
    <w:rsid w:val="1D871B3D"/>
    <w:rsid w:val="1D8DE986"/>
    <w:rsid w:val="1D9A18EB"/>
    <w:rsid w:val="1D9FED9D"/>
    <w:rsid w:val="1DB7E906"/>
    <w:rsid w:val="1DC4AC5B"/>
    <w:rsid w:val="1DCC0F06"/>
    <w:rsid w:val="1DCF51CA"/>
    <w:rsid w:val="1DD7800D"/>
    <w:rsid w:val="1DDCF933"/>
    <w:rsid w:val="1DE218A8"/>
    <w:rsid w:val="1DFB09C7"/>
    <w:rsid w:val="1E0065A2"/>
    <w:rsid w:val="1E06BDA3"/>
    <w:rsid w:val="1E07C7D0"/>
    <w:rsid w:val="1E102967"/>
    <w:rsid w:val="1E12D851"/>
    <w:rsid w:val="1E1CD192"/>
    <w:rsid w:val="1E27F946"/>
    <w:rsid w:val="1E32EDEA"/>
    <w:rsid w:val="1E37CEFF"/>
    <w:rsid w:val="1E3F75F9"/>
    <w:rsid w:val="1E4DEA93"/>
    <w:rsid w:val="1E5FAAD9"/>
    <w:rsid w:val="1E6B657C"/>
    <w:rsid w:val="1E6E1367"/>
    <w:rsid w:val="1E721106"/>
    <w:rsid w:val="1E8666B3"/>
    <w:rsid w:val="1E92B008"/>
    <w:rsid w:val="1E94C122"/>
    <w:rsid w:val="1E98C7AE"/>
    <w:rsid w:val="1EA1A2B7"/>
    <w:rsid w:val="1EAD63F2"/>
    <w:rsid w:val="1EB6D86D"/>
    <w:rsid w:val="1EB7C71D"/>
    <w:rsid w:val="1EB8A7E1"/>
    <w:rsid w:val="1EC4B4C3"/>
    <w:rsid w:val="1EC5225D"/>
    <w:rsid w:val="1EC531F8"/>
    <w:rsid w:val="1ECA4C7C"/>
    <w:rsid w:val="1ECEDA9F"/>
    <w:rsid w:val="1ED33D66"/>
    <w:rsid w:val="1ED8530E"/>
    <w:rsid w:val="1EDBB936"/>
    <w:rsid w:val="1EFC7A63"/>
    <w:rsid w:val="1F060783"/>
    <w:rsid w:val="1F090A10"/>
    <w:rsid w:val="1F18523D"/>
    <w:rsid w:val="1F1A4CCE"/>
    <w:rsid w:val="1F1C7433"/>
    <w:rsid w:val="1F1EBF25"/>
    <w:rsid w:val="1F217B6B"/>
    <w:rsid w:val="1F2962CB"/>
    <w:rsid w:val="1F298732"/>
    <w:rsid w:val="1F2A3D6F"/>
    <w:rsid w:val="1F2A4553"/>
    <w:rsid w:val="1F3A1909"/>
    <w:rsid w:val="1F44714E"/>
    <w:rsid w:val="1F539403"/>
    <w:rsid w:val="1F543CB9"/>
    <w:rsid w:val="1F574D41"/>
    <w:rsid w:val="1F72377C"/>
    <w:rsid w:val="1F7349FB"/>
    <w:rsid w:val="1F7B1B4B"/>
    <w:rsid w:val="1F7FF92A"/>
    <w:rsid w:val="1F8AF897"/>
    <w:rsid w:val="1F92D23D"/>
    <w:rsid w:val="1F9A0664"/>
    <w:rsid w:val="1F9A5FF7"/>
    <w:rsid w:val="1FC21C70"/>
    <w:rsid w:val="1FC3C809"/>
    <w:rsid w:val="1FDACFBC"/>
    <w:rsid w:val="1FDB5A30"/>
    <w:rsid w:val="1FE17C2F"/>
    <w:rsid w:val="1FE3A983"/>
    <w:rsid w:val="1FE61856"/>
    <w:rsid w:val="1FE6A044"/>
    <w:rsid w:val="1FF1FBB5"/>
    <w:rsid w:val="1FFA01AA"/>
    <w:rsid w:val="20033584"/>
    <w:rsid w:val="200BF3C5"/>
    <w:rsid w:val="20153124"/>
    <w:rsid w:val="202235B5"/>
    <w:rsid w:val="202D1D19"/>
    <w:rsid w:val="2030C213"/>
    <w:rsid w:val="203ABA76"/>
    <w:rsid w:val="2043E690"/>
    <w:rsid w:val="204865A3"/>
    <w:rsid w:val="204B0D5B"/>
    <w:rsid w:val="204D2053"/>
    <w:rsid w:val="205081F6"/>
    <w:rsid w:val="2052C2A8"/>
    <w:rsid w:val="206379EC"/>
    <w:rsid w:val="2067290E"/>
    <w:rsid w:val="20673B13"/>
    <w:rsid w:val="206BF0C6"/>
    <w:rsid w:val="206E44D9"/>
    <w:rsid w:val="20757F11"/>
    <w:rsid w:val="207A3074"/>
    <w:rsid w:val="207E31BF"/>
    <w:rsid w:val="20AA422B"/>
    <w:rsid w:val="20B25F55"/>
    <w:rsid w:val="20B8002E"/>
    <w:rsid w:val="20B880D4"/>
    <w:rsid w:val="20BC39FA"/>
    <w:rsid w:val="20D1E158"/>
    <w:rsid w:val="20E8222F"/>
    <w:rsid w:val="20E96E8F"/>
    <w:rsid w:val="20EC700F"/>
    <w:rsid w:val="20FAB0B6"/>
    <w:rsid w:val="20FC0B47"/>
    <w:rsid w:val="2101861E"/>
    <w:rsid w:val="2102E868"/>
    <w:rsid w:val="2110E2E9"/>
    <w:rsid w:val="211FB5A5"/>
    <w:rsid w:val="212DEFC5"/>
    <w:rsid w:val="2130860C"/>
    <w:rsid w:val="21388F20"/>
    <w:rsid w:val="214E7CEB"/>
    <w:rsid w:val="2150B04F"/>
    <w:rsid w:val="21533EA5"/>
    <w:rsid w:val="21541A36"/>
    <w:rsid w:val="215A67EE"/>
    <w:rsid w:val="215AAD8C"/>
    <w:rsid w:val="2160A613"/>
    <w:rsid w:val="2164D59E"/>
    <w:rsid w:val="21654322"/>
    <w:rsid w:val="216CC648"/>
    <w:rsid w:val="2176D88F"/>
    <w:rsid w:val="2178FFF2"/>
    <w:rsid w:val="218711EC"/>
    <w:rsid w:val="218E6FC7"/>
    <w:rsid w:val="21A371EE"/>
    <w:rsid w:val="21ABE928"/>
    <w:rsid w:val="21BA718C"/>
    <w:rsid w:val="21C63140"/>
    <w:rsid w:val="21CE181B"/>
    <w:rsid w:val="21CE552D"/>
    <w:rsid w:val="21CF2D9B"/>
    <w:rsid w:val="21D04796"/>
    <w:rsid w:val="21D098AF"/>
    <w:rsid w:val="21D25349"/>
    <w:rsid w:val="21D44253"/>
    <w:rsid w:val="21E8A62C"/>
    <w:rsid w:val="21ECC2A5"/>
    <w:rsid w:val="21EEE183"/>
    <w:rsid w:val="21F305F7"/>
    <w:rsid w:val="21FB2237"/>
    <w:rsid w:val="21FCAEA3"/>
    <w:rsid w:val="21FF5146"/>
    <w:rsid w:val="2207A016"/>
    <w:rsid w:val="22119F9E"/>
    <w:rsid w:val="221600B8"/>
    <w:rsid w:val="221D87FE"/>
    <w:rsid w:val="222298CC"/>
    <w:rsid w:val="223D859E"/>
    <w:rsid w:val="224EB8E5"/>
    <w:rsid w:val="225C417A"/>
    <w:rsid w:val="226005F4"/>
    <w:rsid w:val="2262A675"/>
    <w:rsid w:val="226CB256"/>
    <w:rsid w:val="226E9F7E"/>
    <w:rsid w:val="2273BEBF"/>
    <w:rsid w:val="227477CC"/>
    <w:rsid w:val="229A75F7"/>
    <w:rsid w:val="22B345DC"/>
    <w:rsid w:val="22BE0B6D"/>
    <w:rsid w:val="22BE1D1F"/>
    <w:rsid w:val="22C91A53"/>
    <w:rsid w:val="22CA338B"/>
    <w:rsid w:val="22D15204"/>
    <w:rsid w:val="22E7AB01"/>
    <w:rsid w:val="22F0DC0A"/>
    <w:rsid w:val="22F3F9AC"/>
    <w:rsid w:val="22FAEA54"/>
    <w:rsid w:val="22FDDDDE"/>
    <w:rsid w:val="2309C14B"/>
    <w:rsid w:val="230E7D57"/>
    <w:rsid w:val="232E474B"/>
    <w:rsid w:val="233B6ED5"/>
    <w:rsid w:val="233CE194"/>
    <w:rsid w:val="233CFA98"/>
    <w:rsid w:val="2352A6E6"/>
    <w:rsid w:val="235436E0"/>
    <w:rsid w:val="235DAB52"/>
    <w:rsid w:val="23629AA3"/>
    <w:rsid w:val="23743C08"/>
    <w:rsid w:val="237B9BB4"/>
    <w:rsid w:val="2398AAAB"/>
    <w:rsid w:val="23A53F97"/>
    <w:rsid w:val="23A66D29"/>
    <w:rsid w:val="23BFB927"/>
    <w:rsid w:val="23C454EC"/>
    <w:rsid w:val="23D6B70E"/>
    <w:rsid w:val="23DF2FA8"/>
    <w:rsid w:val="23DF7951"/>
    <w:rsid w:val="23E3A54F"/>
    <w:rsid w:val="23E6AF63"/>
    <w:rsid w:val="23F6948E"/>
    <w:rsid w:val="23F9A304"/>
    <w:rsid w:val="23FD6F0F"/>
    <w:rsid w:val="2401B6B4"/>
    <w:rsid w:val="2418B2A4"/>
    <w:rsid w:val="24467ADA"/>
    <w:rsid w:val="2447CE17"/>
    <w:rsid w:val="244D9F3B"/>
    <w:rsid w:val="2450FCCD"/>
    <w:rsid w:val="245B8FE3"/>
    <w:rsid w:val="245CE6EF"/>
    <w:rsid w:val="245E0748"/>
    <w:rsid w:val="2461DD17"/>
    <w:rsid w:val="2462BE76"/>
    <w:rsid w:val="246B2FC3"/>
    <w:rsid w:val="247018D6"/>
    <w:rsid w:val="247689A9"/>
    <w:rsid w:val="24774C60"/>
    <w:rsid w:val="247F1152"/>
    <w:rsid w:val="24912037"/>
    <w:rsid w:val="249943BE"/>
    <w:rsid w:val="24A3B641"/>
    <w:rsid w:val="24B09BC4"/>
    <w:rsid w:val="24B8341E"/>
    <w:rsid w:val="24C2A365"/>
    <w:rsid w:val="24CE54A6"/>
    <w:rsid w:val="24D218C8"/>
    <w:rsid w:val="24EF50EA"/>
    <w:rsid w:val="24F03EE4"/>
    <w:rsid w:val="25068EA2"/>
    <w:rsid w:val="25151F97"/>
    <w:rsid w:val="253857DF"/>
    <w:rsid w:val="254A669C"/>
    <w:rsid w:val="25569012"/>
    <w:rsid w:val="2563FCD9"/>
    <w:rsid w:val="256429F5"/>
    <w:rsid w:val="2566CAD6"/>
    <w:rsid w:val="25724631"/>
    <w:rsid w:val="2579443B"/>
    <w:rsid w:val="2589EFE5"/>
    <w:rsid w:val="258E7748"/>
    <w:rsid w:val="259EED3D"/>
    <w:rsid w:val="25AD3246"/>
    <w:rsid w:val="25B51055"/>
    <w:rsid w:val="25BA27CC"/>
    <w:rsid w:val="25BF75B3"/>
    <w:rsid w:val="25C67B26"/>
    <w:rsid w:val="25DB3A43"/>
    <w:rsid w:val="25E9027D"/>
    <w:rsid w:val="25EAD425"/>
    <w:rsid w:val="25F62954"/>
    <w:rsid w:val="25FD04D8"/>
    <w:rsid w:val="2600053B"/>
    <w:rsid w:val="260B1873"/>
    <w:rsid w:val="260BBD83"/>
    <w:rsid w:val="2614C487"/>
    <w:rsid w:val="261AEC5B"/>
    <w:rsid w:val="262AEDA2"/>
    <w:rsid w:val="263F258F"/>
    <w:rsid w:val="26499E39"/>
    <w:rsid w:val="265DD7AD"/>
    <w:rsid w:val="265F1543"/>
    <w:rsid w:val="266FFEED"/>
    <w:rsid w:val="268879E9"/>
    <w:rsid w:val="268A239D"/>
    <w:rsid w:val="26914D71"/>
    <w:rsid w:val="2696C403"/>
    <w:rsid w:val="26A4A8CD"/>
    <w:rsid w:val="26B3B18B"/>
    <w:rsid w:val="26B80E53"/>
    <w:rsid w:val="26DED577"/>
    <w:rsid w:val="26E4453C"/>
    <w:rsid w:val="26EA1AB1"/>
    <w:rsid w:val="26EDC2F6"/>
    <w:rsid w:val="26F41F48"/>
    <w:rsid w:val="26FDAEF5"/>
    <w:rsid w:val="270CB0D9"/>
    <w:rsid w:val="270D40BC"/>
    <w:rsid w:val="27150A9C"/>
    <w:rsid w:val="272662E2"/>
    <w:rsid w:val="27386C20"/>
    <w:rsid w:val="2739CC28"/>
    <w:rsid w:val="27419963"/>
    <w:rsid w:val="27469849"/>
    <w:rsid w:val="274E7C89"/>
    <w:rsid w:val="2767204C"/>
    <w:rsid w:val="27695D14"/>
    <w:rsid w:val="27A5181E"/>
    <w:rsid w:val="27AEF1DD"/>
    <w:rsid w:val="27B0A401"/>
    <w:rsid w:val="27BA130F"/>
    <w:rsid w:val="27C64229"/>
    <w:rsid w:val="27D0BF86"/>
    <w:rsid w:val="27D1D6AB"/>
    <w:rsid w:val="27DB0AE7"/>
    <w:rsid w:val="27DC26C1"/>
    <w:rsid w:val="27DD0B0E"/>
    <w:rsid w:val="27DEEFE5"/>
    <w:rsid w:val="27E39ED8"/>
    <w:rsid w:val="27E50E7F"/>
    <w:rsid w:val="27E6F449"/>
    <w:rsid w:val="27E88DD7"/>
    <w:rsid w:val="27EAF860"/>
    <w:rsid w:val="27F32338"/>
    <w:rsid w:val="27F36591"/>
    <w:rsid w:val="27F3D3A0"/>
    <w:rsid w:val="280C7C7C"/>
    <w:rsid w:val="283487B2"/>
    <w:rsid w:val="2836E81C"/>
    <w:rsid w:val="284AF181"/>
    <w:rsid w:val="284F65CF"/>
    <w:rsid w:val="285F8A75"/>
    <w:rsid w:val="2862F497"/>
    <w:rsid w:val="287075F2"/>
    <w:rsid w:val="2871C710"/>
    <w:rsid w:val="2876039D"/>
    <w:rsid w:val="288A7BC2"/>
    <w:rsid w:val="288E3235"/>
    <w:rsid w:val="2897C20B"/>
    <w:rsid w:val="28A8DB0A"/>
    <w:rsid w:val="28ABC40E"/>
    <w:rsid w:val="28B25D24"/>
    <w:rsid w:val="28B6EFF8"/>
    <w:rsid w:val="28C9BCB1"/>
    <w:rsid w:val="28DAAED7"/>
    <w:rsid w:val="28EB5986"/>
    <w:rsid w:val="28FD0B89"/>
    <w:rsid w:val="2901C58E"/>
    <w:rsid w:val="291620D7"/>
    <w:rsid w:val="29189FDB"/>
    <w:rsid w:val="292F885F"/>
    <w:rsid w:val="29348AAB"/>
    <w:rsid w:val="2941A0B2"/>
    <w:rsid w:val="2947CBF5"/>
    <w:rsid w:val="294FC5E3"/>
    <w:rsid w:val="29552299"/>
    <w:rsid w:val="295AC79D"/>
    <w:rsid w:val="2969F447"/>
    <w:rsid w:val="297CA74C"/>
    <w:rsid w:val="29804C95"/>
    <w:rsid w:val="29981300"/>
    <w:rsid w:val="2998FCEE"/>
    <w:rsid w:val="299980BE"/>
    <w:rsid w:val="299F492C"/>
    <w:rsid w:val="29A0BF8B"/>
    <w:rsid w:val="29A1F7F2"/>
    <w:rsid w:val="29B9483F"/>
    <w:rsid w:val="29BD01A9"/>
    <w:rsid w:val="29C65605"/>
    <w:rsid w:val="29D461E6"/>
    <w:rsid w:val="29DD0FB4"/>
    <w:rsid w:val="29E88E5B"/>
    <w:rsid w:val="29F947BA"/>
    <w:rsid w:val="29FA7A20"/>
    <w:rsid w:val="29FBEEB4"/>
    <w:rsid w:val="2A01C2BB"/>
    <w:rsid w:val="2A04DC30"/>
    <w:rsid w:val="2A096BF8"/>
    <w:rsid w:val="2A09BECC"/>
    <w:rsid w:val="2A16D521"/>
    <w:rsid w:val="2A2ADE97"/>
    <w:rsid w:val="2A311FD9"/>
    <w:rsid w:val="2A3173C8"/>
    <w:rsid w:val="2A32635B"/>
    <w:rsid w:val="2A34414F"/>
    <w:rsid w:val="2A38B78F"/>
    <w:rsid w:val="2A3F8C33"/>
    <w:rsid w:val="2A582CCE"/>
    <w:rsid w:val="2A661846"/>
    <w:rsid w:val="2A67BF14"/>
    <w:rsid w:val="2A79876F"/>
    <w:rsid w:val="2A914D44"/>
    <w:rsid w:val="2A9903A6"/>
    <w:rsid w:val="2ABA2433"/>
    <w:rsid w:val="2AD87E36"/>
    <w:rsid w:val="2AE3ECFC"/>
    <w:rsid w:val="2AE4F18B"/>
    <w:rsid w:val="2AF12673"/>
    <w:rsid w:val="2AFD5647"/>
    <w:rsid w:val="2AFFD211"/>
    <w:rsid w:val="2B0B270B"/>
    <w:rsid w:val="2B0CD733"/>
    <w:rsid w:val="2B14C8BD"/>
    <w:rsid w:val="2B1970FF"/>
    <w:rsid w:val="2B1AF448"/>
    <w:rsid w:val="2B1F5E63"/>
    <w:rsid w:val="2B6722C3"/>
    <w:rsid w:val="2B684973"/>
    <w:rsid w:val="2B79B608"/>
    <w:rsid w:val="2B80FE68"/>
    <w:rsid w:val="2B91EAED"/>
    <w:rsid w:val="2B96BE3B"/>
    <w:rsid w:val="2B9CF088"/>
    <w:rsid w:val="2BA00F3B"/>
    <w:rsid w:val="2BA4C1E1"/>
    <w:rsid w:val="2BA680E7"/>
    <w:rsid w:val="2BA7AF8B"/>
    <w:rsid w:val="2BB623FF"/>
    <w:rsid w:val="2BC27912"/>
    <w:rsid w:val="2BD64378"/>
    <w:rsid w:val="2BD92FE3"/>
    <w:rsid w:val="2BE62D49"/>
    <w:rsid w:val="2BFAFFB1"/>
    <w:rsid w:val="2BFB32C4"/>
    <w:rsid w:val="2C00B09D"/>
    <w:rsid w:val="2C01B44A"/>
    <w:rsid w:val="2C05057E"/>
    <w:rsid w:val="2C0B9C02"/>
    <w:rsid w:val="2C12E113"/>
    <w:rsid w:val="2C162B30"/>
    <w:rsid w:val="2C1A76D6"/>
    <w:rsid w:val="2C1C9C52"/>
    <w:rsid w:val="2C2471C5"/>
    <w:rsid w:val="2C273BCD"/>
    <w:rsid w:val="2C4D7E29"/>
    <w:rsid w:val="2C53973D"/>
    <w:rsid w:val="2C57A6C1"/>
    <w:rsid w:val="2C588ADA"/>
    <w:rsid w:val="2C5C242C"/>
    <w:rsid w:val="2C609927"/>
    <w:rsid w:val="2C6DEAA2"/>
    <w:rsid w:val="2C6F8AE1"/>
    <w:rsid w:val="2C71FEE0"/>
    <w:rsid w:val="2C745760"/>
    <w:rsid w:val="2C7CE96F"/>
    <w:rsid w:val="2C832B15"/>
    <w:rsid w:val="2C9D683B"/>
    <w:rsid w:val="2CBD301E"/>
    <w:rsid w:val="2CD2A433"/>
    <w:rsid w:val="2CD9848B"/>
    <w:rsid w:val="2CE4E293"/>
    <w:rsid w:val="2CF5B561"/>
    <w:rsid w:val="2CFA52C3"/>
    <w:rsid w:val="2CFE3BE4"/>
    <w:rsid w:val="2D01AB95"/>
    <w:rsid w:val="2D15083F"/>
    <w:rsid w:val="2D4A053D"/>
    <w:rsid w:val="2D61C789"/>
    <w:rsid w:val="2D6C5627"/>
    <w:rsid w:val="2D6C858F"/>
    <w:rsid w:val="2D6E2ED3"/>
    <w:rsid w:val="2D7618C2"/>
    <w:rsid w:val="2D7D52E5"/>
    <w:rsid w:val="2D7F29B4"/>
    <w:rsid w:val="2D96E12C"/>
    <w:rsid w:val="2D9C9AE6"/>
    <w:rsid w:val="2DB5E975"/>
    <w:rsid w:val="2DC9A6AF"/>
    <w:rsid w:val="2DCFA9DA"/>
    <w:rsid w:val="2DDC6A8A"/>
    <w:rsid w:val="2DE05ECF"/>
    <w:rsid w:val="2DE91CC3"/>
    <w:rsid w:val="2DF05D0D"/>
    <w:rsid w:val="2DFDE006"/>
    <w:rsid w:val="2DFF3CFB"/>
    <w:rsid w:val="2E022525"/>
    <w:rsid w:val="2E0C71BC"/>
    <w:rsid w:val="2E16559B"/>
    <w:rsid w:val="2E1DEE1A"/>
    <w:rsid w:val="2E1EB2B6"/>
    <w:rsid w:val="2E2660A0"/>
    <w:rsid w:val="2E28C12B"/>
    <w:rsid w:val="2E3952F2"/>
    <w:rsid w:val="2E40FB3A"/>
    <w:rsid w:val="2E4706A3"/>
    <w:rsid w:val="2E48A7D7"/>
    <w:rsid w:val="2E4F1A3E"/>
    <w:rsid w:val="2E57743E"/>
    <w:rsid w:val="2E6C5A53"/>
    <w:rsid w:val="2E6FF1D0"/>
    <w:rsid w:val="2E7508F0"/>
    <w:rsid w:val="2E7DAD26"/>
    <w:rsid w:val="2E8EE409"/>
    <w:rsid w:val="2EA3C298"/>
    <w:rsid w:val="2EAEBA8A"/>
    <w:rsid w:val="2EBFF19F"/>
    <w:rsid w:val="2EC1D635"/>
    <w:rsid w:val="2EC22F92"/>
    <w:rsid w:val="2EC2B5FD"/>
    <w:rsid w:val="2EC816DE"/>
    <w:rsid w:val="2ED50470"/>
    <w:rsid w:val="2EDFE9EC"/>
    <w:rsid w:val="2EE09B9E"/>
    <w:rsid w:val="2EF21C46"/>
    <w:rsid w:val="2F035AD9"/>
    <w:rsid w:val="2F16086F"/>
    <w:rsid w:val="2F28BA99"/>
    <w:rsid w:val="2F2CDB2E"/>
    <w:rsid w:val="2F313D32"/>
    <w:rsid w:val="2F34FBC6"/>
    <w:rsid w:val="2F51B9F4"/>
    <w:rsid w:val="2F576721"/>
    <w:rsid w:val="2F5769F6"/>
    <w:rsid w:val="2F5938A1"/>
    <w:rsid w:val="2F5BA453"/>
    <w:rsid w:val="2F635341"/>
    <w:rsid w:val="2F65E159"/>
    <w:rsid w:val="2F6F41B4"/>
    <w:rsid w:val="2F919D0C"/>
    <w:rsid w:val="2F92E61E"/>
    <w:rsid w:val="2F9FF8B0"/>
    <w:rsid w:val="2FA3E67F"/>
    <w:rsid w:val="2FA4AF2A"/>
    <w:rsid w:val="2FA62D3E"/>
    <w:rsid w:val="2FAA18E9"/>
    <w:rsid w:val="2FABA00D"/>
    <w:rsid w:val="2FB552B0"/>
    <w:rsid w:val="2FB974F8"/>
    <w:rsid w:val="2FBA3DC9"/>
    <w:rsid w:val="2FBCA75A"/>
    <w:rsid w:val="2FC075AA"/>
    <w:rsid w:val="2FC20172"/>
    <w:rsid w:val="2FC9DC2F"/>
    <w:rsid w:val="2FC9E2C4"/>
    <w:rsid w:val="2FD1D3DA"/>
    <w:rsid w:val="2FDCA146"/>
    <w:rsid w:val="2FDF3D05"/>
    <w:rsid w:val="2FE9D749"/>
    <w:rsid w:val="2FFEFC63"/>
    <w:rsid w:val="30135AC2"/>
    <w:rsid w:val="302F3B4C"/>
    <w:rsid w:val="3030CDE1"/>
    <w:rsid w:val="3042EF7B"/>
    <w:rsid w:val="305FC403"/>
    <w:rsid w:val="307C4DD5"/>
    <w:rsid w:val="3080D33D"/>
    <w:rsid w:val="308FA2D9"/>
    <w:rsid w:val="309882EE"/>
    <w:rsid w:val="3099F8E8"/>
    <w:rsid w:val="309B1CF5"/>
    <w:rsid w:val="309EC5FC"/>
    <w:rsid w:val="30A41127"/>
    <w:rsid w:val="30A93944"/>
    <w:rsid w:val="30A9B8F8"/>
    <w:rsid w:val="30AADECC"/>
    <w:rsid w:val="30B847AF"/>
    <w:rsid w:val="30BE2645"/>
    <w:rsid w:val="30C268D1"/>
    <w:rsid w:val="30CDF80B"/>
    <w:rsid w:val="30EF80F1"/>
    <w:rsid w:val="30F72886"/>
    <w:rsid w:val="3103F92F"/>
    <w:rsid w:val="31116891"/>
    <w:rsid w:val="311736E8"/>
    <w:rsid w:val="3125779B"/>
    <w:rsid w:val="312F28B4"/>
    <w:rsid w:val="31316D9F"/>
    <w:rsid w:val="31332D1C"/>
    <w:rsid w:val="313F2B51"/>
    <w:rsid w:val="3168DD53"/>
    <w:rsid w:val="3169B097"/>
    <w:rsid w:val="3185053A"/>
    <w:rsid w:val="3186286F"/>
    <w:rsid w:val="3186F350"/>
    <w:rsid w:val="318C0847"/>
    <w:rsid w:val="31964DEA"/>
    <w:rsid w:val="319A6C40"/>
    <w:rsid w:val="31A5EE69"/>
    <w:rsid w:val="31B90912"/>
    <w:rsid w:val="31C07B89"/>
    <w:rsid w:val="31C3100E"/>
    <w:rsid w:val="31C92850"/>
    <w:rsid w:val="31CC0C83"/>
    <w:rsid w:val="31EA1114"/>
    <w:rsid w:val="31F405DB"/>
    <w:rsid w:val="31FABE6F"/>
    <w:rsid w:val="31FF1143"/>
    <w:rsid w:val="3207CE6C"/>
    <w:rsid w:val="320F1940"/>
    <w:rsid w:val="321D9322"/>
    <w:rsid w:val="32304F81"/>
    <w:rsid w:val="32321A7C"/>
    <w:rsid w:val="323B30B2"/>
    <w:rsid w:val="324B069C"/>
    <w:rsid w:val="324F442E"/>
    <w:rsid w:val="3252925C"/>
    <w:rsid w:val="325D44E8"/>
    <w:rsid w:val="325EB1EE"/>
    <w:rsid w:val="32626B32"/>
    <w:rsid w:val="32690A54"/>
    <w:rsid w:val="3270DB26"/>
    <w:rsid w:val="328267DE"/>
    <w:rsid w:val="32842B5E"/>
    <w:rsid w:val="3285C04A"/>
    <w:rsid w:val="329AE5F9"/>
    <w:rsid w:val="329AE923"/>
    <w:rsid w:val="32B11F1E"/>
    <w:rsid w:val="32D59D72"/>
    <w:rsid w:val="32D7AE14"/>
    <w:rsid w:val="32E2A3FE"/>
    <w:rsid w:val="32E2E5D8"/>
    <w:rsid w:val="32EF56E3"/>
    <w:rsid w:val="32F3D03D"/>
    <w:rsid w:val="32F793A7"/>
    <w:rsid w:val="32FC2E27"/>
    <w:rsid w:val="32FC9032"/>
    <w:rsid w:val="33040EFF"/>
    <w:rsid w:val="3307A560"/>
    <w:rsid w:val="331216EC"/>
    <w:rsid w:val="331D2185"/>
    <w:rsid w:val="3322403E"/>
    <w:rsid w:val="33231CC6"/>
    <w:rsid w:val="3323CC75"/>
    <w:rsid w:val="3327EB67"/>
    <w:rsid w:val="332AF94D"/>
    <w:rsid w:val="332F73D5"/>
    <w:rsid w:val="3347C9B1"/>
    <w:rsid w:val="334AC544"/>
    <w:rsid w:val="336ADA6B"/>
    <w:rsid w:val="3371BC9E"/>
    <w:rsid w:val="3377574D"/>
    <w:rsid w:val="337F2FD8"/>
    <w:rsid w:val="337FE561"/>
    <w:rsid w:val="3380FC04"/>
    <w:rsid w:val="3389A1B6"/>
    <w:rsid w:val="338FD007"/>
    <w:rsid w:val="3398172B"/>
    <w:rsid w:val="339B41CE"/>
    <w:rsid w:val="339E6425"/>
    <w:rsid w:val="33A1A08A"/>
    <w:rsid w:val="33A85941"/>
    <w:rsid w:val="33B57F18"/>
    <w:rsid w:val="33B67A08"/>
    <w:rsid w:val="33C663EC"/>
    <w:rsid w:val="33D55E81"/>
    <w:rsid w:val="33EFA86F"/>
    <w:rsid w:val="33FDD515"/>
    <w:rsid w:val="341ECFCF"/>
    <w:rsid w:val="3428D794"/>
    <w:rsid w:val="342B66BE"/>
    <w:rsid w:val="343573DC"/>
    <w:rsid w:val="3435D594"/>
    <w:rsid w:val="3442D716"/>
    <w:rsid w:val="3443D053"/>
    <w:rsid w:val="3457DBAC"/>
    <w:rsid w:val="3459BFBC"/>
    <w:rsid w:val="3469D255"/>
    <w:rsid w:val="3470A76D"/>
    <w:rsid w:val="3479235A"/>
    <w:rsid w:val="347F9541"/>
    <w:rsid w:val="348381D6"/>
    <w:rsid w:val="34886337"/>
    <w:rsid w:val="3491645B"/>
    <w:rsid w:val="349571B0"/>
    <w:rsid w:val="34A668DB"/>
    <w:rsid w:val="34B241CB"/>
    <w:rsid w:val="34B879BF"/>
    <w:rsid w:val="34BD2BA5"/>
    <w:rsid w:val="34C1088E"/>
    <w:rsid w:val="34C37833"/>
    <w:rsid w:val="34C6ECF9"/>
    <w:rsid w:val="34C6F414"/>
    <w:rsid w:val="34D7E10E"/>
    <w:rsid w:val="34E6C1B4"/>
    <w:rsid w:val="34F0C5EE"/>
    <w:rsid w:val="34FA693F"/>
    <w:rsid w:val="35012CBE"/>
    <w:rsid w:val="350F9B2E"/>
    <w:rsid w:val="35172642"/>
    <w:rsid w:val="351C164E"/>
    <w:rsid w:val="352903E1"/>
    <w:rsid w:val="352FA97D"/>
    <w:rsid w:val="35373D1F"/>
    <w:rsid w:val="353B2C73"/>
    <w:rsid w:val="353F2E88"/>
    <w:rsid w:val="3544CACB"/>
    <w:rsid w:val="355F65AB"/>
    <w:rsid w:val="3560BB38"/>
    <w:rsid w:val="356900A9"/>
    <w:rsid w:val="356F0AB2"/>
    <w:rsid w:val="357A6A1A"/>
    <w:rsid w:val="35820C4A"/>
    <w:rsid w:val="358857EA"/>
    <w:rsid w:val="35A14B86"/>
    <w:rsid w:val="35A5A902"/>
    <w:rsid w:val="35ABB9A7"/>
    <w:rsid w:val="35B26530"/>
    <w:rsid w:val="35B9E146"/>
    <w:rsid w:val="35CD4050"/>
    <w:rsid w:val="35E0BEFD"/>
    <w:rsid w:val="35EE2932"/>
    <w:rsid w:val="35F191AD"/>
    <w:rsid w:val="360782AB"/>
    <w:rsid w:val="361721B3"/>
    <w:rsid w:val="361A6A6F"/>
    <w:rsid w:val="3628A7DD"/>
    <w:rsid w:val="362C78D3"/>
    <w:rsid w:val="3640FE5E"/>
    <w:rsid w:val="3641DC7A"/>
    <w:rsid w:val="364F18E3"/>
    <w:rsid w:val="364F23CF"/>
    <w:rsid w:val="366555BF"/>
    <w:rsid w:val="3671EEB4"/>
    <w:rsid w:val="367F24B6"/>
    <w:rsid w:val="367F4EE6"/>
    <w:rsid w:val="368784E7"/>
    <w:rsid w:val="368910C6"/>
    <w:rsid w:val="36A0A63F"/>
    <w:rsid w:val="36A52D4F"/>
    <w:rsid w:val="36ADC338"/>
    <w:rsid w:val="36B4CD5B"/>
    <w:rsid w:val="36C45CF4"/>
    <w:rsid w:val="36CBF731"/>
    <w:rsid w:val="36CDF6E8"/>
    <w:rsid w:val="36E8B2FA"/>
    <w:rsid w:val="36EB0643"/>
    <w:rsid w:val="36F441AC"/>
    <w:rsid w:val="36F8A23B"/>
    <w:rsid w:val="37012832"/>
    <w:rsid w:val="370368DD"/>
    <w:rsid w:val="3709100D"/>
    <w:rsid w:val="370CDA7E"/>
    <w:rsid w:val="371402F1"/>
    <w:rsid w:val="371D0BA5"/>
    <w:rsid w:val="3723FB8A"/>
    <w:rsid w:val="37241F87"/>
    <w:rsid w:val="37298A87"/>
    <w:rsid w:val="372EBEB9"/>
    <w:rsid w:val="3741836F"/>
    <w:rsid w:val="3745CA2E"/>
    <w:rsid w:val="374A1B79"/>
    <w:rsid w:val="3753A609"/>
    <w:rsid w:val="376F6738"/>
    <w:rsid w:val="378316E9"/>
    <w:rsid w:val="3786B8BD"/>
    <w:rsid w:val="3788DDED"/>
    <w:rsid w:val="3788EA5A"/>
    <w:rsid w:val="3796D4FF"/>
    <w:rsid w:val="37986EA4"/>
    <w:rsid w:val="37A64237"/>
    <w:rsid w:val="37B376B6"/>
    <w:rsid w:val="37B73E78"/>
    <w:rsid w:val="37B8F9ED"/>
    <w:rsid w:val="37BD1467"/>
    <w:rsid w:val="37BEE07F"/>
    <w:rsid w:val="37C3D5B9"/>
    <w:rsid w:val="37CCBF0D"/>
    <w:rsid w:val="37D02952"/>
    <w:rsid w:val="37D8A495"/>
    <w:rsid w:val="37DC632F"/>
    <w:rsid w:val="37DE37FD"/>
    <w:rsid w:val="37E3848A"/>
    <w:rsid w:val="37E54021"/>
    <w:rsid w:val="37F78EE5"/>
    <w:rsid w:val="37FA4015"/>
    <w:rsid w:val="3806DB3D"/>
    <w:rsid w:val="3817DA22"/>
    <w:rsid w:val="381CECDA"/>
    <w:rsid w:val="38281AAA"/>
    <w:rsid w:val="382AF269"/>
    <w:rsid w:val="382C06FF"/>
    <w:rsid w:val="38376387"/>
    <w:rsid w:val="3838B536"/>
    <w:rsid w:val="383FE321"/>
    <w:rsid w:val="38501607"/>
    <w:rsid w:val="3855E1F9"/>
    <w:rsid w:val="385D3512"/>
    <w:rsid w:val="386303B5"/>
    <w:rsid w:val="386A38E3"/>
    <w:rsid w:val="387F991F"/>
    <w:rsid w:val="388914C6"/>
    <w:rsid w:val="38893DA9"/>
    <w:rsid w:val="3889D8EB"/>
    <w:rsid w:val="388F1CEE"/>
    <w:rsid w:val="3897515B"/>
    <w:rsid w:val="3898CB25"/>
    <w:rsid w:val="389A6335"/>
    <w:rsid w:val="38A0805B"/>
    <w:rsid w:val="38B36700"/>
    <w:rsid w:val="38B4966A"/>
    <w:rsid w:val="38C1EA5E"/>
    <w:rsid w:val="38D6D5AC"/>
    <w:rsid w:val="38DB585F"/>
    <w:rsid w:val="38DDB2C5"/>
    <w:rsid w:val="38E931B3"/>
    <w:rsid w:val="38EA636D"/>
    <w:rsid w:val="38EB1300"/>
    <w:rsid w:val="38EBF32C"/>
    <w:rsid w:val="39065A52"/>
    <w:rsid w:val="391F3366"/>
    <w:rsid w:val="39223FCD"/>
    <w:rsid w:val="392359A4"/>
    <w:rsid w:val="3926CC38"/>
    <w:rsid w:val="392921D6"/>
    <w:rsid w:val="39295DBA"/>
    <w:rsid w:val="392D8F5B"/>
    <w:rsid w:val="3931A4BF"/>
    <w:rsid w:val="39347B18"/>
    <w:rsid w:val="3938074C"/>
    <w:rsid w:val="39488080"/>
    <w:rsid w:val="394E6FCE"/>
    <w:rsid w:val="3955F1DA"/>
    <w:rsid w:val="395817EB"/>
    <w:rsid w:val="3959D824"/>
    <w:rsid w:val="395F91B7"/>
    <w:rsid w:val="396007A7"/>
    <w:rsid w:val="3965E16C"/>
    <w:rsid w:val="396F1BE1"/>
    <w:rsid w:val="39857F38"/>
    <w:rsid w:val="398FB0C1"/>
    <w:rsid w:val="39945080"/>
    <w:rsid w:val="39A77747"/>
    <w:rsid w:val="39A98E0F"/>
    <w:rsid w:val="39AB666D"/>
    <w:rsid w:val="39B09916"/>
    <w:rsid w:val="39B947D0"/>
    <w:rsid w:val="39BBBBCD"/>
    <w:rsid w:val="39C494E8"/>
    <w:rsid w:val="39D3FFF6"/>
    <w:rsid w:val="39D77D26"/>
    <w:rsid w:val="39E3050A"/>
    <w:rsid w:val="39E8A0E5"/>
    <w:rsid w:val="39ECD37A"/>
    <w:rsid w:val="39F692B4"/>
    <w:rsid w:val="39FB0655"/>
    <w:rsid w:val="3A064BB1"/>
    <w:rsid w:val="3A17AB2C"/>
    <w:rsid w:val="3A199EC2"/>
    <w:rsid w:val="3A23EEE5"/>
    <w:rsid w:val="3A26BD9A"/>
    <w:rsid w:val="3A273922"/>
    <w:rsid w:val="3A2DF9F0"/>
    <w:rsid w:val="3A34D6BB"/>
    <w:rsid w:val="3A50806B"/>
    <w:rsid w:val="3A764AD0"/>
    <w:rsid w:val="3A77823F"/>
    <w:rsid w:val="3A8414ED"/>
    <w:rsid w:val="3A8B6F90"/>
    <w:rsid w:val="3A8E300E"/>
    <w:rsid w:val="3A96DAA3"/>
    <w:rsid w:val="3A999280"/>
    <w:rsid w:val="3AABABDB"/>
    <w:rsid w:val="3AB85AB7"/>
    <w:rsid w:val="3AC19687"/>
    <w:rsid w:val="3ACE280E"/>
    <w:rsid w:val="3AEE6D58"/>
    <w:rsid w:val="3AFD716E"/>
    <w:rsid w:val="3AFF51F5"/>
    <w:rsid w:val="3B1A96DE"/>
    <w:rsid w:val="3B1B511D"/>
    <w:rsid w:val="3B1D1A7E"/>
    <w:rsid w:val="3B21665A"/>
    <w:rsid w:val="3B21CCDC"/>
    <w:rsid w:val="3B2B50D1"/>
    <w:rsid w:val="3B2F189E"/>
    <w:rsid w:val="3B49875F"/>
    <w:rsid w:val="3B5F431B"/>
    <w:rsid w:val="3B6361F8"/>
    <w:rsid w:val="3B68D4D8"/>
    <w:rsid w:val="3B6B9720"/>
    <w:rsid w:val="3B6D1746"/>
    <w:rsid w:val="3B85FAA3"/>
    <w:rsid w:val="3B8F395C"/>
    <w:rsid w:val="3BA0DA2F"/>
    <w:rsid w:val="3BB3234D"/>
    <w:rsid w:val="3BB6BFF9"/>
    <w:rsid w:val="3BB77F9D"/>
    <w:rsid w:val="3BBBE200"/>
    <w:rsid w:val="3BBD1805"/>
    <w:rsid w:val="3BBF7507"/>
    <w:rsid w:val="3BC19982"/>
    <w:rsid w:val="3BCD1460"/>
    <w:rsid w:val="3BD7CB8C"/>
    <w:rsid w:val="3BFE02C9"/>
    <w:rsid w:val="3BFE7EB2"/>
    <w:rsid w:val="3C043F31"/>
    <w:rsid w:val="3C0564A6"/>
    <w:rsid w:val="3C0A90EE"/>
    <w:rsid w:val="3C18683C"/>
    <w:rsid w:val="3C1B248F"/>
    <w:rsid w:val="3C24F27B"/>
    <w:rsid w:val="3C273CC7"/>
    <w:rsid w:val="3C29A4BF"/>
    <w:rsid w:val="3C2C6FDC"/>
    <w:rsid w:val="3C2D954A"/>
    <w:rsid w:val="3C2F8933"/>
    <w:rsid w:val="3C310ECA"/>
    <w:rsid w:val="3C3522B5"/>
    <w:rsid w:val="3C3856F3"/>
    <w:rsid w:val="3C41A70F"/>
    <w:rsid w:val="3C49502C"/>
    <w:rsid w:val="3C4B13CB"/>
    <w:rsid w:val="3C4FBEC1"/>
    <w:rsid w:val="3C612DFA"/>
    <w:rsid w:val="3C7D4976"/>
    <w:rsid w:val="3C805383"/>
    <w:rsid w:val="3C80FD5E"/>
    <w:rsid w:val="3C865F62"/>
    <w:rsid w:val="3C90E9D5"/>
    <w:rsid w:val="3C98BC4C"/>
    <w:rsid w:val="3C9FED26"/>
    <w:rsid w:val="3CAF36F0"/>
    <w:rsid w:val="3CCB7CCC"/>
    <w:rsid w:val="3CD11429"/>
    <w:rsid w:val="3CD3C130"/>
    <w:rsid w:val="3CE19519"/>
    <w:rsid w:val="3CE92E24"/>
    <w:rsid w:val="3CF2651D"/>
    <w:rsid w:val="3CF2FB6E"/>
    <w:rsid w:val="3CFA2077"/>
    <w:rsid w:val="3CFDE3EE"/>
    <w:rsid w:val="3D0C1168"/>
    <w:rsid w:val="3D19339B"/>
    <w:rsid w:val="3D1C11E1"/>
    <w:rsid w:val="3D1EAC8B"/>
    <w:rsid w:val="3D29ACF7"/>
    <w:rsid w:val="3D602307"/>
    <w:rsid w:val="3D6CBB0E"/>
    <w:rsid w:val="3D6F75CF"/>
    <w:rsid w:val="3D728A7B"/>
    <w:rsid w:val="3D7899E3"/>
    <w:rsid w:val="3D82F8E3"/>
    <w:rsid w:val="3D86B08B"/>
    <w:rsid w:val="3D9AB0E3"/>
    <w:rsid w:val="3D9D4BAE"/>
    <w:rsid w:val="3DA00274"/>
    <w:rsid w:val="3DA53A02"/>
    <w:rsid w:val="3DB434D3"/>
    <w:rsid w:val="3DBCCF2B"/>
    <w:rsid w:val="3DC6F5FF"/>
    <w:rsid w:val="3DCCE122"/>
    <w:rsid w:val="3DD6995E"/>
    <w:rsid w:val="3DE5818F"/>
    <w:rsid w:val="3DEA7A09"/>
    <w:rsid w:val="3E12DE4E"/>
    <w:rsid w:val="3E19D656"/>
    <w:rsid w:val="3E3A63C3"/>
    <w:rsid w:val="3E50A7A0"/>
    <w:rsid w:val="3E55C07D"/>
    <w:rsid w:val="3E5CF469"/>
    <w:rsid w:val="3E6239E4"/>
    <w:rsid w:val="3E6BC82A"/>
    <w:rsid w:val="3E815694"/>
    <w:rsid w:val="3E902B64"/>
    <w:rsid w:val="3E98560D"/>
    <w:rsid w:val="3E991C94"/>
    <w:rsid w:val="3E9C522D"/>
    <w:rsid w:val="3EA19499"/>
    <w:rsid w:val="3EA6917A"/>
    <w:rsid w:val="3EAA9551"/>
    <w:rsid w:val="3ECD39B9"/>
    <w:rsid w:val="3ED0FDD9"/>
    <w:rsid w:val="3ED745A7"/>
    <w:rsid w:val="3ED74AB6"/>
    <w:rsid w:val="3EEE7659"/>
    <w:rsid w:val="3EEE7752"/>
    <w:rsid w:val="3EFEDC3E"/>
    <w:rsid w:val="3F0763D4"/>
    <w:rsid w:val="3F0AC218"/>
    <w:rsid w:val="3F0B21FA"/>
    <w:rsid w:val="3F18448E"/>
    <w:rsid w:val="3F18AD86"/>
    <w:rsid w:val="3F2ED850"/>
    <w:rsid w:val="3F3112E5"/>
    <w:rsid w:val="3F414AF3"/>
    <w:rsid w:val="3F4797CE"/>
    <w:rsid w:val="3F58D28A"/>
    <w:rsid w:val="3F59C81D"/>
    <w:rsid w:val="3F7FDE38"/>
    <w:rsid w:val="3F80AFD9"/>
    <w:rsid w:val="3F975D78"/>
    <w:rsid w:val="3FA0E4CE"/>
    <w:rsid w:val="3FA31B1A"/>
    <w:rsid w:val="3FB5FEAB"/>
    <w:rsid w:val="3FB91C94"/>
    <w:rsid w:val="3FBDDF6A"/>
    <w:rsid w:val="3FBFBB88"/>
    <w:rsid w:val="3FD052CD"/>
    <w:rsid w:val="3FD5BC19"/>
    <w:rsid w:val="3FDC1507"/>
    <w:rsid w:val="3FEDF563"/>
    <w:rsid w:val="3FF0F94B"/>
    <w:rsid w:val="3FF2B19D"/>
    <w:rsid w:val="40027B8D"/>
    <w:rsid w:val="4011907F"/>
    <w:rsid w:val="401BFE00"/>
    <w:rsid w:val="401F9ED2"/>
    <w:rsid w:val="402A96EC"/>
    <w:rsid w:val="4038A856"/>
    <w:rsid w:val="4041D2B2"/>
    <w:rsid w:val="40605C23"/>
    <w:rsid w:val="40810567"/>
    <w:rsid w:val="40818AAE"/>
    <w:rsid w:val="4083E62E"/>
    <w:rsid w:val="408E63BA"/>
    <w:rsid w:val="408EB14A"/>
    <w:rsid w:val="409BB168"/>
    <w:rsid w:val="40AB11E6"/>
    <w:rsid w:val="40B723F5"/>
    <w:rsid w:val="40CB4A72"/>
    <w:rsid w:val="40CF38EF"/>
    <w:rsid w:val="40D6B782"/>
    <w:rsid w:val="40D9EFD8"/>
    <w:rsid w:val="40E9BF2C"/>
    <w:rsid w:val="40EF21BA"/>
    <w:rsid w:val="40EF8AE3"/>
    <w:rsid w:val="40F5A6AD"/>
    <w:rsid w:val="40F89093"/>
    <w:rsid w:val="40FA4769"/>
    <w:rsid w:val="40FCEADD"/>
    <w:rsid w:val="41114042"/>
    <w:rsid w:val="41156F51"/>
    <w:rsid w:val="4122CF35"/>
    <w:rsid w:val="41271E7E"/>
    <w:rsid w:val="412B5FB3"/>
    <w:rsid w:val="412D9D29"/>
    <w:rsid w:val="413B0C6F"/>
    <w:rsid w:val="413B5070"/>
    <w:rsid w:val="413E03EA"/>
    <w:rsid w:val="41402525"/>
    <w:rsid w:val="415229B2"/>
    <w:rsid w:val="4153B94E"/>
    <w:rsid w:val="4153F74B"/>
    <w:rsid w:val="416C00CC"/>
    <w:rsid w:val="41700FCC"/>
    <w:rsid w:val="41793AD1"/>
    <w:rsid w:val="41876956"/>
    <w:rsid w:val="4189E088"/>
    <w:rsid w:val="418E8406"/>
    <w:rsid w:val="41A7A3AF"/>
    <w:rsid w:val="41A922F9"/>
    <w:rsid w:val="41ACE8EB"/>
    <w:rsid w:val="41BFCAA1"/>
    <w:rsid w:val="41D27E71"/>
    <w:rsid w:val="41D3DD2C"/>
    <w:rsid w:val="41D932AB"/>
    <w:rsid w:val="41E0CBE0"/>
    <w:rsid w:val="41E3FCE3"/>
    <w:rsid w:val="41EB8FC9"/>
    <w:rsid w:val="41F07A0B"/>
    <w:rsid w:val="42048FFC"/>
    <w:rsid w:val="420637A4"/>
    <w:rsid w:val="420B4C50"/>
    <w:rsid w:val="4219CAF7"/>
    <w:rsid w:val="4219DDFE"/>
    <w:rsid w:val="423074DD"/>
    <w:rsid w:val="42351670"/>
    <w:rsid w:val="42387C0F"/>
    <w:rsid w:val="424C2DD1"/>
    <w:rsid w:val="4252AAA0"/>
    <w:rsid w:val="42536F5E"/>
    <w:rsid w:val="425DF770"/>
    <w:rsid w:val="425F745E"/>
    <w:rsid w:val="42622895"/>
    <w:rsid w:val="4262B51E"/>
    <w:rsid w:val="4265E919"/>
    <w:rsid w:val="4267183F"/>
    <w:rsid w:val="42703996"/>
    <w:rsid w:val="4276AE5C"/>
    <w:rsid w:val="427903B5"/>
    <w:rsid w:val="427F9CCA"/>
    <w:rsid w:val="42804694"/>
    <w:rsid w:val="4291E64C"/>
    <w:rsid w:val="42971BCF"/>
    <w:rsid w:val="429825C1"/>
    <w:rsid w:val="42A65824"/>
    <w:rsid w:val="42A73626"/>
    <w:rsid w:val="42B6FDE0"/>
    <w:rsid w:val="42BB7773"/>
    <w:rsid w:val="42BDA93B"/>
    <w:rsid w:val="42C40B61"/>
    <w:rsid w:val="42C801F0"/>
    <w:rsid w:val="42CD05CF"/>
    <w:rsid w:val="42CDDFF7"/>
    <w:rsid w:val="42CE0428"/>
    <w:rsid w:val="42E10C19"/>
    <w:rsid w:val="42EA2470"/>
    <w:rsid w:val="42F1C599"/>
    <w:rsid w:val="42F2FE6D"/>
    <w:rsid w:val="42F757CD"/>
    <w:rsid w:val="42FA2CB7"/>
    <w:rsid w:val="42FEFACD"/>
    <w:rsid w:val="4320FC6A"/>
    <w:rsid w:val="4339C214"/>
    <w:rsid w:val="433A4D8D"/>
    <w:rsid w:val="4342DCEB"/>
    <w:rsid w:val="43511B87"/>
    <w:rsid w:val="43553031"/>
    <w:rsid w:val="435885EB"/>
    <w:rsid w:val="43697B35"/>
    <w:rsid w:val="43709986"/>
    <w:rsid w:val="4371B18A"/>
    <w:rsid w:val="4385DEAD"/>
    <w:rsid w:val="43881D57"/>
    <w:rsid w:val="438E0D4E"/>
    <w:rsid w:val="4398B933"/>
    <w:rsid w:val="439C5BEF"/>
    <w:rsid w:val="43A0A488"/>
    <w:rsid w:val="43ACA48C"/>
    <w:rsid w:val="43C37546"/>
    <w:rsid w:val="43D950E2"/>
    <w:rsid w:val="43E058BC"/>
    <w:rsid w:val="43E35F90"/>
    <w:rsid w:val="43E56094"/>
    <w:rsid w:val="43EE50F2"/>
    <w:rsid w:val="43F29C9C"/>
    <w:rsid w:val="43F60F5D"/>
    <w:rsid w:val="43F8EAD3"/>
    <w:rsid w:val="43FCBD98"/>
    <w:rsid w:val="43FDB76D"/>
    <w:rsid w:val="44064F4E"/>
    <w:rsid w:val="4413B886"/>
    <w:rsid w:val="4418C897"/>
    <w:rsid w:val="44255B33"/>
    <w:rsid w:val="443C94A8"/>
    <w:rsid w:val="44452A77"/>
    <w:rsid w:val="44491797"/>
    <w:rsid w:val="445BEDD7"/>
    <w:rsid w:val="445E3CAB"/>
    <w:rsid w:val="4481720C"/>
    <w:rsid w:val="4487FC4F"/>
    <w:rsid w:val="44970BD4"/>
    <w:rsid w:val="44B0B92A"/>
    <w:rsid w:val="44C844F0"/>
    <w:rsid w:val="44DD33AE"/>
    <w:rsid w:val="44DECF9E"/>
    <w:rsid w:val="44FDA60E"/>
    <w:rsid w:val="45030C9C"/>
    <w:rsid w:val="450BC930"/>
    <w:rsid w:val="450F5F66"/>
    <w:rsid w:val="45126241"/>
    <w:rsid w:val="4515B217"/>
    <w:rsid w:val="45225BA3"/>
    <w:rsid w:val="452ACF25"/>
    <w:rsid w:val="4530D4FB"/>
    <w:rsid w:val="453FB9A3"/>
    <w:rsid w:val="4541D10D"/>
    <w:rsid w:val="454C2A52"/>
    <w:rsid w:val="455F7141"/>
    <w:rsid w:val="4568F441"/>
    <w:rsid w:val="45767FB6"/>
    <w:rsid w:val="4579AC40"/>
    <w:rsid w:val="45852EE8"/>
    <w:rsid w:val="458AA207"/>
    <w:rsid w:val="458B3EE1"/>
    <w:rsid w:val="458F1419"/>
    <w:rsid w:val="459B5B77"/>
    <w:rsid w:val="459E5E1F"/>
    <w:rsid w:val="459F4B10"/>
    <w:rsid w:val="45A2B6B8"/>
    <w:rsid w:val="45A68314"/>
    <w:rsid w:val="45A6DBD9"/>
    <w:rsid w:val="45A7BAFA"/>
    <w:rsid w:val="45B15127"/>
    <w:rsid w:val="45B161B3"/>
    <w:rsid w:val="45B20B13"/>
    <w:rsid w:val="45B25352"/>
    <w:rsid w:val="45C1A287"/>
    <w:rsid w:val="45C45BAE"/>
    <w:rsid w:val="45C9FCBD"/>
    <w:rsid w:val="45D0771D"/>
    <w:rsid w:val="45D398C0"/>
    <w:rsid w:val="45D4B0D4"/>
    <w:rsid w:val="45D8D83F"/>
    <w:rsid w:val="45EDE02E"/>
    <w:rsid w:val="45F84F35"/>
    <w:rsid w:val="4602CC74"/>
    <w:rsid w:val="4606CC7A"/>
    <w:rsid w:val="46223D68"/>
    <w:rsid w:val="46237516"/>
    <w:rsid w:val="462A6832"/>
    <w:rsid w:val="462BA261"/>
    <w:rsid w:val="462BB5AF"/>
    <w:rsid w:val="46430EF8"/>
    <w:rsid w:val="464854CE"/>
    <w:rsid w:val="464D8564"/>
    <w:rsid w:val="46531335"/>
    <w:rsid w:val="46601035"/>
    <w:rsid w:val="4667CB89"/>
    <w:rsid w:val="46740BD9"/>
    <w:rsid w:val="46773C49"/>
    <w:rsid w:val="4677BD55"/>
    <w:rsid w:val="46793F4C"/>
    <w:rsid w:val="468EC157"/>
    <w:rsid w:val="469C0D73"/>
    <w:rsid w:val="46A143EE"/>
    <w:rsid w:val="46B1A399"/>
    <w:rsid w:val="46B44858"/>
    <w:rsid w:val="46BC3E3C"/>
    <w:rsid w:val="46C00E9E"/>
    <w:rsid w:val="46DAB522"/>
    <w:rsid w:val="46E82DBA"/>
    <w:rsid w:val="4701B987"/>
    <w:rsid w:val="471268B9"/>
    <w:rsid w:val="4714EE55"/>
    <w:rsid w:val="4719ED2A"/>
    <w:rsid w:val="47237E7A"/>
    <w:rsid w:val="4732BB6A"/>
    <w:rsid w:val="4735F204"/>
    <w:rsid w:val="473CEC92"/>
    <w:rsid w:val="473E103E"/>
    <w:rsid w:val="4755FB4C"/>
    <w:rsid w:val="4763FCA0"/>
    <w:rsid w:val="4766978D"/>
    <w:rsid w:val="476CE3A4"/>
    <w:rsid w:val="47782918"/>
    <w:rsid w:val="479F79E1"/>
    <w:rsid w:val="47A8F911"/>
    <w:rsid w:val="47B109AF"/>
    <w:rsid w:val="47B21C68"/>
    <w:rsid w:val="47B39A5C"/>
    <w:rsid w:val="47B64B93"/>
    <w:rsid w:val="47B6B910"/>
    <w:rsid w:val="47B7252A"/>
    <w:rsid w:val="47B8FD13"/>
    <w:rsid w:val="47BF720D"/>
    <w:rsid w:val="47CD7C4F"/>
    <w:rsid w:val="47D15315"/>
    <w:rsid w:val="47D16863"/>
    <w:rsid w:val="47DCF6AD"/>
    <w:rsid w:val="47E7CB5F"/>
    <w:rsid w:val="47F5C842"/>
    <w:rsid w:val="47FE9081"/>
    <w:rsid w:val="48039F20"/>
    <w:rsid w:val="480AC138"/>
    <w:rsid w:val="48114735"/>
    <w:rsid w:val="4812408C"/>
    <w:rsid w:val="48202007"/>
    <w:rsid w:val="48296210"/>
    <w:rsid w:val="4850704F"/>
    <w:rsid w:val="4853335F"/>
    <w:rsid w:val="485F357A"/>
    <w:rsid w:val="48661D9D"/>
    <w:rsid w:val="48670DE1"/>
    <w:rsid w:val="486D957F"/>
    <w:rsid w:val="489AA9CD"/>
    <w:rsid w:val="48A5B0AE"/>
    <w:rsid w:val="48A668F3"/>
    <w:rsid w:val="48A9B411"/>
    <w:rsid w:val="48C4049F"/>
    <w:rsid w:val="48C8B933"/>
    <w:rsid w:val="48CAA581"/>
    <w:rsid w:val="48DB2894"/>
    <w:rsid w:val="48DDDE60"/>
    <w:rsid w:val="48E182D6"/>
    <w:rsid w:val="48E36806"/>
    <w:rsid w:val="48E64DE1"/>
    <w:rsid w:val="48F03E8A"/>
    <w:rsid w:val="48F8C715"/>
    <w:rsid w:val="48FE266D"/>
    <w:rsid w:val="49162916"/>
    <w:rsid w:val="491D56B4"/>
    <w:rsid w:val="492D881F"/>
    <w:rsid w:val="4932A582"/>
    <w:rsid w:val="4939DCF6"/>
    <w:rsid w:val="493F4B87"/>
    <w:rsid w:val="493F8F81"/>
    <w:rsid w:val="494E9258"/>
    <w:rsid w:val="4951D110"/>
    <w:rsid w:val="49618B88"/>
    <w:rsid w:val="496B9672"/>
    <w:rsid w:val="496C2B32"/>
    <w:rsid w:val="496C5528"/>
    <w:rsid w:val="49741D6E"/>
    <w:rsid w:val="498BE1EC"/>
    <w:rsid w:val="49A56A34"/>
    <w:rsid w:val="49B07008"/>
    <w:rsid w:val="49B18AB6"/>
    <w:rsid w:val="49B7FF3E"/>
    <w:rsid w:val="49BBC6AF"/>
    <w:rsid w:val="49CBF2F8"/>
    <w:rsid w:val="49CD22D0"/>
    <w:rsid w:val="49F36180"/>
    <w:rsid w:val="49F36A9C"/>
    <w:rsid w:val="4A010CB6"/>
    <w:rsid w:val="4A077068"/>
    <w:rsid w:val="4A103A11"/>
    <w:rsid w:val="4A10E2E2"/>
    <w:rsid w:val="4A13DAD7"/>
    <w:rsid w:val="4A2FC265"/>
    <w:rsid w:val="4A31BE80"/>
    <w:rsid w:val="4A3253D4"/>
    <w:rsid w:val="4A354970"/>
    <w:rsid w:val="4A360E89"/>
    <w:rsid w:val="4A3EC18C"/>
    <w:rsid w:val="4A3F64BB"/>
    <w:rsid w:val="4A4380EC"/>
    <w:rsid w:val="4A486D36"/>
    <w:rsid w:val="4A4E5057"/>
    <w:rsid w:val="4A729F1B"/>
    <w:rsid w:val="4A75BED3"/>
    <w:rsid w:val="4A960A91"/>
    <w:rsid w:val="4A9AE475"/>
    <w:rsid w:val="4A9D905B"/>
    <w:rsid w:val="4A9FB986"/>
    <w:rsid w:val="4AA6EE8A"/>
    <w:rsid w:val="4AA8AC70"/>
    <w:rsid w:val="4AADF79D"/>
    <w:rsid w:val="4AB4D441"/>
    <w:rsid w:val="4AB51C5E"/>
    <w:rsid w:val="4AB9CA17"/>
    <w:rsid w:val="4AC9144A"/>
    <w:rsid w:val="4ACC0F38"/>
    <w:rsid w:val="4AD87D97"/>
    <w:rsid w:val="4ADBA349"/>
    <w:rsid w:val="4AE390FC"/>
    <w:rsid w:val="4AE59780"/>
    <w:rsid w:val="4AE8111A"/>
    <w:rsid w:val="4B06FB82"/>
    <w:rsid w:val="4B0DF374"/>
    <w:rsid w:val="4B268EE2"/>
    <w:rsid w:val="4B2895FA"/>
    <w:rsid w:val="4B2A274A"/>
    <w:rsid w:val="4B2AD35F"/>
    <w:rsid w:val="4B5448F2"/>
    <w:rsid w:val="4B54A2D6"/>
    <w:rsid w:val="4B5E215D"/>
    <w:rsid w:val="4B616010"/>
    <w:rsid w:val="4B65B6AA"/>
    <w:rsid w:val="4B67C38E"/>
    <w:rsid w:val="4B6F57E4"/>
    <w:rsid w:val="4B710C2D"/>
    <w:rsid w:val="4B713958"/>
    <w:rsid w:val="4B7A545A"/>
    <w:rsid w:val="4B7F6092"/>
    <w:rsid w:val="4B8EA8DE"/>
    <w:rsid w:val="4B8EAE20"/>
    <w:rsid w:val="4B97D9E5"/>
    <w:rsid w:val="4B9B8FFF"/>
    <w:rsid w:val="4B9E368F"/>
    <w:rsid w:val="4BA9ACF8"/>
    <w:rsid w:val="4BB1D2FF"/>
    <w:rsid w:val="4BC6271F"/>
    <w:rsid w:val="4BDACFC4"/>
    <w:rsid w:val="4BDFC80C"/>
    <w:rsid w:val="4BE41E1E"/>
    <w:rsid w:val="4BE4DD9E"/>
    <w:rsid w:val="4BE9BD7A"/>
    <w:rsid w:val="4BF14103"/>
    <w:rsid w:val="4BFE98E8"/>
    <w:rsid w:val="4C0159B8"/>
    <w:rsid w:val="4C107EB9"/>
    <w:rsid w:val="4C167584"/>
    <w:rsid w:val="4C1A6FDD"/>
    <w:rsid w:val="4C2A0FE0"/>
    <w:rsid w:val="4C2A2FDB"/>
    <w:rsid w:val="4C38C121"/>
    <w:rsid w:val="4C3C576A"/>
    <w:rsid w:val="4C412460"/>
    <w:rsid w:val="4C41C062"/>
    <w:rsid w:val="4C426A3F"/>
    <w:rsid w:val="4C5589DD"/>
    <w:rsid w:val="4C565B20"/>
    <w:rsid w:val="4C696774"/>
    <w:rsid w:val="4C6D4742"/>
    <w:rsid w:val="4C6EF667"/>
    <w:rsid w:val="4C715E05"/>
    <w:rsid w:val="4C71CA31"/>
    <w:rsid w:val="4C77DEAB"/>
    <w:rsid w:val="4C79F4B8"/>
    <w:rsid w:val="4C830C25"/>
    <w:rsid w:val="4C894FB5"/>
    <w:rsid w:val="4C8CD320"/>
    <w:rsid w:val="4C8D85B6"/>
    <w:rsid w:val="4C99131B"/>
    <w:rsid w:val="4CA5177F"/>
    <w:rsid w:val="4CAFB80E"/>
    <w:rsid w:val="4CBB2010"/>
    <w:rsid w:val="4CCB2152"/>
    <w:rsid w:val="4CCF6FBA"/>
    <w:rsid w:val="4CD3A2D2"/>
    <w:rsid w:val="4CD80E55"/>
    <w:rsid w:val="4CE06A99"/>
    <w:rsid w:val="4CE29455"/>
    <w:rsid w:val="4CF73D39"/>
    <w:rsid w:val="4CF7E04C"/>
    <w:rsid w:val="4CFC8521"/>
    <w:rsid w:val="4CFD4E56"/>
    <w:rsid w:val="4D25FC9B"/>
    <w:rsid w:val="4D33659E"/>
    <w:rsid w:val="4D46E2F9"/>
    <w:rsid w:val="4D5036AE"/>
    <w:rsid w:val="4D512B63"/>
    <w:rsid w:val="4D5AD737"/>
    <w:rsid w:val="4D5DA6D5"/>
    <w:rsid w:val="4D5E247E"/>
    <w:rsid w:val="4D5E913D"/>
    <w:rsid w:val="4D628CA2"/>
    <w:rsid w:val="4D66B597"/>
    <w:rsid w:val="4D66D118"/>
    <w:rsid w:val="4D69B429"/>
    <w:rsid w:val="4D6B19E9"/>
    <w:rsid w:val="4D6C11A4"/>
    <w:rsid w:val="4D826C84"/>
    <w:rsid w:val="4D831BF2"/>
    <w:rsid w:val="4D88A4F3"/>
    <w:rsid w:val="4D9215F4"/>
    <w:rsid w:val="4DB92F8B"/>
    <w:rsid w:val="4DC52AA3"/>
    <w:rsid w:val="4DD8C1EA"/>
    <w:rsid w:val="4DEA2014"/>
    <w:rsid w:val="4DF0845E"/>
    <w:rsid w:val="4E018B03"/>
    <w:rsid w:val="4E0EA51A"/>
    <w:rsid w:val="4E11851B"/>
    <w:rsid w:val="4E121881"/>
    <w:rsid w:val="4E1A23B4"/>
    <w:rsid w:val="4E1AD034"/>
    <w:rsid w:val="4E23ECBF"/>
    <w:rsid w:val="4E2D6E78"/>
    <w:rsid w:val="4E393C65"/>
    <w:rsid w:val="4E39E66D"/>
    <w:rsid w:val="4E3C2232"/>
    <w:rsid w:val="4E48B588"/>
    <w:rsid w:val="4E4B306E"/>
    <w:rsid w:val="4E546B8D"/>
    <w:rsid w:val="4E581C16"/>
    <w:rsid w:val="4E59CED0"/>
    <w:rsid w:val="4E5C42A8"/>
    <w:rsid w:val="4E815E2B"/>
    <w:rsid w:val="4E843162"/>
    <w:rsid w:val="4E8A1F31"/>
    <w:rsid w:val="4E924E42"/>
    <w:rsid w:val="4E97CFB4"/>
    <w:rsid w:val="4EA43AB7"/>
    <w:rsid w:val="4EA4DF82"/>
    <w:rsid w:val="4EA77380"/>
    <w:rsid w:val="4EBDEDFB"/>
    <w:rsid w:val="4ECB9D7D"/>
    <w:rsid w:val="4ED26B94"/>
    <w:rsid w:val="4ED3B8A1"/>
    <w:rsid w:val="4EDA7760"/>
    <w:rsid w:val="4EE4858F"/>
    <w:rsid w:val="4EE5282F"/>
    <w:rsid w:val="4EEFDCDA"/>
    <w:rsid w:val="4EF9C19A"/>
    <w:rsid w:val="4EFF65F5"/>
    <w:rsid w:val="4F054AAD"/>
    <w:rsid w:val="4F226FB7"/>
    <w:rsid w:val="4F28B401"/>
    <w:rsid w:val="4F344147"/>
    <w:rsid w:val="4F3C2A93"/>
    <w:rsid w:val="4F3F33FF"/>
    <w:rsid w:val="4F481356"/>
    <w:rsid w:val="4F6BD9B5"/>
    <w:rsid w:val="4F6F1FB5"/>
    <w:rsid w:val="4F89B366"/>
    <w:rsid w:val="4F905FED"/>
    <w:rsid w:val="4F9377CE"/>
    <w:rsid w:val="4F9A1829"/>
    <w:rsid w:val="4F9B8BDA"/>
    <w:rsid w:val="4FA90FC4"/>
    <w:rsid w:val="4FBB3C01"/>
    <w:rsid w:val="4FC99A11"/>
    <w:rsid w:val="4FCDEDA9"/>
    <w:rsid w:val="4FD362FB"/>
    <w:rsid w:val="4FDC3054"/>
    <w:rsid w:val="4FE907A7"/>
    <w:rsid w:val="4FEAC195"/>
    <w:rsid w:val="4FEFF79C"/>
    <w:rsid w:val="5002BCBB"/>
    <w:rsid w:val="5018A00B"/>
    <w:rsid w:val="501BE1DC"/>
    <w:rsid w:val="501D9140"/>
    <w:rsid w:val="502D0C11"/>
    <w:rsid w:val="502FA642"/>
    <w:rsid w:val="5032FF5E"/>
    <w:rsid w:val="503C63D6"/>
    <w:rsid w:val="5046F166"/>
    <w:rsid w:val="5050660A"/>
    <w:rsid w:val="505D3ED8"/>
    <w:rsid w:val="5069C762"/>
    <w:rsid w:val="506BD3AF"/>
    <w:rsid w:val="507C4EB0"/>
    <w:rsid w:val="50829AA6"/>
    <w:rsid w:val="5089441D"/>
    <w:rsid w:val="509C9907"/>
    <w:rsid w:val="50B181DD"/>
    <w:rsid w:val="50B3E74B"/>
    <w:rsid w:val="50BCE48F"/>
    <w:rsid w:val="50C80A27"/>
    <w:rsid w:val="50CDAC2C"/>
    <w:rsid w:val="50D35942"/>
    <w:rsid w:val="50D7397E"/>
    <w:rsid w:val="50D82288"/>
    <w:rsid w:val="50E7A648"/>
    <w:rsid w:val="50EC4449"/>
    <w:rsid w:val="50EED2E9"/>
    <w:rsid w:val="50F5788A"/>
    <w:rsid w:val="50FE5140"/>
    <w:rsid w:val="51044484"/>
    <w:rsid w:val="51107EC3"/>
    <w:rsid w:val="511D2156"/>
    <w:rsid w:val="512706BD"/>
    <w:rsid w:val="5129A91F"/>
    <w:rsid w:val="513DF0F8"/>
    <w:rsid w:val="514007CD"/>
    <w:rsid w:val="51419FD3"/>
    <w:rsid w:val="5142CF69"/>
    <w:rsid w:val="514402B6"/>
    <w:rsid w:val="5158AF88"/>
    <w:rsid w:val="515C82F1"/>
    <w:rsid w:val="5162FAC8"/>
    <w:rsid w:val="5170B4BC"/>
    <w:rsid w:val="51711217"/>
    <w:rsid w:val="51726FB3"/>
    <w:rsid w:val="517419D3"/>
    <w:rsid w:val="517E2564"/>
    <w:rsid w:val="5180EB99"/>
    <w:rsid w:val="5189D5E0"/>
    <w:rsid w:val="51A0A172"/>
    <w:rsid w:val="51AC9B87"/>
    <w:rsid w:val="51B2F076"/>
    <w:rsid w:val="51B585BC"/>
    <w:rsid w:val="51B6EE24"/>
    <w:rsid w:val="51B731A4"/>
    <w:rsid w:val="51B93B85"/>
    <w:rsid w:val="51D27D3E"/>
    <w:rsid w:val="51DDF5A8"/>
    <w:rsid w:val="51E177DD"/>
    <w:rsid w:val="51EF4033"/>
    <w:rsid w:val="51F6ABC4"/>
    <w:rsid w:val="51F9890D"/>
    <w:rsid w:val="5203A63A"/>
    <w:rsid w:val="520A1144"/>
    <w:rsid w:val="52105E60"/>
    <w:rsid w:val="52193888"/>
    <w:rsid w:val="521B371E"/>
    <w:rsid w:val="521F0C1E"/>
    <w:rsid w:val="5237134F"/>
    <w:rsid w:val="5239301D"/>
    <w:rsid w:val="52477B1F"/>
    <w:rsid w:val="5259B55D"/>
    <w:rsid w:val="525C3E40"/>
    <w:rsid w:val="5263EA92"/>
    <w:rsid w:val="5264B739"/>
    <w:rsid w:val="5265D057"/>
    <w:rsid w:val="526AF02C"/>
    <w:rsid w:val="5273459E"/>
    <w:rsid w:val="527E2652"/>
    <w:rsid w:val="527F6ED8"/>
    <w:rsid w:val="52886AA3"/>
    <w:rsid w:val="52899D4B"/>
    <w:rsid w:val="52A53ABB"/>
    <w:rsid w:val="52AA0787"/>
    <w:rsid w:val="52AF294C"/>
    <w:rsid w:val="52AF9391"/>
    <w:rsid w:val="52B522C5"/>
    <w:rsid w:val="52B78599"/>
    <w:rsid w:val="52C791D0"/>
    <w:rsid w:val="52D65538"/>
    <w:rsid w:val="52D95249"/>
    <w:rsid w:val="52DD6CB9"/>
    <w:rsid w:val="52DE347F"/>
    <w:rsid w:val="52E73FFD"/>
    <w:rsid w:val="52EDD107"/>
    <w:rsid w:val="52F663C5"/>
    <w:rsid w:val="52FE581E"/>
    <w:rsid w:val="530573A4"/>
    <w:rsid w:val="530F960C"/>
    <w:rsid w:val="5314A56D"/>
    <w:rsid w:val="53287146"/>
    <w:rsid w:val="5356950B"/>
    <w:rsid w:val="5357DCD2"/>
    <w:rsid w:val="53687896"/>
    <w:rsid w:val="539093D0"/>
    <w:rsid w:val="53958E49"/>
    <w:rsid w:val="53975DF6"/>
    <w:rsid w:val="5397FA90"/>
    <w:rsid w:val="53B44CDA"/>
    <w:rsid w:val="53B4B253"/>
    <w:rsid w:val="53C8C01E"/>
    <w:rsid w:val="53CA2A0A"/>
    <w:rsid w:val="53D04096"/>
    <w:rsid w:val="53D170A4"/>
    <w:rsid w:val="53DF4228"/>
    <w:rsid w:val="53DF886C"/>
    <w:rsid w:val="53E17006"/>
    <w:rsid w:val="53E8DBFA"/>
    <w:rsid w:val="53EB63E4"/>
    <w:rsid w:val="53F2A0E3"/>
    <w:rsid w:val="540332A6"/>
    <w:rsid w:val="5409D84E"/>
    <w:rsid w:val="5409DC4D"/>
    <w:rsid w:val="540B5337"/>
    <w:rsid w:val="54123D66"/>
    <w:rsid w:val="54236FAE"/>
    <w:rsid w:val="54277E5D"/>
    <w:rsid w:val="542B5571"/>
    <w:rsid w:val="542E3BD0"/>
    <w:rsid w:val="543099D0"/>
    <w:rsid w:val="5431F855"/>
    <w:rsid w:val="543FA48B"/>
    <w:rsid w:val="5442620B"/>
    <w:rsid w:val="5442722B"/>
    <w:rsid w:val="544618D9"/>
    <w:rsid w:val="5449C9FC"/>
    <w:rsid w:val="544AEF55"/>
    <w:rsid w:val="546FC4CA"/>
    <w:rsid w:val="5478495F"/>
    <w:rsid w:val="547D0A98"/>
    <w:rsid w:val="5483E7D4"/>
    <w:rsid w:val="549473E7"/>
    <w:rsid w:val="549C843A"/>
    <w:rsid w:val="54A36092"/>
    <w:rsid w:val="54A42F9D"/>
    <w:rsid w:val="54A79E59"/>
    <w:rsid w:val="54AB47E8"/>
    <w:rsid w:val="54ACFB02"/>
    <w:rsid w:val="54B002DE"/>
    <w:rsid w:val="54B4C838"/>
    <w:rsid w:val="54BF0608"/>
    <w:rsid w:val="54C4D682"/>
    <w:rsid w:val="54CFEDC8"/>
    <w:rsid w:val="54D8C53A"/>
    <w:rsid w:val="54DD18FA"/>
    <w:rsid w:val="54E06ED1"/>
    <w:rsid w:val="54E0843A"/>
    <w:rsid w:val="54E1A78E"/>
    <w:rsid w:val="54E96ED7"/>
    <w:rsid w:val="54F32115"/>
    <w:rsid w:val="5507E4C4"/>
    <w:rsid w:val="55118415"/>
    <w:rsid w:val="5515FE96"/>
    <w:rsid w:val="552BA738"/>
    <w:rsid w:val="552D80D1"/>
    <w:rsid w:val="55347378"/>
    <w:rsid w:val="55369E92"/>
    <w:rsid w:val="5539F198"/>
    <w:rsid w:val="553A6D78"/>
    <w:rsid w:val="554615F0"/>
    <w:rsid w:val="55606B56"/>
    <w:rsid w:val="557160BE"/>
    <w:rsid w:val="557A4667"/>
    <w:rsid w:val="558020AD"/>
    <w:rsid w:val="5589D1F3"/>
    <w:rsid w:val="559BB781"/>
    <w:rsid w:val="559D2F75"/>
    <w:rsid w:val="55ACA0A9"/>
    <w:rsid w:val="55ADF0A6"/>
    <w:rsid w:val="55BF6C92"/>
    <w:rsid w:val="55C07FC5"/>
    <w:rsid w:val="55C18738"/>
    <w:rsid w:val="55CE1307"/>
    <w:rsid w:val="55D1BCFF"/>
    <w:rsid w:val="55E8E78F"/>
    <w:rsid w:val="55EB2BBA"/>
    <w:rsid w:val="55EF35B4"/>
    <w:rsid w:val="55F29439"/>
    <w:rsid w:val="55FFA39B"/>
    <w:rsid w:val="5604643C"/>
    <w:rsid w:val="5605F979"/>
    <w:rsid w:val="56074424"/>
    <w:rsid w:val="560DE9E0"/>
    <w:rsid w:val="56219314"/>
    <w:rsid w:val="5621C603"/>
    <w:rsid w:val="5625105F"/>
    <w:rsid w:val="56269276"/>
    <w:rsid w:val="56279187"/>
    <w:rsid w:val="56396B51"/>
    <w:rsid w:val="563AB669"/>
    <w:rsid w:val="5640A598"/>
    <w:rsid w:val="564F542B"/>
    <w:rsid w:val="564FAE68"/>
    <w:rsid w:val="566725DC"/>
    <w:rsid w:val="56755384"/>
    <w:rsid w:val="567B0AE6"/>
    <w:rsid w:val="5697B604"/>
    <w:rsid w:val="56AD0DBB"/>
    <w:rsid w:val="56B89E70"/>
    <w:rsid w:val="56BB5A08"/>
    <w:rsid w:val="56C62A95"/>
    <w:rsid w:val="56CC5070"/>
    <w:rsid w:val="56D4A08F"/>
    <w:rsid w:val="56D66A73"/>
    <w:rsid w:val="56DA100A"/>
    <w:rsid w:val="56DFC475"/>
    <w:rsid w:val="56E2F02C"/>
    <w:rsid w:val="56F5E647"/>
    <w:rsid w:val="56F87FF6"/>
    <w:rsid w:val="56FE9154"/>
    <w:rsid w:val="57084591"/>
    <w:rsid w:val="570C1298"/>
    <w:rsid w:val="571B346D"/>
    <w:rsid w:val="571FF3AC"/>
    <w:rsid w:val="572E7D00"/>
    <w:rsid w:val="57407EAE"/>
    <w:rsid w:val="5744C32B"/>
    <w:rsid w:val="5748E55D"/>
    <w:rsid w:val="575299DD"/>
    <w:rsid w:val="575D4CE2"/>
    <w:rsid w:val="575E7A20"/>
    <w:rsid w:val="5760A842"/>
    <w:rsid w:val="576C13D0"/>
    <w:rsid w:val="576D3E8F"/>
    <w:rsid w:val="577085E3"/>
    <w:rsid w:val="57721A53"/>
    <w:rsid w:val="57765D11"/>
    <w:rsid w:val="57778F44"/>
    <w:rsid w:val="577A4B3B"/>
    <w:rsid w:val="57857DBB"/>
    <w:rsid w:val="578A33B4"/>
    <w:rsid w:val="5795633D"/>
    <w:rsid w:val="579F7F88"/>
    <w:rsid w:val="57A523FF"/>
    <w:rsid w:val="57ABE185"/>
    <w:rsid w:val="57AF95CB"/>
    <w:rsid w:val="57B42D95"/>
    <w:rsid w:val="57B62523"/>
    <w:rsid w:val="57C4A938"/>
    <w:rsid w:val="57D5DCE0"/>
    <w:rsid w:val="57D7E142"/>
    <w:rsid w:val="57D912D7"/>
    <w:rsid w:val="57D91D7B"/>
    <w:rsid w:val="57EAAC5A"/>
    <w:rsid w:val="57F4FFA6"/>
    <w:rsid w:val="58035F44"/>
    <w:rsid w:val="5826524D"/>
    <w:rsid w:val="5849463A"/>
    <w:rsid w:val="5869A8FF"/>
    <w:rsid w:val="587EA72B"/>
    <w:rsid w:val="587FDAE1"/>
    <w:rsid w:val="5895140C"/>
    <w:rsid w:val="5896441A"/>
    <w:rsid w:val="58990700"/>
    <w:rsid w:val="58994379"/>
    <w:rsid w:val="5899C779"/>
    <w:rsid w:val="58A29AF8"/>
    <w:rsid w:val="58A675C1"/>
    <w:rsid w:val="58A998B2"/>
    <w:rsid w:val="58B120B2"/>
    <w:rsid w:val="58B35B9C"/>
    <w:rsid w:val="58CBBBA4"/>
    <w:rsid w:val="58CE6B97"/>
    <w:rsid w:val="58CF8431"/>
    <w:rsid w:val="58EC6F31"/>
    <w:rsid w:val="590BDBA9"/>
    <w:rsid w:val="59241A09"/>
    <w:rsid w:val="592431DC"/>
    <w:rsid w:val="592933F6"/>
    <w:rsid w:val="592A07D7"/>
    <w:rsid w:val="592D4653"/>
    <w:rsid w:val="5941F6D0"/>
    <w:rsid w:val="5948B130"/>
    <w:rsid w:val="594EF93F"/>
    <w:rsid w:val="5968EBF9"/>
    <w:rsid w:val="59696A28"/>
    <w:rsid w:val="597543C9"/>
    <w:rsid w:val="597F294A"/>
    <w:rsid w:val="59817D3F"/>
    <w:rsid w:val="598775D8"/>
    <w:rsid w:val="5993A959"/>
    <w:rsid w:val="59943CFE"/>
    <w:rsid w:val="599C5344"/>
    <w:rsid w:val="59A73107"/>
    <w:rsid w:val="59A736A7"/>
    <w:rsid w:val="59B9577E"/>
    <w:rsid w:val="59CA0BBC"/>
    <w:rsid w:val="59D0F106"/>
    <w:rsid w:val="59DB8A74"/>
    <w:rsid w:val="59E1E3D7"/>
    <w:rsid w:val="59E45507"/>
    <w:rsid w:val="5A10EFF4"/>
    <w:rsid w:val="5A19570B"/>
    <w:rsid w:val="5A253544"/>
    <w:rsid w:val="5A2E857E"/>
    <w:rsid w:val="5A34C31B"/>
    <w:rsid w:val="5A3968F9"/>
    <w:rsid w:val="5A3B6CA5"/>
    <w:rsid w:val="5A4508CA"/>
    <w:rsid w:val="5A4A9552"/>
    <w:rsid w:val="5A4B5579"/>
    <w:rsid w:val="5A4CADE3"/>
    <w:rsid w:val="5A5AA5C6"/>
    <w:rsid w:val="5A6267AB"/>
    <w:rsid w:val="5A852E5C"/>
    <w:rsid w:val="5A980CEE"/>
    <w:rsid w:val="5A9B18EE"/>
    <w:rsid w:val="5AA18797"/>
    <w:rsid w:val="5AB7ADE5"/>
    <w:rsid w:val="5ABCAC31"/>
    <w:rsid w:val="5AC8D2CD"/>
    <w:rsid w:val="5ACCF433"/>
    <w:rsid w:val="5ACD5C68"/>
    <w:rsid w:val="5AD0489F"/>
    <w:rsid w:val="5AD34D92"/>
    <w:rsid w:val="5AD7C7DD"/>
    <w:rsid w:val="5AE43B3C"/>
    <w:rsid w:val="5AEA5678"/>
    <w:rsid w:val="5AEAFFEF"/>
    <w:rsid w:val="5AEE8FA6"/>
    <w:rsid w:val="5B064956"/>
    <w:rsid w:val="5B0A5D54"/>
    <w:rsid w:val="5B0DEB78"/>
    <w:rsid w:val="5B0E2A65"/>
    <w:rsid w:val="5B10F6F8"/>
    <w:rsid w:val="5B1687E5"/>
    <w:rsid w:val="5B1934DF"/>
    <w:rsid w:val="5B1FFD6F"/>
    <w:rsid w:val="5B250AD6"/>
    <w:rsid w:val="5B2A6208"/>
    <w:rsid w:val="5B323D25"/>
    <w:rsid w:val="5B3E0DB9"/>
    <w:rsid w:val="5B4885AB"/>
    <w:rsid w:val="5B6814D2"/>
    <w:rsid w:val="5B71A702"/>
    <w:rsid w:val="5B80525F"/>
    <w:rsid w:val="5B8359B8"/>
    <w:rsid w:val="5B89BA5F"/>
    <w:rsid w:val="5B9EE4B7"/>
    <w:rsid w:val="5BA24CFB"/>
    <w:rsid w:val="5BA8E430"/>
    <w:rsid w:val="5BAE654A"/>
    <w:rsid w:val="5BB04CEA"/>
    <w:rsid w:val="5BB08EE3"/>
    <w:rsid w:val="5BC07C63"/>
    <w:rsid w:val="5BC4972C"/>
    <w:rsid w:val="5BC5DC8F"/>
    <w:rsid w:val="5BC632E1"/>
    <w:rsid w:val="5BCF86A3"/>
    <w:rsid w:val="5BDD2416"/>
    <w:rsid w:val="5BF5E920"/>
    <w:rsid w:val="5BF877D5"/>
    <w:rsid w:val="5BF971B3"/>
    <w:rsid w:val="5BF9A5E8"/>
    <w:rsid w:val="5BFE802E"/>
    <w:rsid w:val="5C057689"/>
    <w:rsid w:val="5C0899A7"/>
    <w:rsid w:val="5C0AC96D"/>
    <w:rsid w:val="5C0ACCED"/>
    <w:rsid w:val="5C0C6B16"/>
    <w:rsid w:val="5C19E227"/>
    <w:rsid w:val="5C218244"/>
    <w:rsid w:val="5C281AAB"/>
    <w:rsid w:val="5C38DEBE"/>
    <w:rsid w:val="5C3C4966"/>
    <w:rsid w:val="5C4174EC"/>
    <w:rsid w:val="5C434E80"/>
    <w:rsid w:val="5C51FB25"/>
    <w:rsid w:val="5C620DCC"/>
    <w:rsid w:val="5C77930B"/>
    <w:rsid w:val="5C8AA0EF"/>
    <w:rsid w:val="5C9210DF"/>
    <w:rsid w:val="5C9C02B7"/>
    <w:rsid w:val="5CA8E0D8"/>
    <w:rsid w:val="5CAA8D41"/>
    <w:rsid w:val="5CABA882"/>
    <w:rsid w:val="5CC088AF"/>
    <w:rsid w:val="5CC20BE2"/>
    <w:rsid w:val="5CC95976"/>
    <w:rsid w:val="5CD3035A"/>
    <w:rsid w:val="5CD7863F"/>
    <w:rsid w:val="5CDCED64"/>
    <w:rsid w:val="5CEC5393"/>
    <w:rsid w:val="5CEE2AE4"/>
    <w:rsid w:val="5CEEADDB"/>
    <w:rsid w:val="5CFB6E45"/>
    <w:rsid w:val="5CFEE635"/>
    <w:rsid w:val="5D1A12A0"/>
    <w:rsid w:val="5D288EA9"/>
    <w:rsid w:val="5D3634BA"/>
    <w:rsid w:val="5D3FCF1D"/>
    <w:rsid w:val="5D46BDAD"/>
    <w:rsid w:val="5D478BCC"/>
    <w:rsid w:val="5D4AFB40"/>
    <w:rsid w:val="5D4E1E67"/>
    <w:rsid w:val="5D516C38"/>
    <w:rsid w:val="5D579803"/>
    <w:rsid w:val="5D57D6CF"/>
    <w:rsid w:val="5D5B58F8"/>
    <w:rsid w:val="5D5E6E56"/>
    <w:rsid w:val="5D610E66"/>
    <w:rsid w:val="5D639AD3"/>
    <w:rsid w:val="5D740D36"/>
    <w:rsid w:val="5D7567A8"/>
    <w:rsid w:val="5D83B341"/>
    <w:rsid w:val="5D91002E"/>
    <w:rsid w:val="5D98194A"/>
    <w:rsid w:val="5DA582EE"/>
    <w:rsid w:val="5DA76107"/>
    <w:rsid w:val="5DA8B0A0"/>
    <w:rsid w:val="5DADB768"/>
    <w:rsid w:val="5DB0A31C"/>
    <w:rsid w:val="5DBA2F05"/>
    <w:rsid w:val="5DD61FB4"/>
    <w:rsid w:val="5DD85ECC"/>
    <w:rsid w:val="5DDE3AA4"/>
    <w:rsid w:val="5DDF8329"/>
    <w:rsid w:val="5DEC6F00"/>
    <w:rsid w:val="5DF0D389"/>
    <w:rsid w:val="5DF22A1D"/>
    <w:rsid w:val="5DF2EFE3"/>
    <w:rsid w:val="5DF79EB0"/>
    <w:rsid w:val="5DFE3364"/>
    <w:rsid w:val="5E0A1C5F"/>
    <w:rsid w:val="5E0F0225"/>
    <w:rsid w:val="5E1359FD"/>
    <w:rsid w:val="5E13AA5A"/>
    <w:rsid w:val="5E1FE563"/>
    <w:rsid w:val="5E22F576"/>
    <w:rsid w:val="5E24D2BF"/>
    <w:rsid w:val="5E290BA5"/>
    <w:rsid w:val="5E3C8A76"/>
    <w:rsid w:val="5E3D5566"/>
    <w:rsid w:val="5E3FCEF4"/>
    <w:rsid w:val="5E455645"/>
    <w:rsid w:val="5E4C0285"/>
    <w:rsid w:val="5E4DF17B"/>
    <w:rsid w:val="5E4FA1FB"/>
    <w:rsid w:val="5E54C705"/>
    <w:rsid w:val="5E61301A"/>
    <w:rsid w:val="5E853C7C"/>
    <w:rsid w:val="5E86F86D"/>
    <w:rsid w:val="5E87F9BA"/>
    <w:rsid w:val="5E8AD8CB"/>
    <w:rsid w:val="5E8C9296"/>
    <w:rsid w:val="5E91BD1F"/>
    <w:rsid w:val="5E92F188"/>
    <w:rsid w:val="5E9BBBAB"/>
    <w:rsid w:val="5E9E33DD"/>
    <w:rsid w:val="5EAD8733"/>
    <w:rsid w:val="5EBA57E3"/>
    <w:rsid w:val="5EC06ADB"/>
    <w:rsid w:val="5ECDFFCC"/>
    <w:rsid w:val="5ED5A6B7"/>
    <w:rsid w:val="5EDB5E29"/>
    <w:rsid w:val="5EDD31C2"/>
    <w:rsid w:val="5EDE167D"/>
    <w:rsid w:val="5EE6A39E"/>
    <w:rsid w:val="5EF07DCB"/>
    <w:rsid w:val="5F0112D6"/>
    <w:rsid w:val="5F136451"/>
    <w:rsid w:val="5F251A14"/>
    <w:rsid w:val="5F332417"/>
    <w:rsid w:val="5F3AE0AD"/>
    <w:rsid w:val="5F40A6D1"/>
    <w:rsid w:val="5F4E9114"/>
    <w:rsid w:val="5F9C21AE"/>
    <w:rsid w:val="5F9C8E18"/>
    <w:rsid w:val="5FA1DE32"/>
    <w:rsid w:val="5FACE077"/>
    <w:rsid w:val="5FB74395"/>
    <w:rsid w:val="5FBE9565"/>
    <w:rsid w:val="5FC65969"/>
    <w:rsid w:val="5FC85786"/>
    <w:rsid w:val="5FD57981"/>
    <w:rsid w:val="5FD588D4"/>
    <w:rsid w:val="5FF99970"/>
    <w:rsid w:val="5FFA5E23"/>
    <w:rsid w:val="6018A600"/>
    <w:rsid w:val="601FE95E"/>
    <w:rsid w:val="6021CAC8"/>
    <w:rsid w:val="60230785"/>
    <w:rsid w:val="6024C5B0"/>
    <w:rsid w:val="6025EC74"/>
    <w:rsid w:val="60267B97"/>
    <w:rsid w:val="6027E1EC"/>
    <w:rsid w:val="6034121F"/>
    <w:rsid w:val="6037458A"/>
    <w:rsid w:val="6067E4A6"/>
    <w:rsid w:val="6073B75E"/>
    <w:rsid w:val="608BB6A5"/>
    <w:rsid w:val="60A10F5E"/>
    <w:rsid w:val="60B8CBFC"/>
    <w:rsid w:val="60C703B0"/>
    <w:rsid w:val="60DE6C0D"/>
    <w:rsid w:val="60EE8FAF"/>
    <w:rsid w:val="60F64228"/>
    <w:rsid w:val="60FBB890"/>
    <w:rsid w:val="6105A5A1"/>
    <w:rsid w:val="61120546"/>
    <w:rsid w:val="6116FB9E"/>
    <w:rsid w:val="6120C882"/>
    <w:rsid w:val="614423B0"/>
    <w:rsid w:val="6146AFC9"/>
    <w:rsid w:val="61604640"/>
    <w:rsid w:val="616BE473"/>
    <w:rsid w:val="617911B6"/>
    <w:rsid w:val="617D2C72"/>
    <w:rsid w:val="6186A380"/>
    <w:rsid w:val="618A54A2"/>
    <w:rsid w:val="619E8769"/>
    <w:rsid w:val="61A41908"/>
    <w:rsid w:val="61ACD3A6"/>
    <w:rsid w:val="61B41701"/>
    <w:rsid w:val="61B49BD3"/>
    <w:rsid w:val="61B79A09"/>
    <w:rsid w:val="61B8E5EB"/>
    <w:rsid w:val="61CC2B81"/>
    <w:rsid w:val="61DA1070"/>
    <w:rsid w:val="61E050C7"/>
    <w:rsid w:val="61EBB6DB"/>
    <w:rsid w:val="61EF4863"/>
    <w:rsid w:val="62030AEF"/>
    <w:rsid w:val="620B414B"/>
    <w:rsid w:val="620CD871"/>
    <w:rsid w:val="62180043"/>
    <w:rsid w:val="62192053"/>
    <w:rsid w:val="621C3756"/>
    <w:rsid w:val="622B56B6"/>
    <w:rsid w:val="622BE735"/>
    <w:rsid w:val="62350C75"/>
    <w:rsid w:val="6241E2E6"/>
    <w:rsid w:val="6250C7FA"/>
    <w:rsid w:val="62560E31"/>
    <w:rsid w:val="625A8719"/>
    <w:rsid w:val="625D1B2D"/>
    <w:rsid w:val="625DB33F"/>
    <w:rsid w:val="625FADC9"/>
    <w:rsid w:val="6260338C"/>
    <w:rsid w:val="6261C683"/>
    <w:rsid w:val="6268981B"/>
    <w:rsid w:val="626DB0B7"/>
    <w:rsid w:val="6289ECCA"/>
    <w:rsid w:val="628F935D"/>
    <w:rsid w:val="629B5CAF"/>
    <w:rsid w:val="629D3D08"/>
    <w:rsid w:val="629DC0C2"/>
    <w:rsid w:val="62A0B986"/>
    <w:rsid w:val="62A1F157"/>
    <w:rsid w:val="62A85E48"/>
    <w:rsid w:val="62B25DB2"/>
    <w:rsid w:val="62BB605C"/>
    <w:rsid w:val="62C2FE1A"/>
    <w:rsid w:val="62C6F242"/>
    <w:rsid w:val="62C95D9F"/>
    <w:rsid w:val="62DCED4C"/>
    <w:rsid w:val="62E8D861"/>
    <w:rsid w:val="62EEA7A2"/>
    <w:rsid w:val="62F45B7C"/>
    <w:rsid w:val="6301D71A"/>
    <w:rsid w:val="63081193"/>
    <w:rsid w:val="6317E1D0"/>
    <w:rsid w:val="63189D37"/>
    <w:rsid w:val="631D8591"/>
    <w:rsid w:val="6320DCEF"/>
    <w:rsid w:val="6333C61B"/>
    <w:rsid w:val="6335555D"/>
    <w:rsid w:val="633CB8C7"/>
    <w:rsid w:val="634DBCB3"/>
    <w:rsid w:val="634EDC19"/>
    <w:rsid w:val="635B877E"/>
    <w:rsid w:val="63682657"/>
    <w:rsid w:val="6373890F"/>
    <w:rsid w:val="63798160"/>
    <w:rsid w:val="6388D67C"/>
    <w:rsid w:val="6389DDC5"/>
    <w:rsid w:val="638F9177"/>
    <w:rsid w:val="6394C623"/>
    <w:rsid w:val="63951CB7"/>
    <w:rsid w:val="6395CD9A"/>
    <w:rsid w:val="639677A3"/>
    <w:rsid w:val="6396CC07"/>
    <w:rsid w:val="63B2333D"/>
    <w:rsid w:val="63C037B7"/>
    <w:rsid w:val="63C4B411"/>
    <w:rsid w:val="63C4ECA7"/>
    <w:rsid w:val="63C9AC61"/>
    <w:rsid w:val="63CA176E"/>
    <w:rsid w:val="63D38102"/>
    <w:rsid w:val="63D59181"/>
    <w:rsid w:val="63D647AE"/>
    <w:rsid w:val="63DE963C"/>
    <w:rsid w:val="63E0A52E"/>
    <w:rsid w:val="63E63D90"/>
    <w:rsid w:val="63ED0054"/>
    <w:rsid w:val="63F2A49A"/>
    <w:rsid w:val="63F56614"/>
    <w:rsid w:val="63F80531"/>
    <w:rsid w:val="640B9A40"/>
    <w:rsid w:val="640D5B09"/>
    <w:rsid w:val="640D9655"/>
    <w:rsid w:val="64121F92"/>
    <w:rsid w:val="641BCA0A"/>
    <w:rsid w:val="6423263F"/>
    <w:rsid w:val="6424481E"/>
    <w:rsid w:val="642C86B8"/>
    <w:rsid w:val="6433A334"/>
    <w:rsid w:val="64371309"/>
    <w:rsid w:val="64429AB1"/>
    <w:rsid w:val="6443840B"/>
    <w:rsid w:val="6450F3BE"/>
    <w:rsid w:val="645C04BB"/>
    <w:rsid w:val="64670E19"/>
    <w:rsid w:val="647017CE"/>
    <w:rsid w:val="647FB09B"/>
    <w:rsid w:val="648686F2"/>
    <w:rsid w:val="64948754"/>
    <w:rsid w:val="649D7629"/>
    <w:rsid w:val="649EFC17"/>
    <w:rsid w:val="64A6C0DB"/>
    <w:rsid w:val="64B4B73C"/>
    <w:rsid w:val="64B7838A"/>
    <w:rsid w:val="64B9FA79"/>
    <w:rsid w:val="64C416B9"/>
    <w:rsid w:val="64D67748"/>
    <w:rsid w:val="64E3C532"/>
    <w:rsid w:val="64F4F661"/>
    <w:rsid w:val="64F8BB3E"/>
    <w:rsid w:val="64F9AFD5"/>
    <w:rsid w:val="65010EA3"/>
    <w:rsid w:val="65056930"/>
    <w:rsid w:val="6512AC14"/>
    <w:rsid w:val="651AF2F4"/>
    <w:rsid w:val="651B446D"/>
    <w:rsid w:val="652B7A17"/>
    <w:rsid w:val="6540B38E"/>
    <w:rsid w:val="6545E9AD"/>
    <w:rsid w:val="65509A17"/>
    <w:rsid w:val="6551D475"/>
    <w:rsid w:val="65547FE5"/>
    <w:rsid w:val="65557583"/>
    <w:rsid w:val="65636D3E"/>
    <w:rsid w:val="65699202"/>
    <w:rsid w:val="656B0707"/>
    <w:rsid w:val="6572B855"/>
    <w:rsid w:val="657DCFD0"/>
    <w:rsid w:val="6582CA90"/>
    <w:rsid w:val="6584DB0B"/>
    <w:rsid w:val="65888F46"/>
    <w:rsid w:val="658A07C7"/>
    <w:rsid w:val="65A66DE8"/>
    <w:rsid w:val="65B3BB12"/>
    <w:rsid w:val="65B77CB2"/>
    <w:rsid w:val="65B9C1C5"/>
    <w:rsid w:val="65C0E32C"/>
    <w:rsid w:val="65CD9484"/>
    <w:rsid w:val="65D0EA39"/>
    <w:rsid w:val="65E617CF"/>
    <w:rsid w:val="65E8CAE5"/>
    <w:rsid w:val="65F18F77"/>
    <w:rsid w:val="65F9DD38"/>
    <w:rsid w:val="660B23D2"/>
    <w:rsid w:val="66113B37"/>
    <w:rsid w:val="66148CA5"/>
    <w:rsid w:val="6641EA41"/>
    <w:rsid w:val="6642B529"/>
    <w:rsid w:val="664729DE"/>
    <w:rsid w:val="664BFCFD"/>
    <w:rsid w:val="667661E0"/>
    <w:rsid w:val="667B986E"/>
    <w:rsid w:val="6689C17B"/>
    <w:rsid w:val="6692108C"/>
    <w:rsid w:val="669FCBB7"/>
    <w:rsid w:val="66A68653"/>
    <w:rsid w:val="66A845CA"/>
    <w:rsid w:val="66B437FF"/>
    <w:rsid w:val="66B97F89"/>
    <w:rsid w:val="66BBFEBD"/>
    <w:rsid w:val="66CBE9F9"/>
    <w:rsid w:val="66D131CF"/>
    <w:rsid w:val="66D52876"/>
    <w:rsid w:val="66E7C427"/>
    <w:rsid w:val="66E8A993"/>
    <w:rsid w:val="66FCF884"/>
    <w:rsid w:val="6704873F"/>
    <w:rsid w:val="670B4859"/>
    <w:rsid w:val="67364F26"/>
    <w:rsid w:val="674B40AA"/>
    <w:rsid w:val="674B93F2"/>
    <w:rsid w:val="675798B4"/>
    <w:rsid w:val="67607FB9"/>
    <w:rsid w:val="6764B3FF"/>
    <w:rsid w:val="6769BDE1"/>
    <w:rsid w:val="677C7BB3"/>
    <w:rsid w:val="67852403"/>
    <w:rsid w:val="678AAF17"/>
    <w:rsid w:val="679C8B30"/>
    <w:rsid w:val="67A222C1"/>
    <w:rsid w:val="67B1049E"/>
    <w:rsid w:val="67D16E0D"/>
    <w:rsid w:val="67D4335B"/>
    <w:rsid w:val="67D4AD5D"/>
    <w:rsid w:val="68030C9F"/>
    <w:rsid w:val="6828A43A"/>
    <w:rsid w:val="682B2124"/>
    <w:rsid w:val="6832C4BF"/>
    <w:rsid w:val="6835B137"/>
    <w:rsid w:val="6837BF60"/>
    <w:rsid w:val="683A3C7B"/>
    <w:rsid w:val="6843177E"/>
    <w:rsid w:val="68442CAB"/>
    <w:rsid w:val="6859FA5A"/>
    <w:rsid w:val="68637F05"/>
    <w:rsid w:val="68672F7C"/>
    <w:rsid w:val="686C2157"/>
    <w:rsid w:val="686E07F1"/>
    <w:rsid w:val="6870F680"/>
    <w:rsid w:val="6872E367"/>
    <w:rsid w:val="68742C12"/>
    <w:rsid w:val="68858C80"/>
    <w:rsid w:val="689C6A5F"/>
    <w:rsid w:val="689D1BE4"/>
    <w:rsid w:val="68BA5091"/>
    <w:rsid w:val="68BEE7E2"/>
    <w:rsid w:val="68C2ACA0"/>
    <w:rsid w:val="68C80A27"/>
    <w:rsid w:val="68D350F2"/>
    <w:rsid w:val="68D390DC"/>
    <w:rsid w:val="68D3CB31"/>
    <w:rsid w:val="68D4B429"/>
    <w:rsid w:val="68D84E2F"/>
    <w:rsid w:val="68DB9964"/>
    <w:rsid w:val="68E248D4"/>
    <w:rsid w:val="68E51063"/>
    <w:rsid w:val="68E9DEDC"/>
    <w:rsid w:val="68F48FB7"/>
    <w:rsid w:val="68FBEBDF"/>
    <w:rsid w:val="68FFAB2F"/>
    <w:rsid w:val="690FD026"/>
    <w:rsid w:val="6914156A"/>
    <w:rsid w:val="6923E3B5"/>
    <w:rsid w:val="692CB835"/>
    <w:rsid w:val="6930FEBB"/>
    <w:rsid w:val="693372E7"/>
    <w:rsid w:val="69477E4C"/>
    <w:rsid w:val="69480D75"/>
    <w:rsid w:val="694F84EB"/>
    <w:rsid w:val="69611654"/>
    <w:rsid w:val="696936B7"/>
    <w:rsid w:val="696A6288"/>
    <w:rsid w:val="697A1709"/>
    <w:rsid w:val="697A40F6"/>
    <w:rsid w:val="697D4781"/>
    <w:rsid w:val="697F7A34"/>
    <w:rsid w:val="69883D32"/>
    <w:rsid w:val="698C542F"/>
    <w:rsid w:val="699A9669"/>
    <w:rsid w:val="699CACEF"/>
    <w:rsid w:val="69B5B69D"/>
    <w:rsid w:val="69B760CB"/>
    <w:rsid w:val="69C2FAB1"/>
    <w:rsid w:val="69E8287D"/>
    <w:rsid w:val="69EAB5D7"/>
    <w:rsid w:val="69F6AF61"/>
    <w:rsid w:val="69FF4857"/>
    <w:rsid w:val="6A0453AF"/>
    <w:rsid w:val="6A09FF46"/>
    <w:rsid w:val="6A0E5D65"/>
    <w:rsid w:val="6A1C8885"/>
    <w:rsid w:val="6A206A19"/>
    <w:rsid w:val="6A22B4D4"/>
    <w:rsid w:val="6A378985"/>
    <w:rsid w:val="6A3EE32D"/>
    <w:rsid w:val="6A43DF4F"/>
    <w:rsid w:val="6A46C0C3"/>
    <w:rsid w:val="6A6DA55B"/>
    <w:rsid w:val="6A9B97E5"/>
    <w:rsid w:val="6A9DB426"/>
    <w:rsid w:val="6AAB257C"/>
    <w:rsid w:val="6AAF0D63"/>
    <w:rsid w:val="6ABC9363"/>
    <w:rsid w:val="6AC1EA0A"/>
    <w:rsid w:val="6AE2DC4B"/>
    <w:rsid w:val="6AE54874"/>
    <w:rsid w:val="6AE94522"/>
    <w:rsid w:val="6B09E58F"/>
    <w:rsid w:val="6B0BD8E5"/>
    <w:rsid w:val="6B1605AA"/>
    <w:rsid w:val="6B1929F9"/>
    <w:rsid w:val="6B21212F"/>
    <w:rsid w:val="6B2E597F"/>
    <w:rsid w:val="6B3486C0"/>
    <w:rsid w:val="6B3D13C0"/>
    <w:rsid w:val="6B40273F"/>
    <w:rsid w:val="6B49B708"/>
    <w:rsid w:val="6B4F06A7"/>
    <w:rsid w:val="6B54F4AA"/>
    <w:rsid w:val="6B60CC4C"/>
    <w:rsid w:val="6B65938B"/>
    <w:rsid w:val="6B755EF0"/>
    <w:rsid w:val="6B8E74C5"/>
    <w:rsid w:val="6B90EDAB"/>
    <w:rsid w:val="6B96CB20"/>
    <w:rsid w:val="6B98AF4D"/>
    <w:rsid w:val="6B9BB45F"/>
    <w:rsid w:val="6B9CC1D2"/>
    <w:rsid w:val="6BA22F1D"/>
    <w:rsid w:val="6BB3194A"/>
    <w:rsid w:val="6BB43DE8"/>
    <w:rsid w:val="6BB9F8A9"/>
    <w:rsid w:val="6BD56357"/>
    <w:rsid w:val="6BDDA2AC"/>
    <w:rsid w:val="6BE31A80"/>
    <w:rsid w:val="6BF2FA30"/>
    <w:rsid w:val="6C103029"/>
    <w:rsid w:val="6C118936"/>
    <w:rsid w:val="6C24D8C5"/>
    <w:rsid w:val="6C2F8CF1"/>
    <w:rsid w:val="6C4504FF"/>
    <w:rsid w:val="6C4A6923"/>
    <w:rsid w:val="6C5AA0D2"/>
    <w:rsid w:val="6C5BDA8B"/>
    <w:rsid w:val="6C5CDC85"/>
    <w:rsid w:val="6C668760"/>
    <w:rsid w:val="6C8C598E"/>
    <w:rsid w:val="6C8CA5C8"/>
    <w:rsid w:val="6CA1023E"/>
    <w:rsid w:val="6CAB3EC1"/>
    <w:rsid w:val="6CB495AC"/>
    <w:rsid w:val="6CB725B8"/>
    <w:rsid w:val="6CB9EAEB"/>
    <w:rsid w:val="6CC02792"/>
    <w:rsid w:val="6CC7F64F"/>
    <w:rsid w:val="6CD432C8"/>
    <w:rsid w:val="6CD9BFE5"/>
    <w:rsid w:val="6CF70BB6"/>
    <w:rsid w:val="6D072106"/>
    <w:rsid w:val="6D07C784"/>
    <w:rsid w:val="6D197FF1"/>
    <w:rsid w:val="6D33AF09"/>
    <w:rsid w:val="6D4ADD47"/>
    <w:rsid w:val="6D5401E6"/>
    <w:rsid w:val="6D5673CE"/>
    <w:rsid w:val="6D5AFED7"/>
    <w:rsid w:val="6D815287"/>
    <w:rsid w:val="6D8B13D3"/>
    <w:rsid w:val="6D8B746A"/>
    <w:rsid w:val="6D9783EC"/>
    <w:rsid w:val="6DA0D5B1"/>
    <w:rsid w:val="6DA112CC"/>
    <w:rsid w:val="6DA1A578"/>
    <w:rsid w:val="6DA849E4"/>
    <w:rsid w:val="6DA9A5FB"/>
    <w:rsid w:val="6DB38101"/>
    <w:rsid w:val="6DBBD8A8"/>
    <w:rsid w:val="6DBEEC34"/>
    <w:rsid w:val="6DCC437A"/>
    <w:rsid w:val="6DD6999C"/>
    <w:rsid w:val="6DD71110"/>
    <w:rsid w:val="6DDADA8D"/>
    <w:rsid w:val="6DE83EA4"/>
    <w:rsid w:val="6DEBF25E"/>
    <w:rsid w:val="6DED25C7"/>
    <w:rsid w:val="6DFB30A7"/>
    <w:rsid w:val="6E00174C"/>
    <w:rsid w:val="6E0CDF81"/>
    <w:rsid w:val="6E149512"/>
    <w:rsid w:val="6E16424C"/>
    <w:rsid w:val="6E1A9CE5"/>
    <w:rsid w:val="6E1B5F36"/>
    <w:rsid w:val="6E2B0F79"/>
    <w:rsid w:val="6E355543"/>
    <w:rsid w:val="6E35E51F"/>
    <w:rsid w:val="6E3B45C4"/>
    <w:rsid w:val="6E404ADA"/>
    <w:rsid w:val="6E47BD9D"/>
    <w:rsid w:val="6E589E25"/>
    <w:rsid w:val="6E650649"/>
    <w:rsid w:val="6E668469"/>
    <w:rsid w:val="6E70420E"/>
    <w:rsid w:val="6E76E582"/>
    <w:rsid w:val="6E82070C"/>
    <w:rsid w:val="6E99AC86"/>
    <w:rsid w:val="6E9C4268"/>
    <w:rsid w:val="6E9F8C04"/>
    <w:rsid w:val="6EA00AF4"/>
    <w:rsid w:val="6EA2E656"/>
    <w:rsid w:val="6EA341C3"/>
    <w:rsid w:val="6EA5A6BE"/>
    <w:rsid w:val="6EA67462"/>
    <w:rsid w:val="6EA72A62"/>
    <w:rsid w:val="6EACB719"/>
    <w:rsid w:val="6EB17C9B"/>
    <w:rsid w:val="6EB80175"/>
    <w:rsid w:val="6EC5E3F0"/>
    <w:rsid w:val="6EC69424"/>
    <w:rsid w:val="6EC7B81C"/>
    <w:rsid w:val="6ED25F54"/>
    <w:rsid w:val="6ED93D14"/>
    <w:rsid w:val="6EE4CBEB"/>
    <w:rsid w:val="6EF0D592"/>
    <w:rsid w:val="6EFD8610"/>
    <w:rsid w:val="6F00CBDD"/>
    <w:rsid w:val="6F022229"/>
    <w:rsid w:val="6F0A7F30"/>
    <w:rsid w:val="6F0B4E7F"/>
    <w:rsid w:val="6F3034B1"/>
    <w:rsid w:val="6F327BE0"/>
    <w:rsid w:val="6F4AA585"/>
    <w:rsid w:val="6F5135C8"/>
    <w:rsid w:val="6F54897C"/>
    <w:rsid w:val="6F66FBDF"/>
    <w:rsid w:val="6F704A04"/>
    <w:rsid w:val="6F76C363"/>
    <w:rsid w:val="6F7E0F49"/>
    <w:rsid w:val="6F993B0A"/>
    <w:rsid w:val="6FA64685"/>
    <w:rsid w:val="6FAA1325"/>
    <w:rsid w:val="6FAAAD2F"/>
    <w:rsid w:val="6FB12E03"/>
    <w:rsid w:val="6FC2F44E"/>
    <w:rsid w:val="6FCB0A60"/>
    <w:rsid w:val="6FCF2B38"/>
    <w:rsid w:val="6FD22982"/>
    <w:rsid w:val="6FE26D5D"/>
    <w:rsid w:val="6FE37AF1"/>
    <w:rsid w:val="6FE55071"/>
    <w:rsid w:val="6FEBD167"/>
    <w:rsid w:val="6FEF1D4E"/>
    <w:rsid w:val="6FF949B5"/>
    <w:rsid w:val="6FFE04FA"/>
    <w:rsid w:val="70147A58"/>
    <w:rsid w:val="701752AB"/>
    <w:rsid w:val="701D7B94"/>
    <w:rsid w:val="7024804D"/>
    <w:rsid w:val="702D6B1F"/>
    <w:rsid w:val="703C5028"/>
    <w:rsid w:val="703DDCEB"/>
    <w:rsid w:val="704E9588"/>
    <w:rsid w:val="705D86F2"/>
    <w:rsid w:val="705F15F2"/>
    <w:rsid w:val="706E79AE"/>
    <w:rsid w:val="706FFDC2"/>
    <w:rsid w:val="7073691D"/>
    <w:rsid w:val="7075F451"/>
    <w:rsid w:val="707721E7"/>
    <w:rsid w:val="7078B2CE"/>
    <w:rsid w:val="7079D825"/>
    <w:rsid w:val="70901052"/>
    <w:rsid w:val="709B43E0"/>
    <w:rsid w:val="70A2DEA3"/>
    <w:rsid w:val="70ABD6A4"/>
    <w:rsid w:val="70C3E2BE"/>
    <w:rsid w:val="70C6B337"/>
    <w:rsid w:val="70C718C0"/>
    <w:rsid w:val="70D680F3"/>
    <w:rsid w:val="70E5C762"/>
    <w:rsid w:val="70F4AF9E"/>
    <w:rsid w:val="70F8BA68"/>
    <w:rsid w:val="70F90132"/>
    <w:rsid w:val="710B3F5F"/>
    <w:rsid w:val="710F8813"/>
    <w:rsid w:val="7130E6E3"/>
    <w:rsid w:val="71317F9F"/>
    <w:rsid w:val="713349A4"/>
    <w:rsid w:val="713D5606"/>
    <w:rsid w:val="714C1B4B"/>
    <w:rsid w:val="71552DB3"/>
    <w:rsid w:val="71620926"/>
    <w:rsid w:val="716C7066"/>
    <w:rsid w:val="716E9DB7"/>
    <w:rsid w:val="7178EE4E"/>
    <w:rsid w:val="71856C01"/>
    <w:rsid w:val="71981BDE"/>
    <w:rsid w:val="71A7DB82"/>
    <w:rsid w:val="71AD9A04"/>
    <w:rsid w:val="71AE3D36"/>
    <w:rsid w:val="71CA83E1"/>
    <w:rsid w:val="71CEE272"/>
    <w:rsid w:val="71D405EC"/>
    <w:rsid w:val="71D42B46"/>
    <w:rsid w:val="71D65942"/>
    <w:rsid w:val="71D7480D"/>
    <w:rsid w:val="71D9A798"/>
    <w:rsid w:val="71E81EED"/>
    <w:rsid w:val="71F765D1"/>
    <w:rsid w:val="71F7809A"/>
    <w:rsid w:val="71F7FC3C"/>
    <w:rsid w:val="71F837CE"/>
    <w:rsid w:val="7201D32F"/>
    <w:rsid w:val="7233E7CE"/>
    <w:rsid w:val="723D22D7"/>
    <w:rsid w:val="72447130"/>
    <w:rsid w:val="72479FDB"/>
    <w:rsid w:val="72544D26"/>
    <w:rsid w:val="72574557"/>
    <w:rsid w:val="72617D29"/>
    <w:rsid w:val="7264AD75"/>
    <w:rsid w:val="72796004"/>
    <w:rsid w:val="72866791"/>
    <w:rsid w:val="7292F38A"/>
    <w:rsid w:val="72953B8B"/>
    <w:rsid w:val="72A12084"/>
    <w:rsid w:val="72AF4353"/>
    <w:rsid w:val="72B5CF75"/>
    <w:rsid w:val="72B90B84"/>
    <w:rsid w:val="72BC9A48"/>
    <w:rsid w:val="72BD0C87"/>
    <w:rsid w:val="72BDD2E4"/>
    <w:rsid w:val="72C35CD9"/>
    <w:rsid w:val="72C37EAA"/>
    <w:rsid w:val="72C8515B"/>
    <w:rsid w:val="72CF06A7"/>
    <w:rsid w:val="72D7C0F7"/>
    <w:rsid w:val="72E0A2FF"/>
    <w:rsid w:val="72F3CB2F"/>
    <w:rsid w:val="73085E2D"/>
    <w:rsid w:val="730A2F59"/>
    <w:rsid w:val="730A6561"/>
    <w:rsid w:val="730B7B95"/>
    <w:rsid w:val="731153F7"/>
    <w:rsid w:val="7311E78B"/>
    <w:rsid w:val="7315A5FC"/>
    <w:rsid w:val="731B601F"/>
    <w:rsid w:val="73259518"/>
    <w:rsid w:val="7339DD77"/>
    <w:rsid w:val="733E1D97"/>
    <w:rsid w:val="734153F5"/>
    <w:rsid w:val="7346B1D1"/>
    <w:rsid w:val="734A5BE4"/>
    <w:rsid w:val="7368731A"/>
    <w:rsid w:val="736D329D"/>
    <w:rsid w:val="737EF28B"/>
    <w:rsid w:val="73819EFE"/>
    <w:rsid w:val="738BFB59"/>
    <w:rsid w:val="7390447D"/>
    <w:rsid w:val="7397C121"/>
    <w:rsid w:val="73AB56C2"/>
    <w:rsid w:val="73B5E37E"/>
    <w:rsid w:val="73C6766A"/>
    <w:rsid w:val="73DA2189"/>
    <w:rsid w:val="73E954AD"/>
    <w:rsid w:val="73F1F10F"/>
    <w:rsid w:val="73F9F3F4"/>
    <w:rsid w:val="73FE2DC6"/>
    <w:rsid w:val="740A444E"/>
    <w:rsid w:val="742B69D1"/>
    <w:rsid w:val="7430B2EE"/>
    <w:rsid w:val="7432B342"/>
    <w:rsid w:val="7435BFA5"/>
    <w:rsid w:val="74387BAF"/>
    <w:rsid w:val="744192D2"/>
    <w:rsid w:val="74556AD7"/>
    <w:rsid w:val="74588EB7"/>
    <w:rsid w:val="74607BBF"/>
    <w:rsid w:val="7468C164"/>
    <w:rsid w:val="746AB9ED"/>
    <w:rsid w:val="746D96DC"/>
    <w:rsid w:val="748914A5"/>
    <w:rsid w:val="748B23CA"/>
    <w:rsid w:val="74964613"/>
    <w:rsid w:val="74976842"/>
    <w:rsid w:val="749DCCDA"/>
    <w:rsid w:val="74A0F8EA"/>
    <w:rsid w:val="74A24E32"/>
    <w:rsid w:val="74B5B0D9"/>
    <w:rsid w:val="74B686B9"/>
    <w:rsid w:val="74B8B5EA"/>
    <w:rsid w:val="74C494B7"/>
    <w:rsid w:val="74C86E54"/>
    <w:rsid w:val="74F78918"/>
    <w:rsid w:val="74FD59DD"/>
    <w:rsid w:val="7504DCD9"/>
    <w:rsid w:val="750D6F94"/>
    <w:rsid w:val="754995E1"/>
    <w:rsid w:val="754F4D23"/>
    <w:rsid w:val="756714F1"/>
    <w:rsid w:val="7574E513"/>
    <w:rsid w:val="7576FDFD"/>
    <w:rsid w:val="75889445"/>
    <w:rsid w:val="75898D92"/>
    <w:rsid w:val="758A7B15"/>
    <w:rsid w:val="759DF915"/>
    <w:rsid w:val="75A12918"/>
    <w:rsid w:val="75ACE0F1"/>
    <w:rsid w:val="75BB6B73"/>
    <w:rsid w:val="75CE1264"/>
    <w:rsid w:val="75D215D9"/>
    <w:rsid w:val="75D8F0C3"/>
    <w:rsid w:val="75DDC245"/>
    <w:rsid w:val="75E3432D"/>
    <w:rsid w:val="75E36C86"/>
    <w:rsid w:val="75FBEAA2"/>
    <w:rsid w:val="75FCFBC9"/>
    <w:rsid w:val="75FE0A27"/>
    <w:rsid w:val="760AF63E"/>
    <w:rsid w:val="761061D6"/>
    <w:rsid w:val="7618A78B"/>
    <w:rsid w:val="7621E589"/>
    <w:rsid w:val="7626616B"/>
    <w:rsid w:val="762A2097"/>
    <w:rsid w:val="7631AF8E"/>
    <w:rsid w:val="7633BF27"/>
    <w:rsid w:val="763B5D25"/>
    <w:rsid w:val="764B69D4"/>
    <w:rsid w:val="76540903"/>
    <w:rsid w:val="765F9C01"/>
    <w:rsid w:val="7664838A"/>
    <w:rsid w:val="76692E98"/>
    <w:rsid w:val="766F5407"/>
    <w:rsid w:val="76814C0C"/>
    <w:rsid w:val="76829195"/>
    <w:rsid w:val="76831E2E"/>
    <w:rsid w:val="7687FEFF"/>
    <w:rsid w:val="768D0651"/>
    <w:rsid w:val="76941E3F"/>
    <w:rsid w:val="76956C16"/>
    <w:rsid w:val="76981566"/>
    <w:rsid w:val="769DE784"/>
    <w:rsid w:val="76A89A3B"/>
    <w:rsid w:val="76AE0E69"/>
    <w:rsid w:val="76B1C45B"/>
    <w:rsid w:val="76B3F662"/>
    <w:rsid w:val="76B5A178"/>
    <w:rsid w:val="76BDCD2E"/>
    <w:rsid w:val="76C254C7"/>
    <w:rsid w:val="76C83838"/>
    <w:rsid w:val="76CDE7B2"/>
    <w:rsid w:val="76D10866"/>
    <w:rsid w:val="76E87531"/>
    <w:rsid w:val="76ED221D"/>
    <w:rsid w:val="76F13146"/>
    <w:rsid w:val="76F5792B"/>
    <w:rsid w:val="76FDAA7C"/>
    <w:rsid w:val="7703765B"/>
    <w:rsid w:val="770B5413"/>
    <w:rsid w:val="770ED7BD"/>
    <w:rsid w:val="771997E8"/>
    <w:rsid w:val="772200D7"/>
    <w:rsid w:val="772E11A7"/>
    <w:rsid w:val="7733C9B0"/>
    <w:rsid w:val="773DC06C"/>
    <w:rsid w:val="77445264"/>
    <w:rsid w:val="7748EEBA"/>
    <w:rsid w:val="7752AE9A"/>
    <w:rsid w:val="77535A4C"/>
    <w:rsid w:val="77758592"/>
    <w:rsid w:val="778BBFF9"/>
    <w:rsid w:val="778CA1A3"/>
    <w:rsid w:val="778F0421"/>
    <w:rsid w:val="7791047D"/>
    <w:rsid w:val="77913366"/>
    <w:rsid w:val="779653EA"/>
    <w:rsid w:val="77C9DFB4"/>
    <w:rsid w:val="77D7D6BB"/>
    <w:rsid w:val="77DA082A"/>
    <w:rsid w:val="77DB4953"/>
    <w:rsid w:val="77E53692"/>
    <w:rsid w:val="77E70A03"/>
    <w:rsid w:val="77FAE5FF"/>
    <w:rsid w:val="780C5DBB"/>
    <w:rsid w:val="780E56B1"/>
    <w:rsid w:val="780E9F36"/>
    <w:rsid w:val="7811AA1B"/>
    <w:rsid w:val="7813A347"/>
    <w:rsid w:val="781E459A"/>
    <w:rsid w:val="781F06AF"/>
    <w:rsid w:val="78301DA1"/>
    <w:rsid w:val="783468E6"/>
    <w:rsid w:val="783B8AE5"/>
    <w:rsid w:val="783D09B7"/>
    <w:rsid w:val="784057FC"/>
    <w:rsid w:val="7844B393"/>
    <w:rsid w:val="78451348"/>
    <w:rsid w:val="78495C1D"/>
    <w:rsid w:val="7851CCB2"/>
    <w:rsid w:val="7852CF8C"/>
    <w:rsid w:val="7853F7BF"/>
    <w:rsid w:val="7856C57B"/>
    <w:rsid w:val="7859F1D3"/>
    <w:rsid w:val="78627A00"/>
    <w:rsid w:val="786EF89A"/>
    <w:rsid w:val="786FF045"/>
    <w:rsid w:val="787305D7"/>
    <w:rsid w:val="787E1545"/>
    <w:rsid w:val="7885E48B"/>
    <w:rsid w:val="789774DA"/>
    <w:rsid w:val="78A22EEF"/>
    <w:rsid w:val="78CA0F84"/>
    <w:rsid w:val="78D58FED"/>
    <w:rsid w:val="78F6B946"/>
    <w:rsid w:val="78F6CDCC"/>
    <w:rsid w:val="78F706C7"/>
    <w:rsid w:val="7908C092"/>
    <w:rsid w:val="79149814"/>
    <w:rsid w:val="791596A9"/>
    <w:rsid w:val="791800F9"/>
    <w:rsid w:val="7924DD72"/>
    <w:rsid w:val="7927EE83"/>
    <w:rsid w:val="792F7E14"/>
    <w:rsid w:val="79350354"/>
    <w:rsid w:val="794D770C"/>
    <w:rsid w:val="796A6F12"/>
    <w:rsid w:val="796A8D6A"/>
    <w:rsid w:val="796F7595"/>
    <w:rsid w:val="79764170"/>
    <w:rsid w:val="7978CAED"/>
    <w:rsid w:val="7979E0C2"/>
    <w:rsid w:val="797CF0BF"/>
    <w:rsid w:val="79873C88"/>
    <w:rsid w:val="79886905"/>
    <w:rsid w:val="798C8078"/>
    <w:rsid w:val="799324DD"/>
    <w:rsid w:val="79946883"/>
    <w:rsid w:val="799876C8"/>
    <w:rsid w:val="79A2EE63"/>
    <w:rsid w:val="79A49708"/>
    <w:rsid w:val="79A5A335"/>
    <w:rsid w:val="79ABFD84"/>
    <w:rsid w:val="79B161FC"/>
    <w:rsid w:val="79BA27BF"/>
    <w:rsid w:val="79BC71A9"/>
    <w:rsid w:val="79C28EA0"/>
    <w:rsid w:val="79C2EBF0"/>
    <w:rsid w:val="79C90CB4"/>
    <w:rsid w:val="79DC8C97"/>
    <w:rsid w:val="79E2C136"/>
    <w:rsid w:val="79E416D6"/>
    <w:rsid w:val="79ED17CA"/>
    <w:rsid w:val="79F5A7DE"/>
    <w:rsid w:val="7A0CFD3A"/>
    <w:rsid w:val="7A102B30"/>
    <w:rsid w:val="7A129CF4"/>
    <w:rsid w:val="7A1AA586"/>
    <w:rsid w:val="7A233C35"/>
    <w:rsid w:val="7A2C05B2"/>
    <w:rsid w:val="7A37161C"/>
    <w:rsid w:val="7A3D147A"/>
    <w:rsid w:val="7A515B82"/>
    <w:rsid w:val="7A532037"/>
    <w:rsid w:val="7A55043A"/>
    <w:rsid w:val="7A57211B"/>
    <w:rsid w:val="7A57C98E"/>
    <w:rsid w:val="7A64C905"/>
    <w:rsid w:val="7A7E1F21"/>
    <w:rsid w:val="7A8B9435"/>
    <w:rsid w:val="7A8C4CB3"/>
    <w:rsid w:val="7A9EA9D0"/>
    <w:rsid w:val="7AA8B5BE"/>
    <w:rsid w:val="7AB46375"/>
    <w:rsid w:val="7ACD2AB0"/>
    <w:rsid w:val="7AD3B791"/>
    <w:rsid w:val="7AE5C427"/>
    <w:rsid w:val="7AFF2B4C"/>
    <w:rsid w:val="7B014157"/>
    <w:rsid w:val="7B0155D6"/>
    <w:rsid w:val="7B18CD8B"/>
    <w:rsid w:val="7B29C5D2"/>
    <w:rsid w:val="7B34763E"/>
    <w:rsid w:val="7B394D06"/>
    <w:rsid w:val="7B3EAB37"/>
    <w:rsid w:val="7B493BBB"/>
    <w:rsid w:val="7B498DA1"/>
    <w:rsid w:val="7B49D3AF"/>
    <w:rsid w:val="7B4FE187"/>
    <w:rsid w:val="7B5F5441"/>
    <w:rsid w:val="7B629FD4"/>
    <w:rsid w:val="7B663311"/>
    <w:rsid w:val="7B6E333B"/>
    <w:rsid w:val="7B6EF539"/>
    <w:rsid w:val="7B850749"/>
    <w:rsid w:val="7B9BDCEA"/>
    <w:rsid w:val="7B9D292D"/>
    <w:rsid w:val="7B9F3284"/>
    <w:rsid w:val="7BA69075"/>
    <w:rsid w:val="7BA91824"/>
    <w:rsid w:val="7BAB7FAE"/>
    <w:rsid w:val="7BAE4E54"/>
    <w:rsid w:val="7BBA6401"/>
    <w:rsid w:val="7BD1531E"/>
    <w:rsid w:val="7BD74DE8"/>
    <w:rsid w:val="7BE9C1EC"/>
    <w:rsid w:val="7BFA707B"/>
    <w:rsid w:val="7C0FF25E"/>
    <w:rsid w:val="7C14BBA5"/>
    <w:rsid w:val="7C165C81"/>
    <w:rsid w:val="7C1B4531"/>
    <w:rsid w:val="7C1C61FF"/>
    <w:rsid w:val="7C29D52D"/>
    <w:rsid w:val="7C43B330"/>
    <w:rsid w:val="7C440266"/>
    <w:rsid w:val="7C494AB8"/>
    <w:rsid w:val="7C59B39C"/>
    <w:rsid w:val="7C62A145"/>
    <w:rsid w:val="7C649E18"/>
    <w:rsid w:val="7C73EA3B"/>
    <w:rsid w:val="7C7D27BE"/>
    <w:rsid w:val="7C7FF8D3"/>
    <w:rsid w:val="7C8A7457"/>
    <w:rsid w:val="7C94ED0F"/>
    <w:rsid w:val="7C9743F3"/>
    <w:rsid w:val="7CB826FA"/>
    <w:rsid w:val="7CC9C7F1"/>
    <w:rsid w:val="7CCB6574"/>
    <w:rsid w:val="7CD0302E"/>
    <w:rsid w:val="7CD32526"/>
    <w:rsid w:val="7CD8783D"/>
    <w:rsid w:val="7CDAF2FA"/>
    <w:rsid w:val="7CEDF383"/>
    <w:rsid w:val="7CF663CF"/>
    <w:rsid w:val="7D1B4897"/>
    <w:rsid w:val="7D1CF9A8"/>
    <w:rsid w:val="7D21CB33"/>
    <w:rsid w:val="7D27D148"/>
    <w:rsid w:val="7D344892"/>
    <w:rsid w:val="7D47C651"/>
    <w:rsid w:val="7D6B4172"/>
    <w:rsid w:val="7D6E7621"/>
    <w:rsid w:val="7D74E4CC"/>
    <w:rsid w:val="7D89626E"/>
    <w:rsid w:val="7D909444"/>
    <w:rsid w:val="7D91640F"/>
    <w:rsid w:val="7DA5E6A0"/>
    <w:rsid w:val="7DAA976A"/>
    <w:rsid w:val="7DACE385"/>
    <w:rsid w:val="7DAF908F"/>
    <w:rsid w:val="7DB1F000"/>
    <w:rsid w:val="7DC92706"/>
    <w:rsid w:val="7DD0D93B"/>
    <w:rsid w:val="7DD5C782"/>
    <w:rsid w:val="7DD87DD4"/>
    <w:rsid w:val="7DDACE43"/>
    <w:rsid w:val="7DDF0358"/>
    <w:rsid w:val="7DE5A07E"/>
    <w:rsid w:val="7DEAB416"/>
    <w:rsid w:val="7E13F3FE"/>
    <w:rsid w:val="7E184758"/>
    <w:rsid w:val="7E1B5324"/>
    <w:rsid w:val="7E1B5464"/>
    <w:rsid w:val="7E1C7A69"/>
    <w:rsid w:val="7E1FF88D"/>
    <w:rsid w:val="7E2736C1"/>
    <w:rsid w:val="7E27EDD6"/>
    <w:rsid w:val="7E2C436B"/>
    <w:rsid w:val="7E3FD264"/>
    <w:rsid w:val="7E4ACE81"/>
    <w:rsid w:val="7E4B9397"/>
    <w:rsid w:val="7E4FECA2"/>
    <w:rsid w:val="7E50EB90"/>
    <w:rsid w:val="7E5F2600"/>
    <w:rsid w:val="7E6A0A31"/>
    <w:rsid w:val="7E882F0D"/>
    <w:rsid w:val="7E936217"/>
    <w:rsid w:val="7EA8760D"/>
    <w:rsid w:val="7EB5FD61"/>
    <w:rsid w:val="7EB68876"/>
    <w:rsid w:val="7EBC857A"/>
    <w:rsid w:val="7EC8BBF0"/>
    <w:rsid w:val="7ED333C2"/>
    <w:rsid w:val="7ED8DB66"/>
    <w:rsid w:val="7EE91B5C"/>
    <w:rsid w:val="7EED6F8B"/>
    <w:rsid w:val="7EF7E99D"/>
    <w:rsid w:val="7EFF7171"/>
    <w:rsid w:val="7F01C9B2"/>
    <w:rsid w:val="7F0C218C"/>
    <w:rsid w:val="7F0C40AC"/>
    <w:rsid w:val="7F0DEF33"/>
    <w:rsid w:val="7F1689C4"/>
    <w:rsid w:val="7F1E9953"/>
    <w:rsid w:val="7F250F22"/>
    <w:rsid w:val="7F386B46"/>
    <w:rsid w:val="7F3D7F7C"/>
    <w:rsid w:val="7F42D8F7"/>
    <w:rsid w:val="7F494C2B"/>
    <w:rsid w:val="7F50EE78"/>
    <w:rsid w:val="7F52590B"/>
    <w:rsid w:val="7F5279B8"/>
    <w:rsid w:val="7F567449"/>
    <w:rsid w:val="7F5E2115"/>
    <w:rsid w:val="7F87AE0C"/>
    <w:rsid w:val="7F91BB04"/>
    <w:rsid w:val="7F99A9DC"/>
    <w:rsid w:val="7F9AD6CA"/>
    <w:rsid w:val="7FAD4481"/>
    <w:rsid w:val="7FAE079D"/>
    <w:rsid w:val="7FC3F795"/>
    <w:rsid w:val="7FC566D4"/>
    <w:rsid w:val="7FC7E2BA"/>
    <w:rsid w:val="7FCA2B74"/>
    <w:rsid w:val="7FD0C845"/>
    <w:rsid w:val="7FD70FBC"/>
    <w:rsid w:val="7FDB06E3"/>
    <w:rsid w:val="7FF11680"/>
    <w:rsid w:val="7FFAC5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792AF"/>
  <w15:chartTrackingRefBased/>
  <w15:docId w15:val="{81A5BE26-EE0B-4957-98DF-1CE580433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C747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C747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C747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C747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C747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C747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C747F"/>
    <w:pPr>
      <w:keepNext/>
      <w:spacing w:after="200" w:line="240" w:lineRule="auto"/>
    </w:pPr>
    <w:rPr>
      <w:iCs/>
      <w:color w:val="002664"/>
      <w:sz w:val="18"/>
      <w:szCs w:val="18"/>
    </w:rPr>
  </w:style>
  <w:style w:type="table" w:customStyle="1" w:styleId="Tableheader">
    <w:name w:val="ŠTable header"/>
    <w:basedOn w:val="TableNormal"/>
    <w:uiPriority w:val="99"/>
    <w:rsid w:val="008C747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C7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C747F"/>
    <w:pPr>
      <w:numPr>
        <w:numId w:val="182"/>
      </w:numPr>
    </w:pPr>
  </w:style>
  <w:style w:type="paragraph" w:styleId="ListNumber2">
    <w:name w:val="List Number 2"/>
    <w:aliases w:val="ŠList Number 2"/>
    <w:basedOn w:val="Normal"/>
    <w:uiPriority w:val="8"/>
    <w:qFormat/>
    <w:rsid w:val="008C747F"/>
    <w:pPr>
      <w:numPr>
        <w:numId w:val="181"/>
      </w:numPr>
    </w:pPr>
  </w:style>
  <w:style w:type="paragraph" w:styleId="ListBullet">
    <w:name w:val="List Bullet"/>
    <w:aliases w:val="ŠList Bullet"/>
    <w:basedOn w:val="Normal"/>
    <w:uiPriority w:val="9"/>
    <w:qFormat/>
    <w:rsid w:val="008C747F"/>
    <w:pPr>
      <w:numPr>
        <w:numId w:val="179"/>
      </w:numPr>
    </w:pPr>
  </w:style>
  <w:style w:type="paragraph" w:styleId="ListBullet2">
    <w:name w:val="List Bullet 2"/>
    <w:aliases w:val="ŠList Bullet 2"/>
    <w:basedOn w:val="Normal"/>
    <w:uiPriority w:val="10"/>
    <w:qFormat/>
    <w:rsid w:val="008C747F"/>
    <w:pPr>
      <w:numPr>
        <w:numId w:val="177"/>
      </w:numPr>
      <w:ind w:left="1134" w:hanging="567"/>
    </w:pPr>
  </w:style>
  <w:style w:type="paragraph" w:styleId="Date">
    <w:name w:val="Date"/>
    <w:aliases w:val="ŠDate"/>
    <w:basedOn w:val="Normal"/>
    <w:next w:val="Normal"/>
    <w:link w:val="DateChar"/>
    <w:uiPriority w:val="99"/>
    <w:rsid w:val="008C747F"/>
    <w:pPr>
      <w:spacing w:before="0" w:after="0" w:line="720" w:lineRule="atLeast"/>
    </w:pPr>
  </w:style>
  <w:style w:type="character" w:customStyle="1" w:styleId="DateChar">
    <w:name w:val="Date Char"/>
    <w:aliases w:val="ŠDate Char"/>
    <w:basedOn w:val="DefaultParagraphFont"/>
    <w:link w:val="Date"/>
    <w:uiPriority w:val="99"/>
    <w:rsid w:val="008C747F"/>
    <w:rPr>
      <w:rFonts w:ascii="Arial" w:hAnsi="Arial" w:cs="Arial"/>
      <w:szCs w:val="24"/>
    </w:rPr>
  </w:style>
  <w:style w:type="paragraph" w:styleId="Signature">
    <w:name w:val="Signature"/>
    <w:aliases w:val="ŠSignature"/>
    <w:basedOn w:val="Normal"/>
    <w:link w:val="SignatureChar"/>
    <w:uiPriority w:val="99"/>
    <w:rsid w:val="008C747F"/>
    <w:pPr>
      <w:spacing w:before="0" w:after="0" w:line="720" w:lineRule="atLeast"/>
    </w:pPr>
  </w:style>
  <w:style w:type="character" w:customStyle="1" w:styleId="SignatureChar">
    <w:name w:val="Signature Char"/>
    <w:aliases w:val="ŠSignature Char"/>
    <w:basedOn w:val="DefaultParagraphFont"/>
    <w:link w:val="Signature"/>
    <w:uiPriority w:val="99"/>
    <w:rsid w:val="008C747F"/>
    <w:rPr>
      <w:rFonts w:ascii="Arial" w:hAnsi="Arial" w:cs="Arial"/>
      <w:szCs w:val="24"/>
    </w:rPr>
  </w:style>
  <w:style w:type="character" w:styleId="Strong">
    <w:name w:val="Strong"/>
    <w:aliases w:val="ŠStrong,Bold"/>
    <w:qFormat/>
    <w:rsid w:val="008C747F"/>
    <w:rPr>
      <w:b/>
      <w:bCs/>
    </w:rPr>
  </w:style>
  <w:style w:type="paragraph" w:customStyle="1" w:styleId="FeatureBox2">
    <w:name w:val="ŠFeature Box 2"/>
    <w:basedOn w:val="Normal"/>
    <w:next w:val="Normal"/>
    <w:link w:val="FeatureBox2Char"/>
    <w:uiPriority w:val="12"/>
    <w:qFormat/>
    <w:rsid w:val="008C747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C747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C747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C747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51E38"/>
    <w:rPr>
      <w:color w:val="2F5496"/>
      <w:u w:val="single"/>
    </w:rPr>
  </w:style>
  <w:style w:type="paragraph" w:customStyle="1" w:styleId="Logo">
    <w:name w:val="ŠLogo"/>
    <w:basedOn w:val="Normal"/>
    <w:uiPriority w:val="18"/>
    <w:qFormat/>
    <w:rsid w:val="008C747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C747F"/>
    <w:pPr>
      <w:tabs>
        <w:tab w:val="right" w:leader="dot" w:pos="14570"/>
      </w:tabs>
      <w:spacing w:before="0"/>
    </w:pPr>
    <w:rPr>
      <w:b/>
      <w:noProof/>
    </w:rPr>
  </w:style>
  <w:style w:type="paragraph" w:styleId="TOC2">
    <w:name w:val="toc 2"/>
    <w:aliases w:val="ŠTOC 2"/>
    <w:basedOn w:val="Normal"/>
    <w:next w:val="Normal"/>
    <w:uiPriority w:val="39"/>
    <w:unhideWhenUsed/>
    <w:rsid w:val="008C747F"/>
    <w:pPr>
      <w:tabs>
        <w:tab w:val="right" w:leader="dot" w:pos="14570"/>
      </w:tabs>
      <w:spacing w:before="0"/>
    </w:pPr>
    <w:rPr>
      <w:noProof/>
    </w:rPr>
  </w:style>
  <w:style w:type="paragraph" w:styleId="TOC3">
    <w:name w:val="toc 3"/>
    <w:aliases w:val="ŠTOC 3"/>
    <w:basedOn w:val="Normal"/>
    <w:next w:val="Normal"/>
    <w:uiPriority w:val="39"/>
    <w:unhideWhenUsed/>
    <w:rsid w:val="008C747F"/>
    <w:pPr>
      <w:spacing w:before="0"/>
      <w:ind w:left="244"/>
    </w:pPr>
  </w:style>
  <w:style w:type="paragraph" w:styleId="Title">
    <w:name w:val="Title"/>
    <w:aliases w:val="ŠTitle"/>
    <w:basedOn w:val="Normal"/>
    <w:next w:val="Normal"/>
    <w:link w:val="TitleChar"/>
    <w:uiPriority w:val="1"/>
    <w:rsid w:val="008C747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C747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C747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C747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C747F"/>
    <w:pPr>
      <w:spacing w:after="240"/>
      <w:outlineLvl w:val="9"/>
    </w:pPr>
    <w:rPr>
      <w:szCs w:val="40"/>
    </w:rPr>
  </w:style>
  <w:style w:type="paragraph" w:styleId="Footer">
    <w:name w:val="footer"/>
    <w:aliases w:val="ŠFooter"/>
    <w:basedOn w:val="Normal"/>
    <w:link w:val="FooterChar"/>
    <w:uiPriority w:val="19"/>
    <w:rsid w:val="008C747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C747F"/>
    <w:rPr>
      <w:rFonts w:ascii="Arial" w:hAnsi="Arial" w:cs="Arial"/>
      <w:sz w:val="18"/>
      <w:szCs w:val="18"/>
    </w:rPr>
  </w:style>
  <w:style w:type="paragraph" w:styleId="Header">
    <w:name w:val="header"/>
    <w:aliases w:val="ŠHeader"/>
    <w:basedOn w:val="Normal"/>
    <w:link w:val="HeaderChar"/>
    <w:uiPriority w:val="16"/>
    <w:rsid w:val="008C747F"/>
    <w:rPr>
      <w:noProof/>
      <w:color w:val="002664"/>
      <w:sz w:val="28"/>
      <w:szCs w:val="28"/>
    </w:rPr>
  </w:style>
  <w:style w:type="character" w:customStyle="1" w:styleId="HeaderChar">
    <w:name w:val="Header Char"/>
    <w:aliases w:val="ŠHeader Char"/>
    <w:basedOn w:val="DefaultParagraphFont"/>
    <w:link w:val="Header"/>
    <w:uiPriority w:val="16"/>
    <w:rsid w:val="008C747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C747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C747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C747F"/>
    <w:rPr>
      <w:rFonts w:ascii="Arial" w:hAnsi="Arial" w:cs="Arial"/>
      <w:b/>
      <w:szCs w:val="32"/>
    </w:rPr>
  </w:style>
  <w:style w:type="character" w:styleId="UnresolvedMention">
    <w:name w:val="Unresolved Mention"/>
    <w:basedOn w:val="DefaultParagraphFont"/>
    <w:uiPriority w:val="99"/>
    <w:unhideWhenUsed/>
    <w:rsid w:val="008C747F"/>
    <w:rPr>
      <w:color w:val="605E5C"/>
      <w:shd w:val="clear" w:color="auto" w:fill="E1DFDD"/>
    </w:rPr>
  </w:style>
  <w:style w:type="character" w:styleId="Emphasis">
    <w:name w:val="Emphasis"/>
    <w:aliases w:val="ŠEmphasis,Italic"/>
    <w:qFormat/>
    <w:rsid w:val="008C747F"/>
    <w:rPr>
      <w:i/>
      <w:iCs/>
    </w:rPr>
  </w:style>
  <w:style w:type="character" w:styleId="SubtleEmphasis">
    <w:name w:val="Subtle Emphasis"/>
    <w:basedOn w:val="DefaultParagraphFont"/>
    <w:uiPriority w:val="19"/>
    <w:semiHidden/>
    <w:qFormat/>
    <w:rsid w:val="008C747F"/>
    <w:rPr>
      <w:i/>
      <w:iCs/>
      <w:color w:val="404040" w:themeColor="text1" w:themeTint="BF"/>
    </w:rPr>
  </w:style>
  <w:style w:type="paragraph" w:styleId="TOC4">
    <w:name w:val="toc 4"/>
    <w:aliases w:val="ŠTOC 4"/>
    <w:basedOn w:val="Normal"/>
    <w:next w:val="Normal"/>
    <w:autoRedefine/>
    <w:uiPriority w:val="39"/>
    <w:unhideWhenUsed/>
    <w:rsid w:val="008C747F"/>
    <w:pPr>
      <w:spacing w:before="0"/>
      <w:ind w:left="488"/>
    </w:pPr>
  </w:style>
  <w:style w:type="character" w:styleId="CommentReference">
    <w:name w:val="annotation reference"/>
    <w:basedOn w:val="DefaultParagraphFont"/>
    <w:uiPriority w:val="99"/>
    <w:semiHidden/>
    <w:unhideWhenUsed/>
    <w:rsid w:val="008C747F"/>
    <w:rPr>
      <w:sz w:val="16"/>
      <w:szCs w:val="16"/>
    </w:rPr>
  </w:style>
  <w:style w:type="paragraph" w:styleId="CommentText">
    <w:name w:val="annotation text"/>
    <w:basedOn w:val="Normal"/>
    <w:link w:val="CommentTextChar"/>
    <w:uiPriority w:val="99"/>
    <w:unhideWhenUsed/>
    <w:rsid w:val="008C747F"/>
    <w:pPr>
      <w:spacing w:line="240" w:lineRule="auto"/>
    </w:pPr>
    <w:rPr>
      <w:sz w:val="20"/>
      <w:szCs w:val="20"/>
    </w:rPr>
  </w:style>
  <w:style w:type="character" w:customStyle="1" w:styleId="CommentTextChar">
    <w:name w:val="Comment Text Char"/>
    <w:basedOn w:val="DefaultParagraphFont"/>
    <w:link w:val="CommentText"/>
    <w:uiPriority w:val="99"/>
    <w:rsid w:val="008C747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C747F"/>
    <w:rPr>
      <w:b/>
      <w:bCs/>
    </w:rPr>
  </w:style>
  <w:style w:type="character" w:customStyle="1" w:styleId="CommentSubjectChar">
    <w:name w:val="Comment Subject Char"/>
    <w:basedOn w:val="CommentTextChar"/>
    <w:link w:val="CommentSubject"/>
    <w:uiPriority w:val="99"/>
    <w:semiHidden/>
    <w:rsid w:val="008C747F"/>
    <w:rPr>
      <w:rFonts w:ascii="Arial" w:hAnsi="Arial" w:cs="Arial"/>
      <w:b/>
      <w:bCs/>
      <w:sz w:val="20"/>
      <w:szCs w:val="20"/>
    </w:rPr>
  </w:style>
  <w:style w:type="paragraph" w:styleId="ListParagraph">
    <w:name w:val="List Paragraph"/>
    <w:aliases w:val="ŠList Paragraph"/>
    <w:basedOn w:val="Normal"/>
    <w:uiPriority w:val="34"/>
    <w:unhideWhenUsed/>
    <w:qFormat/>
    <w:rsid w:val="008C747F"/>
    <w:pPr>
      <w:ind w:left="567"/>
    </w:pPr>
  </w:style>
  <w:style w:type="character" w:styleId="FollowedHyperlink">
    <w:name w:val="FollowedHyperlink"/>
    <w:basedOn w:val="DefaultParagraphFont"/>
    <w:uiPriority w:val="99"/>
    <w:semiHidden/>
    <w:unhideWhenUsed/>
    <w:rsid w:val="008C747F"/>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C747F"/>
    <w:rPr>
      <w:color w:val="2B579A"/>
      <w:shd w:val="clear" w:color="auto" w:fill="E1DFDD"/>
    </w:rPr>
  </w:style>
  <w:style w:type="paragraph" w:styleId="BalloonText">
    <w:name w:val="Balloon Text"/>
    <w:basedOn w:val="Normal"/>
    <w:link w:val="BalloonTextChar"/>
    <w:uiPriority w:val="99"/>
    <w:semiHidden/>
    <w:unhideWhenUsed/>
    <w:rsid w:val="008C747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47F"/>
    <w:rPr>
      <w:rFonts w:ascii="Segoe UI" w:hAnsi="Segoe UI" w:cs="Segoe UI"/>
      <w:sz w:val="18"/>
      <w:szCs w:val="18"/>
    </w:rPr>
  </w:style>
  <w:style w:type="paragraph" w:styleId="ListBullet3">
    <w:name w:val="List Bullet 3"/>
    <w:aliases w:val="ŠList Bullet 3"/>
    <w:basedOn w:val="Normal"/>
    <w:uiPriority w:val="10"/>
    <w:rsid w:val="008C747F"/>
    <w:pPr>
      <w:numPr>
        <w:numId w:val="178"/>
      </w:numPr>
      <w:ind w:left="1701" w:hanging="567"/>
    </w:pPr>
  </w:style>
  <w:style w:type="paragraph" w:styleId="ListNumber3">
    <w:name w:val="List Number 3"/>
    <w:aliases w:val="ŠList Number 3"/>
    <w:basedOn w:val="ListBullet3"/>
    <w:uiPriority w:val="8"/>
    <w:rsid w:val="008C747F"/>
    <w:pPr>
      <w:numPr>
        <w:ilvl w:val="2"/>
        <w:numId w:val="181"/>
      </w:numPr>
      <w:ind w:left="1701" w:hanging="567"/>
    </w:pPr>
  </w:style>
  <w:style w:type="character" w:styleId="PlaceholderText">
    <w:name w:val="Placeholder Text"/>
    <w:basedOn w:val="DefaultParagraphFont"/>
    <w:uiPriority w:val="99"/>
    <w:semiHidden/>
    <w:rsid w:val="008C747F"/>
    <w:rPr>
      <w:color w:val="808080"/>
    </w:rPr>
  </w:style>
  <w:style w:type="character" w:customStyle="1" w:styleId="BoldItalic">
    <w:name w:val="ŠBold Italic"/>
    <w:basedOn w:val="DefaultParagraphFont"/>
    <w:uiPriority w:val="1"/>
    <w:qFormat/>
    <w:rsid w:val="008C747F"/>
    <w:rPr>
      <w:b/>
      <w:i/>
      <w:iCs/>
    </w:rPr>
  </w:style>
  <w:style w:type="paragraph" w:customStyle="1" w:styleId="Documentname">
    <w:name w:val="ŠDocument name"/>
    <w:basedOn w:val="Normal"/>
    <w:next w:val="Normal"/>
    <w:uiPriority w:val="17"/>
    <w:qFormat/>
    <w:rsid w:val="008C747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C747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C747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C747F"/>
    <w:pPr>
      <w:spacing w:after="0"/>
    </w:pPr>
    <w:rPr>
      <w:sz w:val="18"/>
      <w:szCs w:val="18"/>
    </w:rPr>
  </w:style>
  <w:style w:type="paragraph" w:customStyle="1" w:styleId="Pulloutquote">
    <w:name w:val="ŠPull out quote"/>
    <w:basedOn w:val="Normal"/>
    <w:next w:val="Normal"/>
    <w:uiPriority w:val="20"/>
    <w:qFormat/>
    <w:rsid w:val="008C747F"/>
    <w:pPr>
      <w:keepNext/>
      <w:ind w:left="567" w:right="57"/>
    </w:pPr>
    <w:rPr>
      <w:szCs w:val="22"/>
    </w:rPr>
  </w:style>
  <w:style w:type="paragraph" w:customStyle="1" w:styleId="Subtitle0">
    <w:name w:val="ŠSubtitle"/>
    <w:basedOn w:val="Normal"/>
    <w:link w:val="SubtitleChar0"/>
    <w:uiPriority w:val="2"/>
    <w:qFormat/>
    <w:rsid w:val="008C747F"/>
    <w:pPr>
      <w:spacing w:before="360"/>
    </w:pPr>
    <w:rPr>
      <w:color w:val="002664"/>
      <w:sz w:val="44"/>
      <w:szCs w:val="48"/>
    </w:rPr>
  </w:style>
  <w:style w:type="character" w:customStyle="1" w:styleId="SubtitleChar0">
    <w:name w:val="ŠSubtitle Char"/>
    <w:basedOn w:val="DefaultParagraphFont"/>
    <w:link w:val="Subtitle0"/>
    <w:uiPriority w:val="2"/>
    <w:rsid w:val="008C747F"/>
    <w:rPr>
      <w:rFonts w:ascii="Arial" w:hAnsi="Arial" w:cs="Arial"/>
      <w:color w:val="002664"/>
      <w:sz w:val="44"/>
      <w:szCs w:val="48"/>
    </w:rPr>
  </w:style>
  <w:style w:type="table" w:customStyle="1" w:styleId="Tableheader1">
    <w:name w:val="ŠTable header1"/>
    <w:basedOn w:val="TableNormal"/>
    <w:uiPriority w:val="99"/>
    <w:rsid w:val="008C747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customStyle="1" w:styleId="FeatureBox2Char">
    <w:name w:val="Feature Box 2 Char"/>
    <w:aliases w:val="ŠFeature Box 2 Char"/>
    <w:basedOn w:val="DefaultParagraphFont"/>
    <w:link w:val="FeatureBox2"/>
    <w:uiPriority w:val="12"/>
    <w:rsid w:val="007F1F91"/>
    <w:rPr>
      <w:rFonts w:ascii="Arial" w:hAnsi="Arial" w:cs="Arial"/>
      <w:szCs w:val="24"/>
      <w:shd w:val="clear" w:color="auto" w:fill="CCEDFC"/>
    </w:rPr>
  </w:style>
  <w:style w:type="paragraph" w:styleId="NormalWeb">
    <w:name w:val="Normal (Web)"/>
    <w:basedOn w:val="Normal"/>
    <w:uiPriority w:val="99"/>
    <w:semiHidden/>
    <w:unhideWhenUsed/>
    <w:rsid w:val="007F1F91"/>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policy-library/policies/pd-2005-0235" TargetMode="External"/><Relationship Id="rId117" Type="http://schemas.openxmlformats.org/officeDocument/2006/relationships/header" Target="header2.xml"/><Relationship Id="rId21"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42" Type="http://schemas.openxmlformats.org/officeDocument/2006/relationships/hyperlink" Target="https://education.nsw.gov.au/inside-the-department/literacy-and-numeracy-priorities/literacy-and-numeracy-resources-for-schools/illustrations-of-practice-catalogue/contingent-scaffolding-to-support-student-vocabulary-awareness" TargetMode="External"/><Relationship Id="rId47" Type="http://schemas.openxmlformats.org/officeDocument/2006/relationships/hyperlink" Target="https://education.nsw.gov.au/teaching-and-learning/curriculum/explicit-teaching/explicit-teaching-strategies/gradual-release-of-responsibility" TargetMode="External"/><Relationship Id="rId63" Type="http://schemas.openxmlformats.org/officeDocument/2006/relationships/hyperlink" Target="https://education.nsw.gov.au/inside-the-department/literacy-and-numeracy-priorities/literacy-and-numeracy-resources-for-schools/illustrations-of-practice-catalogue/explicit-teaching-of-subject-specific-vocabulary" TargetMode="External"/><Relationship Id="rId68" Type="http://schemas.openxmlformats.org/officeDocument/2006/relationships/hyperlink" Target="https://education.nsw.gov.au/inside-the-department/literacy-and-numeracy-priorities/literacy-and-numeracy-resources-for-schools/illustrations-of-practice-catalogue/contingent-scaffolding-to-support-student-vocabulary-awareness" TargetMode="External"/><Relationship Id="rId84" Type="http://schemas.openxmlformats.org/officeDocument/2006/relationships/hyperlink" Target="https://app.education.nsw.gov.au/digital-learning-selector/LearningActivity/Browser?clearCache=9badfcae-e9c0-2bdf-740-fb5aea0d46a7" TargetMode="External"/><Relationship Id="rId89" Type="http://schemas.openxmlformats.org/officeDocument/2006/relationships/hyperlink" Target="https://curriculum.nsw.edu.au/learning-areas/hsie/history-7-10-2024/overview" TargetMode="External"/><Relationship Id="rId112" Type="http://schemas.openxmlformats.org/officeDocument/2006/relationships/hyperlink" Target="https://commons.wikimedia.org/w/index.php?title=File:Workers_in_the_fuse_factory_Woolwich_Arsenal_Flickr_4615367952_d40a18ec24_o.jpg&amp;oldid=1173112959." TargetMode="External"/><Relationship Id="rId16"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107" Type="http://schemas.openxmlformats.org/officeDocument/2006/relationships/hyperlink" Target="https://www.theteachertoolkit.com/index.php/tool/turn-and-talk" TargetMode="External"/><Relationship Id="rId11" Type="http://schemas.openxmlformats.org/officeDocument/2006/relationships/hyperlink" Target="https://education.nsw.gov.au/teaching-and-learning/curriculum/hsie/planning-programming-and-assessing-hsie-7-10/planning-programming-assessing-history-7-10" TargetMode="External"/><Relationship Id="rId32" Type="http://schemas.openxmlformats.org/officeDocument/2006/relationships/hyperlink" Target="https://youtu.be/hv2JdhMc144?si=iLuCSo3KuFkMVv05" TargetMode="External"/><Relationship Id="rId37" Type="http://schemas.openxmlformats.org/officeDocument/2006/relationships/hyperlink" Target="https://education.nsw.gov.au/policy-library/policies/pd-2004-0020" TargetMode="External"/><Relationship Id="rId53" Type="http://schemas.openxmlformats.org/officeDocument/2006/relationships/hyperlink" Target="https://education.nsw.gov.au/teaching-and-learning/curriculum/explicit-teaching/explicit-teaching-strategies/gradual-release-of-responsibility" TargetMode="External"/><Relationship Id="rId58" Type="http://schemas.openxmlformats.org/officeDocument/2006/relationships/hyperlink" Target="https://education.nsw.gov.au/content/dam/main-education/en/home/teaching-and-learning/curriculum/literacy-and-numeracy/teaching-and-learning-resources/numeracy/talk-moves-poster-A3.pdf" TargetMode="External"/><Relationship Id="rId74" Type="http://schemas.openxmlformats.org/officeDocument/2006/relationships/hyperlink" Target="https://education.nsw.gov.au/policy-library/policies/pd-2005-0235" TargetMode="External"/><Relationship Id="rId79" Type="http://schemas.openxmlformats.org/officeDocument/2006/relationships/hyperlink" Target="https://www.youtube.com/watch?v=R-KZVD0fsJ8" TargetMode="External"/><Relationship Id="rId102" Type="http://schemas.openxmlformats.org/officeDocument/2006/relationships/hyperlink" Target="https://education.nsw.gov.au/policy-library/policies/pd-2005-0235" TargetMode="External"/><Relationship Id="rId123" Type="http://schemas.openxmlformats.org/officeDocument/2006/relationships/header" Target="header4.xml"/><Relationship Id="rId5" Type="http://schemas.openxmlformats.org/officeDocument/2006/relationships/numbering" Target="numbering.xml"/><Relationship Id="rId90" Type="http://schemas.openxmlformats.org/officeDocument/2006/relationships/hyperlink" Target="https://www.bbc.co.uk/bitesize/articles/zfkfn9q" TargetMode="External"/><Relationship Id="rId95" Type="http://schemas.openxmlformats.org/officeDocument/2006/relationships/hyperlink" Target="https://commons.wikimedia.org/wiki/File:Chain_of_Friendship_cartoon.jpg" TargetMode="External"/><Relationship Id="rId22" Type="http://schemas.openxmlformats.org/officeDocument/2006/relationships/hyperlink" Target="https://education.nsw.gov.au/teaching-and-learning/curriculum/hsie/leading-hsie-k-12/leading-hsie-7-12/hsie-7-12-evaluating-teaching-and-learning-programs" TargetMode="External"/><Relationship Id="rId27" Type="http://schemas.openxmlformats.org/officeDocument/2006/relationships/hyperlink" Target="https://education.nsw.gov.au/policy-library/policies/pd-2005-0290-03" TargetMode="External"/><Relationship Id="rId43" Type="http://schemas.openxmlformats.org/officeDocument/2006/relationships/hyperlink" Target="https://www.theteachertoolkit.com/index.php/tool/turn-and-talk" TargetMode="External"/><Relationship Id="rId48" Type="http://schemas.openxmlformats.org/officeDocument/2006/relationships/hyperlink" Target="https://pz.harvard.edu/thinking-routines" TargetMode="External"/><Relationship Id="rId64" Type="http://schemas.openxmlformats.org/officeDocument/2006/relationships/hyperlink" Target="https://dictionary.cambridge.org/dictionary/english/human-rights" TargetMode="External"/><Relationship Id="rId69" Type="http://schemas.openxmlformats.org/officeDocument/2006/relationships/hyperlink" Target="https://education.nsw.gov.au/inside-the-department/literacy-and-numeracy-priorities/literacy-and-numeracy-resources-for-schools/illustrations-of-practice-catalogue/building-the-field" TargetMode="External"/><Relationship Id="rId113" Type="http://schemas.openxmlformats.org/officeDocument/2006/relationships/hyperlink" Target="https://commons.wikimedia.org/w/index.php?title=File:Map_Europe_alliances_1914-en.svg&amp;oldid=1204516280." TargetMode="External"/><Relationship Id="rId118" Type="http://schemas.openxmlformats.org/officeDocument/2006/relationships/footer" Target="footer3.xml"/><Relationship Id="rId80" Type="http://schemas.openxmlformats.org/officeDocument/2006/relationships/hyperlink" Target="https://app.education.nsw.gov.au/digital-learning-selector/LearningActivity/Browser?clearCache=c6dfdd93-e050-458-1f3e-3e9674c2d2a8" TargetMode="External"/><Relationship Id="rId85" Type="http://schemas.openxmlformats.org/officeDocument/2006/relationships/hyperlink" Target="https://education.nsw.gov.au/teaching-and-learning/curriculum/hsie/leading-hsie-k-12/leading-hsie-7-12/hsie-7-12-evaluating-teaching-and-learning-programs" TargetMode="External"/><Relationship Id="rId12" Type="http://schemas.openxmlformats.org/officeDocument/2006/relationships/hyperlink" Target="https://education.nsw.gov.au/policy-library/policies/pd-2005-0235" TargetMode="External"/><Relationship Id="rId17"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33" Type="http://schemas.openxmlformats.org/officeDocument/2006/relationships/hyperlink" Target="https://libguides.staffs.ac.uk/academic_writing/PEEL" TargetMode="External"/><Relationship Id="rId38" Type="http://schemas.openxmlformats.org/officeDocument/2006/relationships/hyperlink" Target="https://education.nsw.gov.au/policy-library/policies/pd-2005-0235" TargetMode="External"/><Relationship Id="rId59" Type="http://schemas.openxmlformats.org/officeDocument/2006/relationships/hyperlink" Target="https://www.outline-world-map.com/outline-transparent-world-map-b1b" TargetMode="External"/><Relationship Id="rId103" Type="http://schemas.openxmlformats.org/officeDocument/2006/relationships/hyperlink" Target="https://branchcollective.org/?ps_articles=philip-steer-on-systematic-colonization-and-the-culture-of-settler-colonialism-edward-gibbon-wakefields-a-letter-from-sydney-1829" TargetMode="External"/><Relationship Id="rId108" Type="http://schemas.openxmlformats.org/officeDocument/2006/relationships/hyperlink" Target="https://libguides.staffs.ac.uk/academic_writing/PEEL" TargetMode="External"/><Relationship Id="rId124" Type="http://schemas.openxmlformats.org/officeDocument/2006/relationships/footer" Target="footer5.xml"/><Relationship Id="rId54" Type="http://schemas.openxmlformats.org/officeDocument/2006/relationships/hyperlink" Target="https://www.8ways.online/" TargetMode="External"/><Relationship Id="rId70" Type="http://schemas.openxmlformats.org/officeDocument/2006/relationships/hyperlink" Target="https://www.youtube.com/watch?v=vGqGk267SaQ" TargetMode="External"/><Relationship Id="rId75" Type="http://schemas.openxmlformats.org/officeDocument/2006/relationships/hyperlink" Target="https://education.nsw.gov.au/policy-library/policies/pd-2005-0290-03" TargetMode="External"/><Relationship Id="rId91" Type="http://schemas.openxmlformats.org/officeDocument/2006/relationships/hyperlink" Target="https://doi.org/10.1111/nana.12857" TargetMode="External"/><Relationship Id="rId96" Type="http://schemas.openxmlformats.org/officeDocument/2006/relationships/hyperlink" Target="https://pz.harvard.edu/thinking-routin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urriculum.nsw.edu.au/learning-areas/hsie/history-7-10-2024/overview" TargetMode="External"/><Relationship Id="rId28" Type="http://schemas.openxmlformats.org/officeDocument/2006/relationships/hyperlink" Target="https://education.nsw.gov.au/policy-library/policies/pd-2005-0131" TargetMode="External"/><Relationship Id="rId49" Type="http://schemas.openxmlformats.org/officeDocument/2006/relationships/hyperlink" Target="https://www.natgeokids.com/uk/discover/history/general-history/british-empire-facts/" TargetMode="External"/><Relationship Id="rId114" Type="http://schemas.openxmlformats.org/officeDocument/2006/relationships/header" Target="header1.xml"/><Relationship Id="rId119" Type="http://schemas.openxmlformats.org/officeDocument/2006/relationships/hyperlink" Target="https://creativecommons.org/licenses/by/4.0/" TargetMode="External"/><Relationship Id="rId44" Type="http://schemas.openxmlformats.org/officeDocument/2006/relationships/hyperlink" Target="https://dictionary.cambridge.org/dictionary/english/imperialism" TargetMode="External"/><Relationship Id="rId60" Type="http://schemas.openxmlformats.org/officeDocument/2006/relationships/hyperlink" Target="https://www.britannica.com/summary/Transatlantic-Slave-Trade-Causes-and-Effects" TargetMode="External"/><Relationship Id="rId65" Type="http://schemas.openxmlformats.org/officeDocument/2006/relationships/hyperlink" Target="https://dictionary.cambridge.org/dictionary/english/governance" TargetMode="External"/><Relationship Id="rId81" Type="http://schemas.openxmlformats.org/officeDocument/2006/relationships/hyperlink" Target="https://www.merriam-webster.com/dictionary/nationalism" TargetMode="External"/><Relationship Id="rId86" Type="http://schemas.openxmlformats.org/officeDocument/2006/relationships/hyperlink" Target="https://www.nsw.gov.au/education-and-training/nesa/copyright" TargetMode="External"/><Relationship Id="rId13" Type="http://schemas.openxmlformats.org/officeDocument/2006/relationships/hyperlink" Target="https://education.nsw.gov.au/policy-library/policies/pd-2005-0290-03" TargetMode="External"/><Relationship Id="rId18"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39" Type="http://schemas.openxmlformats.org/officeDocument/2006/relationships/hyperlink" Target="https://education.nsw.gov.au/policy-library/policies/pd-2005-0290-03" TargetMode="External"/><Relationship Id="rId109" Type="http://schemas.openxmlformats.org/officeDocument/2006/relationships/hyperlink" Target="https://www.archives.gov/founding-docs/declaration-transcript" TargetMode="External"/><Relationship Id="rId34" Type="http://schemas.openxmlformats.org/officeDocument/2006/relationships/hyperlink" Target="https://www.nsw.gov.au/education-and-training/nesa/hsc/student-guide/glossary" TargetMode="External"/><Relationship Id="rId50" Type="http://schemas.openxmlformats.org/officeDocument/2006/relationships/hyperlink" Target="https://www.bbc.co.uk/bitesize/articles/zfkfn9q" TargetMode="External"/><Relationship Id="rId55" Type="http://schemas.openxmlformats.org/officeDocument/2006/relationships/hyperlink" Target="https://education.nsw.gov.au/teaching-and-learning/curriculum/hsie/planning-programming-and-assessing-hsie-7-10/planning-programming-assessing-history-7-10" TargetMode="External"/><Relationship Id="rId76" Type="http://schemas.openxmlformats.org/officeDocument/2006/relationships/hyperlink" Target="https://education.nsw.gov.au/policy-library/policies/pd-2005-0131" TargetMode="External"/><Relationship Id="rId97" Type="http://schemas.openxmlformats.org/officeDocument/2006/relationships/hyperlink" Target="https://pz.harvard.edu/resources/see-think-wonder" TargetMode="External"/><Relationship Id="rId104" Type="http://schemas.openxmlformats.org/officeDocument/2006/relationships/hyperlink" Target="https://www.gutenberg.org/files/3534/3534-h/3534-h.htm" TargetMode="External"/><Relationship Id="rId120" Type="http://schemas.openxmlformats.org/officeDocument/2006/relationships/image" Target="media/image1.pn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education.nsw.gov.au/teaching-and-learning/curriculum/explicit-teaching/explicit-teaching-strategies/gradual-release-of-responsibility" TargetMode="External"/><Relationship Id="rId92" Type="http://schemas.openxmlformats.org/officeDocument/2006/relationships/hyperlink" Target="https://commons.wikimedia.org/wiki/File:France-003348_-_Liberty_Leading_the_People_(16238458795).jpg" TargetMode="External"/><Relationship Id="rId2" Type="http://schemas.openxmlformats.org/officeDocument/2006/relationships/customXml" Target="../customXml/item2.xml"/><Relationship Id="rId29" Type="http://schemas.openxmlformats.org/officeDocument/2006/relationships/hyperlink" Target="https://curriculum.nsw.edu.au/learning-areas/hsie/history-7-10-2024/content/stage-4/fa700a2227" TargetMode="External"/><Relationship Id="rId24" Type="http://schemas.openxmlformats.org/officeDocument/2006/relationships/hyperlink" Target="https://education.nsw.gov.au/teaching-and-learning/curriculum/hsie/hsie-curriculum-resources-k-12/hsie-7-10-curriculum-resources/hsie-history-7-10-sample-scope-and-sequences" TargetMode="External"/><Relationship Id="rId40" Type="http://schemas.openxmlformats.org/officeDocument/2006/relationships/hyperlink" Target="https://education.nsw.gov.au/policy-library/policies/pd-2005-0131" TargetMode="External"/><Relationship Id="rId45" Type="http://schemas.openxmlformats.org/officeDocument/2006/relationships/hyperlink" Target="https://dictionary.cambridge.org/dictionary/english/empire" TargetMode="External"/><Relationship Id="rId66" Type="http://schemas.openxmlformats.org/officeDocument/2006/relationships/hyperlink" Target="https://dictionary.cambridge.org/dictionary/english/democracy" TargetMode="External"/><Relationship Id="rId87" Type="http://schemas.openxmlformats.org/officeDocument/2006/relationships/hyperlink" Target="https://www.nsw.gov.au/education-and-training/nesa" TargetMode="External"/><Relationship Id="rId110" Type="http://schemas.openxmlformats.org/officeDocument/2006/relationships/hyperlink" Target="https://commons.wikimedia.org/wiki/File:USA_resists_League_of_Nations_1919.jpg" TargetMode="External"/><Relationship Id="rId115" Type="http://schemas.openxmlformats.org/officeDocument/2006/relationships/footer" Target="footer1.xml"/><Relationship Id="rId61" Type="http://schemas.openxmlformats.org/officeDocument/2006/relationships/hyperlink" Target="https://education.nsw.gov.au/teaching-and-learning/professional-learning/teacher-quality-and-accreditation/strong-start-great-teachers/refining-practice/feedback-to-students/types-of-feedback" TargetMode="External"/><Relationship Id="rId82" Type="http://schemas.openxmlformats.org/officeDocument/2006/relationships/hyperlink" Target="https://www.youtube.com/watch?v=ZmHxq28440c" TargetMode="External"/><Relationship Id="rId19" Type="http://schemas.openxmlformats.org/officeDocument/2006/relationships/hyperlink" Target="https://education.nsw.gov.au/teaching-and-learning/curriculum/explicit-teaching/explicit-teaching-strategies/sharing-learning-intentions" TargetMode="External"/><Relationship Id="rId14" Type="http://schemas.openxmlformats.org/officeDocument/2006/relationships/hyperlink" Target="https://education.nsw.gov.au/policy-library/policies/pd-2005-0131" TargetMode="External"/><Relationship Id="rId30" Type="http://schemas.openxmlformats.org/officeDocument/2006/relationships/hyperlink" Target="https://resources.education.nsw.gov.au/detail/V-12" TargetMode="External"/><Relationship Id="rId35" Type="http://schemas.openxmlformats.org/officeDocument/2006/relationships/hyperlink" Target="https://curriculum.nsw.edu.au/learning-areas/hsie/history-7-10-2024/content/stage-4/fa700a2227" TargetMode="External"/><Relationship Id="rId56" Type="http://schemas.openxmlformats.org/officeDocument/2006/relationships/hyperlink" Target="https://education.nsw.gov.au/teaching-and-learning/curriculum/hsie/planning-programming-and-assessing-hsie-7-10/planning-programming-assessing-history-7-10" TargetMode="External"/><Relationship Id="rId77" Type="http://schemas.openxmlformats.org/officeDocument/2006/relationships/hyperlink" Target="https://curriculum.nsw.edu.au/learning-areas/hsie/history-7-10-2024/content/stage-4/faa5c2a566" TargetMode="External"/><Relationship Id="rId100" Type="http://schemas.openxmlformats.org/officeDocument/2006/relationships/hyperlink" Target="https://pngtree.com/so/outline-world-map" TargetMode="External"/><Relationship Id="rId105" Type="http://schemas.openxmlformats.org/officeDocument/2006/relationships/hyperlink" Target="https://www.britannica.com/topic/indentured-labor"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britannica.com/topic/indentured-labor" TargetMode="External"/><Relationship Id="rId72" Type="http://schemas.openxmlformats.org/officeDocument/2006/relationships/hyperlink" Target="https://education.nsw.gov.au/teaching-and-learning/curriculum/hsie/hsie-curriculum-resources-k-12/hsie-7-10-curriculum-resources/hsie-history-7-10-sample-scope-and-sequences" TargetMode="External"/><Relationship Id="rId93" Type="http://schemas.openxmlformats.org/officeDocument/2006/relationships/hyperlink" Target="https://www.8ways.online/" TargetMode="External"/><Relationship Id="rId98" Type="http://schemas.openxmlformats.org/officeDocument/2006/relationships/hyperlink" Target="https://www.elysee.fr/en/french-presidency/the-declaration-of-the-rights-of-man-and-of-the-citizen" TargetMode="External"/><Relationship Id="rId121"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hyperlink" Target="https://education.nsw.gov.au/policy-library/policies/pd-2004-0020" TargetMode="External"/><Relationship Id="rId46" Type="http://schemas.openxmlformats.org/officeDocument/2006/relationships/hyperlink" Target="https://education.nsw.gov.au/inside-the-department/literacy-and-numeracy-priorities/literacy-and-numeracy-resources-for-schools/illustrations-of-practice-catalogue/exploring-the-morphology-of-words" TargetMode="External"/><Relationship Id="rId67" Type="http://schemas.openxmlformats.org/officeDocument/2006/relationships/hyperlink" Target="https://dictionary.cambridge.org/dictionary/english/equality" TargetMode="External"/><Relationship Id="rId116" Type="http://schemas.openxmlformats.org/officeDocument/2006/relationships/footer" Target="footer2.xml"/><Relationship Id="rId20" Type="http://schemas.openxmlformats.org/officeDocument/2006/relationships/hyperlink" Target="https://education.nsw.gov.au/teaching-and-learning/curriculum/explicit-teaching/explicit-teaching-strategies/sharing-success-criteria" TargetMode="External"/><Relationship Id="rId41" Type="http://schemas.openxmlformats.org/officeDocument/2006/relationships/hyperlink" Target="https://education.nsw.gov.au/teaching-and-learning/professional-learning/teacher-quality-and-accreditation/strong-start-great-teachers/refining-practice/teacher-questioning/key-questioning-strategies" TargetMode="External"/><Relationship Id="rId62" Type="http://schemas.openxmlformats.org/officeDocument/2006/relationships/hyperlink" Target="https://education.nsw.gov.au/teaching-and-learning/curriculum/hsie/hsie-curriculum-resources-k-12/hsie-7-10-curriculum-resources/hsie-history-7-10-sample-scope-and-sequences" TargetMode="External"/><Relationship Id="rId83" Type="http://schemas.openxmlformats.org/officeDocument/2006/relationships/hyperlink" Target="https://www.youtube.com/watch?v=dNiki6HxH7U" TargetMode="External"/><Relationship Id="rId88" Type="http://schemas.openxmlformats.org/officeDocument/2006/relationships/hyperlink" Target="https://curriculum.nsw.edu.au/" TargetMode="External"/><Relationship Id="rId111" Type="http://schemas.openxmlformats.org/officeDocument/2006/relationships/hyperlink" Target="https://commons.wikimedia.org/wiki/File:Treaty_of_Versailles_Reparations_--_Let%27s_see_you_collect.png" TargetMode="External"/><Relationship Id="rId15" Type="http://schemas.openxmlformats.org/officeDocument/2006/relationships/hyperlink" Target="https://education.nsw.gov.au/teaching-and-learning/curriculum/planning-programming-and-assessing-k-12/about-universal-design-for-learning" TargetMode="External"/><Relationship Id="rId36" Type="http://schemas.openxmlformats.org/officeDocument/2006/relationships/hyperlink" Target="https://education.nsw.gov.au/teaching-and-learning/curriculum/hsie/planning-programming-and-assessing-hsie-7-10/planning-programming-assessing-history-7-10" TargetMode="External"/><Relationship Id="rId57" Type="http://schemas.openxmlformats.org/officeDocument/2006/relationships/hyperlink" Target="https://www.youtube.com/watch?v=dnV_MTFEGIY&amp;t=166s" TargetMode="External"/><Relationship Id="rId106" Type="http://schemas.openxmlformats.org/officeDocument/2006/relationships/hyperlink" Target="https://www.britannica.com/summary/Transatlantic-Slave-Trade-Causes-and-Effects" TargetMode="External"/><Relationship Id="rId127"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hyperlink" Target="https://thinkingpathwayz.weebly.com/seethinkwonder.html" TargetMode="External"/><Relationship Id="rId52" Type="http://schemas.openxmlformats.org/officeDocument/2006/relationships/hyperlink" Target="https://education.nsw.gov.au/teaching-and-learning/professional-learning/teacher-quality-and-accreditation/strong-start-great-teachers/refining-practice/teacher-questioning/key-questioning-strategies" TargetMode="External"/><Relationship Id="rId73" Type="http://schemas.openxmlformats.org/officeDocument/2006/relationships/hyperlink" Target="https://education.nsw.gov.au/policy-library/policies/pd-2004-0020" TargetMode="External"/><Relationship Id="rId78" Type="http://schemas.openxmlformats.org/officeDocument/2006/relationships/hyperlink" Target="https://www.youtube.com/watch?v=R-KZVD0fsJ8" TargetMode="External"/><Relationship Id="rId94" Type="http://schemas.openxmlformats.org/officeDocument/2006/relationships/hyperlink" Target="https://www.youtube.com/watch?v=jz6mB8k6kek" TargetMode="External"/><Relationship Id="rId99" Type="http://schemas.openxmlformats.org/officeDocument/2006/relationships/hyperlink" Target="https://www.natgeokids.com/uk/discover/history/general-history/british-empire-facts/" TargetMode="External"/><Relationship Id="rId101" Type="http://schemas.openxmlformats.org/officeDocument/2006/relationships/hyperlink" Target="https://www.universalresourcehub.com/" TargetMode="External"/><Relationship Id="rId12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zihni\Downloads\Program%20template%20Dec-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c5b8ff7-b110-47e5-875b-c1ade981fe1d">
      <Terms xmlns="http://schemas.microsoft.com/office/infopath/2007/PartnerControls"/>
    </lcf76f155ced4ddcb4097134ff3c332f>
    <TaxCatchAll xmlns="1ecf118d-1b68-4539-8f47-c72c4e394bba" xsi:nil="true"/>
    <_ip_UnifiedCompliancePolicyUIAction xmlns="http://schemas.microsoft.com/sharepoint/v3" xsi:nil="true"/>
    <_ip_UnifiedCompliancePolicyProperties xmlns="http://schemas.microsoft.com/sharepoint/v3" xsi:nil="true"/>
    <Numberofpages xmlns="3c5b8ff7-b110-47e5-875b-c1ade981fe1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C79D3827DA8A4CBA85C2F01D9C16C7" ma:contentTypeVersion="24" ma:contentTypeDescription="Create a new document." ma:contentTypeScope="" ma:versionID="8518e6a345598e8cc1274c19a09a3615">
  <xsd:schema xmlns:xsd="http://www.w3.org/2001/XMLSchema" xmlns:xs="http://www.w3.org/2001/XMLSchema" xmlns:p="http://schemas.microsoft.com/office/2006/metadata/properties" xmlns:ns1="http://schemas.microsoft.com/sharepoint/v3" xmlns:ns2="3c5b8ff7-b110-47e5-875b-c1ade981fe1d" xmlns:ns3="1ecf118d-1b68-4539-8f47-c72c4e394bba" targetNamespace="http://schemas.microsoft.com/office/2006/metadata/properties" ma:root="true" ma:fieldsID="42ac030a262984fc8e5d11ce94d03de9" ns1:_="" ns2:_="" ns3:_="">
    <xsd:import namespace="http://schemas.microsoft.com/sharepoint/v3"/>
    <xsd:import namespace="3c5b8ff7-b110-47e5-875b-c1ade981fe1d"/>
    <xsd:import namespace="1ecf118d-1b68-4539-8f47-c72c4e394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Numberofpa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b8ff7-b110-47e5-875b-c1ade981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Numberofpages" ma:index="29" nillable="true" ma:displayName="Number of pages" ma:decimals="0" ma:format="Dropdown" ma:internalName="Numberofpage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ecf118d-1b68-4539-8f47-c72c4e394b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5585fd6-f854-4cbf-96d8-3987581b3232}" ma:internalName="TaxCatchAll" ma:showField="CatchAllData" ma:web="1ecf118d-1b68-4539-8f47-c72c4e394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E551D-5593-4568-9E21-58D0EBA3B3B9}">
  <ds:schemaRefs>
    <ds:schemaRef ds:uri="http://schemas.microsoft.com/sharepoint/v3/contenttype/forms"/>
  </ds:schemaRefs>
</ds:datastoreItem>
</file>

<file path=customXml/itemProps2.xml><?xml version="1.0" encoding="utf-8"?>
<ds:datastoreItem xmlns:ds="http://schemas.openxmlformats.org/officeDocument/2006/customXml" ds:itemID="{216C0881-1635-42A2-9880-2417F837CA80}">
  <ds:schemaRefs>
    <ds:schemaRef ds:uri="http://schemas.microsoft.com/office/2006/metadata/properties"/>
    <ds:schemaRef ds:uri="http://schemas.microsoft.com/office/infopath/2007/PartnerControls"/>
    <ds:schemaRef ds:uri="3c5b8ff7-b110-47e5-875b-c1ade981fe1d"/>
    <ds:schemaRef ds:uri="1ecf118d-1b68-4539-8f47-c72c4e394bba"/>
    <ds:schemaRef ds:uri="http://schemas.microsoft.com/sharepoint/v3"/>
  </ds:schemaRefs>
</ds:datastoreItem>
</file>

<file path=customXml/itemProps3.xml><?xml version="1.0" encoding="utf-8"?>
<ds:datastoreItem xmlns:ds="http://schemas.openxmlformats.org/officeDocument/2006/customXml" ds:itemID="{9DDC0EBF-0805-470F-A4CE-CB9ABEE41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b8ff7-b110-47e5-875b-c1ade981fe1d"/>
    <ds:schemaRef ds:uri="1ecf118d-1b68-4539-8f47-c72c4e394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75D446-86C7-4F92-B676-4B701F24D87C}">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Program template Dec-25.dotx</Template>
  <TotalTime>4</TotalTime>
  <Pages>90</Pages>
  <Words>15755</Words>
  <Characters>89809</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Making of the modern world program – Modern History, Stage 5</vt:lpstr>
    </vt:vector>
  </TitlesOfParts>
  <Company/>
  <LinksUpToDate>false</LinksUpToDate>
  <CharactersWithSpaces>105354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the modern world program – Modern History, Stage 5</dc:title>
  <dc:subject/>
  <dc:creator>NSW Department of Education</dc:creator>
  <cp:keywords/>
  <dc:description/>
  <dcterms:created xsi:type="dcterms:W3CDTF">2026-07-03T07:49:00Z</dcterms:created>
  <dcterms:modified xsi:type="dcterms:W3CDTF">2026-07-03T08:09:00Z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ies>
</file>