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8EE19" w14:textId="7748E414" w:rsidR="00B53FCE" w:rsidRPr="0063309C" w:rsidRDefault="00144CCD" w:rsidP="0063309C">
      <w:pPr>
        <w:pStyle w:val="Title"/>
      </w:pPr>
      <w:bookmarkStart w:id="0" w:name="_Hlk148085229"/>
      <w:r w:rsidRPr="0063309C">
        <w:t>History</w:t>
      </w:r>
      <w:r w:rsidR="00B04B62" w:rsidRPr="0063309C">
        <w:t xml:space="preserve"> </w:t>
      </w:r>
      <w:r w:rsidR="00971357" w:rsidRPr="0063309C">
        <w:t>(</w:t>
      </w:r>
      <w:r w:rsidRPr="0063309C">
        <w:t>Stage</w:t>
      </w:r>
      <w:r w:rsidR="00B04B62" w:rsidRPr="0063309C">
        <w:t xml:space="preserve"> </w:t>
      </w:r>
      <w:r w:rsidRPr="0063309C">
        <w:t>4</w:t>
      </w:r>
      <w:r w:rsidR="00971357" w:rsidRPr="0063309C">
        <w:t xml:space="preserve">) </w:t>
      </w:r>
      <w:r w:rsidRPr="0063309C">
        <w:t>–</w:t>
      </w:r>
      <w:r w:rsidR="00B04B62" w:rsidRPr="0063309C">
        <w:t xml:space="preserve"> </w:t>
      </w:r>
      <w:r w:rsidRPr="0063309C">
        <w:t>sample</w:t>
      </w:r>
      <w:r w:rsidR="00B04B62" w:rsidRPr="0063309C">
        <w:t xml:space="preserve"> </w:t>
      </w:r>
      <w:r w:rsidRPr="0063309C">
        <w:t>program</w:t>
      </w:r>
      <w:r w:rsidR="00B04B62" w:rsidRPr="0063309C">
        <w:t xml:space="preserve"> </w:t>
      </w:r>
      <w:r w:rsidRPr="0063309C">
        <w:t>of</w:t>
      </w:r>
      <w:r w:rsidR="00B04B62" w:rsidRPr="0063309C">
        <w:t xml:space="preserve"> </w:t>
      </w:r>
      <w:r w:rsidRPr="0063309C">
        <w:t>learning</w:t>
      </w:r>
    </w:p>
    <w:bookmarkEnd w:id="0"/>
    <w:p w14:paraId="052302A3" w14:textId="49B3A2C3" w:rsidR="00F05CFE" w:rsidRPr="00A002D6" w:rsidRDefault="00D433E2" w:rsidP="00F05CFE">
      <w:pPr>
        <w:pStyle w:val="Subtitle0"/>
        <w:spacing w:after="360"/>
      </w:pPr>
      <w:r w:rsidRPr="00A002D6">
        <w:t>Historical</w:t>
      </w:r>
      <w:r w:rsidR="00B04B62">
        <w:t xml:space="preserve"> </w:t>
      </w:r>
      <w:r w:rsidRPr="00A002D6">
        <w:t>context</w:t>
      </w:r>
      <w:r w:rsidR="00B04B62">
        <w:t xml:space="preserve"> </w:t>
      </w:r>
      <w:r w:rsidRPr="00A002D6">
        <w:t>1</w:t>
      </w:r>
      <w:r w:rsidR="00B04B62">
        <w:t xml:space="preserve"> </w:t>
      </w:r>
      <w:r w:rsidRPr="00A002D6">
        <w:t>(core):</w:t>
      </w:r>
      <w:r w:rsidR="00B04B62">
        <w:t xml:space="preserve"> </w:t>
      </w:r>
      <w:r w:rsidRPr="00A002D6">
        <w:t>The</w:t>
      </w:r>
      <w:r w:rsidR="00B04B62">
        <w:t xml:space="preserve"> </w:t>
      </w:r>
      <w:r w:rsidRPr="00A002D6">
        <w:t>ancient</w:t>
      </w:r>
      <w:r w:rsidR="00B04B62">
        <w:t xml:space="preserve"> </w:t>
      </w:r>
      <w:r w:rsidRPr="00A002D6">
        <w:t>past</w:t>
      </w:r>
      <w:r w:rsidR="00971357">
        <w:t xml:space="preserve"> – History 7–10 Syllabus (2024)</w:t>
      </w:r>
    </w:p>
    <w:p w14:paraId="2B28DA9E" w14:textId="77777777" w:rsidR="001B2513" w:rsidRPr="00A002D6" w:rsidRDefault="00F05CFE" w:rsidP="00F05CFE">
      <w:pPr>
        <w:pStyle w:val="FeatureBox"/>
        <w:rPr>
          <w:color w:val="FFFFFF" w:themeColor="background1"/>
        </w:rPr>
      </w:pPr>
      <w:r w:rsidRPr="00A002D6">
        <w:rPr>
          <w:color w:val="FFFFFF" w:themeColor="background1"/>
        </w:rPr>
        <w:br w:type="page"/>
      </w:r>
    </w:p>
    <w:p w14:paraId="5957AA1A" w14:textId="77777777" w:rsidR="002506EE" w:rsidRPr="00A002D6" w:rsidRDefault="002506EE" w:rsidP="000E14D8">
      <w:pPr>
        <w:pStyle w:val="TOCHeading"/>
      </w:pPr>
      <w:r w:rsidRPr="00A002D6">
        <w:lastRenderedPageBreak/>
        <w:t>Contents</w:t>
      </w:r>
    </w:p>
    <w:p w14:paraId="0B56E23C" w14:textId="49AA45BB" w:rsidR="0055563D" w:rsidRDefault="00B745B7">
      <w:pPr>
        <w:pStyle w:val="TOC1"/>
        <w:rPr>
          <w:rFonts w:asciiTheme="minorHAnsi" w:eastAsia="Batang" w:hAnsiTheme="minorHAnsi" w:cstheme="minorBidi"/>
          <w:b w:val="0"/>
          <w:kern w:val="2"/>
          <w:sz w:val="24"/>
          <w:lang w:eastAsia="ja-JP"/>
          <w14:ligatures w14:val="standardContextual"/>
        </w:rPr>
      </w:pPr>
      <w:r w:rsidRPr="00A002D6">
        <w:fldChar w:fldCharType="begin"/>
      </w:r>
      <w:r w:rsidRPr="00A002D6">
        <w:instrText xml:space="preserve"> TOC \o "1-3" \h \z \u </w:instrText>
      </w:r>
      <w:r w:rsidRPr="00A002D6">
        <w:fldChar w:fldCharType="separate"/>
      </w:r>
      <w:hyperlink w:anchor="_Toc227838801" w:history="1">
        <w:r w:rsidR="0055563D" w:rsidRPr="00215685">
          <w:rPr>
            <w:rStyle w:val="Hyperlink"/>
          </w:rPr>
          <w:t>Overview</w:t>
        </w:r>
        <w:r w:rsidR="0055563D">
          <w:rPr>
            <w:webHidden/>
          </w:rPr>
          <w:tab/>
        </w:r>
        <w:r w:rsidR="0055563D">
          <w:rPr>
            <w:webHidden/>
          </w:rPr>
          <w:fldChar w:fldCharType="begin"/>
        </w:r>
        <w:r w:rsidR="0055563D">
          <w:rPr>
            <w:webHidden/>
          </w:rPr>
          <w:instrText xml:space="preserve"> PAGEREF _Toc227838801 \h </w:instrText>
        </w:r>
        <w:r w:rsidR="0055563D">
          <w:rPr>
            <w:webHidden/>
          </w:rPr>
        </w:r>
        <w:r w:rsidR="0055563D">
          <w:rPr>
            <w:webHidden/>
          </w:rPr>
          <w:fldChar w:fldCharType="separate"/>
        </w:r>
        <w:r w:rsidR="0055563D">
          <w:rPr>
            <w:webHidden/>
          </w:rPr>
          <w:t>2</w:t>
        </w:r>
        <w:r w:rsidR="0055563D">
          <w:rPr>
            <w:webHidden/>
          </w:rPr>
          <w:fldChar w:fldCharType="end"/>
        </w:r>
      </w:hyperlink>
    </w:p>
    <w:p w14:paraId="1F31DD1C" w14:textId="0F5A3DA4" w:rsidR="0055563D" w:rsidRDefault="0055563D">
      <w:pPr>
        <w:pStyle w:val="TOC2"/>
        <w:rPr>
          <w:rFonts w:asciiTheme="minorHAnsi" w:eastAsia="Batang" w:hAnsiTheme="minorHAnsi" w:cstheme="minorBidi"/>
          <w:kern w:val="2"/>
          <w:sz w:val="24"/>
          <w:lang w:eastAsia="ja-JP"/>
          <w14:ligatures w14:val="standardContextual"/>
        </w:rPr>
      </w:pPr>
      <w:hyperlink w:anchor="_Toc227838802" w:history="1">
        <w:r w:rsidRPr="00215685">
          <w:rPr>
            <w:rStyle w:val="Hyperlink"/>
            <w:rFonts w:eastAsia="Calibri"/>
          </w:rPr>
          <w:t>Planning considerations</w:t>
        </w:r>
        <w:r>
          <w:rPr>
            <w:webHidden/>
          </w:rPr>
          <w:tab/>
        </w:r>
        <w:r>
          <w:rPr>
            <w:webHidden/>
          </w:rPr>
          <w:fldChar w:fldCharType="begin"/>
        </w:r>
        <w:r>
          <w:rPr>
            <w:webHidden/>
          </w:rPr>
          <w:instrText xml:space="preserve"> PAGEREF _Toc227838802 \h </w:instrText>
        </w:r>
        <w:r>
          <w:rPr>
            <w:webHidden/>
          </w:rPr>
        </w:r>
        <w:r>
          <w:rPr>
            <w:webHidden/>
          </w:rPr>
          <w:fldChar w:fldCharType="separate"/>
        </w:r>
        <w:r>
          <w:rPr>
            <w:webHidden/>
          </w:rPr>
          <w:t>2</w:t>
        </w:r>
        <w:r>
          <w:rPr>
            <w:webHidden/>
          </w:rPr>
          <w:fldChar w:fldCharType="end"/>
        </w:r>
      </w:hyperlink>
    </w:p>
    <w:p w14:paraId="56FC2F52" w14:textId="31CCC653" w:rsidR="0055563D" w:rsidRDefault="0055563D">
      <w:pPr>
        <w:pStyle w:val="TOC2"/>
        <w:rPr>
          <w:rFonts w:asciiTheme="minorHAnsi" w:eastAsia="Batang" w:hAnsiTheme="minorHAnsi" w:cstheme="minorBidi"/>
          <w:kern w:val="2"/>
          <w:sz w:val="24"/>
          <w:lang w:eastAsia="ja-JP"/>
          <w14:ligatures w14:val="standardContextual"/>
        </w:rPr>
      </w:pPr>
      <w:hyperlink w:anchor="_Toc227838803" w:history="1">
        <w:r w:rsidRPr="00215685">
          <w:rPr>
            <w:rStyle w:val="Hyperlink"/>
            <w:rFonts w:eastAsia="Calibri"/>
          </w:rPr>
          <w:t>Suggested timeframe</w:t>
        </w:r>
        <w:r>
          <w:rPr>
            <w:webHidden/>
          </w:rPr>
          <w:tab/>
        </w:r>
        <w:r>
          <w:rPr>
            <w:webHidden/>
          </w:rPr>
          <w:fldChar w:fldCharType="begin"/>
        </w:r>
        <w:r>
          <w:rPr>
            <w:webHidden/>
          </w:rPr>
          <w:instrText xml:space="preserve"> PAGEREF _Toc227838803 \h </w:instrText>
        </w:r>
        <w:r>
          <w:rPr>
            <w:webHidden/>
          </w:rPr>
        </w:r>
        <w:r>
          <w:rPr>
            <w:webHidden/>
          </w:rPr>
          <w:fldChar w:fldCharType="separate"/>
        </w:r>
        <w:r>
          <w:rPr>
            <w:webHidden/>
          </w:rPr>
          <w:t>3</w:t>
        </w:r>
        <w:r>
          <w:rPr>
            <w:webHidden/>
          </w:rPr>
          <w:fldChar w:fldCharType="end"/>
        </w:r>
      </w:hyperlink>
    </w:p>
    <w:p w14:paraId="23B046D1" w14:textId="3644DBE9" w:rsidR="0055563D" w:rsidRDefault="0055563D">
      <w:pPr>
        <w:pStyle w:val="TOC2"/>
        <w:rPr>
          <w:rFonts w:asciiTheme="minorHAnsi" w:eastAsia="Batang" w:hAnsiTheme="minorHAnsi" w:cstheme="minorBidi"/>
          <w:kern w:val="2"/>
          <w:sz w:val="24"/>
          <w:lang w:eastAsia="ja-JP"/>
          <w14:ligatures w14:val="standardContextual"/>
        </w:rPr>
      </w:pPr>
      <w:hyperlink w:anchor="_Toc227838804" w:history="1">
        <w:r w:rsidRPr="00215685">
          <w:rPr>
            <w:rStyle w:val="Hyperlink"/>
          </w:rPr>
          <w:t>Outcomes</w:t>
        </w:r>
        <w:r>
          <w:rPr>
            <w:webHidden/>
          </w:rPr>
          <w:tab/>
        </w:r>
        <w:r>
          <w:rPr>
            <w:webHidden/>
          </w:rPr>
          <w:fldChar w:fldCharType="begin"/>
        </w:r>
        <w:r>
          <w:rPr>
            <w:webHidden/>
          </w:rPr>
          <w:instrText xml:space="preserve"> PAGEREF _Toc227838804 \h </w:instrText>
        </w:r>
        <w:r>
          <w:rPr>
            <w:webHidden/>
          </w:rPr>
        </w:r>
        <w:r>
          <w:rPr>
            <w:webHidden/>
          </w:rPr>
          <w:fldChar w:fldCharType="separate"/>
        </w:r>
        <w:r>
          <w:rPr>
            <w:webHidden/>
          </w:rPr>
          <w:t>3</w:t>
        </w:r>
        <w:r>
          <w:rPr>
            <w:webHidden/>
          </w:rPr>
          <w:fldChar w:fldCharType="end"/>
        </w:r>
      </w:hyperlink>
    </w:p>
    <w:p w14:paraId="3C99743A" w14:textId="6A0E452E" w:rsidR="0055563D" w:rsidRDefault="0055563D">
      <w:pPr>
        <w:pStyle w:val="TOC1"/>
        <w:rPr>
          <w:rFonts w:asciiTheme="minorHAnsi" w:eastAsia="Batang" w:hAnsiTheme="minorHAnsi" w:cstheme="minorBidi"/>
          <w:b w:val="0"/>
          <w:kern w:val="2"/>
          <w:sz w:val="24"/>
          <w:lang w:eastAsia="ja-JP"/>
          <w14:ligatures w14:val="standardContextual"/>
        </w:rPr>
      </w:pPr>
      <w:hyperlink w:anchor="_Toc227838805" w:history="1">
        <w:r w:rsidRPr="00215685">
          <w:rPr>
            <w:rStyle w:val="Hyperlink"/>
          </w:rPr>
          <w:t>Learning sequence 1 – How do we know about the ancient past?</w:t>
        </w:r>
        <w:r>
          <w:rPr>
            <w:webHidden/>
          </w:rPr>
          <w:tab/>
        </w:r>
        <w:r>
          <w:rPr>
            <w:webHidden/>
          </w:rPr>
          <w:fldChar w:fldCharType="begin"/>
        </w:r>
        <w:r>
          <w:rPr>
            <w:webHidden/>
          </w:rPr>
          <w:instrText xml:space="preserve"> PAGEREF _Toc227838805 \h </w:instrText>
        </w:r>
        <w:r>
          <w:rPr>
            <w:webHidden/>
          </w:rPr>
        </w:r>
        <w:r>
          <w:rPr>
            <w:webHidden/>
          </w:rPr>
          <w:fldChar w:fldCharType="separate"/>
        </w:r>
        <w:r>
          <w:rPr>
            <w:webHidden/>
          </w:rPr>
          <w:t>4</w:t>
        </w:r>
        <w:r>
          <w:rPr>
            <w:webHidden/>
          </w:rPr>
          <w:fldChar w:fldCharType="end"/>
        </w:r>
      </w:hyperlink>
    </w:p>
    <w:p w14:paraId="660CA6AA" w14:textId="2DD16A68" w:rsidR="0055563D" w:rsidRDefault="0055563D">
      <w:pPr>
        <w:pStyle w:val="TOC1"/>
        <w:rPr>
          <w:rFonts w:asciiTheme="minorHAnsi" w:eastAsia="Batang" w:hAnsiTheme="minorHAnsi" w:cstheme="minorBidi"/>
          <w:b w:val="0"/>
          <w:kern w:val="2"/>
          <w:sz w:val="24"/>
          <w:lang w:eastAsia="ja-JP"/>
          <w14:ligatures w14:val="standardContextual"/>
        </w:rPr>
      </w:pPr>
      <w:hyperlink w:anchor="_Toc227838806" w:history="1">
        <w:r w:rsidRPr="00215685">
          <w:rPr>
            <w:rStyle w:val="Hyperlink"/>
          </w:rPr>
          <w:t>Learning sequence 2 – How is history recorded, organised and investigated?</w:t>
        </w:r>
        <w:r>
          <w:rPr>
            <w:webHidden/>
          </w:rPr>
          <w:tab/>
        </w:r>
        <w:r>
          <w:rPr>
            <w:webHidden/>
          </w:rPr>
          <w:fldChar w:fldCharType="begin"/>
        </w:r>
        <w:r>
          <w:rPr>
            <w:webHidden/>
          </w:rPr>
          <w:instrText xml:space="preserve"> PAGEREF _Toc227838806 \h </w:instrText>
        </w:r>
        <w:r>
          <w:rPr>
            <w:webHidden/>
          </w:rPr>
        </w:r>
        <w:r>
          <w:rPr>
            <w:webHidden/>
          </w:rPr>
          <w:fldChar w:fldCharType="separate"/>
        </w:r>
        <w:r>
          <w:rPr>
            <w:webHidden/>
          </w:rPr>
          <w:t>36</w:t>
        </w:r>
        <w:r>
          <w:rPr>
            <w:webHidden/>
          </w:rPr>
          <w:fldChar w:fldCharType="end"/>
        </w:r>
      </w:hyperlink>
    </w:p>
    <w:p w14:paraId="0E62C08C" w14:textId="552E8EA0" w:rsidR="0055563D" w:rsidRDefault="0055563D">
      <w:pPr>
        <w:pStyle w:val="TOC1"/>
        <w:rPr>
          <w:rFonts w:asciiTheme="minorHAnsi" w:eastAsia="Batang" w:hAnsiTheme="minorHAnsi" w:cstheme="minorBidi"/>
          <w:b w:val="0"/>
          <w:kern w:val="2"/>
          <w:sz w:val="24"/>
          <w:lang w:eastAsia="ja-JP"/>
          <w14:ligatures w14:val="standardContextual"/>
        </w:rPr>
      </w:pPr>
      <w:hyperlink w:anchor="_Toc227838807" w:history="1">
        <w:r w:rsidRPr="00215685">
          <w:rPr>
            <w:rStyle w:val="Hyperlink"/>
          </w:rPr>
          <w:t>Learning sequence 3 – Why does the past matter today?</w:t>
        </w:r>
        <w:r>
          <w:rPr>
            <w:webHidden/>
          </w:rPr>
          <w:tab/>
        </w:r>
        <w:r>
          <w:rPr>
            <w:webHidden/>
          </w:rPr>
          <w:fldChar w:fldCharType="begin"/>
        </w:r>
        <w:r>
          <w:rPr>
            <w:webHidden/>
          </w:rPr>
          <w:instrText xml:space="preserve"> PAGEREF _Toc227838807 \h </w:instrText>
        </w:r>
        <w:r>
          <w:rPr>
            <w:webHidden/>
          </w:rPr>
        </w:r>
        <w:r>
          <w:rPr>
            <w:webHidden/>
          </w:rPr>
          <w:fldChar w:fldCharType="separate"/>
        </w:r>
        <w:r>
          <w:rPr>
            <w:webHidden/>
          </w:rPr>
          <w:t>81</w:t>
        </w:r>
        <w:r>
          <w:rPr>
            <w:webHidden/>
          </w:rPr>
          <w:fldChar w:fldCharType="end"/>
        </w:r>
      </w:hyperlink>
    </w:p>
    <w:p w14:paraId="7D8166D7" w14:textId="239DDF81" w:rsidR="0055563D" w:rsidRDefault="0055563D">
      <w:pPr>
        <w:pStyle w:val="TOC1"/>
        <w:rPr>
          <w:rFonts w:asciiTheme="minorHAnsi" w:eastAsia="Batang" w:hAnsiTheme="minorHAnsi" w:cstheme="minorBidi"/>
          <w:b w:val="0"/>
          <w:kern w:val="2"/>
          <w:sz w:val="24"/>
          <w:lang w:eastAsia="ja-JP"/>
          <w14:ligatures w14:val="standardContextual"/>
        </w:rPr>
      </w:pPr>
      <w:hyperlink w:anchor="_Toc227838808" w:history="1">
        <w:r w:rsidRPr="00215685">
          <w:rPr>
            <w:rStyle w:val="Hyperlink"/>
          </w:rPr>
          <w:t>Overall program evaluation</w:t>
        </w:r>
        <w:r>
          <w:rPr>
            <w:webHidden/>
          </w:rPr>
          <w:tab/>
        </w:r>
        <w:r>
          <w:rPr>
            <w:webHidden/>
          </w:rPr>
          <w:fldChar w:fldCharType="begin"/>
        </w:r>
        <w:r>
          <w:rPr>
            <w:webHidden/>
          </w:rPr>
          <w:instrText xml:space="preserve"> PAGEREF _Toc227838808 \h </w:instrText>
        </w:r>
        <w:r>
          <w:rPr>
            <w:webHidden/>
          </w:rPr>
        </w:r>
        <w:r>
          <w:rPr>
            <w:webHidden/>
          </w:rPr>
          <w:fldChar w:fldCharType="separate"/>
        </w:r>
        <w:r>
          <w:rPr>
            <w:webHidden/>
          </w:rPr>
          <w:t>116</w:t>
        </w:r>
        <w:r>
          <w:rPr>
            <w:webHidden/>
          </w:rPr>
          <w:fldChar w:fldCharType="end"/>
        </w:r>
      </w:hyperlink>
    </w:p>
    <w:p w14:paraId="685337D8" w14:textId="203E2F58" w:rsidR="0055563D" w:rsidRDefault="0055563D">
      <w:pPr>
        <w:pStyle w:val="TOC1"/>
        <w:rPr>
          <w:rFonts w:asciiTheme="minorHAnsi" w:eastAsia="Batang" w:hAnsiTheme="minorHAnsi" w:cstheme="minorBidi"/>
          <w:b w:val="0"/>
          <w:kern w:val="2"/>
          <w:sz w:val="24"/>
          <w:lang w:eastAsia="ja-JP"/>
          <w14:ligatures w14:val="standardContextual"/>
        </w:rPr>
      </w:pPr>
      <w:hyperlink w:anchor="_Toc227838809" w:history="1">
        <w:r w:rsidRPr="00215685">
          <w:rPr>
            <w:rStyle w:val="Hyperlink"/>
          </w:rPr>
          <w:t>References</w:t>
        </w:r>
        <w:r>
          <w:rPr>
            <w:webHidden/>
          </w:rPr>
          <w:tab/>
        </w:r>
        <w:r>
          <w:rPr>
            <w:webHidden/>
          </w:rPr>
          <w:fldChar w:fldCharType="begin"/>
        </w:r>
        <w:r>
          <w:rPr>
            <w:webHidden/>
          </w:rPr>
          <w:instrText xml:space="preserve"> PAGEREF _Toc227838809 \h </w:instrText>
        </w:r>
        <w:r>
          <w:rPr>
            <w:webHidden/>
          </w:rPr>
        </w:r>
        <w:r>
          <w:rPr>
            <w:webHidden/>
          </w:rPr>
          <w:fldChar w:fldCharType="separate"/>
        </w:r>
        <w:r>
          <w:rPr>
            <w:webHidden/>
          </w:rPr>
          <w:t>117</w:t>
        </w:r>
        <w:r>
          <w:rPr>
            <w:webHidden/>
          </w:rPr>
          <w:fldChar w:fldCharType="end"/>
        </w:r>
      </w:hyperlink>
    </w:p>
    <w:p w14:paraId="326968A1" w14:textId="5B924F7B" w:rsidR="002506EE" w:rsidRPr="00A002D6" w:rsidRDefault="00B745B7" w:rsidP="004165DB">
      <w:r w:rsidRPr="00A002D6">
        <w:rPr>
          <w:noProof/>
        </w:rPr>
        <w:fldChar w:fldCharType="end"/>
      </w:r>
      <w:r w:rsidR="002506EE" w:rsidRPr="00A002D6">
        <w:br w:type="page"/>
      </w:r>
    </w:p>
    <w:p w14:paraId="10DFA76E" w14:textId="77777777" w:rsidR="00817D48" w:rsidRPr="00A002D6" w:rsidRDefault="00817D48" w:rsidP="000E14D8">
      <w:pPr>
        <w:pStyle w:val="Heading1"/>
      </w:pPr>
      <w:bookmarkStart w:id="1" w:name="_Toc112681289"/>
      <w:bookmarkStart w:id="2" w:name="_Toc227838801"/>
      <w:r w:rsidRPr="00A002D6">
        <w:lastRenderedPageBreak/>
        <w:t>Overview</w:t>
      </w:r>
      <w:bookmarkEnd w:id="1"/>
      <w:bookmarkEnd w:id="2"/>
    </w:p>
    <w:p w14:paraId="53B03736" w14:textId="7E51C657" w:rsidR="0018523F" w:rsidRPr="00A002D6" w:rsidRDefault="0018523F" w:rsidP="0018523F">
      <w:bookmarkStart w:id="3" w:name="_Toc168398232"/>
      <w:r w:rsidRPr="00A002D6">
        <w:t>This</w:t>
      </w:r>
      <w:r w:rsidR="00B04B62">
        <w:t xml:space="preserve"> </w:t>
      </w:r>
      <w:r w:rsidRPr="00A002D6">
        <w:t>sample</w:t>
      </w:r>
      <w:r w:rsidR="00B04B62">
        <w:t xml:space="preserve"> </w:t>
      </w:r>
      <w:r w:rsidRPr="00A002D6">
        <w:t>program</w:t>
      </w:r>
      <w:r w:rsidR="00B04B62">
        <w:t xml:space="preserve"> </w:t>
      </w:r>
      <w:r w:rsidRPr="00A002D6">
        <w:t>of</w:t>
      </w:r>
      <w:r w:rsidR="00B04B62">
        <w:t xml:space="preserve"> </w:t>
      </w:r>
      <w:r w:rsidRPr="00A002D6">
        <w:t>learning</w:t>
      </w:r>
      <w:r w:rsidR="00B04B62">
        <w:t xml:space="preserve"> </w:t>
      </w:r>
      <w:r w:rsidRPr="00A002D6">
        <w:t>addresses</w:t>
      </w:r>
      <w:r w:rsidR="00B04B62">
        <w:t xml:space="preserve"> </w:t>
      </w:r>
      <w:r w:rsidRPr="00A002D6">
        <w:t>the</w:t>
      </w:r>
      <w:r w:rsidR="00B04B62">
        <w:t xml:space="preserve"> </w:t>
      </w:r>
      <w:r w:rsidRPr="00A002D6">
        <w:t>focus</w:t>
      </w:r>
      <w:r w:rsidR="00B04B62">
        <w:t xml:space="preserve"> </w:t>
      </w:r>
      <w:r w:rsidRPr="00A002D6">
        <w:t>area</w:t>
      </w:r>
      <w:r w:rsidR="00B04B62">
        <w:t xml:space="preserve"> </w:t>
      </w:r>
      <w:hyperlink r:id="rId8" w:tgtFrame="_blank" w:history="1">
        <w:r w:rsidRPr="00A002D6">
          <w:rPr>
            <w:rStyle w:val="Hyperlink"/>
          </w:rPr>
          <w:t>Historical</w:t>
        </w:r>
        <w:r w:rsidR="00B04B62">
          <w:rPr>
            <w:rStyle w:val="Hyperlink"/>
          </w:rPr>
          <w:t xml:space="preserve"> </w:t>
        </w:r>
        <w:r w:rsidRPr="00A002D6">
          <w:rPr>
            <w:rStyle w:val="Hyperlink"/>
          </w:rPr>
          <w:t>context</w:t>
        </w:r>
        <w:r w:rsidR="00B04B62">
          <w:rPr>
            <w:rStyle w:val="Hyperlink"/>
          </w:rPr>
          <w:t xml:space="preserve"> </w:t>
        </w:r>
        <w:r w:rsidRPr="00A002D6">
          <w:rPr>
            <w:rStyle w:val="Hyperlink"/>
          </w:rPr>
          <w:t>1</w:t>
        </w:r>
        <w:r w:rsidR="00B04B62">
          <w:rPr>
            <w:rStyle w:val="Hyperlink"/>
          </w:rPr>
          <w:t xml:space="preserve"> </w:t>
        </w:r>
        <w:r w:rsidRPr="00A002D6">
          <w:rPr>
            <w:rStyle w:val="Hyperlink"/>
          </w:rPr>
          <w:t>(core):</w:t>
        </w:r>
        <w:r w:rsidR="00B04B62">
          <w:rPr>
            <w:rStyle w:val="Hyperlink"/>
          </w:rPr>
          <w:t xml:space="preserve"> </w:t>
        </w:r>
        <w:r w:rsidRPr="00A002D6">
          <w:rPr>
            <w:rStyle w:val="Hyperlink"/>
          </w:rPr>
          <w:t>The</w:t>
        </w:r>
        <w:r w:rsidR="00B04B62">
          <w:rPr>
            <w:rStyle w:val="Hyperlink"/>
          </w:rPr>
          <w:t xml:space="preserve"> </w:t>
        </w:r>
        <w:r w:rsidRPr="00A002D6">
          <w:rPr>
            <w:rStyle w:val="Hyperlink"/>
          </w:rPr>
          <w:t>ancient</w:t>
        </w:r>
        <w:r w:rsidR="00B04B62">
          <w:rPr>
            <w:rStyle w:val="Hyperlink"/>
          </w:rPr>
          <w:t xml:space="preserve"> </w:t>
        </w:r>
        <w:r w:rsidRPr="00A002D6">
          <w:rPr>
            <w:rStyle w:val="Hyperlink"/>
          </w:rPr>
          <w:t>past</w:t>
        </w:r>
      </w:hyperlink>
      <w:r w:rsidRPr="00A002D6">
        <w:t>.</w:t>
      </w:r>
      <w:r w:rsidR="00B04B62">
        <w:t xml:space="preserve"> </w:t>
      </w:r>
      <w:r w:rsidRPr="00A002D6">
        <w:t>The</w:t>
      </w:r>
      <w:r w:rsidR="00B04B62">
        <w:t xml:space="preserve"> </w:t>
      </w:r>
      <w:r w:rsidRPr="00A002D6">
        <w:t>activities</w:t>
      </w:r>
      <w:r w:rsidR="00B04B62">
        <w:t xml:space="preserve"> </w:t>
      </w:r>
      <w:r w:rsidRPr="00A002D6">
        <w:t>are</w:t>
      </w:r>
      <w:r w:rsidR="00B04B62">
        <w:t xml:space="preserve"> </w:t>
      </w:r>
      <w:r w:rsidRPr="00A002D6">
        <w:t>designed</w:t>
      </w:r>
      <w:r w:rsidR="00B04B62">
        <w:t xml:space="preserve"> </w:t>
      </w:r>
      <w:r w:rsidRPr="00A002D6">
        <w:t>to</w:t>
      </w:r>
      <w:r w:rsidR="00B04B62">
        <w:t xml:space="preserve"> </w:t>
      </w:r>
      <w:r w:rsidRPr="00A002D6">
        <w:t>allow</w:t>
      </w:r>
      <w:r w:rsidR="00B04B62">
        <w:t xml:space="preserve"> </w:t>
      </w:r>
      <w:r w:rsidRPr="00A002D6">
        <w:t>students</w:t>
      </w:r>
      <w:r w:rsidR="00B04B62">
        <w:t xml:space="preserve"> </w:t>
      </w:r>
      <w:r w:rsidRPr="00A002D6">
        <w:t>to</w:t>
      </w:r>
      <w:r w:rsidR="00B04B62">
        <w:t xml:space="preserve"> </w:t>
      </w:r>
      <w:r w:rsidRPr="00A002D6">
        <w:t>develop</w:t>
      </w:r>
      <w:r w:rsidR="00B04B62">
        <w:t xml:space="preserve"> </w:t>
      </w:r>
      <w:r w:rsidRPr="00A002D6">
        <w:t>historical</w:t>
      </w:r>
      <w:r w:rsidR="00B04B62">
        <w:t xml:space="preserve"> </w:t>
      </w:r>
      <w:r w:rsidRPr="00A002D6">
        <w:t>knowledge</w:t>
      </w:r>
      <w:r w:rsidR="00B04B62">
        <w:t xml:space="preserve"> </w:t>
      </w:r>
      <w:r w:rsidRPr="00A002D6">
        <w:t>related</w:t>
      </w:r>
      <w:r w:rsidR="00B04B62">
        <w:t xml:space="preserve"> </w:t>
      </w:r>
      <w:r w:rsidRPr="00A002D6">
        <w:t>to</w:t>
      </w:r>
      <w:r w:rsidR="00B04B62">
        <w:t xml:space="preserve"> </w:t>
      </w:r>
      <w:r w:rsidRPr="00A002D6">
        <w:t>the</w:t>
      </w:r>
      <w:r w:rsidR="00B04B62">
        <w:t xml:space="preserve"> </w:t>
      </w:r>
      <w:r w:rsidRPr="00A002D6">
        <w:t>ancient</w:t>
      </w:r>
      <w:r w:rsidR="00B04B62">
        <w:t xml:space="preserve"> </w:t>
      </w:r>
      <w:r w:rsidRPr="00A002D6">
        <w:t>past.</w:t>
      </w:r>
      <w:r w:rsidR="00B04B62">
        <w:t xml:space="preserve"> </w:t>
      </w:r>
      <w:r w:rsidRPr="00A002D6">
        <w:t>Students</w:t>
      </w:r>
      <w:r w:rsidR="00B04B62">
        <w:t xml:space="preserve"> </w:t>
      </w:r>
      <w:r w:rsidRPr="00A002D6">
        <w:t>have</w:t>
      </w:r>
      <w:r w:rsidR="00B04B62">
        <w:t xml:space="preserve"> </w:t>
      </w:r>
      <w:r w:rsidRPr="00A002D6">
        <w:t>opportunities</w:t>
      </w:r>
      <w:r w:rsidR="00B04B62">
        <w:t xml:space="preserve"> </w:t>
      </w:r>
      <w:r w:rsidRPr="00A002D6">
        <w:t>to</w:t>
      </w:r>
      <w:r w:rsidR="00B04B62">
        <w:t xml:space="preserve"> </w:t>
      </w:r>
      <w:r w:rsidRPr="00A002D6">
        <w:t>develop</w:t>
      </w:r>
      <w:r w:rsidR="00B04B62">
        <w:t xml:space="preserve"> </w:t>
      </w:r>
      <w:r w:rsidRPr="00A002D6">
        <w:t>historical</w:t>
      </w:r>
      <w:r w:rsidR="00B04B62">
        <w:t xml:space="preserve"> </w:t>
      </w:r>
      <w:r w:rsidRPr="00A002D6">
        <w:t>knowledge</w:t>
      </w:r>
      <w:r w:rsidR="00B04B62">
        <w:t xml:space="preserve"> </w:t>
      </w:r>
      <w:r w:rsidRPr="00A002D6">
        <w:t>and</w:t>
      </w:r>
      <w:r w:rsidR="00B04B62">
        <w:t xml:space="preserve"> </w:t>
      </w:r>
      <w:r w:rsidRPr="00A002D6">
        <w:t>understanding</w:t>
      </w:r>
      <w:r w:rsidR="00B04B62">
        <w:t xml:space="preserve"> </w:t>
      </w:r>
      <w:r w:rsidRPr="00A002D6">
        <w:t>of</w:t>
      </w:r>
      <w:r w:rsidR="00B04B62">
        <w:t xml:space="preserve"> </w:t>
      </w:r>
      <w:r w:rsidRPr="00A002D6">
        <w:t>the</w:t>
      </w:r>
      <w:r w:rsidR="00B04B62">
        <w:t xml:space="preserve"> </w:t>
      </w:r>
      <w:r w:rsidRPr="00A002D6">
        <w:t>past,</w:t>
      </w:r>
      <w:r w:rsidR="00B04B62">
        <w:t xml:space="preserve"> </w:t>
      </w:r>
      <w:r w:rsidRPr="00A002D6">
        <w:t>as</w:t>
      </w:r>
      <w:r w:rsidR="00B04B62">
        <w:t xml:space="preserve"> </w:t>
      </w:r>
      <w:r w:rsidRPr="00A002D6">
        <w:t>historical</w:t>
      </w:r>
      <w:r w:rsidR="00B04B62">
        <w:t xml:space="preserve"> </w:t>
      </w:r>
      <w:r w:rsidRPr="00A002D6">
        <w:t>concepts,</w:t>
      </w:r>
      <w:r w:rsidR="00B04B62">
        <w:t xml:space="preserve"> </w:t>
      </w:r>
      <w:r w:rsidRPr="00A002D6">
        <w:t>historical</w:t>
      </w:r>
      <w:r w:rsidR="00B04B62">
        <w:t xml:space="preserve"> </w:t>
      </w:r>
      <w:r w:rsidRPr="00A002D6">
        <w:t>skills</w:t>
      </w:r>
      <w:r w:rsidR="00B04B62">
        <w:t xml:space="preserve"> </w:t>
      </w:r>
      <w:r w:rsidRPr="00A002D6">
        <w:t>and</w:t>
      </w:r>
      <w:r w:rsidR="00B04B62">
        <w:t xml:space="preserve"> </w:t>
      </w:r>
      <w:r w:rsidRPr="00A002D6">
        <w:t>the</w:t>
      </w:r>
      <w:r w:rsidR="00B04B62">
        <w:t xml:space="preserve"> </w:t>
      </w:r>
      <w:r w:rsidRPr="00A002D6">
        <w:t>process</w:t>
      </w:r>
      <w:r w:rsidR="00B04B62">
        <w:t xml:space="preserve"> </w:t>
      </w:r>
      <w:r w:rsidRPr="00A002D6">
        <w:t>of</w:t>
      </w:r>
      <w:r w:rsidR="00B04B62">
        <w:t xml:space="preserve"> </w:t>
      </w:r>
      <w:r w:rsidRPr="00A002D6">
        <w:t>historical</w:t>
      </w:r>
      <w:r w:rsidR="00B04B62">
        <w:t xml:space="preserve"> </w:t>
      </w:r>
      <w:r w:rsidRPr="00A002D6">
        <w:t>inquiry</w:t>
      </w:r>
      <w:r w:rsidR="00B04B62">
        <w:t xml:space="preserve"> </w:t>
      </w:r>
      <w:r w:rsidRPr="00A002D6">
        <w:t>are</w:t>
      </w:r>
      <w:r w:rsidR="00B04B62">
        <w:t xml:space="preserve"> </w:t>
      </w:r>
      <w:r w:rsidRPr="00A002D6">
        <w:t>introduced</w:t>
      </w:r>
      <w:r w:rsidR="00B04B62">
        <w:t xml:space="preserve"> </w:t>
      </w:r>
      <w:r w:rsidRPr="00A002D6">
        <w:t>and</w:t>
      </w:r>
      <w:r w:rsidR="00B04B62">
        <w:t xml:space="preserve"> </w:t>
      </w:r>
      <w:r w:rsidRPr="00A002D6">
        <w:t>applied</w:t>
      </w:r>
      <w:r w:rsidR="00B04B62">
        <w:t xml:space="preserve"> </w:t>
      </w:r>
      <w:r w:rsidRPr="00A002D6">
        <w:t>to</w:t>
      </w:r>
      <w:r w:rsidR="00B04B62">
        <w:t xml:space="preserve"> </w:t>
      </w:r>
      <w:r w:rsidRPr="00A002D6">
        <w:t>a</w:t>
      </w:r>
      <w:r w:rsidR="00B04B62">
        <w:t xml:space="preserve"> </w:t>
      </w:r>
      <w:r w:rsidRPr="00A002D6">
        <w:t>range</w:t>
      </w:r>
      <w:r w:rsidR="00B04B62">
        <w:t xml:space="preserve"> </w:t>
      </w:r>
      <w:r w:rsidRPr="00A002D6">
        <w:t>of</w:t>
      </w:r>
      <w:r w:rsidR="00B04B62">
        <w:t xml:space="preserve"> </w:t>
      </w:r>
      <w:r w:rsidRPr="00A002D6">
        <w:t>ancient</w:t>
      </w:r>
      <w:r w:rsidR="00B04B62">
        <w:t xml:space="preserve"> </w:t>
      </w:r>
      <w:r w:rsidRPr="00A002D6">
        <w:t>societies.</w:t>
      </w:r>
      <w:r w:rsidR="00B04B62">
        <w:t xml:space="preserve"> </w:t>
      </w:r>
      <w:r w:rsidRPr="00A002D6">
        <w:t>Additional</w:t>
      </w:r>
      <w:r w:rsidR="00B04B62">
        <w:t xml:space="preserve"> </w:t>
      </w:r>
      <w:r w:rsidRPr="00A002D6">
        <w:t>support</w:t>
      </w:r>
      <w:r w:rsidR="00B04B62">
        <w:t xml:space="preserve"> </w:t>
      </w:r>
      <w:r w:rsidRPr="00A002D6">
        <w:t>for</w:t>
      </w:r>
      <w:r w:rsidR="00B04B62">
        <w:t xml:space="preserve"> </w:t>
      </w:r>
      <w:r w:rsidRPr="00A002D6">
        <w:t>this</w:t>
      </w:r>
      <w:r w:rsidR="00B04B62">
        <w:t xml:space="preserve"> </w:t>
      </w:r>
      <w:r w:rsidRPr="00A002D6">
        <w:t>program,</w:t>
      </w:r>
      <w:r w:rsidR="00B04B62">
        <w:t xml:space="preserve"> </w:t>
      </w:r>
      <w:r w:rsidRPr="00A002D6">
        <w:t>including</w:t>
      </w:r>
      <w:r w:rsidR="00B04B62">
        <w:t xml:space="preserve"> </w:t>
      </w:r>
      <w:r w:rsidRPr="00A002D6">
        <w:t>sample</w:t>
      </w:r>
      <w:r w:rsidR="00B04B62">
        <w:t xml:space="preserve"> </w:t>
      </w:r>
      <w:r w:rsidRPr="00A002D6">
        <w:t>teaching</w:t>
      </w:r>
      <w:r w:rsidR="00B04B62">
        <w:t xml:space="preserve"> </w:t>
      </w:r>
      <w:r w:rsidRPr="00A002D6">
        <w:t>resources,</w:t>
      </w:r>
      <w:r w:rsidR="00B04B62">
        <w:t xml:space="preserve"> </w:t>
      </w:r>
      <w:r w:rsidRPr="00A002D6">
        <w:t>is</w:t>
      </w:r>
      <w:r w:rsidR="00B04B62">
        <w:t xml:space="preserve"> </w:t>
      </w:r>
      <w:r w:rsidRPr="00A002D6">
        <w:t>available</w:t>
      </w:r>
      <w:r w:rsidR="00B04B62">
        <w:t xml:space="preserve"> </w:t>
      </w:r>
      <w:r w:rsidR="00EF72B6">
        <w:t xml:space="preserve">on the </w:t>
      </w:r>
      <w:hyperlink r:id="rId9" w:tgtFrame="_blank" w:history="1">
        <w:r w:rsidRPr="00A002D6">
          <w:rPr>
            <w:rStyle w:val="Hyperlink"/>
          </w:rPr>
          <w:t>Planning,</w:t>
        </w:r>
        <w:r w:rsidR="00B04B62">
          <w:rPr>
            <w:rStyle w:val="Hyperlink"/>
          </w:rPr>
          <w:t xml:space="preserve"> </w:t>
        </w:r>
        <w:r w:rsidRPr="00A002D6">
          <w:rPr>
            <w:rStyle w:val="Hyperlink"/>
          </w:rPr>
          <w:t>programming</w:t>
        </w:r>
        <w:r w:rsidR="00B04B62">
          <w:rPr>
            <w:rStyle w:val="Hyperlink"/>
          </w:rPr>
          <w:t xml:space="preserve"> </w:t>
        </w:r>
        <w:r w:rsidRPr="00A002D6">
          <w:rPr>
            <w:rStyle w:val="Hyperlink"/>
          </w:rPr>
          <w:t>and</w:t>
        </w:r>
        <w:r w:rsidR="00B04B62">
          <w:rPr>
            <w:rStyle w:val="Hyperlink"/>
          </w:rPr>
          <w:t xml:space="preserve"> </w:t>
        </w:r>
        <w:r w:rsidRPr="00A002D6">
          <w:rPr>
            <w:rStyle w:val="Hyperlink"/>
          </w:rPr>
          <w:t>assessing</w:t>
        </w:r>
        <w:r w:rsidR="00B04B62">
          <w:rPr>
            <w:rStyle w:val="Hyperlink"/>
          </w:rPr>
          <w:t xml:space="preserve"> </w:t>
        </w:r>
        <w:r w:rsidRPr="00A002D6">
          <w:rPr>
            <w:rStyle w:val="Hyperlink"/>
          </w:rPr>
          <w:t>History</w:t>
        </w:r>
        <w:r w:rsidR="00B04B62">
          <w:rPr>
            <w:rStyle w:val="Hyperlink"/>
          </w:rPr>
          <w:t xml:space="preserve"> </w:t>
        </w:r>
        <w:r w:rsidRPr="00A002D6">
          <w:rPr>
            <w:rStyle w:val="Hyperlink"/>
          </w:rPr>
          <w:t>7–10</w:t>
        </w:r>
      </w:hyperlink>
      <w:r w:rsidR="00EF72B6">
        <w:t xml:space="preserve"> webpage</w:t>
      </w:r>
      <w:r w:rsidRPr="00A002D6">
        <w:t>.</w:t>
      </w:r>
    </w:p>
    <w:p w14:paraId="43E9A614" w14:textId="70DDF340" w:rsidR="00C05F74" w:rsidRPr="00A002D6" w:rsidRDefault="003F6A58" w:rsidP="00C05F74">
      <w:pPr>
        <w:pStyle w:val="FeatureBox2"/>
      </w:pPr>
      <w:r w:rsidRPr="00C9611F">
        <w:rPr>
          <w:b/>
          <w:bCs/>
        </w:rPr>
        <w:t>Note</w:t>
      </w:r>
      <w:r w:rsidRPr="00C9611F">
        <w:t>:</w:t>
      </w:r>
      <w:r w:rsidR="00B04B62" w:rsidRPr="00C9611F">
        <w:t xml:space="preserve"> </w:t>
      </w:r>
      <w:r w:rsidRPr="00C9611F">
        <w:t>this</w:t>
      </w:r>
      <w:r w:rsidR="00B04B62" w:rsidRPr="00C9611F">
        <w:t xml:space="preserve"> </w:t>
      </w:r>
      <w:r w:rsidRPr="00C9611F">
        <w:t>resource</w:t>
      </w:r>
      <w:r w:rsidR="00B04B62" w:rsidRPr="00C9611F">
        <w:t xml:space="preserve"> </w:t>
      </w:r>
      <w:r w:rsidRPr="00C9611F">
        <w:t>includes</w:t>
      </w:r>
      <w:r w:rsidR="00B04B62" w:rsidRPr="00C9611F">
        <w:t xml:space="preserve"> </w:t>
      </w:r>
      <w:r w:rsidRPr="00C9611F">
        <w:t>topics</w:t>
      </w:r>
      <w:r w:rsidR="00B04B62" w:rsidRPr="00C9611F">
        <w:t xml:space="preserve"> </w:t>
      </w:r>
      <w:r w:rsidRPr="00C9611F">
        <w:t>that</w:t>
      </w:r>
      <w:r w:rsidR="00B04B62" w:rsidRPr="00C9611F">
        <w:t xml:space="preserve"> </w:t>
      </w:r>
      <w:r w:rsidRPr="00C9611F">
        <w:t>might</w:t>
      </w:r>
      <w:r w:rsidR="00B04B62" w:rsidRPr="00C9611F">
        <w:t xml:space="preserve"> </w:t>
      </w:r>
      <w:r w:rsidRPr="00C9611F">
        <w:t>be</w:t>
      </w:r>
      <w:r w:rsidR="00B04B62" w:rsidRPr="00C9611F">
        <w:t xml:space="preserve"> </w:t>
      </w:r>
      <w:r w:rsidRPr="00C9611F">
        <w:t>considered</w:t>
      </w:r>
      <w:r w:rsidR="00B04B62" w:rsidRPr="00C9611F">
        <w:t xml:space="preserve"> </w:t>
      </w:r>
      <w:r w:rsidRPr="00C9611F">
        <w:t>controversial</w:t>
      </w:r>
      <w:r w:rsidR="00B04B62" w:rsidRPr="00C9611F">
        <w:t xml:space="preserve"> </w:t>
      </w:r>
      <w:r w:rsidRPr="00C9611F">
        <w:t>or</w:t>
      </w:r>
      <w:r w:rsidR="00B04B62" w:rsidRPr="00C9611F">
        <w:t xml:space="preserve"> </w:t>
      </w:r>
      <w:r w:rsidRPr="00C9611F">
        <w:t>sensitive.</w:t>
      </w:r>
      <w:r w:rsidR="00B04B62" w:rsidRPr="00C9611F">
        <w:t xml:space="preserve"> </w:t>
      </w:r>
      <w:r w:rsidRPr="00C9611F">
        <w:t>Teachers</w:t>
      </w:r>
      <w:r w:rsidR="00B04B62" w:rsidRPr="00C9611F">
        <w:t xml:space="preserve"> </w:t>
      </w:r>
      <w:r w:rsidRPr="00C9611F">
        <w:t>are</w:t>
      </w:r>
      <w:r w:rsidR="00B04B62" w:rsidRPr="00C9611F">
        <w:t xml:space="preserve"> </w:t>
      </w:r>
      <w:r w:rsidRPr="00C9611F">
        <w:t>to</w:t>
      </w:r>
      <w:r w:rsidR="00B04B62" w:rsidRPr="00C9611F">
        <w:t xml:space="preserve"> </w:t>
      </w:r>
      <w:r w:rsidRPr="00C9611F">
        <w:t>respect</w:t>
      </w:r>
      <w:r w:rsidR="00B04B62" w:rsidRPr="00C9611F">
        <w:t xml:space="preserve"> </w:t>
      </w:r>
      <w:r w:rsidRPr="00C9611F">
        <w:t>the</w:t>
      </w:r>
      <w:r w:rsidR="00B04B62" w:rsidRPr="00C9611F">
        <w:t xml:space="preserve"> </w:t>
      </w:r>
      <w:r w:rsidRPr="00C9611F">
        <w:t>diverse</w:t>
      </w:r>
      <w:r w:rsidR="00B04B62" w:rsidRPr="00C9611F">
        <w:t xml:space="preserve"> </w:t>
      </w:r>
      <w:r w:rsidRPr="00C9611F">
        <w:t>views</w:t>
      </w:r>
      <w:r w:rsidR="00B04B62" w:rsidRPr="00C9611F">
        <w:t xml:space="preserve"> </w:t>
      </w:r>
      <w:r w:rsidRPr="00C9611F">
        <w:t>and</w:t>
      </w:r>
      <w:r w:rsidR="00B04B62" w:rsidRPr="00C9611F">
        <w:t xml:space="preserve"> </w:t>
      </w:r>
      <w:r w:rsidRPr="00C9611F">
        <w:t>experiences</w:t>
      </w:r>
      <w:r w:rsidR="00B04B62" w:rsidRPr="00C9611F">
        <w:t xml:space="preserve"> </w:t>
      </w:r>
      <w:r w:rsidRPr="00C9611F">
        <w:t>of</w:t>
      </w:r>
      <w:r w:rsidR="00B04B62" w:rsidRPr="00C9611F">
        <w:t xml:space="preserve"> </w:t>
      </w:r>
      <w:r w:rsidRPr="00C9611F">
        <w:t>all</w:t>
      </w:r>
      <w:r w:rsidR="00B04B62" w:rsidRPr="00C9611F">
        <w:t xml:space="preserve"> </w:t>
      </w:r>
      <w:r w:rsidRPr="00C9611F">
        <w:t>students</w:t>
      </w:r>
      <w:r w:rsidR="00B04B62" w:rsidRPr="00C9611F">
        <w:t xml:space="preserve"> </w:t>
      </w:r>
      <w:r w:rsidRPr="00C9611F">
        <w:t>and</w:t>
      </w:r>
      <w:r w:rsidR="00B04B62" w:rsidRPr="00C9611F">
        <w:t xml:space="preserve"> </w:t>
      </w:r>
      <w:r w:rsidRPr="00C9611F">
        <w:t>approach</w:t>
      </w:r>
      <w:r w:rsidR="00B04B62" w:rsidRPr="00C9611F">
        <w:t xml:space="preserve"> </w:t>
      </w:r>
      <w:r w:rsidRPr="00C9611F">
        <w:t>discussions</w:t>
      </w:r>
      <w:r w:rsidR="00B04B62" w:rsidRPr="00C9611F">
        <w:t xml:space="preserve"> </w:t>
      </w:r>
      <w:r w:rsidRPr="00C9611F">
        <w:t>in</w:t>
      </w:r>
      <w:r w:rsidR="00B04B62" w:rsidRPr="00C9611F">
        <w:t xml:space="preserve"> </w:t>
      </w:r>
      <w:r w:rsidRPr="00C9611F">
        <w:t>a</w:t>
      </w:r>
      <w:r w:rsidR="00B04B62" w:rsidRPr="00C9611F">
        <w:t xml:space="preserve"> </w:t>
      </w:r>
      <w:r w:rsidRPr="00C9611F">
        <w:t>manner</w:t>
      </w:r>
      <w:r w:rsidR="00B04B62" w:rsidRPr="00C9611F">
        <w:t xml:space="preserve"> </w:t>
      </w:r>
      <w:r w:rsidRPr="00C9611F">
        <w:t>that</w:t>
      </w:r>
      <w:r w:rsidR="00B04B62" w:rsidRPr="00C9611F">
        <w:t xml:space="preserve"> </w:t>
      </w:r>
      <w:r w:rsidRPr="00C9611F">
        <w:t>is</w:t>
      </w:r>
      <w:r w:rsidR="00B04B62" w:rsidRPr="00C9611F">
        <w:t xml:space="preserve"> </w:t>
      </w:r>
      <w:r w:rsidRPr="00C9611F">
        <w:t>impartial,</w:t>
      </w:r>
      <w:r w:rsidR="00B04B62" w:rsidRPr="00C9611F">
        <w:t xml:space="preserve"> </w:t>
      </w:r>
      <w:r w:rsidRPr="00C9611F">
        <w:t>free</w:t>
      </w:r>
      <w:r w:rsidR="00B04B62" w:rsidRPr="00C9611F">
        <w:t xml:space="preserve"> </w:t>
      </w:r>
      <w:r w:rsidRPr="00C9611F">
        <w:t>from</w:t>
      </w:r>
      <w:r w:rsidR="00B04B62" w:rsidRPr="00C9611F">
        <w:t xml:space="preserve"> </w:t>
      </w:r>
      <w:r w:rsidRPr="00C9611F">
        <w:t>harassment</w:t>
      </w:r>
      <w:r w:rsidR="00B04B62" w:rsidRPr="00C9611F">
        <w:t xml:space="preserve"> </w:t>
      </w:r>
      <w:r w:rsidRPr="00C9611F">
        <w:t>and</w:t>
      </w:r>
      <w:r w:rsidR="00B04B62" w:rsidRPr="00C9611F">
        <w:t xml:space="preserve"> </w:t>
      </w:r>
      <w:r w:rsidRPr="00C9611F">
        <w:t>discrimination,</w:t>
      </w:r>
      <w:r w:rsidR="00B04B62" w:rsidRPr="00C9611F">
        <w:t xml:space="preserve"> </w:t>
      </w:r>
      <w:r w:rsidRPr="00C9611F">
        <w:t>supportive</w:t>
      </w:r>
      <w:r w:rsidR="00B04B62" w:rsidRPr="00C9611F">
        <w:t xml:space="preserve"> </w:t>
      </w:r>
      <w:r w:rsidRPr="00C9611F">
        <w:t>of</w:t>
      </w:r>
      <w:r w:rsidR="00B04B62" w:rsidRPr="00C9611F">
        <w:t xml:space="preserve"> </w:t>
      </w:r>
      <w:r w:rsidRPr="00C9611F">
        <w:t>students’</w:t>
      </w:r>
      <w:r w:rsidR="00B04B62" w:rsidRPr="00C9611F">
        <w:t xml:space="preserve"> </w:t>
      </w:r>
      <w:r w:rsidRPr="00C9611F">
        <w:t>wellbeing</w:t>
      </w:r>
      <w:r w:rsidR="00B04B62" w:rsidRPr="00C9611F">
        <w:t xml:space="preserve"> </w:t>
      </w:r>
      <w:r w:rsidRPr="00C9611F">
        <w:t>needs</w:t>
      </w:r>
      <w:r w:rsidR="00B04B62" w:rsidRPr="00C9611F">
        <w:t xml:space="preserve"> </w:t>
      </w:r>
      <w:r w:rsidRPr="00C9611F">
        <w:t>and</w:t>
      </w:r>
      <w:r w:rsidR="00B04B62" w:rsidRPr="00C9611F">
        <w:t xml:space="preserve"> </w:t>
      </w:r>
      <w:r w:rsidRPr="00C9611F">
        <w:t>aligned</w:t>
      </w:r>
      <w:r w:rsidR="00B04B62" w:rsidRPr="00C9611F">
        <w:t xml:space="preserve"> </w:t>
      </w:r>
      <w:r w:rsidRPr="00C9611F">
        <w:t>with</w:t>
      </w:r>
      <w:r w:rsidR="00B04B62" w:rsidRPr="00C9611F">
        <w:t xml:space="preserve"> </w:t>
      </w:r>
      <w:r w:rsidRPr="00C9611F">
        <w:t>the</w:t>
      </w:r>
      <w:r w:rsidR="00B04B62" w:rsidRPr="00C9611F">
        <w:t xml:space="preserve"> </w:t>
      </w:r>
      <w:r w:rsidRPr="00C9611F">
        <w:t>department’s</w:t>
      </w:r>
      <w:r w:rsidR="00B04B62" w:rsidRPr="00C9611F">
        <w:t xml:space="preserve"> </w:t>
      </w:r>
      <w:bookmarkStart w:id="4" w:name="_Hlk208494654"/>
      <w:r w:rsidRPr="00C9611F">
        <w:fldChar w:fldCharType="begin"/>
      </w:r>
      <w:r w:rsidRPr="00C9611F">
        <w:instrText>HYPERLINK "https://education.nsw.gov.au/policy-library/policies/pd-2004-0020"</w:instrText>
      </w:r>
      <w:r w:rsidRPr="00C9611F">
        <w:fldChar w:fldCharType="separate"/>
      </w:r>
      <w:r w:rsidRPr="00C9611F">
        <w:rPr>
          <w:rStyle w:val="Hyperlink"/>
        </w:rPr>
        <w:t>Professional</w:t>
      </w:r>
      <w:r w:rsidR="00B04B62" w:rsidRPr="00C9611F">
        <w:rPr>
          <w:rStyle w:val="Hyperlink"/>
        </w:rPr>
        <w:t xml:space="preserve"> </w:t>
      </w:r>
      <w:r w:rsidRPr="00C9611F">
        <w:rPr>
          <w:rStyle w:val="Hyperlink"/>
        </w:rPr>
        <w:t>and</w:t>
      </w:r>
      <w:r w:rsidR="00B04B62" w:rsidRPr="00C9611F">
        <w:rPr>
          <w:rStyle w:val="Hyperlink"/>
        </w:rPr>
        <w:t xml:space="preserve"> </w:t>
      </w:r>
      <w:r w:rsidRPr="00C9611F">
        <w:rPr>
          <w:rStyle w:val="Hyperlink"/>
        </w:rPr>
        <w:t>ethical</w:t>
      </w:r>
      <w:r w:rsidR="00B04B62" w:rsidRPr="00C9611F">
        <w:rPr>
          <w:rStyle w:val="Hyperlink"/>
        </w:rPr>
        <w:t xml:space="preserve"> </w:t>
      </w:r>
      <w:r w:rsidRPr="00C9611F">
        <w:rPr>
          <w:rStyle w:val="Hyperlink"/>
        </w:rPr>
        <w:t>standards</w:t>
      </w:r>
      <w:r w:rsidRPr="00C9611F">
        <w:fldChar w:fldCharType="end"/>
      </w:r>
      <w:bookmarkEnd w:id="4"/>
      <w:r w:rsidRPr="00C9611F">
        <w:t>,</w:t>
      </w:r>
      <w:r w:rsidR="00B04B62" w:rsidRPr="00C9611F">
        <w:t xml:space="preserve"> </w:t>
      </w:r>
      <w:hyperlink r:id="rId10" w:history="1">
        <w:r w:rsidR="00897412">
          <w:rPr>
            <w:rStyle w:val="Hyperlink"/>
          </w:rPr>
          <w:t>Anti-racism</w:t>
        </w:r>
      </w:hyperlink>
      <w:r w:rsidR="00897412" w:rsidRPr="00897412">
        <w:t xml:space="preserve"> policy</w:t>
      </w:r>
      <w:r w:rsidRPr="00C9611F">
        <w:t>,</w:t>
      </w:r>
      <w:r w:rsidR="00B04B62" w:rsidRPr="00C9611F">
        <w:t xml:space="preserve"> </w:t>
      </w:r>
      <w:hyperlink r:id="rId11" w:history="1">
        <w:r w:rsidR="00897412">
          <w:rPr>
            <w:rStyle w:val="Hyperlink"/>
          </w:rPr>
          <w:t>Controversial issues in schools</w:t>
        </w:r>
      </w:hyperlink>
      <w:r w:rsidR="00897412" w:rsidRPr="00897412">
        <w:t xml:space="preserve"> procedures</w:t>
      </w:r>
      <w:r w:rsidR="00B04B62" w:rsidRPr="00C9611F">
        <w:t xml:space="preserve"> </w:t>
      </w:r>
      <w:r w:rsidRPr="00C9611F">
        <w:t>and</w:t>
      </w:r>
      <w:r w:rsidR="00B04B62" w:rsidRPr="00C9611F">
        <w:t xml:space="preserve"> </w:t>
      </w:r>
      <w:hyperlink r:id="rId12" w:history="1">
        <w:r w:rsidRPr="00C9611F">
          <w:rPr>
            <w:rStyle w:val="Hyperlink"/>
          </w:rPr>
          <w:t>Values</w:t>
        </w:r>
        <w:r w:rsidR="00B04B62" w:rsidRPr="00C9611F">
          <w:rPr>
            <w:rStyle w:val="Hyperlink"/>
          </w:rPr>
          <w:t xml:space="preserve"> </w:t>
        </w:r>
        <w:r w:rsidRPr="00C9611F">
          <w:rPr>
            <w:rStyle w:val="Hyperlink"/>
          </w:rPr>
          <w:t>in</w:t>
        </w:r>
        <w:r w:rsidR="00B04B62" w:rsidRPr="00C9611F">
          <w:rPr>
            <w:rStyle w:val="Hyperlink"/>
          </w:rPr>
          <w:t xml:space="preserve"> </w:t>
        </w:r>
        <w:r w:rsidRPr="00C9611F">
          <w:rPr>
            <w:rStyle w:val="Hyperlink"/>
          </w:rPr>
          <w:t>NSW</w:t>
        </w:r>
        <w:r w:rsidR="00B04B62" w:rsidRPr="00C9611F">
          <w:rPr>
            <w:rStyle w:val="Hyperlink"/>
          </w:rPr>
          <w:t xml:space="preserve"> </w:t>
        </w:r>
        <w:r w:rsidRPr="00C9611F">
          <w:rPr>
            <w:rStyle w:val="Hyperlink"/>
          </w:rPr>
          <w:t>public</w:t>
        </w:r>
        <w:r w:rsidR="00B04B62" w:rsidRPr="00C9611F">
          <w:rPr>
            <w:rStyle w:val="Hyperlink"/>
          </w:rPr>
          <w:t xml:space="preserve"> </w:t>
        </w:r>
        <w:r w:rsidRPr="00C9611F">
          <w:rPr>
            <w:rStyle w:val="Hyperlink"/>
          </w:rPr>
          <w:t>schools</w:t>
        </w:r>
      </w:hyperlink>
      <w:r w:rsidRPr="00C9611F">
        <w:t>.</w:t>
      </w:r>
      <w:r w:rsidR="00B04B62" w:rsidRPr="00C9611F">
        <w:t xml:space="preserve"> </w:t>
      </w:r>
      <w:r w:rsidRPr="00C9611F">
        <w:t>Teachers</w:t>
      </w:r>
      <w:r w:rsidR="00B04B62" w:rsidRPr="00C9611F">
        <w:t xml:space="preserve"> </w:t>
      </w:r>
      <w:r w:rsidRPr="00C9611F">
        <w:t>should</w:t>
      </w:r>
      <w:r w:rsidR="00B04B62" w:rsidRPr="00C9611F">
        <w:t xml:space="preserve"> </w:t>
      </w:r>
      <w:r w:rsidRPr="00C9611F">
        <w:t>facilitate</w:t>
      </w:r>
      <w:r w:rsidR="00B04B62" w:rsidRPr="00C9611F">
        <w:t xml:space="preserve"> </w:t>
      </w:r>
      <w:r w:rsidRPr="00C9611F">
        <w:t>rational</w:t>
      </w:r>
      <w:r w:rsidR="00B04B62" w:rsidRPr="00C9611F">
        <w:t xml:space="preserve"> </w:t>
      </w:r>
      <w:r w:rsidRPr="00C9611F">
        <w:t>discourse</w:t>
      </w:r>
      <w:r w:rsidR="00B04B62" w:rsidRPr="00C9611F">
        <w:t xml:space="preserve"> </w:t>
      </w:r>
      <w:r w:rsidRPr="00C9611F">
        <w:t>and</w:t>
      </w:r>
      <w:r w:rsidR="00B04B62" w:rsidRPr="00C9611F">
        <w:t xml:space="preserve"> </w:t>
      </w:r>
      <w:r w:rsidRPr="00C9611F">
        <w:t>objective</w:t>
      </w:r>
      <w:r w:rsidR="00B04B62" w:rsidRPr="00C9611F">
        <w:t xml:space="preserve"> </w:t>
      </w:r>
      <w:r w:rsidRPr="00C9611F">
        <w:t>study</w:t>
      </w:r>
      <w:r w:rsidR="00B04B62" w:rsidRPr="00C9611F">
        <w:t xml:space="preserve"> </w:t>
      </w:r>
      <w:r w:rsidRPr="00C9611F">
        <w:t>while</w:t>
      </w:r>
      <w:r w:rsidR="00B04B62" w:rsidRPr="00C9611F">
        <w:t xml:space="preserve"> </w:t>
      </w:r>
      <w:r w:rsidRPr="00C9611F">
        <w:t>tailoring</w:t>
      </w:r>
      <w:r w:rsidR="00B04B62" w:rsidRPr="00C9611F">
        <w:t xml:space="preserve"> </w:t>
      </w:r>
      <w:r w:rsidRPr="00C9611F">
        <w:t>the</w:t>
      </w:r>
      <w:r w:rsidR="00B04B62" w:rsidRPr="00C9611F">
        <w:t xml:space="preserve"> </w:t>
      </w:r>
      <w:r w:rsidRPr="00C9611F">
        <w:t>content</w:t>
      </w:r>
      <w:r w:rsidR="00B04B62" w:rsidRPr="00C9611F">
        <w:t xml:space="preserve"> </w:t>
      </w:r>
      <w:r w:rsidRPr="00C9611F">
        <w:t>to</w:t>
      </w:r>
      <w:r w:rsidR="00B04B62" w:rsidRPr="00C9611F">
        <w:t xml:space="preserve"> </w:t>
      </w:r>
      <w:r w:rsidRPr="00C9611F">
        <w:t>meet</w:t>
      </w:r>
      <w:r w:rsidR="00B04B62" w:rsidRPr="00C9611F">
        <w:t xml:space="preserve"> </w:t>
      </w:r>
      <w:r w:rsidRPr="00C9611F">
        <w:t>the</w:t>
      </w:r>
      <w:r w:rsidR="00B04B62" w:rsidRPr="00C9611F">
        <w:t xml:space="preserve"> </w:t>
      </w:r>
      <w:r w:rsidRPr="00C9611F">
        <w:t>unique</w:t>
      </w:r>
      <w:r w:rsidR="00B04B62" w:rsidRPr="00C9611F">
        <w:t xml:space="preserve"> </w:t>
      </w:r>
      <w:r w:rsidRPr="00C9611F">
        <w:t>needs</w:t>
      </w:r>
      <w:r w:rsidR="00B04B62" w:rsidRPr="00C9611F">
        <w:t xml:space="preserve"> </w:t>
      </w:r>
      <w:r w:rsidRPr="00C9611F">
        <w:t>of</w:t>
      </w:r>
      <w:r w:rsidR="00B04B62" w:rsidRPr="00C9611F">
        <w:t xml:space="preserve"> </w:t>
      </w:r>
      <w:r w:rsidRPr="00C9611F">
        <w:t>their</w:t>
      </w:r>
      <w:r w:rsidR="00B04B62" w:rsidRPr="00C9611F">
        <w:t xml:space="preserve"> </w:t>
      </w:r>
      <w:r w:rsidRPr="00C9611F">
        <w:t>students.</w:t>
      </w:r>
      <w:r w:rsidR="00B04B62" w:rsidRPr="00C9611F">
        <w:t xml:space="preserve"> </w:t>
      </w:r>
      <w:r w:rsidRPr="00C9611F">
        <w:t>Where</w:t>
      </w:r>
      <w:r w:rsidR="00B04B62" w:rsidRPr="00C9611F">
        <w:t xml:space="preserve"> </w:t>
      </w:r>
      <w:r w:rsidRPr="00C9611F">
        <w:t>possible,</w:t>
      </w:r>
      <w:r w:rsidR="00B04B62" w:rsidRPr="00C9611F">
        <w:t xml:space="preserve"> </w:t>
      </w:r>
      <w:r w:rsidRPr="00C9611F">
        <w:t>teachers</w:t>
      </w:r>
      <w:r w:rsidR="00B04B62" w:rsidRPr="00C9611F">
        <w:t xml:space="preserve"> </w:t>
      </w:r>
      <w:r w:rsidRPr="00C9611F">
        <w:t>should</w:t>
      </w:r>
      <w:r w:rsidR="00B04B62" w:rsidRPr="00C9611F">
        <w:t xml:space="preserve"> </w:t>
      </w:r>
      <w:r w:rsidRPr="00C9611F">
        <w:t>consult</w:t>
      </w:r>
      <w:r w:rsidR="00B04B62" w:rsidRPr="00C9611F">
        <w:t xml:space="preserve"> </w:t>
      </w:r>
      <w:r w:rsidRPr="00C9611F">
        <w:t>with</w:t>
      </w:r>
      <w:r w:rsidR="00B04B62" w:rsidRPr="00C9611F">
        <w:t xml:space="preserve"> </w:t>
      </w:r>
      <w:r w:rsidRPr="00C9611F">
        <w:t>the</w:t>
      </w:r>
      <w:r w:rsidR="00B04B62" w:rsidRPr="00C9611F">
        <w:t xml:space="preserve"> </w:t>
      </w:r>
      <w:r w:rsidRPr="00C9611F">
        <w:t>school’s</w:t>
      </w:r>
      <w:r w:rsidR="00B04B62" w:rsidRPr="00C9611F">
        <w:t xml:space="preserve"> </w:t>
      </w:r>
      <w:r w:rsidRPr="00C9611F">
        <w:t>wellbeing</w:t>
      </w:r>
      <w:r w:rsidR="00B04B62" w:rsidRPr="00C9611F">
        <w:t xml:space="preserve"> </w:t>
      </w:r>
      <w:r w:rsidRPr="00C9611F">
        <w:t>team</w:t>
      </w:r>
      <w:r w:rsidR="00B04B62" w:rsidRPr="00C9611F">
        <w:t xml:space="preserve"> </w:t>
      </w:r>
      <w:r w:rsidRPr="00C9611F">
        <w:t>before</w:t>
      </w:r>
      <w:r w:rsidR="00B04B62" w:rsidRPr="00C9611F">
        <w:t xml:space="preserve"> </w:t>
      </w:r>
      <w:r w:rsidRPr="00C9611F">
        <w:t>using</w:t>
      </w:r>
      <w:r w:rsidR="00B04B62" w:rsidRPr="00C9611F">
        <w:t xml:space="preserve"> </w:t>
      </w:r>
      <w:r w:rsidRPr="00C9611F">
        <w:t>contexts</w:t>
      </w:r>
      <w:r w:rsidR="00B04B62" w:rsidRPr="00C9611F">
        <w:t xml:space="preserve"> </w:t>
      </w:r>
      <w:r w:rsidRPr="00C9611F">
        <w:t>that</w:t>
      </w:r>
      <w:r w:rsidR="00B04B62" w:rsidRPr="00C9611F">
        <w:t xml:space="preserve"> </w:t>
      </w:r>
      <w:r w:rsidRPr="00C9611F">
        <w:t>might</w:t>
      </w:r>
      <w:r w:rsidR="00B04B62" w:rsidRPr="00C9611F">
        <w:t xml:space="preserve"> </w:t>
      </w:r>
      <w:r w:rsidRPr="00C9611F">
        <w:t>be</w:t>
      </w:r>
      <w:r w:rsidR="00B04B62" w:rsidRPr="00C9611F">
        <w:t xml:space="preserve"> </w:t>
      </w:r>
      <w:r w:rsidRPr="00C9611F">
        <w:t>sensitive</w:t>
      </w:r>
      <w:r w:rsidR="00B04B62" w:rsidRPr="00C9611F">
        <w:t xml:space="preserve"> </w:t>
      </w:r>
      <w:r w:rsidRPr="00C9611F">
        <w:t>for</w:t>
      </w:r>
      <w:r w:rsidR="00B04B62" w:rsidRPr="00C9611F">
        <w:t xml:space="preserve"> </w:t>
      </w:r>
      <w:r w:rsidRPr="00C9611F">
        <w:t>some</w:t>
      </w:r>
      <w:r w:rsidR="00B04B62" w:rsidRPr="00C9611F">
        <w:t xml:space="preserve"> </w:t>
      </w:r>
      <w:r w:rsidRPr="00C9611F">
        <w:t>students</w:t>
      </w:r>
      <w:r w:rsidR="00C05F74" w:rsidRPr="00C9611F">
        <w:t>.</w:t>
      </w:r>
    </w:p>
    <w:p w14:paraId="75952E98" w14:textId="2C9D9BFF" w:rsidR="009E5252" w:rsidRPr="00A002D6" w:rsidRDefault="009E5252" w:rsidP="00747679">
      <w:pPr>
        <w:pStyle w:val="Heading2"/>
        <w:rPr>
          <w:rFonts w:eastAsia="Calibri"/>
        </w:rPr>
      </w:pPr>
      <w:bookmarkStart w:id="5" w:name="_Toc227838802"/>
      <w:r w:rsidRPr="00A002D6">
        <w:rPr>
          <w:rFonts w:eastAsia="Calibri"/>
        </w:rPr>
        <w:t>Planning</w:t>
      </w:r>
      <w:r w:rsidR="00B04B62">
        <w:rPr>
          <w:rFonts w:eastAsia="Calibri"/>
        </w:rPr>
        <w:t xml:space="preserve"> </w:t>
      </w:r>
      <w:r w:rsidRPr="00A002D6">
        <w:rPr>
          <w:rFonts w:eastAsia="Calibri"/>
        </w:rPr>
        <w:t>considerations</w:t>
      </w:r>
      <w:bookmarkEnd w:id="5"/>
    </w:p>
    <w:p w14:paraId="77297B8B" w14:textId="6D552641" w:rsidR="002634E5" w:rsidRPr="00A002D6" w:rsidRDefault="009E5252" w:rsidP="002634E5">
      <w:r w:rsidRPr="00A002D6">
        <w:t>Consider</w:t>
      </w:r>
      <w:r w:rsidR="00B04B62">
        <w:t xml:space="preserve"> </w:t>
      </w:r>
      <w:r w:rsidRPr="00A002D6">
        <w:t>the</w:t>
      </w:r>
      <w:r w:rsidR="00B04B62">
        <w:t xml:space="preserve"> </w:t>
      </w:r>
      <w:hyperlink r:id="rId13" w:history="1">
        <w:r w:rsidRPr="00A002D6">
          <w:rPr>
            <w:rStyle w:val="Hyperlink"/>
            <w:rFonts w:eastAsia="Calibri"/>
          </w:rPr>
          <w:t>Universal</w:t>
        </w:r>
        <w:r w:rsidR="00B04B62">
          <w:rPr>
            <w:rStyle w:val="Hyperlink"/>
            <w:rFonts w:eastAsia="Calibri"/>
          </w:rPr>
          <w:t xml:space="preserve"> </w:t>
        </w:r>
        <w:r w:rsidRPr="00A002D6">
          <w:rPr>
            <w:rStyle w:val="Hyperlink"/>
            <w:rFonts w:eastAsia="Calibri"/>
          </w:rPr>
          <w:t>Design</w:t>
        </w:r>
        <w:r w:rsidR="00B04B62">
          <w:rPr>
            <w:rStyle w:val="Hyperlink"/>
            <w:rFonts w:eastAsia="Calibri"/>
          </w:rPr>
          <w:t xml:space="preserve"> </w:t>
        </w:r>
        <w:r w:rsidRPr="00A002D6">
          <w:rPr>
            <w:rStyle w:val="Hyperlink"/>
            <w:rFonts w:eastAsia="Calibri"/>
          </w:rPr>
          <w:t>for</w:t>
        </w:r>
        <w:r w:rsidR="00B04B62">
          <w:rPr>
            <w:rStyle w:val="Hyperlink"/>
            <w:rFonts w:eastAsia="Calibri"/>
          </w:rPr>
          <w:t xml:space="preserve"> </w:t>
        </w:r>
        <w:r w:rsidRPr="00A002D6">
          <w:rPr>
            <w:rStyle w:val="Hyperlink"/>
            <w:rFonts w:eastAsia="Calibri"/>
          </w:rPr>
          <w:t>Learning</w:t>
        </w:r>
      </w:hyperlink>
      <w:r w:rsidR="00B04B62">
        <w:t xml:space="preserve"> </w:t>
      </w:r>
      <w:r w:rsidRPr="00A002D6">
        <w:t>principles</w:t>
      </w:r>
      <w:r w:rsidR="00B04B62">
        <w:t xml:space="preserve"> </w:t>
      </w:r>
      <w:r w:rsidRPr="00A002D6">
        <w:t>of</w:t>
      </w:r>
      <w:r w:rsidR="00B04B62">
        <w:t xml:space="preserve"> </w:t>
      </w:r>
      <w:hyperlink r:id="rId14" w:history="1">
        <w:r w:rsidRPr="00A002D6">
          <w:rPr>
            <w:rStyle w:val="Hyperlink"/>
            <w:rFonts w:eastAsia="Calibri"/>
          </w:rPr>
          <w:t>engagement</w:t>
        </w:r>
      </w:hyperlink>
      <w:r w:rsidRPr="00A002D6">
        <w:t>,</w:t>
      </w:r>
      <w:r w:rsidR="00B04B62">
        <w:t xml:space="preserve"> </w:t>
      </w:r>
      <w:hyperlink r:id="rId15" w:history="1">
        <w:r w:rsidRPr="00A002D6">
          <w:rPr>
            <w:rStyle w:val="Hyperlink"/>
            <w:rFonts w:eastAsia="Calibri"/>
          </w:rPr>
          <w:t>representation</w:t>
        </w:r>
      </w:hyperlink>
      <w:r w:rsidR="00B04B62">
        <w:t xml:space="preserve"> </w:t>
      </w:r>
      <w:r w:rsidRPr="00A002D6">
        <w:t>and</w:t>
      </w:r>
      <w:r w:rsidR="00B04B62">
        <w:t xml:space="preserve"> </w:t>
      </w:r>
      <w:hyperlink r:id="rId16" w:history="1">
        <w:r w:rsidRPr="00A002D6">
          <w:rPr>
            <w:rStyle w:val="Hyperlink"/>
            <w:rFonts w:eastAsia="Calibri"/>
          </w:rPr>
          <w:t>expression</w:t>
        </w:r>
      </w:hyperlink>
      <w:r w:rsidR="00B04B62">
        <w:t xml:space="preserve"> </w:t>
      </w:r>
      <w:r w:rsidRPr="00A002D6">
        <w:t>in</w:t>
      </w:r>
      <w:r w:rsidR="00B04B62">
        <w:t xml:space="preserve"> </w:t>
      </w:r>
      <w:r w:rsidRPr="00A002D6">
        <w:t>conjunction</w:t>
      </w:r>
      <w:r w:rsidR="00B04B62">
        <w:t xml:space="preserve"> </w:t>
      </w:r>
      <w:r w:rsidRPr="00A002D6">
        <w:t>with</w:t>
      </w:r>
      <w:r w:rsidR="00B04B62">
        <w:t xml:space="preserve"> </w:t>
      </w:r>
      <w:r w:rsidRPr="00A002D6">
        <w:t>this</w:t>
      </w:r>
      <w:r w:rsidR="00B04B62">
        <w:t xml:space="preserve"> </w:t>
      </w:r>
      <w:r w:rsidRPr="00A002D6">
        <w:t>sample</w:t>
      </w:r>
      <w:r w:rsidR="00B04B62">
        <w:t xml:space="preserve"> </w:t>
      </w:r>
      <w:r w:rsidRPr="00A002D6">
        <w:t>program</w:t>
      </w:r>
      <w:r w:rsidR="00B04B62">
        <w:t xml:space="preserve"> </w:t>
      </w:r>
      <w:r w:rsidRPr="00A002D6">
        <w:t>of</w:t>
      </w:r>
      <w:r w:rsidR="00B04B62">
        <w:t xml:space="preserve"> </w:t>
      </w:r>
      <w:r w:rsidRPr="00A002D6">
        <w:t>learning</w:t>
      </w:r>
      <w:r w:rsidR="00B04B62">
        <w:t xml:space="preserve"> </w:t>
      </w:r>
      <w:r w:rsidRPr="00A002D6">
        <w:t>when</w:t>
      </w:r>
      <w:r w:rsidR="00B04B62">
        <w:t xml:space="preserve"> </w:t>
      </w:r>
      <w:r w:rsidRPr="00A002D6">
        <w:t>planning</w:t>
      </w:r>
      <w:r w:rsidR="00B04B62">
        <w:t xml:space="preserve"> </w:t>
      </w:r>
      <w:r w:rsidRPr="00A002D6">
        <w:t>for</w:t>
      </w:r>
      <w:r w:rsidR="00B04B62">
        <w:t xml:space="preserve"> </w:t>
      </w:r>
      <w:r w:rsidRPr="00A002D6">
        <w:t>teaching</w:t>
      </w:r>
      <w:r w:rsidR="00B04B62">
        <w:t xml:space="preserve"> </w:t>
      </w:r>
      <w:r w:rsidRPr="00A002D6">
        <w:t>and</w:t>
      </w:r>
      <w:r w:rsidR="00B04B62">
        <w:t xml:space="preserve"> </w:t>
      </w:r>
      <w:r w:rsidRPr="00A002D6">
        <w:t>learning.</w:t>
      </w:r>
      <w:bookmarkStart w:id="6" w:name="_Hlk168414142"/>
    </w:p>
    <w:bookmarkEnd w:id="6"/>
    <w:p w14:paraId="0D758D4B" w14:textId="24E6A403" w:rsidR="005B462F" w:rsidRPr="00A002D6" w:rsidRDefault="005B462F" w:rsidP="005B462F">
      <w:r w:rsidRPr="00A002D6">
        <w:t>Suggested</w:t>
      </w:r>
      <w:r w:rsidR="00B04B62">
        <w:t xml:space="preserve"> </w:t>
      </w:r>
      <w:hyperlink r:id="rId17" w:history="1">
        <w:r w:rsidRPr="00A002D6">
          <w:rPr>
            <w:rStyle w:val="Hyperlink"/>
          </w:rPr>
          <w:t>learning</w:t>
        </w:r>
        <w:r w:rsidR="00B04B62">
          <w:rPr>
            <w:rStyle w:val="Hyperlink"/>
          </w:rPr>
          <w:t xml:space="preserve"> </w:t>
        </w:r>
        <w:r w:rsidRPr="00A002D6">
          <w:rPr>
            <w:rStyle w:val="Hyperlink"/>
          </w:rPr>
          <w:t>intentions</w:t>
        </w:r>
      </w:hyperlink>
      <w:r w:rsidR="00B04B62">
        <w:t xml:space="preserve"> </w:t>
      </w:r>
      <w:r w:rsidRPr="00A002D6">
        <w:t>and</w:t>
      </w:r>
      <w:r w:rsidR="00B04B62">
        <w:t xml:space="preserve"> </w:t>
      </w:r>
      <w:hyperlink r:id="rId18" w:history="1">
        <w:r w:rsidRPr="00A002D6">
          <w:rPr>
            <w:rStyle w:val="Hyperlink"/>
          </w:rPr>
          <w:t>success</w:t>
        </w:r>
        <w:r w:rsidR="00B04B62">
          <w:rPr>
            <w:rStyle w:val="Hyperlink"/>
          </w:rPr>
          <w:t xml:space="preserve"> </w:t>
        </w:r>
        <w:r w:rsidRPr="00A002D6">
          <w:rPr>
            <w:rStyle w:val="Hyperlink"/>
          </w:rPr>
          <w:t>criteria</w:t>
        </w:r>
      </w:hyperlink>
      <w:r w:rsidR="00B04B62">
        <w:t xml:space="preserve"> </w:t>
      </w:r>
      <w:r w:rsidRPr="00A002D6">
        <w:t>have</w:t>
      </w:r>
      <w:r w:rsidR="00B04B62">
        <w:t xml:space="preserve"> </w:t>
      </w:r>
      <w:r w:rsidRPr="00A002D6">
        <w:t>been</w:t>
      </w:r>
      <w:r w:rsidR="00B04B62">
        <w:t xml:space="preserve"> </w:t>
      </w:r>
      <w:r w:rsidRPr="00A002D6">
        <w:t>provided</w:t>
      </w:r>
      <w:r w:rsidR="00B04B62">
        <w:t xml:space="preserve"> </w:t>
      </w:r>
      <w:r w:rsidRPr="00A002D6">
        <w:t>to</w:t>
      </w:r>
      <w:r w:rsidR="00B04B62">
        <w:t xml:space="preserve"> </w:t>
      </w:r>
      <w:r w:rsidRPr="00A002D6">
        <w:t>demonstrate</w:t>
      </w:r>
      <w:r w:rsidR="00B04B62">
        <w:t xml:space="preserve"> </w:t>
      </w:r>
      <w:r w:rsidRPr="00A002D6">
        <w:t>how</w:t>
      </w:r>
      <w:r w:rsidR="00B04B62">
        <w:t xml:space="preserve"> </w:t>
      </w:r>
      <w:r w:rsidRPr="00A002D6">
        <w:t>they</w:t>
      </w:r>
      <w:r w:rsidR="00B04B62">
        <w:t xml:space="preserve"> </w:t>
      </w:r>
      <w:r w:rsidRPr="00A002D6">
        <w:t>may</w:t>
      </w:r>
      <w:r w:rsidR="00B04B62">
        <w:t xml:space="preserve"> </w:t>
      </w:r>
      <w:r w:rsidRPr="00A002D6">
        <w:t>be</w:t>
      </w:r>
      <w:r w:rsidR="00B04B62">
        <w:t xml:space="preserve"> </w:t>
      </w:r>
      <w:r w:rsidRPr="00A002D6">
        <w:t>written.</w:t>
      </w:r>
      <w:r w:rsidR="00B04B62">
        <w:t xml:space="preserve"> </w:t>
      </w:r>
      <w:r w:rsidR="00D012D1" w:rsidRPr="00220E12">
        <w:t xml:space="preserve">Learning intentions and success criteria are most effective when they are contextualised to meet the needs of students. Teachers may edit those provided and can write and use additional learning intentions and success criteria. </w:t>
      </w:r>
      <w:r w:rsidRPr="00A002D6">
        <w:t>Learning</w:t>
      </w:r>
      <w:r w:rsidR="00B04B62">
        <w:t xml:space="preserve"> </w:t>
      </w:r>
      <w:r w:rsidRPr="00A002D6">
        <w:t>intentions</w:t>
      </w:r>
      <w:r w:rsidR="00B04B62">
        <w:t xml:space="preserve"> </w:t>
      </w:r>
      <w:r w:rsidRPr="00A002D6">
        <w:t>and</w:t>
      </w:r>
      <w:r w:rsidR="00B04B62">
        <w:t xml:space="preserve"> </w:t>
      </w:r>
      <w:r w:rsidRPr="00A002D6">
        <w:t>success</w:t>
      </w:r>
      <w:r w:rsidR="00B04B62">
        <w:t xml:space="preserve"> </w:t>
      </w:r>
      <w:r w:rsidRPr="00A002D6">
        <w:t>criteria</w:t>
      </w:r>
      <w:r w:rsidR="00B04B62">
        <w:t xml:space="preserve"> </w:t>
      </w:r>
      <w:r w:rsidRPr="00A002D6">
        <w:t>are</w:t>
      </w:r>
      <w:r w:rsidR="00B04B62">
        <w:t xml:space="preserve"> </w:t>
      </w:r>
      <w:r w:rsidRPr="00A002D6">
        <w:t>both</w:t>
      </w:r>
      <w:r w:rsidR="00B04B62">
        <w:t xml:space="preserve"> </w:t>
      </w:r>
      <w:r w:rsidRPr="00A002D6">
        <w:t>an</w:t>
      </w:r>
      <w:r w:rsidR="00B04B62">
        <w:t xml:space="preserve"> </w:t>
      </w:r>
      <w:hyperlink r:id="rId19" w:history="1">
        <w:r w:rsidRPr="00A002D6">
          <w:rPr>
            <w:rStyle w:val="Hyperlink"/>
          </w:rPr>
          <w:t>explicit</w:t>
        </w:r>
        <w:r w:rsidR="00B04B62">
          <w:rPr>
            <w:rStyle w:val="Hyperlink"/>
          </w:rPr>
          <w:t xml:space="preserve"> </w:t>
        </w:r>
        <w:r w:rsidRPr="00A002D6">
          <w:rPr>
            <w:rStyle w:val="Hyperlink"/>
          </w:rPr>
          <w:t>teaching</w:t>
        </w:r>
      </w:hyperlink>
      <w:r w:rsidRPr="00A002D6">
        <w:t> and</w:t>
      </w:r>
      <w:r w:rsidR="00B04B62">
        <w:t xml:space="preserve"> </w:t>
      </w:r>
      <w:r w:rsidRPr="00A002D6">
        <w:t>formative</w:t>
      </w:r>
      <w:r w:rsidR="00B04B62">
        <w:t xml:space="preserve"> </w:t>
      </w:r>
      <w:r w:rsidRPr="00A002D6">
        <w:t>assessment</w:t>
      </w:r>
      <w:r w:rsidR="00B04B62">
        <w:t xml:space="preserve"> </w:t>
      </w:r>
      <w:r w:rsidRPr="00A002D6">
        <w:t>strategy.</w:t>
      </w:r>
    </w:p>
    <w:p w14:paraId="19E58E78" w14:textId="3F2EC535" w:rsidR="00D012D1" w:rsidRPr="00BD65E8" w:rsidRDefault="00D012D1" w:rsidP="00D012D1">
      <w:r>
        <w:lastRenderedPageBreak/>
        <w:t xml:space="preserve">Program registration and evaluation </w:t>
      </w:r>
      <w:proofErr w:type="gramStart"/>
      <w:r>
        <w:t>supports</w:t>
      </w:r>
      <w:proofErr w:type="gramEnd"/>
      <w:r>
        <w:t xml:space="preserve"> enhance student outcomes. Evaluation is an important, ongoing part of the programming cycle and must be considered before program implementation. </w:t>
      </w:r>
      <w:hyperlink r:id="rId20" w:history="1">
        <w:r>
          <w:rPr>
            <w:rStyle w:val="Hyperlink"/>
          </w:rPr>
          <w:t>Evaluating teaching and learning programs for HSIE 7–12</w:t>
        </w:r>
      </w:hyperlink>
      <w:r>
        <w:t xml:space="preserve"> provides advice to support this process. Ensure registrations and evaluations are in line with school procedures, department policies and NESA requirements</w:t>
      </w:r>
      <w:r w:rsidRPr="008234C6">
        <w:t>.</w:t>
      </w:r>
    </w:p>
    <w:p w14:paraId="0E18ED4C" w14:textId="200C8306" w:rsidR="00F05CFE" w:rsidRPr="00A002D6" w:rsidRDefault="00F05CFE" w:rsidP="00F05CFE">
      <w:pPr>
        <w:pStyle w:val="Heading2"/>
      </w:pPr>
      <w:bookmarkStart w:id="7" w:name="_Toc227838803"/>
      <w:r w:rsidRPr="00A002D6">
        <w:rPr>
          <w:rFonts w:eastAsia="Calibri"/>
        </w:rPr>
        <w:t>Suggested</w:t>
      </w:r>
      <w:r w:rsidR="00B04B62">
        <w:rPr>
          <w:rFonts w:eastAsia="Calibri"/>
        </w:rPr>
        <w:t xml:space="preserve"> </w:t>
      </w:r>
      <w:r w:rsidRPr="00A002D6">
        <w:rPr>
          <w:rFonts w:eastAsia="Calibri"/>
        </w:rPr>
        <w:t>timeframe</w:t>
      </w:r>
      <w:bookmarkEnd w:id="3"/>
      <w:bookmarkEnd w:id="7"/>
    </w:p>
    <w:p w14:paraId="6D542A17" w14:textId="5BC2EC32" w:rsidR="00E37E70" w:rsidRPr="00A002D6" w:rsidRDefault="00F05CFE" w:rsidP="002974CF">
      <w:r w:rsidRPr="00A002D6">
        <w:t>This</w:t>
      </w:r>
      <w:r w:rsidR="00B04B62">
        <w:t xml:space="preserve"> </w:t>
      </w:r>
      <w:r w:rsidR="00B922F7" w:rsidRPr="00A002D6">
        <w:t>sample</w:t>
      </w:r>
      <w:r w:rsidR="00B04B62">
        <w:t xml:space="preserve"> </w:t>
      </w:r>
      <w:r w:rsidR="00B922F7" w:rsidRPr="00A002D6">
        <w:t>program</w:t>
      </w:r>
      <w:r w:rsidR="00B04B62">
        <w:t xml:space="preserve"> </w:t>
      </w:r>
      <w:r w:rsidR="00B922F7" w:rsidRPr="00A002D6">
        <w:t>of</w:t>
      </w:r>
      <w:r w:rsidR="00B04B62">
        <w:t xml:space="preserve"> </w:t>
      </w:r>
      <w:r w:rsidR="00B922F7" w:rsidRPr="00A002D6">
        <w:t>learning</w:t>
      </w:r>
      <w:r w:rsidR="00B04B62">
        <w:t xml:space="preserve"> </w:t>
      </w:r>
      <w:r w:rsidRPr="00A002D6">
        <w:t>is</w:t>
      </w:r>
      <w:r w:rsidR="00B04B62">
        <w:t xml:space="preserve"> </w:t>
      </w:r>
      <w:r w:rsidRPr="00A002D6">
        <w:t>designed</w:t>
      </w:r>
      <w:r w:rsidR="00B04B62">
        <w:t xml:space="preserve"> </w:t>
      </w:r>
      <w:r w:rsidRPr="00A002D6">
        <w:t>to</w:t>
      </w:r>
      <w:r w:rsidR="00B04B62">
        <w:t xml:space="preserve"> </w:t>
      </w:r>
      <w:r w:rsidRPr="00A002D6">
        <w:t>be</w:t>
      </w:r>
      <w:r w:rsidR="00B04B62">
        <w:t xml:space="preserve"> </w:t>
      </w:r>
      <w:r w:rsidRPr="00A002D6">
        <w:t>completed</w:t>
      </w:r>
      <w:r w:rsidR="00B04B62">
        <w:t xml:space="preserve"> </w:t>
      </w:r>
      <w:r w:rsidRPr="00A002D6">
        <w:t>over</w:t>
      </w:r>
      <w:r w:rsidR="00B04B62">
        <w:t xml:space="preserve"> </w:t>
      </w:r>
      <w:r w:rsidRPr="00A002D6">
        <w:t>a</w:t>
      </w:r>
      <w:r w:rsidR="00B04B62">
        <w:t xml:space="preserve"> </w:t>
      </w:r>
      <w:r w:rsidRPr="00A002D6">
        <w:t>period</w:t>
      </w:r>
      <w:r w:rsidR="00B04B62">
        <w:t xml:space="preserve"> </w:t>
      </w:r>
      <w:r w:rsidRPr="00A002D6">
        <w:t>of</w:t>
      </w:r>
      <w:r w:rsidR="00B04B62">
        <w:t xml:space="preserve"> </w:t>
      </w:r>
      <w:r w:rsidRPr="00A002D6">
        <w:t>approximately</w:t>
      </w:r>
      <w:r w:rsidR="00B04B62">
        <w:t xml:space="preserve"> </w:t>
      </w:r>
      <w:r w:rsidRPr="00A002D6">
        <w:t>10</w:t>
      </w:r>
      <w:r w:rsidR="00B04B62">
        <w:t xml:space="preserve"> </w:t>
      </w:r>
      <w:r w:rsidRPr="00A002D6">
        <w:t>weeks</w:t>
      </w:r>
      <w:r w:rsidR="00B04B62">
        <w:t xml:space="preserve"> </w:t>
      </w:r>
      <w:r w:rsidRPr="00A002D6">
        <w:t>in</w:t>
      </w:r>
      <w:r w:rsidR="00B04B62">
        <w:t xml:space="preserve"> </w:t>
      </w:r>
      <w:r w:rsidRPr="00A002D6">
        <w:t>60-minute</w:t>
      </w:r>
      <w:r w:rsidR="00B04B62">
        <w:t xml:space="preserve"> </w:t>
      </w:r>
      <w:r w:rsidRPr="00A002D6">
        <w:t>le</w:t>
      </w:r>
      <w:r w:rsidR="004165DB" w:rsidRPr="00A002D6">
        <w:t>sson</w:t>
      </w:r>
      <w:r w:rsidR="00D012D1">
        <w:t xml:space="preserve"> sequence</w:t>
      </w:r>
      <w:r w:rsidR="004165DB" w:rsidRPr="00A002D6">
        <w:t>s</w:t>
      </w:r>
      <w:r w:rsidR="00B04B62">
        <w:t xml:space="preserve"> </w:t>
      </w:r>
      <w:r w:rsidRPr="00A002D6">
        <w:t>This</w:t>
      </w:r>
      <w:r w:rsidR="00B04B62">
        <w:t xml:space="preserve"> </w:t>
      </w:r>
      <w:r w:rsidRPr="00A002D6">
        <w:t>duration</w:t>
      </w:r>
      <w:r w:rsidR="00B04B62">
        <w:t xml:space="preserve"> </w:t>
      </w:r>
      <w:r w:rsidRPr="00A002D6">
        <w:t>can</w:t>
      </w:r>
      <w:r w:rsidR="00B04B62">
        <w:t xml:space="preserve"> </w:t>
      </w:r>
      <w:r w:rsidRPr="00A002D6">
        <w:t>be</w:t>
      </w:r>
      <w:r w:rsidR="00B04B62">
        <w:t xml:space="preserve"> </w:t>
      </w:r>
      <w:r w:rsidRPr="00A002D6">
        <w:t>adapted</w:t>
      </w:r>
      <w:r w:rsidR="00B04B62">
        <w:t xml:space="preserve"> </w:t>
      </w:r>
      <w:r w:rsidRPr="00A002D6">
        <w:t>to</w:t>
      </w:r>
      <w:r w:rsidR="00B04B62">
        <w:t xml:space="preserve"> </w:t>
      </w:r>
      <w:r w:rsidRPr="00A002D6">
        <w:t>suit</w:t>
      </w:r>
      <w:r w:rsidR="00B04B62">
        <w:t xml:space="preserve"> </w:t>
      </w:r>
      <w:r w:rsidRPr="00A002D6">
        <w:t>the</w:t>
      </w:r>
      <w:r w:rsidR="00B04B62">
        <w:t xml:space="preserve"> </w:t>
      </w:r>
      <w:r w:rsidRPr="00A002D6">
        <w:t>school</w:t>
      </w:r>
      <w:r w:rsidR="00B04B62">
        <w:t xml:space="preserve"> </w:t>
      </w:r>
      <w:r w:rsidRPr="00A002D6">
        <w:t>context.</w:t>
      </w:r>
    </w:p>
    <w:p w14:paraId="50DF9802" w14:textId="77777777" w:rsidR="00E37E70" w:rsidRPr="00A002D6" w:rsidRDefault="00E37E70" w:rsidP="00E37E70">
      <w:pPr>
        <w:pStyle w:val="Heading2"/>
      </w:pPr>
      <w:bookmarkStart w:id="8" w:name="_Toc112681290"/>
      <w:bookmarkStart w:id="9" w:name="_Toc227838804"/>
      <w:r w:rsidRPr="00A002D6">
        <w:t>Outcomes</w:t>
      </w:r>
      <w:bookmarkEnd w:id="8"/>
      <w:bookmarkEnd w:id="9"/>
    </w:p>
    <w:p w14:paraId="2CD7750C" w14:textId="5B666283" w:rsidR="00E37E70" w:rsidRPr="00A002D6" w:rsidRDefault="00E37E70" w:rsidP="00E37E70">
      <w:pPr>
        <w:rPr>
          <w:noProof/>
        </w:rPr>
      </w:pPr>
      <w:r w:rsidRPr="00A002D6">
        <w:rPr>
          <w:noProof/>
        </w:rPr>
        <w:t>A</w:t>
      </w:r>
      <w:r w:rsidR="00B04B62">
        <w:rPr>
          <w:noProof/>
        </w:rPr>
        <w:t xml:space="preserve"> </w:t>
      </w:r>
      <w:r w:rsidRPr="00A002D6">
        <w:rPr>
          <w:noProof/>
        </w:rPr>
        <w:t>student:</w:t>
      </w:r>
    </w:p>
    <w:p w14:paraId="20B58994" w14:textId="2750CE9C" w:rsidR="00870000" w:rsidRPr="00D012D1" w:rsidRDefault="00870000" w:rsidP="00D012D1">
      <w:pPr>
        <w:pStyle w:val="ListBullet"/>
      </w:pPr>
      <w:r w:rsidRPr="00D012D1">
        <w:rPr>
          <w:b/>
          <w:bCs/>
        </w:rPr>
        <w:t>HI4-CON-01</w:t>
      </w:r>
      <w:r w:rsidR="00B04B62" w:rsidRPr="00D012D1">
        <w:t xml:space="preserve"> </w:t>
      </w:r>
      <w:r w:rsidRPr="00D012D1">
        <w:t>describes</w:t>
      </w:r>
      <w:r w:rsidR="00B04B62" w:rsidRPr="00D012D1">
        <w:t xml:space="preserve"> </w:t>
      </w:r>
      <w:r w:rsidRPr="00D012D1">
        <w:t>continuity</w:t>
      </w:r>
      <w:r w:rsidR="00B04B62" w:rsidRPr="00D012D1">
        <w:t xml:space="preserve"> </w:t>
      </w:r>
      <w:r w:rsidRPr="00D012D1">
        <w:t>and</w:t>
      </w:r>
      <w:r w:rsidR="00B04B62" w:rsidRPr="00D012D1">
        <w:t xml:space="preserve"> </w:t>
      </w:r>
      <w:r w:rsidRPr="00D012D1">
        <w:t>change</w:t>
      </w:r>
      <w:r w:rsidR="00B04B62" w:rsidRPr="00D012D1">
        <w:t xml:space="preserve"> </w:t>
      </w:r>
      <w:r w:rsidRPr="00D012D1">
        <w:t>over</w:t>
      </w:r>
      <w:r w:rsidR="00B04B62" w:rsidRPr="00D012D1">
        <w:t xml:space="preserve"> </w:t>
      </w:r>
      <w:proofErr w:type="gramStart"/>
      <w:r w:rsidRPr="00D012D1">
        <w:t>a</w:t>
      </w:r>
      <w:r w:rsidR="00B04B62" w:rsidRPr="00D012D1">
        <w:t xml:space="preserve"> </w:t>
      </w:r>
      <w:r w:rsidRPr="00D012D1">
        <w:t>period</w:t>
      </w:r>
      <w:r w:rsidR="00B04B62" w:rsidRPr="00D012D1">
        <w:t xml:space="preserve"> </w:t>
      </w:r>
      <w:r w:rsidRPr="00D012D1">
        <w:t>of</w:t>
      </w:r>
      <w:r w:rsidR="00B04B62" w:rsidRPr="00D012D1">
        <w:t xml:space="preserve"> </w:t>
      </w:r>
      <w:r w:rsidRPr="00D012D1">
        <w:t>time</w:t>
      </w:r>
      <w:proofErr w:type="gramEnd"/>
      <w:r w:rsidR="00B04B62" w:rsidRPr="00D012D1">
        <w:t xml:space="preserve"> </w:t>
      </w:r>
      <w:r w:rsidRPr="00D012D1">
        <w:t>in</w:t>
      </w:r>
      <w:r w:rsidR="00B04B62" w:rsidRPr="00D012D1">
        <w:t xml:space="preserve"> </w:t>
      </w:r>
      <w:r w:rsidRPr="00D012D1">
        <w:t>relation</w:t>
      </w:r>
      <w:r w:rsidR="00B04B62" w:rsidRPr="00D012D1">
        <w:t xml:space="preserve"> </w:t>
      </w:r>
      <w:r w:rsidRPr="00D012D1">
        <w:t>to</w:t>
      </w:r>
      <w:r w:rsidR="00B04B62" w:rsidRPr="00D012D1">
        <w:t xml:space="preserve"> </w:t>
      </w:r>
      <w:r w:rsidRPr="00D012D1">
        <w:t>a</w:t>
      </w:r>
      <w:r w:rsidR="00B04B62" w:rsidRPr="00D012D1">
        <w:t xml:space="preserve"> </w:t>
      </w:r>
      <w:r w:rsidRPr="00D012D1">
        <w:t>historical</w:t>
      </w:r>
      <w:r w:rsidR="00B04B62" w:rsidRPr="00D012D1">
        <w:t xml:space="preserve"> </w:t>
      </w:r>
      <w:r w:rsidRPr="00D012D1">
        <w:t>context</w:t>
      </w:r>
    </w:p>
    <w:p w14:paraId="6F6BA3FE" w14:textId="0B352D02" w:rsidR="00870000" w:rsidRPr="00D012D1" w:rsidRDefault="00870000" w:rsidP="00D012D1">
      <w:pPr>
        <w:pStyle w:val="ListBullet"/>
      </w:pPr>
      <w:r w:rsidRPr="00D012D1">
        <w:rPr>
          <w:b/>
          <w:bCs/>
        </w:rPr>
        <w:t>HI4-CPP-01</w:t>
      </w:r>
      <w:r w:rsidR="00B04B62" w:rsidRPr="00D012D1">
        <w:t xml:space="preserve"> </w:t>
      </w:r>
      <w:r w:rsidRPr="00D012D1">
        <w:t>describes</w:t>
      </w:r>
      <w:r w:rsidR="00B04B62" w:rsidRPr="00D012D1">
        <w:t xml:space="preserve"> </w:t>
      </w:r>
      <w:r w:rsidRPr="00D012D1">
        <w:t>different</w:t>
      </w:r>
      <w:r w:rsidR="00B04B62" w:rsidRPr="00D012D1">
        <w:t xml:space="preserve"> </w:t>
      </w:r>
      <w:r w:rsidRPr="00D012D1">
        <w:t>contexts</w:t>
      </w:r>
      <w:r w:rsidR="00B04B62" w:rsidRPr="00D012D1">
        <w:t xml:space="preserve"> </w:t>
      </w:r>
      <w:r w:rsidRPr="00D012D1">
        <w:t>and</w:t>
      </w:r>
      <w:r w:rsidR="00B04B62" w:rsidRPr="00D012D1">
        <w:t xml:space="preserve"> </w:t>
      </w:r>
      <w:r w:rsidRPr="00D012D1">
        <w:t>perspectives</w:t>
      </w:r>
      <w:r w:rsidR="00B04B62" w:rsidRPr="00D012D1">
        <w:t xml:space="preserve"> </w:t>
      </w:r>
      <w:r w:rsidRPr="00D012D1">
        <w:t>of</w:t>
      </w:r>
      <w:r w:rsidR="00B04B62" w:rsidRPr="00D012D1">
        <w:t xml:space="preserve"> </w:t>
      </w:r>
      <w:r w:rsidRPr="00D012D1">
        <w:t>the</w:t>
      </w:r>
      <w:r w:rsidR="00B04B62" w:rsidRPr="00D012D1">
        <w:t xml:space="preserve"> </w:t>
      </w:r>
      <w:r w:rsidRPr="00D012D1">
        <w:t>past</w:t>
      </w:r>
    </w:p>
    <w:p w14:paraId="0F7F2E14" w14:textId="6FC195A6" w:rsidR="00870000" w:rsidRPr="00D012D1" w:rsidRDefault="00870000" w:rsidP="00D012D1">
      <w:pPr>
        <w:pStyle w:val="ListBullet"/>
      </w:pPr>
      <w:r w:rsidRPr="00D012D1">
        <w:rPr>
          <w:b/>
          <w:bCs/>
        </w:rPr>
        <w:t>HI4-INQ-01</w:t>
      </w:r>
      <w:r w:rsidR="00B04B62" w:rsidRPr="00D012D1">
        <w:t xml:space="preserve"> </w:t>
      </w:r>
      <w:r w:rsidRPr="00D012D1">
        <w:t>explains</w:t>
      </w:r>
      <w:r w:rsidR="00B04B62" w:rsidRPr="00D012D1">
        <w:t xml:space="preserve"> </w:t>
      </w:r>
      <w:r w:rsidRPr="00D012D1">
        <w:t>the</w:t>
      </w:r>
      <w:r w:rsidR="00B04B62" w:rsidRPr="00D012D1">
        <w:t xml:space="preserve"> </w:t>
      </w:r>
      <w:r w:rsidRPr="00D012D1">
        <w:t>meaning</w:t>
      </w:r>
      <w:r w:rsidR="00B04B62" w:rsidRPr="00D012D1">
        <w:t xml:space="preserve"> </w:t>
      </w:r>
      <w:r w:rsidRPr="00D012D1">
        <w:t>and</w:t>
      </w:r>
      <w:r w:rsidR="00B04B62" w:rsidRPr="00D012D1">
        <w:t xml:space="preserve"> </w:t>
      </w:r>
      <w:r w:rsidRPr="00D012D1">
        <w:t>context</w:t>
      </w:r>
      <w:r w:rsidR="00B04B62" w:rsidRPr="00D012D1">
        <w:t xml:space="preserve"> </w:t>
      </w:r>
      <w:r w:rsidRPr="00D012D1">
        <w:t>of</w:t>
      </w:r>
      <w:r w:rsidR="00B04B62" w:rsidRPr="00D012D1">
        <w:t xml:space="preserve"> </w:t>
      </w:r>
      <w:r w:rsidRPr="00D012D1">
        <w:t>sources</w:t>
      </w:r>
      <w:r w:rsidR="00B04B62" w:rsidRPr="00D012D1">
        <w:t xml:space="preserve"> </w:t>
      </w:r>
      <w:r w:rsidRPr="00D012D1">
        <w:t>as</w:t>
      </w:r>
      <w:r w:rsidR="00B04B62" w:rsidRPr="00D012D1">
        <w:t xml:space="preserve"> </w:t>
      </w:r>
      <w:r w:rsidRPr="00D012D1">
        <w:t>part</w:t>
      </w:r>
      <w:r w:rsidR="00B04B62" w:rsidRPr="00D012D1">
        <w:t xml:space="preserve"> </w:t>
      </w:r>
      <w:r w:rsidRPr="00D012D1">
        <w:t>of</w:t>
      </w:r>
      <w:r w:rsidR="00B04B62" w:rsidRPr="00D012D1">
        <w:t xml:space="preserve"> </w:t>
      </w:r>
      <w:r w:rsidRPr="00D012D1">
        <w:t>a</w:t>
      </w:r>
      <w:r w:rsidR="00B04B62" w:rsidRPr="00D012D1">
        <w:t xml:space="preserve"> </w:t>
      </w:r>
      <w:r w:rsidRPr="00D012D1">
        <w:t>historical</w:t>
      </w:r>
      <w:r w:rsidR="00B04B62" w:rsidRPr="00D012D1">
        <w:t xml:space="preserve"> </w:t>
      </w:r>
      <w:r w:rsidRPr="00D012D1">
        <w:t>inquiry</w:t>
      </w:r>
    </w:p>
    <w:p w14:paraId="63C4087C" w14:textId="5814B7B4" w:rsidR="00D012D1" w:rsidRDefault="0018105E" w:rsidP="00D012D1">
      <w:hyperlink r:id="rId21" w:tgtFrame="_blank" w:history="1">
        <w:r w:rsidRPr="00A002D6">
          <w:rPr>
            <w:rStyle w:val="Hyperlink"/>
          </w:rPr>
          <w:t>History</w:t>
        </w:r>
        <w:r w:rsidR="00B04B62">
          <w:rPr>
            <w:rStyle w:val="Hyperlink"/>
          </w:rPr>
          <w:t xml:space="preserve"> </w:t>
        </w:r>
        <w:r w:rsidRPr="00A002D6">
          <w:rPr>
            <w:rStyle w:val="Hyperlink"/>
          </w:rPr>
          <w:t>7–10</w:t>
        </w:r>
        <w:r w:rsidR="00B04B62">
          <w:rPr>
            <w:rStyle w:val="Hyperlink"/>
          </w:rPr>
          <w:t xml:space="preserve"> </w:t>
        </w:r>
        <w:r w:rsidRPr="00A002D6">
          <w:rPr>
            <w:rStyle w:val="Hyperlink"/>
          </w:rPr>
          <w:t>Syllabus</w:t>
        </w:r>
      </w:hyperlink>
      <w:r w:rsidR="00B04B62">
        <w:t xml:space="preserve"> </w:t>
      </w:r>
      <w:r w:rsidRPr="00A002D6">
        <w:t>©</w:t>
      </w:r>
      <w:r w:rsidR="00B04B62">
        <w:t xml:space="preserve"> </w:t>
      </w:r>
      <w:r w:rsidRPr="00A002D6">
        <w:t>NSW</w:t>
      </w:r>
      <w:r w:rsidR="00B04B62">
        <w:t xml:space="preserve"> </w:t>
      </w:r>
      <w:r w:rsidRPr="00A002D6">
        <w:t>Education</w:t>
      </w:r>
      <w:r w:rsidR="00B04B62">
        <w:t xml:space="preserve"> </w:t>
      </w:r>
      <w:r w:rsidRPr="00A002D6">
        <w:t>Standards</w:t>
      </w:r>
      <w:r w:rsidR="00B04B62">
        <w:t xml:space="preserve"> </w:t>
      </w:r>
      <w:r w:rsidRPr="00A002D6">
        <w:t>Authority</w:t>
      </w:r>
      <w:r w:rsidR="00B04B62">
        <w:t xml:space="preserve"> </w:t>
      </w:r>
      <w:r w:rsidRPr="00A002D6">
        <w:t>(NESA)</w:t>
      </w:r>
      <w:r w:rsidR="00B04B62">
        <w:t xml:space="preserve"> </w:t>
      </w:r>
      <w:r w:rsidRPr="00A002D6">
        <w:t>for</w:t>
      </w:r>
      <w:r w:rsidR="00B04B62">
        <w:t xml:space="preserve"> </w:t>
      </w:r>
      <w:r w:rsidRPr="00A002D6">
        <w:t>and</w:t>
      </w:r>
      <w:r w:rsidR="00B04B62">
        <w:t xml:space="preserve"> </w:t>
      </w:r>
      <w:r w:rsidRPr="00A002D6">
        <w:t>on</w:t>
      </w:r>
      <w:r w:rsidR="00B04B62">
        <w:t xml:space="preserve"> </w:t>
      </w:r>
      <w:r w:rsidRPr="00A002D6">
        <w:t>behalf</w:t>
      </w:r>
      <w:r w:rsidR="00B04B62">
        <w:t xml:space="preserve"> </w:t>
      </w:r>
      <w:r w:rsidRPr="00A002D6">
        <w:t>of</w:t>
      </w:r>
      <w:r w:rsidR="00B04B62">
        <w:t xml:space="preserve"> </w:t>
      </w:r>
      <w:r w:rsidRPr="00A002D6">
        <w:t>the</w:t>
      </w:r>
      <w:r w:rsidR="00B04B62">
        <w:t xml:space="preserve"> </w:t>
      </w:r>
      <w:r w:rsidRPr="00A002D6">
        <w:t>Crown</w:t>
      </w:r>
      <w:r w:rsidR="00B04B62">
        <w:t xml:space="preserve"> </w:t>
      </w:r>
      <w:r w:rsidRPr="00A002D6">
        <w:t>in</w:t>
      </w:r>
      <w:r w:rsidR="00B04B62">
        <w:t xml:space="preserve"> </w:t>
      </w:r>
      <w:r w:rsidRPr="00A002D6">
        <w:t>right</w:t>
      </w:r>
      <w:r w:rsidR="00B04B62">
        <w:t xml:space="preserve"> </w:t>
      </w:r>
      <w:r w:rsidRPr="00A002D6">
        <w:t>of</w:t>
      </w:r>
      <w:r w:rsidR="00B04B62">
        <w:t xml:space="preserve"> </w:t>
      </w:r>
      <w:r w:rsidRPr="00A002D6">
        <w:t>the</w:t>
      </w:r>
      <w:r w:rsidR="00B04B62">
        <w:t xml:space="preserve"> </w:t>
      </w:r>
      <w:r w:rsidRPr="00A002D6">
        <w:t>State</w:t>
      </w:r>
      <w:r w:rsidR="00B04B62">
        <w:t xml:space="preserve"> </w:t>
      </w:r>
      <w:r w:rsidRPr="00A002D6">
        <w:t>of</w:t>
      </w:r>
      <w:r w:rsidR="00B04B62">
        <w:t xml:space="preserve"> </w:t>
      </w:r>
      <w:r w:rsidRPr="00A002D6">
        <w:t>New</w:t>
      </w:r>
      <w:r w:rsidR="00B04B62">
        <w:t xml:space="preserve"> </w:t>
      </w:r>
      <w:r w:rsidRPr="00A002D6">
        <w:t>South</w:t>
      </w:r>
      <w:r w:rsidR="00B04B62">
        <w:t xml:space="preserve"> </w:t>
      </w:r>
      <w:r w:rsidRPr="00A002D6">
        <w:t>Wales,</w:t>
      </w:r>
      <w:r w:rsidR="00B04B62">
        <w:t xml:space="preserve"> </w:t>
      </w:r>
      <w:r w:rsidRPr="00A002D6">
        <w:t>2024.</w:t>
      </w:r>
      <w:r w:rsidR="00D012D1">
        <w:br w:type="page"/>
      </w:r>
    </w:p>
    <w:p w14:paraId="5A513CC6" w14:textId="7D080DC6" w:rsidR="00332DCA" w:rsidRPr="00A002D6" w:rsidRDefault="00D10851" w:rsidP="000E14D8">
      <w:pPr>
        <w:pStyle w:val="Heading1"/>
      </w:pPr>
      <w:bookmarkStart w:id="10" w:name="_Toc227838805"/>
      <w:r w:rsidRPr="00A002D6">
        <w:lastRenderedPageBreak/>
        <w:t>Learning</w:t>
      </w:r>
      <w:r w:rsidR="00B04B62">
        <w:t xml:space="preserve"> </w:t>
      </w:r>
      <w:r w:rsidR="00635326" w:rsidRPr="00A002D6">
        <w:t>sequence</w:t>
      </w:r>
      <w:r w:rsidR="00B04B62">
        <w:t xml:space="preserve"> </w:t>
      </w:r>
      <w:r w:rsidR="00994FBC" w:rsidRPr="00A002D6">
        <w:t>1</w:t>
      </w:r>
      <w:r w:rsidR="00B04B62">
        <w:t xml:space="preserve"> </w:t>
      </w:r>
      <w:r w:rsidR="00994FBC" w:rsidRPr="00A002D6">
        <w:t>–</w:t>
      </w:r>
      <w:r w:rsidR="00B04B62">
        <w:t xml:space="preserve"> </w:t>
      </w:r>
      <w:r w:rsidR="00AD32C4" w:rsidRPr="00A002D6">
        <w:t>How</w:t>
      </w:r>
      <w:r w:rsidR="00B04B62">
        <w:t xml:space="preserve"> </w:t>
      </w:r>
      <w:r w:rsidR="00AD32C4" w:rsidRPr="00A002D6">
        <w:t>do</w:t>
      </w:r>
      <w:r w:rsidR="00B04B62">
        <w:t xml:space="preserve"> </w:t>
      </w:r>
      <w:r w:rsidR="00AD32C4" w:rsidRPr="00A002D6">
        <w:t>we</w:t>
      </w:r>
      <w:r w:rsidR="00B04B62">
        <w:t xml:space="preserve"> </w:t>
      </w:r>
      <w:r w:rsidR="00AD32C4" w:rsidRPr="00A002D6">
        <w:t>know</w:t>
      </w:r>
      <w:r w:rsidR="00B04B62">
        <w:t xml:space="preserve"> </w:t>
      </w:r>
      <w:r w:rsidR="00AD32C4" w:rsidRPr="00A002D6">
        <w:t>about</w:t>
      </w:r>
      <w:r w:rsidR="00B04B62">
        <w:t xml:space="preserve"> </w:t>
      </w:r>
      <w:r w:rsidR="00AD32C4" w:rsidRPr="00A002D6">
        <w:t>the</w:t>
      </w:r>
      <w:r w:rsidR="00B04B62">
        <w:t xml:space="preserve"> </w:t>
      </w:r>
      <w:r w:rsidR="00AD32C4" w:rsidRPr="00A002D6">
        <w:t>ancient</w:t>
      </w:r>
      <w:r w:rsidR="00B04B62">
        <w:t xml:space="preserve"> </w:t>
      </w:r>
      <w:r w:rsidR="00AD32C4" w:rsidRPr="00A002D6">
        <w:t>past?</w:t>
      </w:r>
      <w:bookmarkEnd w:id="10"/>
    </w:p>
    <w:p w14:paraId="7C8E5664" w14:textId="701513AA" w:rsidR="008A6271" w:rsidRPr="00A002D6" w:rsidRDefault="008A6271" w:rsidP="008A6271">
      <w:r w:rsidRPr="00A002D6">
        <w:t>The</w:t>
      </w:r>
      <w:r w:rsidR="00B04B62">
        <w:t xml:space="preserve"> </w:t>
      </w:r>
      <w:r w:rsidRPr="00A002D6">
        <w:t>following</w:t>
      </w:r>
      <w:r w:rsidR="00B04B62">
        <w:t xml:space="preserve"> </w:t>
      </w:r>
      <w:r w:rsidRPr="00A002D6">
        <w:t>learning</w:t>
      </w:r>
      <w:r w:rsidR="00B04B62">
        <w:t xml:space="preserve"> </w:t>
      </w:r>
      <w:r w:rsidRPr="00A002D6">
        <w:t>sequence</w:t>
      </w:r>
      <w:r w:rsidR="00B04B62">
        <w:t xml:space="preserve"> </w:t>
      </w:r>
      <w:r w:rsidRPr="00A002D6">
        <w:t>is</w:t>
      </w:r>
      <w:r w:rsidR="00B04B62">
        <w:t xml:space="preserve"> </w:t>
      </w:r>
      <w:r w:rsidRPr="00A002D6">
        <w:t>designed</w:t>
      </w:r>
      <w:r w:rsidR="00B04B62">
        <w:t xml:space="preserve"> </w:t>
      </w:r>
      <w:r w:rsidRPr="00A002D6">
        <w:t>to</w:t>
      </w:r>
      <w:r w:rsidR="00B04B62">
        <w:t xml:space="preserve"> </w:t>
      </w:r>
      <w:r w:rsidRPr="00A002D6">
        <w:t>be</w:t>
      </w:r>
      <w:r w:rsidR="00B04B62">
        <w:t xml:space="preserve"> </w:t>
      </w:r>
      <w:r w:rsidRPr="00A002D6">
        <w:t>completed</w:t>
      </w:r>
      <w:r w:rsidR="00B04B62">
        <w:t xml:space="preserve"> </w:t>
      </w:r>
      <w:r w:rsidRPr="00A002D6">
        <w:t>in</w:t>
      </w:r>
      <w:r w:rsidR="00B04B62">
        <w:t xml:space="preserve"> </w:t>
      </w:r>
      <w:r w:rsidRPr="00A002D6">
        <w:t>approximately</w:t>
      </w:r>
      <w:r w:rsidR="00B04B62">
        <w:t xml:space="preserve"> </w:t>
      </w:r>
      <w:r w:rsidRPr="00A002D6">
        <w:t>6</w:t>
      </w:r>
      <w:r w:rsidR="00B04B62">
        <w:t xml:space="preserve"> </w:t>
      </w:r>
      <w:r w:rsidRPr="00A002D6">
        <w:t>hours.</w:t>
      </w:r>
      <w:r w:rsidR="00B04B62">
        <w:t xml:space="preserve"> </w:t>
      </w:r>
      <w:r w:rsidRPr="00A002D6">
        <w:t>It</w:t>
      </w:r>
      <w:r w:rsidR="00B04B62">
        <w:t xml:space="preserve"> </w:t>
      </w:r>
      <w:r w:rsidRPr="00A002D6">
        <w:t>aligns</w:t>
      </w:r>
      <w:r w:rsidR="00B04B62">
        <w:t xml:space="preserve"> </w:t>
      </w:r>
      <w:r w:rsidRPr="00A002D6">
        <w:t>to</w:t>
      </w:r>
      <w:r w:rsidR="00B04B62">
        <w:t xml:space="preserve"> </w:t>
      </w:r>
      <w:r w:rsidRPr="00A002D6">
        <w:t>Term</w:t>
      </w:r>
      <w:r w:rsidR="00B04B62">
        <w:t xml:space="preserve"> </w:t>
      </w:r>
      <w:r w:rsidRPr="00A002D6">
        <w:t>1</w:t>
      </w:r>
      <w:r w:rsidR="00B04B62">
        <w:t xml:space="preserve"> </w:t>
      </w:r>
      <w:r w:rsidRPr="00A002D6">
        <w:t>in</w:t>
      </w:r>
      <w:r w:rsidR="00B04B62">
        <w:t xml:space="preserve"> </w:t>
      </w:r>
      <w:r w:rsidRPr="00A002D6">
        <w:t>the</w:t>
      </w:r>
      <w:r w:rsidR="00B04B62">
        <w:t xml:space="preserve"> </w:t>
      </w:r>
      <w:hyperlink r:id="rId22" w:history="1">
        <w:r w:rsidRPr="00A002D6">
          <w:rPr>
            <w:rStyle w:val="Hyperlink"/>
          </w:rPr>
          <w:t>History</w:t>
        </w:r>
        <w:r w:rsidR="00B04B62">
          <w:rPr>
            <w:rStyle w:val="Hyperlink"/>
          </w:rPr>
          <w:t xml:space="preserve"> </w:t>
        </w:r>
        <w:r w:rsidRPr="00A002D6">
          <w:rPr>
            <w:rStyle w:val="Hyperlink"/>
          </w:rPr>
          <w:t>Stage</w:t>
        </w:r>
        <w:r w:rsidR="00B04B62">
          <w:rPr>
            <w:rStyle w:val="Hyperlink"/>
          </w:rPr>
          <w:t xml:space="preserve"> </w:t>
        </w:r>
        <w:r w:rsidRPr="00A002D6">
          <w:rPr>
            <w:rStyle w:val="Hyperlink"/>
          </w:rPr>
          <w:t>4</w:t>
        </w:r>
        <w:r w:rsidR="00B04B62">
          <w:rPr>
            <w:rStyle w:val="Hyperlink"/>
          </w:rPr>
          <w:t xml:space="preserve"> </w:t>
        </w:r>
        <w:r w:rsidRPr="00A002D6">
          <w:rPr>
            <w:rStyle w:val="Hyperlink"/>
          </w:rPr>
          <w:t>(Year</w:t>
        </w:r>
        <w:r w:rsidR="00B04B62">
          <w:rPr>
            <w:rStyle w:val="Hyperlink"/>
          </w:rPr>
          <w:t xml:space="preserve"> </w:t>
        </w:r>
        <w:r w:rsidRPr="00A002D6">
          <w:rPr>
            <w:rStyle w:val="Hyperlink"/>
          </w:rPr>
          <w:t>7</w:t>
        </w:r>
        <w:r w:rsidR="00B04B62">
          <w:rPr>
            <w:rStyle w:val="Hyperlink"/>
          </w:rPr>
          <w:t xml:space="preserve"> </w:t>
        </w:r>
        <w:r w:rsidRPr="00A002D6">
          <w:rPr>
            <w:rStyle w:val="Hyperlink"/>
          </w:rPr>
          <w:t>and</w:t>
        </w:r>
        <w:r w:rsidR="00B04B62">
          <w:rPr>
            <w:rStyle w:val="Hyperlink"/>
          </w:rPr>
          <w:t xml:space="preserve"> </w:t>
        </w:r>
        <w:r w:rsidRPr="00A002D6">
          <w:rPr>
            <w:rStyle w:val="Hyperlink"/>
          </w:rPr>
          <w:t>Year</w:t>
        </w:r>
        <w:r w:rsidR="00B04B62">
          <w:rPr>
            <w:rStyle w:val="Hyperlink"/>
          </w:rPr>
          <w:t xml:space="preserve"> </w:t>
        </w:r>
        <w:r w:rsidRPr="00A002D6">
          <w:rPr>
            <w:rStyle w:val="Hyperlink"/>
          </w:rPr>
          <w:t>8)</w:t>
        </w:r>
        <w:r w:rsidR="00B04B62">
          <w:rPr>
            <w:rStyle w:val="Hyperlink"/>
          </w:rPr>
          <w:t xml:space="preserve"> </w:t>
        </w:r>
        <w:r w:rsidRPr="00A002D6">
          <w:rPr>
            <w:rStyle w:val="Hyperlink"/>
          </w:rPr>
          <w:t>–</w:t>
        </w:r>
        <w:r w:rsidR="00B04B62">
          <w:rPr>
            <w:rStyle w:val="Hyperlink"/>
          </w:rPr>
          <w:t xml:space="preserve"> </w:t>
        </w:r>
        <w:r w:rsidRPr="00A002D6">
          <w:rPr>
            <w:rStyle w:val="Hyperlink"/>
          </w:rPr>
          <w:t>sample</w:t>
        </w:r>
        <w:r w:rsidR="00B04B62">
          <w:rPr>
            <w:rStyle w:val="Hyperlink"/>
          </w:rPr>
          <w:t xml:space="preserve"> </w:t>
        </w:r>
        <w:r w:rsidRPr="00A002D6">
          <w:rPr>
            <w:rStyle w:val="Hyperlink"/>
          </w:rPr>
          <w:t>scope</w:t>
        </w:r>
        <w:r w:rsidR="00B04B62">
          <w:rPr>
            <w:rStyle w:val="Hyperlink"/>
          </w:rPr>
          <w:t xml:space="preserve"> </w:t>
        </w:r>
        <w:r w:rsidRPr="00A002D6">
          <w:rPr>
            <w:rStyle w:val="Hyperlink"/>
          </w:rPr>
          <w:t>and</w:t>
        </w:r>
        <w:r w:rsidR="00B04B62">
          <w:rPr>
            <w:rStyle w:val="Hyperlink"/>
          </w:rPr>
          <w:t xml:space="preserve"> </w:t>
        </w:r>
        <w:r w:rsidRPr="00A002D6">
          <w:rPr>
            <w:rStyle w:val="Hyperlink"/>
          </w:rPr>
          <w:t>sequence</w:t>
        </w:r>
      </w:hyperlink>
      <w:r w:rsidR="00D012D1">
        <w:t>.</w:t>
      </w:r>
    </w:p>
    <w:p w14:paraId="735742BD" w14:textId="64810E03" w:rsidR="00FF56F8" w:rsidRPr="00A002D6" w:rsidRDefault="005F3F44" w:rsidP="00D8430D">
      <w:pPr>
        <w:pStyle w:val="Caption"/>
        <w:rPr>
          <w:iCs w:val="0"/>
          <w:noProof/>
        </w:rPr>
      </w:pPr>
      <w:r w:rsidRPr="00A002D6">
        <w:rPr>
          <w:iCs w:val="0"/>
        </w:rPr>
        <w:t>Table</w:t>
      </w:r>
      <w:r w:rsidR="00B04B62">
        <w:rPr>
          <w:iCs w:val="0"/>
        </w:rPr>
        <w:t xml:space="preserve"> </w:t>
      </w:r>
      <w:r w:rsidRPr="00A002D6">
        <w:rPr>
          <w:iCs w:val="0"/>
        </w:rPr>
        <w:fldChar w:fldCharType="begin"/>
      </w:r>
      <w:r w:rsidRPr="00A002D6">
        <w:rPr>
          <w:iCs w:val="0"/>
        </w:rPr>
        <w:instrText xml:space="preserve"> SEQ Table \* ARABIC </w:instrText>
      </w:r>
      <w:r w:rsidRPr="00A002D6">
        <w:rPr>
          <w:iCs w:val="0"/>
        </w:rPr>
        <w:fldChar w:fldCharType="separate"/>
      </w:r>
      <w:r w:rsidR="00F81A6F" w:rsidRPr="00A002D6">
        <w:rPr>
          <w:iCs w:val="0"/>
          <w:noProof/>
        </w:rPr>
        <w:t>1</w:t>
      </w:r>
      <w:r w:rsidRPr="00A002D6">
        <w:rPr>
          <w:iCs w:val="0"/>
        </w:rPr>
        <w:fldChar w:fldCharType="end"/>
      </w:r>
      <w:r w:rsidR="00B04B62">
        <w:rPr>
          <w:iCs w:val="0"/>
          <w:noProof/>
        </w:rPr>
        <w:t xml:space="preserve"> </w:t>
      </w:r>
      <w:r w:rsidR="0024483C" w:rsidRPr="00A002D6">
        <w:rPr>
          <w:iCs w:val="0"/>
          <w:noProof/>
        </w:rPr>
        <w:t>–</w:t>
      </w:r>
      <w:r w:rsidR="00B04B62">
        <w:rPr>
          <w:iCs w:val="0"/>
          <w:noProof/>
        </w:rPr>
        <w:t xml:space="preserve"> </w:t>
      </w:r>
      <w:r w:rsidR="00D10851" w:rsidRPr="00A002D6">
        <w:rPr>
          <w:iCs w:val="0"/>
          <w:noProof/>
        </w:rPr>
        <w:t>Learning</w:t>
      </w:r>
      <w:r w:rsidR="00B04B62">
        <w:rPr>
          <w:iCs w:val="0"/>
          <w:noProof/>
        </w:rPr>
        <w:t xml:space="preserve"> </w:t>
      </w:r>
      <w:r w:rsidR="00635326" w:rsidRPr="00A002D6">
        <w:rPr>
          <w:iCs w:val="0"/>
          <w:noProof/>
        </w:rPr>
        <w:t>sequence</w:t>
      </w:r>
      <w:r w:rsidR="00B04B62">
        <w:rPr>
          <w:iCs w:val="0"/>
          <w:noProof/>
        </w:rPr>
        <w:t xml:space="preserve"> </w:t>
      </w:r>
      <w:r w:rsidR="00DB122F" w:rsidRPr="00A002D6">
        <w:rPr>
          <w:iCs w:val="0"/>
          <w:noProof/>
        </w:rPr>
        <w:t>1</w:t>
      </w:r>
      <w:r w:rsidR="00B04B62">
        <w:rPr>
          <w:iCs w:val="0"/>
          <w:noProof/>
        </w:rPr>
        <w:t xml:space="preserve"> </w:t>
      </w:r>
      <w:r w:rsidR="003555CB" w:rsidRPr="00A002D6">
        <w:rPr>
          <w:iCs w:val="0"/>
          <w:noProof/>
        </w:rPr>
        <w:t>details</w:t>
      </w:r>
    </w:p>
    <w:tbl>
      <w:tblPr>
        <w:tblStyle w:val="Tableheader"/>
        <w:tblW w:w="5000" w:type="pct"/>
        <w:tblLook w:val="0620" w:firstRow="1" w:lastRow="0" w:firstColumn="0" w:lastColumn="0" w:noHBand="1" w:noVBand="1"/>
        <w:tblDescription w:val="Table outlines the outcomes, content, teaching and learning activities, and registration for the lesson sequence. Registration column is blank."/>
      </w:tblPr>
      <w:tblGrid>
        <w:gridCol w:w="4163"/>
        <w:gridCol w:w="8899"/>
        <w:gridCol w:w="1500"/>
      </w:tblGrid>
      <w:tr w:rsidR="008F01B6" w:rsidRPr="00A002D6" w14:paraId="5E969F1D" w14:textId="77777777" w:rsidTr="00073009">
        <w:trPr>
          <w:cnfStyle w:val="100000000000" w:firstRow="1" w:lastRow="0" w:firstColumn="0" w:lastColumn="0" w:oddVBand="0" w:evenVBand="0" w:oddHBand="0" w:evenHBand="0" w:firstRowFirstColumn="0" w:firstRowLastColumn="0" w:lastRowFirstColumn="0" w:lastRowLastColumn="0"/>
        </w:trPr>
        <w:tc>
          <w:tcPr>
            <w:tcW w:w="4163" w:type="dxa"/>
          </w:tcPr>
          <w:p w14:paraId="75A8534E" w14:textId="0747F88A" w:rsidR="008F01B6" w:rsidRPr="00A002D6" w:rsidRDefault="00160423" w:rsidP="006E4E89">
            <w:r w:rsidRPr="00A002D6">
              <w:t>Lessons</w:t>
            </w:r>
          </w:p>
        </w:tc>
        <w:tc>
          <w:tcPr>
            <w:tcW w:w="8899" w:type="dxa"/>
          </w:tcPr>
          <w:p w14:paraId="5590C0E9" w14:textId="3BFC388B" w:rsidR="008F01B6" w:rsidRPr="00A002D6" w:rsidRDefault="008F01B6" w:rsidP="006E4E89">
            <w:r w:rsidRPr="00A002D6">
              <w:t>Teaching</w:t>
            </w:r>
            <w:r w:rsidR="00B04B62">
              <w:t xml:space="preserve"> </w:t>
            </w:r>
            <w:r w:rsidRPr="00A002D6">
              <w:t>and</w:t>
            </w:r>
            <w:r w:rsidR="00B04B62">
              <w:t xml:space="preserve"> </w:t>
            </w:r>
            <w:r w:rsidRPr="00A002D6">
              <w:t>learning</w:t>
            </w:r>
            <w:r w:rsidR="00B04B62">
              <w:t xml:space="preserve"> </w:t>
            </w:r>
            <w:r w:rsidRPr="00A002D6">
              <w:t>activities</w:t>
            </w:r>
          </w:p>
        </w:tc>
        <w:tc>
          <w:tcPr>
            <w:tcW w:w="1500" w:type="dxa"/>
          </w:tcPr>
          <w:p w14:paraId="2D4581F0" w14:textId="77777777" w:rsidR="008F01B6" w:rsidRPr="00A002D6" w:rsidRDefault="008F01B6" w:rsidP="006E4E89">
            <w:r w:rsidRPr="00A002D6">
              <w:t>Registration</w:t>
            </w:r>
          </w:p>
        </w:tc>
      </w:tr>
      <w:tr w:rsidR="008F01B6" w:rsidRPr="00A002D6" w14:paraId="0CCA0E90" w14:textId="77777777" w:rsidTr="00D012D1">
        <w:tc>
          <w:tcPr>
            <w:tcW w:w="4163" w:type="dxa"/>
          </w:tcPr>
          <w:p w14:paraId="53630DF3" w14:textId="79AFA539" w:rsidR="00635326" w:rsidRPr="00A002D6" w:rsidRDefault="00E75148" w:rsidP="005C2355">
            <w:r w:rsidRPr="007A290C">
              <w:rPr>
                <w:b/>
              </w:rPr>
              <w:t>L</w:t>
            </w:r>
            <w:r w:rsidR="003233E2" w:rsidRPr="007A290C">
              <w:rPr>
                <w:b/>
              </w:rPr>
              <w:t>esson</w:t>
            </w:r>
            <w:r w:rsidR="00B04B62" w:rsidRPr="007A290C">
              <w:rPr>
                <w:b/>
              </w:rPr>
              <w:t xml:space="preserve"> </w:t>
            </w:r>
            <w:r w:rsidR="00F81A6F" w:rsidRPr="007A290C">
              <w:rPr>
                <w:b/>
              </w:rPr>
              <w:t>1</w:t>
            </w:r>
            <w:r w:rsidR="00B04B62">
              <w:t xml:space="preserve"> </w:t>
            </w:r>
            <w:r w:rsidR="00635326" w:rsidRPr="00A002D6">
              <w:t>–</w:t>
            </w:r>
            <w:r w:rsidR="00B04B62">
              <w:t xml:space="preserve"> </w:t>
            </w:r>
            <w:r w:rsidR="00FA51B7">
              <w:t>f</w:t>
            </w:r>
            <w:r w:rsidR="00FA51B7" w:rsidRPr="00A002D6">
              <w:t>inding</w:t>
            </w:r>
            <w:r w:rsidR="00FA51B7">
              <w:t xml:space="preserve"> </w:t>
            </w:r>
            <w:r w:rsidR="00340983" w:rsidRPr="00A002D6">
              <w:t>clues</w:t>
            </w:r>
            <w:r w:rsidR="00B04B62">
              <w:t xml:space="preserve"> </w:t>
            </w:r>
            <w:r w:rsidR="00340983" w:rsidRPr="00A002D6">
              <w:t>about</w:t>
            </w:r>
            <w:r w:rsidR="00B04B62">
              <w:t xml:space="preserve"> </w:t>
            </w:r>
            <w:r w:rsidR="00340983" w:rsidRPr="00A002D6">
              <w:t>the</w:t>
            </w:r>
            <w:r w:rsidR="00B04B62">
              <w:t xml:space="preserve"> </w:t>
            </w:r>
            <w:r w:rsidR="00340983" w:rsidRPr="00A002D6">
              <w:t>past</w:t>
            </w:r>
            <w:r w:rsidR="006D5770">
              <w:t xml:space="preserve"> –</w:t>
            </w:r>
            <w:r w:rsidR="00B04B62">
              <w:t xml:space="preserve"> </w:t>
            </w:r>
            <w:r w:rsidR="00340983" w:rsidRPr="00A002D6">
              <w:t>sources</w:t>
            </w:r>
            <w:r w:rsidR="00B04B62">
              <w:t xml:space="preserve"> </w:t>
            </w:r>
            <w:r w:rsidR="00340983" w:rsidRPr="00A002D6">
              <w:t>and</w:t>
            </w:r>
            <w:r w:rsidR="00B04B62">
              <w:t xml:space="preserve"> </w:t>
            </w:r>
            <w:r w:rsidR="00340983" w:rsidRPr="00A002D6">
              <w:t>evidence</w:t>
            </w:r>
          </w:p>
          <w:p w14:paraId="1A1B0B21" w14:textId="77777777" w:rsidR="005C2355" w:rsidRPr="00D012D1" w:rsidRDefault="005C2355" w:rsidP="005C2355">
            <w:pPr>
              <w:rPr>
                <w:b/>
              </w:rPr>
            </w:pPr>
            <w:r w:rsidRPr="00D012D1">
              <w:rPr>
                <w:b/>
              </w:rPr>
              <w:t>Outcome</w:t>
            </w:r>
          </w:p>
          <w:p w14:paraId="1A86C164" w14:textId="397F8D1B" w:rsidR="005C2355" w:rsidRPr="00D012D1" w:rsidRDefault="00A9555B" w:rsidP="005C2355">
            <w:pPr>
              <w:rPr>
                <w:rStyle w:val="Strong"/>
              </w:rPr>
            </w:pPr>
            <w:r w:rsidRPr="00D012D1">
              <w:rPr>
                <w:rStyle w:val="Strong"/>
              </w:rPr>
              <w:t>HI4-CON-01</w:t>
            </w:r>
          </w:p>
          <w:p w14:paraId="3EB5C8FC" w14:textId="77777777" w:rsidR="008F01B6" w:rsidRPr="006D5770" w:rsidRDefault="004E1FC6" w:rsidP="006A5620">
            <w:pPr>
              <w:rPr>
                <w:b/>
                <w:bCs/>
              </w:rPr>
            </w:pPr>
            <w:r w:rsidRPr="007A290C">
              <w:rPr>
                <w:b/>
                <w:bCs/>
              </w:rPr>
              <w:t>Content</w:t>
            </w:r>
          </w:p>
          <w:p w14:paraId="26715832" w14:textId="07AEC3C2" w:rsidR="008F01B6" w:rsidRPr="00D012D1" w:rsidRDefault="00CA1594" w:rsidP="00D012D1">
            <w:pPr>
              <w:pStyle w:val="ListBullet"/>
            </w:pPr>
            <w:r w:rsidRPr="00A002D6">
              <w:t>Sources</w:t>
            </w:r>
            <w:r w:rsidR="00B04B62">
              <w:t xml:space="preserve"> </w:t>
            </w:r>
            <w:r w:rsidRPr="00A002D6">
              <w:t>of</w:t>
            </w:r>
            <w:r w:rsidR="00B04B62">
              <w:t xml:space="preserve"> </w:t>
            </w:r>
            <w:r w:rsidRPr="00A002D6">
              <w:t>evidence</w:t>
            </w:r>
            <w:r w:rsidR="00B04B62">
              <w:t xml:space="preserve"> </w:t>
            </w:r>
            <w:r w:rsidRPr="00A002D6">
              <w:t>supporting</w:t>
            </w:r>
            <w:r w:rsidR="00B04B62">
              <w:t xml:space="preserve"> </w:t>
            </w:r>
            <w:r w:rsidRPr="00A002D6">
              <w:t>theories</w:t>
            </w:r>
            <w:r w:rsidR="00B04B62">
              <w:t xml:space="preserve"> </w:t>
            </w:r>
            <w:r w:rsidRPr="00A002D6">
              <w:t>of</w:t>
            </w:r>
            <w:r w:rsidR="00B04B62">
              <w:t xml:space="preserve"> </w:t>
            </w:r>
            <w:r w:rsidRPr="00A002D6">
              <w:t>the</w:t>
            </w:r>
            <w:r w:rsidR="00B04B62">
              <w:t xml:space="preserve"> </w:t>
            </w:r>
            <w:r w:rsidRPr="00A002D6">
              <w:t>migration</w:t>
            </w:r>
            <w:r w:rsidR="00B04B62">
              <w:t xml:space="preserve"> </w:t>
            </w:r>
            <w:r w:rsidRPr="00A002D6">
              <w:t>of</w:t>
            </w:r>
            <w:r w:rsidR="00B04B62">
              <w:t xml:space="preserve"> </w:t>
            </w:r>
            <w:r w:rsidRPr="00A002D6">
              <w:t>humans</w:t>
            </w:r>
            <w:r w:rsidR="00B04B62">
              <w:t xml:space="preserve"> </w:t>
            </w:r>
            <w:r w:rsidRPr="00A002D6">
              <w:t>and</w:t>
            </w:r>
            <w:r w:rsidR="00B04B62">
              <w:t xml:space="preserve"> </w:t>
            </w:r>
            <w:r w:rsidRPr="00A002D6">
              <w:t>the</w:t>
            </w:r>
            <w:r w:rsidR="00B04B62">
              <w:t xml:space="preserve"> </w:t>
            </w:r>
            <w:r w:rsidRPr="00A002D6">
              <w:t>development</w:t>
            </w:r>
            <w:r w:rsidR="00B04B62">
              <w:t xml:space="preserve"> </w:t>
            </w:r>
            <w:r w:rsidRPr="00A002D6">
              <w:t>of</w:t>
            </w:r>
            <w:r w:rsidR="00B04B62">
              <w:t xml:space="preserve"> </w:t>
            </w:r>
            <w:r w:rsidRPr="00A002D6">
              <w:t>societies</w:t>
            </w:r>
            <w:r w:rsidR="00B04B62">
              <w:t xml:space="preserve"> </w:t>
            </w:r>
            <w:r w:rsidRPr="00A002D6">
              <w:t>around</w:t>
            </w:r>
            <w:r w:rsidR="00B04B62">
              <w:t xml:space="preserve"> </w:t>
            </w:r>
            <w:r w:rsidRPr="00A002D6">
              <w:t>the</w:t>
            </w:r>
            <w:r w:rsidR="00B04B62">
              <w:t xml:space="preserve"> </w:t>
            </w:r>
            <w:r w:rsidRPr="00A002D6">
              <w:t>world</w:t>
            </w:r>
          </w:p>
          <w:p w14:paraId="244C73A7" w14:textId="77777777" w:rsidR="006958A8" w:rsidRPr="006D5770" w:rsidRDefault="006958A8" w:rsidP="006958A8">
            <w:pPr>
              <w:rPr>
                <w:b/>
              </w:rPr>
            </w:pPr>
            <w:r w:rsidRPr="007A290C">
              <w:rPr>
                <w:b/>
              </w:rPr>
              <w:t>Concept</w:t>
            </w:r>
            <w:r>
              <w:rPr>
                <w:b/>
              </w:rPr>
              <w:t>s</w:t>
            </w:r>
          </w:p>
          <w:p w14:paraId="773DCC2D" w14:textId="18CEDE39" w:rsidR="006958A8" w:rsidRDefault="006958A8" w:rsidP="006958A8">
            <w:pPr>
              <w:pStyle w:val="ListBullet"/>
              <w:rPr>
                <w:b/>
              </w:rPr>
            </w:pPr>
            <w:r w:rsidRPr="00A002D6">
              <w:t>Cause</w:t>
            </w:r>
            <w:r>
              <w:t xml:space="preserve"> </w:t>
            </w:r>
            <w:r w:rsidRPr="00A002D6">
              <w:t>and</w:t>
            </w:r>
            <w:r>
              <w:t xml:space="preserve"> </w:t>
            </w:r>
            <w:r w:rsidRPr="00A002D6">
              <w:t>effect</w:t>
            </w:r>
          </w:p>
          <w:p w14:paraId="657C461B" w14:textId="7D6153DE" w:rsidR="00207FE3" w:rsidRPr="006D5770" w:rsidRDefault="00207FE3" w:rsidP="006958A8">
            <w:pPr>
              <w:rPr>
                <w:b/>
              </w:rPr>
            </w:pPr>
            <w:r w:rsidRPr="007A290C">
              <w:rPr>
                <w:b/>
              </w:rPr>
              <w:lastRenderedPageBreak/>
              <w:t>Skills</w:t>
            </w:r>
          </w:p>
          <w:p w14:paraId="7C91042D" w14:textId="70E19F11" w:rsidR="004165DB" w:rsidRPr="00A002D6" w:rsidRDefault="00207FE3" w:rsidP="006958A8">
            <w:pPr>
              <w:pStyle w:val="ListBullet"/>
            </w:pPr>
            <w:r w:rsidRPr="00A002D6">
              <w:t>Analysis</w:t>
            </w:r>
            <w:r w:rsidR="00B04B62">
              <w:t xml:space="preserve"> </w:t>
            </w:r>
            <w:r w:rsidRPr="00A002D6">
              <w:t>and</w:t>
            </w:r>
            <w:r w:rsidR="00B04B62">
              <w:t xml:space="preserve"> </w:t>
            </w:r>
            <w:r w:rsidRPr="00A002D6">
              <w:t>use</w:t>
            </w:r>
            <w:r w:rsidR="00B04B62">
              <w:t xml:space="preserve"> </w:t>
            </w:r>
            <w:r w:rsidRPr="00A002D6">
              <w:t>of</w:t>
            </w:r>
            <w:r w:rsidR="00B04B62">
              <w:t xml:space="preserve"> </w:t>
            </w:r>
            <w:r w:rsidRPr="00A002D6">
              <w:t>sources</w:t>
            </w:r>
          </w:p>
        </w:tc>
        <w:tc>
          <w:tcPr>
            <w:tcW w:w="8899" w:type="dxa"/>
          </w:tcPr>
          <w:p w14:paraId="625A3938" w14:textId="4B3D485E" w:rsidR="004165DB" w:rsidRDefault="00FA6E73" w:rsidP="006E4E89">
            <w:pPr>
              <w:rPr>
                <w:rStyle w:val="Strong"/>
              </w:rPr>
            </w:pPr>
            <w:r w:rsidRPr="00A002D6">
              <w:rPr>
                <w:rStyle w:val="Strong"/>
              </w:rPr>
              <w:lastRenderedPageBreak/>
              <w:t>Lesson</w:t>
            </w:r>
            <w:r w:rsidR="00B04B62">
              <w:rPr>
                <w:rStyle w:val="Strong"/>
              </w:rPr>
              <w:t xml:space="preserve"> </w:t>
            </w:r>
            <w:r w:rsidRPr="00A002D6">
              <w:rPr>
                <w:rStyle w:val="Strong"/>
              </w:rPr>
              <w:t>o</w:t>
            </w:r>
            <w:r w:rsidR="004165DB" w:rsidRPr="00A002D6">
              <w:rPr>
                <w:rStyle w:val="Strong"/>
              </w:rPr>
              <w:t>verview</w:t>
            </w:r>
          </w:p>
          <w:p w14:paraId="1BAFBFF7" w14:textId="208452F9" w:rsidR="0047306A" w:rsidRPr="0047306A" w:rsidRDefault="0047306A" w:rsidP="006E4E89">
            <w:pPr>
              <w:rPr>
                <w:rStyle w:val="Strong"/>
              </w:rPr>
            </w:pPr>
            <w:r w:rsidRPr="0047306A">
              <w:t>In this lesson, students learn how historians use primary and secondary sources as evidence to understand early human life and migration.</w:t>
            </w:r>
          </w:p>
          <w:p w14:paraId="3A51F163" w14:textId="42A2F137" w:rsidR="007F0744" w:rsidRPr="00A002D6" w:rsidRDefault="007F0744" w:rsidP="00146CF4">
            <w:r w:rsidRPr="00A002D6">
              <w:t>Suggested</w:t>
            </w:r>
            <w:r w:rsidR="00B04B62">
              <w:t xml:space="preserve"> </w:t>
            </w:r>
            <w:r w:rsidRPr="00A002D6">
              <w:t>duration:</w:t>
            </w:r>
            <w:r w:rsidR="00B04B62">
              <w:t xml:space="preserve"> </w:t>
            </w:r>
            <w:r w:rsidR="005B5E3C" w:rsidRPr="00A002D6">
              <w:t>2</w:t>
            </w:r>
            <w:r w:rsidR="00B04B62">
              <w:t xml:space="preserve"> </w:t>
            </w:r>
            <w:r w:rsidR="00635326" w:rsidRPr="00A002D6">
              <w:t>hour</w:t>
            </w:r>
            <w:r w:rsidR="005B5E3C" w:rsidRPr="00A002D6">
              <w:t>s</w:t>
            </w:r>
            <w:r w:rsidR="00B04B62">
              <w:t xml:space="preserve"> </w:t>
            </w:r>
          </w:p>
          <w:p w14:paraId="6612A626" w14:textId="000CB635" w:rsidR="00A842FC" w:rsidRPr="007A290C" w:rsidRDefault="004165DB" w:rsidP="00146CF4">
            <w:pPr>
              <w:rPr>
                <w:b/>
              </w:rPr>
            </w:pPr>
            <w:r w:rsidRPr="00A002D6">
              <w:t>Prior</w:t>
            </w:r>
            <w:r w:rsidR="00B04B62">
              <w:t xml:space="preserve"> </w:t>
            </w:r>
            <w:r w:rsidRPr="00A002D6">
              <w:t>learning</w:t>
            </w:r>
            <w:r w:rsidR="00AD4528">
              <w:t xml:space="preserve">: </w:t>
            </w:r>
            <w:r w:rsidR="007A290C">
              <w:t>s</w:t>
            </w:r>
            <w:r w:rsidR="00A842FC" w:rsidRPr="00A002D6">
              <w:t>tudents</w:t>
            </w:r>
            <w:r w:rsidR="00B04B62">
              <w:t xml:space="preserve"> </w:t>
            </w:r>
            <w:r w:rsidR="00A842FC" w:rsidRPr="00A002D6">
              <w:t>should</w:t>
            </w:r>
            <w:r w:rsidR="00B04B62">
              <w:t xml:space="preserve"> </w:t>
            </w:r>
            <w:r w:rsidR="00A842FC" w:rsidRPr="00A002D6">
              <w:t>have</w:t>
            </w:r>
            <w:r w:rsidR="00B04B62">
              <w:t xml:space="preserve"> </w:t>
            </w:r>
            <w:r w:rsidR="00A842FC" w:rsidRPr="00A002D6">
              <w:t>a</w:t>
            </w:r>
            <w:r w:rsidR="00B04B62">
              <w:t xml:space="preserve"> </w:t>
            </w:r>
            <w:r w:rsidR="00A842FC" w:rsidRPr="00A002D6">
              <w:t>basic</w:t>
            </w:r>
            <w:r w:rsidR="00B04B62">
              <w:t xml:space="preserve"> </w:t>
            </w:r>
            <w:r w:rsidR="00A842FC" w:rsidRPr="00A002D6">
              <w:t>ability</w:t>
            </w:r>
            <w:r w:rsidR="00B04B62">
              <w:t xml:space="preserve"> </w:t>
            </w:r>
            <w:r w:rsidR="00A842FC" w:rsidRPr="00A002D6">
              <w:t>to</w:t>
            </w:r>
            <w:r w:rsidR="00B04B62">
              <w:t xml:space="preserve"> </w:t>
            </w:r>
            <w:r w:rsidR="00A842FC" w:rsidRPr="00A002D6">
              <w:t>observe</w:t>
            </w:r>
            <w:r w:rsidR="00B04B62">
              <w:t xml:space="preserve"> </w:t>
            </w:r>
            <w:r w:rsidR="00A842FC" w:rsidRPr="00A002D6">
              <w:t>and</w:t>
            </w:r>
            <w:r w:rsidR="00B04B62">
              <w:t xml:space="preserve"> </w:t>
            </w:r>
            <w:r w:rsidR="00A842FC" w:rsidRPr="00A002D6">
              <w:t>describe</w:t>
            </w:r>
            <w:r w:rsidR="00B04B62">
              <w:t xml:space="preserve"> </w:t>
            </w:r>
            <w:r w:rsidR="00A842FC" w:rsidRPr="00A002D6">
              <w:t>images</w:t>
            </w:r>
            <w:r w:rsidR="00B04B62">
              <w:t xml:space="preserve"> </w:t>
            </w:r>
            <w:r w:rsidR="00A842FC" w:rsidRPr="00A002D6">
              <w:t>and</w:t>
            </w:r>
            <w:r w:rsidR="00B04B62">
              <w:t xml:space="preserve"> </w:t>
            </w:r>
            <w:r w:rsidR="00A842FC" w:rsidRPr="00A002D6">
              <w:t>objects</w:t>
            </w:r>
            <w:r w:rsidR="00B04B62">
              <w:t xml:space="preserve"> </w:t>
            </w:r>
            <w:r w:rsidR="00A842FC" w:rsidRPr="00A002D6">
              <w:t>using</w:t>
            </w:r>
            <w:r w:rsidR="00B04B62">
              <w:t xml:space="preserve"> </w:t>
            </w:r>
            <w:r w:rsidR="00A842FC" w:rsidRPr="00A002D6">
              <w:t>simple</w:t>
            </w:r>
            <w:r w:rsidR="00B04B62">
              <w:t xml:space="preserve"> </w:t>
            </w:r>
            <w:r w:rsidR="00A842FC" w:rsidRPr="00A002D6">
              <w:t>factual</w:t>
            </w:r>
            <w:r w:rsidR="00B04B62">
              <w:t xml:space="preserve"> </w:t>
            </w:r>
            <w:r w:rsidR="00A842FC" w:rsidRPr="00A002D6">
              <w:t>statements.</w:t>
            </w:r>
          </w:p>
          <w:p w14:paraId="54592EBA" w14:textId="1F3D2715" w:rsidR="004165DB" w:rsidRPr="00A002D6" w:rsidRDefault="004165DB" w:rsidP="00146CF4">
            <w:r w:rsidRPr="00A002D6">
              <w:t>Key</w:t>
            </w:r>
            <w:r w:rsidR="00B04B62">
              <w:t xml:space="preserve"> </w:t>
            </w:r>
            <w:r w:rsidRPr="00A002D6">
              <w:t>vocabulary:</w:t>
            </w:r>
            <w:r w:rsidR="00B04B62">
              <w:t xml:space="preserve"> </w:t>
            </w:r>
            <w:r w:rsidR="00A022C7" w:rsidRPr="00A002D6">
              <w:t>s</w:t>
            </w:r>
            <w:r w:rsidR="006B453A" w:rsidRPr="00A002D6">
              <w:t>ource</w:t>
            </w:r>
            <w:r w:rsidR="00A022C7" w:rsidRPr="00A002D6">
              <w:t>,</w:t>
            </w:r>
            <w:r w:rsidR="00B04B62">
              <w:t xml:space="preserve"> </w:t>
            </w:r>
            <w:r w:rsidR="00A022C7" w:rsidRPr="00A002D6">
              <w:t>p</w:t>
            </w:r>
            <w:r w:rsidR="006B453A" w:rsidRPr="00A002D6">
              <w:t>rimary</w:t>
            </w:r>
            <w:r w:rsidR="00B04B62">
              <w:t xml:space="preserve"> </w:t>
            </w:r>
            <w:r w:rsidR="006B453A" w:rsidRPr="00A002D6">
              <w:t>source</w:t>
            </w:r>
            <w:r w:rsidR="00A022C7" w:rsidRPr="00A002D6">
              <w:t>,</w:t>
            </w:r>
            <w:r w:rsidR="00B04B62">
              <w:t xml:space="preserve"> </w:t>
            </w:r>
            <w:r w:rsidR="00A022C7" w:rsidRPr="00A002D6">
              <w:t>s</w:t>
            </w:r>
            <w:r w:rsidR="006B453A" w:rsidRPr="00A002D6">
              <w:t>econdary</w:t>
            </w:r>
            <w:r w:rsidR="00B04B62">
              <w:t xml:space="preserve"> </w:t>
            </w:r>
            <w:r w:rsidR="006B453A" w:rsidRPr="00A002D6">
              <w:t>source</w:t>
            </w:r>
            <w:r w:rsidR="00A022C7" w:rsidRPr="00A002D6">
              <w:t>,</w:t>
            </w:r>
            <w:r w:rsidR="00B04B62">
              <w:t xml:space="preserve"> </w:t>
            </w:r>
            <w:r w:rsidR="00A022C7" w:rsidRPr="00A002D6">
              <w:t>e</w:t>
            </w:r>
            <w:r w:rsidR="006B453A" w:rsidRPr="00A002D6">
              <w:t>vidence</w:t>
            </w:r>
            <w:r w:rsidR="00A022C7" w:rsidRPr="00A002D6">
              <w:t>,</w:t>
            </w:r>
            <w:r w:rsidR="00B04B62">
              <w:t xml:space="preserve"> </w:t>
            </w:r>
            <w:r w:rsidR="00A022C7" w:rsidRPr="00A002D6">
              <w:t>a</w:t>
            </w:r>
            <w:r w:rsidR="006B453A" w:rsidRPr="00A002D6">
              <w:t>rchaeologist</w:t>
            </w:r>
            <w:r w:rsidR="00A022C7" w:rsidRPr="00A002D6">
              <w:t>,</w:t>
            </w:r>
            <w:r w:rsidR="00B04B62">
              <w:t xml:space="preserve"> </w:t>
            </w:r>
            <w:r w:rsidR="00A022C7" w:rsidRPr="00A002D6">
              <w:t>h</w:t>
            </w:r>
            <w:r w:rsidR="006B453A" w:rsidRPr="00A002D6">
              <w:t>istorian</w:t>
            </w:r>
            <w:r w:rsidR="00A022C7" w:rsidRPr="00A002D6">
              <w:t>,</w:t>
            </w:r>
            <w:r w:rsidR="00B04B62">
              <w:t xml:space="preserve"> </w:t>
            </w:r>
            <w:r w:rsidR="00A022C7" w:rsidRPr="00A002D6">
              <w:t>f</w:t>
            </w:r>
            <w:r w:rsidR="006B453A" w:rsidRPr="00A002D6">
              <w:t>ossil</w:t>
            </w:r>
            <w:r w:rsidR="00A022C7" w:rsidRPr="00A002D6">
              <w:t>,</w:t>
            </w:r>
            <w:r w:rsidR="00B04B62">
              <w:t xml:space="preserve"> </w:t>
            </w:r>
            <w:r w:rsidR="00A022C7" w:rsidRPr="00A002D6">
              <w:t>m</w:t>
            </w:r>
            <w:r w:rsidR="006B453A" w:rsidRPr="00A002D6">
              <w:t>igration</w:t>
            </w:r>
            <w:r w:rsidR="00A022C7" w:rsidRPr="00A002D6">
              <w:t>,</w:t>
            </w:r>
            <w:r w:rsidR="00B04B62">
              <w:t xml:space="preserve"> </w:t>
            </w:r>
            <w:r w:rsidR="00A0202F" w:rsidRPr="00A002D6">
              <w:t>o</w:t>
            </w:r>
            <w:r w:rsidR="006B453A" w:rsidRPr="00A002D6">
              <w:t>riginated</w:t>
            </w:r>
            <w:r w:rsidR="00A0202F" w:rsidRPr="00A002D6">
              <w:t>,</w:t>
            </w:r>
            <w:r w:rsidR="00B04B62">
              <w:t xml:space="preserve"> </w:t>
            </w:r>
            <w:r w:rsidR="00A0202F" w:rsidRPr="00A002D6">
              <w:t>a</w:t>
            </w:r>
            <w:r w:rsidR="006B453A" w:rsidRPr="00A002D6">
              <w:t>ncestors</w:t>
            </w:r>
            <w:r w:rsidR="00A0202F" w:rsidRPr="00A002D6">
              <w:t>,</w:t>
            </w:r>
            <w:r w:rsidR="00B04B62">
              <w:t xml:space="preserve"> </w:t>
            </w:r>
            <w:r w:rsidR="006B453A" w:rsidRPr="00A002D6">
              <w:t>DNA</w:t>
            </w:r>
            <w:r w:rsidR="00A0202F" w:rsidRPr="00A002D6">
              <w:t>,</w:t>
            </w:r>
            <w:r w:rsidR="00B04B62">
              <w:t xml:space="preserve"> </w:t>
            </w:r>
            <w:r w:rsidR="00A0202F" w:rsidRPr="00A002D6">
              <w:t>a</w:t>
            </w:r>
            <w:r w:rsidR="006B453A" w:rsidRPr="00A002D6">
              <w:t>daptation</w:t>
            </w:r>
            <w:r w:rsidR="00A0202F" w:rsidRPr="00A002D6">
              <w:t>,</w:t>
            </w:r>
            <w:r w:rsidR="00B04B62">
              <w:t xml:space="preserve"> </w:t>
            </w:r>
            <w:r w:rsidR="00A0202F" w:rsidRPr="00A002D6">
              <w:t>i</w:t>
            </w:r>
            <w:r w:rsidR="006B453A" w:rsidRPr="00A002D6">
              <w:t>nference</w:t>
            </w:r>
            <w:r w:rsidR="00AD4528">
              <w:t>.</w:t>
            </w:r>
          </w:p>
          <w:p w14:paraId="7C627015" w14:textId="29239052" w:rsidR="004117A9" w:rsidRPr="00A002D6" w:rsidRDefault="004117A9" w:rsidP="00146CF4">
            <w:r w:rsidRPr="00A002D6">
              <w:t>Related</w:t>
            </w:r>
            <w:r w:rsidR="00B04B62">
              <w:t xml:space="preserve"> </w:t>
            </w:r>
            <w:r w:rsidRPr="00A002D6">
              <w:t>resources:</w:t>
            </w:r>
            <w:r w:rsidR="00B04B62">
              <w:t xml:space="preserve"> </w:t>
            </w:r>
            <w:r w:rsidR="006A7D9D">
              <w:t xml:space="preserve">Activity </w:t>
            </w:r>
            <w:r w:rsidR="00C74D51" w:rsidRPr="00A002D6">
              <w:t>1,</w:t>
            </w:r>
            <w:r w:rsidR="00B04B62">
              <w:t xml:space="preserve"> </w:t>
            </w:r>
            <w:r w:rsidR="006A7D9D">
              <w:t xml:space="preserve">Activity </w:t>
            </w:r>
            <w:r w:rsidR="00C74D51" w:rsidRPr="00A002D6">
              <w:t>2</w:t>
            </w:r>
            <w:r w:rsidR="00AD4528">
              <w:t>.</w:t>
            </w:r>
          </w:p>
          <w:p w14:paraId="382F4468" w14:textId="54646325" w:rsidR="008F01B6" w:rsidRPr="00A002D6" w:rsidRDefault="004165DB" w:rsidP="006E4E89">
            <w:pPr>
              <w:rPr>
                <w:rStyle w:val="Strong"/>
              </w:rPr>
            </w:pPr>
            <w:r w:rsidRPr="00A002D6">
              <w:rPr>
                <w:rStyle w:val="Strong"/>
              </w:rPr>
              <w:t>Beginning</w:t>
            </w:r>
            <w:r w:rsidR="00B04B62">
              <w:rPr>
                <w:rStyle w:val="Strong"/>
              </w:rPr>
              <w:t xml:space="preserve"> </w:t>
            </w:r>
            <w:r w:rsidR="00AD4528">
              <w:rPr>
                <w:rStyle w:val="Strong"/>
              </w:rPr>
              <w:t>the</w:t>
            </w:r>
            <w:r w:rsidR="00B04B62">
              <w:rPr>
                <w:rStyle w:val="Strong"/>
              </w:rPr>
              <w:t xml:space="preserve"> </w:t>
            </w:r>
            <w:r w:rsidR="00FA6E73" w:rsidRPr="00A002D6">
              <w:rPr>
                <w:rStyle w:val="Strong"/>
              </w:rPr>
              <w:t>lesson</w:t>
            </w:r>
          </w:p>
          <w:p w14:paraId="0860225A" w14:textId="1F5B48CB" w:rsidR="003B5BFA" w:rsidRPr="00AD4528" w:rsidRDefault="003B5BFA" w:rsidP="004165DB">
            <w:pPr>
              <w:rPr>
                <w:rStyle w:val="Strong"/>
                <w:b w:val="0"/>
              </w:rPr>
            </w:pPr>
            <w:r w:rsidRPr="007A290C">
              <w:rPr>
                <w:rStyle w:val="Strong"/>
                <w:b w:val="0"/>
              </w:rPr>
              <w:t>Explain</w:t>
            </w:r>
            <w:r w:rsidR="00B04B62" w:rsidRPr="007A290C">
              <w:rPr>
                <w:rStyle w:val="Strong"/>
                <w:b w:val="0"/>
              </w:rPr>
              <w:t xml:space="preserve"> </w:t>
            </w:r>
            <w:r w:rsidRPr="007A290C">
              <w:rPr>
                <w:rStyle w:val="Strong"/>
                <w:b w:val="0"/>
              </w:rPr>
              <w:t>the</w:t>
            </w:r>
            <w:r w:rsidR="00B04B62" w:rsidRPr="007A290C">
              <w:rPr>
                <w:rStyle w:val="Strong"/>
                <w:b w:val="0"/>
              </w:rPr>
              <w:t xml:space="preserve"> </w:t>
            </w:r>
            <w:r w:rsidRPr="007A290C">
              <w:rPr>
                <w:rStyle w:val="Strong"/>
                <w:b w:val="0"/>
              </w:rPr>
              <w:t>learning</w:t>
            </w:r>
            <w:r w:rsidR="00B04B62" w:rsidRPr="007A290C">
              <w:rPr>
                <w:rStyle w:val="Strong"/>
                <w:b w:val="0"/>
              </w:rPr>
              <w:t xml:space="preserve"> </w:t>
            </w:r>
            <w:r w:rsidRPr="007A290C">
              <w:rPr>
                <w:rStyle w:val="Strong"/>
                <w:b w:val="0"/>
              </w:rPr>
              <w:t>intention</w:t>
            </w:r>
            <w:r w:rsidR="00B04B62" w:rsidRPr="007A290C">
              <w:rPr>
                <w:rStyle w:val="Strong"/>
                <w:b w:val="0"/>
              </w:rPr>
              <w:t xml:space="preserve"> </w:t>
            </w:r>
            <w:r w:rsidRPr="007A290C">
              <w:rPr>
                <w:rStyle w:val="Strong"/>
                <w:b w:val="0"/>
              </w:rPr>
              <w:t>and</w:t>
            </w:r>
            <w:r w:rsidR="00B04B62" w:rsidRPr="007A290C">
              <w:rPr>
                <w:rStyle w:val="Strong"/>
                <w:b w:val="0"/>
              </w:rPr>
              <w:t xml:space="preserve"> </w:t>
            </w:r>
            <w:r w:rsidRPr="007A290C">
              <w:rPr>
                <w:rStyle w:val="Strong"/>
                <w:b w:val="0"/>
              </w:rPr>
              <w:t>refer</w:t>
            </w:r>
            <w:r w:rsidR="00B04B62" w:rsidRPr="007A290C">
              <w:rPr>
                <w:rStyle w:val="Strong"/>
                <w:b w:val="0"/>
              </w:rPr>
              <w:t xml:space="preserve"> </w:t>
            </w:r>
            <w:r w:rsidRPr="007A290C">
              <w:rPr>
                <w:rStyle w:val="Strong"/>
                <w:b w:val="0"/>
              </w:rPr>
              <w:t>to</w:t>
            </w:r>
            <w:r w:rsidR="00B04B62" w:rsidRPr="007A290C">
              <w:rPr>
                <w:rStyle w:val="Strong"/>
                <w:b w:val="0"/>
              </w:rPr>
              <w:t xml:space="preserve"> </w:t>
            </w:r>
            <w:r w:rsidRPr="007A290C">
              <w:rPr>
                <w:rStyle w:val="Strong"/>
                <w:b w:val="0"/>
              </w:rPr>
              <w:t>it</w:t>
            </w:r>
            <w:r w:rsidR="00B04B62" w:rsidRPr="007A290C">
              <w:rPr>
                <w:rStyle w:val="Strong"/>
                <w:b w:val="0"/>
              </w:rPr>
              <w:t xml:space="preserve"> </w:t>
            </w:r>
            <w:r w:rsidRPr="007A290C">
              <w:rPr>
                <w:rStyle w:val="Strong"/>
                <w:b w:val="0"/>
              </w:rPr>
              <w:t>throughout</w:t>
            </w:r>
            <w:r w:rsidR="00B04B62" w:rsidRPr="007A290C">
              <w:rPr>
                <w:rStyle w:val="Strong"/>
                <w:b w:val="0"/>
              </w:rPr>
              <w:t xml:space="preserve"> </w:t>
            </w:r>
            <w:r w:rsidRPr="007A290C">
              <w:rPr>
                <w:rStyle w:val="Strong"/>
                <w:b w:val="0"/>
              </w:rPr>
              <w:t>the</w:t>
            </w:r>
            <w:r w:rsidR="00B04B62" w:rsidRPr="007A290C">
              <w:rPr>
                <w:rStyle w:val="Strong"/>
                <w:b w:val="0"/>
              </w:rPr>
              <w:t xml:space="preserve"> </w:t>
            </w:r>
            <w:r w:rsidRPr="007A290C">
              <w:rPr>
                <w:rStyle w:val="Strong"/>
                <w:b w:val="0"/>
              </w:rPr>
              <w:t>learning,</w:t>
            </w:r>
            <w:r w:rsidR="00B04B62" w:rsidRPr="007A290C">
              <w:rPr>
                <w:rStyle w:val="Strong"/>
                <w:b w:val="0"/>
              </w:rPr>
              <w:t xml:space="preserve"> </w:t>
            </w:r>
            <w:r w:rsidRPr="007A290C">
              <w:rPr>
                <w:rStyle w:val="Strong"/>
                <w:b w:val="0"/>
              </w:rPr>
              <w:t>making</w:t>
            </w:r>
            <w:r w:rsidR="00B04B62" w:rsidRPr="007A290C">
              <w:rPr>
                <w:rStyle w:val="Strong"/>
                <w:b w:val="0"/>
              </w:rPr>
              <w:t xml:space="preserve"> </w:t>
            </w:r>
            <w:r w:rsidRPr="007A290C">
              <w:rPr>
                <w:rStyle w:val="Strong"/>
                <w:b w:val="0"/>
              </w:rPr>
              <w:t>connections</w:t>
            </w:r>
            <w:r w:rsidR="00B04B62" w:rsidRPr="007A290C">
              <w:rPr>
                <w:rStyle w:val="Strong"/>
                <w:b w:val="0"/>
              </w:rPr>
              <w:t xml:space="preserve"> </w:t>
            </w:r>
            <w:r w:rsidRPr="007A290C">
              <w:rPr>
                <w:rStyle w:val="Strong"/>
                <w:b w:val="0"/>
              </w:rPr>
              <w:lastRenderedPageBreak/>
              <w:t>to</w:t>
            </w:r>
            <w:r w:rsidR="00B04B62" w:rsidRPr="007A290C">
              <w:rPr>
                <w:rStyle w:val="Strong"/>
                <w:b w:val="0"/>
              </w:rPr>
              <w:t xml:space="preserve"> </w:t>
            </w:r>
            <w:r w:rsidRPr="007A290C">
              <w:rPr>
                <w:rStyle w:val="Strong"/>
                <w:b w:val="0"/>
              </w:rPr>
              <w:t>prior</w:t>
            </w:r>
            <w:r w:rsidR="00B04B62" w:rsidRPr="007A290C">
              <w:rPr>
                <w:rStyle w:val="Strong"/>
                <w:b w:val="0"/>
              </w:rPr>
              <w:t xml:space="preserve"> </w:t>
            </w:r>
            <w:r w:rsidRPr="007A290C">
              <w:rPr>
                <w:rStyle w:val="Strong"/>
                <w:b w:val="0"/>
              </w:rPr>
              <w:t>learning.</w:t>
            </w:r>
            <w:r w:rsidR="00B04B62" w:rsidRPr="007A290C">
              <w:rPr>
                <w:rStyle w:val="Strong"/>
                <w:b w:val="0"/>
              </w:rPr>
              <w:t xml:space="preserve"> </w:t>
            </w:r>
            <w:r w:rsidRPr="007A290C">
              <w:rPr>
                <w:rStyle w:val="Strong"/>
                <w:b w:val="0"/>
              </w:rPr>
              <w:t>Unpack</w:t>
            </w:r>
            <w:r w:rsidR="00B04B62" w:rsidRPr="007A290C">
              <w:rPr>
                <w:rStyle w:val="Strong"/>
                <w:b w:val="0"/>
              </w:rPr>
              <w:t xml:space="preserve"> </w:t>
            </w:r>
            <w:r w:rsidRPr="007A290C">
              <w:rPr>
                <w:rStyle w:val="Strong"/>
                <w:b w:val="0"/>
              </w:rPr>
              <w:t>the</w:t>
            </w:r>
            <w:r w:rsidR="00B04B62" w:rsidRPr="007A290C">
              <w:rPr>
                <w:rStyle w:val="Strong"/>
                <w:b w:val="0"/>
              </w:rPr>
              <w:t xml:space="preserve"> </w:t>
            </w:r>
            <w:r w:rsidRPr="007A290C">
              <w:rPr>
                <w:rStyle w:val="Strong"/>
                <w:b w:val="0"/>
              </w:rPr>
              <w:t>success</w:t>
            </w:r>
            <w:r w:rsidR="00B04B62" w:rsidRPr="007A290C">
              <w:rPr>
                <w:rStyle w:val="Strong"/>
                <w:b w:val="0"/>
              </w:rPr>
              <w:t xml:space="preserve"> </w:t>
            </w:r>
            <w:r w:rsidRPr="007A290C">
              <w:rPr>
                <w:rStyle w:val="Strong"/>
                <w:b w:val="0"/>
              </w:rPr>
              <w:t>criteria</w:t>
            </w:r>
            <w:r w:rsidR="00B04B62" w:rsidRPr="007A290C">
              <w:rPr>
                <w:rStyle w:val="Strong"/>
                <w:b w:val="0"/>
              </w:rPr>
              <w:t xml:space="preserve"> </w:t>
            </w:r>
            <w:r w:rsidRPr="007A290C">
              <w:rPr>
                <w:rStyle w:val="Strong"/>
                <w:b w:val="0"/>
              </w:rPr>
              <w:t>and</w:t>
            </w:r>
            <w:r w:rsidR="00B04B62" w:rsidRPr="007A290C">
              <w:rPr>
                <w:rStyle w:val="Strong"/>
                <w:b w:val="0"/>
              </w:rPr>
              <w:t xml:space="preserve"> </w:t>
            </w:r>
            <w:r w:rsidRPr="007A290C">
              <w:rPr>
                <w:rStyle w:val="Strong"/>
                <w:b w:val="0"/>
              </w:rPr>
              <w:t>ensure</w:t>
            </w:r>
            <w:r w:rsidR="00B04B62" w:rsidRPr="007A290C">
              <w:rPr>
                <w:rStyle w:val="Strong"/>
                <w:b w:val="0"/>
              </w:rPr>
              <w:t xml:space="preserve"> </w:t>
            </w:r>
            <w:r w:rsidRPr="007A290C">
              <w:rPr>
                <w:rStyle w:val="Strong"/>
                <w:b w:val="0"/>
              </w:rPr>
              <w:t>students</w:t>
            </w:r>
            <w:r w:rsidR="00B04B62" w:rsidRPr="007A290C">
              <w:rPr>
                <w:rStyle w:val="Strong"/>
                <w:b w:val="0"/>
              </w:rPr>
              <w:t xml:space="preserve"> </w:t>
            </w:r>
            <w:r w:rsidRPr="007A290C">
              <w:rPr>
                <w:rStyle w:val="Strong"/>
                <w:b w:val="0"/>
              </w:rPr>
              <w:t>understand</w:t>
            </w:r>
            <w:r w:rsidR="00B04B62" w:rsidRPr="007A290C">
              <w:rPr>
                <w:rStyle w:val="Strong"/>
                <w:b w:val="0"/>
              </w:rPr>
              <w:t xml:space="preserve"> </w:t>
            </w:r>
            <w:r w:rsidRPr="007A290C">
              <w:rPr>
                <w:rStyle w:val="Strong"/>
                <w:b w:val="0"/>
              </w:rPr>
              <w:t>the</w:t>
            </w:r>
            <w:r w:rsidR="00B04B62" w:rsidRPr="007A290C">
              <w:rPr>
                <w:rStyle w:val="Strong"/>
                <w:b w:val="0"/>
              </w:rPr>
              <w:t xml:space="preserve"> </w:t>
            </w:r>
            <w:r w:rsidRPr="007A290C">
              <w:rPr>
                <w:rStyle w:val="Strong"/>
                <w:b w:val="0"/>
              </w:rPr>
              <w:t>learning</w:t>
            </w:r>
            <w:r w:rsidR="00B04B62" w:rsidRPr="007A290C">
              <w:rPr>
                <w:rStyle w:val="Strong"/>
                <w:b w:val="0"/>
              </w:rPr>
              <w:t xml:space="preserve"> </w:t>
            </w:r>
            <w:r w:rsidRPr="007A290C">
              <w:rPr>
                <w:rStyle w:val="Strong"/>
                <w:b w:val="0"/>
              </w:rPr>
              <w:t>goals.</w:t>
            </w:r>
          </w:p>
          <w:p w14:paraId="19AD2650" w14:textId="1CFED26E" w:rsidR="00564235" w:rsidRPr="00193416" w:rsidRDefault="00564235" w:rsidP="00564235">
            <w:pPr>
              <w:rPr>
                <w:rStyle w:val="Strong"/>
                <w:b w:val="0"/>
                <w:bCs w:val="0"/>
              </w:rPr>
            </w:pPr>
            <w:r w:rsidRPr="00193416">
              <w:rPr>
                <w:rStyle w:val="Strong"/>
                <w:b w:val="0"/>
                <w:bCs w:val="0"/>
              </w:rPr>
              <w:t>Learning</w:t>
            </w:r>
            <w:r w:rsidR="00B04B62" w:rsidRPr="00193416">
              <w:rPr>
                <w:rStyle w:val="Strong"/>
                <w:b w:val="0"/>
                <w:bCs w:val="0"/>
              </w:rPr>
              <w:t xml:space="preserve"> </w:t>
            </w:r>
            <w:r w:rsidRPr="00193416">
              <w:rPr>
                <w:rStyle w:val="Strong"/>
                <w:b w:val="0"/>
                <w:bCs w:val="0"/>
              </w:rPr>
              <w:t>intention</w:t>
            </w:r>
          </w:p>
          <w:p w14:paraId="16BACDED" w14:textId="67AD3356" w:rsidR="00AD4528" w:rsidRDefault="00564235" w:rsidP="00AD4528">
            <w:pPr>
              <w:pStyle w:val="ListBullet"/>
              <w:numPr>
                <w:ilvl w:val="0"/>
                <w:numId w:val="0"/>
              </w:numPr>
              <w:ind w:left="567" w:hanging="567"/>
            </w:pPr>
            <w:r w:rsidRPr="00A002D6">
              <w:t>Students</w:t>
            </w:r>
            <w:r w:rsidR="00B04B62">
              <w:t xml:space="preserve"> </w:t>
            </w:r>
            <w:r w:rsidRPr="00A002D6">
              <w:t>develop</w:t>
            </w:r>
            <w:r w:rsidR="00B04B62">
              <w:t xml:space="preserve"> </w:t>
            </w:r>
            <w:r w:rsidR="00AD4528">
              <w:t>an understanding of:</w:t>
            </w:r>
          </w:p>
          <w:p w14:paraId="22A377B9" w14:textId="2A76506E" w:rsidR="00564235" w:rsidRPr="007A290C" w:rsidRDefault="00564235" w:rsidP="007A290C">
            <w:pPr>
              <w:pStyle w:val="ListBullet"/>
            </w:pPr>
            <w:r w:rsidRPr="007A290C">
              <w:t>different</w:t>
            </w:r>
            <w:r w:rsidR="00B04B62" w:rsidRPr="007A290C">
              <w:t xml:space="preserve"> </w:t>
            </w:r>
            <w:r w:rsidRPr="007A290C">
              <w:t>types</w:t>
            </w:r>
            <w:r w:rsidR="00B04B62" w:rsidRPr="007A290C">
              <w:t xml:space="preserve"> </w:t>
            </w:r>
            <w:r w:rsidRPr="007A290C">
              <w:t>of</w:t>
            </w:r>
            <w:r w:rsidR="00B04B62" w:rsidRPr="007A290C">
              <w:t xml:space="preserve"> </w:t>
            </w:r>
            <w:r w:rsidRPr="007A290C">
              <w:t>sources</w:t>
            </w:r>
            <w:r w:rsidR="00B04B62" w:rsidRPr="007A290C">
              <w:t xml:space="preserve"> </w:t>
            </w:r>
            <w:r w:rsidRPr="007A290C">
              <w:t>and</w:t>
            </w:r>
            <w:r w:rsidR="00B04B62" w:rsidRPr="007A290C">
              <w:t xml:space="preserve"> </w:t>
            </w:r>
            <w:r w:rsidR="00AD4528" w:rsidRPr="007A290C">
              <w:t xml:space="preserve">they will </w:t>
            </w:r>
            <w:r w:rsidRPr="007A290C">
              <w:t>describe</w:t>
            </w:r>
            <w:r w:rsidR="00B04B62" w:rsidRPr="007A290C">
              <w:t xml:space="preserve"> </w:t>
            </w:r>
            <w:r w:rsidRPr="007A290C">
              <w:t>what</w:t>
            </w:r>
            <w:r w:rsidR="00B04B62" w:rsidRPr="007A290C">
              <w:t xml:space="preserve"> </w:t>
            </w:r>
            <w:r w:rsidRPr="007A290C">
              <w:t>these</w:t>
            </w:r>
            <w:r w:rsidR="00B04B62" w:rsidRPr="007A290C">
              <w:t xml:space="preserve"> </w:t>
            </w:r>
            <w:r w:rsidRPr="007A290C">
              <w:t>sources</w:t>
            </w:r>
            <w:r w:rsidR="00B04B62" w:rsidRPr="007A290C">
              <w:t xml:space="preserve"> </w:t>
            </w:r>
            <w:r w:rsidRPr="007A290C">
              <w:t>show</w:t>
            </w:r>
            <w:r w:rsidR="00B04B62" w:rsidRPr="007A290C">
              <w:t xml:space="preserve"> </w:t>
            </w:r>
            <w:r w:rsidRPr="007A290C">
              <w:t>about</w:t>
            </w:r>
            <w:r w:rsidR="00B04B62" w:rsidRPr="007A290C">
              <w:t xml:space="preserve"> </w:t>
            </w:r>
            <w:r w:rsidRPr="007A290C">
              <w:t>early</w:t>
            </w:r>
            <w:r w:rsidR="00B04B62" w:rsidRPr="007A290C">
              <w:t xml:space="preserve"> </w:t>
            </w:r>
            <w:r w:rsidRPr="007A290C">
              <w:t>humans</w:t>
            </w:r>
            <w:r w:rsidR="00B04B62" w:rsidRPr="007A290C">
              <w:t xml:space="preserve"> </w:t>
            </w:r>
            <w:r w:rsidRPr="007A290C">
              <w:t>and</w:t>
            </w:r>
            <w:r w:rsidR="00B04B62" w:rsidRPr="007A290C">
              <w:t xml:space="preserve"> </w:t>
            </w:r>
            <w:r w:rsidRPr="007A290C">
              <w:t>how</w:t>
            </w:r>
            <w:r w:rsidR="00B04B62" w:rsidRPr="007A290C">
              <w:t xml:space="preserve"> </w:t>
            </w:r>
            <w:r w:rsidRPr="007A290C">
              <w:t>they</w:t>
            </w:r>
            <w:r w:rsidR="00B04B62" w:rsidRPr="007A290C">
              <w:t xml:space="preserve"> </w:t>
            </w:r>
            <w:r w:rsidRPr="007A290C">
              <w:t>moved</w:t>
            </w:r>
            <w:r w:rsidR="00B04B62" w:rsidRPr="007A290C">
              <w:t xml:space="preserve"> </w:t>
            </w:r>
            <w:r w:rsidRPr="007A290C">
              <w:t>around</w:t>
            </w:r>
            <w:r w:rsidR="00B04B62" w:rsidRPr="007A290C">
              <w:t xml:space="preserve"> </w:t>
            </w:r>
            <w:r w:rsidRPr="007A290C">
              <w:t>the</w:t>
            </w:r>
            <w:r w:rsidR="00B04B62" w:rsidRPr="007A290C">
              <w:t xml:space="preserve"> </w:t>
            </w:r>
            <w:r w:rsidRPr="007A290C">
              <w:t>world.</w:t>
            </w:r>
          </w:p>
          <w:p w14:paraId="32EBD7E9" w14:textId="468AE3E0" w:rsidR="00564235" w:rsidRPr="00193416" w:rsidRDefault="00564235" w:rsidP="00564235">
            <w:pPr>
              <w:rPr>
                <w:rStyle w:val="Strong"/>
                <w:b w:val="0"/>
                <w:bCs w:val="0"/>
              </w:rPr>
            </w:pPr>
            <w:r w:rsidRPr="00193416">
              <w:rPr>
                <w:rStyle w:val="Strong"/>
                <w:b w:val="0"/>
                <w:bCs w:val="0"/>
              </w:rPr>
              <w:t>Success</w:t>
            </w:r>
            <w:r w:rsidR="00B04B62" w:rsidRPr="00193416">
              <w:rPr>
                <w:rStyle w:val="Strong"/>
                <w:b w:val="0"/>
                <w:bCs w:val="0"/>
              </w:rPr>
              <w:t xml:space="preserve"> </w:t>
            </w:r>
            <w:r w:rsidRPr="00193416">
              <w:rPr>
                <w:rStyle w:val="Strong"/>
                <w:b w:val="0"/>
                <w:bCs w:val="0"/>
              </w:rPr>
              <w:t>criteria</w:t>
            </w:r>
          </w:p>
          <w:p w14:paraId="7434B192" w14:textId="661EAB94" w:rsidR="00564235" w:rsidRPr="00A002D6" w:rsidRDefault="00623AFD" w:rsidP="00564235">
            <w:pPr>
              <w:rPr>
                <w:rStyle w:val="Strong"/>
              </w:rPr>
            </w:pPr>
            <w:r>
              <w:t>I can</w:t>
            </w:r>
            <w:r w:rsidR="00564235" w:rsidRPr="00A002D6">
              <w:t>:</w:t>
            </w:r>
          </w:p>
          <w:p w14:paraId="248D252D" w14:textId="1E74F2AC" w:rsidR="00564235" w:rsidRPr="00A002D6" w:rsidRDefault="00564235" w:rsidP="00564235">
            <w:pPr>
              <w:pStyle w:val="ListBullet"/>
            </w:pPr>
            <w:r w:rsidRPr="00A002D6">
              <w:t>identify</w:t>
            </w:r>
            <w:r w:rsidR="00B04B62">
              <w:t xml:space="preserve"> </w:t>
            </w:r>
            <w:r w:rsidRPr="00A002D6">
              <w:t>a</w:t>
            </w:r>
            <w:r w:rsidR="00B04B62">
              <w:t xml:space="preserve"> </w:t>
            </w:r>
            <w:r w:rsidRPr="00A002D6">
              <w:t>range</w:t>
            </w:r>
            <w:r w:rsidR="00B04B62">
              <w:t xml:space="preserve"> </w:t>
            </w:r>
            <w:r w:rsidRPr="00A002D6">
              <w:t>of</w:t>
            </w:r>
            <w:r w:rsidR="00B04B62">
              <w:t xml:space="preserve"> </w:t>
            </w:r>
            <w:r w:rsidRPr="00A002D6">
              <w:t>source</w:t>
            </w:r>
            <w:r w:rsidR="00B04B62">
              <w:t xml:space="preserve"> </w:t>
            </w:r>
            <w:r w:rsidRPr="00A002D6">
              <w:t>types</w:t>
            </w:r>
            <w:r w:rsidR="00B04B62">
              <w:t xml:space="preserve"> </w:t>
            </w:r>
            <w:r w:rsidRPr="00A002D6">
              <w:t>(for</w:t>
            </w:r>
            <w:r w:rsidR="00B04B62">
              <w:t xml:space="preserve"> </w:t>
            </w:r>
            <w:r w:rsidRPr="00A002D6">
              <w:t>example,</w:t>
            </w:r>
            <w:r w:rsidR="00B04B62">
              <w:t xml:space="preserve"> </w:t>
            </w:r>
            <w:r w:rsidRPr="00A002D6">
              <w:t>fossils,</w:t>
            </w:r>
            <w:r w:rsidR="00B04B62">
              <w:t xml:space="preserve"> </w:t>
            </w:r>
            <w:r w:rsidRPr="00A002D6">
              <w:t>tools,</w:t>
            </w:r>
            <w:r w:rsidR="00B04B62">
              <w:t xml:space="preserve"> </w:t>
            </w:r>
            <w:r w:rsidRPr="00A002D6">
              <w:t>cave</w:t>
            </w:r>
            <w:r w:rsidR="00B04B62">
              <w:t xml:space="preserve"> </w:t>
            </w:r>
            <w:r w:rsidRPr="00A002D6">
              <w:t>art,</w:t>
            </w:r>
            <w:r w:rsidR="00B04B62">
              <w:t xml:space="preserve"> </w:t>
            </w:r>
            <w:r w:rsidRPr="00A002D6">
              <w:t>maps)</w:t>
            </w:r>
          </w:p>
          <w:p w14:paraId="55D801FE" w14:textId="5E237765" w:rsidR="00564235" w:rsidRPr="00A002D6" w:rsidRDefault="00564235" w:rsidP="00564235">
            <w:pPr>
              <w:pStyle w:val="ListBullet"/>
            </w:pPr>
            <w:r w:rsidRPr="00A002D6">
              <w:t>distinguish</w:t>
            </w:r>
            <w:r w:rsidR="00B04B62">
              <w:t xml:space="preserve"> </w:t>
            </w:r>
            <w:r w:rsidRPr="00A002D6">
              <w:t>between</w:t>
            </w:r>
            <w:r w:rsidR="00B04B62">
              <w:t xml:space="preserve"> </w:t>
            </w:r>
            <w:r w:rsidRPr="00A002D6">
              <w:t>primary</w:t>
            </w:r>
            <w:r w:rsidR="00B04B62">
              <w:t xml:space="preserve"> </w:t>
            </w:r>
            <w:r w:rsidRPr="00A002D6">
              <w:t>and</w:t>
            </w:r>
            <w:r w:rsidR="00B04B62">
              <w:t xml:space="preserve"> </w:t>
            </w:r>
            <w:r w:rsidRPr="00A002D6">
              <w:t>secondary</w:t>
            </w:r>
            <w:r w:rsidR="00B04B62">
              <w:t xml:space="preserve"> </w:t>
            </w:r>
            <w:r w:rsidRPr="00A002D6">
              <w:t>sources</w:t>
            </w:r>
          </w:p>
          <w:p w14:paraId="7ECD41CA" w14:textId="75437DD4" w:rsidR="008F01B6" w:rsidRPr="00A002D6" w:rsidRDefault="00564235" w:rsidP="006E4E89">
            <w:pPr>
              <w:pStyle w:val="ListBullet"/>
            </w:pPr>
            <w:r w:rsidRPr="00A002D6">
              <w:t>describe</w:t>
            </w:r>
            <w:r w:rsidR="00B04B62">
              <w:t xml:space="preserve"> </w:t>
            </w:r>
            <w:r w:rsidRPr="00A002D6">
              <w:t>what</w:t>
            </w:r>
            <w:r w:rsidR="00B04B62">
              <w:t xml:space="preserve"> </w:t>
            </w:r>
            <w:r w:rsidRPr="00A002D6">
              <w:t>a</w:t>
            </w:r>
            <w:r w:rsidR="00B04B62">
              <w:t xml:space="preserve"> </w:t>
            </w:r>
            <w:r w:rsidRPr="00A002D6">
              <w:t>source</w:t>
            </w:r>
            <w:r w:rsidR="00B04B62">
              <w:t xml:space="preserve"> </w:t>
            </w:r>
            <w:r w:rsidRPr="00A002D6">
              <w:t>shows</w:t>
            </w:r>
            <w:r w:rsidR="00B04B62">
              <w:t xml:space="preserve"> </w:t>
            </w:r>
            <w:r w:rsidRPr="00A002D6">
              <w:t>about</w:t>
            </w:r>
            <w:r w:rsidR="00B04B62">
              <w:t xml:space="preserve"> </w:t>
            </w:r>
            <w:r w:rsidRPr="00A002D6">
              <w:t>early</w:t>
            </w:r>
            <w:r w:rsidR="00B04B62">
              <w:t xml:space="preserve"> </w:t>
            </w:r>
            <w:r w:rsidRPr="00A002D6">
              <w:t>humans</w:t>
            </w:r>
            <w:r w:rsidR="00B04B62">
              <w:t xml:space="preserve"> </w:t>
            </w:r>
            <w:r w:rsidRPr="00A002D6">
              <w:t>using</w:t>
            </w:r>
            <w:r w:rsidR="00B04B62">
              <w:t xml:space="preserve"> </w:t>
            </w:r>
            <w:r w:rsidRPr="00A002D6">
              <w:t>simple,</w:t>
            </w:r>
            <w:r w:rsidR="00B04B62">
              <w:t xml:space="preserve"> </w:t>
            </w:r>
            <w:r w:rsidRPr="00A002D6">
              <w:t>factual</w:t>
            </w:r>
            <w:r w:rsidR="00B04B62">
              <w:t xml:space="preserve"> </w:t>
            </w:r>
            <w:r w:rsidRPr="00A002D6">
              <w:t>statements.</w:t>
            </w:r>
          </w:p>
          <w:p w14:paraId="2361F026" w14:textId="48F3BF79" w:rsidR="004165DB" w:rsidRDefault="004165DB" w:rsidP="006E4E89">
            <w:pPr>
              <w:rPr>
                <w:b/>
              </w:rPr>
            </w:pPr>
            <w:r w:rsidRPr="007A290C">
              <w:rPr>
                <w:b/>
              </w:rPr>
              <w:t>Core</w:t>
            </w:r>
            <w:r w:rsidR="00B04B62" w:rsidRPr="007A290C">
              <w:rPr>
                <w:b/>
              </w:rPr>
              <w:t xml:space="preserve"> </w:t>
            </w:r>
            <w:r w:rsidRPr="007A290C">
              <w:rPr>
                <w:b/>
              </w:rPr>
              <w:t>le</w:t>
            </w:r>
            <w:r w:rsidR="007C692A" w:rsidRPr="007A290C">
              <w:rPr>
                <w:b/>
              </w:rPr>
              <w:t>sson</w:t>
            </w:r>
          </w:p>
          <w:p w14:paraId="79D8A845" w14:textId="4FDA04D8" w:rsidR="00754AC7" w:rsidRPr="00754AC7" w:rsidRDefault="00754AC7" w:rsidP="006E4E89">
            <w:pPr>
              <w:rPr>
                <w:bCs/>
              </w:rPr>
            </w:pPr>
            <w:r w:rsidRPr="00754AC7">
              <w:rPr>
                <w:bCs/>
              </w:rPr>
              <w:t xml:space="preserve">Activity 1 </w:t>
            </w:r>
            <w:r w:rsidR="00CE33B2">
              <w:rPr>
                <w:bCs/>
              </w:rPr>
              <w:t>–</w:t>
            </w:r>
            <w:r w:rsidRPr="00754AC7">
              <w:rPr>
                <w:bCs/>
              </w:rPr>
              <w:t xml:space="preserve"> evidence and the past </w:t>
            </w:r>
            <w:r w:rsidR="00CE33B2">
              <w:rPr>
                <w:bCs/>
              </w:rPr>
              <w:t>–</w:t>
            </w:r>
            <w:r w:rsidRPr="00754AC7">
              <w:rPr>
                <w:bCs/>
              </w:rPr>
              <w:t xml:space="preserve"> How do we know?</w:t>
            </w:r>
          </w:p>
          <w:p w14:paraId="21450C07" w14:textId="73F3CED7" w:rsidR="00752CD0" w:rsidRPr="005B7CDB" w:rsidRDefault="00752CD0" w:rsidP="00A002D6">
            <w:pPr>
              <w:pStyle w:val="FeatureBox3"/>
              <w:rPr>
                <w:rStyle w:val="Strong"/>
              </w:rPr>
            </w:pPr>
            <w:r w:rsidRPr="005B7CDB">
              <w:rPr>
                <w:rStyle w:val="Strong"/>
              </w:rPr>
              <w:lastRenderedPageBreak/>
              <w:t>T</w:t>
            </w:r>
            <w:r w:rsidR="00373A4B">
              <w:rPr>
                <w:rStyle w:val="Strong"/>
              </w:rPr>
              <w:t xml:space="preserve">eacher </w:t>
            </w:r>
            <w:proofErr w:type="gramStart"/>
            <w:r w:rsidR="00373A4B">
              <w:rPr>
                <w:rStyle w:val="Strong"/>
              </w:rPr>
              <w:t>t</w:t>
            </w:r>
            <w:r w:rsidRPr="005B7CDB">
              <w:rPr>
                <w:rStyle w:val="Strong"/>
              </w:rPr>
              <w:t>hink</w:t>
            </w:r>
            <w:proofErr w:type="gramEnd"/>
            <w:r w:rsidRPr="005B7CDB">
              <w:rPr>
                <w:rStyle w:val="Strong"/>
              </w:rPr>
              <w:t>-</w:t>
            </w:r>
            <w:r w:rsidR="008F08F6" w:rsidRPr="005B7CDB">
              <w:rPr>
                <w:rStyle w:val="Strong"/>
              </w:rPr>
              <w:t xml:space="preserve">aloud </w:t>
            </w:r>
            <w:r w:rsidRPr="005B7CDB">
              <w:rPr>
                <w:rStyle w:val="Strong"/>
              </w:rPr>
              <w:t>and</w:t>
            </w:r>
            <w:r w:rsidR="00B04B62" w:rsidRPr="005B7CDB">
              <w:rPr>
                <w:rStyle w:val="Strong"/>
              </w:rPr>
              <w:t xml:space="preserve"> </w:t>
            </w:r>
            <w:r w:rsidR="0D52998B" w:rsidRPr="005B7CDB">
              <w:rPr>
                <w:rStyle w:val="Strong"/>
              </w:rPr>
              <w:t>m</w:t>
            </w:r>
            <w:r w:rsidRPr="005B7CDB">
              <w:rPr>
                <w:rStyle w:val="Strong"/>
              </w:rPr>
              <w:t>odelling</w:t>
            </w:r>
            <w:r w:rsidR="00B04B62" w:rsidRPr="005B7CDB">
              <w:rPr>
                <w:rStyle w:val="Strong"/>
              </w:rPr>
              <w:t xml:space="preserve"> </w:t>
            </w:r>
            <w:r w:rsidR="00086581" w:rsidRPr="005B7CDB">
              <w:rPr>
                <w:rStyle w:val="Strong"/>
              </w:rPr>
              <w:t>–</w:t>
            </w:r>
            <w:r w:rsidR="00B04B62" w:rsidRPr="005B7CDB">
              <w:rPr>
                <w:rStyle w:val="Strong"/>
              </w:rPr>
              <w:t xml:space="preserve"> </w:t>
            </w:r>
            <w:r w:rsidR="57228301" w:rsidRPr="005B7CDB">
              <w:rPr>
                <w:rStyle w:val="Strong"/>
              </w:rPr>
              <w:t>i</w:t>
            </w:r>
            <w:r w:rsidR="004B37AB" w:rsidRPr="005B7CDB">
              <w:rPr>
                <w:rStyle w:val="Strong"/>
              </w:rPr>
              <w:t>ntroducing</w:t>
            </w:r>
            <w:r w:rsidR="00B04B62" w:rsidRPr="005B7CDB">
              <w:rPr>
                <w:rStyle w:val="Strong"/>
              </w:rPr>
              <w:t xml:space="preserve"> </w:t>
            </w:r>
            <w:r w:rsidR="3F5FFEEE" w:rsidRPr="005B7CDB">
              <w:rPr>
                <w:rStyle w:val="Strong"/>
              </w:rPr>
              <w:t>s</w:t>
            </w:r>
            <w:r w:rsidR="004B37AB" w:rsidRPr="005B7CDB">
              <w:rPr>
                <w:rStyle w:val="Strong"/>
              </w:rPr>
              <w:t>ources</w:t>
            </w:r>
          </w:p>
          <w:p w14:paraId="252B704E" w14:textId="43F09630" w:rsidR="00752CD0" w:rsidRPr="00A002D6" w:rsidRDefault="00752CD0">
            <w:pPr>
              <w:pStyle w:val="FeatureBox3"/>
              <w:numPr>
                <w:ilvl w:val="0"/>
                <w:numId w:val="36"/>
              </w:numPr>
              <w:ind w:left="544" w:hanging="544"/>
            </w:pPr>
            <w:r w:rsidRPr="00A002D6">
              <w:t>I</w:t>
            </w:r>
            <w:r w:rsidR="00B04B62">
              <w:t xml:space="preserve"> </w:t>
            </w:r>
            <w:r w:rsidRPr="00A002D6">
              <w:t>am</w:t>
            </w:r>
            <w:r w:rsidR="00B04B62">
              <w:t xml:space="preserve"> </w:t>
            </w:r>
            <w:r w:rsidRPr="00A002D6">
              <w:t>going</w:t>
            </w:r>
            <w:r w:rsidR="00B04B62">
              <w:t xml:space="preserve"> </w:t>
            </w:r>
            <w:r w:rsidRPr="00A002D6">
              <w:t>to</w:t>
            </w:r>
            <w:r w:rsidR="00B04B62">
              <w:t xml:space="preserve"> </w:t>
            </w:r>
            <w:r w:rsidRPr="00A002D6">
              <w:t>use</w:t>
            </w:r>
            <w:r w:rsidR="00B04B62">
              <w:t xml:space="preserve"> </w:t>
            </w:r>
            <w:r w:rsidRPr="00A002D6">
              <w:t>some</w:t>
            </w:r>
            <w:r w:rsidR="00B04B62">
              <w:t xml:space="preserve"> </w:t>
            </w:r>
            <w:r w:rsidRPr="00A002D6">
              <w:t>new</w:t>
            </w:r>
            <w:r w:rsidR="00B04B62">
              <w:t xml:space="preserve"> </w:t>
            </w:r>
            <w:r w:rsidRPr="00A002D6">
              <w:t>history</w:t>
            </w:r>
            <w:r w:rsidR="00B04B62">
              <w:t xml:space="preserve"> </w:t>
            </w:r>
            <w:r w:rsidRPr="00A002D6">
              <w:t>words</w:t>
            </w:r>
            <w:r w:rsidR="00B04B62">
              <w:t xml:space="preserve"> </w:t>
            </w:r>
            <w:r w:rsidRPr="00A002D6">
              <w:t>today.</w:t>
            </w:r>
            <w:r w:rsidR="00B04B62">
              <w:t xml:space="preserve"> </w:t>
            </w:r>
            <w:r w:rsidRPr="00A002D6">
              <w:t>When</w:t>
            </w:r>
            <w:r w:rsidR="00B04B62">
              <w:t xml:space="preserve"> </w:t>
            </w:r>
            <w:r w:rsidRPr="00A002D6">
              <w:t>historians</w:t>
            </w:r>
            <w:r w:rsidR="00B04B62">
              <w:t xml:space="preserve"> </w:t>
            </w:r>
            <w:r w:rsidRPr="00A002D6">
              <w:t>study</w:t>
            </w:r>
            <w:r w:rsidR="00B04B62">
              <w:t xml:space="preserve"> </w:t>
            </w:r>
            <w:r w:rsidRPr="00A002D6">
              <w:t>the</w:t>
            </w:r>
            <w:r w:rsidR="00B04B62">
              <w:t xml:space="preserve"> </w:t>
            </w:r>
            <w:r w:rsidRPr="00A002D6">
              <w:t>past,</w:t>
            </w:r>
            <w:r w:rsidR="00B04B62">
              <w:t xml:space="preserve"> </w:t>
            </w:r>
            <w:r w:rsidRPr="00A002D6">
              <w:t>they</w:t>
            </w:r>
            <w:r w:rsidR="00B04B62">
              <w:t xml:space="preserve"> </w:t>
            </w:r>
            <w:r w:rsidRPr="00A002D6">
              <w:t>don’t</w:t>
            </w:r>
            <w:r w:rsidR="00B04B62">
              <w:t xml:space="preserve"> </w:t>
            </w:r>
            <w:r w:rsidRPr="00A002D6">
              <w:t>guess.</w:t>
            </w:r>
            <w:r w:rsidR="00B04B62">
              <w:t xml:space="preserve"> </w:t>
            </w:r>
            <w:r w:rsidRPr="00A002D6">
              <w:t>They</w:t>
            </w:r>
            <w:r w:rsidR="00B04B62">
              <w:t xml:space="preserve"> </w:t>
            </w:r>
            <w:r w:rsidRPr="00A002D6">
              <w:t>use</w:t>
            </w:r>
            <w:r w:rsidR="00B04B62">
              <w:t xml:space="preserve"> </w:t>
            </w:r>
            <w:r w:rsidRPr="00A002D6">
              <w:t>sources</w:t>
            </w:r>
            <w:r w:rsidR="00B04B62">
              <w:t xml:space="preserve"> </w:t>
            </w:r>
            <w:r w:rsidRPr="00A002D6">
              <w:t>as</w:t>
            </w:r>
            <w:r w:rsidR="00B04B62">
              <w:t xml:space="preserve"> </w:t>
            </w:r>
            <w:r w:rsidRPr="00A002D6">
              <w:t>clues.</w:t>
            </w:r>
          </w:p>
          <w:p w14:paraId="0E80348F" w14:textId="555E94C7" w:rsidR="00752CD0" w:rsidRPr="00A002D6" w:rsidRDefault="00752CD0">
            <w:pPr>
              <w:pStyle w:val="FeatureBox3"/>
              <w:numPr>
                <w:ilvl w:val="0"/>
                <w:numId w:val="36"/>
              </w:numPr>
              <w:ind w:left="544" w:hanging="544"/>
            </w:pPr>
            <w:r w:rsidRPr="00A002D6">
              <w:t>A</w:t>
            </w:r>
            <w:r w:rsidR="00B04B62">
              <w:t xml:space="preserve"> </w:t>
            </w:r>
            <w:r w:rsidRPr="00A002D6">
              <w:t>source</w:t>
            </w:r>
            <w:r w:rsidR="00B04B62">
              <w:t xml:space="preserve"> </w:t>
            </w:r>
            <w:r w:rsidRPr="00A002D6">
              <w:t>is</w:t>
            </w:r>
            <w:r w:rsidR="00B04B62">
              <w:t xml:space="preserve"> </w:t>
            </w:r>
            <w:r w:rsidRPr="00A002D6">
              <w:t>something</w:t>
            </w:r>
            <w:r w:rsidR="00B04B62">
              <w:t xml:space="preserve"> </w:t>
            </w:r>
            <w:r w:rsidRPr="00A002D6">
              <w:t>we</w:t>
            </w:r>
            <w:r w:rsidR="00B04B62">
              <w:t xml:space="preserve"> </w:t>
            </w:r>
            <w:r w:rsidRPr="00A002D6">
              <w:t>get</w:t>
            </w:r>
            <w:r w:rsidR="00B04B62">
              <w:t xml:space="preserve"> </w:t>
            </w:r>
            <w:r w:rsidRPr="00A002D6">
              <w:t>information</w:t>
            </w:r>
            <w:r w:rsidR="00B04B62">
              <w:t xml:space="preserve"> </w:t>
            </w:r>
            <w:r w:rsidRPr="00A002D6">
              <w:t>from.</w:t>
            </w:r>
            <w:r w:rsidR="00B04B62">
              <w:t xml:space="preserve"> </w:t>
            </w:r>
            <w:r w:rsidRPr="00A002D6">
              <w:t>It</w:t>
            </w:r>
            <w:r w:rsidR="00B04B62">
              <w:t xml:space="preserve"> </w:t>
            </w:r>
            <w:r w:rsidRPr="00A002D6">
              <w:t>helps</w:t>
            </w:r>
            <w:r w:rsidR="00B04B62">
              <w:t xml:space="preserve"> </w:t>
            </w:r>
            <w:r w:rsidRPr="00A002D6">
              <w:t>us</w:t>
            </w:r>
            <w:r w:rsidR="00B04B62">
              <w:t xml:space="preserve"> </w:t>
            </w:r>
            <w:r w:rsidRPr="00A002D6">
              <w:t>find</w:t>
            </w:r>
            <w:r w:rsidR="00B04B62">
              <w:t xml:space="preserve"> </w:t>
            </w:r>
            <w:r w:rsidRPr="00A002D6">
              <w:t>out</w:t>
            </w:r>
            <w:r w:rsidR="00B04B62">
              <w:t xml:space="preserve"> </w:t>
            </w:r>
            <w:r w:rsidRPr="00A002D6">
              <w:t>what</w:t>
            </w:r>
            <w:r w:rsidR="00B04B62">
              <w:t xml:space="preserve"> </w:t>
            </w:r>
            <w:r w:rsidRPr="00A002D6">
              <w:t>happened</w:t>
            </w:r>
            <w:r w:rsidR="00B04B62">
              <w:t xml:space="preserve"> </w:t>
            </w:r>
            <w:r w:rsidRPr="00A002D6">
              <w:t>in</w:t>
            </w:r>
            <w:r w:rsidR="00B04B62">
              <w:t xml:space="preserve"> </w:t>
            </w:r>
            <w:r w:rsidRPr="00A002D6">
              <w:t>the</w:t>
            </w:r>
            <w:r w:rsidR="00B04B62">
              <w:t xml:space="preserve"> </w:t>
            </w:r>
            <w:r w:rsidRPr="00A002D6">
              <w:t>past.</w:t>
            </w:r>
          </w:p>
          <w:p w14:paraId="676D0BB8" w14:textId="05DBEDA0" w:rsidR="00752CD0" w:rsidRPr="00A002D6" w:rsidRDefault="00752CD0">
            <w:pPr>
              <w:pStyle w:val="FeatureBox3"/>
              <w:numPr>
                <w:ilvl w:val="0"/>
                <w:numId w:val="36"/>
              </w:numPr>
              <w:ind w:left="544" w:hanging="544"/>
            </w:pPr>
            <w:r w:rsidRPr="00A002D6">
              <w:t>Now</w:t>
            </w:r>
            <w:r w:rsidR="007A290C">
              <w:t>,</w:t>
            </w:r>
            <w:r w:rsidR="00B04B62">
              <w:t xml:space="preserve"> </w:t>
            </w:r>
            <w:r w:rsidRPr="00A002D6">
              <w:t>I’m</w:t>
            </w:r>
            <w:r w:rsidR="00B04B62">
              <w:t xml:space="preserve"> </w:t>
            </w:r>
            <w:r w:rsidRPr="00A002D6">
              <w:t>thinking</w:t>
            </w:r>
            <w:r w:rsidR="00B04B62">
              <w:t xml:space="preserve"> </w:t>
            </w:r>
            <w:r w:rsidRPr="00A002D6">
              <w:t>about</w:t>
            </w:r>
            <w:r w:rsidR="00B04B62">
              <w:t xml:space="preserve"> </w:t>
            </w:r>
            <w:r w:rsidRPr="00A002D6">
              <w:t>the</w:t>
            </w:r>
            <w:r w:rsidR="00B04B62">
              <w:t xml:space="preserve"> </w:t>
            </w:r>
            <w:r w:rsidRPr="00A002D6">
              <w:t>word</w:t>
            </w:r>
            <w:r w:rsidR="00B04B62">
              <w:t xml:space="preserve"> </w:t>
            </w:r>
            <w:r w:rsidR="007A290C">
              <w:t>‘</w:t>
            </w:r>
            <w:r w:rsidRPr="00A002D6">
              <w:t>primary</w:t>
            </w:r>
            <w:r w:rsidR="007A290C">
              <w:t>’</w:t>
            </w:r>
            <w:r w:rsidRPr="00A002D6">
              <w:t>.</w:t>
            </w:r>
            <w:r w:rsidR="00B04B62">
              <w:t xml:space="preserve"> </w:t>
            </w:r>
            <w:r w:rsidR="0061354F" w:rsidRPr="00A002D6">
              <w:t>In</w:t>
            </w:r>
            <w:r w:rsidR="00B04B62">
              <w:t xml:space="preserve"> </w:t>
            </w:r>
            <w:r w:rsidR="0061354F" w:rsidRPr="00A002D6">
              <w:t>History,</w:t>
            </w:r>
            <w:r w:rsidR="00B04B62">
              <w:t xml:space="preserve"> </w:t>
            </w:r>
            <w:r w:rsidR="0070616A" w:rsidRPr="00A002D6">
              <w:t>i</w:t>
            </w:r>
            <w:r w:rsidR="00E7748A" w:rsidRPr="00A002D6">
              <w:t>t</w:t>
            </w:r>
            <w:r w:rsidR="00B04B62">
              <w:t xml:space="preserve"> </w:t>
            </w:r>
            <w:r w:rsidR="00E7748A" w:rsidRPr="00A002D6">
              <w:t>means</w:t>
            </w:r>
            <w:r w:rsidR="00B04B62">
              <w:t xml:space="preserve"> </w:t>
            </w:r>
            <w:r w:rsidR="00E7748A" w:rsidRPr="00A002D6">
              <w:t>the</w:t>
            </w:r>
            <w:r w:rsidR="00B04B62">
              <w:t xml:space="preserve"> </w:t>
            </w:r>
            <w:r w:rsidR="00E7748A" w:rsidRPr="00A002D6">
              <w:t>evidence</w:t>
            </w:r>
            <w:r w:rsidR="00B04B62">
              <w:t xml:space="preserve"> </w:t>
            </w:r>
            <w:r w:rsidR="00E7748A" w:rsidRPr="00A002D6">
              <w:t>comes</w:t>
            </w:r>
            <w:r w:rsidR="00B04B62">
              <w:t xml:space="preserve"> </w:t>
            </w:r>
            <w:r w:rsidR="00E7748A" w:rsidRPr="00A002D6">
              <w:t>directly</w:t>
            </w:r>
            <w:r w:rsidR="00B04B62">
              <w:t xml:space="preserve"> </w:t>
            </w:r>
            <w:r w:rsidR="00E7748A" w:rsidRPr="00A002D6">
              <w:t>from</w:t>
            </w:r>
            <w:r w:rsidR="00B04B62">
              <w:t xml:space="preserve"> </w:t>
            </w:r>
            <w:r w:rsidR="00E7748A" w:rsidRPr="00A002D6">
              <w:t>the</w:t>
            </w:r>
            <w:r w:rsidR="00B04B62">
              <w:t xml:space="preserve"> </w:t>
            </w:r>
            <w:r w:rsidR="00E7748A" w:rsidRPr="00A002D6">
              <w:t>time</w:t>
            </w:r>
            <w:r w:rsidR="00B04B62">
              <w:t xml:space="preserve"> </w:t>
            </w:r>
            <w:r w:rsidR="00E7748A" w:rsidRPr="00A002D6">
              <w:t>being</w:t>
            </w:r>
            <w:r w:rsidR="00B04B62">
              <w:t xml:space="preserve"> </w:t>
            </w:r>
            <w:r w:rsidR="00E7748A" w:rsidRPr="00A002D6">
              <w:t>studied.</w:t>
            </w:r>
            <w:r w:rsidR="00B04B62">
              <w:t xml:space="preserve"> </w:t>
            </w:r>
            <w:r w:rsidR="0070616A" w:rsidRPr="00A002D6">
              <w:t>So,</w:t>
            </w:r>
            <w:r w:rsidR="00B04B62">
              <w:t xml:space="preserve"> </w:t>
            </w:r>
            <w:r w:rsidRPr="00A002D6">
              <w:t>a</w:t>
            </w:r>
            <w:r w:rsidR="00B04B62">
              <w:t xml:space="preserve"> </w:t>
            </w:r>
            <w:r w:rsidRPr="00A002D6">
              <w:t>primary</w:t>
            </w:r>
            <w:r w:rsidR="00B04B62">
              <w:t xml:space="preserve"> </w:t>
            </w:r>
            <w:r w:rsidRPr="00A002D6">
              <w:t>source</w:t>
            </w:r>
            <w:r w:rsidR="00B04B62">
              <w:t xml:space="preserve"> </w:t>
            </w:r>
            <w:r w:rsidRPr="00A002D6">
              <w:t>must</w:t>
            </w:r>
            <w:r w:rsidR="00B04B62">
              <w:t xml:space="preserve"> </w:t>
            </w:r>
            <w:r w:rsidRPr="00A002D6">
              <w:t>come</w:t>
            </w:r>
            <w:r w:rsidR="00B04B62">
              <w:t xml:space="preserve"> </w:t>
            </w:r>
            <w:r w:rsidRPr="00A002D6">
              <w:t>from</w:t>
            </w:r>
            <w:r w:rsidR="00B04B62">
              <w:t xml:space="preserve"> </w:t>
            </w:r>
            <w:r w:rsidRPr="00A002D6">
              <w:t>the</w:t>
            </w:r>
            <w:r w:rsidR="00B04B62">
              <w:t xml:space="preserve"> </w:t>
            </w:r>
            <w:r w:rsidRPr="00A002D6">
              <w:t>time</w:t>
            </w:r>
            <w:r w:rsidR="00B04B62">
              <w:t xml:space="preserve"> </w:t>
            </w:r>
            <w:r w:rsidRPr="00A002D6">
              <w:t>we</w:t>
            </w:r>
            <w:r w:rsidR="00B04B62">
              <w:t xml:space="preserve"> </w:t>
            </w:r>
            <w:r w:rsidRPr="00A002D6">
              <w:t>are</w:t>
            </w:r>
            <w:r w:rsidR="00B04B62">
              <w:t xml:space="preserve"> </w:t>
            </w:r>
            <w:r w:rsidRPr="00A002D6">
              <w:t>studying.</w:t>
            </w:r>
            <w:r w:rsidR="00B04B62">
              <w:t xml:space="preserve"> </w:t>
            </w:r>
            <w:r w:rsidRPr="00A002D6">
              <w:t>It</w:t>
            </w:r>
            <w:r w:rsidR="00B04B62">
              <w:t xml:space="preserve"> </w:t>
            </w:r>
            <w:r w:rsidRPr="00A002D6">
              <w:t>was</w:t>
            </w:r>
            <w:r w:rsidR="00B04B62">
              <w:t xml:space="preserve"> </w:t>
            </w:r>
            <w:r w:rsidRPr="00A002D6">
              <w:t>made</w:t>
            </w:r>
            <w:r w:rsidR="00B04B62">
              <w:t xml:space="preserve"> </w:t>
            </w:r>
            <w:r w:rsidRPr="00A002D6">
              <w:t>or</w:t>
            </w:r>
            <w:r w:rsidR="00B04B62">
              <w:t xml:space="preserve"> </w:t>
            </w:r>
            <w:r w:rsidRPr="00A002D6">
              <w:t>used</w:t>
            </w:r>
            <w:r w:rsidR="00B04B62">
              <w:t xml:space="preserve"> </w:t>
            </w:r>
            <w:r w:rsidRPr="00A002D6">
              <w:t>by</w:t>
            </w:r>
            <w:r w:rsidR="00B04B62">
              <w:t xml:space="preserve"> </w:t>
            </w:r>
            <w:r w:rsidRPr="00A002D6">
              <w:t>people</w:t>
            </w:r>
            <w:r w:rsidR="00B04B62">
              <w:t xml:space="preserve"> </w:t>
            </w:r>
            <w:r w:rsidRPr="00A002D6">
              <w:t>who</w:t>
            </w:r>
            <w:r w:rsidR="00B04B62">
              <w:t xml:space="preserve"> </w:t>
            </w:r>
            <w:r w:rsidRPr="00A002D6">
              <w:t>lived</w:t>
            </w:r>
            <w:r w:rsidR="00B04B62">
              <w:t xml:space="preserve"> </w:t>
            </w:r>
            <w:r w:rsidR="23C04AA9" w:rsidRPr="00A002D6">
              <w:t>at</w:t>
            </w:r>
            <w:r w:rsidR="00B04B62">
              <w:t xml:space="preserve"> </w:t>
            </w:r>
            <w:r w:rsidR="23C04AA9" w:rsidRPr="00A002D6">
              <w:t>that</w:t>
            </w:r>
            <w:r w:rsidR="00B04B62">
              <w:t xml:space="preserve"> </w:t>
            </w:r>
            <w:r w:rsidR="23C04AA9" w:rsidRPr="00A002D6">
              <w:t>time</w:t>
            </w:r>
            <w:r w:rsidRPr="00A002D6">
              <w:t>.</w:t>
            </w:r>
            <w:r w:rsidR="00B04B62">
              <w:t xml:space="preserve"> </w:t>
            </w:r>
            <w:r w:rsidRPr="00A002D6">
              <w:t>That</w:t>
            </w:r>
            <w:r w:rsidR="00B04B62">
              <w:t xml:space="preserve"> </w:t>
            </w:r>
            <w:r w:rsidRPr="00A002D6">
              <w:t>means</w:t>
            </w:r>
            <w:r w:rsidR="00B04B62">
              <w:t xml:space="preserve"> </w:t>
            </w:r>
            <w:r w:rsidRPr="00A002D6">
              <w:t>it</w:t>
            </w:r>
            <w:r w:rsidR="00B04B62">
              <w:t xml:space="preserve"> </w:t>
            </w:r>
            <w:r w:rsidRPr="00A002D6">
              <w:t>gives</w:t>
            </w:r>
            <w:r w:rsidR="00B04B62">
              <w:t xml:space="preserve"> </w:t>
            </w:r>
            <w:r w:rsidRPr="00A002D6">
              <w:t>us</w:t>
            </w:r>
            <w:r w:rsidR="00B04B62">
              <w:t xml:space="preserve"> </w:t>
            </w:r>
            <w:r w:rsidRPr="00A002D6">
              <w:t>first-hand</w:t>
            </w:r>
            <w:r w:rsidR="00B04B62">
              <w:t xml:space="preserve"> </w:t>
            </w:r>
            <w:r w:rsidRPr="00A002D6">
              <w:t>clues.</w:t>
            </w:r>
            <w:r w:rsidR="00B04B62">
              <w:t xml:space="preserve"> </w:t>
            </w:r>
            <w:r w:rsidRPr="00A002D6">
              <w:t>Examples</w:t>
            </w:r>
            <w:r w:rsidR="00B04B62">
              <w:t xml:space="preserve"> </w:t>
            </w:r>
            <w:r w:rsidRPr="00A002D6">
              <w:t>might</w:t>
            </w:r>
            <w:r w:rsidR="00B04B62">
              <w:t xml:space="preserve"> </w:t>
            </w:r>
            <w:r w:rsidRPr="00A002D6">
              <w:t>be</w:t>
            </w:r>
            <w:r w:rsidR="00B04B62">
              <w:t xml:space="preserve"> </w:t>
            </w:r>
            <w:r w:rsidRPr="00A002D6">
              <w:t>stone</w:t>
            </w:r>
            <w:r w:rsidR="00B04B62">
              <w:t xml:space="preserve"> </w:t>
            </w:r>
            <w:r w:rsidRPr="00A002D6">
              <w:t>tools,</w:t>
            </w:r>
            <w:r w:rsidR="00B04B62">
              <w:t xml:space="preserve"> </w:t>
            </w:r>
            <w:r w:rsidRPr="00A002D6">
              <w:t>fossils,</w:t>
            </w:r>
            <w:r w:rsidR="00B04B62">
              <w:t xml:space="preserve"> </w:t>
            </w:r>
            <w:r w:rsidRPr="00A002D6">
              <w:t>footprints</w:t>
            </w:r>
            <w:r w:rsidR="00B04B62">
              <w:t xml:space="preserve"> </w:t>
            </w:r>
            <w:r w:rsidRPr="00A002D6">
              <w:t>or</w:t>
            </w:r>
            <w:r w:rsidR="00B04B62">
              <w:t xml:space="preserve"> </w:t>
            </w:r>
            <w:r w:rsidRPr="00A002D6">
              <w:t>cave</w:t>
            </w:r>
            <w:r w:rsidR="00B04B62">
              <w:t xml:space="preserve"> </w:t>
            </w:r>
            <w:r w:rsidRPr="00A002D6">
              <w:t>art.</w:t>
            </w:r>
          </w:p>
          <w:p w14:paraId="5D676D68" w14:textId="16A2E4D1" w:rsidR="00752CD0" w:rsidRPr="00A002D6" w:rsidRDefault="00752CD0">
            <w:pPr>
              <w:pStyle w:val="FeatureBox3"/>
              <w:numPr>
                <w:ilvl w:val="0"/>
                <w:numId w:val="36"/>
              </w:numPr>
              <w:ind w:left="544" w:hanging="544"/>
            </w:pPr>
            <w:r w:rsidRPr="00A002D6">
              <w:t>Next,</w:t>
            </w:r>
            <w:r w:rsidR="00B04B62">
              <w:t xml:space="preserve"> </w:t>
            </w:r>
            <w:r w:rsidRPr="00A002D6">
              <w:t>I’m</w:t>
            </w:r>
            <w:r w:rsidR="00B04B62">
              <w:t xml:space="preserve"> </w:t>
            </w:r>
            <w:r w:rsidRPr="00A002D6">
              <w:t>thinking</w:t>
            </w:r>
            <w:r w:rsidR="00B04B62">
              <w:t xml:space="preserve"> </w:t>
            </w:r>
            <w:r w:rsidRPr="00A002D6">
              <w:t>about</w:t>
            </w:r>
            <w:r w:rsidR="00B04B62">
              <w:t xml:space="preserve"> </w:t>
            </w:r>
            <w:r w:rsidRPr="00A002D6">
              <w:t>the</w:t>
            </w:r>
            <w:r w:rsidR="00B04B62">
              <w:t xml:space="preserve"> </w:t>
            </w:r>
            <w:r w:rsidRPr="00A002D6">
              <w:t>word</w:t>
            </w:r>
            <w:r w:rsidR="00B04B62">
              <w:t xml:space="preserve"> </w:t>
            </w:r>
            <w:r w:rsidR="007A290C">
              <w:t>‘</w:t>
            </w:r>
            <w:r w:rsidRPr="00A002D6">
              <w:t>secondary</w:t>
            </w:r>
            <w:r w:rsidR="007A290C">
              <w:t>’</w:t>
            </w:r>
            <w:r w:rsidRPr="00A002D6">
              <w:t>.</w:t>
            </w:r>
            <w:r w:rsidR="00B04B62">
              <w:t xml:space="preserve"> </w:t>
            </w:r>
            <w:r w:rsidR="0070616A" w:rsidRPr="00A002D6">
              <w:t>In</w:t>
            </w:r>
            <w:r w:rsidR="00B04B62">
              <w:t xml:space="preserve"> </w:t>
            </w:r>
            <w:r w:rsidR="0070616A" w:rsidRPr="00A002D6">
              <w:t>History,</w:t>
            </w:r>
            <w:r w:rsidR="00B04B62">
              <w:t xml:space="preserve"> </w:t>
            </w:r>
            <w:r w:rsidR="0070616A" w:rsidRPr="00A002D6">
              <w:t>it</w:t>
            </w:r>
            <w:r w:rsidR="00B04B62">
              <w:t xml:space="preserve"> </w:t>
            </w:r>
            <w:r w:rsidR="0070616A" w:rsidRPr="00A002D6">
              <w:t>means</w:t>
            </w:r>
            <w:r w:rsidR="00B04B62">
              <w:t xml:space="preserve"> </w:t>
            </w:r>
            <w:r w:rsidR="0070616A" w:rsidRPr="00A002D6">
              <w:t>the</w:t>
            </w:r>
            <w:r w:rsidR="00B04B62">
              <w:t xml:space="preserve"> </w:t>
            </w:r>
            <w:r w:rsidR="0070616A" w:rsidRPr="00A002D6">
              <w:t>source</w:t>
            </w:r>
            <w:r w:rsidR="00B04B62">
              <w:t xml:space="preserve"> </w:t>
            </w:r>
            <w:r w:rsidR="0070616A" w:rsidRPr="00A002D6">
              <w:t>was</w:t>
            </w:r>
            <w:r w:rsidR="00B04B62">
              <w:t xml:space="preserve"> </w:t>
            </w:r>
            <w:r w:rsidR="0070616A" w:rsidRPr="00A002D6">
              <w:t>created</w:t>
            </w:r>
            <w:r w:rsidR="00B04B62">
              <w:t xml:space="preserve"> </w:t>
            </w:r>
            <w:r w:rsidR="0070616A" w:rsidRPr="00A002D6">
              <w:t>later</w:t>
            </w:r>
            <w:r w:rsidR="00B04B62">
              <w:t xml:space="preserve"> </w:t>
            </w:r>
            <w:r w:rsidR="0070616A" w:rsidRPr="00A002D6">
              <w:t>by</w:t>
            </w:r>
            <w:r w:rsidR="00B04B62">
              <w:t xml:space="preserve"> </w:t>
            </w:r>
            <w:r w:rsidR="0070616A" w:rsidRPr="00A002D6">
              <w:t>someone</w:t>
            </w:r>
            <w:r w:rsidR="00B04B62">
              <w:t xml:space="preserve"> </w:t>
            </w:r>
            <w:r w:rsidR="0070616A" w:rsidRPr="00A002D6">
              <w:t>who</w:t>
            </w:r>
            <w:r w:rsidR="00B04B62">
              <w:t xml:space="preserve"> </w:t>
            </w:r>
            <w:r w:rsidR="00081463" w:rsidRPr="00A002D6">
              <w:t>was</w:t>
            </w:r>
            <w:r w:rsidR="00B04B62">
              <w:t xml:space="preserve"> </w:t>
            </w:r>
            <w:r w:rsidR="00081463" w:rsidRPr="00A002D6">
              <w:t>not</w:t>
            </w:r>
            <w:r w:rsidR="00B04B62">
              <w:t xml:space="preserve"> </w:t>
            </w:r>
            <w:r w:rsidR="00081463" w:rsidRPr="00A002D6">
              <w:t>there</w:t>
            </w:r>
            <w:r w:rsidR="00B04B62">
              <w:t xml:space="preserve"> </w:t>
            </w:r>
            <w:r w:rsidR="00081463" w:rsidRPr="00A002D6">
              <w:t>at</w:t>
            </w:r>
            <w:r w:rsidR="00B04B62">
              <w:t xml:space="preserve"> </w:t>
            </w:r>
            <w:r w:rsidR="00081463" w:rsidRPr="00A002D6">
              <w:t>the</w:t>
            </w:r>
            <w:r w:rsidR="00B04B62">
              <w:t xml:space="preserve"> </w:t>
            </w:r>
            <w:r w:rsidR="00081463" w:rsidRPr="00A002D6">
              <w:t>time.</w:t>
            </w:r>
            <w:r w:rsidR="00B04B62">
              <w:t xml:space="preserve"> </w:t>
            </w:r>
            <w:r w:rsidRPr="00A002D6">
              <w:t>It</w:t>
            </w:r>
            <w:r w:rsidR="00B04B62">
              <w:t xml:space="preserve"> </w:t>
            </w:r>
            <w:r w:rsidRPr="00A002D6">
              <w:t>is</w:t>
            </w:r>
            <w:r w:rsidR="00B04B62">
              <w:t xml:space="preserve"> </w:t>
            </w:r>
            <w:r w:rsidRPr="00A002D6">
              <w:t>created</w:t>
            </w:r>
            <w:r w:rsidR="00B04B62">
              <w:t xml:space="preserve"> </w:t>
            </w:r>
            <w:r w:rsidRPr="00A002D6">
              <w:t>to</w:t>
            </w:r>
            <w:r w:rsidR="00B04B62">
              <w:t xml:space="preserve"> </w:t>
            </w:r>
            <w:r w:rsidRPr="00A002D6">
              <w:t>explain</w:t>
            </w:r>
            <w:r w:rsidR="00B04B62">
              <w:t xml:space="preserve"> </w:t>
            </w:r>
            <w:r w:rsidRPr="00A002D6">
              <w:t>what</w:t>
            </w:r>
            <w:r w:rsidR="00B04B62">
              <w:t xml:space="preserve"> </w:t>
            </w:r>
            <w:r w:rsidRPr="00A002D6">
              <w:t>happened</w:t>
            </w:r>
            <w:r w:rsidR="00B04B62">
              <w:t xml:space="preserve"> </w:t>
            </w:r>
            <w:r w:rsidRPr="00A002D6">
              <w:t>in</w:t>
            </w:r>
            <w:r w:rsidR="00B04B62">
              <w:t xml:space="preserve"> </w:t>
            </w:r>
            <w:r w:rsidRPr="00A002D6">
              <w:t>the</w:t>
            </w:r>
            <w:r w:rsidR="00B04B62">
              <w:t xml:space="preserve"> </w:t>
            </w:r>
            <w:r w:rsidRPr="00A002D6">
              <w:t>past.</w:t>
            </w:r>
            <w:r w:rsidR="00B04B62">
              <w:t xml:space="preserve"> </w:t>
            </w:r>
            <w:r w:rsidR="00285FFC">
              <w:t>Examples include</w:t>
            </w:r>
            <w:r w:rsidR="00B04B62">
              <w:t xml:space="preserve"> </w:t>
            </w:r>
            <w:r w:rsidRPr="00A002D6">
              <w:t>textbooks,</w:t>
            </w:r>
            <w:r w:rsidR="00B04B62">
              <w:t xml:space="preserve"> </w:t>
            </w:r>
            <w:r w:rsidRPr="00A002D6">
              <w:t>models</w:t>
            </w:r>
            <w:r w:rsidR="00B04B62">
              <w:t xml:space="preserve"> </w:t>
            </w:r>
            <w:r w:rsidRPr="00A002D6">
              <w:t>and</w:t>
            </w:r>
            <w:r w:rsidR="00B04B62">
              <w:t xml:space="preserve"> </w:t>
            </w:r>
            <w:r w:rsidRPr="00A002D6">
              <w:t>documentaries.</w:t>
            </w:r>
          </w:p>
          <w:p w14:paraId="63DD0745" w14:textId="11580BA3" w:rsidR="00752CD0" w:rsidRPr="00A002D6" w:rsidRDefault="00752CD0">
            <w:pPr>
              <w:pStyle w:val="FeatureBox3"/>
              <w:numPr>
                <w:ilvl w:val="0"/>
                <w:numId w:val="36"/>
              </w:numPr>
              <w:ind w:left="544" w:hanging="544"/>
            </w:pPr>
            <w:r w:rsidRPr="00A002D6">
              <w:t>When</w:t>
            </w:r>
            <w:r w:rsidR="00B04B62">
              <w:t xml:space="preserve"> </w:t>
            </w:r>
            <w:r w:rsidRPr="00A002D6">
              <w:t>we</w:t>
            </w:r>
            <w:r w:rsidR="00B04B62">
              <w:t xml:space="preserve"> </w:t>
            </w:r>
            <w:r w:rsidRPr="00A002D6">
              <w:t>use</w:t>
            </w:r>
            <w:r w:rsidR="00B04B62">
              <w:t xml:space="preserve"> </w:t>
            </w:r>
            <w:r w:rsidRPr="00A002D6">
              <w:t>information</w:t>
            </w:r>
            <w:r w:rsidR="00B04B62">
              <w:t xml:space="preserve"> </w:t>
            </w:r>
            <w:r w:rsidRPr="00A002D6">
              <w:t>from</w:t>
            </w:r>
            <w:r w:rsidR="00B04B62">
              <w:t xml:space="preserve"> </w:t>
            </w:r>
            <w:r w:rsidRPr="00A002D6">
              <w:t>sources</w:t>
            </w:r>
            <w:r w:rsidR="00B04B62">
              <w:t xml:space="preserve"> </w:t>
            </w:r>
            <w:r w:rsidRPr="00A002D6">
              <w:t>to</w:t>
            </w:r>
            <w:r w:rsidR="00B04B62">
              <w:t xml:space="preserve"> </w:t>
            </w:r>
            <w:r w:rsidRPr="00A002D6">
              <w:t>work</w:t>
            </w:r>
            <w:r w:rsidR="00B04B62">
              <w:t xml:space="preserve"> </w:t>
            </w:r>
            <w:r w:rsidRPr="00A002D6">
              <w:t>out</w:t>
            </w:r>
            <w:r w:rsidR="00B04B62">
              <w:t xml:space="preserve"> </w:t>
            </w:r>
            <w:r w:rsidRPr="00A002D6">
              <w:t>what</w:t>
            </w:r>
            <w:r w:rsidR="00B04B62">
              <w:t xml:space="preserve"> </w:t>
            </w:r>
            <w:r w:rsidRPr="00A002D6">
              <w:t>happened</w:t>
            </w:r>
            <w:r w:rsidR="00B04B62">
              <w:t xml:space="preserve"> </w:t>
            </w:r>
            <w:r w:rsidRPr="00A002D6">
              <w:t>in</w:t>
            </w:r>
            <w:r w:rsidR="00B04B62">
              <w:t xml:space="preserve"> </w:t>
            </w:r>
            <w:r w:rsidRPr="00A002D6">
              <w:t>the</w:t>
            </w:r>
            <w:r w:rsidR="00B04B62">
              <w:t xml:space="preserve"> </w:t>
            </w:r>
            <w:r w:rsidRPr="00A002D6">
              <w:t>past,</w:t>
            </w:r>
            <w:r w:rsidR="00B04B62">
              <w:t xml:space="preserve"> </w:t>
            </w:r>
            <w:r w:rsidRPr="00A002D6">
              <w:t>we</w:t>
            </w:r>
            <w:r w:rsidR="00B04B62">
              <w:t xml:space="preserve"> </w:t>
            </w:r>
            <w:r w:rsidRPr="00A002D6">
              <w:t>call</w:t>
            </w:r>
            <w:r w:rsidR="00B04B62">
              <w:t xml:space="preserve"> </w:t>
            </w:r>
            <w:r w:rsidRPr="00A002D6">
              <w:t>that</w:t>
            </w:r>
            <w:r w:rsidR="00B04B62">
              <w:t xml:space="preserve"> </w:t>
            </w:r>
            <w:r w:rsidRPr="00A002D6">
              <w:t>evidence.</w:t>
            </w:r>
          </w:p>
          <w:p w14:paraId="3AF047A2" w14:textId="59A00FB0" w:rsidR="00131FAB" w:rsidRPr="003573A6" w:rsidRDefault="00131FAB" w:rsidP="00A002D6">
            <w:pPr>
              <w:pStyle w:val="FeatureBox3"/>
              <w:rPr>
                <w:rStyle w:val="Strong"/>
              </w:rPr>
            </w:pPr>
            <w:r w:rsidRPr="005B7CDB">
              <w:rPr>
                <w:rStyle w:val="Strong"/>
              </w:rPr>
              <w:t>Hook</w:t>
            </w:r>
            <w:r w:rsidR="00B04B62" w:rsidRPr="005B7CDB">
              <w:rPr>
                <w:rStyle w:val="Strong"/>
              </w:rPr>
              <w:t xml:space="preserve"> </w:t>
            </w:r>
            <w:r w:rsidRPr="005B7CDB">
              <w:rPr>
                <w:rStyle w:val="Strong"/>
              </w:rPr>
              <w:t>and</w:t>
            </w:r>
            <w:r w:rsidR="00B04B62" w:rsidRPr="005B7CDB">
              <w:rPr>
                <w:rStyle w:val="Strong"/>
              </w:rPr>
              <w:t xml:space="preserve"> </w:t>
            </w:r>
            <w:r w:rsidR="46184F6F" w:rsidRPr="005B7CDB">
              <w:rPr>
                <w:rStyle w:val="Strong"/>
              </w:rPr>
              <w:t>g</w:t>
            </w:r>
            <w:r w:rsidRPr="005B7CDB">
              <w:rPr>
                <w:rStyle w:val="Strong"/>
              </w:rPr>
              <w:t>uided</w:t>
            </w:r>
            <w:r w:rsidR="00B04B62" w:rsidRPr="005B7CDB">
              <w:rPr>
                <w:rStyle w:val="Strong"/>
              </w:rPr>
              <w:t xml:space="preserve"> </w:t>
            </w:r>
            <w:r w:rsidR="11BBF798" w:rsidRPr="005B7CDB">
              <w:rPr>
                <w:rStyle w:val="Strong"/>
              </w:rPr>
              <w:t>q</w:t>
            </w:r>
            <w:r w:rsidRPr="005B7CDB">
              <w:rPr>
                <w:rStyle w:val="Strong"/>
              </w:rPr>
              <w:t>uestioning</w:t>
            </w:r>
          </w:p>
          <w:p w14:paraId="2EF8E8B2" w14:textId="082BA29D" w:rsidR="00131FAB" w:rsidRPr="00A002D6" w:rsidRDefault="00131FAB" w:rsidP="00A002D6">
            <w:pPr>
              <w:pStyle w:val="FeatureBox3"/>
              <w:rPr>
                <w:b/>
                <w:bCs/>
              </w:rPr>
            </w:pPr>
            <w:r w:rsidRPr="00A002D6">
              <w:rPr>
                <w:bCs/>
              </w:rPr>
              <w:lastRenderedPageBreak/>
              <w:t>Teacher</w:t>
            </w:r>
            <w:r w:rsidR="00B04B62">
              <w:rPr>
                <w:bCs/>
              </w:rPr>
              <w:t xml:space="preserve"> </w:t>
            </w:r>
            <w:r w:rsidRPr="00A002D6">
              <w:rPr>
                <w:bCs/>
              </w:rPr>
              <w:t>says:</w:t>
            </w:r>
          </w:p>
          <w:p w14:paraId="1E03BC26" w14:textId="3DFA9F2E" w:rsidR="00131FAB" w:rsidRPr="00A002D6" w:rsidRDefault="00131FAB">
            <w:pPr>
              <w:pStyle w:val="FeatureBox3"/>
              <w:numPr>
                <w:ilvl w:val="0"/>
                <w:numId w:val="37"/>
              </w:numPr>
              <w:ind w:left="544" w:hanging="544"/>
            </w:pPr>
            <w:r w:rsidRPr="00A002D6">
              <w:t>Let’s</w:t>
            </w:r>
            <w:r w:rsidR="00B04B62">
              <w:t xml:space="preserve"> </w:t>
            </w:r>
            <w:r w:rsidRPr="00A002D6">
              <w:t>imagine</w:t>
            </w:r>
            <w:r w:rsidR="00B04B62">
              <w:t xml:space="preserve"> </w:t>
            </w:r>
            <w:r w:rsidRPr="00A002D6">
              <w:t>something.</w:t>
            </w:r>
          </w:p>
          <w:p w14:paraId="1055BC39" w14:textId="69BFAFDD" w:rsidR="00131FAB" w:rsidRPr="00A002D6" w:rsidRDefault="00131FAB">
            <w:pPr>
              <w:pStyle w:val="FeatureBox3"/>
              <w:numPr>
                <w:ilvl w:val="0"/>
                <w:numId w:val="37"/>
              </w:numPr>
              <w:ind w:left="544" w:hanging="544"/>
            </w:pPr>
            <w:r w:rsidRPr="00A002D6">
              <w:t>In</w:t>
            </w:r>
            <w:r w:rsidR="00B04B62">
              <w:t xml:space="preserve"> </w:t>
            </w:r>
            <w:r w:rsidRPr="00A002D6">
              <w:t>about</w:t>
            </w:r>
            <w:r w:rsidR="00B04B62">
              <w:t xml:space="preserve"> </w:t>
            </w:r>
            <w:r w:rsidRPr="00A002D6">
              <w:t>3,000</w:t>
            </w:r>
            <w:r w:rsidR="00B04B62">
              <w:t xml:space="preserve"> </w:t>
            </w:r>
            <w:r w:rsidRPr="00A002D6">
              <w:t>years,</w:t>
            </w:r>
            <w:r w:rsidR="00B04B62">
              <w:t xml:space="preserve"> </w:t>
            </w:r>
            <w:r w:rsidRPr="00A002D6">
              <w:t>archaeologists</w:t>
            </w:r>
            <w:r w:rsidR="00B04B62">
              <w:t xml:space="preserve"> </w:t>
            </w:r>
            <w:r w:rsidRPr="00A002D6">
              <w:t>dig</w:t>
            </w:r>
            <w:r w:rsidR="00B04B62">
              <w:t xml:space="preserve"> </w:t>
            </w:r>
            <w:r w:rsidRPr="00A002D6">
              <w:t>up</w:t>
            </w:r>
            <w:r w:rsidR="00B04B62">
              <w:t xml:space="preserve"> </w:t>
            </w:r>
            <w:r w:rsidRPr="00A002D6">
              <w:t>your</w:t>
            </w:r>
            <w:r w:rsidR="00B04B62">
              <w:t xml:space="preserve"> </w:t>
            </w:r>
            <w:r w:rsidRPr="00A002D6">
              <w:t>school.</w:t>
            </w:r>
            <w:r w:rsidR="00B04B62">
              <w:t xml:space="preserve"> </w:t>
            </w:r>
            <w:r w:rsidRPr="00A002D6">
              <w:t>They</w:t>
            </w:r>
            <w:r w:rsidR="00B04B62">
              <w:t xml:space="preserve"> </w:t>
            </w:r>
            <w:r w:rsidRPr="00A002D6">
              <w:t>find</w:t>
            </w:r>
            <w:r w:rsidR="00B04B62">
              <w:t xml:space="preserve"> </w:t>
            </w:r>
            <w:r w:rsidRPr="00A002D6">
              <w:t>a</w:t>
            </w:r>
            <w:r w:rsidR="00B04B62">
              <w:t xml:space="preserve"> </w:t>
            </w:r>
            <w:r w:rsidRPr="00A002D6">
              <w:t>mobile</w:t>
            </w:r>
            <w:r w:rsidR="00B04B62">
              <w:t xml:space="preserve"> </w:t>
            </w:r>
            <w:r w:rsidRPr="00A002D6">
              <w:t>phone,</w:t>
            </w:r>
            <w:r w:rsidR="00B04B62">
              <w:t xml:space="preserve"> </w:t>
            </w:r>
            <w:r w:rsidRPr="00A002D6">
              <w:t>a</w:t>
            </w:r>
            <w:r w:rsidR="00B04B62">
              <w:t xml:space="preserve"> </w:t>
            </w:r>
            <w:r w:rsidRPr="00A002D6">
              <w:t>timetable</w:t>
            </w:r>
            <w:r w:rsidR="00B04B62">
              <w:t xml:space="preserve"> </w:t>
            </w:r>
            <w:r w:rsidRPr="00A002D6">
              <w:t>and</w:t>
            </w:r>
            <w:r w:rsidR="00B04B62">
              <w:t xml:space="preserve"> </w:t>
            </w:r>
            <w:r w:rsidRPr="00A002D6">
              <w:t>a</w:t>
            </w:r>
            <w:r w:rsidR="00B04B62">
              <w:t xml:space="preserve"> </w:t>
            </w:r>
            <w:r w:rsidRPr="00A002D6">
              <w:t>canteen</w:t>
            </w:r>
            <w:r w:rsidR="00B04B62">
              <w:t xml:space="preserve"> </w:t>
            </w:r>
            <w:r w:rsidRPr="00A002D6">
              <w:t>menu.</w:t>
            </w:r>
          </w:p>
          <w:p w14:paraId="442295F2" w14:textId="28336908" w:rsidR="00131FAB" w:rsidRPr="00A002D6" w:rsidRDefault="00131FAB">
            <w:pPr>
              <w:pStyle w:val="FeatureBox3"/>
              <w:numPr>
                <w:ilvl w:val="0"/>
                <w:numId w:val="37"/>
              </w:numPr>
              <w:ind w:left="544" w:hanging="544"/>
            </w:pPr>
            <w:r w:rsidRPr="00A002D6">
              <w:t>I’m</w:t>
            </w:r>
            <w:r w:rsidR="00B04B62">
              <w:t xml:space="preserve"> </w:t>
            </w:r>
            <w:r w:rsidRPr="00A002D6">
              <w:t>thinking:</w:t>
            </w:r>
            <w:r w:rsidR="00B04B62">
              <w:t xml:space="preserve"> </w:t>
            </w:r>
            <w:r w:rsidR="00285FFC">
              <w:t>‘T</w:t>
            </w:r>
            <w:r w:rsidRPr="00A002D6">
              <w:t>hese</w:t>
            </w:r>
            <w:r w:rsidR="00B04B62">
              <w:t xml:space="preserve"> </w:t>
            </w:r>
            <w:r w:rsidRPr="00A002D6">
              <w:t>objects</w:t>
            </w:r>
            <w:r w:rsidR="00B04B62">
              <w:t xml:space="preserve"> </w:t>
            </w:r>
            <w:r w:rsidRPr="00A002D6">
              <w:t>were</w:t>
            </w:r>
            <w:r w:rsidR="00B04B62">
              <w:t xml:space="preserve"> </w:t>
            </w:r>
            <w:r w:rsidRPr="00A002D6">
              <w:t>used</w:t>
            </w:r>
            <w:r w:rsidR="00B04B62">
              <w:t xml:space="preserve"> </w:t>
            </w:r>
            <w:r w:rsidRPr="00A002D6">
              <w:t>by</w:t>
            </w:r>
            <w:r w:rsidR="00B04B62">
              <w:t xml:space="preserve"> </w:t>
            </w:r>
            <w:r w:rsidRPr="00A002D6">
              <w:t>you,</w:t>
            </w:r>
            <w:r w:rsidR="00B04B62">
              <w:t xml:space="preserve"> </w:t>
            </w:r>
            <w:r w:rsidRPr="00A002D6">
              <w:t>right</w:t>
            </w:r>
            <w:r w:rsidR="00B04B62">
              <w:t xml:space="preserve"> </w:t>
            </w:r>
            <w:r w:rsidRPr="00A002D6">
              <w:t>now,</w:t>
            </w:r>
            <w:r w:rsidR="00B04B62">
              <w:t xml:space="preserve"> </w:t>
            </w:r>
            <w:r w:rsidR="39ECB4F1" w:rsidRPr="00A002D6">
              <w:t>at</w:t>
            </w:r>
            <w:r w:rsidR="00B04B62">
              <w:t xml:space="preserve"> </w:t>
            </w:r>
            <w:r w:rsidRPr="00A002D6">
              <w:t>this</w:t>
            </w:r>
            <w:r w:rsidR="00B04B62">
              <w:t xml:space="preserve"> </w:t>
            </w:r>
            <w:r w:rsidRPr="00A002D6">
              <w:t>time.</w:t>
            </w:r>
            <w:r w:rsidR="00B04B62">
              <w:t xml:space="preserve"> </w:t>
            </w:r>
            <w:r w:rsidR="00941FB0" w:rsidRPr="00A002D6">
              <w:t>So</w:t>
            </w:r>
            <w:r w:rsidR="00B04B62">
              <w:t xml:space="preserve"> </w:t>
            </w:r>
            <w:r w:rsidRPr="00A002D6">
              <w:t>they</w:t>
            </w:r>
            <w:r w:rsidR="00B04B62">
              <w:t xml:space="preserve"> </w:t>
            </w:r>
            <w:r w:rsidRPr="00A002D6">
              <w:t>come</w:t>
            </w:r>
            <w:r w:rsidR="00B04B62">
              <w:t xml:space="preserve"> </w:t>
            </w:r>
            <w:r w:rsidRPr="00A002D6">
              <w:t>from</w:t>
            </w:r>
            <w:r w:rsidR="00B04B62">
              <w:t xml:space="preserve"> </w:t>
            </w:r>
            <w:r w:rsidRPr="00A002D6">
              <w:t>the</w:t>
            </w:r>
            <w:r w:rsidR="00B04B62">
              <w:t xml:space="preserve"> </w:t>
            </w:r>
            <w:r w:rsidRPr="00A002D6">
              <w:t>time</w:t>
            </w:r>
            <w:r w:rsidR="00B04B62">
              <w:t xml:space="preserve"> </w:t>
            </w:r>
            <w:r w:rsidRPr="00A002D6">
              <w:t>being</w:t>
            </w:r>
            <w:r w:rsidR="00B04B62">
              <w:t xml:space="preserve"> </w:t>
            </w:r>
            <w:r w:rsidRPr="00A002D6">
              <w:t>studied.</w:t>
            </w:r>
            <w:r w:rsidR="00B04B62">
              <w:t xml:space="preserve"> </w:t>
            </w:r>
            <w:r w:rsidRPr="00A002D6">
              <w:t>Th</w:t>
            </w:r>
            <w:r w:rsidR="36F791A0" w:rsidRPr="00A002D6">
              <w:t>is</w:t>
            </w:r>
            <w:r w:rsidR="00B04B62">
              <w:t xml:space="preserve"> </w:t>
            </w:r>
            <w:r w:rsidRPr="00A002D6">
              <w:t>means</w:t>
            </w:r>
            <w:r w:rsidR="00B04B62">
              <w:t xml:space="preserve"> </w:t>
            </w:r>
            <w:r w:rsidRPr="00A002D6">
              <w:t>they</w:t>
            </w:r>
            <w:r w:rsidR="00B04B62">
              <w:t xml:space="preserve"> </w:t>
            </w:r>
            <w:r w:rsidRPr="00A002D6">
              <w:t>are</w:t>
            </w:r>
            <w:r w:rsidR="007A290C">
              <w:t xml:space="preserve"> </w:t>
            </w:r>
            <w:r w:rsidRPr="00A002D6">
              <w:t>…</w:t>
            </w:r>
            <w:r w:rsidR="00285FFC">
              <w:t>’</w:t>
            </w:r>
          </w:p>
          <w:p w14:paraId="7DDF4A70" w14:textId="2EC830D1" w:rsidR="00131FAB" w:rsidRPr="00A002D6" w:rsidRDefault="00131FAB" w:rsidP="00A002D6">
            <w:pPr>
              <w:pStyle w:val="FeatureBox3"/>
            </w:pPr>
            <w:r w:rsidRPr="00A002D6">
              <w:rPr>
                <w:bCs/>
              </w:rPr>
              <w:t>Ask</w:t>
            </w:r>
            <w:r w:rsidR="00B04B62">
              <w:rPr>
                <w:bCs/>
              </w:rPr>
              <w:t xml:space="preserve"> </w:t>
            </w:r>
            <w:r w:rsidRPr="00A002D6">
              <w:rPr>
                <w:bCs/>
              </w:rPr>
              <w:t>(choral</w:t>
            </w:r>
            <w:r w:rsidR="00B04B62">
              <w:rPr>
                <w:bCs/>
              </w:rPr>
              <w:t xml:space="preserve"> </w:t>
            </w:r>
            <w:r w:rsidRPr="00A002D6">
              <w:rPr>
                <w:bCs/>
              </w:rPr>
              <w:t>response):</w:t>
            </w:r>
            <w:r w:rsidR="008F08F6">
              <w:t xml:space="preserve"> ‘</w:t>
            </w:r>
            <w:r w:rsidRPr="00A002D6">
              <w:t>Are</w:t>
            </w:r>
            <w:r w:rsidR="00B04B62">
              <w:t xml:space="preserve"> </w:t>
            </w:r>
            <w:r w:rsidRPr="00A002D6">
              <w:t>these</w:t>
            </w:r>
            <w:r w:rsidR="00B04B62">
              <w:t xml:space="preserve"> </w:t>
            </w:r>
            <w:r w:rsidRPr="00A002D6">
              <w:t>primary</w:t>
            </w:r>
            <w:r w:rsidR="00B04B62">
              <w:t xml:space="preserve"> </w:t>
            </w:r>
            <w:r w:rsidRPr="00A002D6">
              <w:t>or</w:t>
            </w:r>
            <w:r w:rsidR="00B04B62">
              <w:t xml:space="preserve"> </w:t>
            </w:r>
            <w:r w:rsidRPr="00A002D6">
              <w:t>secondary</w:t>
            </w:r>
            <w:r w:rsidR="00B04B62">
              <w:t xml:space="preserve"> </w:t>
            </w:r>
            <w:r w:rsidRPr="00A002D6">
              <w:t>sources?</w:t>
            </w:r>
            <w:r w:rsidR="008F08F6">
              <w:t>’</w:t>
            </w:r>
          </w:p>
          <w:p w14:paraId="4558D681" w14:textId="6D02FCC5" w:rsidR="00131FAB" w:rsidRPr="00A002D6" w:rsidRDefault="00131FAB" w:rsidP="00A002D6">
            <w:pPr>
              <w:pStyle w:val="FeatureBox3"/>
              <w:rPr>
                <w:b/>
                <w:bCs/>
              </w:rPr>
            </w:pPr>
            <w:r w:rsidRPr="00A002D6">
              <w:rPr>
                <w:bCs/>
              </w:rPr>
              <w:t>Teacher</w:t>
            </w:r>
            <w:r w:rsidR="00B04B62">
              <w:rPr>
                <w:bCs/>
              </w:rPr>
              <w:t xml:space="preserve"> </w:t>
            </w:r>
            <w:r w:rsidRPr="00A002D6">
              <w:rPr>
                <w:bCs/>
              </w:rPr>
              <w:t>continues:</w:t>
            </w:r>
          </w:p>
          <w:p w14:paraId="7C29DCD0" w14:textId="4679B176" w:rsidR="00131FAB" w:rsidRPr="00A002D6" w:rsidRDefault="00131FAB">
            <w:pPr>
              <w:pStyle w:val="FeatureBox3"/>
              <w:numPr>
                <w:ilvl w:val="0"/>
                <w:numId w:val="38"/>
              </w:numPr>
              <w:ind w:left="544" w:hanging="544"/>
            </w:pPr>
            <w:r w:rsidRPr="00A002D6">
              <w:t>Now</w:t>
            </w:r>
            <w:r w:rsidR="00285FFC">
              <w:t>,</w:t>
            </w:r>
            <w:r w:rsidR="00B04B62">
              <w:t xml:space="preserve"> </w:t>
            </w:r>
            <w:r w:rsidRPr="00A002D6">
              <w:t>I</w:t>
            </w:r>
            <w:r w:rsidR="00B04B62">
              <w:t xml:space="preserve"> </w:t>
            </w:r>
            <w:r w:rsidRPr="00A002D6">
              <w:t>imagine</w:t>
            </w:r>
            <w:r w:rsidR="00B04B62">
              <w:t xml:space="preserve"> </w:t>
            </w:r>
            <w:r w:rsidRPr="00A002D6">
              <w:t>something</w:t>
            </w:r>
            <w:r w:rsidR="00B04B62">
              <w:t xml:space="preserve"> </w:t>
            </w:r>
            <w:r w:rsidRPr="00A002D6">
              <w:t>else.</w:t>
            </w:r>
            <w:r w:rsidR="00B04B62">
              <w:t xml:space="preserve"> </w:t>
            </w:r>
            <w:r w:rsidRPr="00A002D6">
              <w:t>A</w:t>
            </w:r>
            <w:r w:rsidR="00B04B62">
              <w:t xml:space="preserve"> </w:t>
            </w:r>
            <w:r w:rsidRPr="00A002D6">
              <w:t>historian</w:t>
            </w:r>
            <w:r w:rsidR="00B04B62">
              <w:t xml:space="preserve"> </w:t>
            </w:r>
            <w:r w:rsidRPr="00A002D6">
              <w:t>in</w:t>
            </w:r>
            <w:r w:rsidR="00B04B62">
              <w:t xml:space="preserve"> </w:t>
            </w:r>
            <w:r w:rsidRPr="00A002D6">
              <w:t>the</w:t>
            </w:r>
            <w:r w:rsidR="00B04B62">
              <w:t xml:space="preserve"> </w:t>
            </w:r>
            <w:r w:rsidRPr="00A002D6">
              <w:t>future</w:t>
            </w:r>
            <w:r w:rsidR="00B04B62">
              <w:t xml:space="preserve"> </w:t>
            </w:r>
            <w:r w:rsidRPr="00A002D6">
              <w:t>uses</w:t>
            </w:r>
            <w:r w:rsidR="00B04B62">
              <w:t xml:space="preserve"> </w:t>
            </w:r>
            <w:r w:rsidRPr="00A002D6">
              <w:t>those</w:t>
            </w:r>
            <w:r w:rsidR="00B04B62">
              <w:t xml:space="preserve"> </w:t>
            </w:r>
            <w:r w:rsidRPr="00A002D6">
              <w:t>objects</w:t>
            </w:r>
            <w:r w:rsidR="00B04B62">
              <w:t xml:space="preserve"> </w:t>
            </w:r>
            <w:r w:rsidRPr="00A002D6">
              <w:t>to</w:t>
            </w:r>
            <w:r w:rsidR="00B04B62">
              <w:t xml:space="preserve"> </w:t>
            </w:r>
            <w:r w:rsidRPr="00A002D6">
              <w:t>write</w:t>
            </w:r>
            <w:r w:rsidR="00B04B62">
              <w:t xml:space="preserve"> </w:t>
            </w:r>
            <w:r w:rsidRPr="00A002D6">
              <w:t>a</w:t>
            </w:r>
            <w:r w:rsidR="00B04B62">
              <w:t xml:space="preserve"> </w:t>
            </w:r>
            <w:r w:rsidRPr="00A002D6">
              <w:t>book</w:t>
            </w:r>
            <w:r w:rsidR="00B04B62">
              <w:t xml:space="preserve"> </w:t>
            </w:r>
            <w:r w:rsidRPr="00A002D6">
              <w:t>about</w:t>
            </w:r>
            <w:r w:rsidR="00B04B62">
              <w:t xml:space="preserve"> </w:t>
            </w:r>
            <w:r w:rsidRPr="00A002D6">
              <w:t>what</w:t>
            </w:r>
            <w:r w:rsidR="00B04B62">
              <w:t xml:space="preserve"> </w:t>
            </w:r>
            <w:r w:rsidRPr="00A002D6">
              <w:t>school</w:t>
            </w:r>
            <w:r w:rsidR="00B04B62">
              <w:t xml:space="preserve"> </w:t>
            </w:r>
            <w:r w:rsidRPr="00A002D6">
              <w:t>life</w:t>
            </w:r>
            <w:r w:rsidR="00B04B62">
              <w:t xml:space="preserve"> </w:t>
            </w:r>
            <w:r w:rsidRPr="00A002D6">
              <w:t>was</w:t>
            </w:r>
            <w:r w:rsidR="00B04B62">
              <w:t xml:space="preserve"> </w:t>
            </w:r>
            <w:r w:rsidRPr="00A002D6">
              <w:t>like</w:t>
            </w:r>
            <w:r w:rsidR="00B04B62">
              <w:t xml:space="preserve"> </w:t>
            </w:r>
            <w:r w:rsidRPr="00A002D6">
              <w:t>long</w:t>
            </w:r>
            <w:r w:rsidR="00B04B62">
              <w:t xml:space="preserve"> </w:t>
            </w:r>
            <w:r w:rsidRPr="00A002D6">
              <w:t>ago.</w:t>
            </w:r>
          </w:p>
          <w:p w14:paraId="6D09227A" w14:textId="7E083F57" w:rsidR="00131FAB" w:rsidRPr="00A002D6" w:rsidRDefault="00131FAB">
            <w:pPr>
              <w:pStyle w:val="FeatureBox3"/>
              <w:numPr>
                <w:ilvl w:val="0"/>
                <w:numId w:val="38"/>
              </w:numPr>
              <w:ind w:left="544" w:hanging="544"/>
            </w:pPr>
            <w:r w:rsidRPr="00A002D6">
              <w:t>I’m</w:t>
            </w:r>
            <w:r w:rsidR="00B04B62">
              <w:t xml:space="preserve"> </w:t>
            </w:r>
            <w:r w:rsidRPr="00A002D6">
              <w:t>thinking</w:t>
            </w:r>
            <w:r w:rsidR="00851995">
              <w:t xml:space="preserve"> </w:t>
            </w:r>
            <w:r w:rsidR="00285FFC">
              <w:t>‘T</w:t>
            </w:r>
            <w:r w:rsidRPr="00A002D6">
              <w:t>he</w:t>
            </w:r>
            <w:r w:rsidR="00B04B62">
              <w:t xml:space="preserve"> </w:t>
            </w:r>
            <w:r w:rsidRPr="00A002D6">
              <w:t>book</w:t>
            </w:r>
            <w:r w:rsidR="00B04B62">
              <w:t xml:space="preserve"> </w:t>
            </w:r>
            <w:r w:rsidRPr="00A002D6">
              <w:t>was</w:t>
            </w:r>
            <w:r w:rsidR="00B04B62">
              <w:t xml:space="preserve"> </w:t>
            </w:r>
            <w:r w:rsidRPr="00A002D6">
              <w:t>not</w:t>
            </w:r>
            <w:r w:rsidR="00B04B62">
              <w:t xml:space="preserve"> </w:t>
            </w:r>
            <w:r w:rsidRPr="00A002D6">
              <w:t>made</w:t>
            </w:r>
            <w:r w:rsidR="00B04B62">
              <w:t xml:space="preserve"> </w:t>
            </w:r>
            <w:r w:rsidRPr="00A002D6">
              <w:t>at</w:t>
            </w:r>
            <w:r w:rsidR="00B04B62">
              <w:t xml:space="preserve"> </w:t>
            </w:r>
            <w:r w:rsidRPr="00A002D6">
              <w:t>the</w:t>
            </w:r>
            <w:r w:rsidR="00B04B62">
              <w:t xml:space="preserve"> </w:t>
            </w:r>
            <w:r w:rsidRPr="00A002D6">
              <w:t>time.</w:t>
            </w:r>
            <w:r w:rsidR="00B04B62">
              <w:t xml:space="preserve"> </w:t>
            </w:r>
            <w:r w:rsidRPr="00A002D6">
              <w:t>It</w:t>
            </w:r>
            <w:r w:rsidR="00B04B62">
              <w:t xml:space="preserve"> </w:t>
            </w:r>
            <w:r w:rsidRPr="00A002D6">
              <w:t>was</w:t>
            </w:r>
            <w:r w:rsidR="00B04B62">
              <w:t xml:space="preserve"> </w:t>
            </w:r>
            <w:r w:rsidRPr="00A002D6">
              <w:t>made</w:t>
            </w:r>
            <w:r w:rsidR="00B04B62">
              <w:t xml:space="preserve"> </w:t>
            </w:r>
            <w:r w:rsidRPr="00A002D6">
              <w:t>later</w:t>
            </w:r>
            <w:r w:rsidR="00B04B62">
              <w:t xml:space="preserve"> </w:t>
            </w:r>
            <w:r w:rsidRPr="00A002D6">
              <w:t>to</w:t>
            </w:r>
            <w:r w:rsidR="00B04B62">
              <w:t xml:space="preserve"> </w:t>
            </w:r>
            <w:r w:rsidRPr="00A002D6">
              <w:t>explain</w:t>
            </w:r>
            <w:r w:rsidR="00B04B62">
              <w:t xml:space="preserve"> </w:t>
            </w:r>
            <w:r w:rsidRPr="00A002D6">
              <w:t>the</w:t>
            </w:r>
            <w:r w:rsidR="00B04B62">
              <w:t xml:space="preserve"> </w:t>
            </w:r>
            <w:r w:rsidRPr="00A002D6">
              <w:t>past.</w:t>
            </w:r>
            <w:r w:rsidR="00B04B62">
              <w:t xml:space="preserve"> </w:t>
            </w:r>
            <w:r w:rsidR="00941FB0" w:rsidRPr="00A002D6">
              <w:t>So</w:t>
            </w:r>
            <w:r w:rsidR="00B04B62">
              <w:t xml:space="preserve"> </w:t>
            </w:r>
            <w:r w:rsidRPr="00A002D6">
              <w:t>it</w:t>
            </w:r>
            <w:r w:rsidR="00B04B62">
              <w:t xml:space="preserve"> </w:t>
            </w:r>
            <w:r w:rsidRPr="00A002D6">
              <w:t>must</w:t>
            </w:r>
            <w:r w:rsidR="00B04B62">
              <w:t xml:space="preserve"> </w:t>
            </w:r>
            <w:r w:rsidRPr="00A002D6">
              <w:t>be</w:t>
            </w:r>
            <w:r w:rsidR="00B04B62">
              <w:t xml:space="preserve"> </w:t>
            </w:r>
            <w:r w:rsidRPr="00A002D6">
              <w:t>a</w:t>
            </w:r>
            <w:r w:rsidR="007A290C">
              <w:t xml:space="preserve"> …</w:t>
            </w:r>
            <w:r w:rsidR="00285FFC">
              <w:t>’</w:t>
            </w:r>
          </w:p>
          <w:p w14:paraId="127C9989" w14:textId="29489F12" w:rsidR="00131FAB" w:rsidRPr="00A002D6" w:rsidRDefault="00131FAB" w:rsidP="00A002D6">
            <w:pPr>
              <w:pStyle w:val="FeatureBox3"/>
            </w:pPr>
            <w:r w:rsidRPr="00A002D6">
              <w:rPr>
                <w:bCs/>
              </w:rPr>
              <w:t>Ask:</w:t>
            </w:r>
            <w:r w:rsidR="00851995">
              <w:t xml:space="preserve"> </w:t>
            </w:r>
            <w:r w:rsidR="007A290C">
              <w:t>‘</w:t>
            </w:r>
            <w:r w:rsidRPr="00A002D6">
              <w:t>Is</w:t>
            </w:r>
            <w:r w:rsidR="00B04B62">
              <w:t xml:space="preserve"> </w:t>
            </w:r>
            <w:r w:rsidRPr="00A002D6">
              <w:t>the</w:t>
            </w:r>
            <w:r w:rsidR="00B04B62">
              <w:t xml:space="preserve"> </w:t>
            </w:r>
            <w:r w:rsidRPr="00A002D6">
              <w:t>book</w:t>
            </w:r>
            <w:r w:rsidR="00B04B62">
              <w:t xml:space="preserve"> </w:t>
            </w:r>
            <w:r w:rsidRPr="00A002D6">
              <w:t>a</w:t>
            </w:r>
            <w:r w:rsidR="00B04B62">
              <w:t xml:space="preserve"> </w:t>
            </w:r>
            <w:r w:rsidRPr="00A002D6">
              <w:t>primary</w:t>
            </w:r>
            <w:r w:rsidR="00B04B62">
              <w:t xml:space="preserve"> </w:t>
            </w:r>
            <w:r w:rsidRPr="00A002D6">
              <w:t>or</w:t>
            </w:r>
            <w:r w:rsidR="00B04B62">
              <w:t xml:space="preserve"> </w:t>
            </w:r>
            <w:r w:rsidRPr="00A002D6">
              <w:t>secondary</w:t>
            </w:r>
            <w:r w:rsidR="00B04B62">
              <w:t xml:space="preserve"> </w:t>
            </w:r>
            <w:r w:rsidRPr="00A002D6">
              <w:t>source?</w:t>
            </w:r>
            <w:r w:rsidR="007A290C">
              <w:t>’</w:t>
            </w:r>
          </w:p>
          <w:p w14:paraId="511ACFF2" w14:textId="02FB425B" w:rsidR="00131FAB" w:rsidRPr="00A002D6" w:rsidRDefault="00131FAB" w:rsidP="00A002D6">
            <w:pPr>
              <w:pStyle w:val="FeatureBox3"/>
            </w:pPr>
            <w:r w:rsidRPr="00A002D6">
              <w:rPr>
                <w:bCs/>
              </w:rPr>
              <w:t>Follow-up:</w:t>
            </w:r>
            <w:r w:rsidR="00FE6F47">
              <w:t xml:space="preserve"> ‘</w:t>
            </w:r>
            <w:r w:rsidRPr="00A002D6">
              <w:t>Why</w:t>
            </w:r>
            <w:r w:rsidR="00B04B62">
              <w:t xml:space="preserve"> </w:t>
            </w:r>
            <w:r w:rsidRPr="00A002D6">
              <w:t>is</w:t>
            </w:r>
            <w:r w:rsidR="00B04B62">
              <w:t xml:space="preserve"> </w:t>
            </w:r>
            <w:r w:rsidRPr="00A002D6">
              <w:t>the</w:t>
            </w:r>
            <w:r w:rsidR="00B04B62">
              <w:t xml:space="preserve"> </w:t>
            </w:r>
            <w:r w:rsidRPr="00A002D6">
              <w:t>book</w:t>
            </w:r>
            <w:r w:rsidR="00B04B62">
              <w:t xml:space="preserve"> </w:t>
            </w:r>
            <w:r w:rsidRPr="00A002D6">
              <w:t>different</w:t>
            </w:r>
            <w:r w:rsidR="00B04B62">
              <w:t xml:space="preserve"> </w:t>
            </w:r>
            <w:r w:rsidRPr="00A002D6">
              <w:t>from</w:t>
            </w:r>
            <w:r w:rsidR="00B04B62">
              <w:t xml:space="preserve"> </w:t>
            </w:r>
            <w:r w:rsidRPr="00A002D6">
              <w:t>the</w:t>
            </w:r>
            <w:r w:rsidR="00B04B62">
              <w:t xml:space="preserve"> </w:t>
            </w:r>
            <w:r w:rsidRPr="00A002D6">
              <w:t>original</w:t>
            </w:r>
            <w:r w:rsidR="00B04B62">
              <w:t xml:space="preserve"> </w:t>
            </w:r>
            <w:r w:rsidRPr="00A002D6">
              <w:t>objects?</w:t>
            </w:r>
            <w:r w:rsidR="00FE6F47">
              <w:t>’</w:t>
            </w:r>
          </w:p>
          <w:p w14:paraId="186ACBC9" w14:textId="30072B11" w:rsidR="00B33247" w:rsidRPr="00A002D6" w:rsidRDefault="00B33247" w:rsidP="007A290C">
            <w:pPr>
              <w:pStyle w:val="ListBullet"/>
              <w:numPr>
                <w:ilvl w:val="0"/>
                <w:numId w:val="0"/>
              </w:numPr>
              <w:ind w:left="567" w:hanging="567"/>
              <w:rPr>
                <w:b/>
                <w:bCs/>
                <w:szCs w:val="22"/>
              </w:rPr>
            </w:pPr>
            <w:r w:rsidRPr="00A002D6">
              <w:rPr>
                <w:bCs/>
                <w:szCs w:val="22"/>
              </w:rPr>
              <w:lastRenderedPageBreak/>
              <w:t>Model</w:t>
            </w:r>
            <w:r w:rsidR="00B04B62">
              <w:rPr>
                <w:bCs/>
                <w:szCs w:val="22"/>
              </w:rPr>
              <w:t xml:space="preserve"> </w:t>
            </w:r>
            <w:r w:rsidRPr="00A002D6">
              <w:rPr>
                <w:bCs/>
                <w:szCs w:val="22"/>
              </w:rPr>
              <w:t>thinking</w:t>
            </w:r>
          </w:p>
          <w:p w14:paraId="0AC6C23D" w14:textId="78274B95" w:rsidR="00F900C2" w:rsidRPr="00A002D6" w:rsidRDefault="00B33247" w:rsidP="00E835E0">
            <w:r w:rsidRPr="00A002D6">
              <w:t>Use</w:t>
            </w:r>
            <w:r w:rsidR="00B04B62">
              <w:t xml:space="preserve"> </w:t>
            </w:r>
            <w:r w:rsidRPr="00A002D6">
              <w:t>the</w:t>
            </w:r>
            <w:r w:rsidR="00B04B62">
              <w:t xml:space="preserve"> </w:t>
            </w:r>
            <w:hyperlink r:id="rId23" w:history="1">
              <w:r w:rsidRPr="00A002D6">
                <w:rPr>
                  <w:rStyle w:val="Hyperlink"/>
                </w:rPr>
                <w:t>See,</w:t>
              </w:r>
              <w:r w:rsidR="00B04B62">
                <w:rPr>
                  <w:rStyle w:val="Hyperlink"/>
                </w:rPr>
                <w:t xml:space="preserve"> </w:t>
              </w:r>
              <w:r w:rsidRPr="00A002D6">
                <w:rPr>
                  <w:rStyle w:val="Hyperlink"/>
                </w:rPr>
                <w:t>Think,</w:t>
              </w:r>
              <w:r w:rsidR="00B04B62">
                <w:rPr>
                  <w:rStyle w:val="Hyperlink"/>
                </w:rPr>
                <w:t xml:space="preserve"> </w:t>
              </w:r>
              <w:r w:rsidRPr="00A002D6">
                <w:rPr>
                  <w:rStyle w:val="Hyperlink"/>
                </w:rPr>
                <w:t>Wonder</w:t>
              </w:r>
            </w:hyperlink>
            <w:r w:rsidR="00B04B62">
              <w:t xml:space="preserve"> </w:t>
            </w:r>
            <w:r w:rsidR="00285FFC">
              <w:t xml:space="preserve">thinking </w:t>
            </w:r>
            <w:r w:rsidRPr="00A002D6">
              <w:t>routine</w:t>
            </w:r>
            <w:r w:rsidR="00B04B62">
              <w:t xml:space="preserve"> </w:t>
            </w:r>
            <w:r w:rsidRPr="00A002D6">
              <w:t>to</w:t>
            </w:r>
            <w:r w:rsidR="00B04B62">
              <w:t xml:space="preserve"> </w:t>
            </w:r>
            <w:r w:rsidRPr="00A002D6">
              <w:t>help</w:t>
            </w:r>
            <w:r w:rsidR="00B04B62">
              <w:t xml:space="preserve"> </w:t>
            </w:r>
            <w:r w:rsidRPr="00A002D6">
              <w:t>students</w:t>
            </w:r>
            <w:r w:rsidR="00B04B62">
              <w:t xml:space="preserve"> </w:t>
            </w:r>
            <w:r w:rsidRPr="00A002D6">
              <w:t>slow</w:t>
            </w:r>
            <w:r w:rsidR="00B04B62">
              <w:t xml:space="preserve"> </w:t>
            </w:r>
            <w:r w:rsidRPr="00A002D6">
              <w:t>down,</w:t>
            </w:r>
            <w:r w:rsidR="00B04B62">
              <w:t xml:space="preserve"> </w:t>
            </w:r>
            <w:r w:rsidRPr="00A002D6">
              <w:t>observe</w:t>
            </w:r>
            <w:r w:rsidR="00B04B62">
              <w:t xml:space="preserve"> </w:t>
            </w:r>
            <w:r w:rsidRPr="00A002D6">
              <w:t>closely</w:t>
            </w:r>
            <w:r w:rsidR="00B04B62">
              <w:t xml:space="preserve"> </w:t>
            </w:r>
            <w:r w:rsidRPr="00A002D6">
              <w:t>and</w:t>
            </w:r>
            <w:r w:rsidR="00B04B62">
              <w:t xml:space="preserve"> </w:t>
            </w:r>
            <w:r w:rsidRPr="00A002D6">
              <w:t>develop</w:t>
            </w:r>
            <w:r w:rsidR="00B04B62">
              <w:t xml:space="preserve"> </w:t>
            </w:r>
            <w:r w:rsidRPr="00A002D6">
              <w:t>historical</w:t>
            </w:r>
            <w:r w:rsidR="00B04B62">
              <w:t xml:space="preserve"> </w:t>
            </w:r>
            <w:r w:rsidRPr="00A002D6">
              <w:t>thinking</w:t>
            </w:r>
            <w:r w:rsidR="00B04B62">
              <w:t xml:space="preserve"> </w:t>
            </w:r>
            <w:r w:rsidRPr="00A002D6">
              <w:t>skills.</w:t>
            </w:r>
          </w:p>
          <w:p w14:paraId="2F7C4CBE" w14:textId="6A4ACA04" w:rsidR="00B33247" w:rsidRPr="00A002D6" w:rsidRDefault="00B33247" w:rsidP="00E835E0">
            <w:r w:rsidRPr="00A002D6">
              <w:rPr>
                <w:szCs w:val="22"/>
              </w:rPr>
              <w:t>Show</w:t>
            </w:r>
            <w:r w:rsidR="00B04B62">
              <w:rPr>
                <w:szCs w:val="22"/>
              </w:rPr>
              <w:t xml:space="preserve"> </w:t>
            </w:r>
            <w:r w:rsidR="002330F5">
              <w:t>the</w:t>
            </w:r>
            <w:r w:rsidR="00B04B62">
              <w:t xml:space="preserve"> </w:t>
            </w:r>
            <w:r w:rsidR="00821ACC" w:rsidRPr="00A002D6">
              <w:t>Aboriginal</w:t>
            </w:r>
            <w:r w:rsidR="00B04B62">
              <w:t xml:space="preserve"> </w:t>
            </w:r>
            <w:r w:rsidR="00B4123D">
              <w:t>a</w:t>
            </w:r>
            <w:r w:rsidR="00B4123D" w:rsidRPr="00A002D6">
              <w:t>rt</w:t>
            </w:r>
            <w:r w:rsidR="00162DCA">
              <w:t xml:space="preserve"> from </w:t>
            </w:r>
            <w:r w:rsidR="00821ACC" w:rsidRPr="00A002D6">
              <w:t>Appendix</w:t>
            </w:r>
            <w:r w:rsidR="00B04B62">
              <w:t xml:space="preserve"> </w:t>
            </w:r>
            <w:r w:rsidR="00821ACC" w:rsidRPr="00A002D6">
              <w:t>1</w:t>
            </w:r>
            <w:r w:rsidR="00B04B62">
              <w:t xml:space="preserve"> </w:t>
            </w:r>
            <w:r w:rsidR="009651C4">
              <w:t>in</w:t>
            </w:r>
            <w:r w:rsidR="00B04B62">
              <w:t xml:space="preserve"> </w:t>
            </w:r>
            <w:r w:rsidR="00821ACC" w:rsidRPr="00A002D6">
              <w:t>the</w:t>
            </w:r>
            <w:r w:rsidR="00B04B62">
              <w:t xml:space="preserve"> </w:t>
            </w:r>
            <w:r w:rsidR="00821ACC" w:rsidRPr="00A002D6">
              <w:t>student</w:t>
            </w:r>
            <w:r w:rsidR="00B04B62">
              <w:t xml:space="preserve"> </w:t>
            </w:r>
            <w:r w:rsidR="00821ACC" w:rsidRPr="00A002D6">
              <w:t>resource</w:t>
            </w:r>
            <w:r w:rsidR="00B04B62">
              <w:t xml:space="preserve"> </w:t>
            </w:r>
            <w:r w:rsidR="009D66F4" w:rsidRPr="00A002D6">
              <w:t>pack</w:t>
            </w:r>
            <w:r w:rsidR="00821ACC" w:rsidRPr="00A002D6">
              <w:t>.</w:t>
            </w:r>
            <w:r w:rsidR="00B04B62">
              <w:t xml:space="preserve"> </w:t>
            </w:r>
            <w:r w:rsidRPr="00A002D6">
              <w:t>Ask</w:t>
            </w:r>
            <w:r w:rsidR="00B04B62">
              <w:t xml:space="preserve"> </w:t>
            </w:r>
            <w:r w:rsidRPr="00A002D6">
              <w:t>students</w:t>
            </w:r>
            <w:r w:rsidR="00B04B62">
              <w:t xml:space="preserve"> </w:t>
            </w:r>
            <w:r w:rsidRPr="00A002D6">
              <w:t>what</w:t>
            </w:r>
            <w:r w:rsidR="00B04B62">
              <w:t xml:space="preserve"> </w:t>
            </w:r>
            <w:r w:rsidRPr="00A002D6">
              <w:t>they</w:t>
            </w:r>
            <w:r w:rsidR="00B04B62">
              <w:t xml:space="preserve"> </w:t>
            </w:r>
            <w:r w:rsidRPr="00A002D6">
              <w:t>see,</w:t>
            </w:r>
            <w:r w:rsidR="00B04B62">
              <w:t xml:space="preserve"> </w:t>
            </w:r>
            <w:r w:rsidRPr="00A002D6">
              <w:t>think</w:t>
            </w:r>
            <w:r w:rsidR="00B04B62">
              <w:t xml:space="preserve"> </w:t>
            </w:r>
            <w:r w:rsidRPr="00A002D6">
              <w:t>and</w:t>
            </w:r>
            <w:r w:rsidR="00B04B62">
              <w:t xml:space="preserve"> </w:t>
            </w:r>
            <w:r w:rsidRPr="00A002D6">
              <w:t>wonder.</w:t>
            </w:r>
          </w:p>
          <w:p w14:paraId="4E98D7A2" w14:textId="205783D8" w:rsidR="00B33247" w:rsidRPr="00A002D6" w:rsidRDefault="00B33247" w:rsidP="00B33247">
            <w:r w:rsidRPr="00A002D6">
              <w:t>I</w:t>
            </w:r>
            <w:r w:rsidR="00B04B62">
              <w:t xml:space="preserve"> </w:t>
            </w:r>
            <w:r w:rsidRPr="00A002D6">
              <w:t>see:</w:t>
            </w:r>
          </w:p>
          <w:p w14:paraId="58954E0C" w14:textId="1159F0BC" w:rsidR="00B33247" w:rsidRPr="00A002D6" w:rsidRDefault="00131CFF" w:rsidP="00B33247">
            <w:pPr>
              <w:pStyle w:val="ListBullet"/>
            </w:pPr>
            <w:r>
              <w:t>S</w:t>
            </w:r>
            <w:r w:rsidRPr="00A002D6">
              <w:t>tudents</w:t>
            </w:r>
            <w:r>
              <w:t xml:space="preserve"> </w:t>
            </w:r>
            <w:r w:rsidR="00B33247" w:rsidRPr="00A002D6">
              <w:t>describe</w:t>
            </w:r>
            <w:r w:rsidR="00B04B62">
              <w:t xml:space="preserve"> </w:t>
            </w:r>
            <w:r w:rsidR="00B33247" w:rsidRPr="00A002D6">
              <w:t>only</w:t>
            </w:r>
            <w:r w:rsidR="00B04B62">
              <w:t xml:space="preserve"> </w:t>
            </w:r>
            <w:r w:rsidR="00B33247" w:rsidRPr="00A002D6">
              <w:t>what</w:t>
            </w:r>
            <w:r w:rsidR="00B04B62">
              <w:t xml:space="preserve"> </w:t>
            </w:r>
            <w:r w:rsidR="00B33247" w:rsidRPr="00A002D6">
              <w:t>they</w:t>
            </w:r>
            <w:r w:rsidR="00B04B62">
              <w:t xml:space="preserve"> </w:t>
            </w:r>
            <w:r w:rsidR="00B33247" w:rsidRPr="00A002D6">
              <w:t>can</w:t>
            </w:r>
            <w:r w:rsidR="00B04B62">
              <w:t xml:space="preserve"> </w:t>
            </w:r>
            <w:r w:rsidR="00B33247" w:rsidRPr="00A002D6">
              <w:t>observe</w:t>
            </w:r>
            <w:r>
              <w:t>.</w:t>
            </w:r>
          </w:p>
          <w:p w14:paraId="72E00749" w14:textId="5FD73F12" w:rsidR="00B33247" w:rsidRPr="00A002D6" w:rsidRDefault="00131CFF" w:rsidP="00B33247">
            <w:pPr>
              <w:pStyle w:val="ListBullet"/>
            </w:pPr>
            <w:r>
              <w:t>E</w:t>
            </w:r>
            <w:r w:rsidRPr="00A002D6">
              <w:t>ncourage</w:t>
            </w:r>
            <w:r>
              <w:t xml:space="preserve"> </w:t>
            </w:r>
            <w:r w:rsidR="00B33247" w:rsidRPr="00A002D6">
              <w:t>them</w:t>
            </w:r>
            <w:r w:rsidR="00B04B62">
              <w:t xml:space="preserve"> </w:t>
            </w:r>
            <w:r w:rsidR="00B33247" w:rsidRPr="00A002D6">
              <w:t>to</w:t>
            </w:r>
            <w:r w:rsidR="00B04B62">
              <w:t xml:space="preserve"> </w:t>
            </w:r>
            <w:r w:rsidR="00B33247" w:rsidRPr="00A002D6">
              <w:t>focus</w:t>
            </w:r>
            <w:r w:rsidR="00B04B62">
              <w:t xml:space="preserve"> </w:t>
            </w:r>
            <w:r w:rsidR="00B33247" w:rsidRPr="00A002D6">
              <w:t>on</w:t>
            </w:r>
            <w:r w:rsidR="00B04B62">
              <w:t xml:space="preserve"> </w:t>
            </w:r>
            <w:r w:rsidR="00B33247" w:rsidRPr="00A002D6">
              <w:t>shapes,</w:t>
            </w:r>
            <w:r w:rsidR="00B04B62">
              <w:t xml:space="preserve"> </w:t>
            </w:r>
            <w:r w:rsidR="00B33247" w:rsidRPr="00A002D6">
              <w:t>materials,</w:t>
            </w:r>
            <w:r w:rsidR="00B04B62">
              <w:t xml:space="preserve"> </w:t>
            </w:r>
            <w:r w:rsidR="00B33247" w:rsidRPr="00A002D6">
              <w:t>markings</w:t>
            </w:r>
            <w:r w:rsidR="00B04B62">
              <w:t xml:space="preserve"> </w:t>
            </w:r>
            <w:r w:rsidR="00B33247" w:rsidRPr="00A002D6">
              <w:t>and</w:t>
            </w:r>
            <w:r w:rsidR="00B04B62">
              <w:t xml:space="preserve"> </w:t>
            </w:r>
            <w:r w:rsidR="00B33247" w:rsidRPr="00A002D6">
              <w:t>physical</w:t>
            </w:r>
            <w:r w:rsidR="00B04B62">
              <w:t xml:space="preserve"> </w:t>
            </w:r>
            <w:r w:rsidR="00B33247" w:rsidRPr="00A002D6">
              <w:t>features</w:t>
            </w:r>
            <w:r>
              <w:t>.</w:t>
            </w:r>
          </w:p>
          <w:p w14:paraId="17846F10" w14:textId="7628A53D" w:rsidR="00B33247" w:rsidRPr="00A002D6" w:rsidRDefault="00B33247" w:rsidP="00B33247">
            <w:pPr>
              <w:pStyle w:val="ListBullet"/>
            </w:pPr>
            <w:r w:rsidRPr="00A002D6">
              <w:t>Remind</w:t>
            </w:r>
            <w:r w:rsidR="00B04B62">
              <w:t xml:space="preserve"> </w:t>
            </w:r>
            <w:r w:rsidRPr="00A002D6">
              <w:t>them</w:t>
            </w:r>
            <w:r w:rsidR="00B04B62">
              <w:t xml:space="preserve"> </w:t>
            </w:r>
            <w:r w:rsidRPr="00A002D6">
              <w:t>not</w:t>
            </w:r>
            <w:r w:rsidR="00B04B62">
              <w:t xml:space="preserve"> </w:t>
            </w:r>
            <w:r w:rsidRPr="00A002D6">
              <w:t>to</w:t>
            </w:r>
            <w:r w:rsidR="00B04B62">
              <w:t xml:space="preserve"> </w:t>
            </w:r>
            <w:r w:rsidRPr="00A002D6">
              <w:t>guess</w:t>
            </w:r>
            <w:r w:rsidR="00B04B62">
              <w:t xml:space="preserve"> </w:t>
            </w:r>
            <w:r w:rsidRPr="00A002D6">
              <w:t>or</w:t>
            </w:r>
            <w:r w:rsidR="00B04B62">
              <w:t xml:space="preserve"> </w:t>
            </w:r>
            <w:r w:rsidRPr="00A002D6">
              <w:t>interpret</w:t>
            </w:r>
            <w:r w:rsidR="00B04B62">
              <w:t xml:space="preserve"> </w:t>
            </w:r>
            <w:r w:rsidRPr="00A002D6">
              <w:t>at</w:t>
            </w:r>
            <w:r w:rsidR="00B04B62">
              <w:t xml:space="preserve"> </w:t>
            </w:r>
            <w:r w:rsidRPr="00A002D6">
              <w:t>this</w:t>
            </w:r>
            <w:r w:rsidR="00B04B62">
              <w:t xml:space="preserve"> </w:t>
            </w:r>
            <w:r w:rsidRPr="00A002D6">
              <w:t>stage.</w:t>
            </w:r>
          </w:p>
          <w:p w14:paraId="4EA56FE2" w14:textId="1A2AB14C" w:rsidR="00B33247" w:rsidRPr="00A002D6" w:rsidRDefault="00B33247" w:rsidP="00B33247">
            <w:r w:rsidRPr="00A002D6">
              <w:t>I</w:t>
            </w:r>
            <w:r w:rsidR="00B04B62">
              <w:t xml:space="preserve"> </w:t>
            </w:r>
            <w:r w:rsidRPr="00A002D6">
              <w:t>think:</w:t>
            </w:r>
          </w:p>
          <w:p w14:paraId="3BC21E59" w14:textId="617928A9" w:rsidR="00B33247" w:rsidRPr="00A002D6" w:rsidRDefault="00131CFF" w:rsidP="00B33247">
            <w:pPr>
              <w:pStyle w:val="ListBullet"/>
            </w:pPr>
            <w:r>
              <w:t>S</w:t>
            </w:r>
            <w:r w:rsidRPr="00A002D6">
              <w:t>tudents</w:t>
            </w:r>
            <w:r>
              <w:t xml:space="preserve"> </w:t>
            </w:r>
            <w:r w:rsidR="00B33247" w:rsidRPr="00A002D6">
              <w:t>infer</w:t>
            </w:r>
            <w:r w:rsidR="00B04B62">
              <w:t xml:space="preserve"> </w:t>
            </w:r>
            <w:r w:rsidR="00B33247" w:rsidRPr="00A002D6">
              <w:t>what</w:t>
            </w:r>
            <w:r w:rsidR="00B04B62">
              <w:t xml:space="preserve"> </w:t>
            </w:r>
            <w:r w:rsidR="00B33247" w:rsidRPr="00A002D6">
              <w:t>the</w:t>
            </w:r>
            <w:r w:rsidR="00B04B62">
              <w:t xml:space="preserve"> </w:t>
            </w:r>
            <w:r w:rsidR="00B33247" w:rsidRPr="00A002D6">
              <w:t>objects</w:t>
            </w:r>
            <w:r w:rsidR="00B04B62">
              <w:t xml:space="preserve"> </w:t>
            </w:r>
            <w:r w:rsidR="00B33247" w:rsidRPr="00A002D6">
              <w:t>might</w:t>
            </w:r>
            <w:r w:rsidR="00B04B62">
              <w:t xml:space="preserve"> </w:t>
            </w:r>
            <w:r w:rsidR="00B33247" w:rsidRPr="00A002D6">
              <w:t>have</w:t>
            </w:r>
            <w:r w:rsidR="00B04B62">
              <w:t xml:space="preserve"> </w:t>
            </w:r>
            <w:r w:rsidR="00B33247" w:rsidRPr="00A002D6">
              <w:t>been</w:t>
            </w:r>
            <w:r w:rsidR="00B04B62">
              <w:t xml:space="preserve"> </w:t>
            </w:r>
            <w:r w:rsidR="00B33247" w:rsidRPr="00A002D6">
              <w:t>used</w:t>
            </w:r>
            <w:r w:rsidR="00B04B62">
              <w:t xml:space="preserve"> </w:t>
            </w:r>
            <w:r w:rsidR="00B33247" w:rsidRPr="00A002D6">
              <w:t>for</w:t>
            </w:r>
            <w:r w:rsidR="00B04B62">
              <w:t xml:space="preserve"> </w:t>
            </w:r>
            <w:r w:rsidR="00B33247" w:rsidRPr="00A002D6">
              <w:t>and</w:t>
            </w:r>
            <w:r w:rsidR="00B04B62">
              <w:t xml:space="preserve"> </w:t>
            </w:r>
            <w:r w:rsidR="00B33247" w:rsidRPr="00A002D6">
              <w:t>what</w:t>
            </w:r>
            <w:r w:rsidR="00B04B62">
              <w:t xml:space="preserve"> </w:t>
            </w:r>
            <w:r w:rsidR="00B33247" w:rsidRPr="00A002D6">
              <w:t>they</w:t>
            </w:r>
            <w:r w:rsidR="00B04B62">
              <w:t xml:space="preserve"> </w:t>
            </w:r>
            <w:r w:rsidR="00B33247" w:rsidRPr="00A002D6">
              <w:t>show</w:t>
            </w:r>
            <w:r w:rsidR="00B04B62">
              <w:t xml:space="preserve"> </w:t>
            </w:r>
            <w:r w:rsidR="00B33247" w:rsidRPr="00A002D6">
              <w:t>about</w:t>
            </w:r>
            <w:r w:rsidR="00B04B62">
              <w:t xml:space="preserve"> </w:t>
            </w:r>
            <w:r w:rsidR="00B33247" w:rsidRPr="00A002D6">
              <w:t>daily</w:t>
            </w:r>
            <w:r w:rsidR="00B04B62">
              <w:t xml:space="preserve"> </w:t>
            </w:r>
            <w:r w:rsidR="00B33247" w:rsidRPr="00A002D6">
              <w:t>life,</w:t>
            </w:r>
            <w:r w:rsidR="00B04B62">
              <w:t xml:space="preserve"> </w:t>
            </w:r>
            <w:r w:rsidR="00B33247" w:rsidRPr="00A002D6">
              <w:t>skills</w:t>
            </w:r>
            <w:r w:rsidR="00B04B62">
              <w:t xml:space="preserve"> </w:t>
            </w:r>
            <w:r w:rsidR="00B33247" w:rsidRPr="00A002D6">
              <w:t>or</w:t>
            </w:r>
            <w:r w:rsidR="00B04B62">
              <w:t xml:space="preserve"> </w:t>
            </w:r>
            <w:r w:rsidR="00B33247" w:rsidRPr="00A002D6">
              <w:t>technology</w:t>
            </w:r>
            <w:r w:rsidR="00B04B62">
              <w:t xml:space="preserve"> </w:t>
            </w:r>
            <w:r w:rsidR="00B33247" w:rsidRPr="00A002D6">
              <w:t>in</w:t>
            </w:r>
            <w:r w:rsidR="00B04B62">
              <w:t xml:space="preserve"> </w:t>
            </w:r>
            <w:r w:rsidR="00B33247" w:rsidRPr="00A002D6">
              <w:t>ancient</w:t>
            </w:r>
            <w:r w:rsidR="00B04B62">
              <w:t xml:space="preserve"> </w:t>
            </w:r>
            <w:r w:rsidR="00B33247" w:rsidRPr="00A002D6">
              <w:t>societies</w:t>
            </w:r>
            <w:r>
              <w:t>.</w:t>
            </w:r>
          </w:p>
          <w:p w14:paraId="21130FBB" w14:textId="3122CCAF" w:rsidR="00B33247" w:rsidRPr="00A002D6" w:rsidRDefault="00131CFF" w:rsidP="00B33247">
            <w:pPr>
              <w:pStyle w:val="ListBullet"/>
            </w:pPr>
            <w:r>
              <w:t>G</w:t>
            </w:r>
            <w:r w:rsidRPr="00A002D6">
              <w:t>uide</w:t>
            </w:r>
            <w:r>
              <w:t xml:space="preserve"> </w:t>
            </w:r>
            <w:r w:rsidR="00B33247" w:rsidRPr="00A002D6">
              <w:t>them</w:t>
            </w:r>
            <w:r w:rsidR="00B04B62">
              <w:t xml:space="preserve"> </w:t>
            </w:r>
            <w:r w:rsidR="00B33247" w:rsidRPr="00A002D6">
              <w:t>to</w:t>
            </w:r>
            <w:r w:rsidR="00B04B62">
              <w:t xml:space="preserve"> </w:t>
            </w:r>
            <w:r w:rsidR="00B33247" w:rsidRPr="00A002D6">
              <w:t>base</w:t>
            </w:r>
            <w:r w:rsidR="00B04B62">
              <w:t xml:space="preserve"> </w:t>
            </w:r>
            <w:r w:rsidR="00B33247" w:rsidRPr="00A002D6">
              <w:t>their</w:t>
            </w:r>
            <w:r w:rsidR="00B04B62">
              <w:t xml:space="preserve"> </w:t>
            </w:r>
            <w:r w:rsidR="00B33247" w:rsidRPr="00A002D6">
              <w:t>thinking</w:t>
            </w:r>
            <w:r w:rsidR="00B04B62">
              <w:t xml:space="preserve"> </w:t>
            </w:r>
            <w:r w:rsidR="00B33247" w:rsidRPr="00A002D6">
              <w:t>on</w:t>
            </w:r>
            <w:r w:rsidR="00B04B62">
              <w:t xml:space="preserve"> </w:t>
            </w:r>
            <w:r w:rsidR="00B33247" w:rsidRPr="00A002D6">
              <w:t>what</w:t>
            </w:r>
            <w:r w:rsidR="00B04B62">
              <w:t xml:space="preserve"> </w:t>
            </w:r>
            <w:r w:rsidR="00B33247" w:rsidRPr="00A002D6">
              <w:t>they</w:t>
            </w:r>
            <w:r w:rsidR="00B04B62">
              <w:t xml:space="preserve"> </w:t>
            </w:r>
            <w:r w:rsidR="00B33247" w:rsidRPr="00A002D6">
              <w:t>observe.</w:t>
            </w:r>
          </w:p>
          <w:p w14:paraId="734F32C7" w14:textId="3C0FA724" w:rsidR="00B33247" w:rsidRPr="00A002D6" w:rsidRDefault="00B33247" w:rsidP="00B33247">
            <w:r w:rsidRPr="00A002D6">
              <w:t>I</w:t>
            </w:r>
            <w:r w:rsidR="00B04B62">
              <w:t xml:space="preserve"> </w:t>
            </w:r>
            <w:r w:rsidRPr="00A002D6">
              <w:t>wonder:</w:t>
            </w:r>
          </w:p>
          <w:p w14:paraId="1F801919" w14:textId="25218393" w:rsidR="00B33247" w:rsidRPr="00A002D6" w:rsidRDefault="00131CFF" w:rsidP="00131CFF">
            <w:pPr>
              <w:pStyle w:val="ListBullet"/>
            </w:pPr>
            <w:r>
              <w:t>S</w:t>
            </w:r>
            <w:r w:rsidRPr="00A002D6">
              <w:t>tudents</w:t>
            </w:r>
            <w:r>
              <w:t xml:space="preserve"> </w:t>
            </w:r>
            <w:r w:rsidR="00B33247" w:rsidRPr="00A002D6">
              <w:t>pose</w:t>
            </w:r>
            <w:r w:rsidR="00B04B62">
              <w:t xml:space="preserve"> </w:t>
            </w:r>
            <w:r w:rsidR="00B33247" w:rsidRPr="00A002D6">
              <w:t>questions</w:t>
            </w:r>
            <w:r w:rsidR="00B04B62">
              <w:t xml:space="preserve"> </w:t>
            </w:r>
            <w:r w:rsidR="00B33247" w:rsidRPr="00A002D6">
              <w:t>that</w:t>
            </w:r>
            <w:r w:rsidR="00B04B62">
              <w:t xml:space="preserve"> </w:t>
            </w:r>
            <w:r w:rsidR="00B33247" w:rsidRPr="00A002D6">
              <w:t>emerge</w:t>
            </w:r>
            <w:r w:rsidR="00B04B62">
              <w:t xml:space="preserve"> </w:t>
            </w:r>
            <w:r w:rsidR="00B33247" w:rsidRPr="00A002D6">
              <w:t>from</w:t>
            </w:r>
            <w:r w:rsidR="00B04B62">
              <w:t xml:space="preserve"> </w:t>
            </w:r>
            <w:r w:rsidR="00B33247" w:rsidRPr="00A002D6">
              <w:t>the</w:t>
            </w:r>
            <w:r w:rsidR="00B04B62">
              <w:t xml:space="preserve"> </w:t>
            </w:r>
            <w:r w:rsidR="00B33247" w:rsidRPr="00A002D6">
              <w:t>source</w:t>
            </w:r>
            <w:r>
              <w:t>.</w:t>
            </w:r>
            <w:r w:rsidR="00F36A02">
              <w:t xml:space="preserve"> </w:t>
            </w:r>
            <w:r>
              <w:t>T</w:t>
            </w:r>
            <w:r w:rsidRPr="00A002D6">
              <w:t>hese</w:t>
            </w:r>
            <w:r>
              <w:t xml:space="preserve"> </w:t>
            </w:r>
            <w:r w:rsidR="00B33247" w:rsidRPr="00A002D6">
              <w:t>may</w:t>
            </w:r>
            <w:r w:rsidR="00B04B62">
              <w:t xml:space="preserve"> </w:t>
            </w:r>
            <w:r w:rsidR="00B33247" w:rsidRPr="00A002D6">
              <w:t>relate</w:t>
            </w:r>
            <w:r w:rsidR="00B04B62">
              <w:t xml:space="preserve"> </w:t>
            </w:r>
            <w:r w:rsidR="00B33247" w:rsidRPr="00A002D6">
              <w:t>to</w:t>
            </w:r>
            <w:r w:rsidR="00B04B62">
              <w:t xml:space="preserve"> </w:t>
            </w:r>
            <w:r w:rsidR="00B33247" w:rsidRPr="00A002D6">
              <w:t>how</w:t>
            </w:r>
            <w:r w:rsidR="00B04B62">
              <w:t xml:space="preserve"> </w:t>
            </w:r>
            <w:r w:rsidR="00B33247" w:rsidRPr="00A002D6">
              <w:lastRenderedPageBreak/>
              <w:t>the</w:t>
            </w:r>
            <w:r w:rsidR="00B04B62">
              <w:t xml:space="preserve"> </w:t>
            </w:r>
            <w:r w:rsidR="00B33247" w:rsidRPr="00A002D6">
              <w:t>tools</w:t>
            </w:r>
            <w:r w:rsidR="00B04B62">
              <w:t xml:space="preserve"> </w:t>
            </w:r>
            <w:r w:rsidR="00B33247" w:rsidRPr="00A002D6">
              <w:t>were</w:t>
            </w:r>
            <w:r w:rsidR="00B04B62">
              <w:t xml:space="preserve"> </w:t>
            </w:r>
            <w:r w:rsidR="00B33247" w:rsidRPr="00A002D6">
              <w:t>made,</w:t>
            </w:r>
            <w:r w:rsidR="00B04B62">
              <w:t xml:space="preserve"> </w:t>
            </w:r>
            <w:r w:rsidR="00B33247" w:rsidRPr="00A002D6">
              <w:t>who</w:t>
            </w:r>
            <w:r w:rsidR="00B04B62">
              <w:t xml:space="preserve"> </w:t>
            </w:r>
            <w:r w:rsidR="00B33247" w:rsidRPr="00A002D6">
              <w:t>used</w:t>
            </w:r>
            <w:r w:rsidR="00B04B62">
              <w:t xml:space="preserve"> </w:t>
            </w:r>
            <w:r w:rsidR="00B33247" w:rsidRPr="00A002D6">
              <w:t>them,</w:t>
            </w:r>
            <w:r w:rsidR="00B04B62">
              <w:t xml:space="preserve"> </w:t>
            </w:r>
            <w:r w:rsidR="00B33247" w:rsidRPr="00A002D6">
              <w:t>how</w:t>
            </w:r>
            <w:r w:rsidR="00B04B62">
              <w:t xml:space="preserve"> </w:t>
            </w:r>
            <w:r w:rsidR="00B33247" w:rsidRPr="00A002D6">
              <w:t>knowledge</w:t>
            </w:r>
            <w:r w:rsidR="00B04B62">
              <w:t xml:space="preserve"> </w:t>
            </w:r>
            <w:r w:rsidR="00B33247" w:rsidRPr="00A002D6">
              <w:t>was</w:t>
            </w:r>
            <w:r w:rsidR="00B04B62">
              <w:t xml:space="preserve"> </w:t>
            </w:r>
            <w:r w:rsidR="00B33247" w:rsidRPr="00A002D6">
              <w:t>passed</w:t>
            </w:r>
            <w:r w:rsidR="00B04B62">
              <w:t xml:space="preserve"> </w:t>
            </w:r>
            <w:r w:rsidR="00B33247" w:rsidRPr="00A002D6">
              <w:t>on</w:t>
            </w:r>
            <w:r w:rsidR="00B04B62">
              <w:t xml:space="preserve"> </w:t>
            </w:r>
            <w:r w:rsidR="00B33247" w:rsidRPr="00A002D6">
              <w:t>or</w:t>
            </w:r>
            <w:r w:rsidR="00B04B62">
              <w:t xml:space="preserve"> </w:t>
            </w:r>
            <w:r w:rsidR="00B33247" w:rsidRPr="00A002D6">
              <w:t>what</w:t>
            </w:r>
            <w:r w:rsidR="00B04B62">
              <w:t xml:space="preserve"> </w:t>
            </w:r>
            <w:r w:rsidR="00B33247" w:rsidRPr="00A002D6">
              <w:t>other</w:t>
            </w:r>
            <w:r w:rsidR="00B04B62">
              <w:t xml:space="preserve"> </w:t>
            </w:r>
            <w:r w:rsidR="00B33247" w:rsidRPr="00A002D6">
              <w:t>evidence</w:t>
            </w:r>
            <w:r w:rsidR="00B04B62">
              <w:t xml:space="preserve"> </w:t>
            </w:r>
            <w:r w:rsidR="00B33247" w:rsidRPr="00A002D6">
              <w:t>might</w:t>
            </w:r>
            <w:r w:rsidR="00B04B62">
              <w:t xml:space="preserve"> </w:t>
            </w:r>
            <w:r w:rsidR="00B33247" w:rsidRPr="00A002D6">
              <w:t>exist</w:t>
            </w:r>
            <w:r>
              <w:t>.</w:t>
            </w:r>
          </w:p>
          <w:p w14:paraId="28801D06" w14:textId="11741C9A" w:rsidR="00131FAB" w:rsidRPr="005B4A3B" w:rsidRDefault="000865B9" w:rsidP="00131FAB">
            <w:pPr>
              <w:pStyle w:val="FeatureBox3"/>
              <w:rPr>
                <w:b/>
              </w:rPr>
            </w:pPr>
            <w:r w:rsidRPr="005B4A3B">
              <w:rPr>
                <w:b/>
              </w:rPr>
              <w:t>Modelled</w:t>
            </w:r>
            <w:r w:rsidR="00B04B62" w:rsidRPr="005B4A3B">
              <w:rPr>
                <w:b/>
              </w:rPr>
              <w:t xml:space="preserve"> </w:t>
            </w:r>
            <w:r w:rsidRPr="005B4A3B">
              <w:rPr>
                <w:b/>
              </w:rPr>
              <w:t>response</w:t>
            </w:r>
          </w:p>
          <w:p w14:paraId="7A27E1C1" w14:textId="1678A695" w:rsidR="00131CFF" w:rsidRDefault="0029315E" w:rsidP="0029315E">
            <w:pPr>
              <w:pStyle w:val="FeatureBox3"/>
            </w:pPr>
            <w:r w:rsidRPr="00A002D6">
              <w:rPr>
                <w:bCs/>
              </w:rPr>
              <w:t>See</w:t>
            </w:r>
            <w:r w:rsidR="00B04B62">
              <w:rPr>
                <w:bCs/>
              </w:rPr>
              <w:t xml:space="preserve"> </w:t>
            </w:r>
            <w:r w:rsidRPr="00A002D6">
              <w:rPr>
                <w:bCs/>
              </w:rPr>
              <w:t>(What</w:t>
            </w:r>
            <w:r w:rsidR="00B04B62">
              <w:rPr>
                <w:bCs/>
              </w:rPr>
              <w:t xml:space="preserve"> </w:t>
            </w:r>
            <w:r w:rsidRPr="00A002D6">
              <w:rPr>
                <w:bCs/>
              </w:rPr>
              <w:t>do</w:t>
            </w:r>
            <w:r w:rsidR="00B04B62">
              <w:rPr>
                <w:bCs/>
              </w:rPr>
              <w:t xml:space="preserve"> </w:t>
            </w:r>
            <w:r w:rsidRPr="00A002D6">
              <w:rPr>
                <w:bCs/>
              </w:rPr>
              <w:t>you</w:t>
            </w:r>
            <w:r w:rsidR="00B04B62">
              <w:rPr>
                <w:bCs/>
              </w:rPr>
              <w:t xml:space="preserve"> </w:t>
            </w:r>
            <w:r w:rsidRPr="00A002D6">
              <w:rPr>
                <w:bCs/>
              </w:rPr>
              <w:t>notice?)</w:t>
            </w:r>
          </w:p>
          <w:p w14:paraId="3019EB0C" w14:textId="700CC706" w:rsidR="0029315E" w:rsidRPr="00A002D6" w:rsidRDefault="0029315E">
            <w:pPr>
              <w:pStyle w:val="FeatureBox3"/>
              <w:numPr>
                <w:ilvl w:val="0"/>
                <w:numId w:val="39"/>
              </w:numPr>
              <w:ind w:left="544" w:hanging="544"/>
            </w:pPr>
            <w:r w:rsidRPr="00A002D6">
              <w:t>I</w:t>
            </w:r>
            <w:r w:rsidR="00B04B62">
              <w:t xml:space="preserve"> </w:t>
            </w:r>
            <w:r w:rsidRPr="00A002D6">
              <w:t>can</w:t>
            </w:r>
            <w:r w:rsidR="00B04B62">
              <w:t xml:space="preserve"> </w:t>
            </w:r>
            <w:r w:rsidRPr="00A002D6">
              <w:t>see</w:t>
            </w:r>
            <w:r w:rsidR="00B04B62">
              <w:t xml:space="preserve"> </w:t>
            </w:r>
            <w:r w:rsidRPr="00A002D6">
              <w:t>a</w:t>
            </w:r>
            <w:r w:rsidR="00B04B62">
              <w:t xml:space="preserve"> </w:t>
            </w:r>
            <w:r w:rsidRPr="00A002D6">
              <w:t>large</w:t>
            </w:r>
            <w:r w:rsidR="00B04B62">
              <w:t xml:space="preserve"> </w:t>
            </w:r>
            <w:r w:rsidRPr="00A002D6">
              <w:t>animal</w:t>
            </w:r>
            <w:r w:rsidR="00B04B62">
              <w:t xml:space="preserve"> </w:t>
            </w:r>
            <w:r w:rsidRPr="00A002D6">
              <w:t>that</w:t>
            </w:r>
            <w:r w:rsidR="00B04B62">
              <w:t xml:space="preserve"> </w:t>
            </w:r>
            <w:r w:rsidRPr="00A002D6">
              <w:t>looks</w:t>
            </w:r>
            <w:r w:rsidR="00B04B62">
              <w:t xml:space="preserve"> </w:t>
            </w:r>
            <w:r w:rsidRPr="00A002D6">
              <w:t>like</w:t>
            </w:r>
            <w:r w:rsidR="00B04B62">
              <w:t xml:space="preserve"> </w:t>
            </w:r>
            <w:r w:rsidRPr="00A002D6">
              <w:t>a</w:t>
            </w:r>
            <w:r w:rsidR="00B04B62">
              <w:t xml:space="preserve"> </w:t>
            </w:r>
            <w:r w:rsidRPr="00A002D6">
              <w:t>kangaroo</w:t>
            </w:r>
            <w:r w:rsidR="00B04B62">
              <w:t xml:space="preserve"> </w:t>
            </w:r>
            <w:r w:rsidRPr="00A002D6">
              <w:t>painted</w:t>
            </w:r>
            <w:r w:rsidR="00B04B62">
              <w:t xml:space="preserve"> </w:t>
            </w:r>
            <w:r w:rsidRPr="00A002D6">
              <w:t>in</w:t>
            </w:r>
            <w:r w:rsidR="00B04B62">
              <w:t xml:space="preserve"> </w:t>
            </w:r>
            <w:r w:rsidRPr="00A002D6">
              <w:t>white.</w:t>
            </w:r>
            <w:r w:rsidR="00B04B62">
              <w:t xml:space="preserve"> </w:t>
            </w:r>
            <w:r w:rsidRPr="00A002D6">
              <w:t>I</w:t>
            </w:r>
            <w:r w:rsidR="00B04B62">
              <w:t xml:space="preserve"> </w:t>
            </w:r>
            <w:r w:rsidRPr="00A002D6">
              <w:t>can</w:t>
            </w:r>
            <w:r w:rsidR="00B04B62">
              <w:t xml:space="preserve"> </w:t>
            </w:r>
            <w:r w:rsidRPr="00A002D6">
              <w:t>also</w:t>
            </w:r>
            <w:r w:rsidR="00B04B62">
              <w:t xml:space="preserve"> </w:t>
            </w:r>
            <w:r w:rsidRPr="00A002D6">
              <w:t>see</w:t>
            </w:r>
            <w:r w:rsidR="00B04B62">
              <w:t xml:space="preserve"> </w:t>
            </w:r>
            <w:r w:rsidRPr="00A002D6">
              <w:t>a</w:t>
            </w:r>
            <w:r w:rsidR="00B04B62">
              <w:t xml:space="preserve"> </w:t>
            </w:r>
            <w:r w:rsidRPr="00A002D6">
              <w:t>human</w:t>
            </w:r>
            <w:r w:rsidR="00B04B62">
              <w:t xml:space="preserve"> </w:t>
            </w:r>
            <w:r w:rsidRPr="00A002D6">
              <w:t>figure</w:t>
            </w:r>
            <w:r w:rsidR="00B04B62">
              <w:t xml:space="preserve"> </w:t>
            </w:r>
            <w:r w:rsidRPr="00A002D6">
              <w:t>in</w:t>
            </w:r>
            <w:r w:rsidR="00B04B62">
              <w:t xml:space="preserve"> </w:t>
            </w:r>
            <w:r w:rsidRPr="00A002D6">
              <w:t>red</w:t>
            </w:r>
            <w:r w:rsidR="00B04B62">
              <w:t xml:space="preserve"> </w:t>
            </w:r>
            <w:r w:rsidRPr="00A002D6">
              <w:t>holding</w:t>
            </w:r>
            <w:r w:rsidR="00B04B62">
              <w:t xml:space="preserve"> </w:t>
            </w:r>
            <w:r w:rsidRPr="00A002D6">
              <w:t>a</w:t>
            </w:r>
            <w:r w:rsidR="00B04B62">
              <w:t xml:space="preserve"> </w:t>
            </w:r>
            <w:r w:rsidRPr="00A002D6">
              <w:t>long</w:t>
            </w:r>
            <w:r w:rsidR="00B04B62">
              <w:t xml:space="preserve"> </w:t>
            </w:r>
            <w:r w:rsidRPr="00A002D6">
              <w:t>object</w:t>
            </w:r>
            <w:r w:rsidR="00B04B62">
              <w:t xml:space="preserve"> </w:t>
            </w:r>
            <w:r w:rsidRPr="00A002D6">
              <w:t>that</w:t>
            </w:r>
            <w:r w:rsidR="00B04B62">
              <w:t xml:space="preserve"> </w:t>
            </w:r>
            <w:r w:rsidRPr="00A002D6">
              <w:t>looks</w:t>
            </w:r>
            <w:r w:rsidR="00B04B62">
              <w:t xml:space="preserve"> </w:t>
            </w:r>
            <w:r w:rsidRPr="00A002D6">
              <w:t>like</w:t>
            </w:r>
            <w:r w:rsidR="00B04B62">
              <w:t xml:space="preserve"> </w:t>
            </w:r>
            <w:r w:rsidRPr="00A002D6">
              <w:t>a</w:t>
            </w:r>
            <w:r w:rsidR="00B04B62">
              <w:t xml:space="preserve"> </w:t>
            </w:r>
            <w:r w:rsidRPr="00A002D6">
              <w:t>spear</w:t>
            </w:r>
            <w:r w:rsidR="00B04B62">
              <w:t xml:space="preserve"> </w:t>
            </w:r>
            <w:r w:rsidRPr="00A002D6">
              <w:t>or</w:t>
            </w:r>
            <w:r w:rsidR="00B04B62">
              <w:t xml:space="preserve"> </w:t>
            </w:r>
            <w:r w:rsidRPr="00A002D6">
              <w:t>hunting</w:t>
            </w:r>
            <w:r w:rsidR="00B04B62">
              <w:t xml:space="preserve"> </w:t>
            </w:r>
            <w:r w:rsidRPr="00A002D6">
              <w:t>tool.</w:t>
            </w:r>
            <w:r w:rsidR="00B04B62">
              <w:t xml:space="preserve"> </w:t>
            </w:r>
            <w:r w:rsidRPr="00A002D6">
              <w:t>The</w:t>
            </w:r>
            <w:r w:rsidR="00B04B62">
              <w:t xml:space="preserve"> </w:t>
            </w:r>
            <w:r w:rsidRPr="00A002D6">
              <w:t>figures</w:t>
            </w:r>
            <w:r w:rsidR="00B04B62">
              <w:t xml:space="preserve"> </w:t>
            </w:r>
            <w:r w:rsidRPr="00A002D6">
              <w:t>are</w:t>
            </w:r>
            <w:r w:rsidR="00B04B62">
              <w:t xml:space="preserve"> </w:t>
            </w:r>
            <w:r w:rsidRPr="00A002D6">
              <w:t>painted</w:t>
            </w:r>
            <w:r w:rsidR="00B04B62">
              <w:t xml:space="preserve"> </w:t>
            </w:r>
            <w:r w:rsidRPr="00A002D6">
              <w:t>on</w:t>
            </w:r>
            <w:r w:rsidR="00B04B62">
              <w:t xml:space="preserve"> </w:t>
            </w:r>
            <w:r w:rsidRPr="00A002D6">
              <w:t>a</w:t>
            </w:r>
            <w:r w:rsidR="00B04B62">
              <w:t xml:space="preserve"> </w:t>
            </w:r>
            <w:r w:rsidRPr="00A002D6">
              <w:t>rock</w:t>
            </w:r>
            <w:r w:rsidR="00B04B62">
              <w:t xml:space="preserve"> </w:t>
            </w:r>
            <w:r w:rsidRPr="00A002D6">
              <w:t>surface</w:t>
            </w:r>
            <w:r w:rsidR="00B04B62">
              <w:t xml:space="preserve"> </w:t>
            </w:r>
            <w:r w:rsidRPr="00A002D6">
              <w:t>using</w:t>
            </w:r>
            <w:r w:rsidR="00B04B62">
              <w:t xml:space="preserve"> </w:t>
            </w:r>
            <w:r w:rsidRPr="00A002D6">
              <w:t>simple</w:t>
            </w:r>
            <w:r w:rsidR="00B04B62">
              <w:t xml:space="preserve"> </w:t>
            </w:r>
            <w:r w:rsidRPr="00A002D6">
              <w:t>lines</w:t>
            </w:r>
            <w:r w:rsidR="00B04B62">
              <w:t xml:space="preserve"> </w:t>
            </w:r>
            <w:r w:rsidRPr="00A002D6">
              <w:t>and</w:t>
            </w:r>
            <w:r w:rsidR="00B04B62">
              <w:t xml:space="preserve"> </w:t>
            </w:r>
            <w:r w:rsidRPr="00A002D6">
              <w:t>natural</w:t>
            </w:r>
            <w:r w:rsidR="00B04B62">
              <w:t xml:space="preserve"> </w:t>
            </w:r>
            <w:r w:rsidRPr="00A002D6">
              <w:t>colours.</w:t>
            </w:r>
          </w:p>
          <w:p w14:paraId="17FA67B6" w14:textId="77777777" w:rsidR="00131CFF" w:rsidRDefault="0029315E" w:rsidP="0029315E">
            <w:pPr>
              <w:pStyle w:val="FeatureBox3"/>
            </w:pPr>
            <w:r w:rsidRPr="00A002D6">
              <w:rPr>
                <w:bCs/>
              </w:rPr>
              <w:t>Think</w:t>
            </w:r>
            <w:r w:rsidR="00B04B62">
              <w:rPr>
                <w:bCs/>
              </w:rPr>
              <w:t xml:space="preserve"> </w:t>
            </w:r>
            <w:r w:rsidRPr="00A002D6">
              <w:rPr>
                <w:bCs/>
              </w:rPr>
              <w:t>(What</w:t>
            </w:r>
            <w:r w:rsidR="00B04B62">
              <w:rPr>
                <w:bCs/>
              </w:rPr>
              <w:t xml:space="preserve"> </w:t>
            </w:r>
            <w:r w:rsidRPr="00A002D6">
              <w:rPr>
                <w:bCs/>
              </w:rPr>
              <w:t>do</w:t>
            </w:r>
            <w:r w:rsidR="00B04B62">
              <w:rPr>
                <w:bCs/>
              </w:rPr>
              <w:t xml:space="preserve"> </w:t>
            </w:r>
            <w:r w:rsidRPr="00A002D6">
              <w:rPr>
                <w:bCs/>
              </w:rPr>
              <w:t>you</w:t>
            </w:r>
            <w:r w:rsidR="00B04B62">
              <w:rPr>
                <w:bCs/>
              </w:rPr>
              <w:t xml:space="preserve"> </w:t>
            </w:r>
            <w:r w:rsidRPr="00A002D6">
              <w:rPr>
                <w:bCs/>
              </w:rPr>
              <w:t>think</w:t>
            </w:r>
            <w:r w:rsidR="00B04B62">
              <w:rPr>
                <w:bCs/>
              </w:rPr>
              <w:t xml:space="preserve"> </w:t>
            </w:r>
            <w:r w:rsidRPr="00A002D6">
              <w:rPr>
                <w:bCs/>
              </w:rPr>
              <w:t>it</w:t>
            </w:r>
            <w:r w:rsidR="00B04B62">
              <w:rPr>
                <w:bCs/>
              </w:rPr>
              <w:t xml:space="preserve"> </w:t>
            </w:r>
            <w:r w:rsidRPr="00A002D6">
              <w:rPr>
                <w:bCs/>
              </w:rPr>
              <w:t>shows?)</w:t>
            </w:r>
          </w:p>
          <w:p w14:paraId="6D5AF28A" w14:textId="7B3544E4" w:rsidR="0029315E" w:rsidRPr="00A002D6" w:rsidRDefault="0029315E">
            <w:pPr>
              <w:pStyle w:val="FeatureBox3"/>
              <w:numPr>
                <w:ilvl w:val="0"/>
                <w:numId w:val="39"/>
              </w:numPr>
              <w:ind w:left="544" w:hanging="544"/>
            </w:pPr>
            <w:r w:rsidRPr="00A002D6">
              <w:t>I</w:t>
            </w:r>
            <w:r w:rsidR="00B04B62">
              <w:t xml:space="preserve"> </w:t>
            </w:r>
            <w:r w:rsidRPr="00A002D6">
              <w:t>think</w:t>
            </w:r>
            <w:r w:rsidR="00B04B62">
              <w:t xml:space="preserve"> </w:t>
            </w:r>
            <w:r w:rsidRPr="00A002D6">
              <w:t>this</w:t>
            </w:r>
            <w:r w:rsidR="00B04B62">
              <w:t xml:space="preserve"> </w:t>
            </w:r>
            <w:r w:rsidRPr="00A002D6">
              <w:t>image</w:t>
            </w:r>
            <w:r w:rsidR="00B04B62">
              <w:t xml:space="preserve"> </w:t>
            </w:r>
            <w:r w:rsidRPr="00A002D6">
              <w:t>shows</w:t>
            </w:r>
            <w:r w:rsidR="00B04B62">
              <w:t xml:space="preserve"> </w:t>
            </w:r>
            <w:r w:rsidRPr="00A002D6">
              <w:t>a</w:t>
            </w:r>
            <w:r w:rsidR="00B04B62">
              <w:t xml:space="preserve"> </w:t>
            </w:r>
            <w:r w:rsidRPr="00A002D6">
              <w:t>hunting</w:t>
            </w:r>
            <w:r w:rsidR="00B04B62">
              <w:t xml:space="preserve"> </w:t>
            </w:r>
            <w:r w:rsidRPr="00A002D6">
              <w:t>scene.</w:t>
            </w:r>
            <w:r w:rsidR="00B04B62">
              <w:t xml:space="preserve"> </w:t>
            </w:r>
            <w:r w:rsidRPr="00A002D6">
              <w:t>It</w:t>
            </w:r>
            <w:r w:rsidR="00B04B62">
              <w:t xml:space="preserve"> </w:t>
            </w:r>
            <w:r w:rsidRPr="00A002D6">
              <w:t>suggests</w:t>
            </w:r>
            <w:r w:rsidR="00B04B62">
              <w:t xml:space="preserve"> </w:t>
            </w:r>
            <w:r w:rsidRPr="00A002D6">
              <w:t>that</w:t>
            </w:r>
            <w:r w:rsidR="00B04B62">
              <w:t xml:space="preserve"> </w:t>
            </w:r>
            <w:r w:rsidRPr="00A002D6">
              <w:t>Aboriginal</w:t>
            </w:r>
            <w:r w:rsidR="00B04B62">
              <w:t xml:space="preserve"> </w:t>
            </w:r>
            <w:r w:rsidRPr="00A002D6">
              <w:t>people</w:t>
            </w:r>
            <w:r w:rsidR="005B4A3B">
              <w:t>s</w:t>
            </w:r>
            <w:r w:rsidR="00B04B62">
              <w:t xml:space="preserve"> </w:t>
            </w:r>
            <w:r w:rsidRPr="00A002D6">
              <w:t>hunted</w:t>
            </w:r>
            <w:r w:rsidR="00B04B62">
              <w:t xml:space="preserve"> </w:t>
            </w:r>
            <w:r w:rsidRPr="00A002D6">
              <w:t>animals</w:t>
            </w:r>
            <w:r w:rsidR="00131CFF">
              <w:t>,</w:t>
            </w:r>
            <w:r w:rsidR="00B04B62">
              <w:t xml:space="preserve"> </w:t>
            </w:r>
            <w:r w:rsidR="00131CFF">
              <w:t xml:space="preserve">such as </w:t>
            </w:r>
            <w:r w:rsidRPr="00A002D6">
              <w:t>kangaroos</w:t>
            </w:r>
            <w:r w:rsidR="00131CFF">
              <w:t>,</w:t>
            </w:r>
            <w:r w:rsidR="00B04B62">
              <w:t xml:space="preserve"> </w:t>
            </w:r>
            <w:r w:rsidRPr="00A002D6">
              <w:t>for</w:t>
            </w:r>
            <w:r w:rsidR="00B04B62">
              <w:t xml:space="preserve"> </w:t>
            </w:r>
            <w:r w:rsidRPr="00A002D6">
              <w:t>food</w:t>
            </w:r>
            <w:r w:rsidR="00B04B62">
              <w:t xml:space="preserve"> </w:t>
            </w:r>
            <w:r w:rsidRPr="00A002D6">
              <w:t>and</w:t>
            </w:r>
            <w:r w:rsidR="00B04B62">
              <w:t xml:space="preserve"> </w:t>
            </w:r>
            <w:r w:rsidRPr="00A002D6">
              <w:t>used</w:t>
            </w:r>
            <w:r w:rsidR="00B04B62">
              <w:t xml:space="preserve"> </w:t>
            </w:r>
            <w:r w:rsidRPr="00A002D6">
              <w:t>tools</w:t>
            </w:r>
            <w:r w:rsidR="005B4A3B">
              <w:t>,</w:t>
            </w:r>
            <w:r w:rsidR="00B04B62">
              <w:t xml:space="preserve"> </w:t>
            </w:r>
            <w:r w:rsidRPr="00A002D6">
              <w:t>such</w:t>
            </w:r>
            <w:r w:rsidR="00B04B62">
              <w:t xml:space="preserve"> </w:t>
            </w:r>
            <w:r w:rsidRPr="00A002D6">
              <w:t>as</w:t>
            </w:r>
            <w:r w:rsidR="00B04B62">
              <w:t xml:space="preserve"> </w:t>
            </w:r>
            <w:r w:rsidRPr="00A002D6">
              <w:t>spears.</w:t>
            </w:r>
            <w:r w:rsidR="00B04B62">
              <w:t xml:space="preserve"> </w:t>
            </w:r>
            <w:r w:rsidRPr="00A002D6">
              <w:t>The</w:t>
            </w:r>
            <w:r w:rsidR="00B04B62">
              <w:t xml:space="preserve"> </w:t>
            </w:r>
            <w:r w:rsidRPr="00A002D6">
              <w:t>painting</w:t>
            </w:r>
            <w:r w:rsidR="00B04B62">
              <w:t xml:space="preserve"> </w:t>
            </w:r>
            <w:r w:rsidRPr="00A002D6">
              <w:t>may</w:t>
            </w:r>
            <w:r w:rsidR="00B04B62">
              <w:t xml:space="preserve"> </w:t>
            </w:r>
            <w:r w:rsidRPr="00A002D6">
              <w:t>be</w:t>
            </w:r>
            <w:r w:rsidR="00B04B62">
              <w:t xml:space="preserve"> </w:t>
            </w:r>
            <w:r w:rsidRPr="00A002D6">
              <w:t>showing</w:t>
            </w:r>
            <w:r w:rsidR="00B04B62">
              <w:t xml:space="preserve"> </w:t>
            </w:r>
            <w:r w:rsidRPr="00A002D6">
              <w:t>important</w:t>
            </w:r>
            <w:r w:rsidR="00B04B62">
              <w:t xml:space="preserve"> </w:t>
            </w:r>
            <w:r w:rsidR="005B4A3B">
              <w:t>K</w:t>
            </w:r>
            <w:r w:rsidRPr="00A002D6">
              <w:t>nowledge</w:t>
            </w:r>
            <w:r w:rsidR="00B04B62">
              <w:t xml:space="preserve"> </w:t>
            </w:r>
            <w:r w:rsidRPr="00A002D6">
              <w:t>about</w:t>
            </w:r>
            <w:r w:rsidR="00B04B62">
              <w:t xml:space="preserve"> </w:t>
            </w:r>
            <w:r w:rsidRPr="00A002D6">
              <w:t>how</w:t>
            </w:r>
            <w:r w:rsidR="00B04B62">
              <w:t xml:space="preserve"> </w:t>
            </w:r>
            <w:r w:rsidRPr="00A002D6">
              <w:t>to</w:t>
            </w:r>
            <w:r w:rsidR="00B04B62">
              <w:t xml:space="preserve"> </w:t>
            </w:r>
            <w:r w:rsidRPr="00A002D6">
              <w:t>hunt</w:t>
            </w:r>
            <w:r w:rsidR="00B04B62">
              <w:t xml:space="preserve"> </w:t>
            </w:r>
            <w:r w:rsidRPr="00A002D6">
              <w:t>or</w:t>
            </w:r>
            <w:r w:rsidR="00B04B62">
              <w:t xml:space="preserve"> </w:t>
            </w:r>
            <w:r w:rsidRPr="00A002D6">
              <w:t>how</w:t>
            </w:r>
            <w:r w:rsidR="00B04B62">
              <w:t xml:space="preserve"> </w:t>
            </w:r>
            <w:r w:rsidRPr="00A002D6">
              <w:t>people</w:t>
            </w:r>
            <w:r w:rsidR="00B04B62">
              <w:t xml:space="preserve"> </w:t>
            </w:r>
            <w:r w:rsidRPr="00A002D6">
              <w:t>survived</w:t>
            </w:r>
            <w:r w:rsidR="00B04B62">
              <w:t xml:space="preserve"> </w:t>
            </w:r>
            <w:r w:rsidRPr="00A002D6">
              <w:t>on</w:t>
            </w:r>
            <w:r w:rsidR="00B04B62">
              <w:t xml:space="preserve"> </w:t>
            </w:r>
            <w:r w:rsidRPr="00A002D6">
              <w:t>the</w:t>
            </w:r>
            <w:r w:rsidR="00B04B62">
              <w:t xml:space="preserve"> </w:t>
            </w:r>
            <w:r w:rsidRPr="00A002D6">
              <w:t>land.</w:t>
            </w:r>
          </w:p>
          <w:p w14:paraId="292D1FC4" w14:textId="77777777" w:rsidR="00131CFF" w:rsidRDefault="0029315E" w:rsidP="0058556F">
            <w:pPr>
              <w:pStyle w:val="FeatureBox3"/>
            </w:pPr>
            <w:r w:rsidRPr="00A002D6">
              <w:rPr>
                <w:bCs/>
              </w:rPr>
              <w:t>Wonder</w:t>
            </w:r>
            <w:r w:rsidR="00B04B62">
              <w:rPr>
                <w:bCs/>
              </w:rPr>
              <w:t xml:space="preserve"> </w:t>
            </w:r>
            <w:r w:rsidRPr="00A002D6">
              <w:rPr>
                <w:bCs/>
              </w:rPr>
              <w:t>(What</w:t>
            </w:r>
            <w:r w:rsidR="00B04B62">
              <w:rPr>
                <w:bCs/>
              </w:rPr>
              <w:t xml:space="preserve"> </w:t>
            </w:r>
            <w:r w:rsidRPr="00A002D6">
              <w:rPr>
                <w:bCs/>
              </w:rPr>
              <w:t>questions</w:t>
            </w:r>
            <w:r w:rsidR="00B04B62">
              <w:rPr>
                <w:bCs/>
              </w:rPr>
              <w:t xml:space="preserve"> </w:t>
            </w:r>
            <w:r w:rsidRPr="00A002D6">
              <w:rPr>
                <w:bCs/>
              </w:rPr>
              <w:t>do</w:t>
            </w:r>
            <w:r w:rsidR="00B04B62">
              <w:rPr>
                <w:bCs/>
              </w:rPr>
              <w:t xml:space="preserve"> </w:t>
            </w:r>
            <w:r w:rsidRPr="00A002D6">
              <w:rPr>
                <w:bCs/>
              </w:rPr>
              <w:t>you</w:t>
            </w:r>
            <w:r w:rsidR="00B04B62">
              <w:rPr>
                <w:bCs/>
              </w:rPr>
              <w:t xml:space="preserve"> </w:t>
            </w:r>
            <w:r w:rsidRPr="00A002D6">
              <w:rPr>
                <w:bCs/>
              </w:rPr>
              <w:t>have?)</w:t>
            </w:r>
          </w:p>
          <w:p w14:paraId="64D8DB63" w14:textId="45A0CC13" w:rsidR="0058556F" w:rsidRPr="00A002D6" w:rsidRDefault="0029315E">
            <w:pPr>
              <w:pStyle w:val="FeatureBox3"/>
              <w:numPr>
                <w:ilvl w:val="0"/>
                <w:numId w:val="39"/>
              </w:numPr>
              <w:ind w:left="544" w:hanging="544"/>
            </w:pPr>
            <w:r w:rsidRPr="00A002D6">
              <w:t>I</w:t>
            </w:r>
            <w:r w:rsidR="00B04B62">
              <w:t xml:space="preserve"> </w:t>
            </w:r>
            <w:r w:rsidRPr="00A002D6">
              <w:t>wonder</w:t>
            </w:r>
            <w:r w:rsidR="00B04B62">
              <w:t xml:space="preserve"> </w:t>
            </w:r>
            <w:r w:rsidRPr="00A002D6">
              <w:t>who</w:t>
            </w:r>
            <w:r w:rsidR="00B04B62">
              <w:t xml:space="preserve"> </w:t>
            </w:r>
            <w:r w:rsidRPr="00A002D6">
              <w:t>painted</w:t>
            </w:r>
            <w:r w:rsidR="00B04B62">
              <w:t xml:space="preserve"> </w:t>
            </w:r>
            <w:r w:rsidRPr="00A002D6">
              <w:t>this</w:t>
            </w:r>
            <w:r w:rsidR="00B04B62">
              <w:t xml:space="preserve"> </w:t>
            </w:r>
            <w:r w:rsidRPr="00A002D6">
              <w:t>image</w:t>
            </w:r>
            <w:r w:rsidR="00B04B62">
              <w:t xml:space="preserve"> </w:t>
            </w:r>
            <w:r w:rsidRPr="00A002D6">
              <w:t>and</w:t>
            </w:r>
            <w:r w:rsidR="00B04B62">
              <w:t xml:space="preserve"> </w:t>
            </w:r>
            <w:r w:rsidRPr="00A002D6">
              <w:t>how</w:t>
            </w:r>
            <w:r w:rsidR="00B04B62">
              <w:t xml:space="preserve"> </w:t>
            </w:r>
            <w:r w:rsidRPr="00A002D6">
              <w:t>long</w:t>
            </w:r>
            <w:r w:rsidR="00B04B62">
              <w:t xml:space="preserve"> </w:t>
            </w:r>
            <w:r w:rsidRPr="00A002D6">
              <w:t>ago</w:t>
            </w:r>
            <w:r w:rsidR="00B04B62">
              <w:t xml:space="preserve"> </w:t>
            </w:r>
            <w:r w:rsidRPr="00A002D6">
              <w:t>it</w:t>
            </w:r>
            <w:r w:rsidR="00B04B62">
              <w:t xml:space="preserve"> </w:t>
            </w:r>
            <w:r w:rsidRPr="00A002D6">
              <w:t>was</w:t>
            </w:r>
            <w:r w:rsidR="00B04B62">
              <w:t xml:space="preserve"> </w:t>
            </w:r>
            <w:r w:rsidR="00131CFF">
              <w:t>created</w:t>
            </w:r>
            <w:r w:rsidRPr="00A002D6">
              <w:t>.</w:t>
            </w:r>
            <w:r w:rsidR="00B04B62">
              <w:t xml:space="preserve"> </w:t>
            </w:r>
            <w:r w:rsidRPr="00A002D6">
              <w:t>I</w:t>
            </w:r>
            <w:r w:rsidR="00B04B62">
              <w:t xml:space="preserve"> </w:t>
            </w:r>
            <w:r w:rsidRPr="00A002D6">
              <w:t>also</w:t>
            </w:r>
            <w:r w:rsidR="00B04B62">
              <w:t xml:space="preserve"> </w:t>
            </w:r>
            <w:r w:rsidRPr="00A002D6">
              <w:t>wonder</w:t>
            </w:r>
            <w:r w:rsidR="00B04B62">
              <w:t xml:space="preserve"> </w:t>
            </w:r>
            <w:r w:rsidRPr="00A002D6">
              <w:t>if</w:t>
            </w:r>
            <w:r w:rsidR="00B04B62">
              <w:t xml:space="preserve"> </w:t>
            </w:r>
            <w:r w:rsidRPr="00A002D6">
              <w:t>the</w:t>
            </w:r>
            <w:r w:rsidR="00B04B62">
              <w:t xml:space="preserve"> </w:t>
            </w:r>
            <w:r w:rsidRPr="00A002D6">
              <w:t>picture</w:t>
            </w:r>
            <w:r w:rsidR="00B04B62">
              <w:t xml:space="preserve"> </w:t>
            </w:r>
            <w:r w:rsidRPr="00A002D6">
              <w:t>is</w:t>
            </w:r>
            <w:r w:rsidR="00B04B62">
              <w:t xml:space="preserve"> </w:t>
            </w:r>
            <w:r w:rsidRPr="00A002D6">
              <w:t>telling</w:t>
            </w:r>
            <w:r w:rsidR="00B04B62">
              <w:t xml:space="preserve"> </w:t>
            </w:r>
            <w:r w:rsidRPr="00A002D6">
              <w:t>a</w:t>
            </w:r>
            <w:r w:rsidR="00B04B62">
              <w:t xml:space="preserve"> </w:t>
            </w:r>
            <w:r w:rsidRPr="00A002D6">
              <w:t>story</w:t>
            </w:r>
            <w:r w:rsidR="00B04B62">
              <w:t xml:space="preserve"> </w:t>
            </w:r>
            <w:r w:rsidRPr="00A002D6">
              <w:t>or</w:t>
            </w:r>
            <w:r w:rsidR="00B04B62">
              <w:t xml:space="preserve"> </w:t>
            </w:r>
            <w:r w:rsidRPr="00A002D6">
              <w:t>teaching</w:t>
            </w:r>
            <w:r w:rsidR="00B04B62">
              <w:t xml:space="preserve"> </w:t>
            </w:r>
            <w:r w:rsidRPr="00A002D6">
              <w:t>a</w:t>
            </w:r>
            <w:r w:rsidR="00B04B62">
              <w:t xml:space="preserve"> </w:t>
            </w:r>
            <w:r w:rsidRPr="00A002D6">
              <w:t>lesson</w:t>
            </w:r>
            <w:r w:rsidR="00B04B62">
              <w:t xml:space="preserve"> </w:t>
            </w:r>
            <w:r w:rsidRPr="00A002D6">
              <w:t>about</w:t>
            </w:r>
            <w:r w:rsidR="00B04B62">
              <w:t xml:space="preserve"> </w:t>
            </w:r>
            <w:r w:rsidRPr="00A002D6">
              <w:t>hunting,</w:t>
            </w:r>
            <w:r w:rsidR="00B04B62">
              <w:t xml:space="preserve"> </w:t>
            </w:r>
            <w:r w:rsidRPr="00A002D6">
              <w:t>animals</w:t>
            </w:r>
            <w:r w:rsidR="00B04B62">
              <w:t xml:space="preserve"> </w:t>
            </w:r>
            <w:r w:rsidRPr="00A002D6">
              <w:t>or</w:t>
            </w:r>
            <w:r w:rsidR="00B04B62">
              <w:t xml:space="preserve"> </w:t>
            </w:r>
            <w:r w:rsidRPr="00A002D6">
              <w:t>respecting</w:t>
            </w:r>
            <w:r w:rsidR="00B04B62">
              <w:t xml:space="preserve"> </w:t>
            </w:r>
            <w:r w:rsidRPr="00A002D6">
              <w:t>Country.</w:t>
            </w:r>
          </w:p>
          <w:p w14:paraId="104FA2C3" w14:textId="5933AB8F" w:rsidR="00B33247" w:rsidRPr="00A002D6" w:rsidRDefault="00B33247" w:rsidP="00B33247">
            <w:pPr>
              <w:pStyle w:val="ListBullet3"/>
              <w:numPr>
                <w:ilvl w:val="0"/>
                <w:numId w:val="0"/>
              </w:numPr>
            </w:pPr>
            <w:r w:rsidRPr="00A002D6">
              <w:lastRenderedPageBreak/>
              <w:t>Complete</w:t>
            </w:r>
            <w:r w:rsidR="00B04B62">
              <w:t xml:space="preserve"> </w:t>
            </w:r>
            <w:r w:rsidRPr="00A002D6">
              <w:t>Table</w:t>
            </w:r>
            <w:r w:rsidR="00B04B62">
              <w:t xml:space="preserve"> </w:t>
            </w:r>
            <w:r w:rsidRPr="00A002D6">
              <w:t>2</w:t>
            </w:r>
            <w:r w:rsidR="00131CFF">
              <w:t xml:space="preserve"> – identifying sources</w:t>
            </w:r>
            <w:r w:rsidR="00B04B62">
              <w:t xml:space="preserve"> </w:t>
            </w:r>
            <w:r w:rsidR="00162DCA">
              <w:t xml:space="preserve">from </w:t>
            </w:r>
            <w:r w:rsidRPr="00A002D6">
              <w:t>Activity</w:t>
            </w:r>
            <w:r w:rsidR="00B04B62">
              <w:t xml:space="preserve"> </w:t>
            </w:r>
            <w:r w:rsidRPr="00A002D6">
              <w:t>1</w:t>
            </w:r>
            <w:r w:rsidR="00B04B62">
              <w:t xml:space="preserve"> </w:t>
            </w:r>
            <w:r w:rsidRPr="00A002D6">
              <w:t>in</w:t>
            </w:r>
            <w:r w:rsidR="00B04B62">
              <w:t xml:space="preserve"> </w:t>
            </w:r>
            <w:r w:rsidRPr="00A002D6">
              <w:t>the</w:t>
            </w:r>
            <w:r w:rsidR="00B04B62">
              <w:t xml:space="preserve"> </w:t>
            </w:r>
            <w:r w:rsidRPr="00A002D6">
              <w:t>student</w:t>
            </w:r>
            <w:r w:rsidR="00B04B62">
              <w:t xml:space="preserve"> </w:t>
            </w:r>
            <w:r w:rsidRPr="00A002D6">
              <w:t>resource</w:t>
            </w:r>
            <w:r w:rsidR="00B04B62">
              <w:t xml:space="preserve"> </w:t>
            </w:r>
            <w:r w:rsidRPr="00A002D6">
              <w:t>pack</w:t>
            </w:r>
            <w:r w:rsidR="00B04B62">
              <w:t xml:space="preserve"> </w:t>
            </w:r>
            <w:r w:rsidRPr="00A002D6">
              <w:t>(sources</w:t>
            </w:r>
            <w:r w:rsidR="00B04B62">
              <w:t xml:space="preserve"> </w:t>
            </w:r>
            <w:r w:rsidRPr="00A002D6">
              <w:t>can</w:t>
            </w:r>
            <w:r w:rsidR="00B04B62">
              <w:t xml:space="preserve"> </w:t>
            </w:r>
            <w:r w:rsidRPr="00A002D6">
              <w:t>be</w:t>
            </w:r>
            <w:r w:rsidR="00B04B62">
              <w:t xml:space="preserve"> </w:t>
            </w:r>
            <w:r w:rsidRPr="00A002D6">
              <w:t>found</w:t>
            </w:r>
            <w:r w:rsidR="00B04B62">
              <w:t xml:space="preserve"> </w:t>
            </w:r>
            <w:r w:rsidRPr="00A002D6">
              <w:t>in</w:t>
            </w:r>
            <w:r w:rsidR="00B04B62">
              <w:t xml:space="preserve"> </w:t>
            </w:r>
            <w:r w:rsidRPr="00A002D6">
              <w:t>Appendix</w:t>
            </w:r>
            <w:r w:rsidR="00B04B62">
              <w:t xml:space="preserve"> </w:t>
            </w:r>
            <w:r w:rsidRPr="00A002D6">
              <w:t>1</w:t>
            </w:r>
            <w:r w:rsidR="00B04B62">
              <w:t xml:space="preserve"> </w:t>
            </w:r>
            <w:r w:rsidRPr="00A002D6">
              <w:t>of</w:t>
            </w:r>
            <w:r w:rsidR="00B04B62">
              <w:t xml:space="preserve"> </w:t>
            </w:r>
            <w:r w:rsidRPr="00A002D6">
              <w:t>the</w:t>
            </w:r>
            <w:r w:rsidR="00B04B62">
              <w:t xml:space="preserve"> </w:t>
            </w:r>
            <w:r w:rsidRPr="00A002D6">
              <w:t>student</w:t>
            </w:r>
            <w:r w:rsidR="00B04B62">
              <w:t xml:space="preserve"> </w:t>
            </w:r>
            <w:r w:rsidRPr="00A002D6">
              <w:t>resource</w:t>
            </w:r>
            <w:r w:rsidR="00B04B62">
              <w:t xml:space="preserve"> </w:t>
            </w:r>
            <w:r w:rsidR="009D66F4" w:rsidRPr="00A002D6">
              <w:t>pack</w:t>
            </w:r>
            <w:r w:rsidRPr="00A002D6">
              <w:t>)</w:t>
            </w:r>
            <w:r w:rsidR="00131CFF">
              <w:t>.</w:t>
            </w:r>
          </w:p>
          <w:p w14:paraId="5A23BBAD" w14:textId="5C435EB8" w:rsidR="00B33247" w:rsidRPr="00A002D6" w:rsidRDefault="00B33247" w:rsidP="00B33247">
            <w:pPr>
              <w:pStyle w:val="ListBullet3"/>
              <w:numPr>
                <w:ilvl w:val="0"/>
                <w:numId w:val="0"/>
              </w:numPr>
              <w:rPr>
                <w:b/>
                <w:bCs/>
                <w:szCs w:val="22"/>
              </w:rPr>
            </w:pPr>
            <w:r w:rsidRPr="00A002D6">
              <w:rPr>
                <w:bCs/>
                <w:szCs w:val="22"/>
              </w:rPr>
              <w:t>Gradual</w:t>
            </w:r>
            <w:r w:rsidR="00B04B62">
              <w:rPr>
                <w:bCs/>
                <w:szCs w:val="22"/>
              </w:rPr>
              <w:t xml:space="preserve"> </w:t>
            </w:r>
            <w:r w:rsidRPr="00A002D6">
              <w:rPr>
                <w:bCs/>
                <w:szCs w:val="22"/>
              </w:rPr>
              <w:t>release</w:t>
            </w:r>
            <w:r w:rsidR="00B04B62">
              <w:rPr>
                <w:bCs/>
                <w:szCs w:val="22"/>
              </w:rPr>
              <w:t xml:space="preserve"> </w:t>
            </w:r>
            <w:r w:rsidRPr="00A002D6">
              <w:rPr>
                <w:bCs/>
                <w:szCs w:val="22"/>
              </w:rPr>
              <w:t>of</w:t>
            </w:r>
            <w:r w:rsidR="00B04B62">
              <w:rPr>
                <w:bCs/>
                <w:szCs w:val="22"/>
              </w:rPr>
              <w:t xml:space="preserve"> </w:t>
            </w:r>
            <w:r w:rsidRPr="00A002D6">
              <w:rPr>
                <w:bCs/>
                <w:szCs w:val="22"/>
              </w:rPr>
              <w:t>responsibility.</w:t>
            </w:r>
            <w:r w:rsidR="00B04B62">
              <w:rPr>
                <w:bCs/>
                <w:szCs w:val="22"/>
              </w:rPr>
              <w:t xml:space="preserve"> </w:t>
            </w:r>
            <w:r w:rsidRPr="00A002D6">
              <w:rPr>
                <w:bCs/>
                <w:szCs w:val="22"/>
              </w:rPr>
              <w:t>I</w:t>
            </w:r>
            <w:r w:rsidR="00B04B62">
              <w:rPr>
                <w:bCs/>
                <w:szCs w:val="22"/>
              </w:rPr>
              <w:t xml:space="preserve"> </w:t>
            </w:r>
            <w:r w:rsidRPr="00A002D6">
              <w:rPr>
                <w:bCs/>
                <w:szCs w:val="22"/>
              </w:rPr>
              <w:t>do,</w:t>
            </w:r>
            <w:r w:rsidR="00B04B62">
              <w:rPr>
                <w:bCs/>
                <w:szCs w:val="22"/>
              </w:rPr>
              <w:t xml:space="preserve"> </w:t>
            </w:r>
            <w:r w:rsidRPr="00A002D6">
              <w:rPr>
                <w:bCs/>
                <w:szCs w:val="22"/>
              </w:rPr>
              <w:t>we</w:t>
            </w:r>
            <w:r w:rsidR="00B04B62">
              <w:rPr>
                <w:bCs/>
                <w:szCs w:val="22"/>
              </w:rPr>
              <w:t xml:space="preserve"> </w:t>
            </w:r>
            <w:r w:rsidRPr="00A002D6">
              <w:rPr>
                <w:bCs/>
                <w:szCs w:val="22"/>
              </w:rPr>
              <w:t>do,</w:t>
            </w:r>
            <w:r w:rsidR="00B04B62">
              <w:rPr>
                <w:bCs/>
                <w:szCs w:val="22"/>
              </w:rPr>
              <w:t xml:space="preserve"> </w:t>
            </w:r>
            <w:r w:rsidRPr="00A002D6">
              <w:rPr>
                <w:bCs/>
                <w:szCs w:val="22"/>
              </w:rPr>
              <w:t>you</w:t>
            </w:r>
            <w:r w:rsidR="00B04B62">
              <w:rPr>
                <w:bCs/>
                <w:szCs w:val="22"/>
              </w:rPr>
              <w:t xml:space="preserve"> </w:t>
            </w:r>
            <w:r w:rsidRPr="00A002D6">
              <w:rPr>
                <w:bCs/>
                <w:szCs w:val="22"/>
              </w:rPr>
              <w:t>do.</w:t>
            </w:r>
          </w:p>
          <w:p w14:paraId="27E3B577" w14:textId="2E49673D" w:rsidR="00B33247" w:rsidRPr="00A002D6" w:rsidRDefault="00B33247" w:rsidP="00B33247">
            <w:pPr>
              <w:pStyle w:val="ListBullet3"/>
              <w:numPr>
                <w:ilvl w:val="0"/>
                <w:numId w:val="0"/>
              </w:numPr>
              <w:rPr>
                <w:b/>
                <w:bCs/>
                <w:szCs w:val="22"/>
              </w:rPr>
            </w:pPr>
            <w:r w:rsidRPr="00A002D6">
              <w:rPr>
                <w:bCs/>
                <w:szCs w:val="22"/>
              </w:rPr>
              <w:t>I</w:t>
            </w:r>
            <w:r w:rsidR="00B04B62">
              <w:rPr>
                <w:bCs/>
                <w:szCs w:val="22"/>
              </w:rPr>
              <w:t xml:space="preserve"> </w:t>
            </w:r>
            <w:r w:rsidRPr="00A002D6">
              <w:rPr>
                <w:bCs/>
                <w:szCs w:val="22"/>
              </w:rPr>
              <w:t>do</w:t>
            </w:r>
          </w:p>
          <w:p w14:paraId="65B552FF" w14:textId="6EF3D35D" w:rsidR="00B33247" w:rsidRPr="00A002D6" w:rsidRDefault="00B33247" w:rsidP="00B33247">
            <w:pPr>
              <w:pStyle w:val="ListBullet"/>
            </w:pPr>
            <w:r w:rsidRPr="00A002D6">
              <w:t>Display</w:t>
            </w:r>
            <w:r w:rsidR="00B04B62">
              <w:t xml:space="preserve"> </w:t>
            </w:r>
            <w:r w:rsidRPr="00A002D6">
              <w:t>Table</w:t>
            </w:r>
            <w:r w:rsidR="00B04B62">
              <w:t xml:space="preserve"> </w:t>
            </w:r>
            <w:r w:rsidRPr="00A002D6">
              <w:t>2</w:t>
            </w:r>
            <w:r w:rsidR="00B04B62">
              <w:t xml:space="preserve"> </w:t>
            </w:r>
            <w:r w:rsidRPr="00A002D6">
              <w:t>–</w:t>
            </w:r>
            <w:r w:rsidR="00B04B62">
              <w:t xml:space="preserve"> </w:t>
            </w:r>
            <w:r w:rsidR="00162DCA">
              <w:t>i</w:t>
            </w:r>
            <w:r w:rsidRPr="00A002D6">
              <w:t>dentifying</w:t>
            </w:r>
            <w:r w:rsidR="00B04B62">
              <w:t xml:space="preserve"> </w:t>
            </w:r>
            <w:r w:rsidR="009D66F4" w:rsidRPr="00A002D6">
              <w:t>s</w:t>
            </w:r>
            <w:r w:rsidRPr="00A002D6">
              <w:t>ources</w:t>
            </w:r>
            <w:r w:rsidR="00B04B62">
              <w:t xml:space="preserve"> </w:t>
            </w:r>
            <w:r w:rsidRPr="00A002D6">
              <w:t>from</w:t>
            </w:r>
            <w:r w:rsidR="00B04B62">
              <w:t xml:space="preserve"> </w:t>
            </w:r>
            <w:r w:rsidRPr="00A002D6">
              <w:t>Activity</w:t>
            </w:r>
            <w:r w:rsidR="00B04B62">
              <w:t xml:space="preserve"> </w:t>
            </w:r>
            <w:r w:rsidRPr="00A002D6">
              <w:t>1</w:t>
            </w:r>
            <w:r w:rsidR="00854BCA">
              <w:t>.</w:t>
            </w:r>
          </w:p>
          <w:p w14:paraId="783DE663" w14:textId="16B5DED2" w:rsidR="00B33247" w:rsidRPr="00A002D6" w:rsidRDefault="00B33247" w:rsidP="00B33247">
            <w:pPr>
              <w:pStyle w:val="ListBullet"/>
            </w:pPr>
            <w:r w:rsidRPr="00A002D6">
              <w:t>Model</w:t>
            </w:r>
            <w:r w:rsidR="00B04B62">
              <w:t xml:space="preserve"> </w:t>
            </w:r>
            <w:r w:rsidRPr="00A002D6">
              <w:t>completing</w:t>
            </w:r>
            <w:r w:rsidR="00B04B62">
              <w:t xml:space="preserve"> </w:t>
            </w:r>
            <w:r w:rsidRPr="00A002D6">
              <w:t>the</w:t>
            </w:r>
            <w:r w:rsidR="00B04B62">
              <w:t xml:space="preserve"> </w:t>
            </w:r>
            <w:r w:rsidRPr="00A002D6">
              <w:t>first</w:t>
            </w:r>
            <w:r w:rsidR="00B04B62">
              <w:t xml:space="preserve"> </w:t>
            </w:r>
            <w:r w:rsidRPr="00A002D6">
              <w:t>row</w:t>
            </w:r>
            <w:r w:rsidR="00B04B62">
              <w:t xml:space="preserve"> </w:t>
            </w:r>
            <w:r w:rsidRPr="00A002D6">
              <w:t>(Aboriginal</w:t>
            </w:r>
            <w:r w:rsidR="00B04B62">
              <w:t xml:space="preserve"> </w:t>
            </w:r>
            <w:r w:rsidR="005775E9">
              <w:t>r</w:t>
            </w:r>
            <w:r w:rsidRPr="00A002D6">
              <w:t>ock</w:t>
            </w:r>
            <w:r w:rsidR="00B04B62">
              <w:t xml:space="preserve"> </w:t>
            </w:r>
            <w:r w:rsidR="005775E9">
              <w:t>a</w:t>
            </w:r>
            <w:r w:rsidRPr="00A002D6">
              <w:t>rt</w:t>
            </w:r>
            <w:r w:rsidR="00B04B62">
              <w:t xml:space="preserve"> </w:t>
            </w:r>
            <w:r w:rsidRPr="00A002D6">
              <w:t>–</w:t>
            </w:r>
            <w:r w:rsidR="00B04B62">
              <w:t xml:space="preserve"> </w:t>
            </w:r>
            <w:r w:rsidRPr="00A002D6">
              <w:t>Kakadu).</w:t>
            </w:r>
          </w:p>
          <w:p w14:paraId="79BC576D" w14:textId="1B93DDDB" w:rsidR="00B33247" w:rsidRPr="00A002D6" w:rsidRDefault="00B33247" w:rsidP="00B33247">
            <w:pPr>
              <w:pStyle w:val="ListBullet"/>
            </w:pPr>
            <w:r w:rsidRPr="00A002D6">
              <w:t>Explain</w:t>
            </w:r>
            <w:r w:rsidR="00B04B62">
              <w:t xml:space="preserve"> </w:t>
            </w:r>
            <w:r w:rsidRPr="00A002D6">
              <w:t>that</w:t>
            </w:r>
            <w:r w:rsidR="005775E9">
              <w:t>:</w:t>
            </w:r>
            <w:r w:rsidR="00B04B62">
              <w:t xml:space="preserve"> </w:t>
            </w:r>
            <w:r w:rsidR="004E6731">
              <w:t>‘</w:t>
            </w:r>
            <w:r w:rsidR="005775E9">
              <w:t>A</w:t>
            </w:r>
            <w:r w:rsidR="004E6731">
              <w:t xml:space="preserve"> </w:t>
            </w:r>
            <w:r w:rsidRPr="00A002D6">
              <w:t>primary</w:t>
            </w:r>
            <w:r w:rsidR="00B04B62">
              <w:t xml:space="preserve"> </w:t>
            </w:r>
            <w:r w:rsidRPr="00A002D6">
              <w:t>source</w:t>
            </w:r>
            <w:r w:rsidR="00B04B62">
              <w:t xml:space="preserve"> </w:t>
            </w:r>
            <w:r w:rsidRPr="00A002D6">
              <w:t>is</w:t>
            </w:r>
            <w:r w:rsidR="00B04B62">
              <w:t xml:space="preserve"> </w:t>
            </w:r>
            <w:r w:rsidRPr="00A002D6">
              <w:t>first-hand</w:t>
            </w:r>
            <w:r w:rsidR="00B04B62">
              <w:t xml:space="preserve"> </w:t>
            </w:r>
            <w:r w:rsidRPr="00A002D6">
              <w:t>evidence</w:t>
            </w:r>
            <w:r w:rsidR="00B04B62">
              <w:t xml:space="preserve"> </w:t>
            </w:r>
            <w:r w:rsidRPr="00A002D6">
              <w:t>created</w:t>
            </w:r>
            <w:r w:rsidR="00B04B62">
              <w:t xml:space="preserve"> </w:t>
            </w:r>
            <w:r w:rsidRPr="00A002D6">
              <w:t>at</w:t>
            </w:r>
            <w:r w:rsidR="00B04B62">
              <w:t xml:space="preserve"> </w:t>
            </w:r>
            <w:r w:rsidRPr="00A002D6">
              <w:t>the</w:t>
            </w:r>
            <w:r w:rsidR="00B04B62">
              <w:t xml:space="preserve"> </w:t>
            </w:r>
            <w:r w:rsidRPr="00A002D6">
              <w:t>time.</w:t>
            </w:r>
            <w:r w:rsidR="00B04B62">
              <w:t xml:space="preserve"> </w:t>
            </w:r>
            <w:r w:rsidRPr="00A002D6">
              <w:t>Rock</w:t>
            </w:r>
            <w:r w:rsidR="00B04B62">
              <w:t xml:space="preserve"> </w:t>
            </w:r>
            <w:r w:rsidRPr="00A002D6">
              <w:t>art</w:t>
            </w:r>
            <w:r w:rsidR="00B04B62">
              <w:t xml:space="preserve"> </w:t>
            </w:r>
            <w:r w:rsidRPr="00A002D6">
              <w:t>is</w:t>
            </w:r>
            <w:r w:rsidR="00B04B62">
              <w:t xml:space="preserve"> </w:t>
            </w:r>
            <w:r w:rsidRPr="00A002D6">
              <w:t>something</w:t>
            </w:r>
            <w:r w:rsidR="00B04B62">
              <w:t xml:space="preserve"> </w:t>
            </w:r>
            <w:r w:rsidRPr="00A002D6">
              <w:t>made</w:t>
            </w:r>
            <w:r w:rsidR="00B04B62">
              <w:t xml:space="preserve"> </w:t>
            </w:r>
            <w:r w:rsidRPr="00A002D6">
              <w:t>in</w:t>
            </w:r>
            <w:r w:rsidR="00B04B62">
              <w:t xml:space="preserve"> </w:t>
            </w:r>
            <w:r w:rsidRPr="00A002D6">
              <w:t>the</w:t>
            </w:r>
            <w:r w:rsidR="00B04B62">
              <w:t xml:space="preserve"> </w:t>
            </w:r>
            <w:r w:rsidRPr="00A002D6">
              <w:t>past</w:t>
            </w:r>
            <w:r w:rsidR="00B04B62">
              <w:t xml:space="preserve"> </w:t>
            </w:r>
            <w:r w:rsidRPr="00A002D6">
              <w:t>by</w:t>
            </w:r>
            <w:r w:rsidR="00B04B62">
              <w:t xml:space="preserve"> </w:t>
            </w:r>
            <w:r w:rsidRPr="00A002D6">
              <w:t>the</w:t>
            </w:r>
            <w:r w:rsidR="00B04B62">
              <w:t xml:space="preserve"> </w:t>
            </w:r>
            <w:r w:rsidRPr="00A002D6">
              <w:t>people</w:t>
            </w:r>
            <w:r w:rsidR="00B04B62">
              <w:t xml:space="preserve"> </w:t>
            </w:r>
            <w:r w:rsidRPr="00A002D6">
              <w:t>who</w:t>
            </w:r>
            <w:r w:rsidR="00B04B62">
              <w:t xml:space="preserve"> </w:t>
            </w:r>
            <w:r w:rsidRPr="00A002D6">
              <w:t>lived</w:t>
            </w:r>
            <w:r w:rsidR="00B04B62">
              <w:t xml:space="preserve"> </w:t>
            </w:r>
            <w:r w:rsidR="125DEACF" w:rsidRPr="00A002D6">
              <w:t>at</w:t>
            </w:r>
            <w:r w:rsidR="00B04B62">
              <w:t xml:space="preserve"> </w:t>
            </w:r>
            <w:r w:rsidR="125DEACF" w:rsidRPr="00A002D6">
              <w:t>the</w:t>
            </w:r>
            <w:r w:rsidR="00B04B62">
              <w:t xml:space="preserve"> </w:t>
            </w:r>
            <w:r w:rsidR="125DEACF" w:rsidRPr="00A002D6">
              <w:t>time</w:t>
            </w:r>
            <w:r w:rsidRPr="00A002D6">
              <w:t>.</w:t>
            </w:r>
            <w:r w:rsidR="00B04B62">
              <w:t xml:space="preserve"> </w:t>
            </w:r>
            <w:r w:rsidRPr="00A002D6">
              <w:t>This</w:t>
            </w:r>
            <w:r w:rsidR="00B04B62">
              <w:t xml:space="preserve"> </w:t>
            </w:r>
            <w:r w:rsidRPr="00A002D6">
              <w:t>makes</w:t>
            </w:r>
            <w:r w:rsidR="00B04B62">
              <w:t xml:space="preserve"> </w:t>
            </w:r>
            <w:r w:rsidRPr="00A002D6">
              <w:t>it</w:t>
            </w:r>
            <w:r w:rsidR="00B04B62">
              <w:t xml:space="preserve"> </w:t>
            </w:r>
            <w:r w:rsidRPr="00A002D6">
              <w:t>a</w:t>
            </w:r>
            <w:r w:rsidR="00B04B62">
              <w:t xml:space="preserve"> </w:t>
            </w:r>
            <w:r w:rsidRPr="00A002D6">
              <w:t>primary</w:t>
            </w:r>
            <w:r w:rsidR="00B04B62">
              <w:t xml:space="preserve"> </w:t>
            </w:r>
            <w:r w:rsidRPr="00A002D6">
              <w:t>source.</w:t>
            </w:r>
            <w:r w:rsidR="00B04B62">
              <w:t xml:space="preserve"> </w:t>
            </w:r>
            <w:r w:rsidRPr="00A002D6">
              <w:t>I</w:t>
            </w:r>
            <w:r w:rsidR="00B04B62">
              <w:t xml:space="preserve"> </w:t>
            </w:r>
            <w:r w:rsidRPr="00A002D6">
              <w:t>can</w:t>
            </w:r>
            <w:r w:rsidR="00B04B62">
              <w:t xml:space="preserve"> </w:t>
            </w:r>
            <w:r w:rsidRPr="00A002D6">
              <w:t>describe</w:t>
            </w:r>
            <w:r w:rsidR="00B04B62">
              <w:t xml:space="preserve"> </w:t>
            </w:r>
            <w:r w:rsidRPr="00A002D6">
              <w:t>what</w:t>
            </w:r>
            <w:r w:rsidR="00B04B62">
              <w:t xml:space="preserve"> </w:t>
            </w:r>
            <w:r w:rsidRPr="00A002D6">
              <w:t>it</w:t>
            </w:r>
            <w:r w:rsidR="00B04B62">
              <w:t xml:space="preserve"> </w:t>
            </w:r>
            <w:r w:rsidRPr="00A002D6">
              <w:t>shows</w:t>
            </w:r>
            <w:r w:rsidR="3EA77822" w:rsidRPr="00A002D6">
              <w:t>:</w:t>
            </w:r>
            <w:r w:rsidR="00B04B62">
              <w:t xml:space="preserve"> </w:t>
            </w:r>
            <w:r w:rsidRPr="00A002D6">
              <w:t>animals,</w:t>
            </w:r>
            <w:r w:rsidR="00B04B62">
              <w:t xml:space="preserve"> </w:t>
            </w:r>
            <w:r w:rsidRPr="00A002D6">
              <w:t>stories,</w:t>
            </w:r>
            <w:r w:rsidR="00B04B62">
              <w:t xml:space="preserve"> </w:t>
            </w:r>
            <w:r w:rsidRPr="00A002D6">
              <w:t>culture</w:t>
            </w:r>
            <w:r w:rsidR="00B04B62">
              <w:t xml:space="preserve"> </w:t>
            </w:r>
            <w:r w:rsidRPr="00A002D6">
              <w:t>and</w:t>
            </w:r>
            <w:r w:rsidR="00B04B62">
              <w:t xml:space="preserve"> </w:t>
            </w:r>
            <w:r w:rsidRPr="00A002D6">
              <w:t>connection</w:t>
            </w:r>
            <w:r w:rsidR="00B04B62">
              <w:t xml:space="preserve"> </w:t>
            </w:r>
            <w:r w:rsidRPr="00A002D6">
              <w:t>to</w:t>
            </w:r>
            <w:r w:rsidR="00B04B62">
              <w:t xml:space="preserve"> </w:t>
            </w:r>
            <w:r w:rsidRPr="00A002D6">
              <w:t>Country</w:t>
            </w:r>
            <w:r w:rsidR="004E6731" w:rsidRPr="00A002D6">
              <w:t>.</w:t>
            </w:r>
            <w:r w:rsidR="004E6731">
              <w:t>’</w:t>
            </w:r>
          </w:p>
          <w:p w14:paraId="4972ED5A" w14:textId="5A31EEC3" w:rsidR="00B33247" w:rsidRPr="00A002D6" w:rsidRDefault="00B33247" w:rsidP="00B33247">
            <w:pPr>
              <w:pStyle w:val="ListBullet3"/>
              <w:numPr>
                <w:ilvl w:val="0"/>
                <w:numId w:val="0"/>
              </w:numPr>
              <w:rPr>
                <w:b/>
                <w:bCs/>
                <w:szCs w:val="22"/>
              </w:rPr>
            </w:pPr>
            <w:r w:rsidRPr="00A002D6">
              <w:rPr>
                <w:bCs/>
                <w:szCs w:val="22"/>
              </w:rPr>
              <w:t>We</w:t>
            </w:r>
            <w:r w:rsidR="00B04B62">
              <w:rPr>
                <w:bCs/>
                <w:szCs w:val="22"/>
              </w:rPr>
              <w:t xml:space="preserve"> </w:t>
            </w:r>
            <w:r w:rsidRPr="00A002D6">
              <w:rPr>
                <w:bCs/>
                <w:szCs w:val="22"/>
              </w:rPr>
              <w:t>do</w:t>
            </w:r>
            <w:r w:rsidR="00F36A02">
              <w:rPr>
                <w:bCs/>
                <w:szCs w:val="22"/>
              </w:rPr>
              <w:t xml:space="preserve"> </w:t>
            </w:r>
            <w:r w:rsidR="00F36A02" w:rsidRPr="00A002D6">
              <w:rPr>
                <w:bCs/>
                <w:szCs w:val="22"/>
              </w:rPr>
              <w:t>–</w:t>
            </w:r>
            <w:r w:rsidR="00F36A02">
              <w:rPr>
                <w:bCs/>
                <w:szCs w:val="22"/>
              </w:rPr>
              <w:t xml:space="preserve"> </w:t>
            </w:r>
            <w:r w:rsidR="00F36A02" w:rsidRPr="00A002D6">
              <w:rPr>
                <w:bCs/>
                <w:szCs w:val="22"/>
              </w:rPr>
              <w:t>collaborative</w:t>
            </w:r>
            <w:r w:rsidR="00F36A02">
              <w:rPr>
                <w:bCs/>
                <w:szCs w:val="22"/>
              </w:rPr>
              <w:t xml:space="preserve"> </w:t>
            </w:r>
            <w:r w:rsidR="00F36A02" w:rsidRPr="00A002D6">
              <w:rPr>
                <w:bCs/>
                <w:szCs w:val="22"/>
              </w:rPr>
              <w:t>practice</w:t>
            </w:r>
          </w:p>
          <w:p w14:paraId="5908802B" w14:textId="112D6AA4" w:rsidR="00B33247" w:rsidRPr="00A002D6" w:rsidRDefault="00B33247" w:rsidP="00B33247">
            <w:pPr>
              <w:pStyle w:val="ListBullet"/>
            </w:pPr>
            <w:r w:rsidRPr="00A002D6">
              <w:t>Display</w:t>
            </w:r>
            <w:r w:rsidR="00B04B62">
              <w:t xml:space="preserve"> </w:t>
            </w:r>
            <w:r w:rsidRPr="00A002D6">
              <w:t>Table</w:t>
            </w:r>
            <w:r w:rsidR="00B04B62">
              <w:t xml:space="preserve"> </w:t>
            </w:r>
            <w:r w:rsidRPr="00A002D6">
              <w:t>2</w:t>
            </w:r>
            <w:r w:rsidR="00B04B62">
              <w:t xml:space="preserve"> </w:t>
            </w:r>
            <w:r w:rsidRPr="00A002D6">
              <w:t>–</w:t>
            </w:r>
            <w:r w:rsidR="00B04B62">
              <w:t xml:space="preserve"> </w:t>
            </w:r>
            <w:r w:rsidR="004E0099">
              <w:t>i</w:t>
            </w:r>
            <w:r w:rsidR="004E0099" w:rsidRPr="00A002D6">
              <w:t>dentifying</w:t>
            </w:r>
            <w:r w:rsidR="004E0099">
              <w:t xml:space="preserve"> </w:t>
            </w:r>
            <w:r w:rsidR="009D66F4" w:rsidRPr="00A002D6">
              <w:t>s</w:t>
            </w:r>
            <w:r w:rsidRPr="00A002D6">
              <w:t>ources</w:t>
            </w:r>
            <w:r w:rsidR="00B04B62">
              <w:t xml:space="preserve"> </w:t>
            </w:r>
            <w:r w:rsidRPr="00A002D6">
              <w:t>from</w:t>
            </w:r>
            <w:r w:rsidR="00B04B62">
              <w:t xml:space="preserve"> </w:t>
            </w:r>
            <w:r w:rsidRPr="00A002D6">
              <w:t>Activity</w:t>
            </w:r>
            <w:r w:rsidR="00B04B62">
              <w:t xml:space="preserve"> </w:t>
            </w:r>
            <w:r w:rsidRPr="00A002D6">
              <w:t>1</w:t>
            </w:r>
          </w:p>
          <w:p w14:paraId="3629CFBB" w14:textId="54003B51" w:rsidR="00B33247" w:rsidRPr="00A002D6" w:rsidRDefault="00B33247" w:rsidP="00B33247">
            <w:pPr>
              <w:pStyle w:val="ListBullet"/>
            </w:pPr>
            <w:r w:rsidRPr="00A002D6">
              <w:t>Move</w:t>
            </w:r>
            <w:r w:rsidR="00B04B62">
              <w:t xml:space="preserve"> </w:t>
            </w:r>
            <w:r w:rsidRPr="00A002D6">
              <w:t>to</w:t>
            </w:r>
            <w:r w:rsidR="00B04B62">
              <w:t xml:space="preserve"> </w:t>
            </w:r>
            <w:r w:rsidRPr="00A002D6">
              <w:t>the</w:t>
            </w:r>
            <w:r w:rsidR="00B04B62">
              <w:t xml:space="preserve"> </w:t>
            </w:r>
            <w:r w:rsidRPr="00A002D6">
              <w:t>second</w:t>
            </w:r>
            <w:r w:rsidR="00B04B62">
              <w:t xml:space="preserve"> </w:t>
            </w:r>
            <w:r w:rsidRPr="00A002D6">
              <w:t>row</w:t>
            </w:r>
            <w:r w:rsidR="00B04B62">
              <w:t xml:space="preserve"> </w:t>
            </w:r>
            <w:r w:rsidRPr="00A002D6">
              <w:t>(</w:t>
            </w:r>
            <w:r w:rsidR="00232A9B">
              <w:t>A</w:t>
            </w:r>
            <w:r w:rsidR="00232A9B" w:rsidRPr="00A002D6">
              <w:t>ncient</w:t>
            </w:r>
            <w:r w:rsidR="00232A9B">
              <w:t xml:space="preserve"> </w:t>
            </w:r>
            <w:r w:rsidR="7E1DCCD0" w:rsidRPr="00A002D6">
              <w:t>r</w:t>
            </w:r>
            <w:r w:rsidRPr="00A002D6">
              <w:t>uins,</w:t>
            </w:r>
            <w:r w:rsidR="00B04B62">
              <w:t xml:space="preserve"> </w:t>
            </w:r>
            <w:r w:rsidRPr="00A002D6">
              <w:t>Palace</w:t>
            </w:r>
            <w:r w:rsidR="00B04B62">
              <w:t xml:space="preserve"> </w:t>
            </w:r>
            <w:r w:rsidRPr="00A002D6">
              <w:t>of</w:t>
            </w:r>
            <w:r w:rsidR="00B04B62">
              <w:t xml:space="preserve"> </w:t>
            </w:r>
            <w:r w:rsidRPr="00A002D6">
              <w:t>Knossos)</w:t>
            </w:r>
            <w:r w:rsidR="00B04B62">
              <w:t xml:space="preserve"> </w:t>
            </w:r>
            <w:r w:rsidRPr="00A002D6">
              <w:t>and</w:t>
            </w:r>
            <w:r w:rsidR="00B04B62">
              <w:t xml:space="preserve"> </w:t>
            </w:r>
            <w:r w:rsidRPr="00A002D6">
              <w:t>complete</w:t>
            </w:r>
            <w:r w:rsidR="00B04B62">
              <w:t xml:space="preserve"> </w:t>
            </w:r>
            <w:r w:rsidRPr="00A002D6">
              <w:t>it</w:t>
            </w:r>
            <w:r w:rsidR="00B04B62">
              <w:t xml:space="preserve"> </w:t>
            </w:r>
            <w:r w:rsidRPr="00A002D6">
              <w:t>with</w:t>
            </w:r>
            <w:r w:rsidR="00B04B62">
              <w:t xml:space="preserve"> </w:t>
            </w:r>
            <w:r w:rsidRPr="00A002D6">
              <w:t>students.</w:t>
            </w:r>
          </w:p>
          <w:p w14:paraId="7D13182A" w14:textId="61C097ED" w:rsidR="00B33247" w:rsidRPr="00A002D6" w:rsidRDefault="00232A9B" w:rsidP="00B33247">
            <w:pPr>
              <w:pStyle w:val="ListBullet"/>
            </w:pPr>
            <w:r>
              <w:t>T</w:t>
            </w:r>
            <w:r w:rsidR="00B33247" w:rsidRPr="00A002D6">
              <w:t>o</w:t>
            </w:r>
            <w:r w:rsidR="00B04B62">
              <w:t xml:space="preserve"> </w:t>
            </w:r>
            <w:r w:rsidR="00B33247" w:rsidRPr="00A002D6">
              <w:t>check</w:t>
            </w:r>
            <w:r w:rsidR="00B04B62">
              <w:t xml:space="preserve"> </w:t>
            </w:r>
            <w:r w:rsidR="005775E9">
              <w:t xml:space="preserve">for </w:t>
            </w:r>
            <w:r w:rsidR="00B33247" w:rsidRPr="00A002D6">
              <w:t>understanding</w:t>
            </w:r>
            <w:r>
              <w:t>, u</w:t>
            </w:r>
            <w:r w:rsidRPr="00A002D6">
              <w:t>se</w:t>
            </w:r>
            <w:r>
              <w:t xml:space="preserve"> </w:t>
            </w:r>
            <w:r w:rsidRPr="00A002D6">
              <w:t>prompting</w:t>
            </w:r>
            <w:r>
              <w:t xml:space="preserve"> </w:t>
            </w:r>
            <w:r w:rsidRPr="00A002D6">
              <w:t>questions</w:t>
            </w:r>
            <w:r>
              <w:t xml:space="preserve"> such as</w:t>
            </w:r>
            <w:r w:rsidR="00B33247" w:rsidRPr="00A002D6">
              <w:t>:</w:t>
            </w:r>
          </w:p>
          <w:p w14:paraId="6092FE4A" w14:textId="77441288" w:rsidR="00B33247" w:rsidRPr="00A002D6" w:rsidRDefault="00B33247" w:rsidP="00AC7F48">
            <w:pPr>
              <w:pStyle w:val="ListBullet2"/>
            </w:pPr>
            <w:r w:rsidRPr="00A002D6">
              <w:lastRenderedPageBreak/>
              <w:t>Was</w:t>
            </w:r>
            <w:r w:rsidR="00B04B62">
              <w:t xml:space="preserve"> </w:t>
            </w:r>
            <w:r w:rsidRPr="00A002D6">
              <w:t>this</w:t>
            </w:r>
            <w:r w:rsidR="00B04B62">
              <w:t xml:space="preserve"> </w:t>
            </w:r>
            <w:r w:rsidRPr="00A002D6">
              <w:t>created</w:t>
            </w:r>
            <w:r w:rsidR="00B04B62">
              <w:t xml:space="preserve"> </w:t>
            </w:r>
            <w:r w:rsidRPr="00A002D6">
              <w:t>at</w:t>
            </w:r>
            <w:r w:rsidR="00B04B62">
              <w:t xml:space="preserve"> </w:t>
            </w:r>
            <w:r w:rsidRPr="00A002D6">
              <w:t>the</w:t>
            </w:r>
            <w:r w:rsidR="00B04B62">
              <w:t xml:space="preserve"> </w:t>
            </w:r>
            <w:r w:rsidRPr="00A002D6">
              <w:t>time</w:t>
            </w:r>
            <w:r w:rsidR="00B04B62">
              <w:t xml:space="preserve"> </w:t>
            </w:r>
            <w:r w:rsidRPr="00A002D6">
              <w:t>or</w:t>
            </w:r>
            <w:r w:rsidR="00B04B62">
              <w:t xml:space="preserve"> </w:t>
            </w:r>
            <w:r w:rsidRPr="00A002D6">
              <w:t>after</w:t>
            </w:r>
            <w:r w:rsidR="00B04B62">
              <w:t xml:space="preserve"> </w:t>
            </w:r>
            <w:r w:rsidRPr="00A002D6">
              <w:t>the</w:t>
            </w:r>
            <w:r w:rsidR="00B04B62">
              <w:t xml:space="preserve"> </w:t>
            </w:r>
            <w:r w:rsidRPr="00A002D6">
              <w:t>time?</w:t>
            </w:r>
          </w:p>
          <w:p w14:paraId="0232409E" w14:textId="24AE548B" w:rsidR="00B33247" w:rsidRPr="00A002D6" w:rsidRDefault="00B33247" w:rsidP="00AC7F48">
            <w:pPr>
              <w:pStyle w:val="ListBullet2"/>
            </w:pPr>
            <w:r w:rsidRPr="00A002D6">
              <w:t>Is</w:t>
            </w:r>
            <w:r w:rsidR="00B04B62">
              <w:t xml:space="preserve"> </w:t>
            </w:r>
            <w:r w:rsidRPr="00A002D6">
              <w:t>this</w:t>
            </w:r>
            <w:r w:rsidR="00B04B62">
              <w:t xml:space="preserve"> </w:t>
            </w:r>
            <w:r w:rsidRPr="00A002D6">
              <w:t>first-hand</w:t>
            </w:r>
            <w:r w:rsidR="00B04B62">
              <w:t xml:space="preserve"> </w:t>
            </w:r>
            <w:r w:rsidRPr="00A002D6">
              <w:t>evidence?</w:t>
            </w:r>
          </w:p>
          <w:p w14:paraId="5CE597CE" w14:textId="44EF5ED1" w:rsidR="00B33247" w:rsidRPr="00A002D6" w:rsidRDefault="00B33247" w:rsidP="00AC7F48">
            <w:pPr>
              <w:pStyle w:val="ListBullet2"/>
            </w:pPr>
            <w:r w:rsidRPr="00A002D6">
              <w:t>What</w:t>
            </w:r>
            <w:r w:rsidR="00B04B62">
              <w:t xml:space="preserve"> </w:t>
            </w:r>
            <w:r w:rsidRPr="00A002D6">
              <w:t>does</w:t>
            </w:r>
            <w:r w:rsidR="00B04B62">
              <w:t xml:space="preserve"> </w:t>
            </w:r>
            <w:r w:rsidRPr="00A002D6">
              <w:t>this</w:t>
            </w:r>
            <w:r w:rsidR="00B04B62">
              <w:t xml:space="preserve"> </w:t>
            </w:r>
            <w:r w:rsidRPr="00A002D6">
              <w:t>ruin</w:t>
            </w:r>
            <w:r w:rsidR="00B04B62">
              <w:t xml:space="preserve"> </w:t>
            </w:r>
            <w:r w:rsidRPr="00A002D6">
              <w:t>show</w:t>
            </w:r>
            <w:r w:rsidR="00B04B62">
              <w:t xml:space="preserve"> </w:t>
            </w:r>
            <w:r w:rsidRPr="00A002D6">
              <w:t>us</w:t>
            </w:r>
            <w:r w:rsidR="00B04B62">
              <w:t xml:space="preserve"> </w:t>
            </w:r>
            <w:r w:rsidRPr="00A002D6">
              <w:t>about</w:t>
            </w:r>
            <w:r w:rsidR="00B04B62">
              <w:t xml:space="preserve"> </w:t>
            </w:r>
            <w:r w:rsidRPr="00A002D6">
              <w:t>how</w:t>
            </w:r>
            <w:r w:rsidR="00B04B62">
              <w:t xml:space="preserve"> </w:t>
            </w:r>
            <w:r w:rsidRPr="00A002D6">
              <w:t>people</w:t>
            </w:r>
            <w:r w:rsidR="00B04B62">
              <w:t xml:space="preserve"> </w:t>
            </w:r>
            <w:r w:rsidRPr="00A002D6">
              <w:t>lived?</w:t>
            </w:r>
          </w:p>
          <w:p w14:paraId="6EFDB2B2" w14:textId="45168045" w:rsidR="00B33247" w:rsidRPr="00A002D6" w:rsidRDefault="00B33247" w:rsidP="00B33247">
            <w:pPr>
              <w:pStyle w:val="ListBullet"/>
            </w:pPr>
            <w:r w:rsidRPr="00A002D6">
              <w:t>Fill</w:t>
            </w:r>
            <w:r w:rsidR="00B04B62">
              <w:t xml:space="preserve"> </w:t>
            </w:r>
            <w:r w:rsidRPr="00A002D6">
              <w:t>in</w:t>
            </w:r>
            <w:r w:rsidR="00B04B62">
              <w:t xml:space="preserve"> </w:t>
            </w:r>
            <w:r w:rsidRPr="00A002D6">
              <w:t>the</w:t>
            </w:r>
            <w:r w:rsidR="00B04B62">
              <w:t xml:space="preserve"> </w:t>
            </w:r>
            <w:r w:rsidR="006D32DD">
              <w:t xml:space="preserve">blank columns </w:t>
            </w:r>
            <w:r w:rsidR="00F36A02">
              <w:t>as a class</w:t>
            </w:r>
            <w:r w:rsidRPr="00A002D6">
              <w:t>,</w:t>
            </w:r>
            <w:r w:rsidR="00B04B62">
              <w:t xml:space="preserve"> </w:t>
            </w:r>
            <w:r w:rsidRPr="00A002D6">
              <w:t>ensuring</w:t>
            </w:r>
            <w:r w:rsidR="00B04B62">
              <w:t xml:space="preserve"> </w:t>
            </w:r>
            <w:r w:rsidRPr="00A002D6">
              <w:t>students</w:t>
            </w:r>
            <w:r w:rsidR="00B04B62">
              <w:t xml:space="preserve"> </w:t>
            </w:r>
            <w:r w:rsidRPr="00A002D6">
              <w:t>use</w:t>
            </w:r>
            <w:r w:rsidR="00B04B62">
              <w:t xml:space="preserve"> </w:t>
            </w:r>
            <w:r w:rsidRPr="00A002D6">
              <w:t>accurate</w:t>
            </w:r>
            <w:r w:rsidR="00B04B62">
              <w:t xml:space="preserve"> </w:t>
            </w:r>
            <w:r w:rsidRPr="00A002D6">
              <w:t>reasoning.</w:t>
            </w:r>
          </w:p>
          <w:p w14:paraId="15BD46FC" w14:textId="0B43ADC3" w:rsidR="00B33247" w:rsidRPr="00A002D6" w:rsidRDefault="00B33247" w:rsidP="007A290C">
            <w:pPr>
              <w:pStyle w:val="ListNumber"/>
              <w:numPr>
                <w:ilvl w:val="0"/>
                <w:numId w:val="0"/>
              </w:numPr>
              <w:rPr>
                <w:b/>
                <w:bCs/>
                <w:szCs w:val="22"/>
              </w:rPr>
            </w:pPr>
            <w:r w:rsidRPr="00A002D6">
              <w:rPr>
                <w:bCs/>
                <w:szCs w:val="22"/>
              </w:rPr>
              <w:t>You</w:t>
            </w:r>
            <w:r w:rsidR="00B04B62">
              <w:rPr>
                <w:bCs/>
                <w:szCs w:val="22"/>
              </w:rPr>
              <w:t xml:space="preserve"> </w:t>
            </w:r>
            <w:r w:rsidRPr="00A002D6">
              <w:rPr>
                <w:bCs/>
                <w:szCs w:val="22"/>
              </w:rPr>
              <w:t>do</w:t>
            </w:r>
            <w:r w:rsidR="00B04B62">
              <w:rPr>
                <w:bCs/>
                <w:szCs w:val="22"/>
              </w:rPr>
              <w:t xml:space="preserve"> </w:t>
            </w:r>
            <w:r w:rsidRPr="00A002D6">
              <w:rPr>
                <w:bCs/>
                <w:szCs w:val="22"/>
              </w:rPr>
              <w:t>together</w:t>
            </w:r>
            <w:r w:rsidR="00B04B62">
              <w:rPr>
                <w:bCs/>
                <w:szCs w:val="22"/>
              </w:rPr>
              <w:t xml:space="preserve"> </w:t>
            </w:r>
            <w:r w:rsidRPr="00A002D6">
              <w:rPr>
                <w:bCs/>
                <w:szCs w:val="22"/>
              </w:rPr>
              <w:t>–</w:t>
            </w:r>
            <w:r w:rsidR="00B04B62">
              <w:rPr>
                <w:bCs/>
                <w:szCs w:val="22"/>
              </w:rPr>
              <w:t xml:space="preserve"> </w:t>
            </w:r>
            <w:r w:rsidRPr="00A002D6">
              <w:rPr>
                <w:bCs/>
                <w:szCs w:val="22"/>
              </w:rPr>
              <w:t>collaborative</w:t>
            </w:r>
            <w:r w:rsidR="00B04B62">
              <w:rPr>
                <w:bCs/>
                <w:szCs w:val="22"/>
              </w:rPr>
              <w:t xml:space="preserve"> </w:t>
            </w:r>
            <w:r w:rsidRPr="00A002D6">
              <w:rPr>
                <w:bCs/>
                <w:szCs w:val="22"/>
              </w:rPr>
              <w:t>practice</w:t>
            </w:r>
            <w:r w:rsidR="00B04B62">
              <w:rPr>
                <w:bCs/>
                <w:szCs w:val="22"/>
              </w:rPr>
              <w:t xml:space="preserve"> </w:t>
            </w:r>
            <w:r w:rsidRPr="00A002D6">
              <w:rPr>
                <w:bCs/>
                <w:szCs w:val="22"/>
              </w:rPr>
              <w:t>(Think</w:t>
            </w:r>
            <w:r w:rsidR="00367BA3">
              <w:rPr>
                <w:bCs/>
                <w:szCs w:val="22"/>
              </w:rPr>
              <w:t>-</w:t>
            </w:r>
            <w:r w:rsidRPr="00A002D6">
              <w:rPr>
                <w:bCs/>
                <w:szCs w:val="22"/>
              </w:rPr>
              <w:t>Pair</w:t>
            </w:r>
            <w:r w:rsidR="00367BA3">
              <w:rPr>
                <w:bCs/>
                <w:szCs w:val="22"/>
              </w:rPr>
              <w:t>-</w:t>
            </w:r>
            <w:r w:rsidRPr="00A002D6">
              <w:rPr>
                <w:bCs/>
                <w:szCs w:val="22"/>
              </w:rPr>
              <w:t>Share)</w:t>
            </w:r>
          </w:p>
          <w:p w14:paraId="1958EFD1" w14:textId="4E2E6B91" w:rsidR="00B33247" w:rsidRPr="00A002D6" w:rsidRDefault="00B33247" w:rsidP="00B33247">
            <w:pPr>
              <w:pStyle w:val="ListBullet"/>
            </w:pPr>
            <w:r w:rsidRPr="00A002D6">
              <w:t>Instruct</w:t>
            </w:r>
            <w:r w:rsidR="00B04B62">
              <w:t xml:space="preserve"> </w:t>
            </w:r>
            <w:r w:rsidRPr="00A002D6">
              <w:t>students</w:t>
            </w:r>
            <w:r w:rsidR="00B04B62">
              <w:t xml:space="preserve"> </w:t>
            </w:r>
            <w:r w:rsidRPr="00A002D6">
              <w:t>to</w:t>
            </w:r>
            <w:r w:rsidR="00B04B62">
              <w:t xml:space="preserve"> </w:t>
            </w:r>
            <w:r w:rsidRPr="00A002D6">
              <w:t>complete</w:t>
            </w:r>
            <w:r w:rsidR="00B04B62">
              <w:t xml:space="preserve"> </w:t>
            </w:r>
            <w:r w:rsidRPr="00A002D6">
              <w:t>the</w:t>
            </w:r>
            <w:r w:rsidR="00B04B62">
              <w:t xml:space="preserve"> </w:t>
            </w:r>
            <w:r w:rsidRPr="00A002D6">
              <w:t>next</w:t>
            </w:r>
            <w:r w:rsidR="00B04B62">
              <w:t xml:space="preserve"> </w:t>
            </w:r>
            <w:r w:rsidRPr="00A002D6">
              <w:t>row</w:t>
            </w:r>
            <w:r w:rsidR="00B04B62">
              <w:t xml:space="preserve"> </w:t>
            </w:r>
            <w:r w:rsidRPr="00A002D6">
              <w:t>(Lascaux</w:t>
            </w:r>
            <w:r w:rsidR="00B04B62">
              <w:t xml:space="preserve"> </w:t>
            </w:r>
            <w:r w:rsidR="0097721A" w:rsidRPr="00A002D6">
              <w:t>c</w:t>
            </w:r>
            <w:r w:rsidRPr="00A002D6">
              <w:t>ave</w:t>
            </w:r>
            <w:r w:rsidR="00B04B62">
              <w:t xml:space="preserve"> </w:t>
            </w:r>
            <w:r w:rsidR="0097721A" w:rsidRPr="00A002D6">
              <w:t>a</w:t>
            </w:r>
            <w:r w:rsidRPr="00A002D6">
              <w:t>rt</w:t>
            </w:r>
            <w:r w:rsidR="00B04B62">
              <w:t xml:space="preserve"> </w:t>
            </w:r>
            <w:r w:rsidR="00166D3D">
              <w:t>(</w:t>
            </w:r>
            <w:r w:rsidRPr="00A002D6">
              <w:t>France)</w:t>
            </w:r>
            <w:r w:rsidR="00764CE7">
              <w:t>,</w:t>
            </w:r>
            <w:r w:rsidR="00166D3D">
              <w:t xml:space="preserve"> </w:t>
            </w:r>
            <w:r w:rsidRPr="00A002D6">
              <w:t>using</w:t>
            </w:r>
            <w:r w:rsidR="00B04B62">
              <w:t xml:space="preserve"> </w:t>
            </w:r>
            <w:r w:rsidR="003F713E">
              <w:t xml:space="preserve">a </w:t>
            </w:r>
            <w:hyperlink r:id="rId24" w:history="1">
              <w:r w:rsidRPr="00F36A02">
                <w:rPr>
                  <w:rStyle w:val="Hyperlink"/>
                </w:rPr>
                <w:t>Think</w:t>
              </w:r>
              <w:r w:rsidR="00367BA3" w:rsidRPr="00F36A02">
                <w:rPr>
                  <w:rStyle w:val="Hyperlink"/>
                </w:rPr>
                <w:t>-</w:t>
              </w:r>
              <w:r w:rsidRPr="00F36A02">
                <w:rPr>
                  <w:rStyle w:val="Hyperlink"/>
                </w:rPr>
                <w:t>Pair</w:t>
              </w:r>
              <w:r w:rsidR="00367BA3" w:rsidRPr="00F36A02">
                <w:rPr>
                  <w:rStyle w:val="Hyperlink"/>
                </w:rPr>
                <w:t>-</w:t>
              </w:r>
              <w:r w:rsidRPr="00F36A02">
                <w:rPr>
                  <w:rStyle w:val="Hyperlink"/>
                </w:rPr>
                <w:t>Share</w:t>
              </w:r>
            </w:hyperlink>
            <w:r w:rsidRPr="00A002D6">
              <w:t>.</w:t>
            </w:r>
          </w:p>
          <w:p w14:paraId="03F4D63C" w14:textId="66A556D5" w:rsidR="00B33247" w:rsidRPr="00A002D6" w:rsidRDefault="00B33247" w:rsidP="00B33247">
            <w:pPr>
              <w:pStyle w:val="ListBullet"/>
            </w:pPr>
            <w:r w:rsidRPr="00A002D6">
              <w:t>Students</w:t>
            </w:r>
            <w:r w:rsidR="00B04B62">
              <w:t xml:space="preserve"> </w:t>
            </w:r>
            <w:r w:rsidRPr="00A002D6">
              <w:t>should:</w:t>
            </w:r>
          </w:p>
          <w:p w14:paraId="62CB5CD7" w14:textId="1389F6FB" w:rsidR="00B33247" w:rsidRPr="00A002D6" w:rsidRDefault="00B33247" w:rsidP="00AC7F48">
            <w:pPr>
              <w:pStyle w:val="ListBullet2"/>
            </w:pPr>
            <w:r w:rsidRPr="00A002D6">
              <w:t>Think</w:t>
            </w:r>
            <w:r w:rsidR="00B04B62">
              <w:t xml:space="preserve"> </w:t>
            </w:r>
            <w:r w:rsidRPr="00A002D6">
              <w:t>individually</w:t>
            </w:r>
            <w:r w:rsidR="00AF1371">
              <w:t>.</w:t>
            </w:r>
          </w:p>
          <w:p w14:paraId="2EB581EB" w14:textId="58A18F8A" w:rsidR="00B33247" w:rsidRPr="00A002D6" w:rsidRDefault="00B33247" w:rsidP="00AC7F48">
            <w:pPr>
              <w:pStyle w:val="ListBullet2"/>
            </w:pPr>
            <w:r w:rsidRPr="00A002D6">
              <w:t>Pair</w:t>
            </w:r>
            <w:r w:rsidR="00B04B62">
              <w:t xml:space="preserve"> </w:t>
            </w:r>
            <w:r w:rsidRPr="00A002D6">
              <w:t>to</w:t>
            </w:r>
            <w:r w:rsidR="00B04B62">
              <w:t xml:space="preserve"> </w:t>
            </w:r>
            <w:r w:rsidRPr="00A002D6">
              <w:t>compare</w:t>
            </w:r>
            <w:r w:rsidR="00B04B62">
              <w:t xml:space="preserve"> </w:t>
            </w:r>
            <w:r w:rsidRPr="00A002D6">
              <w:t>classifications</w:t>
            </w:r>
            <w:r w:rsidR="00B04B62">
              <w:t xml:space="preserve"> </w:t>
            </w:r>
            <w:r w:rsidRPr="00A002D6">
              <w:t>and</w:t>
            </w:r>
            <w:r w:rsidR="00B04B62">
              <w:t xml:space="preserve"> </w:t>
            </w:r>
            <w:r w:rsidRPr="00A002D6">
              <w:t>descriptions</w:t>
            </w:r>
            <w:r w:rsidR="00AF1371">
              <w:t>.</w:t>
            </w:r>
          </w:p>
          <w:p w14:paraId="0445D7BC" w14:textId="68B86145" w:rsidR="00B33247" w:rsidRPr="00A002D6" w:rsidRDefault="00B33247" w:rsidP="00AC7F48">
            <w:pPr>
              <w:pStyle w:val="ListBullet2"/>
            </w:pPr>
            <w:r w:rsidRPr="00A002D6">
              <w:t>Share</w:t>
            </w:r>
            <w:r w:rsidR="00B04B62">
              <w:t xml:space="preserve"> </w:t>
            </w:r>
            <w:r w:rsidRPr="00A002D6">
              <w:t>responses</w:t>
            </w:r>
            <w:r w:rsidR="00B04B62">
              <w:t xml:space="preserve"> </w:t>
            </w:r>
            <w:r w:rsidRPr="00A002D6">
              <w:t>with</w:t>
            </w:r>
            <w:r w:rsidR="00B04B62">
              <w:t xml:space="preserve"> </w:t>
            </w:r>
            <w:r w:rsidRPr="00A002D6">
              <w:t>the</w:t>
            </w:r>
            <w:r w:rsidR="00B04B62">
              <w:t xml:space="preserve"> </w:t>
            </w:r>
            <w:r w:rsidRPr="00A002D6">
              <w:t>class</w:t>
            </w:r>
            <w:r w:rsidR="008422F2">
              <w:t>.</w:t>
            </w:r>
          </w:p>
          <w:p w14:paraId="06720617" w14:textId="33B75B23" w:rsidR="00B33247" w:rsidRPr="00A002D6" w:rsidRDefault="00B33247" w:rsidP="007A290C">
            <w:pPr>
              <w:pStyle w:val="ListBullet"/>
              <w:numPr>
                <w:ilvl w:val="0"/>
                <w:numId w:val="0"/>
              </w:numPr>
              <w:rPr>
                <w:b/>
                <w:bCs/>
              </w:rPr>
            </w:pPr>
            <w:r w:rsidRPr="00A002D6">
              <w:rPr>
                <w:bCs/>
              </w:rPr>
              <w:t>You</w:t>
            </w:r>
            <w:r w:rsidR="00B04B62">
              <w:rPr>
                <w:bCs/>
              </w:rPr>
              <w:t xml:space="preserve"> </w:t>
            </w:r>
            <w:r w:rsidRPr="00A002D6">
              <w:rPr>
                <w:bCs/>
              </w:rPr>
              <w:t>do</w:t>
            </w:r>
            <w:r w:rsidR="00B04B62">
              <w:rPr>
                <w:bCs/>
              </w:rPr>
              <w:t xml:space="preserve"> </w:t>
            </w:r>
            <w:r w:rsidRPr="00A002D6">
              <w:rPr>
                <w:bCs/>
              </w:rPr>
              <w:t>–</w:t>
            </w:r>
            <w:r w:rsidR="00B04B62">
              <w:rPr>
                <w:bCs/>
              </w:rPr>
              <w:t xml:space="preserve"> </w:t>
            </w:r>
            <w:r w:rsidRPr="00A002D6">
              <w:rPr>
                <w:bCs/>
              </w:rPr>
              <w:t>independent</w:t>
            </w:r>
            <w:r w:rsidR="00B04B62">
              <w:rPr>
                <w:bCs/>
              </w:rPr>
              <w:t xml:space="preserve"> </w:t>
            </w:r>
            <w:r w:rsidRPr="00A002D6">
              <w:rPr>
                <w:bCs/>
              </w:rPr>
              <w:t>practice</w:t>
            </w:r>
          </w:p>
          <w:p w14:paraId="5F605C12" w14:textId="79860392" w:rsidR="00B33247" w:rsidRPr="00A002D6" w:rsidRDefault="00B33247" w:rsidP="00B33247">
            <w:pPr>
              <w:pStyle w:val="ListBullet"/>
            </w:pPr>
            <w:r w:rsidRPr="00A002D6">
              <w:t>Students</w:t>
            </w:r>
            <w:r w:rsidR="00B04B62">
              <w:t xml:space="preserve"> </w:t>
            </w:r>
            <w:r w:rsidRPr="00A002D6">
              <w:t>complete</w:t>
            </w:r>
            <w:r w:rsidR="00B04B62">
              <w:t xml:space="preserve"> </w:t>
            </w:r>
            <w:r w:rsidRPr="00A002D6">
              <w:t>the</w:t>
            </w:r>
            <w:r w:rsidR="00B04B62">
              <w:t xml:space="preserve"> </w:t>
            </w:r>
            <w:r w:rsidRPr="00A002D6">
              <w:t>final</w:t>
            </w:r>
            <w:r w:rsidR="00B04B62">
              <w:t xml:space="preserve"> </w:t>
            </w:r>
            <w:r w:rsidRPr="00A002D6">
              <w:t>row</w:t>
            </w:r>
            <w:r w:rsidR="00B04B62">
              <w:t xml:space="preserve"> </w:t>
            </w:r>
            <w:r w:rsidRPr="00A002D6">
              <w:t>(</w:t>
            </w:r>
            <w:r w:rsidR="002E1168">
              <w:t>H</w:t>
            </w:r>
            <w:r w:rsidR="002E1168" w:rsidRPr="00A002D6">
              <w:t>uman</w:t>
            </w:r>
            <w:r w:rsidR="002E1168">
              <w:t xml:space="preserve"> </w:t>
            </w:r>
            <w:r w:rsidRPr="00A002D6">
              <w:t>migration</w:t>
            </w:r>
            <w:r w:rsidR="00B04B62">
              <w:t xml:space="preserve"> </w:t>
            </w:r>
            <w:r w:rsidRPr="00A002D6">
              <w:t>map)</w:t>
            </w:r>
            <w:r w:rsidR="00B04B62">
              <w:t xml:space="preserve"> </w:t>
            </w:r>
            <w:r w:rsidRPr="00A002D6">
              <w:t>independently.</w:t>
            </w:r>
          </w:p>
          <w:p w14:paraId="0EB915D4" w14:textId="0AB6E75C" w:rsidR="00B33247" w:rsidRPr="00A002D6" w:rsidRDefault="00B33247" w:rsidP="00B33247">
            <w:pPr>
              <w:pStyle w:val="ListBullet"/>
            </w:pPr>
            <w:r w:rsidRPr="00A002D6">
              <w:t>Remind</w:t>
            </w:r>
            <w:r w:rsidR="00B04B62">
              <w:t xml:space="preserve"> </w:t>
            </w:r>
            <w:r w:rsidRPr="00A002D6">
              <w:t>students</w:t>
            </w:r>
            <w:r w:rsidR="00B04B62">
              <w:t xml:space="preserve"> </w:t>
            </w:r>
            <w:r w:rsidRPr="00A002D6">
              <w:t>to</w:t>
            </w:r>
            <w:r w:rsidR="00B04B62">
              <w:t xml:space="preserve"> </w:t>
            </w:r>
            <w:r w:rsidRPr="00A002D6">
              <w:t>use</w:t>
            </w:r>
            <w:r w:rsidR="00B04B62">
              <w:t xml:space="preserve"> </w:t>
            </w:r>
            <w:r w:rsidRPr="00A002D6">
              <w:t>the</w:t>
            </w:r>
            <w:r w:rsidR="00B04B62">
              <w:t xml:space="preserve"> </w:t>
            </w:r>
            <w:r w:rsidRPr="00A002D6">
              <w:t>definitions:</w:t>
            </w:r>
          </w:p>
          <w:p w14:paraId="6D872015" w14:textId="2543F938" w:rsidR="00B33247" w:rsidRPr="00A002D6" w:rsidRDefault="003F713E" w:rsidP="00AC7F48">
            <w:pPr>
              <w:pStyle w:val="ListBullet2"/>
            </w:pPr>
            <w:r>
              <w:lastRenderedPageBreak/>
              <w:t>p</w:t>
            </w:r>
            <w:r w:rsidR="00B33247" w:rsidRPr="00A002D6">
              <w:t>rimary:</w:t>
            </w:r>
            <w:r w:rsidR="00B04B62">
              <w:t xml:space="preserve"> </w:t>
            </w:r>
            <w:r w:rsidR="00B33247" w:rsidRPr="00A002D6">
              <w:t>created</w:t>
            </w:r>
            <w:r w:rsidR="00B04B62">
              <w:t xml:space="preserve"> </w:t>
            </w:r>
            <w:r w:rsidR="00B33247" w:rsidRPr="00A002D6">
              <w:t>at</w:t>
            </w:r>
            <w:r w:rsidR="00B04B62">
              <w:t xml:space="preserve"> </w:t>
            </w:r>
            <w:r w:rsidR="00B33247" w:rsidRPr="00A002D6">
              <w:t>the</w:t>
            </w:r>
            <w:r w:rsidR="00B04B62">
              <w:t xml:space="preserve"> </w:t>
            </w:r>
            <w:r w:rsidR="00B33247" w:rsidRPr="00A002D6">
              <w:t>time</w:t>
            </w:r>
          </w:p>
          <w:p w14:paraId="73E6BD10" w14:textId="3BBC9284" w:rsidR="00B33247" w:rsidRPr="00A002D6" w:rsidRDefault="003F713E" w:rsidP="00AC7F48">
            <w:pPr>
              <w:pStyle w:val="ListBullet2"/>
            </w:pPr>
            <w:r>
              <w:t>s</w:t>
            </w:r>
            <w:r w:rsidR="00B33247" w:rsidRPr="00A002D6">
              <w:t>econdary:</w:t>
            </w:r>
            <w:r w:rsidR="00B04B62">
              <w:t xml:space="preserve"> </w:t>
            </w:r>
            <w:r w:rsidR="00B33247" w:rsidRPr="00A002D6">
              <w:t>created</w:t>
            </w:r>
            <w:r w:rsidR="00B04B62">
              <w:t xml:space="preserve"> </w:t>
            </w:r>
            <w:r w:rsidR="00C77454" w:rsidRPr="00A002D6">
              <w:t>by</w:t>
            </w:r>
            <w:r w:rsidR="00B04B62">
              <w:t xml:space="preserve"> </w:t>
            </w:r>
            <w:r w:rsidR="00C77454" w:rsidRPr="00A002D6">
              <w:t>someone</w:t>
            </w:r>
            <w:r w:rsidR="00B04B62">
              <w:t xml:space="preserve"> </w:t>
            </w:r>
            <w:r w:rsidR="00C77454" w:rsidRPr="00A002D6">
              <w:t>who</w:t>
            </w:r>
            <w:r w:rsidR="00B04B62">
              <w:t xml:space="preserve"> </w:t>
            </w:r>
            <w:r w:rsidR="00C77454" w:rsidRPr="00A002D6">
              <w:t>was</w:t>
            </w:r>
            <w:r w:rsidR="00B04B62">
              <w:t xml:space="preserve"> </w:t>
            </w:r>
            <w:r w:rsidR="00C77454" w:rsidRPr="00A002D6">
              <w:t>not</w:t>
            </w:r>
            <w:r w:rsidR="00B04B62">
              <w:t xml:space="preserve"> </w:t>
            </w:r>
            <w:r w:rsidR="00C77454" w:rsidRPr="00A002D6">
              <w:t>there</w:t>
            </w:r>
            <w:r w:rsidR="00B04B62">
              <w:t xml:space="preserve"> </w:t>
            </w:r>
            <w:r w:rsidR="00C77454" w:rsidRPr="00A002D6">
              <w:t>at</w:t>
            </w:r>
            <w:r w:rsidR="00B04B62">
              <w:t xml:space="preserve"> </w:t>
            </w:r>
            <w:r w:rsidR="00B33247" w:rsidRPr="00A002D6">
              <w:t>the</w:t>
            </w:r>
            <w:r w:rsidR="00B04B62">
              <w:t xml:space="preserve"> </w:t>
            </w:r>
            <w:r w:rsidR="00B33247" w:rsidRPr="00A002D6">
              <w:t>time</w:t>
            </w:r>
            <w:r w:rsidR="00B04B62">
              <w:t xml:space="preserve"> </w:t>
            </w:r>
            <w:r w:rsidR="00B33247" w:rsidRPr="00A002D6">
              <w:t>to</w:t>
            </w:r>
            <w:r w:rsidR="00B04B62">
              <w:t xml:space="preserve"> </w:t>
            </w:r>
            <w:r w:rsidR="00B33247" w:rsidRPr="00A002D6">
              <w:t>explain</w:t>
            </w:r>
            <w:r w:rsidR="00B04B62">
              <w:t xml:space="preserve"> </w:t>
            </w:r>
            <w:r w:rsidR="00C77454" w:rsidRPr="00A002D6">
              <w:t>events.</w:t>
            </w:r>
          </w:p>
          <w:p w14:paraId="75EFFD54" w14:textId="6FD68FFE" w:rsidR="00B33247" w:rsidRPr="00A002D6" w:rsidRDefault="00F36A02">
            <w:pPr>
              <w:pStyle w:val="ListBullet"/>
              <w:numPr>
                <w:ilvl w:val="0"/>
                <w:numId w:val="1"/>
              </w:numPr>
            </w:pPr>
            <w:r w:rsidRPr="00F36A02">
              <w:t>Check for understanding by collecting a response from all students (for example, thumbs up/down) before moving on.</w:t>
            </w:r>
          </w:p>
          <w:p w14:paraId="12D67CB9" w14:textId="3101F6E0" w:rsidR="00B33247" w:rsidRPr="00A002D6" w:rsidRDefault="00B33247" w:rsidP="00B33247">
            <w:pPr>
              <w:rPr>
                <w:b/>
                <w:bCs/>
              </w:rPr>
            </w:pPr>
            <w:r w:rsidRPr="00A002D6">
              <w:rPr>
                <w:bCs/>
              </w:rPr>
              <w:t>Activity</w:t>
            </w:r>
            <w:r w:rsidR="00B04B62">
              <w:rPr>
                <w:bCs/>
              </w:rPr>
              <w:t xml:space="preserve"> </w:t>
            </w:r>
            <w:r w:rsidRPr="00A002D6">
              <w:rPr>
                <w:bCs/>
              </w:rPr>
              <w:t>2:</w:t>
            </w:r>
            <w:r w:rsidR="00B04B62">
              <w:rPr>
                <w:bCs/>
              </w:rPr>
              <w:t xml:space="preserve"> </w:t>
            </w:r>
            <w:r w:rsidRPr="00A002D6">
              <w:rPr>
                <w:bCs/>
              </w:rPr>
              <w:t>How</w:t>
            </w:r>
            <w:r w:rsidR="00B04B62">
              <w:rPr>
                <w:bCs/>
              </w:rPr>
              <w:t xml:space="preserve"> </w:t>
            </w:r>
            <w:r w:rsidRPr="00A002D6">
              <w:rPr>
                <w:bCs/>
              </w:rPr>
              <w:t>do</w:t>
            </w:r>
            <w:r w:rsidR="00B04B62">
              <w:rPr>
                <w:bCs/>
              </w:rPr>
              <w:t xml:space="preserve"> </w:t>
            </w:r>
            <w:r w:rsidRPr="00A002D6">
              <w:rPr>
                <w:bCs/>
              </w:rPr>
              <w:t>we</w:t>
            </w:r>
            <w:r w:rsidR="00B04B62">
              <w:rPr>
                <w:bCs/>
              </w:rPr>
              <w:t xml:space="preserve"> </w:t>
            </w:r>
            <w:r w:rsidRPr="00A002D6">
              <w:rPr>
                <w:bCs/>
              </w:rPr>
              <w:t>know</w:t>
            </w:r>
            <w:r w:rsidR="00B04B62">
              <w:rPr>
                <w:bCs/>
              </w:rPr>
              <w:t xml:space="preserve"> </w:t>
            </w:r>
            <w:r w:rsidRPr="00A002D6">
              <w:rPr>
                <w:bCs/>
              </w:rPr>
              <w:t>early</w:t>
            </w:r>
            <w:r w:rsidR="00B04B62">
              <w:rPr>
                <w:bCs/>
              </w:rPr>
              <w:t xml:space="preserve"> </w:t>
            </w:r>
            <w:r w:rsidRPr="00A002D6">
              <w:rPr>
                <w:bCs/>
              </w:rPr>
              <w:t>humans</w:t>
            </w:r>
            <w:r w:rsidR="00B04B62">
              <w:rPr>
                <w:bCs/>
              </w:rPr>
              <w:t xml:space="preserve"> </w:t>
            </w:r>
            <w:r w:rsidRPr="00A002D6">
              <w:rPr>
                <w:bCs/>
              </w:rPr>
              <w:t>moved</w:t>
            </w:r>
            <w:r w:rsidR="00B04B62">
              <w:rPr>
                <w:bCs/>
              </w:rPr>
              <w:t xml:space="preserve"> </w:t>
            </w:r>
            <w:r w:rsidRPr="00A002D6">
              <w:rPr>
                <w:bCs/>
              </w:rPr>
              <w:t>around</w:t>
            </w:r>
            <w:r w:rsidR="00B04B62">
              <w:rPr>
                <w:bCs/>
              </w:rPr>
              <w:t xml:space="preserve"> </w:t>
            </w:r>
            <w:r w:rsidRPr="00A002D6">
              <w:rPr>
                <w:bCs/>
              </w:rPr>
              <w:t>the</w:t>
            </w:r>
            <w:r w:rsidR="00B04B62">
              <w:rPr>
                <w:bCs/>
              </w:rPr>
              <w:t xml:space="preserve"> </w:t>
            </w:r>
            <w:r w:rsidRPr="00A002D6">
              <w:rPr>
                <w:bCs/>
              </w:rPr>
              <w:t>world?</w:t>
            </w:r>
          </w:p>
          <w:p w14:paraId="17275BFA" w14:textId="6CEBB42F" w:rsidR="00B33247" w:rsidRPr="007A290C" w:rsidRDefault="00B33247" w:rsidP="007A290C">
            <w:pPr>
              <w:pStyle w:val="ListBullet"/>
            </w:pPr>
            <w:r w:rsidRPr="00A002D6">
              <w:t>Activat</w:t>
            </w:r>
            <w:r w:rsidR="002E1168">
              <w:t>e</w:t>
            </w:r>
            <w:r w:rsidR="00B04B62">
              <w:t xml:space="preserve"> </w:t>
            </w:r>
            <w:r w:rsidRPr="00A002D6">
              <w:t>prior</w:t>
            </w:r>
            <w:r w:rsidR="00B04B62">
              <w:t xml:space="preserve"> </w:t>
            </w:r>
            <w:r w:rsidRPr="00A002D6">
              <w:t>knowledge</w:t>
            </w:r>
            <w:r w:rsidR="002E1168">
              <w:t xml:space="preserve"> by </w:t>
            </w:r>
            <w:r w:rsidR="002E1168" w:rsidRPr="007A290C">
              <w:t>a</w:t>
            </w:r>
            <w:r w:rsidRPr="007A290C">
              <w:t>sk</w:t>
            </w:r>
            <w:r w:rsidR="002E1168" w:rsidRPr="007A290C">
              <w:t>ing</w:t>
            </w:r>
            <w:r w:rsidR="00B04B62" w:rsidRPr="007A290C">
              <w:t xml:space="preserve"> </w:t>
            </w:r>
            <w:r w:rsidRPr="007A290C">
              <w:t>students</w:t>
            </w:r>
            <w:r w:rsidR="00B04B62" w:rsidRPr="007A290C">
              <w:t xml:space="preserve"> </w:t>
            </w:r>
            <w:r w:rsidRPr="007A290C">
              <w:t>what</w:t>
            </w:r>
            <w:r w:rsidR="00B04B62" w:rsidRPr="007A290C">
              <w:t xml:space="preserve"> </w:t>
            </w:r>
            <w:r w:rsidRPr="007A290C">
              <w:t>they</w:t>
            </w:r>
            <w:r w:rsidR="00B04B62" w:rsidRPr="007A290C">
              <w:t xml:space="preserve"> </w:t>
            </w:r>
            <w:r w:rsidRPr="007A290C">
              <w:t>already</w:t>
            </w:r>
            <w:r w:rsidR="00B04B62" w:rsidRPr="007A290C">
              <w:t xml:space="preserve"> </w:t>
            </w:r>
            <w:r w:rsidRPr="007A290C">
              <w:t>know</w:t>
            </w:r>
            <w:r w:rsidR="00B04B62" w:rsidRPr="007A290C">
              <w:t xml:space="preserve"> </w:t>
            </w:r>
            <w:r w:rsidRPr="007A290C">
              <w:t>about</w:t>
            </w:r>
            <w:r w:rsidR="00B04B62" w:rsidRPr="007A290C">
              <w:t xml:space="preserve"> </w:t>
            </w:r>
            <w:r w:rsidRPr="007A290C">
              <w:t>how</w:t>
            </w:r>
            <w:r w:rsidR="00B04B62" w:rsidRPr="007A290C">
              <w:t xml:space="preserve"> </w:t>
            </w:r>
            <w:r w:rsidRPr="007A290C">
              <w:t>humans</w:t>
            </w:r>
            <w:r w:rsidR="00B04B62" w:rsidRPr="007A290C">
              <w:t xml:space="preserve"> </w:t>
            </w:r>
            <w:r w:rsidRPr="007A290C">
              <w:t>moved</w:t>
            </w:r>
            <w:r w:rsidR="00B04B62" w:rsidRPr="007A290C">
              <w:t xml:space="preserve"> </w:t>
            </w:r>
            <w:r w:rsidRPr="007A290C">
              <w:t>across</w:t>
            </w:r>
            <w:r w:rsidR="00B04B62" w:rsidRPr="007A290C">
              <w:t xml:space="preserve"> </w:t>
            </w:r>
            <w:r w:rsidRPr="007A290C">
              <w:t>the</w:t>
            </w:r>
            <w:r w:rsidR="00B04B62" w:rsidRPr="007A290C">
              <w:t xml:space="preserve"> </w:t>
            </w:r>
            <w:r w:rsidRPr="007A290C">
              <w:t>world.</w:t>
            </w:r>
            <w:r w:rsidR="00B04B62" w:rsidRPr="007A290C">
              <w:t xml:space="preserve"> </w:t>
            </w:r>
            <w:r w:rsidRPr="007A290C">
              <w:t>Use</w:t>
            </w:r>
            <w:r w:rsidR="00B04B62" w:rsidRPr="007A290C">
              <w:t xml:space="preserve"> </w:t>
            </w:r>
            <w:r w:rsidRPr="007A290C">
              <w:t>this</w:t>
            </w:r>
            <w:r w:rsidR="00B04B62" w:rsidRPr="007A290C">
              <w:t xml:space="preserve"> </w:t>
            </w:r>
            <w:r w:rsidRPr="007A290C">
              <w:t>to</w:t>
            </w:r>
            <w:r w:rsidR="00B04B62" w:rsidRPr="007A290C">
              <w:t xml:space="preserve"> </w:t>
            </w:r>
            <w:r w:rsidRPr="007A290C">
              <w:t>gauge</w:t>
            </w:r>
            <w:r w:rsidR="00B04B62" w:rsidRPr="007A290C">
              <w:t xml:space="preserve"> </w:t>
            </w:r>
            <w:r w:rsidRPr="007A290C">
              <w:t>starting</w:t>
            </w:r>
            <w:r w:rsidR="00B04B62" w:rsidRPr="007A290C">
              <w:t xml:space="preserve"> </w:t>
            </w:r>
            <w:r w:rsidRPr="007A290C">
              <w:t>points.</w:t>
            </w:r>
            <w:r w:rsidR="00B04B62" w:rsidRPr="007A290C">
              <w:t xml:space="preserve"> </w:t>
            </w:r>
            <w:r w:rsidRPr="007A290C">
              <w:t>For</w:t>
            </w:r>
            <w:r w:rsidR="00B04B62" w:rsidRPr="007A290C">
              <w:t xml:space="preserve"> </w:t>
            </w:r>
            <w:r w:rsidRPr="007A290C">
              <w:t>example:</w:t>
            </w:r>
          </w:p>
          <w:p w14:paraId="5C00455C" w14:textId="7D86712D" w:rsidR="00B33247" w:rsidRPr="007A290C" w:rsidRDefault="00B33247" w:rsidP="00AC7F48">
            <w:pPr>
              <w:pStyle w:val="ListBullet2"/>
            </w:pPr>
            <w:r w:rsidRPr="007A290C">
              <w:t>How</w:t>
            </w:r>
            <w:r w:rsidR="00B04B62" w:rsidRPr="007A290C">
              <w:t xml:space="preserve"> </w:t>
            </w:r>
            <w:r w:rsidRPr="007A290C">
              <w:t>can</w:t>
            </w:r>
            <w:r w:rsidR="00B04B62" w:rsidRPr="007A290C">
              <w:t xml:space="preserve"> </w:t>
            </w:r>
            <w:r w:rsidRPr="007A290C">
              <w:t>sources</w:t>
            </w:r>
            <w:r w:rsidR="00B04B62" w:rsidRPr="007A290C">
              <w:t xml:space="preserve"> </w:t>
            </w:r>
            <w:r w:rsidRPr="007A290C">
              <w:t>show</w:t>
            </w:r>
            <w:r w:rsidR="00B04B62" w:rsidRPr="007A290C">
              <w:t xml:space="preserve"> </w:t>
            </w:r>
            <w:r w:rsidRPr="007A290C">
              <w:t>movement</w:t>
            </w:r>
            <w:r w:rsidR="00B04B62" w:rsidRPr="007A290C">
              <w:t xml:space="preserve"> </w:t>
            </w:r>
            <w:r w:rsidRPr="007A290C">
              <w:t>or</w:t>
            </w:r>
            <w:r w:rsidR="00B04B62" w:rsidRPr="007A290C">
              <w:t xml:space="preserve"> </w:t>
            </w:r>
            <w:r w:rsidRPr="007A290C">
              <w:t>change?</w:t>
            </w:r>
          </w:p>
          <w:p w14:paraId="1171B577" w14:textId="077C37B7" w:rsidR="00B33247" w:rsidRPr="00A002D6" w:rsidRDefault="00B33247" w:rsidP="00B33247">
            <w:pPr>
              <w:pStyle w:val="ListBullet"/>
            </w:pPr>
            <w:r w:rsidRPr="00A002D6">
              <w:t>Students</w:t>
            </w:r>
            <w:r w:rsidR="00B04B62">
              <w:t xml:space="preserve"> </w:t>
            </w:r>
            <w:r w:rsidRPr="00A002D6">
              <w:t>name</w:t>
            </w:r>
            <w:r w:rsidR="00B04B62">
              <w:t xml:space="preserve"> </w:t>
            </w:r>
            <w:r w:rsidRPr="00A002D6">
              <w:t>one</w:t>
            </w:r>
            <w:r w:rsidR="00B04B62">
              <w:t xml:space="preserve"> </w:t>
            </w:r>
            <w:r w:rsidRPr="00A002D6">
              <w:t>type</w:t>
            </w:r>
            <w:r w:rsidR="00B04B62">
              <w:t xml:space="preserve"> </w:t>
            </w:r>
            <w:r w:rsidRPr="00A002D6">
              <w:t>of</w:t>
            </w:r>
            <w:r w:rsidR="00B04B62">
              <w:t xml:space="preserve"> </w:t>
            </w:r>
            <w:r w:rsidRPr="00A002D6">
              <w:t>evidence</w:t>
            </w:r>
            <w:r w:rsidR="00B04B62">
              <w:t xml:space="preserve"> </w:t>
            </w:r>
            <w:r w:rsidRPr="00A002D6">
              <w:t>from</w:t>
            </w:r>
            <w:r w:rsidR="00B04B62">
              <w:t xml:space="preserve"> </w:t>
            </w:r>
            <w:r w:rsidRPr="00A002D6">
              <w:t>Activity</w:t>
            </w:r>
            <w:r w:rsidR="00B04B62">
              <w:t xml:space="preserve"> </w:t>
            </w:r>
            <w:r w:rsidRPr="00A002D6">
              <w:t>1.</w:t>
            </w:r>
          </w:p>
          <w:p w14:paraId="598E1B6C" w14:textId="296C684F" w:rsidR="003F713E" w:rsidRDefault="00B33247" w:rsidP="007A290C">
            <w:pPr>
              <w:pStyle w:val="ListBullet"/>
              <w:numPr>
                <w:ilvl w:val="0"/>
                <w:numId w:val="0"/>
              </w:numPr>
            </w:pPr>
            <w:r w:rsidRPr="00A002D6">
              <w:rPr>
                <w:bCs/>
              </w:rPr>
              <w:t>Part</w:t>
            </w:r>
            <w:r w:rsidR="00B04B62">
              <w:rPr>
                <w:bCs/>
              </w:rPr>
              <w:t xml:space="preserve"> </w:t>
            </w:r>
            <w:r w:rsidRPr="00A002D6">
              <w:rPr>
                <w:bCs/>
              </w:rPr>
              <w:t>A</w:t>
            </w:r>
            <w:r w:rsidR="00B04B62">
              <w:t xml:space="preserve"> </w:t>
            </w:r>
          </w:p>
          <w:p w14:paraId="524B3DF1" w14:textId="3EEA74A4" w:rsidR="00B33247" w:rsidRPr="00A002D6" w:rsidRDefault="003F713E" w:rsidP="007A290C">
            <w:pPr>
              <w:pStyle w:val="ListBullet"/>
              <w:numPr>
                <w:ilvl w:val="0"/>
                <w:numId w:val="0"/>
              </w:numPr>
              <w:rPr>
                <w:b/>
                <w:bCs/>
              </w:rPr>
            </w:pPr>
            <w:r>
              <w:t>W</w:t>
            </w:r>
            <w:r w:rsidR="00B33247" w:rsidRPr="00A002D6">
              <w:t>atch</w:t>
            </w:r>
            <w:r w:rsidR="00B04B62">
              <w:t xml:space="preserve"> </w:t>
            </w:r>
            <w:r w:rsidR="00B33247" w:rsidRPr="00A002D6">
              <w:t>the</w:t>
            </w:r>
            <w:r w:rsidR="00B04B62">
              <w:t xml:space="preserve"> </w:t>
            </w:r>
            <w:r w:rsidR="00B33247" w:rsidRPr="00A002D6">
              <w:t>video</w:t>
            </w:r>
            <w:r w:rsidR="00B04B62">
              <w:rPr>
                <w:bCs/>
              </w:rPr>
              <w:t xml:space="preserve"> </w:t>
            </w:r>
            <w:hyperlink r:id="rId25" w:history="1">
              <w:r w:rsidR="00E46DAA">
                <w:rPr>
                  <w:rStyle w:val="Hyperlink"/>
                  <w:szCs w:val="22"/>
                </w:rPr>
                <w:t>Map Shows How Humans Migrated Across The Globe (2:23)</w:t>
              </w:r>
            </w:hyperlink>
            <w:r>
              <w:t>.</w:t>
            </w:r>
          </w:p>
          <w:p w14:paraId="2B942ABB" w14:textId="43899E88" w:rsidR="00B33247" w:rsidRPr="00A002D6" w:rsidRDefault="00753073" w:rsidP="007A290C">
            <w:pPr>
              <w:pStyle w:val="ListBullet"/>
              <w:numPr>
                <w:ilvl w:val="0"/>
                <w:numId w:val="0"/>
              </w:numPr>
            </w:pPr>
            <w:r w:rsidRPr="00A002D6">
              <w:t>After</w:t>
            </w:r>
            <w:r w:rsidR="00B04B62">
              <w:t xml:space="preserve"> </w:t>
            </w:r>
            <w:r w:rsidRPr="00A002D6">
              <w:t>watching</w:t>
            </w:r>
            <w:r w:rsidR="00B04B62">
              <w:t xml:space="preserve"> </w:t>
            </w:r>
            <w:r w:rsidRPr="00A002D6">
              <w:t>the</w:t>
            </w:r>
            <w:r w:rsidR="00B04B62">
              <w:t xml:space="preserve"> </w:t>
            </w:r>
            <w:r w:rsidRPr="00A002D6">
              <w:t>video,</w:t>
            </w:r>
            <w:r w:rsidR="00B04B62">
              <w:t xml:space="preserve"> </w:t>
            </w:r>
            <w:r w:rsidRPr="00A002D6">
              <w:t>the</w:t>
            </w:r>
            <w:r w:rsidR="00B04B62">
              <w:t xml:space="preserve"> </w:t>
            </w:r>
            <w:r w:rsidRPr="00A002D6">
              <w:t>teacher</w:t>
            </w:r>
            <w:r w:rsidR="00B04B62">
              <w:t xml:space="preserve"> </w:t>
            </w:r>
            <w:r w:rsidRPr="00A002D6">
              <w:t>uses</w:t>
            </w:r>
            <w:r w:rsidR="00E82567">
              <w:t xml:space="preserve"> a</w:t>
            </w:r>
            <w:r w:rsidR="00B04B62">
              <w:t xml:space="preserve"> </w:t>
            </w:r>
            <w:r w:rsidRPr="00A002D6">
              <w:rPr>
                <w:bCs/>
              </w:rPr>
              <w:t>choral</w:t>
            </w:r>
            <w:r w:rsidR="00B04B62">
              <w:rPr>
                <w:bCs/>
              </w:rPr>
              <w:t xml:space="preserve"> </w:t>
            </w:r>
            <w:r w:rsidRPr="00A002D6">
              <w:rPr>
                <w:bCs/>
              </w:rPr>
              <w:t>response</w:t>
            </w:r>
            <w:r w:rsidR="00B04B62">
              <w:t xml:space="preserve"> </w:t>
            </w:r>
            <w:r w:rsidRPr="00A002D6">
              <w:t>to</w:t>
            </w:r>
            <w:r w:rsidR="00B04B62">
              <w:t xml:space="preserve"> </w:t>
            </w:r>
            <w:r w:rsidRPr="00A002D6">
              <w:t>check</w:t>
            </w:r>
            <w:r w:rsidR="00B04B62">
              <w:t xml:space="preserve"> </w:t>
            </w:r>
            <w:r w:rsidR="00985F9C" w:rsidRPr="00A002D6">
              <w:t>whole</w:t>
            </w:r>
            <w:r w:rsidR="003F713E">
              <w:t>-</w:t>
            </w:r>
            <w:r w:rsidR="00985F9C" w:rsidRPr="00A002D6">
              <w:t>class</w:t>
            </w:r>
            <w:r w:rsidR="00B04B62">
              <w:t xml:space="preserve"> </w:t>
            </w:r>
            <w:r w:rsidRPr="00A002D6">
              <w:t>understanding</w:t>
            </w:r>
            <w:r w:rsidR="00B04B62">
              <w:t xml:space="preserve"> </w:t>
            </w:r>
            <w:r w:rsidRPr="00A002D6">
              <w:t>with</w:t>
            </w:r>
            <w:r w:rsidR="00B04B62">
              <w:t xml:space="preserve"> </w:t>
            </w:r>
            <w:r w:rsidRPr="00A002D6">
              <w:t>the</w:t>
            </w:r>
            <w:r w:rsidR="00B04B62">
              <w:t xml:space="preserve"> </w:t>
            </w:r>
            <w:r w:rsidRPr="00A002D6">
              <w:t>following</w:t>
            </w:r>
            <w:r w:rsidR="00B04B62">
              <w:t xml:space="preserve"> </w:t>
            </w:r>
            <w:r w:rsidRPr="00A002D6">
              <w:t>questions</w:t>
            </w:r>
            <w:r w:rsidR="0097721A" w:rsidRPr="00A002D6">
              <w:t>:</w:t>
            </w:r>
          </w:p>
          <w:p w14:paraId="790B8DFF" w14:textId="1288214F" w:rsidR="00037A27" w:rsidRPr="00A002D6" w:rsidRDefault="00037A27" w:rsidP="007A290C">
            <w:pPr>
              <w:pStyle w:val="ListBullet"/>
            </w:pPr>
            <w:r w:rsidRPr="00A002D6">
              <w:t>How</w:t>
            </w:r>
            <w:r w:rsidR="00B04B62">
              <w:t xml:space="preserve"> </w:t>
            </w:r>
            <w:r w:rsidRPr="00A002D6">
              <w:t>long</w:t>
            </w:r>
            <w:r w:rsidR="00B04B62">
              <w:t xml:space="preserve"> </w:t>
            </w:r>
            <w:r w:rsidRPr="00A002D6">
              <w:t>ago</w:t>
            </w:r>
            <w:r w:rsidR="00B04B62">
              <w:t xml:space="preserve"> </w:t>
            </w:r>
            <w:r w:rsidRPr="00A002D6">
              <w:t>did</w:t>
            </w:r>
            <w:r w:rsidR="00B04B62">
              <w:t xml:space="preserve"> </w:t>
            </w:r>
            <w:r w:rsidRPr="00A002D6">
              <w:t>the</w:t>
            </w:r>
            <w:r w:rsidR="00B04B62">
              <w:t xml:space="preserve"> </w:t>
            </w:r>
            <w:r w:rsidRPr="00A002D6">
              <w:t>movement</w:t>
            </w:r>
            <w:r w:rsidR="00B04B62">
              <w:t xml:space="preserve"> </w:t>
            </w:r>
            <w:r w:rsidRPr="00A002D6">
              <w:t>of</w:t>
            </w:r>
            <w:r w:rsidR="00B04B62">
              <w:t xml:space="preserve"> </w:t>
            </w:r>
            <w:r w:rsidRPr="00A002D6">
              <w:t>peoples</w:t>
            </w:r>
            <w:r w:rsidR="00B04B62">
              <w:t xml:space="preserve"> </w:t>
            </w:r>
            <w:r w:rsidRPr="00A002D6">
              <w:t>first</w:t>
            </w:r>
            <w:r w:rsidR="00B04B62">
              <w:t xml:space="preserve"> </w:t>
            </w:r>
            <w:r w:rsidRPr="00A002D6">
              <w:t>begin?</w:t>
            </w:r>
          </w:p>
          <w:p w14:paraId="1194C311" w14:textId="4C5AD3FB" w:rsidR="00037A27" w:rsidRPr="00A002D6" w:rsidRDefault="00037A27" w:rsidP="007A290C">
            <w:pPr>
              <w:pStyle w:val="ListBullet"/>
            </w:pPr>
            <w:r w:rsidRPr="00A002D6">
              <w:lastRenderedPageBreak/>
              <w:t>From</w:t>
            </w:r>
            <w:r w:rsidR="00B04B62">
              <w:t xml:space="preserve"> </w:t>
            </w:r>
            <w:r w:rsidRPr="00A002D6">
              <w:t>which</w:t>
            </w:r>
            <w:r w:rsidR="00B04B62">
              <w:t xml:space="preserve"> </w:t>
            </w:r>
            <w:r w:rsidRPr="00A002D6">
              <w:t>region</w:t>
            </w:r>
            <w:r w:rsidR="00B04B62">
              <w:t xml:space="preserve"> </w:t>
            </w:r>
            <w:r w:rsidRPr="00A002D6">
              <w:t>of</w:t>
            </w:r>
            <w:r w:rsidR="00B04B62">
              <w:t xml:space="preserve"> </w:t>
            </w:r>
            <w:r w:rsidRPr="00A002D6">
              <w:t>the</w:t>
            </w:r>
            <w:r w:rsidR="00B04B62">
              <w:t xml:space="preserve"> </w:t>
            </w:r>
            <w:r w:rsidRPr="00A002D6">
              <w:t>world</w:t>
            </w:r>
            <w:r w:rsidR="00B04B62">
              <w:t xml:space="preserve"> </w:t>
            </w:r>
            <w:r w:rsidRPr="00A002D6">
              <w:t>did</w:t>
            </w:r>
            <w:r w:rsidR="00B04B62">
              <w:t xml:space="preserve"> </w:t>
            </w:r>
            <w:r w:rsidRPr="00A002D6">
              <w:t>the</w:t>
            </w:r>
            <w:r w:rsidR="00B04B62">
              <w:t xml:space="preserve"> </w:t>
            </w:r>
            <w:r w:rsidRPr="00A002D6">
              <w:t>first</w:t>
            </w:r>
            <w:r w:rsidR="00B04B62">
              <w:t xml:space="preserve"> </w:t>
            </w:r>
            <w:r w:rsidRPr="00A002D6">
              <w:t>humans</w:t>
            </w:r>
            <w:r w:rsidR="00B04B62">
              <w:t xml:space="preserve"> </w:t>
            </w:r>
            <w:r w:rsidRPr="00A002D6">
              <w:t>begin</w:t>
            </w:r>
            <w:r w:rsidR="00B04B62">
              <w:t xml:space="preserve"> </w:t>
            </w:r>
            <w:r w:rsidRPr="00A002D6">
              <w:t>to</w:t>
            </w:r>
            <w:r w:rsidR="00B04B62">
              <w:t xml:space="preserve"> </w:t>
            </w:r>
            <w:r w:rsidRPr="00A002D6">
              <w:t>migrate?</w:t>
            </w:r>
          </w:p>
          <w:p w14:paraId="3EE774F2" w14:textId="119390EA" w:rsidR="003F713E" w:rsidRDefault="00B33247" w:rsidP="0097721A">
            <w:r w:rsidRPr="00A002D6">
              <w:t>Part</w:t>
            </w:r>
            <w:r w:rsidR="00B04B62">
              <w:t xml:space="preserve"> </w:t>
            </w:r>
            <w:r w:rsidRPr="00A002D6">
              <w:t>B</w:t>
            </w:r>
            <w:r w:rsidR="00B04B62">
              <w:t xml:space="preserve"> </w:t>
            </w:r>
          </w:p>
          <w:p w14:paraId="12EF399D" w14:textId="0FF94DA1" w:rsidR="00B33247" w:rsidRPr="00A002D6" w:rsidRDefault="003F713E" w:rsidP="0097721A">
            <w:r>
              <w:t>D</w:t>
            </w:r>
            <w:r w:rsidR="00B33247" w:rsidRPr="00A002D6">
              <w:t>isplay</w:t>
            </w:r>
            <w:r w:rsidR="00B04B62">
              <w:t xml:space="preserve"> </w:t>
            </w:r>
            <w:r w:rsidR="008F6D50">
              <w:t>F</w:t>
            </w:r>
            <w:r w:rsidR="008F6D50" w:rsidRPr="00A002D6">
              <w:t>igure</w:t>
            </w:r>
            <w:r w:rsidR="008F6D50">
              <w:t xml:space="preserve"> </w:t>
            </w:r>
            <w:r w:rsidR="00B33247" w:rsidRPr="00A002D6">
              <w:fldChar w:fldCharType="begin"/>
            </w:r>
            <w:r w:rsidR="00B33247" w:rsidRPr="00A002D6">
              <w:instrText>SEQ Figure \* ARABIC</w:instrText>
            </w:r>
            <w:r w:rsidR="00B33247" w:rsidRPr="00A002D6">
              <w:fldChar w:fldCharType="separate"/>
            </w:r>
            <w:r w:rsidR="00B33247" w:rsidRPr="00A002D6">
              <w:rPr>
                <w:noProof/>
              </w:rPr>
              <w:t>1</w:t>
            </w:r>
            <w:r w:rsidR="00B33247" w:rsidRPr="00A002D6">
              <w:fldChar w:fldCharType="end"/>
            </w:r>
            <w:r w:rsidR="00B04B62">
              <w:t xml:space="preserve"> </w:t>
            </w:r>
            <w:r w:rsidR="00B33247" w:rsidRPr="00A002D6">
              <w:t>–</w:t>
            </w:r>
            <w:r w:rsidR="00B04B62">
              <w:t xml:space="preserve"> </w:t>
            </w:r>
            <w:r w:rsidR="00B33247" w:rsidRPr="00A002D6">
              <w:t>early</w:t>
            </w:r>
            <w:r w:rsidR="00B04B62">
              <w:t xml:space="preserve"> </w:t>
            </w:r>
            <w:r w:rsidR="00B33247" w:rsidRPr="00A002D6">
              <w:t>human</w:t>
            </w:r>
            <w:r w:rsidR="00B04B62">
              <w:t xml:space="preserve"> </w:t>
            </w:r>
            <w:r w:rsidR="00B33247" w:rsidRPr="00A002D6">
              <w:t>migration</w:t>
            </w:r>
            <w:r w:rsidR="00B04B62">
              <w:t xml:space="preserve"> </w:t>
            </w:r>
            <w:r w:rsidR="00B33247" w:rsidRPr="00A002D6">
              <w:t>map</w:t>
            </w:r>
            <w:r w:rsidR="00B04B62">
              <w:t xml:space="preserve"> </w:t>
            </w:r>
            <w:r w:rsidR="00B33247" w:rsidRPr="00A002D6">
              <w:t>and</w:t>
            </w:r>
            <w:r w:rsidR="00B04B62">
              <w:t xml:space="preserve"> </w:t>
            </w:r>
            <w:r w:rsidR="00B33247" w:rsidRPr="00A002D6">
              <w:t>support</w:t>
            </w:r>
            <w:r w:rsidR="00B04B62">
              <w:t xml:space="preserve"> </w:t>
            </w:r>
            <w:r w:rsidR="00B33247" w:rsidRPr="00A002D6">
              <w:t>students</w:t>
            </w:r>
            <w:r w:rsidR="5E2A3E47" w:rsidRPr="00A002D6">
              <w:t>’</w:t>
            </w:r>
            <w:r w:rsidR="00B04B62">
              <w:t xml:space="preserve"> </w:t>
            </w:r>
            <w:r w:rsidR="00943ADE" w:rsidRPr="00A002D6">
              <w:t>interpretation</w:t>
            </w:r>
            <w:r w:rsidR="00B04B62">
              <w:t xml:space="preserve"> </w:t>
            </w:r>
            <w:r w:rsidR="40585C68" w:rsidRPr="00A002D6">
              <w:t>of</w:t>
            </w:r>
            <w:r w:rsidR="00B04B62">
              <w:t xml:space="preserve"> </w:t>
            </w:r>
            <w:r w:rsidR="00B33247" w:rsidRPr="00A002D6">
              <w:t>the</w:t>
            </w:r>
            <w:r w:rsidR="00B04B62">
              <w:t xml:space="preserve"> </w:t>
            </w:r>
            <w:r w:rsidR="00B33247" w:rsidRPr="00A002D6">
              <w:t>migration</w:t>
            </w:r>
            <w:r w:rsidR="00B04B62">
              <w:t xml:space="preserve"> </w:t>
            </w:r>
            <w:r w:rsidR="00B33247" w:rsidRPr="00A002D6">
              <w:t>map</w:t>
            </w:r>
            <w:r w:rsidR="0097721A" w:rsidRPr="00A002D6">
              <w:t>.</w:t>
            </w:r>
            <w:r w:rsidR="00B04B62">
              <w:t xml:space="preserve"> </w:t>
            </w:r>
            <w:r w:rsidR="00B33247" w:rsidRPr="00A002D6">
              <w:t>Inform</w:t>
            </w:r>
            <w:r w:rsidR="00B04B62">
              <w:t xml:space="preserve"> </w:t>
            </w:r>
            <w:r w:rsidR="00B33247" w:rsidRPr="00A002D6">
              <w:t>students</w:t>
            </w:r>
            <w:r w:rsidR="00B04B62">
              <w:t xml:space="preserve"> </w:t>
            </w:r>
            <w:r w:rsidR="00B33247" w:rsidRPr="00A002D6">
              <w:t>that</w:t>
            </w:r>
            <w:r w:rsidR="00B04B62">
              <w:t xml:space="preserve"> </w:t>
            </w:r>
            <w:r w:rsidR="00B33247" w:rsidRPr="00A002D6">
              <w:t>this</w:t>
            </w:r>
            <w:r w:rsidR="00B04B62">
              <w:t xml:space="preserve"> </w:t>
            </w:r>
            <w:r w:rsidR="00B33247" w:rsidRPr="00A002D6">
              <w:t>is</w:t>
            </w:r>
            <w:r w:rsidR="00B04B62">
              <w:t xml:space="preserve"> </w:t>
            </w:r>
            <w:r w:rsidR="00B33247" w:rsidRPr="00A002D6">
              <w:t>a</w:t>
            </w:r>
            <w:r w:rsidR="00B04B62">
              <w:t xml:space="preserve"> </w:t>
            </w:r>
            <w:r w:rsidR="00B33247" w:rsidRPr="00A002D6">
              <w:t>secondary</w:t>
            </w:r>
            <w:r w:rsidR="00B04B62">
              <w:t xml:space="preserve"> </w:t>
            </w:r>
            <w:r w:rsidR="00B33247" w:rsidRPr="00A002D6">
              <w:t>source</w:t>
            </w:r>
            <w:r w:rsidR="00EF0271">
              <w:t>.</w:t>
            </w:r>
          </w:p>
          <w:p w14:paraId="7DF35178" w14:textId="7E2F86B9" w:rsidR="00B33247" w:rsidRPr="00A002D6" w:rsidRDefault="00B33247" w:rsidP="0018006A">
            <w:pPr>
              <w:pStyle w:val="ListBullet"/>
              <w:numPr>
                <w:ilvl w:val="0"/>
                <w:numId w:val="0"/>
              </w:numPr>
            </w:pPr>
            <w:r w:rsidRPr="00A002D6">
              <w:t>Ask:</w:t>
            </w:r>
          </w:p>
          <w:p w14:paraId="6BED4570" w14:textId="24F5976A" w:rsidR="00E95EE2" w:rsidRPr="007A290C" w:rsidRDefault="00E95EE2" w:rsidP="007A290C">
            <w:pPr>
              <w:pStyle w:val="ListBullet"/>
            </w:pPr>
            <w:r w:rsidRPr="007A290C">
              <w:t>In</w:t>
            </w:r>
            <w:r w:rsidR="00B04B62" w:rsidRPr="007A290C">
              <w:t xml:space="preserve"> </w:t>
            </w:r>
            <w:r w:rsidRPr="007A290C">
              <w:t>which</w:t>
            </w:r>
            <w:r w:rsidR="00B04B62" w:rsidRPr="007A290C">
              <w:t xml:space="preserve"> </w:t>
            </w:r>
            <w:r w:rsidRPr="007A290C">
              <w:t>part</w:t>
            </w:r>
            <w:r w:rsidR="00B04B62" w:rsidRPr="007A290C">
              <w:t xml:space="preserve"> </w:t>
            </w:r>
            <w:r w:rsidRPr="007A290C">
              <w:t>of</w:t>
            </w:r>
            <w:r w:rsidR="00B04B62" w:rsidRPr="007A290C">
              <w:t xml:space="preserve"> </w:t>
            </w:r>
            <w:r w:rsidRPr="007A290C">
              <w:t>the</w:t>
            </w:r>
            <w:r w:rsidR="00B04B62" w:rsidRPr="007A290C">
              <w:t xml:space="preserve"> </w:t>
            </w:r>
            <w:r w:rsidRPr="007A290C">
              <w:t>world</w:t>
            </w:r>
            <w:r w:rsidR="00B04B62" w:rsidRPr="007A290C">
              <w:t xml:space="preserve"> </w:t>
            </w:r>
            <w:r w:rsidR="002D0D61" w:rsidRPr="007A290C">
              <w:t xml:space="preserve">did </w:t>
            </w:r>
            <w:r w:rsidRPr="007A290C">
              <w:t>the</w:t>
            </w:r>
            <w:r w:rsidR="00B04B62" w:rsidRPr="007A290C">
              <w:t xml:space="preserve"> </w:t>
            </w:r>
            <w:r w:rsidRPr="007A290C">
              <w:t>movement</w:t>
            </w:r>
            <w:r w:rsidR="00B04B62" w:rsidRPr="007A290C">
              <w:t xml:space="preserve"> </w:t>
            </w:r>
            <w:r w:rsidRPr="007A290C">
              <w:t>of</w:t>
            </w:r>
            <w:r w:rsidR="00B04B62" w:rsidRPr="007A290C">
              <w:t xml:space="preserve"> </w:t>
            </w:r>
            <w:r w:rsidRPr="007A290C">
              <w:t>people</w:t>
            </w:r>
            <w:r w:rsidR="00B04B62" w:rsidRPr="007A290C">
              <w:t xml:space="preserve"> </w:t>
            </w:r>
            <w:r w:rsidRPr="007A290C">
              <w:t>begin?</w:t>
            </w:r>
          </w:p>
          <w:p w14:paraId="088DD1CD" w14:textId="5780314B" w:rsidR="00E95EE2" w:rsidRPr="00A002D6" w:rsidRDefault="00E95EE2" w:rsidP="007A290C">
            <w:pPr>
              <w:pStyle w:val="ListBullet"/>
            </w:pPr>
            <w:r w:rsidRPr="00A002D6">
              <w:t>In</w:t>
            </w:r>
            <w:r w:rsidR="00B04B62">
              <w:t xml:space="preserve"> </w:t>
            </w:r>
            <w:r w:rsidRPr="00A002D6">
              <w:t>which</w:t>
            </w:r>
            <w:r w:rsidR="00B04B62">
              <w:t xml:space="preserve"> </w:t>
            </w:r>
            <w:r w:rsidRPr="00A002D6">
              <w:t>directions</w:t>
            </w:r>
            <w:r w:rsidR="00B04B62">
              <w:t xml:space="preserve"> </w:t>
            </w:r>
            <w:r w:rsidRPr="00A002D6">
              <w:t>did</w:t>
            </w:r>
            <w:r w:rsidR="00B04B62">
              <w:t xml:space="preserve"> </w:t>
            </w:r>
            <w:r w:rsidRPr="00A002D6">
              <w:t>people</w:t>
            </w:r>
            <w:r w:rsidR="00B04B62">
              <w:t xml:space="preserve"> </w:t>
            </w:r>
            <w:r w:rsidRPr="00A002D6">
              <w:t>travel?</w:t>
            </w:r>
          </w:p>
          <w:p w14:paraId="43B65F8B" w14:textId="56CF6F70" w:rsidR="00E95EE2" w:rsidRPr="00A002D6" w:rsidRDefault="00E95EE2" w:rsidP="007A290C">
            <w:pPr>
              <w:pStyle w:val="ListBullet"/>
            </w:pPr>
            <w:r w:rsidRPr="00A002D6">
              <w:t>Which</w:t>
            </w:r>
            <w:r w:rsidR="00B04B62">
              <w:t xml:space="preserve"> </w:t>
            </w:r>
            <w:r w:rsidRPr="00A002D6">
              <w:t>continents</w:t>
            </w:r>
            <w:r w:rsidR="00B04B62">
              <w:t xml:space="preserve"> </w:t>
            </w:r>
            <w:r w:rsidRPr="00A002D6">
              <w:t>were</w:t>
            </w:r>
            <w:r w:rsidR="00B04B62">
              <w:t xml:space="preserve"> </w:t>
            </w:r>
            <w:r w:rsidRPr="00A002D6">
              <w:t>reached?</w:t>
            </w:r>
          </w:p>
          <w:p w14:paraId="467C2892" w14:textId="329F23A8" w:rsidR="00E95EE2" w:rsidRPr="00A002D6" w:rsidRDefault="00E95EE2" w:rsidP="007A290C">
            <w:pPr>
              <w:pStyle w:val="ListBullet"/>
            </w:pPr>
            <w:r w:rsidRPr="00A002D6">
              <w:t>What</w:t>
            </w:r>
            <w:r w:rsidR="00B04B62">
              <w:t xml:space="preserve"> </w:t>
            </w:r>
            <w:r w:rsidRPr="00A002D6">
              <w:t>is</w:t>
            </w:r>
            <w:r w:rsidR="00B04B62">
              <w:t xml:space="preserve"> </w:t>
            </w:r>
            <w:r w:rsidRPr="00A002D6">
              <w:t>one</w:t>
            </w:r>
            <w:r w:rsidR="00B04B62">
              <w:t xml:space="preserve"> </w:t>
            </w:r>
            <w:r w:rsidRPr="00A002D6">
              <w:t>thing</w:t>
            </w:r>
            <w:r w:rsidR="00B04B62">
              <w:t xml:space="preserve"> </w:t>
            </w:r>
            <w:r w:rsidRPr="00A002D6">
              <w:t>that</w:t>
            </w:r>
            <w:r w:rsidR="00B04B62">
              <w:t xml:space="preserve"> </w:t>
            </w:r>
            <w:r w:rsidRPr="00A002D6">
              <w:t>stayed</w:t>
            </w:r>
            <w:r w:rsidR="00B04B62">
              <w:t xml:space="preserve"> </w:t>
            </w:r>
            <w:r w:rsidRPr="00A002D6">
              <w:t>the</w:t>
            </w:r>
            <w:r w:rsidR="00B04B62">
              <w:t xml:space="preserve"> </w:t>
            </w:r>
            <w:r w:rsidRPr="00A002D6">
              <w:t>same</w:t>
            </w:r>
            <w:r w:rsidR="00B04B62">
              <w:t xml:space="preserve"> </w:t>
            </w:r>
            <w:r w:rsidRPr="00A002D6">
              <w:t>and</w:t>
            </w:r>
            <w:r w:rsidR="00B04B62">
              <w:t xml:space="preserve"> </w:t>
            </w:r>
            <w:r w:rsidRPr="00A002D6">
              <w:t>one</w:t>
            </w:r>
            <w:r w:rsidR="00B04B62">
              <w:t xml:space="preserve"> </w:t>
            </w:r>
            <w:r w:rsidRPr="00A002D6">
              <w:t>thing</w:t>
            </w:r>
            <w:r w:rsidR="00B04B62">
              <w:t xml:space="preserve"> </w:t>
            </w:r>
            <w:r w:rsidRPr="00A002D6">
              <w:t>that</w:t>
            </w:r>
            <w:r w:rsidR="00B04B62">
              <w:t xml:space="preserve"> </w:t>
            </w:r>
            <w:r w:rsidRPr="00A002D6">
              <w:t>changed</w:t>
            </w:r>
            <w:r w:rsidR="00B04B62">
              <w:t xml:space="preserve"> </w:t>
            </w:r>
            <w:r w:rsidRPr="00A002D6">
              <w:t>as</w:t>
            </w:r>
            <w:r w:rsidR="00B04B62">
              <w:t xml:space="preserve"> </w:t>
            </w:r>
            <w:r w:rsidRPr="00A002D6">
              <w:t>humans</w:t>
            </w:r>
            <w:r w:rsidR="00B04B62">
              <w:t xml:space="preserve"> </w:t>
            </w:r>
            <w:r w:rsidRPr="00A002D6">
              <w:t>migrated</w:t>
            </w:r>
            <w:r w:rsidR="00B04B62">
              <w:t xml:space="preserve"> </w:t>
            </w:r>
            <w:r w:rsidRPr="00A002D6">
              <w:t>over</w:t>
            </w:r>
            <w:r w:rsidR="00B04B62">
              <w:t xml:space="preserve"> </w:t>
            </w:r>
            <w:r w:rsidRPr="00A002D6">
              <w:t>time?</w:t>
            </w:r>
          </w:p>
          <w:p w14:paraId="4279F5C6" w14:textId="76865BDA" w:rsidR="00F72C86" w:rsidRPr="009B222E" w:rsidRDefault="00F72C86" w:rsidP="00F72C86">
            <w:pPr>
              <w:pStyle w:val="FeatureBox3"/>
              <w:rPr>
                <w:b/>
              </w:rPr>
            </w:pPr>
            <w:r w:rsidRPr="009B222E">
              <w:rPr>
                <w:b/>
              </w:rPr>
              <w:t>Modelled</w:t>
            </w:r>
            <w:r w:rsidR="00B04B62" w:rsidRPr="009B222E">
              <w:rPr>
                <w:b/>
              </w:rPr>
              <w:t xml:space="preserve"> </w:t>
            </w:r>
            <w:r w:rsidRPr="009B222E">
              <w:rPr>
                <w:b/>
              </w:rPr>
              <w:t>response</w:t>
            </w:r>
          </w:p>
          <w:p w14:paraId="17F50950" w14:textId="1F3AC3EE" w:rsidR="0066370C" w:rsidRPr="00A002D6" w:rsidRDefault="0066370C">
            <w:pPr>
              <w:pStyle w:val="FeatureBox3"/>
              <w:numPr>
                <w:ilvl w:val="0"/>
                <w:numId w:val="39"/>
              </w:numPr>
              <w:ind w:left="544" w:hanging="544"/>
            </w:pPr>
            <w:r w:rsidRPr="00A002D6">
              <w:t>When</w:t>
            </w:r>
            <w:r w:rsidR="00B04B62">
              <w:t xml:space="preserve"> </w:t>
            </w:r>
            <w:r w:rsidRPr="00A002D6">
              <w:t>I</w:t>
            </w:r>
            <w:r w:rsidR="00B04B62">
              <w:t xml:space="preserve"> </w:t>
            </w:r>
            <w:r w:rsidRPr="00A002D6">
              <w:t>look</w:t>
            </w:r>
            <w:r w:rsidR="00B04B62">
              <w:t xml:space="preserve"> </w:t>
            </w:r>
            <w:r w:rsidRPr="00A002D6">
              <w:t>at</w:t>
            </w:r>
            <w:r w:rsidR="00B04B62">
              <w:t xml:space="preserve"> </w:t>
            </w:r>
            <w:r w:rsidRPr="00A002D6">
              <w:t>the</w:t>
            </w:r>
            <w:r w:rsidR="00B04B62">
              <w:t xml:space="preserve"> </w:t>
            </w:r>
            <w:r w:rsidRPr="00A002D6">
              <w:t>map,</w:t>
            </w:r>
            <w:r w:rsidR="00B04B62">
              <w:t xml:space="preserve"> </w:t>
            </w:r>
            <w:r w:rsidRPr="00A002D6">
              <w:t>I</w:t>
            </w:r>
            <w:r w:rsidR="00B04B62">
              <w:t xml:space="preserve"> </w:t>
            </w:r>
            <w:r w:rsidRPr="00A002D6">
              <w:t>first</w:t>
            </w:r>
            <w:r w:rsidR="00B04B62">
              <w:t xml:space="preserve"> </w:t>
            </w:r>
            <w:r w:rsidRPr="00A002D6">
              <w:t>find</w:t>
            </w:r>
            <w:r w:rsidR="00B04B62">
              <w:t xml:space="preserve"> </w:t>
            </w:r>
            <w:r w:rsidRPr="00A002D6">
              <w:t>where</w:t>
            </w:r>
            <w:r w:rsidR="00B04B62">
              <w:t xml:space="preserve"> </w:t>
            </w:r>
            <w:r w:rsidRPr="00A002D6">
              <w:t>the</w:t>
            </w:r>
            <w:r w:rsidR="00B04B62">
              <w:t xml:space="preserve"> </w:t>
            </w:r>
            <w:r w:rsidRPr="00A002D6">
              <w:t>movement</w:t>
            </w:r>
            <w:r w:rsidR="00B04B62">
              <w:t xml:space="preserve"> </w:t>
            </w:r>
            <w:r w:rsidRPr="00A002D6">
              <w:t>begins.</w:t>
            </w:r>
            <w:r w:rsidR="00B04B62">
              <w:t xml:space="preserve"> </w:t>
            </w:r>
            <w:r w:rsidRPr="00A002D6">
              <w:t>I</w:t>
            </w:r>
            <w:r w:rsidR="00B04B62">
              <w:t xml:space="preserve"> </w:t>
            </w:r>
            <w:r w:rsidRPr="00A002D6">
              <w:t>can</w:t>
            </w:r>
            <w:r w:rsidR="00B04B62">
              <w:t xml:space="preserve"> </w:t>
            </w:r>
            <w:r w:rsidRPr="00A002D6">
              <w:t>see</w:t>
            </w:r>
            <w:r w:rsidR="00B04B62">
              <w:t xml:space="preserve"> </w:t>
            </w:r>
            <w:r w:rsidRPr="00A002D6">
              <w:t>that</w:t>
            </w:r>
            <w:r w:rsidR="00B04B62">
              <w:t xml:space="preserve"> </w:t>
            </w:r>
            <w:r w:rsidRPr="00A002D6">
              <w:t>the</w:t>
            </w:r>
            <w:r w:rsidR="00B04B62">
              <w:t xml:space="preserve"> </w:t>
            </w:r>
            <w:r w:rsidRPr="00A002D6">
              <w:t>arrows</w:t>
            </w:r>
            <w:r w:rsidR="00B04B62">
              <w:t xml:space="preserve"> </w:t>
            </w:r>
            <w:r w:rsidRPr="00A002D6">
              <w:t>start</w:t>
            </w:r>
            <w:r w:rsidR="00B04B62">
              <w:t xml:space="preserve"> </w:t>
            </w:r>
            <w:r w:rsidRPr="00A002D6">
              <w:t>in</w:t>
            </w:r>
            <w:r w:rsidR="00B04B62">
              <w:t xml:space="preserve"> </w:t>
            </w:r>
            <w:r w:rsidRPr="00A002D6">
              <w:t>East</w:t>
            </w:r>
            <w:r w:rsidR="00B04B62">
              <w:t xml:space="preserve"> </w:t>
            </w:r>
            <w:r w:rsidRPr="00A002D6">
              <w:t>Africa.</w:t>
            </w:r>
            <w:r w:rsidR="00B04B62">
              <w:t xml:space="preserve"> </w:t>
            </w:r>
            <w:r w:rsidRPr="00A002D6">
              <w:t>This</w:t>
            </w:r>
            <w:r w:rsidR="00B04B62">
              <w:t xml:space="preserve"> </w:t>
            </w:r>
            <w:r w:rsidRPr="00A002D6">
              <w:t>tells</w:t>
            </w:r>
            <w:r w:rsidR="00B04B62">
              <w:t xml:space="preserve"> </w:t>
            </w:r>
            <w:r w:rsidRPr="00A002D6">
              <w:t>me</w:t>
            </w:r>
            <w:r w:rsidR="00B04B62">
              <w:t xml:space="preserve"> </w:t>
            </w:r>
            <w:r w:rsidRPr="00A002D6">
              <w:t>that</w:t>
            </w:r>
            <w:r w:rsidR="00B04B62">
              <w:t xml:space="preserve"> </w:t>
            </w:r>
            <w:r w:rsidRPr="00A002D6">
              <w:t>the</w:t>
            </w:r>
            <w:r w:rsidR="00B04B62">
              <w:t xml:space="preserve"> </w:t>
            </w:r>
            <w:r w:rsidRPr="00A002D6">
              <w:t>earliest</w:t>
            </w:r>
            <w:r w:rsidR="00B04B62">
              <w:t xml:space="preserve"> </w:t>
            </w:r>
            <w:r w:rsidRPr="00A002D6">
              <w:t>humans</w:t>
            </w:r>
            <w:r w:rsidR="00B04B62">
              <w:t xml:space="preserve"> </w:t>
            </w:r>
            <w:r w:rsidRPr="00A002D6">
              <w:t>lived</w:t>
            </w:r>
            <w:r w:rsidR="00B04B62">
              <w:t xml:space="preserve"> </w:t>
            </w:r>
            <w:r w:rsidRPr="00A002D6">
              <w:t>there.</w:t>
            </w:r>
            <w:r w:rsidR="00B04B62">
              <w:t xml:space="preserve"> </w:t>
            </w:r>
            <w:r w:rsidRPr="00A002D6">
              <w:t>The</w:t>
            </w:r>
            <w:r w:rsidR="00B04B62">
              <w:t xml:space="preserve"> </w:t>
            </w:r>
            <w:r w:rsidRPr="00A002D6">
              <w:t>arrows</w:t>
            </w:r>
            <w:r w:rsidR="00B04B62">
              <w:t xml:space="preserve"> </w:t>
            </w:r>
            <w:r w:rsidRPr="00A002D6">
              <w:t>then</w:t>
            </w:r>
            <w:r w:rsidR="00B04B62">
              <w:t xml:space="preserve"> </w:t>
            </w:r>
            <w:r w:rsidRPr="00A002D6">
              <w:t>move</w:t>
            </w:r>
            <w:r w:rsidR="00B04B62">
              <w:t xml:space="preserve"> </w:t>
            </w:r>
            <w:r w:rsidRPr="00A002D6">
              <w:t>north</w:t>
            </w:r>
            <w:r w:rsidR="00B04B62">
              <w:t xml:space="preserve"> </w:t>
            </w:r>
            <w:r w:rsidRPr="00A002D6">
              <w:t>and</w:t>
            </w:r>
            <w:r w:rsidR="00B04B62">
              <w:t xml:space="preserve"> </w:t>
            </w:r>
            <w:r w:rsidRPr="00A002D6">
              <w:t>spread</w:t>
            </w:r>
            <w:r w:rsidR="00B04B62">
              <w:t xml:space="preserve"> </w:t>
            </w:r>
            <w:r w:rsidRPr="00A002D6">
              <w:t>into</w:t>
            </w:r>
            <w:r w:rsidR="00B04B62">
              <w:t xml:space="preserve"> </w:t>
            </w:r>
            <w:r w:rsidRPr="00A002D6">
              <w:t>Asia</w:t>
            </w:r>
            <w:r w:rsidR="00B04B62">
              <w:t xml:space="preserve"> </w:t>
            </w:r>
            <w:r w:rsidRPr="00A002D6">
              <w:t>and</w:t>
            </w:r>
            <w:r w:rsidR="00B04B62">
              <w:t xml:space="preserve"> </w:t>
            </w:r>
            <w:r w:rsidRPr="00A002D6">
              <w:t>Europe,</w:t>
            </w:r>
            <w:r w:rsidR="00B04B62">
              <w:t xml:space="preserve"> </w:t>
            </w:r>
            <w:r w:rsidRPr="00A002D6">
              <w:t>which</w:t>
            </w:r>
            <w:r w:rsidR="00B04B62">
              <w:t xml:space="preserve"> </w:t>
            </w:r>
            <w:r w:rsidRPr="00A002D6">
              <w:t>shows</w:t>
            </w:r>
            <w:r w:rsidR="00B04B62">
              <w:t xml:space="preserve"> </w:t>
            </w:r>
            <w:r w:rsidRPr="00A002D6">
              <w:t>the</w:t>
            </w:r>
            <w:r w:rsidR="00B04B62">
              <w:t xml:space="preserve"> </w:t>
            </w:r>
            <w:r w:rsidRPr="00A002D6">
              <w:t>first</w:t>
            </w:r>
            <w:r w:rsidR="00B04B62">
              <w:t xml:space="preserve"> </w:t>
            </w:r>
            <w:r w:rsidRPr="00A002D6">
              <w:t>migrations</w:t>
            </w:r>
            <w:r w:rsidR="00B04B62">
              <w:t xml:space="preserve"> </w:t>
            </w:r>
            <w:r w:rsidRPr="00A002D6">
              <w:t>out</w:t>
            </w:r>
            <w:r w:rsidR="00B04B62">
              <w:t xml:space="preserve"> </w:t>
            </w:r>
            <w:r w:rsidRPr="00A002D6">
              <w:t>of</w:t>
            </w:r>
            <w:r w:rsidR="00B04B62">
              <w:t xml:space="preserve"> </w:t>
            </w:r>
            <w:r w:rsidRPr="00A002D6">
              <w:t>Africa.</w:t>
            </w:r>
          </w:p>
          <w:p w14:paraId="2E72F6F7" w14:textId="0DB63A05" w:rsidR="0066370C" w:rsidRPr="00A002D6" w:rsidRDefault="0066370C">
            <w:pPr>
              <w:pStyle w:val="FeatureBox3"/>
              <w:numPr>
                <w:ilvl w:val="0"/>
                <w:numId w:val="39"/>
              </w:numPr>
              <w:ind w:left="544" w:hanging="544"/>
            </w:pPr>
            <w:r w:rsidRPr="00A002D6">
              <w:lastRenderedPageBreak/>
              <w:t>Now</w:t>
            </w:r>
            <w:r w:rsidR="00B04B62">
              <w:t xml:space="preserve"> </w:t>
            </w:r>
            <w:r w:rsidRPr="00A002D6">
              <w:t>I</w:t>
            </w:r>
            <w:r w:rsidR="00B04B62">
              <w:t xml:space="preserve"> </w:t>
            </w:r>
            <w:r w:rsidRPr="00A002D6">
              <w:t>focus</w:t>
            </w:r>
            <w:r w:rsidR="00B04B62">
              <w:t xml:space="preserve"> </w:t>
            </w:r>
            <w:r w:rsidRPr="00A002D6">
              <w:t>on</w:t>
            </w:r>
            <w:r w:rsidR="00B04B62">
              <w:t xml:space="preserve"> </w:t>
            </w:r>
            <w:r w:rsidRPr="00A002D6">
              <w:t>the</w:t>
            </w:r>
            <w:r w:rsidR="00B04B62">
              <w:t xml:space="preserve"> </w:t>
            </w:r>
            <w:r w:rsidRPr="00A002D6">
              <w:t>red</w:t>
            </w:r>
            <w:r w:rsidR="00B04B62">
              <w:t xml:space="preserve"> </w:t>
            </w:r>
            <w:r w:rsidRPr="00A002D6">
              <w:t>arrows.</w:t>
            </w:r>
            <w:r w:rsidR="00B04B62">
              <w:t xml:space="preserve"> </w:t>
            </w:r>
            <w:r w:rsidRPr="00A002D6">
              <w:t>I</w:t>
            </w:r>
            <w:r w:rsidR="00B04B62">
              <w:t xml:space="preserve"> </w:t>
            </w:r>
            <w:r w:rsidRPr="00A002D6">
              <w:t>can</w:t>
            </w:r>
            <w:r w:rsidR="00B04B62">
              <w:t xml:space="preserve"> </w:t>
            </w:r>
            <w:r w:rsidRPr="00A002D6">
              <w:t>see</w:t>
            </w:r>
            <w:r w:rsidR="00B04B62">
              <w:t xml:space="preserve"> </w:t>
            </w:r>
            <w:r w:rsidRPr="00A002D6">
              <w:t>that</w:t>
            </w:r>
            <w:r w:rsidR="00B04B62">
              <w:t xml:space="preserve"> </w:t>
            </w:r>
            <w:r w:rsidRPr="00A002D6">
              <w:t>they</w:t>
            </w:r>
            <w:r w:rsidR="00B04B62">
              <w:t xml:space="preserve"> </w:t>
            </w:r>
            <w:r w:rsidRPr="00A002D6">
              <w:t>begin</w:t>
            </w:r>
            <w:r w:rsidR="00B04B62">
              <w:t xml:space="preserve"> </w:t>
            </w:r>
            <w:r w:rsidRPr="00A002D6">
              <w:t>in</w:t>
            </w:r>
            <w:r w:rsidR="00B04B62">
              <w:t xml:space="preserve"> </w:t>
            </w:r>
            <w:r w:rsidRPr="00A002D6">
              <w:t>Asia</w:t>
            </w:r>
            <w:r w:rsidR="00B04B62">
              <w:t xml:space="preserve"> </w:t>
            </w:r>
            <w:r w:rsidRPr="00A002D6">
              <w:t>and</w:t>
            </w:r>
            <w:r w:rsidR="00B04B62">
              <w:t xml:space="preserve"> </w:t>
            </w:r>
            <w:r w:rsidRPr="00A002D6">
              <w:t>move</w:t>
            </w:r>
            <w:r w:rsidR="00B04B62">
              <w:t xml:space="preserve"> </w:t>
            </w:r>
            <w:r w:rsidRPr="00A002D6">
              <w:t>east</w:t>
            </w:r>
            <w:r w:rsidR="00B04B62">
              <w:t xml:space="preserve"> </w:t>
            </w:r>
            <w:r w:rsidRPr="00A002D6">
              <w:t>towards</w:t>
            </w:r>
            <w:r w:rsidR="00B04B62">
              <w:t xml:space="preserve"> </w:t>
            </w:r>
            <w:r w:rsidRPr="00A002D6">
              <w:t>Australia.</w:t>
            </w:r>
            <w:r w:rsidR="00B04B62">
              <w:t xml:space="preserve"> </w:t>
            </w:r>
            <w:r w:rsidRPr="00A002D6">
              <w:t>This</w:t>
            </w:r>
            <w:r w:rsidR="00B04B62">
              <w:t xml:space="preserve"> </w:t>
            </w:r>
            <w:r w:rsidRPr="00A002D6">
              <w:t>suggests</w:t>
            </w:r>
            <w:r w:rsidR="00B04B62">
              <w:t xml:space="preserve"> </w:t>
            </w:r>
            <w:r w:rsidRPr="00A002D6">
              <w:t>that</w:t>
            </w:r>
            <w:r w:rsidR="00B04B62">
              <w:t xml:space="preserve"> </w:t>
            </w:r>
            <w:r w:rsidRPr="00A002D6">
              <w:t>after</w:t>
            </w:r>
            <w:r w:rsidR="00B04B62">
              <w:t xml:space="preserve"> </w:t>
            </w:r>
            <w:r w:rsidRPr="00A002D6">
              <w:t>people</w:t>
            </w:r>
            <w:r w:rsidR="00B04B62">
              <w:t xml:space="preserve"> </w:t>
            </w:r>
            <w:r w:rsidRPr="00A002D6">
              <w:t>had</w:t>
            </w:r>
            <w:r w:rsidR="00B04B62">
              <w:t xml:space="preserve"> </w:t>
            </w:r>
            <w:r w:rsidRPr="00A002D6">
              <w:t>already</w:t>
            </w:r>
            <w:r w:rsidR="00B04B62">
              <w:t xml:space="preserve"> </w:t>
            </w:r>
            <w:r w:rsidRPr="00A002D6">
              <w:t>spread</w:t>
            </w:r>
            <w:r w:rsidR="00B04B62">
              <w:t xml:space="preserve"> </w:t>
            </w:r>
            <w:r w:rsidRPr="00A002D6">
              <w:t>through</w:t>
            </w:r>
            <w:r w:rsidR="00B04B62">
              <w:t xml:space="preserve"> </w:t>
            </w:r>
            <w:r w:rsidRPr="00A002D6">
              <w:t>Asia,</w:t>
            </w:r>
            <w:r w:rsidR="00B04B62">
              <w:t xml:space="preserve"> </w:t>
            </w:r>
            <w:r w:rsidRPr="00A002D6">
              <w:t>later</w:t>
            </w:r>
            <w:r w:rsidR="00B04B62">
              <w:t xml:space="preserve"> </w:t>
            </w:r>
            <w:r w:rsidRPr="00A002D6">
              <w:t>groups</w:t>
            </w:r>
            <w:r w:rsidR="00B04B62">
              <w:t xml:space="preserve"> </w:t>
            </w:r>
            <w:r w:rsidRPr="00A002D6">
              <w:t>continued</w:t>
            </w:r>
            <w:r w:rsidR="00B04B62">
              <w:t xml:space="preserve"> </w:t>
            </w:r>
            <w:r w:rsidRPr="00A002D6">
              <w:t>travelling</w:t>
            </w:r>
            <w:r w:rsidR="00B04B62">
              <w:t xml:space="preserve"> </w:t>
            </w:r>
            <w:r w:rsidRPr="00A002D6">
              <w:t>further</w:t>
            </w:r>
            <w:r w:rsidR="00B04B62">
              <w:t xml:space="preserve"> </w:t>
            </w:r>
            <w:r w:rsidRPr="00A002D6">
              <w:t>east.</w:t>
            </w:r>
            <w:r w:rsidR="00B04B62">
              <w:t xml:space="preserve"> </w:t>
            </w:r>
            <w:r w:rsidRPr="00A002D6">
              <w:t>This</w:t>
            </w:r>
            <w:r w:rsidR="00B04B62">
              <w:t xml:space="preserve"> </w:t>
            </w:r>
            <w:r w:rsidRPr="00A002D6">
              <w:t>represents</w:t>
            </w:r>
            <w:r w:rsidR="00B04B62">
              <w:t xml:space="preserve"> </w:t>
            </w:r>
            <w:r w:rsidRPr="00A002D6">
              <w:t>later</w:t>
            </w:r>
            <w:r w:rsidR="00B04B62">
              <w:t xml:space="preserve"> </w:t>
            </w:r>
            <w:r w:rsidRPr="00A002D6">
              <w:t>waves</w:t>
            </w:r>
            <w:r w:rsidR="00B04B62">
              <w:t xml:space="preserve"> </w:t>
            </w:r>
            <w:r w:rsidRPr="00A002D6">
              <w:t>of</w:t>
            </w:r>
            <w:r w:rsidR="00B04B62">
              <w:t xml:space="preserve"> </w:t>
            </w:r>
            <w:r w:rsidRPr="00A002D6">
              <w:t>human</w:t>
            </w:r>
            <w:r w:rsidR="00B04B62">
              <w:t xml:space="preserve"> </w:t>
            </w:r>
            <w:r w:rsidRPr="00A002D6">
              <w:t>migration</w:t>
            </w:r>
            <w:r w:rsidR="00B04B62">
              <w:t xml:space="preserve"> </w:t>
            </w:r>
            <w:r w:rsidRPr="00A002D6">
              <w:t>over</w:t>
            </w:r>
            <w:r w:rsidR="00B04B62">
              <w:t xml:space="preserve"> </w:t>
            </w:r>
            <w:r w:rsidRPr="00A002D6">
              <w:t>time</w:t>
            </w:r>
            <w:r w:rsidR="00FD1C4C" w:rsidRPr="00A002D6">
              <w:t>.</w:t>
            </w:r>
          </w:p>
          <w:p w14:paraId="7A0763B5" w14:textId="7CBE84FD" w:rsidR="003F713E" w:rsidRDefault="0046133F" w:rsidP="0046133F">
            <w:pPr>
              <w:rPr>
                <w:bCs/>
              </w:rPr>
            </w:pPr>
            <w:r w:rsidRPr="00A002D6">
              <w:t>Part</w:t>
            </w:r>
            <w:r w:rsidR="00B04B62">
              <w:t xml:space="preserve"> </w:t>
            </w:r>
            <w:r w:rsidRPr="00A002D6">
              <w:t>C</w:t>
            </w:r>
            <w:r w:rsidR="00B04B62">
              <w:rPr>
                <w:bCs/>
              </w:rPr>
              <w:t xml:space="preserve"> </w:t>
            </w:r>
          </w:p>
          <w:p w14:paraId="62B6E6A9" w14:textId="5E6594B9" w:rsidR="0046133F" w:rsidRPr="00A002D6" w:rsidRDefault="1CB9D49E" w:rsidP="0046133F">
            <w:r w:rsidRPr="00A002D6">
              <w:t>G</w:t>
            </w:r>
            <w:r w:rsidR="0046133F" w:rsidRPr="00A002D6">
              <w:t>uided</w:t>
            </w:r>
            <w:r w:rsidR="00B04B62">
              <w:t xml:space="preserve"> </w:t>
            </w:r>
            <w:r w:rsidR="0046133F" w:rsidRPr="00A002D6">
              <w:t>class</w:t>
            </w:r>
            <w:r w:rsidR="00B04B62">
              <w:t xml:space="preserve"> </w:t>
            </w:r>
            <w:r w:rsidR="0046133F" w:rsidRPr="00A002D6">
              <w:t>reading</w:t>
            </w:r>
            <w:r w:rsidR="00B04B62">
              <w:t xml:space="preserve"> </w:t>
            </w:r>
            <w:r w:rsidR="0046133F" w:rsidRPr="00A002D6">
              <w:t>of</w:t>
            </w:r>
            <w:r w:rsidR="00B04B62">
              <w:t xml:space="preserve"> </w:t>
            </w:r>
            <w:r w:rsidR="0046133F" w:rsidRPr="00A002D6">
              <w:t>the</w:t>
            </w:r>
            <w:r w:rsidR="00B04B62">
              <w:t xml:space="preserve"> </w:t>
            </w:r>
            <w:r w:rsidR="0046133F" w:rsidRPr="00A002D6">
              <w:t>adapted</w:t>
            </w:r>
            <w:r w:rsidR="00B04B62">
              <w:t xml:space="preserve"> </w:t>
            </w:r>
            <w:r w:rsidR="0046133F" w:rsidRPr="00A002D6">
              <w:t>article</w:t>
            </w:r>
            <w:r w:rsidR="00B04B62">
              <w:t xml:space="preserve"> </w:t>
            </w:r>
            <w:r w:rsidR="0046133F" w:rsidRPr="00A002D6">
              <w:t>from</w:t>
            </w:r>
            <w:r w:rsidR="00B04B62">
              <w:t xml:space="preserve"> </w:t>
            </w:r>
            <w:hyperlink r:id="rId26">
              <w:r w:rsidR="0046133F" w:rsidRPr="00A002D6">
                <w:rPr>
                  <w:rStyle w:val="Hyperlink"/>
                </w:rPr>
                <w:t>When</w:t>
              </w:r>
              <w:r w:rsidR="00B04B62">
                <w:rPr>
                  <w:rStyle w:val="Hyperlink"/>
                </w:rPr>
                <w:t xml:space="preserve"> </w:t>
              </w:r>
              <w:r w:rsidR="0046133F" w:rsidRPr="00A002D6">
                <w:rPr>
                  <w:rStyle w:val="Hyperlink"/>
                </w:rPr>
                <w:t>and</w:t>
              </w:r>
              <w:r w:rsidR="00B04B62">
                <w:rPr>
                  <w:rStyle w:val="Hyperlink"/>
                </w:rPr>
                <w:t xml:space="preserve"> </w:t>
              </w:r>
              <w:r w:rsidR="0046133F" w:rsidRPr="00A002D6">
                <w:rPr>
                  <w:rStyle w:val="Hyperlink"/>
                </w:rPr>
                <w:t>where</w:t>
              </w:r>
              <w:r w:rsidR="00B04B62">
                <w:rPr>
                  <w:rStyle w:val="Hyperlink"/>
                </w:rPr>
                <w:t xml:space="preserve"> </w:t>
              </w:r>
              <w:r w:rsidR="0046133F" w:rsidRPr="00A002D6">
                <w:rPr>
                  <w:rStyle w:val="Hyperlink"/>
                </w:rPr>
                <w:t>did</w:t>
              </w:r>
              <w:r w:rsidR="00B04B62">
                <w:rPr>
                  <w:rStyle w:val="Hyperlink"/>
                </w:rPr>
                <w:t xml:space="preserve"> </w:t>
              </w:r>
              <w:r w:rsidR="0046133F" w:rsidRPr="00A002D6">
                <w:rPr>
                  <w:rStyle w:val="Hyperlink"/>
                </w:rPr>
                <w:t>our</w:t>
              </w:r>
              <w:r w:rsidR="00B04B62">
                <w:rPr>
                  <w:rStyle w:val="Hyperlink"/>
                </w:rPr>
                <w:t xml:space="preserve"> </w:t>
              </w:r>
              <w:r w:rsidR="0046133F" w:rsidRPr="00A002D6">
                <w:rPr>
                  <w:rStyle w:val="Hyperlink"/>
                </w:rPr>
                <w:t>species</w:t>
              </w:r>
              <w:r w:rsidR="00B04B62">
                <w:rPr>
                  <w:rStyle w:val="Hyperlink"/>
                </w:rPr>
                <w:t xml:space="preserve"> </w:t>
              </w:r>
              <w:r w:rsidR="0046133F" w:rsidRPr="00A002D6">
                <w:rPr>
                  <w:rStyle w:val="Hyperlink"/>
                </w:rPr>
                <w:t>originate?</w:t>
              </w:r>
            </w:hyperlink>
          </w:p>
          <w:p w14:paraId="01C33F13" w14:textId="291706A5" w:rsidR="0046133F" w:rsidRPr="00A002D6" w:rsidRDefault="0046133F" w:rsidP="0046133F">
            <w:pPr>
              <w:pStyle w:val="FeatureBox2"/>
            </w:pPr>
            <w:r w:rsidRPr="000D7CF2">
              <w:rPr>
                <w:b/>
              </w:rPr>
              <w:t>Teacher</w:t>
            </w:r>
            <w:r w:rsidR="00B04B62" w:rsidRPr="000D7CF2">
              <w:rPr>
                <w:b/>
              </w:rPr>
              <w:t xml:space="preserve"> </w:t>
            </w:r>
            <w:proofErr w:type="gramStart"/>
            <w:r w:rsidRPr="000D7CF2">
              <w:rPr>
                <w:b/>
              </w:rPr>
              <w:t>note</w:t>
            </w:r>
            <w:r w:rsidRPr="00A002D6">
              <w:rPr>
                <w:bCs/>
              </w:rPr>
              <w:t>:</w:t>
            </w:r>
            <w:proofErr w:type="gramEnd"/>
            <w:r w:rsidR="00B04B62">
              <w:t xml:space="preserve"> </w:t>
            </w:r>
            <w:r w:rsidR="001E1EF3">
              <w:t>r</w:t>
            </w:r>
            <w:r w:rsidR="001E1EF3" w:rsidRPr="00A002D6">
              <w:t>ead</w:t>
            </w:r>
            <w:r w:rsidR="001E1EF3">
              <w:t xml:space="preserve"> </w:t>
            </w:r>
            <w:r w:rsidRPr="00A002D6">
              <w:t>the</w:t>
            </w:r>
            <w:r w:rsidR="00B04B62">
              <w:t xml:space="preserve"> </w:t>
            </w:r>
            <w:r w:rsidRPr="00A002D6">
              <w:t>adapted</w:t>
            </w:r>
            <w:r w:rsidR="00B04B62">
              <w:t xml:space="preserve"> </w:t>
            </w:r>
            <w:r w:rsidRPr="00A002D6">
              <w:t>passage</w:t>
            </w:r>
            <w:r w:rsidR="00B04B62">
              <w:t xml:space="preserve"> </w:t>
            </w:r>
            <w:r w:rsidRPr="00A002D6">
              <w:t>aloud</w:t>
            </w:r>
            <w:r w:rsidR="00B04B62">
              <w:t xml:space="preserve"> </w:t>
            </w:r>
            <w:r w:rsidRPr="00A002D6">
              <w:t>as</w:t>
            </w:r>
            <w:r w:rsidR="00B04B62">
              <w:t xml:space="preserve"> </w:t>
            </w:r>
            <w:r w:rsidRPr="00A002D6">
              <w:t>a</w:t>
            </w:r>
            <w:r w:rsidR="00B04B62">
              <w:t xml:space="preserve"> </w:t>
            </w:r>
            <w:r w:rsidRPr="00A002D6">
              <w:t>class.</w:t>
            </w:r>
            <w:r w:rsidR="00B04B62">
              <w:rPr>
                <w:rFonts w:ascii="Times New Roman" w:hAnsi="Times New Roman" w:cs="Times New Roman"/>
                <w:sz w:val="24"/>
                <w:lang w:eastAsia="en-AU"/>
              </w:rPr>
              <w:t xml:space="preserve"> </w:t>
            </w:r>
            <w:r w:rsidRPr="00A002D6">
              <w:t>Pause</w:t>
            </w:r>
            <w:r w:rsidR="00B04B62">
              <w:t xml:space="preserve"> </w:t>
            </w:r>
            <w:r w:rsidRPr="00A002D6">
              <w:t>regularly</w:t>
            </w:r>
            <w:r w:rsidR="00B04B62">
              <w:t xml:space="preserve"> </w:t>
            </w:r>
            <w:r w:rsidRPr="00A002D6">
              <w:t>to</w:t>
            </w:r>
            <w:r w:rsidR="00B04B62">
              <w:t xml:space="preserve"> </w:t>
            </w:r>
            <w:r w:rsidRPr="00A002D6">
              <w:t>explain</w:t>
            </w:r>
            <w:r w:rsidR="00B04B62">
              <w:t xml:space="preserve"> </w:t>
            </w:r>
            <w:r w:rsidRPr="00A002D6">
              <w:t>or</w:t>
            </w:r>
            <w:r w:rsidR="00B04B62">
              <w:t xml:space="preserve"> </w:t>
            </w:r>
            <w:r w:rsidRPr="00A002D6">
              <w:t>unpack</w:t>
            </w:r>
            <w:r w:rsidR="00B04B62">
              <w:t xml:space="preserve"> </w:t>
            </w:r>
            <w:r w:rsidRPr="00A002D6">
              <w:t>difficult</w:t>
            </w:r>
            <w:r w:rsidR="00B04B62">
              <w:t xml:space="preserve"> </w:t>
            </w:r>
            <w:r w:rsidRPr="00A002D6">
              <w:t>vocabulary</w:t>
            </w:r>
            <w:r w:rsidR="00B04B62">
              <w:t xml:space="preserve"> </w:t>
            </w:r>
            <w:r w:rsidRPr="00A002D6">
              <w:t>and</w:t>
            </w:r>
            <w:r w:rsidR="00B04B62">
              <w:t xml:space="preserve"> </w:t>
            </w:r>
            <w:r w:rsidRPr="00A002D6">
              <w:t>complex</w:t>
            </w:r>
            <w:r w:rsidR="00B04B62">
              <w:t xml:space="preserve"> </w:t>
            </w:r>
            <w:r w:rsidRPr="00A002D6">
              <w:t>ideas.</w:t>
            </w:r>
            <w:r w:rsidR="00B04B62">
              <w:t xml:space="preserve"> </w:t>
            </w:r>
            <w:r w:rsidRPr="00A002D6">
              <w:t>Using</w:t>
            </w:r>
            <w:r w:rsidR="00B04B62">
              <w:t xml:space="preserve"> </w:t>
            </w:r>
            <w:r w:rsidRPr="00A002D6">
              <w:t>the</w:t>
            </w:r>
            <w:r w:rsidR="00B04B62">
              <w:t xml:space="preserve"> </w:t>
            </w:r>
            <w:r w:rsidRPr="00A002D6">
              <w:t>article</w:t>
            </w:r>
            <w:r w:rsidR="002C4E23">
              <w:t>,</w:t>
            </w:r>
            <w:r w:rsidR="00B04B62">
              <w:t xml:space="preserve"> </w:t>
            </w:r>
            <w:r w:rsidRPr="00A002D6">
              <w:t>m</w:t>
            </w:r>
            <w:r w:rsidRPr="00A002D6">
              <w:rPr>
                <w:rFonts w:eastAsia="Calibri"/>
              </w:rPr>
              <w:t>odel</w:t>
            </w:r>
            <w:r w:rsidR="00B04B62">
              <w:rPr>
                <w:rFonts w:eastAsia="Calibri"/>
              </w:rPr>
              <w:t xml:space="preserve"> </w:t>
            </w:r>
            <w:r w:rsidRPr="00A002D6">
              <w:rPr>
                <w:rFonts w:eastAsia="Calibri"/>
              </w:rPr>
              <w:t>how</w:t>
            </w:r>
            <w:r w:rsidR="00B04B62">
              <w:rPr>
                <w:rFonts w:eastAsia="Calibri"/>
              </w:rPr>
              <w:t xml:space="preserve"> </w:t>
            </w:r>
            <w:r w:rsidRPr="00A002D6">
              <w:rPr>
                <w:rFonts w:eastAsia="Calibri"/>
              </w:rPr>
              <w:t>to</w:t>
            </w:r>
            <w:r w:rsidR="00B04B62">
              <w:rPr>
                <w:rFonts w:eastAsia="Calibri"/>
              </w:rPr>
              <w:t xml:space="preserve"> </w:t>
            </w:r>
            <w:r w:rsidRPr="00A002D6">
              <w:rPr>
                <w:rFonts w:eastAsia="Calibri"/>
              </w:rPr>
              <w:t>identify</w:t>
            </w:r>
            <w:r w:rsidR="00B04B62">
              <w:rPr>
                <w:rFonts w:eastAsia="Calibri"/>
              </w:rPr>
              <w:t xml:space="preserve"> </w:t>
            </w:r>
            <w:r w:rsidRPr="00A002D6">
              <w:rPr>
                <w:rFonts w:eastAsia="Calibri"/>
              </w:rPr>
              <w:t>different</w:t>
            </w:r>
            <w:r w:rsidR="00B04B62">
              <w:rPr>
                <w:rFonts w:eastAsia="Calibri"/>
              </w:rPr>
              <w:t xml:space="preserve"> </w:t>
            </w:r>
            <w:r w:rsidRPr="00A002D6">
              <w:rPr>
                <w:rFonts w:eastAsia="Calibri"/>
              </w:rPr>
              <w:t>types</w:t>
            </w:r>
            <w:r w:rsidR="00B04B62">
              <w:rPr>
                <w:rFonts w:eastAsia="Calibri"/>
              </w:rPr>
              <w:t xml:space="preserve"> </w:t>
            </w:r>
            <w:r w:rsidRPr="00A002D6">
              <w:rPr>
                <w:rFonts w:eastAsia="Calibri"/>
              </w:rPr>
              <w:t>of</w:t>
            </w:r>
            <w:r w:rsidR="00B04B62">
              <w:rPr>
                <w:rFonts w:eastAsia="Calibri"/>
              </w:rPr>
              <w:t xml:space="preserve"> </w:t>
            </w:r>
            <w:r w:rsidRPr="00A002D6">
              <w:rPr>
                <w:rFonts w:eastAsia="Calibri"/>
              </w:rPr>
              <w:t>evidence</w:t>
            </w:r>
            <w:r w:rsidR="00B04B62">
              <w:rPr>
                <w:rFonts w:eastAsia="Calibri"/>
              </w:rPr>
              <w:t xml:space="preserve"> </w:t>
            </w:r>
            <w:r w:rsidRPr="00A002D6">
              <w:rPr>
                <w:rFonts w:eastAsia="Calibri"/>
              </w:rPr>
              <w:t>that</w:t>
            </w:r>
            <w:r w:rsidR="00B04B62">
              <w:rPr>
                <w:rFonts w:eastAsia="Calibri"/>
              </w:rPr>
              <w:t xml:space="preserve"> </w:t>
            </w:r>
            <w:r w:rsidRPr="00A002D6">
              <w:rPr>
                <w:rFonts w:eastAsia="Calibri"/>
              </w:rPr>
              <w:t>support</w:t>
            </w:r>
            <w:r w:rsidR="00B04B62">
              <w:rPr>
                <w:rFonts w:eastAsia="Calibri"/>
              </w:rPr>
              <w:t xml:space="preserve"> </w:t>
            </w:r>
            <w:r w:rsidRPr="00A002D6">
              <w:rPr>
                <w:rFonts w:eastAsia="Calibri"/>
              </w:rPr>
              <w:t>migration</w:t>
            </w:r>
            <w:r w:rsidR="00B04B62">
              <w:rPr>
                <w:rFonts w:eastAsia="Calibri"/>
              </w:rPr>
              <w:t xml:space="preserve"> </w:t>
            </w:r>
            <w:r w:rsidRPr="00A002D6">
              <w:rPr>
                <w:rFonts w:eastAsia="Calibri"/>
              </w:rPr>
              <w:t>theories.</w:t>
            </w:r>
          </w:p>
          <w:p w14:paraId="379E8701" w14:textId="50775E0B" w:rsidR="0046133F" w:rsidRPr="00373A4B" w:rsidRDefault="009344E3" w:rsidP="00582214">
            <w:pPr>
              <w:pStyle w:val="FeatureBox3"/>
              <w:rPr>
                <w:b/>
              </w:rPr>
            </w:pPr>
            <w:r w:rsidRPr="00373A4B">
              <w:rPr>
                <w:b/>
              </w:rPr>
              <w:t xml:space="preserve">Teacher </w:t>
            </w:r>
            <w:proofErr w:type="gramStart"/>
            <w:r w:rsidRPr="00373A4B">
              <w:rPr>
                <w:b/>
              </w:rPr>
              <w:t>think</w:t>
            </w:r>
            <w:proofErr w:type="gramEnd"/>
            <w:r w:rsidRPr="00373A4B">
              <w:rPr>
                <w:b/>
              </w:rPr>
              <w:t>-aloud</w:t>
            </w:r>
            <w:r w:rsidR="00F91254" w:rsidRPr="00373A4B">
              <w:rPr>
                <w:b/>
              </w:rPr>
              <w:t>:</w:t>
            </w:r>
          </w:p>
          <w:p w14:paraId="57ADF027" w14:textId="1B70D8AF" w:rsidR="0046133F" w:rsidRPr="00A002D6" w:rsidRDefault="0046133F">
            <w:pPr>
              <w:pStyle w:val="FeatureBox3"/>
              <w:numPr>
                <w:ilvl w:val="0"/>
                <w:numId w:val="40"/>
              </w:numPr>
              <w:ind w:left="544" w:hanging="544"/>
            </w:pPr>
            <w:r w:rsidRPr="00A002D6">
              <w:t>Now</w:t>
            </w:r>
            <w:r w:rsidR="00B04B62">
              <w:t xml:space="preserve"> </w:t>
            </w:r>
            <w:r w:rsidRPr="00A002D6">
              <w:t>I’m</w:t>
            </w:r>
            <w:r w:rsidR="00B04B62">
              <w:t xml:space="preserve"> </w:t>
            </w:r>
            <w:r w:rsidRPr="00A002D6">
              <w:t>thinking</w:t>
            </w:r>
            <w:r w:rsidR="00B04B62">
              <w:t xml:space="preserve"> </w:t>
            </w:r>
            <w:r w:rsidRPr="00A002D6">
              <w:t>about</w:t>
            </w:r>
            <w:r w:rsidR="00B04B62">
              <w:t xml:space="preserve"> </w:t>
            </w:r>
            <w:r w:rsidRPr="00A002D6">
              <w:t>evidence.</w:t>
            </w:r>
            <w:r w:rsidR="00B04B62">
              <w:t xml:space="preserve"> </w:t>
            </w:r>
            <w:r w:rsidRPr="00A002D6">
              <w:t>Fossils</w:t>
            </w:r>
            <w:r w:rsidR="00B04B62">
              <w:t xml:space="preserve"> </w:t>
            </w:r>
            <w:r w:rsidRPr="00A002D6">
              <w:t>are</w:t>
            </w:r>
            <w:r w:rsidR="00B04B62">
              <w:t xml:space="preserve"> </w:t>
            </w:r>
            <w:r w:rsidRPr="00A002D6">
              <w:t>real</w:t>
            </w:r>
            <w:r w:rsidR="00B04B62">
              <w:t xml:space="preserve"> </w:t>
            </w:r>
            <w:r w:rsidRPr="00A002D6">
              <w:t>bones</w:t>
            </w:r>
            <w:r w:rsidR="00B04B62">
              <w:t xml:space="preserve"> </w:t>
            </w:r>
            <w:r w:rsidRPr="00A002D6">
              <w:t>from</w:t>
            </w:r>
            <w:r w:rsidR="00B04B62">
              <w:t xml:space="preserve"> </w:t>
            </w:r>
            <w:r w:rsidRPr="00A002D6">
              <w:t>the</w:t>
            </w:r>
            <w:r w:rsidR="00B04B62">
              <w:t xml:space="preserve"> </w:t>
            </w:r>
            <w:r w:rsidRPr="00A002D6">
              <w:t>past,</w:t>
            </w:r>
            <w:r w:rsidR="00B04B62">
              <w:t xml:space="preserve"> </w:t>
            </w:r>
            <w:r w:rsidRPr="00A002D6">
              <w:t>so</w:t>
            </w:r>
            <w:r w:rsidR="00B04B62">
              <w:t xml:space="preserve"> </w:t>
            </w:r>
            <w:r w:rsidRPr="00A002D6">
              <w:t>they</w:t>
            </w:r>
            <w:r w:rsidR="00B04B62">
              <w:t xml:space="preserve"> </w:t>
            </w:r>
            <w:r w:rsidRPr="00A002D6">
              <w:t>are</w:t>
            </w:r>
            <w:r w:rsidR="00B04B62">
              <w:t xml:space="preserve"> </w:t>
            </w:r>
            <w:r w:rsidRPr="00A002D6">
              <w:t>primary</w:t>
            </w:r>
            <w:r w:rsidR="00B04B62">
              <w:t xml:space="preserve"> </w:t>
            </w:r>
            <w:r w:rsidRPr="00A002D6">
              <w:t>evidence.</w:t>
            </w:r>
            <w:r w:rsidR="00B04B62">
              <w:t xml:space="preserve"> </w:t>
            </w:r>
            <w:r w:rsidRPr="00A002D6">
              <w:t>DNA</w:t>
            </w:r>
            <w:r w:rsidR="00B04B62">
              <w:t xml:space="preserve"> </w:t>
            </w:r>
            <w:r w:rsidRPr="00A002D6">
              <w:t>is</w:t>
            </w:r>
            <w:r w:rsidR="00B04B62">
              <w:t xml:space="preserve"> </w:t>
            </w:r>
            <w:r w:rsidRPr="00A002D6">
              <w:t>also</w:t>
            </w:r>
            <w:r w:rsidR="00B04B62">
              <w:t xml:space="preserve"> </w:t>
            </w:r>
            <w:r w:rsidRPr="00A002D6">
              <w:t>strong</w:t>
            </w:r>
            <w:r w:rsidR="00B04B62">
              <w:t xml:space="preserve"> </w:t>
            </w:r>
            <w:r w:rsidRPr="00A002D6">
              <w:t>evidence</w:t>
            </w:r>
            <w:r w:rsidR="00B04B62">
              <w:t xml:space="preserve"> </w:t>
            </w:r>
            <w:r w:rsidRPr="00A002D6">
              <w:t>because</w:t>
            </w:r>
            <w:r w:rsidR="00B04B62">
              <w:t xml:space="preserve"> </w:t>
            </w:r>
            <w:r w:rsidRPr="00A002D6">
              <w:t>it</w:t>
            </w:r>
            <w:r w:rsidR="00B04B62">
              <w:t xml:space="preserve"> </w:t>
            </w:r>
            <w:r w:rsidRPr="00A002D6">
              <w:t>shows</w:t>
            </w:r>
            <w:r w:rsidR="00B04B62">
              <w:t xml:space="preserve"> </w:t>
            </w:r>
            <w:r w:rsidRPr="00A002D6">
              <w:t>how</w:t>
            </w:r>
            <w:r w:rsidR="00B04B62">
              <w:t xml:space="preserve"> </w:t>
            </w:r>
            <w:r w:rsidRPr="00A002D6">
              <w:t>closely</w:t>
            </w:r>
            <w:r w:rsidR="00B04B62">
              <w:t xml:space="preserve"> </w:t>
            </w:r>
            <w:r w:rsidRPr="00A002D6">
              <w:t>related</w:t>
            </w:r>
            <w:r w:rsidR="00B04B62">
              <w:t xml:space="preserve"> </w:t>
            </w:r>
            <w:r w:rsidRPr="00A002D6">
              <w:t>different</w:t>
            </w:r>
            <w:r w:rsidR="00B04B62">
              <w:t xml:space="preserve"> </w:t>
            </w:r>
            <w:r w:rsidRPr="00A002D6">
              <w:t>groups</w:t>
            </w:r>
            <w:r w:rsidR="00B04B62">
              <w:t xml:space="preserve"> </w:t>
            </w:r>
            <w:r w:rsidRPr="00A002D6">
              <w:t>of</w:t>
            </w:r>
            <w:r w:rsidR="00B04B62">
              <w:t xml:space="preserve"> </w:t>
            </w:r>
            <w:r w:rsidRPr="00A002D6">
              <w:t>people</w:t>
            </w:r>
            <w:r w:rsidR="00B04B62">
              <w:t xml:space="preserve"> </w:t>
            </w:r>
            <w:r w:rsidRPr="00A002D6">
              <w:t>are.</w:t>
            </w:r>
            <w:r w:rsidR="00B04B62">
              <w:t xml:space="preserve"> </w:t>
            </w:r>
            <w:r w:rsidRPr="00A002D6">
              <w:t>If</w:t>
            </w:r>
            <w:r w:rsidR="00B04B62">
              <w:t xml:space="preserve"> </w:t>
            </w:r>
            <w:r w:rsidRPr="00A002D6">
              <w:t>the</w:t>
            </w:r>
            <w:r w:rsidR="00B04B62">
              <w:t xml:space="preserve"> </w:t>
            </w:r>
            <w:r w:rsidRPr="00A002D6">
              <w:t>oldest</w:t>
            </w:r>
            <w:r w:rsidR="00B04B62">
              <w:t xml:space="preserve"> </w:t>
            </w:r>
            <w:r w:rsidRPr="00A002D6">
              <w:t>human</w:t>
            </w:r>
            <w:r w:rsidR="00B04B62">
              <w:t xml:space="preserve"> </w:t>
            </w:r>
            <w:r w:rsidRPr="00A002D6">
              <w:t>fossils</w:t>
            </w:r>
            <w:r w:rsidR="00B04B62">
              <w:t xml:space="preserve"> </w:t>
            </w:r>
            <w:r w:rsidRPr="00A002D6">
              <w:t>and</w:t>
            </w:r>
            <w:r w:rsidR="00B04B62">
              <w:t xml:space="preserve"> </w:t>
            </w:r>
            <w:r w:rsidRPr="00A002D6">
              <w:t>the</w:t>
            </w:r>
            <w:r w:rsidR="00B04B62">
              <w:t xml:space="preserve"> </w:t>
            </w:r>
            <w:r w:rsidRPr="00A002D6">
              <w:t>oldest</w:t>
            </w:r>
            <w:r w:rsidR="00B04B62">
              <w:t xml:space="preserve"> </w:t>
            </w:r>
            <w:r w:rsidRPr="00A002D6">
              <w:t>DNA</w:t>
            </w:r>
            <w:r w:rsidR="00B04B62">
              <w:t xml:space="preserve"> </w:t>
            </w:r>
            <w:r w:rsidRPr="00A002D6">
              <w:t>patterns</w:t>
            </w:r>
            <w:r w:rsidR="00B04B62">
              <w:t xml:space="preserve"> </w:t>
            </w:r>
            <w:r w:rsidRPr="00A002D6">
              <w:t>are</w:t>
            </w:r>
            <w:r w:rsidR="00B04B62">
              <w:t xml:space="preserve"> </w:t>
            </w:r>
            <w:r w:rsidRPr="00A002D6">
              <w:t>found</w:t>
            </w:r>
            <w:r w:rsidR="00B04B62">
              <w:t xml:space="preserve"> </w:t>
            </w:r>
            <w:r w:rsidRPr="00A002D6">
              <w:t>in</w:t>
            </w:r>
            <w:r w:rsidR="00B04B62">
              <w:t xml:space="preserve"> </w:t>
            </w:r>
            <w:r w:rsidRPr="00A002D6">
              <w:t>Africa,</w:t>
            </w:r>
            <w:r w:rsidR="00B04B62">
              <w:t xml:space="preserve"> </w:t>
            </w:r>
            <w:r w:rsidRPr="00A002D6">
              <w:t>that</w:t>
            </w:r>
            <w:r w:rsidR="00B04B62">
              <w:t xml:space="preserve"> </w:t>
            </w:r>
            <w:r w:rsidRPr="00A002D6">
              <w:t>tells</w:t>
            </w:r>
            <w:r w:rsidR="00B04B62">
              <w:t xml:space="preserve"> </w:t>
            </w:r>
            <w:r w:rsidRPr="00A002D6">
              <w:t>us</w:t>
            </w:r>
            <w:r w:rsidR="00B04B62">
              <w:t xml:space="preserve"> </w:t>
            </w:r>
            <w:r w:rsidRPr="00A002D6">
              <w:t>humans</w:t>
            </w:r>
            <w:r w:rsidR="00B04B62">
              <w:t xml:space="preserve"> </w:t>
            </w:r>
            <w:r w:rsidRPr="00A002D6">
              <w:t>first</w:t>
            </w:r>
            <w:r w:rsidR="00B04B62">
              <w:t xml:space="preserve"> </w:t>
            </w:r>
            <w:r w:rsidRPr="00A002D6">
              <w:t>lived</w:t>
            </w:r>
            <w:r w:rsidR="00B04B62">
              <w:t xml:space="preserve"> </w:t>
            </w:r>
            <w:r w:rsidRPr="00A002D6">
              <w:t>there</w:t>
            </w:r>
            <w:r w:rsidR="00F91254">
              <w:t>.</w:t>
            </w:r>
          </w:p>
          <w:p w14:paraId="7762A166" w14:textId="77777777" w:rsidR="00F91254" w:rsidRDefault="0046133F" w:rsidP="00582214">
            <w:pPr>
              <w:pStyle w:val="FeatureBox3"/>
            </w:pPr>
            <w:r w:rsidRPr="00A002D6">
              <w:lastRenderedPageBreak/>
              <w:t>Explain:</w:t>
            </w:r>
          </w:p>
          <w:p w14:paraId="0A92FA6C" w14:textId="1DF56098" w:rsidR="0046133F" w:rsidRPr="00A002D6" w:rsidRDefault="0046133F">
            <w:pPr>
              <w:pStyle w:val="FeatureBox3"/>
              <w:numPr>
                <w:ilvl w:val="0"/>
                <w:numId w:val="40"/>
              </w:numPr>
              <w:ind w:left="544" w:hanging="544"/>
            </w:pPr>
            <w:r w:rsidRPr="00A002D6">
              <w:t>This</w:t>
            </w:r>
            <w:r w:rsidR="00B04B62">
              <w:t xml:space="preserve"> </w:t>
            </w:r>
            <w:r w:rsidRPr="00A002D6">
              <w:t>evidence</w:t>
            </w:r>
            <w:r w:rsidR="00B04B62">
              <w:t xml:space="preserve"> </w:t>
            </w:r>
            <w:r w:rsidRPr="00A002D6">
              <w:t>supports</w:t>
            </w:r>
            <w:r w:rsidR="00B04B62">
              <w:t xml:space="preserve"> </w:t>
            </w:r>
            <w:r w:rsidRPr="00A002D6">
              <w:t>the</w:t>
            </w:r>
            <w:r w:rsidR="00B04B62">
              <w:t xml:space="preserve"> </w:t>
            </w:r>
            <w:r w:rsidRPr="00A002D6">
              <w:t>Out</w:t>
            </w:r>
            <w:r w:rsidR="00B04B62">
              <w:t xml:space="preserve"> </w:t>
            </w:r>
            <w:r w:rsidRPr="00A002D6">
              <w:t>of</w:t>
            </w:r>
            <w:r w:rsidR="00B04B62">
              <w:t xml:space="preserve"> </w:t>
            </w:r>
            <w:r w:rsidRPr="00A002D6">
              <w:t>Africa</w:t>
            </w:r>
            <w:r w:rsidR="00B04B62">
              <w:t xml:space="preserve"> </w:t>
            </w:r>
            <w:r w:rsidRPr="00A002D6">
              <w:t>model</w:t>
            </w:r>
            <w:r w:rsidR="00B04B62">
              <w:t xml:space="preserve"> </w:t>
            </w:r>
            <w:r w:rsidRPr="00A002D6">
              <w:t>because</w:t>
            </w:r>
            <w:r w:rsidR="00B04B62">
              <w:t xml:space="preserve"> </w:t>
            </w:r>
            <w:r w:rsidRPr="00A002D6">
              <w:t>it</w:t>
            </w:r>
            <w:r w:rsidR="00B04B62">
              <w:t xml:space="preserve"> </w:t>
            </w:r>
            <w:r w:rsidRPr="00A002D6">
              <w:t>shows</w:t>
            </w:r>
            <w:r w:rsidR="00956A95">
              <w:t xml:space="preserve"> t</w:t>
            </w:r>
            <w:r w:rsidRPr="00A002D6">
              <w:t>he</w:t>
            </w:r>
            <w:r w:rsidR="00B04B62">
              <w:t xml:space="preserve"> </w:t>
            </w:r>
            <w:r w:rsidRPr="00A002D6">
              <w:t>earliest</w:t>
            </w:r>
            <w:r w:rsidR="00B04B62">
              <w:t xml:space="preserve"> </w:t>
            </w:r>
            <w:r w:rsidRPr="00A002D6">
              <w:t>human</w:t>
            </w:r>
            <w:r w:rsidR="00B04B62">
              <w:t xml:space="preserve"> </w:t>
            </w:r>
            <w:r w:rsidRPr="00A002D6">
              <w:t>remains</w:t>
            </w:r>
            <w:r w:rsidR="00B04B62">
              <w:t xml:space="preserve"> </w:t>
            </w:r>
            <w:r w:rsidRPr="00A002D6">
              <w:t>are</w:t>
            </w:r>
            <w:r w:rsidR="00B04B62">
              <w:t xml:space="preserve"> </w:t>
            </w:r>
            <w:r w:rsidRPr="00A002D6">
              <w:t>in</w:t>
            </w:r>
            <w:r w:rsidR="00B04B62">
              <w:t xml:space="preserve"> </w:t>
            </w:r>
            <w:r w:rsidRPr="00A002D6">
              <w:t>Africa.</w:t>
            </w:r>
          </w:p>
          <w:p w14:paraId="439DABF2" w14:textId="641A64E5" w:rsidR="0046133F" w:rsidRPr="00A002D6" w:rsidRDefault="0046133F">
            <w:pPr>
              <w:pStyle w:val="FeatureBox3"/>
              <w:numPr>
                <w:ilvl w:val="0"/>
                <w:numId w:val="40"/>
              </w:numPr>
              <w:ind w:left="544" w:hanging="544"/>
            </w:pPr>
            <w:r w:rsidRPr="00A002D6">
              <w:t>DNA</w:t>
            </w:r>
            <w:r w:rsidR="00B04B62">
              <w:t xml:space="preserve"> </w:t>
            </w:r>
            <w:r w:rsidRPr="00A002D6">
              <w:t>shows</w:t>
            </w:r>
            <w:r w:rsidR="00B04B62">
              <w:t xml:space="preserve"> </w:t>
            </w:r>
            <w:r w:rsidRPr="00A002D6">
              <w:t>all</w:t>
            </w:r>
            <w:r w:rsidR="00B04B62">
              <w:t xml:space="preserve"> </w:t>
            </w:r>
            <w:r w:rsidRPr="00A002D6">
              <w:t>modern</w:t>
            </w:r>
            <w:r w:rsidR="00B04B62">
              <w:t xml:space="preserve"> </w:t>
            </w:r>
            <w:r w:rsidRPr="00A002D6">
              <w:t>humans</w:t>
            </w:r>
            <w:r w:rsidR="00B04B62">
              <w:t xml:space="preserve"> </w:t>
            </w:r>
            <w:r w:rsidRPr="00A002D6">
              <w:t>are</w:t>
            </w:r>
            <w:r w:rsidR="00B04B62">
              <w:t xml:space="preserve"> </w:t>
            </w:r>
            <w:r w:rsidRPr="00A002D6">
              <w:t>closely</w:t>
            </w:r>
            <w:r w:rsidR="00B04B62">
              <w:t xml:space="preserve"> </w:t>
            </w:r>
            <w:r w:rsidRPr="00A002D6">
              <w:t>related</w:t>
            </w:r>
            <w:r w:rsidR="00B04B62">
              <w:t xml:space="preserve"> </w:t>
            </w:r>
            <w:r w:rsidRPr="00A002D6">
              <w:t>and</w:t>
            </w:r>
            <w:r w:rsidR="00B04B62">
              <w:t xml:space="preserve"> </w:t>
            </w:r>
            <w:r w:rsidRPr="00A002D6">
              <w:t>trace</w:t>
            </w:r>
            <w:r w:rsidR="00B04B62">
              <w:t xml:space="preserve"> </w:t>
            </w:r>
            <w:r w:rsidRPr="00A002D6">
              <w:t>back</w:t>
            </w:r>
            <w:r w:rsidR="00B04B62">
              <w:t xml:space="preserve"> </w:t>
            </w:r>
            <w:r w:rsidRPr="00A002D6">
              <w:t>to</w:t>
            </w:r>
            <w:r w:rsidR="00B04B62">
              <w:t xml:space="preserve"> </w:t>
            </w:r>
            <w:r w:rsidRPr="00A002D6">
              <w:t>Africa.</w:t>
            </w:r>
            <w:r w:rsidR="00F91254">
              <w:t xml:space="preserve"> </w:t>
            </w:r>
            <w:r w:rsidRPr="00A002D6">
              <w:t>So</w:t>
            </w:r>
            <w:r w:rsidR="00B04B62">
              <w:t xml:space="preserve"> </w:t>
            </w:r>
            <w:r w:rsidRPr="00A002D6">
              <w:t>scientists</w:t>
            </w:r>
            <w:r w:rsidR="00B04B62">
              <w:t xml:space="preserve"> </w:t>
            </w:r>
            <w:r w:rsidRPr="00A002D6">
              <w:t>use</w:t>
            </w:r>
            <w:r w:rsidR="00B04B62">
              <w:t xml:space="preserve"> </w:t>
            </w:r>
            <w:r w:rsidRPr="00A002D6">
              <w:t>this</w:t>
            </w:r>
            <w:r w:rsidR="00B04B62">
              <w:t xml:space="preserve"> </w:t>
            </w:r>
            <w:r w:rsidRPr="00A002D6">
              <w:t>evidence</w:t>
            </w:r>
            <w:r w:rsidR="00B04B62">
              <w:t xml:space="preserve"> </w:t>
            </w:r>
            <w:r w:rsidRPr="00A002D6">
              <w:t>to</w:t>
            </w:r>
            <w:r w:rsidR="00B04B62">
              <w:t xml:space="preserve"> </w:t>
            </w:r>
            <w:r w:rsidRPr="00A002D6">
              <w:t>explain</w:t>
            </w:r>
            <w:r w:rsidR="00B04B62">
              <w:t xml:space="preserve"> </w:t>
            </w:r>
            <w:r w:rsidRPr="00A002D6">
              <w:t>why</w:t>
            </w:r>
            <w:r w:rsidR="00B04B62">
              <w:t xml:space="preserve"> </w:t>
            </w:r>
            <w:r w:rsidRPr="00A002D6">
              <w:t>they</w:t>
            </w:r>
            <w:r w:rsidR="00B04B62">
              <w:t xml:space="preserve"> </w:t>
            </w:r>
            <w:r w:rsidRPr="00A002D6">
              <w:t>believe</w:t>
            </w:r>
            <w:r w:rsidR="00B04B62">
              <w:t xml:space="preserve"> </w:t>
            </w:r>
            <w:r w:rsidRPr="00A002D6">
              <w:t>humans</w:t>
            </w:r>
            <w:r w:rsidR="00B04B62">
              <w:t xml:space="preserve"> </w:t>
            </w:r>
            <w:r w:rsidRPr="00A002D6">
              <w:t>started</w:t>
            </w:r>
            <w:r w:rsidR="00B04B62">
              <w:t xml:space="preserve"> </w:t>
            </w:r>
            <w:r w:rsidRPr="00A002D6">
              <w:t>in</w:t>
            </w:r>
            <w:r w:rsidR="00B04B62">
              <w:t xml:space="preserve"> </w:t>
            </w:r>
            <w:r w:rsidRPr="00A002D6">
              <w:t>Africa</w:t>
            </w:r>
            <w:r w:rsidR="00B04B62">
              <w:t xml:space="preserve"> </w:t>
            </w:r>
            <w:r w:rsidRPr="00A002D6">
              <w:t>and</w:t>
            </w:r>
            <w:r w:rsidR="00B04B62">
              <w:t xml:space="preserve"> </w:t>
            </w:r>
            <w:r w:rsidRPr="00A002D6">
              <w:t>later</w:t>
            </w:r>
            <w:r w:rsidR="00B04B62">
              <w:t xml:space="preserve"> </w:t>
            </w:r>
            <w:r w:rsidRPr="00A002D6">
              <w:t>migrated</w:t>
            </w:r>
            <w:r w:rsidR="00B04B62">
              <w:t xml:space="preserve"> </w:t>
            </w:r>
            <w:r w:rsidRPr="00A002D6">
              <w:t>to</w:t>
            </w:r>
            <w:r w:rsidR="00B04B62">
              <w:t xml:space="preserve"> </w:t>
            </w:r>
            <w:r w:rsidRPr="00A002D6">
              <w:t>other</w:t>
            </w:r>
            <w:r w:rsidR="00B04B62">
              <w:t xml:space="preserve"> </w:t>
            </w:r>
            <w:r w:rsidRPr="00A002D6">
              <w:t>continents</w:t>
            </w:r>
            <w:r w:rsidR="00F91254">
              <w:t>.</w:t>
            </w:r>
          </w:p>
          <w:p w14:paraId="04634BEF" w14:textId="77777777" w:rsidR="0018006A" w:rsidRDefault="001D6EEA" w:rsidP="0018006A">
            <w:r w:rsidRPr="00A002D6">
              <w:t>Students</w:t>
            </w:r>
            <w:r w:rsidR="00B04B62">
              <w:t xml:space="preserve"> </w:t>
            </w:r>
            <w:r w:rsidRPr="00A002D6">
              <w:t>complete</w:t>
            </w:r>
            <w:r w:rsidR="00B04B62">
              <w:t xml:space="preserve"> </w:t>
            </w:r>
            <w:r w:rsidRPr="00A002D6">
              <w:t>the</w:t>
            </w:r>
            <w:r w:rsidR="00B04B62">
              <w:t xml:space="preserve"> </w:t>
            </w:r>
            <w:r w:rsidRPr="00A002D6">
              <w:t>following</w:t>
            </w:r>
            <w:r w:rsidR="0018006A">
              <w:t xml:space="preserve"> questions</w:t>
            </w:r>
            <w:r w:rsidR="00B04B62">
              <w:t xml:space="preserve"> </w:t>
            </w:r>
          </w:p>
          <w:p w14:paraId="5A533C04" w14:textId="5845AF4F" w:rsidR="0046133F" w:rsidRPr="00A002D6" w:rsidRDefault="0046133F" w:rsidP="0018006A">
            <w:pPr>
              <w:pStyle w:val="ListNumber"/>
            </w:pPr>
            <w:r w:rsidRPr="00A002D6">
              <w:t>Where</w:t>
            </w:r>
            <w:r w:rsidR="00B04B62">
              <w:t xml:space="preserve"> </w:t>
            </w:r>
            <w:r w:rsidRPr="00A002D6">
              <w:t>did</w:t>
            </w:r>
            <w:r w:rsidR="00B04B62">
              <w:t xml:space="preserve"> </w:t>
            </w:r>
            <w:r w:rsidRPr="00A002D6">
              <w:t>early</w:t>
            </w:r>
            <w:r w:rsidR="00B04B62">
              <w:t xml:space="preserve"> </w:t>
            </w:r>
            <w:r w:rsidRPr="00A002D6">
              <w:t>humans</w:t>
            </w:r>
            <w:r w:rsidR="00B04B62">
              <w:t xml:space="preserve"> </w:t>
            </w:r>
            <w:r w:rsidRPr="00A002D6">
              <w:t>first</w:t>
            </w:r>
            <w:r w:rsidR="00B04B62">
              <w:t xml:space="preserve"> </w:t>
            </w:r>
            <w:r w:rsidRPr="00A002D6">
              <w:t>live?</w:t>
            </w:r>
          </w:p>
          <w:p w14:paraId="46325027" w14:textId="37B73A49" w:rsidR="0046133F" w:rsidRPr="00A002D6" w:rsidRDefault="0046133F" w:rsidP="009932C2">
            <w:pPr>
              <w:pStyle w:val="ListNumber"/>
            </w:pPr>
            <w:r w:rsidRPr="00A002D6">
              <w:t>Which</w:t>
            </w:r>
            <w:r w:rsidR="00B04B62">
              <w:t xml:space="preserve"> </w:t>
            </w:r>
            <w:r w:rsidRPr="00A002D6">
              <w:t>model</w:t>
            </w:r>
            <w:r w:rsidR="00B04B62">
              <w:t xml:space="preserve"> </w:t>
            </w:r>
            <w:r w:rsidRPr="00A002D6">
              <w:t>do</w:t>
            </w:r>
            <w:r w:rsidR="00B04B62">
              <w:t xml:space="preserve"> </w:t>
            </w:r>
            <w:r w:rsidRPr="00A002D6">
              <w:t>scientists</w:t>
            </w:r>
            <w:r w:rsidR="00B04B62">
              <w:t xml:space="preserve"> </w:t>
            </w:r>
            <w:r w:rsidRPr="00A002D6">
              <w:t>now</w:t>
            </w:r>
            <w:r w:rsidR="00B04B62">
              <w:t xml:space="preserve"> </w:t>
            </w:r>
            <w:r w:rsidRPr="00A002D6">
              <w:t>mostly</w:t>
            </w:r>
            <w:r w:rsidR="00B04B62">
              <w:t xml:space="preserve"> </w:t>
            </w:r>
            <w:r w:rsidRPr="00A002D6">
              <w:t>agree</w:t>
            </w:r>
            <w:r w:rsidR="00B04B62">
              <w:t xml:space="preserve"> </w:t>
            </w:r>
            <w:r w:rsidRPr="00A002D6">
              <w:t>is</w:t>
            </w:r>
            <w:r w:rsidR="00B04B62">
              <w:t xml:space="preserve"> </w:t>
            </w:r>
            <w:r w:rsidRPr="00A002D6">
              <w:t>correct?</w:t>
            </w:r>
          </w:p>
          <w:p w14:paraId="1339B4D3" w14:textId="1A6DD0DD" w:rsidR="0046133F" w:rsidRDefault="0046133F" w:rsidP="007A290C">
            <w:pPr>
              <w:pStyle w:val="ListNumber"/>
            </w:pPr>
            <w:r w:rsidRPr="003A44E5">
              <w:t>Complete</w:t>
            </w:r>
            <w:r w:rsidR="00B04B62" w:rsidRPr="003A44E5">
              <w:t xml:space="preserve"> </w:t>
            </w:r>
            <w:r w:rsidRPr="003A44E5">
              <w:t>the</w:t>
            </w:r>
            <w:r w:rsidR="00B04B62" w:rsidRPr="003A44E5">
              <w:t xml:space="preserve"> </w:t>
            </w:r>
            <w:r w:rsidRPr="003A44E5">
              <w:t>following</w:t>
            </w:r>
            <w:r w:rsidR="00B04B62" w:rsidRPr="003A44E5">
              <w:t xml:space="preserve"> </w:t>
            </w:r>
            <w:r w:rsidRPr="003A44E5">
              <w:t>sentences.</w:t>
            </w:r>
            <w:r w:rsidR="00B04B62" w:rsidRPr="003A44E5">
              <w:t xml:space="preserve"> </w:t>
            </w:r>
          </w:p>
          <w:p w14:paraId="27DAAF29" w14:textId="14453BDC" w:rsidR="0046133F" w:rsidRPr="00A002D6" w:rsidRDefault="0046133F" w:rsidP="007A290C">
            <w:pPr>
              <w:pStyle w:val="ListNumber2"/>
            </w:pPr>
            <w:r w:rsidRPr="00A002D6">
              <w:t>Early</w:t>
            </w:r>
            <w:r w:rsidR="00B04B62">
              <w:t xml:space="preserve"> </w:t>
            </w:r>
            <w:r w:rsidRPr="00A002D6">
              <w:t>humans</w:t>
            </w:r>
            <w:r w:rsidR="00B04B62">
              <w:t xml:space="preserve"> </w:t>
            </w:r>
            <w:r w:rsidRPr="00A002D6">
              <w:t>started</w:t>
            </w:r>
            <w:r w:rsidR="00B04B62">
              <w:t xml:space="preserve"> </w:t>
            </w:r>
            <w:r w:rsidRPr="00A002D6">
              <w:t>spreading</w:t>
            </w:r>
            <w:r w:rsidR="00B04B62">
              <w:t xml:space="preserve"> </w:t>
            </w:r>
            <w:r w:rsidRPr="00A002D6">
              <w:t>out</w:t>
            </w:r>
            <w:r w:rsidR="00B04B62">
              <w:t xml:space="preserve"> </w:t>
            </w:r>
            <w:r w:rsidRPr="00A002D6">
              <w:t>of</w:t>
            </w:r>
            <w:r w:rsidR="00B04B62">
              <w:t xml:space="preserve"> </w:t>
            </w:r>
            <w:r w:rsidRPr="00A002D6">
              <w:t>Africa</w:t>
            </w:r>
            <w:r w:rsidR="00B04B62">
              <w:t xml:space="preserve"> </w:t>
            </w:r>
            <w:r w:rsidRPr="00A002D6">
              <w:t>about</w:t>
            </w:r>
            <w:r w:rsidR="00B04B62">
              <w:t xml:space="preserve"> </w:t>
            </w:r>
            <w:r w:rsidRPr="00A002D6">
              <w:t>___________</w:t>
            </w:r>
            <w:r w:rsidR="00B04B62">
              <w:t xml:space="preserve"> </w:t>
            </w:r>
            <w:r w:rsidRPr="00A002D6">
              <w:t>years</w:t>
            </w:r>
            <w:r w:rsidR="00B04B62">
              <w:t xml:space="preserve"> </w:t>
            </w:r>
            <w:r w:rsidRPr="00A002D6">
              <w:t>ago.</w:t>
            </w:r>
          </w:p>
          <w:p w14:paraId="0B7E8DB1" w14:textId="3C407FF8" w:rsidR="0046133F" w:rsidRPr="00A002D6" w:rsidRDefault="0046133F" w:rsidP="007A290C">
            <w:pPr>
              <w:pStyle w:val="ListNumber2"/>
            </w:pPr>
            <w:r w:rsidRPr="00A002D6">
              <w:t>DNA</w:t>
            </w:r>
            <w:r w:rsidR="00B04B62">
              <w:t xml:space="preserve"> </w:t>
            </w:r>
            <w:r w:rsidRPr="00A002D6">
              <w:t>evidence</w:t>
            </w:r>
            <w:r w:rsidR="00B04B62">
              <w:t xml:space="preserve"> </w:t>
            </w:r>
            <w:r w:rsidRPr="00A002D6">
              <w:t>helps</w:t>
            </w:r>
            <w:r w:rsidR="00B04B62">
              <w:t xml:space="preserve"> </w:t>
            </w:r>
            <w:r w:rsidRPr="00A002D6">
              <w:t>scientists</w:t>
            </w:r>
            <w:r w:rsidR="00B04B62">
              <w:t xml:space="preserve"> </w:t>
            </w:r>
            <w:r w:rsidRPr="00A002D6">
              <w:t>because</w:t>
            </w:r>
            <w:r w:rsidR="00B04B62">
              <w:t xml:space="preserve"> </w:t>
            </w:r>
            <w:r w:rsidRPr="00A002D6">
              <w:t>it</w:t>
            </w:r>
            <w:r w:rsidR="00B04B62">
              <w:t xml:space="preserve"> </w:t>
            </w:r>
            <w:r w:rsidRPr="00A002D6">
              <w:t>shows</w:t>
            </w:r>
            <w:r w:rsidR="00B04B62">
              <w:t xml:space="preserve"> </w:t>
            </w:r>
            <w:r w:rsidRPr="00A002D6">
              <w:t>that</w:t>
            </w:r>
            <w:r w:rsidR="00B04B62">
              <w:t xml:space="preserve"> </w:t>
            </w:r>
            <w:r w:rsidR="002A4AE7" w:rsidRPr="00A002D6">
              <w:t>_____</w:t>
            </w:r>
            <w:r w:rsidRPr="00A002D6">
              <w:t>___________________.</w:t>
            </w:r>
          </w:p>
          <w:p w14:paraId="110E71F5" w14:textId="74760DAF" w:rsidR="0046133F" w:rsidRPr="007A290C" w:rsidRDefault="0046133F" w:rsidP="007A290C">
            <w:pPr>
              <w:pStyle w:val="ListNumber"/>
            </w:pPr>
            <w:r w:rsidRPr="007A290C">
              <w:t>What</w:t>
            </w:r>
            <w:r w:rsidR="00B04B62" w:rsidRPr="007A290C">
              <w:t xml:space="preserve"> </w:t>
            </w:r>
            <w:r w:rsidRPr="007A290C">
              <w:t>is</w:t>
            </w:r>
            <w:r w:rsidR="00B04B62" w:rsidRPr="007A290C">
              <w:t xml:space="preserve"> </w:t>
            </w:r>
            <w:r w:rsidRPr="007A290C">
              <w:t>one</w:t>
            </w:r>
            <w:r w:rsidR="00B04B62" w:rsidRPr="007A290C">
              <w:t xml:space="preserve"> </w:t>
            </w:r>
            <w:r w:rsidRPr="007A290C">
              <w:t>type</w:t>
            </w:r>
            <w:r w:rsidR="00B04B62" w:rsidRPr="007A290C">
              <w:t xml:space="preserve"> </w:t>
            </w:r>
            <w:r w:rsidRPr="007A290C">
              <w:t>of</w:t>
            </w:r>
            <w:r w:rsidR="00B04B62" w:rsidRPr="007A290C">
              <w:t xml:space="preserve"> </w:t>
            </w:r>
            <w:r w:rsidRPr="007A290C">
              <w:t>evidence</w:t>
            </w:r>
            <w:r w:rsidR="00B04B62" w:rsidRPr="007A290C">
              <w:t xml:space="preserve"> </w:t>
            </w:r>
            <w:r w:rsidRPr="007A290C">
              <w:t>scientists</w:t>
            </w:r>
            <w:r w:rsidR="00B04B62" w:rsidRPr="007A290C">
              <w:t xml:space="preserve"> </w:t>
            </w:r>
            <w:r w:rsidRPr="007A290C">
              <w:t>use</w:t>
            </w:r>
            <w:r w:rsidR="00B04B62" w:rsidRPr="007A290C">
              <w:t xml:space="preserve"> </w:t>
            </w:r>
            <w:r w:rsidRPr="007A290C">
              <w:t>to</w:t>
            </w:r>
            <w:r w:rsidR="00B04B62" w:rsidRPr="007A290C">
              <w:t xml:space="preserve"> </w:t>
            </w:r>
            <w:r w:rsidRPr="007A290C">
              <w:t>learn</w:t>
            </w:r>
            <w:r w:rsidR="00B04B62" w:rsidRPr="007A290C">
              <w:t xml:space="preserve"> </w:t>
            </w:r>
            <w:r w:rsidRPr="007A290C">
              <w:t>about</w:t>
            </w:r>
            <w:r w:rsidR="00B04B62" w:rsidRPr="007A290C">
              <w:t xml:space="preserve"> </w:t>
            </w:r>
            <w:r w:rsidRPr="007A290C">
              <w:t>early</w:t>
            </w:r>
            <w:r w:rsidR="00B04B62" w:rsidRPr="007A290C">
              <w:t xml:space="preserve"> </w:t>
            </w:r>
            <w:r w:rsidRPr="007A290C">
              <w:t>humans?</w:t>
            </w:r>
          </w:p>
          <w:p w14:paraId="72366F62" w14:textId="63884442" w:rsidR="0046133F" w:rsidRPr="007A290C" w:rsidRDefault="0046133F" w:rsidP="007A290C">
            <w:pPr>
              <w:pStyle w:val="ListNumber"/>
            </w:pPr>
            <w:r w:rsidRPr="007A290C">
              <w:lastRenderedPageBreak/>
              <w:t>Why</w:t>
            </w:r>
            <w:r w:rsidR="00B04B62" w:rsidRPr="007A290C">
              <w:t xml:space="preserve"> </w:t>
            </w:r>
            <w:r w:rsidRPr="007A290C">
              <w:t>is</w:t>
            </w:r>
            <w:r w:rsidR="00B04B62" w:rsidRPr="007A290C">
              <w:t xml:space="preserve"> </w:t>
            </w:r>
            <w:r w:rsidRPr="007A290C">
              <w:t>Australia</w:t>
            </w:r>
            <w:r w:rsidR="00B04B62" w:rsidRPr="007A290C">
              <w:t xml:space="preserve"> </w:t>
            </w:r>
            <w:r w:rsidRPr="007A290C">
              <w:t>important</w:t>
            </w:r>
            <w:r w:rsidR="00B04B62" w:rsidRPr="007A290C">
              <w:t xml:space="preserve"> </w:t>
            </w:r>
            <w:r w:rsidRPr="007A290C">
              <w:t>in</w:t>
            </w:r>
            <w:r w:rsidR="00B04B62" w:rsidRPr="007A290C">
              <w:t xml:space="preserve"> </w:t>
            </w:r>
            <w:r w:rsidRPr="007A290C">
              <w:t>the</w:t>
            </w:r>
            <w:r w:rsidR="00B04B62" w:rsidRPr="007A290C">
              <w:t xml:space="preserve"> </w:t>
            </w:r>
            <w:r w:rsidRPr="007A290C">
              <w:t>story</w:t>
            </w:r>
            <w:r w:rsidR="00B04B62" w:rsidRPr="007A290C">
              <w:t xml:space="preserve"> </w:t>
            </w:r>
            <w:r w:rsidRPr="007A290C">
              <w:t>of</w:t>
            </w:r>
            <w:r w:rsidR="00B04B62" w:rsidRPr="007A290C">
              <w:t xml:space="preserve"> </w:t>
            </w:r>
            <w:r w:rsidRPr="007A290C">
              <w:t>early</w:t>
            </w:r>
            <w:r w:rsidR="00B04B62" w:rsidRPr="007A290C">
              <w:t xml:space="preserve"> </w:t>
            </w:r>
            <w:r w:rsidRPr="007A290C">
              <w:t>human</w:t>
            </w:r>
            <w:r w:rsidR="00B04B62" w:rsidRPr="007A290C">
              <w:t xml:space="preserve"> </w:t>
            </w:r>
            <w:r w:rsidRPr="007A290C">
              <w:t>migration?</w:t>
            </w:r>
          </w:p>
          <w:p w14:paraId="6F423DB7" w14:textId="2F299674" w:rsidR="004165DB" w:rsidRPr="007A290C" w:rsidRDefault="004165DB" w:rsidP="004165DB">
            <w:pPr>
              <w:rPr>
                <w:rStyle w:val="Strong"/>
              </w:rPr>
            </w:pPr>
            <w:r w:rsidRPr="007A290C">
              <w:rPr>
                <w:rStyle w:val="Strong"/>
              </w:rPr>
              <w:t>Concluding</w:t>
            </w:r>
            <w:r w:rsidR="00B04B62" w:rsidRPr="007A290C">
              <w:rPr>
                <w:rStyle w:val="Strong"/>
              </w:rPr>
              <w:t xml:space="preserve"> </w:t>
            </w:r>
            <w:r w:rsidRPr="007A290C">
              <w:rPr>
                <w:rStyle w:val="Strong"/>
              </w:rPr>
              <w:t>the</w:t>
            </w:r>
            <w:r w:rsidR="00B04B62" w:rsidRPr="007A290C">
              <w:rPr>
                <w:rStyle w:val="Strong"/>
              </w:rPr>
              <w:t xml:space="preserve"> </w:t>
            </w:r>
            <w:r w:rsidRPr="007A290C">
              <w:rPr>
                <w:rStyle w:val="Strong"/>
              </w:rPr>
              <w:t>le</w:t>
            </w:r>
            <w:r w:rsidR="007C692A" w:rsidRPr="007A290C">
              <w:rPr>
                <w:rStyle w:val="Strong"/>
              </w:rPr>
              <w:t>sson</w:t>
            </w:r>
          </w:p>
          <w:p w14:paraId="06F77984" w14:textId="2348418A" w:rsidR="008A70AF" w:rsidRPr="00A002D6" w:rsidRDefault="008A70AF" w:rsidP="008A70AF">
            <w:r w:rsidRPr="00A002D6">
              <w:t>Students</w:t>
            </w:r>
            <w:r w:rsidR="00B04B62">
              <w:t xml:space="preserve"> </w:t>
            </w:r>
            <w:r w:rsidRPr="00A002D6">
              <w:t>complete</w:t>
            </w:r>
            <w:r w:rsidR="00B04B62">
              <w:t xml:space="preserve"> </w:t>
            </w:r>
            <w:r w:rsidRPr="00A002D6">
              <w:t>a</w:t>
            </w:r>
            <w:r w:rsidR="00B04B62">
              <w:t xml:space="preserve"> </w:t>
            </w:r>
            <w:r w:rsidRPr="00A002D6">
              <w:t>short</w:t>
            </w:r>
            <w:r w:rsidR="00B04B62">
              <w:t xml:space="preserve"> </w:t>
            </w:r>
            <w:r w:rsidRPr="00A002D6">
              <w:t>exit</w:t>
            </w:r>
            <w:r w:rsidR="00B04B62">
              <w:t xml:space="preserve"> </w:t>
            </w:r>
            <w:r w:rsidRPr="00A002D6">
              <w:t>activity.</w:t>
            </w:r>
            <w:r w:rsidR="00B04B62">
              <w:t xml:space="preserve"> </w:t>
            </w:r>
            <w:r w:rsidRPr="00A002D6">
              <w:t>Each</w:t>
            </w:r>
            <w:r w:rsidR="00B04B62">
              <w:t xml:space="preserve"> </w:t>
            </w:r>
            <w:r w:rsidRPr="00A002D6">
              <w:t>student</w:t>
            </w:r>
            <w:r w:rsidR="00B04B62">
              <w:t xml:space="preserve"> </w:t>
            </w:r>
            <w:r w:rsidRPr="00A002D6">
              <w:t>selects</w:t>
            </w:r>
            <w:r w:rsidR="00B04B62">
              <w:t xml:space="preserve"> </w:t>
            </w:r>
            <w:r w:rsidRPr="00A002D6">
              <w:t>one</w:t>
            </w:r>
            <w:r w:rsidR="00B04B62">
              <w:t xml:space="preserve"> </w:t>
            </w:r>
            <w:r w:rsidRPr="00A002D6">
              <w:t>source</w:t>
            </w:r>
            <w:r w:rsidR="00B04B62">
              <w:t xml:space="preserve"> </w:t>
            </w:r>
            <w:r w:rsidRPr="00A002D6">
              <w:t>used</w:t>
            </w:r>
            <w:r w:rsidR="00B04B62">
              <w:t xml:space="preserve"> </w:t>
            </w:r>
            <w:r w:rsidRPr="00A002D6">
              <w:t>in</w:t>
            </w:r>
            <w:r w:rsidR="00B04B62">
              <w:t xml:space="preserve"> </w:t>
            </w:r>
            <w:r w:rsidRPr="00A002D6">
              <w:t>the</w:t>
            </w:r>
            <w:r w:rsidR="00B04B62">
              <w:t xml:space="preserve"> </w:t>
            </w:r>
            <w:r w:rsidRPr="00A002D6">
              <w:t>lesson</w:t>
            </w:r>
            <w:r w:rsidR="00B04B62">
              <w:t xml:space="preserve"> </w:t>
            </w:r>
            <w:r w:rsidRPr="00A002D6">
              <w:t>and</w:t>
            </w:r>
            <w:r w:rsidR="00B04B62">
              <w:t xml:space="preserve"> </w:t>
            </w:r>
            <w:r w:rsidRPr="00A002D6">
              <w:t>writes</w:t>
            </w:r>
            <w:r w:rsidR="0018006A">
              <w:t xml:space="preserve"> 3 sentences for each</w:t>
            </w:r>
            <w:r w:rsidR="00B04B62">
              <w:t xml:space="preserve"> </w:t>
            </w:r>
            <w:r w:rsidR="00167BEF">
              <w:t>response</w:t>
            </w:r>
            <w:r w:rsidRPr="00A002D6">
              <w:t>:</w:t>
            </w:r>
          </w:p>
          <w:p w14:paraId="5EFD63B1" w14:textId="7A813D5E" w:rsidR="008A70AF" w:rsidRPr="00A002D6" w:rsidRDefault="00167BEF" w:rsidP="00E854A3">
            <w:pPr>
              <w:pStyle w:val="ListBullet"/>
            </w:pPr>
            <w:r>
              <w:t>I</w:t>
            </w:r>
            <w:r w:rsidRPr="00A002D6">
              <w:t>dentify</w:t>
            </w:r>
            <w:r>
              <w:t xml:space="preserve"> </w:t>
            </w:r>
            <w:r w:rsidR="008A70AF" w:rsidRPr="00A002D6">
              <w:t>whether</w:t>
            </w:r>
            <w:r w:rsidR="00B04B62">
              <w:t xml:space="preserve"> </w:t>
            </w:r>
            <w:r w:rsidR="008A70AF" w:rsidRPr="00A002D6">
              <w:t>the</w:t>
            </w:r>
            <w:r w:rsidR="00B04B62">
              <w:t xml:space="preserve"> </w:t>
            </w:r>
            <w:r w:rsidR="008A70AF" w:rsidRPr="00A002D6">
              <w:t>source</w:t>
            </w:r>
            <w:r w:rsidR="00B04B62">
              <w:t xml:space="preserve"> </w:t>
            </w:r>
            <w:r w:rsidR="008A70AF" w:rsidRPr="00A002D6">
              <w:t>is</w:t>
            </w:r>
            <w:r w:rsidR="00B04B62">
              <w:t xml:space="preserve"> </w:t>
            </w:r>
            <w:r w:rsidR="008A70AF" w:rsidRPr="00A002D6">
              <w:t>a</w:t>
            </w:r>
            <w:r w:rsidR="00B04B62">
              <w:t xml:space="preserve"> </w:t>
            </w:r>
            <w:r w:rsidR="008A70AF" w:rsidRPr="00A002D6">
              <w:t>primary</w:t>
            </w:r>
            <w:r w:rsidR="00B04B62">
              <w:t xml:space="preserve"> </w:t>
            </w:r>
            <w:r w:rsidR="008A70AF" w:rsidRPr="00A002D6">
              <w:t>or</w:t>
            </w:r>
            <w:r w:rsidR="00B04B62">
              <w:t xml:space="preserve"> </w:t>
            </w:r>
            <w:r w:rsidR="008A70AF" w:rsidRPr="00A002D6">
              <w:t>secondary</w:t>
            </w:r>
            <w:r w:rsidR="00B04B62">
              <w:t xml:space="preserve"> </w:t>
            </w:r>
            <w:r w:rsidR="008A70AF" w:rsidRPr="00A002D6">
              <w:t>source</w:t>
            </w:r>
            <w:r>
              <w:t>.</w:t>
            </w:r>
          </w:p>
          <w:p w14:paraId="39E6539E" w14:textId="15BCF130" w:rsidR="008A70AF" w:rsidRPr="00A002D6" w:rsidRDefault="00167BEF" w:rsidP="00E854A3">
            <w:pPr>
              <w:pStyle w:val="ListBullet"/>
            </w:pPr>
            <w:r>
              <w:t>S</w:t>
            </w:r>
            <w:r w:rsidRPr="00A002D6">
              <w:t>tate</w:t>
            </w:r>
            <w:r>
              <w:t xml:space="preserve"> </w:t>
            </w:r>
            <w:r w:rsidR="008A70AF" w:rsidRPr="00A002D6">
              <w:t>one</w:t>
            </w:r>
            <w:r w:rsidR="00B04B62">
              <w:t xml:space="preserve"> </w:t>
            </w:r>
            <w:r w:rsidR="008A70AF" w:rsidRPr="00A002D6">
              <w:t>thing</w:t>
            </w:r>
            <w:r w:rsidR="00B04B62">
              <w:t xml:space="preserve"> </w:t>
            </w:r>
            <w:r w:rsidR="008A70AF" w:rsidRPr="00A002D6">
              <w:t>the</w:t>
            </w:r>
            <w:r w:rsidR="00B04B62">
              <w:t xml:space="preserve"> </w:t>
            </w:r>
            <w:r w:rsidR="008A70AF" w:rsidRPr="00A002D6">
              <w:t>source</w:t>
            </w:r>
            <w:r w:rsidR="00B04B62">
              <w:t xml:space="preserve"> </w:t>
            </w:r>
            <w:r w:rsidR="008A70AF" w:rsidRPr="00A002D6">
              <w:t>shows</w:t>
            </w:r>
            <w:r w:rsidR="00B04B62">
              <w:t xml:space="preserve"> </w:t>
            </w:r>
            <w:r w:rsidR="008A70AF" w:rsidRPr="00A002D6">
              <w:t>about</w:t>
            </w:r>
            <w:r w:rsidR="00B04B62">
              <w:t xml:space="preserve"> </w:t>
            </w:r>
            <w:r w:rsidR="008A70AF" w:rsidRPr="00A002D6">
              <w:t>early</w:t>
            </w:r>
            <w:r w:rsidR="00B04B62">
              <w:t xml:space="preserve"> </w:t>
            </w:r>
            <w:r w:rsidR="008A70AF" w:rsidRPr="00A002D6">
              <w:t>humans</w:t>
            </w:r>
            <w:r w:rsidR="00B04B62">
              <w:t xml:space="preserve"> </w:t>
            </w:r>
            <w:r w:rsidR="008A70AF" w:rsidRPr="00A002D6">
              <w:t>or</w:t>
            </w:r>
            <w:r w:rsidR="00B04B62">
              <w:t xml:space="preserve"> </w:t>
            </w:r>
            <w:r w:rsidR="008A70AF" w:rsidRPr="00A002D6">
              <w:t>migration</w:t>
            </w:r>
            <w:r w:rsidR="58526452" w:rsidRPr="00A002D6">
              <w:t>.</w:t>
            </w:r>
          </w:p>
          <w:p w14:paraId="392942F4" w14:textId="087C52F1" w:rsidR="004165DB" w:rsidRPr="007A290C" w:rsidRDefault="008D759B" w:rsidP="004165DB">
            <w:pPr>
              <w:rPr>
                <w:rStyle w:val="Strong"/>
              </w:rPr>
            </w:pPr>
            <w:r w:rsidRPr="007A290C">
              <w:rPr>
                <w:rStyle w:val="Strong"/>
              </w:rPr>
              <w:t>Evidence</w:t>
            </w:r>
            <w:r w:rsidR="00B04B62" w:rsidRPr="007A290C">
              <w:rPr>
                <w:rStyle w:val="Strong"/>
              </w:rPr>
              <w:t xml:space="preserve"> </w:t>
            </w:r>
            <w:r w:rsidRPr="007A290C">
              <w:rPr>
                <w:rStyle w:val="Strong"/>
              </w:rPr>
              <w:t>of</w:t>
            </w:r>
            <w:r w:rsidR="00B04B62" w:rsidRPr="007A290C">
              <w:rPr>
                <w:rStyle w:val="Strong"/>
              </w:rPr>
              <w:t xml:space="preserve"> </w:t>
            </w:r>
            <w:r w:rsidRPr="007A290C">
              <w:rPr>
                <w:rStyle w:val="Strong"/>
              </w:rPr>
              <w:t>learning</w:t>
            </w:r>
          </w:p>
          <w:p w14:paraId="52802FD1" w14:textId="4E44B148" w:rsidR="00AA3436" w:rsidRPr="00A002D6" w:rsidRDefault="00AA3436" w:rsidP="00AA3436">
            <w:r w:rsidRPr="00A002D6">
              <w:t>Evidence</w:t>
            </w:r>
            <w:r w:rsidR="00B04B62">
              <w:t xml:space="preserve"> </w:t>
            </w:r>
            <w:r w:rsidRPr="00A002D6">
              <w:t>is</w:t>
            </w:r>
            <w:r w:rsidR="00B04B62">
              <w:t xml:space="preserve"> </w:t>
            </w:r>
            <w:r w:rsidRPr="00A002D6">
              <w:t>collected</w:t>
            </w:r>
            <w:r w:rsidR="00B04B62">
              <w:t xml:space="preserve"> </w:t>
            </w:r>
            <w:r w:rsidRPr="00A002D6">
              <w:t>through:</w:t>
            </w:r>
          </w:p>
          <w:p w14:paraId="1AB73F4B" w14:textId="131EC22C" w:rsidR="00AA3436" w:rsidRPr="00FA51B7" w:rsidRDefault="00AA3436" w:rsidP="00E854A3">
            <w:pPr>
              <w:pStyle w:val="ListBullet"/>
            </w:pPr>
            <w:r w:rsidRPr="00FA51B7">
              <w:t>choral</w:t>
            </w:r>
            <w:r w:rsidR="00B04B62" w:rsidRPr="00FA51B7">
              <w:t xml:space="preserve"> </w:t>
            </w:r>
            <w:r w:rsidRPr="00FA51B7">
              <w:t>responses</w:t>
            </w:r>
            <w:r w:rsidR="00B04B62" w:rsidRPr="00FA51B7">
              <w:t xml:space="preserve"> </w:t>
            </w:r>
            <w:r w:rsidRPr="00FA51B7">
              <w:t>during</w:t>
            </w:r>
            <w:r w:rsidR="00B04B62" w:rsidRPr="00FA51B7">
              <w:t xml:space="preserve"> </w:t>
            </w:r>
            <w:r w:rsidRPr="00FA51B7">
              <w:t>questioning</w:t>
            </w:r>
            <w:r w:rsidR="00B04B62" w:rsidRPr="00FA51B7">
              <w:t xml:space="preserve"> </w:t>
            </w:r>
            <w:r w:rsidRPr="00FA51B7">
              <w:t>(primary</w:t>
            </w:r>
            <w:r w:rsidR="00B04B62" w:rsidRPr="00FA51B7">
              <w:t xml:space="preserve"> </w:t>
            </w:r>
            <w:r w:rsidRPr="00FA51B7">
              <w:t>v</w:t>
            </w:r>
            <w:r w:rsidR="009932C2">
              <w:t>ersu</w:t>
            </w:r>
            <w:r w:rsidRPr="00FA51B7">
              <w:t>s</w:t>
            </w:r>
            <w:r w:rsidR="00B04B62" w:rsidRPr="00FA51B7">
              <w:t xml:space="preserve"> </w:t>
            </w:r>
            <w:r w:rsidRPr="00FA51B7">
              <w:t>secondary;</w:t>
            </w:r>
            <w:r w:rsidR="00B04B62" w:rsidRPr="00FA51B7">
              <w:t xml:space="preserve"> </w:t>
            </w:r>
            <w:r w:rsidRPr="00FA51B7">
              <w:t>map</w:t>
            </w:r>
            <w:r w:rsidR="00B04B62" w:rsidRPr="00FA51B7">
              <w:t xml:space="preserve"> </w:t>
            </w:r>
            <w:r w:rsidRPr="00FA51B7">
              <w:t>interpretation)</w:t>
            </w:r>
          </w:p>
          <w:p w14:paraId="0303D5F9" w14:textId="4345D2A7" w:rsidR="00AA3436" w:rsidRPr="00FA51B7" w:rsidRDefault="00AA3436" w:rsidP="00E854A3">
            <w:pPr>
              <w:pStyle w:val="ListBullet"/>
            </w:pPr>
            <w:r w:rsidRPr="00FA51B7">
              <w:t>completed</w:t>
            </w:r>
            <w:r w:rsidR="00B04B62" w:rsidRPr="00FA51B7">
              <w:t xml:space="preserve"> </w:t>
            </w:r>
            <w:r w:rsidRPr="00FA51B7">
              <w:t>Table</w:t>
            </w:r>
            <w:r w:rsidR="00B04B62" w:rsidRPr="00FA51B7">
              <w:t xml:space="preserve"> </w:t>
            </w:r>
            <w:r w:rsidRPr="00FA51B7">
              <w:t>2</w:t>
            </w:r>
            <w:r w:rsidR="00B04B62" w:rsidRPr="00FA51B7">
              <w:t xml:space="preserve"> </w:t>
            </w:r>
            <w:r w:rsidR="00644F0A">
              <w:t>from</w:t>
            </w:r>
            <w:r w:rsidR="00644F0A" w:rsidRPr="00FA51B7">
              <w:t xml:space="preserve"> </w:t>
            </w:r>
            <w:r w:rsidRPr="00FA51B7">
              <w:t>Activity</w:t>
            </w:r>
            <w:r w:rsidR="00B04B62" w:rsidRPr="00FA51B7">
              <w:t xml:space="preserve"> </w:t>
            </w:r>
            <w:r w:rsidRPr="00FA51B7">
              <w:t>1</w:t>
            </w:r>
            <w:r w:rsidR="00B04B62" w:rsidRPr="00FA51B7">
              <w:t xml:space="preserve"> </w:t>
            </w:r>
            <w:r w:rsidRPr="00FA51B7">
              <w:t>(accurate</w:t>
            </w:r>
            <w:r w:rsidR="00B04B62" w:rsidRPr="00FA51B7">
              <w:t xml:space="preserve"> </w:t>
            </w:r>
            <w:r w:rsidRPr="00FA51B7">
              <w:t>identification</w:t>
            </w:r>
            <w:r w:rsidR="00B04B62" w:rsidRPr="00FA51B7">
              <w:t xml:space="preserve"> </w:t>
            </w:r>
            <w:r w:rsidRPr="00FA51B7">
              <w:t>of</w:t>
            </w:r>
            <w:r w:rsidR="00B04B62" w:rsidRPr="00FA51B7">
              <w:t xml:space="preserve"> </w:t>
            </w:r>
            <w:r w:rsidRPr="00FA51B7">
              <w:t>source</w:t>
            </w:r>
            <w:r w:rsidR="00B04B62" w:rsidRPr="00FA51B7">
              <w:t xml:space="preserve"> </w:t>
            </w:r>
            <w:r w:rsidRPr="00FA51B7">
              <w:t>type</w:t>
            </w:r>
            <w:r w:rsidR="00B04B62" w:rsidRPr="00FA51B7">
              <w:t xml:space="preserve"> </w:t>
            </w:r>
            <w:r w:rsidRPr="00FA51B7">
              <w:t>and</w:t>
            </w:r>
            <w:r w:rsidR="00B04B62" w:rsidRPr="00FA51B7">
              <w:t xml:space="preserve"> </w:t>
            </w:r>
            <w:r w:rsidRPr="00FA51B7">
              <w:t>factual</w:t>
            </w:r>
            <w:r w:rsidR="00B04B62" w:rsidRPr="00FA51B7">
              <w:t xml:space="preserve"> </w:t>
            </w:r>
            <w:r w:rsidRPr="00FA51B7">
              <w:t>description</w:t>
            </w:r>
            <w:r w:rsidR="00B04B62" w:rsidRPr="00FA51B7">
              <w:t xml:space="preserve"> </w:t>
            </w:r>
            <w:r w:rsidRPr="00FA51B7">
              <w:t>of</w:t>
            </w:r>
            <w:r w:rsidR="00B04B62" w:rsidRPr="00FA51B7">
              <w:t xml:space="preserve"> </w:t>
            </w:r>
            <w:r w:rsidRPr="00FA51B7">
              <w:t>what</w:t>
            </w:r>
            <w:r w:rsidR="00B04B62" w:rsidRPr="00FA51B7">
              <w:t xml:space="preserve"> </w:t>
            </w:r>
            <w:r w:rsidRPr="00FA51B7">
              <w:t>the</w:t>
            </w:r>
            <w:r w:rsidR="00B04B62" w:rsidRPr="00FA51B7">
              <w:t xml:space="preserve"> </w:t>
            </w:r>
            <w:r w:rsidRPr="00FA51B7">
              <w:t>source</w:t>
            </w:r>
            <w:r w:rsidR="00B04B62" w:rsidRPr="00FA51B7">
              <w:t xml:space="preserve"> </w:t>
            </w:r>
            <w:r w:rsidRPr="00FA51B7">
              <w:t>shows)</w:t>
            </w:r>
          </w:p>
          <w:p w14:paraId="45346E00" w14:textId="44FBB4F7" w:rsidR="00AA3436" w:rsidRPr="00FA51B7" w:rsidRDefault="00AA3436" w:rsidP="00E854A3">
            <w:pPr>
              <w:pStyle w:val="ListBullet"/>
            </w:pPr>
            <w:r w:rsidRPr="00FA51B7">
              <w:t>responses</w:t>
            </w:r>
            <w:r w:rsidR="00B04B62" w:rsidRPr="00FA51B7">
              <w:t xml:space="preserve"> </w:t>
            </w:r>
            <w:r w:rsidRPr="00FA51B7">
              <w:t>to</w:t>
            </w:r>
            <w:r w:rsidR="00B04B62" w:rsidRPr="00FA51B7">
              <w:t xml:space="preserve"> </w:t>
            </w:r>
            <w:r w:rsidRPr="00FA51B7">
              <w:t>Activity</w:t>
            </w:r>
            <w:r w:rsidR="00B04B62" w:rsidRPr="00FA51B7">
              <w:t xml:space="preserve"> </w:t>
            </w:r>
            <w:r w:rsidRPr="00FA51B7">
              <w:t>2</w:t>
            </w:r>
            <w:r w:rsidR="00B04B62" w:rsidRPr="00FA51B7">
              <w:t xml:space="preserve"> </w:t>
            </w:r>
            <w:r w:rsidRPr="00FA51B7">
              <w:t>questions</w:t>
            </w:r>
            <w:r w:rsidR="00B04B62" w:rsidRPr="00FA51B7">
              <w:t xml:space="preserve"> </w:t>
            </w:r>
            <w:r w:rsidRPr="00FA51B7">
              <w:t>about</w:t>
            </w:r>
            <w:r w:rsidR="00B04B62" w:rsidRPr="00FA51B7">
              <w:t xml:space="preserve"> </w:t>
            </w:r>
            <w:r w:rsidRPr="00FA51B7">
              <w:t>human</w:t>
            </w:r>
            <w:r w:rsidR="00B04B62" w:rsidRPr="00FA51B7">
              <w:t xml:space="preserve"> </w:t>
            </w:r>
            <w:r w:rsidRPr="00FA51B7">
              <w:t>migration</w:t>
            </w:r>
            <w:r w:rsidR="00B04B62" w:rsidRPr="00FA51B7">
              <w:t xml:space="preserve"> </w:t>
            </w:r>
            <w:r w:rsidRPr="00FA51B7">
              <w:t>and</w:t>
            </w:r>
            <w:r w:rsidR="00B04B62" w:rsidRPr="00FA51B7">
              <w:t xml:space="preserve"> </w:t>
            </w:r>
            <w:r w:rsidRPr="00FA51B7">
              <w:t>the</w:t>
            </w:r>
            <w:r w:rsidR="00B04B62" w:rsidRPr="00FA51B7">
              <w:t xml:space="preserve"> </w:t>
            </w:r>
            <w:r w:rsidRPr="00FA51B7">
              <w:t>Out</w:t>
            </w:r>
            <w:r w:rsidR="00B04B62" w:rsidRPr="00FA51B7">
              <w:t xml:space="preserve"> </w:t>
            </w:r>
            <w:r w:rsidRPr="00FA51B7">
              <w:t>of</w:t>
            </w:r>
            <w:r w:rsidR="00B04B62" w:rsidRPr="00FA51B7">
              <w:t xml:space="preserve"> </w:t>
            </w:r>
            <w:r w:rsidRPr="00FA51B7">
              <w:t>Africa</w:t>
            </w:r>
            <w:r w:rsidR="00B04B62" w:rsidRPr="00FA51B7">
              <w:t xml:space="preserve"> </w:t>
            </w:r>
            <w:r w:rsidRPr="00FA51B7">
              <w:t>model</w:t>
            </w:r>
          </w:p>
          <w:p w14:paraId="7EFA4E86" w14:textId="53B0A60C" w:rsidR="004165DB" w:rsidRPr="00A002D6" w:rsidRDefault="00AA3436" w:rsidP="00E854A3">
            <w:pPr>
              <w:pStyle w:val="ListBullet"/>
            </w:pPr>
            <w:r w:rsidRPr="00FA51B7">
              <w:t>the</w:t>
            </w:r>
            <w:r w:rsidR="00B04B62">
              <w:t xml:space="preserve"> </w:t>
            </w:r>
            <w:r w:rsidRPr="00A002D6">
              <w:t>exit</w:t>
            </w:r>
            <w:r w:rsidR="00B04B62">
              <w:t xml:space="preserve"> </w:t>
            </w:r>
            <w:r w:rsidRPr="00A002D6">
              <w:t>activity</w:t>
            </w:r>
            <w:r w:rsidR="00B04B62">
              <w:t xml:space="preserve"> </w:t>
            </w:r>
            <w:r w:rsidRPr="00A002D6">
              <w:t>in</w:t>
            </w:r>
            <w:r w:rsidR="00B04B62">
              <w:t xml:space="preserve"> </w:t>
            </w:r>
            <w:r w:rsidRPr="00A002D6">
              <w:t>the</w:t>
            </w:r>
            <w:r w:rsidR="00B04B62">
              <w:t xml:space="preserve"> </w:t>
            </w:r>
            <w:r w:rsidRPr="00A002D6">
              <w:t>concluding</w:t>
            </w:r>
            <w:r w:rsidR="00B04B62">
              <w:t xml:space="preserve"> </w:t>
            </w:r>
            <w:r w:rsidRPr="00A002D6">
              <w:t>task.</w:t>
            </w:r>
          </w:p>
        </w:tc>
        <w:tc>
          <w:tcPr>
            <w:tcW w:w="1500" w:type="dxa"/>
          </w:tcPr>
          <w:p w14:paraId="63A35A3F" w14:textId="77777777" w:rsidR="008F01B6" w:rsidRPr="00A002D6" w:rsidRDefault="008F01B6" w:rsidP="006E4E89">
            <w:pPr>
              <w:rPr>
                <w:rStyle w:val="Strong"/>
              </w:rPr>
            </w:pPr>
          </w:p>
        </w:tc>
      </w:tr>
      <w:tr w:rsidR="00001CEE" w:rsidRPr="00A002D6" w14:paraId="44F6E9BB" w14:textId="77777777" w:rsidTr="00D012D1">
        <w:tc>
          <w:tcPr>
            <w:tcW w:w="4163" w:type="dxa"/>
          </w:tcPr>
          <w:p w14:paraId="79E3E789" w14:textId="02B72154" w:rsidR="00001CEE" w:rsidRPr="00A002D6" w:rsidRDefault="0010733D" w:rsidP="00CF2033">
            <w:bookmarkStart w:id="11" w:name="_Toc112681291"/>
            <w:r w:rsidRPr="006A7D9D">
              <w:rPr>
                <w:b/>
              </w:rPr>
              <w:lastRenderedPageBreak/>
              <w:t>L</w:t>
            </w:r>
            <w:r w:rsidR="00001CEE" w:rsidRPr="006A7D9D">
              <w:rPr>
                <w:b/>
              </w:rPr>
              <w:t>esson</w:t>
            </w:r>
            <w:r w:rsidR="00B04B62" w:rsidRPr="006A7D9D">
              <w:rPr>
                <w:b/>
              </w:rPr>
              <w:t xml:space="preserve"> </w:t>
            </w:r>
            <w:r w:rsidR="00001CEE" w:rsidRPr="006A7D9D">
              <w:rPr>
                <w:b/>
              </w:rPr>
              <w:t>2</w:t>
            </w:r>
            <w:r w:rsidR="00B04B62" w:rsidRPr="006A7D9D">
              <w:rPr>
                <w:b/>
              </w:rPr>
              <w:t xml:space="preserve"> </w:t>
            </w:r>
            <w:r w:rsidR="00001CEE" w:rsidRPr="000772BB">
              <w:rPr>
                <w:bCs/>
              </w:rPr>
              <w:t>–</w:t>
            </w:r>
            <w:r w:rsidR="00B04B62">
              <w:t xml:space="preserve"> </w:t>
            </w:r>
            <w:r w:rsidR="006400C0" w:rsidRPr="00A002D6">
              <w:t>How</w:t>
            </w:r>
            <w:r w:rsidR="00B04B62">
              <w:t xml:space="preserve"> </w:t>
            </w:r>
            <w:r w:rsidR="006400C0" w:rsidRPr="00A002D6">
              <w:t>do</w:t>
            </w:r>
            <w:r w:rsidR="00B04B62">
              <w:t xml:space="preserve"> </w:t>
            </w:r>
            <w:r w:rsidR="006400C0" w:rsidRPr="00A002D6">
              <w:t>we</w:t>
            </w:r>
            <w:r w:rsidR="00B04B62">
              <w:t xml:space="preserve"> </w:t>
            </w:r>
            <w:r w:rsidR="006400C0" w:rsidRPr="00A002D6">
              <w:t>know</w:t>
            </w:r>
            <w:r w:rsidR="00B04B62">
              <w:t xml:space="preserve"> </w:t>
            </w:r>
            <w:r w:rsidR="006400C0" w:rsidRPr="00A002D6">
              <w:t>about</w:t>
            </w:r>
            <w:r w:rsidR="00B04B62">
              <w:t xml:space="preserve"> </w:t>
            </w:r>
            <w:r w:rsidR="006400C0" w:rsidRPr="00A002D6">
              <w:t>the</w:t>
            </w:r>
            <w:r w:rsidR="00B04B62">
              <w:t xml:space="preserve"> </w:t>
            </w:r>
            <w:r w:rsidR="006400C0" w:rsidRPr="00A002D6">
              <w:t>past?</w:t>
            </w:r>
            <w:r w:rsidR="00B04B62">
              <w:t xml:space="preserve"> </w:t>
            </w:r>
            <w:r w:rsidR="006400C0" w:rsidRPr="00A002D6">
              <w:t>–</w:t>
            </w:r>
            <w:r w:rsidR="00B04B62">
              <w:t xml:space="preserve"> </w:t>
            </w:r>
            <w:r w:rsidR="006400C0" w:rsidRPr="00A002D6">
              <w:t>Archaeologists,</w:t>
            </w:r>
            <w:r w:rsidR="00B04B62">
              <w:t xml:space="preserve"> </w:t>
            </w:r>
            <w:r w:rsidR="006400C0" w:rsidRPr="00A002D6">
              <w:t>historians</w:t>
            </w:r>
            <w:r w:rsidR="00B04B62">
              <w:t xml:space="preserve"> </w:t>
            </w:r>
            <w:r w:rsidR="006400C0" w:rsidRPr="00A002D6">
              <w:t>and</w:t>
            </w:r>
            <w:r w:rsidR="00B04B62">
              <w:t xml:space="preserve"> </w:t>
            </w:r>
            <w:r w:rsidR="006400C0" w:rsidRPr="00A002D6">
              <w:t>sources</w:t>
            </w:r>
          </w:p>
          <w:p w14:paraId="37367046" w14:textId="77777777" w:rsidR="00001CEE" w:rsidRPr="006A7D9D" w:rsidRDefault="00001CEE" w:rsidP="00CF2033">
            <w:pPr>
              <w:rPr>
                <w:b/>
              </w:rPr>
            </w:pPr>
            <w:r w:rsidRPr="006A7D9D">
              <w:rPr>
                <w:b/>
              </w:rPr>
              <w:t>Outcome</w:t>
            </w:r>
          </w:p>
          <w:p w14:paraId="3E7E10DC" w14:textId="43A103BF" w:rsidR="00001CEE" w:rsidRPr="00E854A3" w:rsidRDefault="00AB0DA6" w:rsidP="00CF2033">
            <w:pPr>
              <w:rPr>
                <w:rStyle w:val="Strong"/>
                <w:bCs w:val="0"/>
              </w:rPr>
            </w:pPr>
            <w:r w:rsidRPr="000772BB">
              <w:rPr>
                <w:rStyle w:val="Strong"/>
                <w:bCs w:val="0"/>
              </w:rPr>
              <w:t>HI4-CPP-01</w:t>
            </w:r>
          </w:p>
          <w:p w14:paraId="0559A330" w14:textId="77777777" w:rsidR="00001CEE" w:rsidRPr="006A7D9D" w:rsidRDefault="00001CEE" w:rsidP="00CF2033">
            <w:pPr>
              <w:rPr>
                <w:b/>
                <w:bCs/>
              </w:rPr>
            </w:pPr>
            <w:r w:rsidRPr="006A7D9D">
              <w:rPr>
                <w:b/>
                <w:bCs/>
              </w:rPr>
              <w:t>Content</w:t>
            </w:r>
          </w:p>
          <w:p w14:paraId="421ED9DA" w14:textId="4817292B" w:rsidR="00192753" w:rsidRPr="000772BB" w:rsidRDefault="00192753" w:rsidP="00E854A3">
            <w:pPr>
              <w:pStyle w:val="ListBullet"/>
              <w:rPr>
                <w:bCs/>
              </w:rPr>
            </w:pPr>
            <w:r w:rsidRPr="000772BB">
              <w:rPr>
                <w:bCs/>
              </w:rPr>
              <w:t>Sources</w:t>
            </w:r>
            <w:r w:rsidR="00B04B62" w:rsidRPr="000772BB">
              <w:rPr>
                <w:bCs/>
              </w:rPr>
              <w:t xml:space="preserve"> </w:t>
            </w:r>
            <w:r w:rsidRPr="000772BB">
              <w:rPr>
                <w:bCs/>
              </w:rPr>
              <w:t>of</w:t>
            </w:r>
            <w:r w:rsidR="00B04B62" w:rsidRPr="000772BB">
              <w:rPr>
                <w:bCs/>
              </w:rPr>
              <w:t xml:space="preserve"> </w:t>
            </w:r>
            <w:r w:rsidRPr="000772BB">
              <w:rPr>
                <w:bCs/>
              </w:rPr>
              <w:t>evidence</w:t>
            </w:r>
            <w:r w:rsidR="00B04B62" w:rsidRPr="000772BB">
              <w:rPr>
                <w:bCs/>
              </w:rPr>
              <w:t xml:space="preserve"> </w:t>
            </w:r>
            <w:r w:rsidRPr="000772BB">
              <w:rPr>
                <w:bCs/>
              </w:rPr>
              <w:t>of</w:t>
            </w:r>
            <w:r w:rsidR="00B04B62" w:rsidRPr="000772BB">
              <w:rPr>
                <w:bCs/>
              </w:rPr>
              <w:t xml:space="preserve"> </w:t>
            </w:r>
            <w:r w:rsidRPr="000772BB">
              <w:rPr>
                <w:bCs/>
              </w:rPr>
              <w:t>ancient</w:t>
            </w:r>
            <w:r w:rsidR="00B04B62" w:rsidRPr="000772BB">
              <w:rPr>
                <w:bCs/>
              </w:rPr>
              <w:t xml:space="preserve"> </w:t>
            </w:r>
            <w:r w:rsidRPr="000772BB">
              <w:rPr>
                <w:bCs/>
              </w:rPr>
              <w:t>societies,</w:t>
            </w:r>
            <w:r w:rsidR="00B04B62" w:rsidRPr="000772BB">
              <w:rPr>
                <w:bCs/>
              </w:rPr>
              <w:t xml:space="preserve"> </w:t>
            </w:r>
            <w:r w:rsidRPr="000772BB">
              <w:rPr>
                <w:bCs/>
              </w:rPr>
              <w:t>including</w:t>
            </w:r>
            <w:r w:rsidR="00B04B62" w:rsidRPr="000772BB">
              <w:rPr>
                <w:bCs/>
              </w:rPr>
              <w:t xml:space="preserve"> </w:t>
            </w:r>
            <w:r w:rsidRPr="000772BB">
              <w:rPr>
                <w:bCs/>
              </w:rPr>
              <w:t>art,</w:t>
            </w:r>
            <w:r w:rsidR="00B04B62" w:rsidRPr="000772BB">
              <w:rPr>
                <w:bCs/>
              </w:rPr>
              <w:t xml:space="preserve"> </w:t>
            </w:r>
            <w:r w:rsidRPr="000772BB">
              <w:rPr>
                <w:bCs/>
              </w:rPr>
              <w:t>iconography,</w:t>
            </w:r>
            <w:r w:rsidR="00B04B62" w:rsidRPr="000772BB">
              <w:rPr>
                <w:bCs/>
              </w:rPr>
              <w:t xml:space="preserve"> </w:t>
            </w:r>
            <w:r w:rsidRPr="000772BB">
              <w:rPr>
                <w:bCs/>
              </w:rPr>
              <w:t>oral</w:t>
            </w:r>
            <w:r w:rsidR="00B04B62" w:rsidRPr="000772BB">
              <w:rPr>
                <w:bCs/>
              </w:rPr>
              <w:t xml:space="preserve"> </w:t>
            </w:r>
            <w:r w:rsidRPr="000772BB">
              <w:rPr>
                <w:bCs/>
              </w:rPr>
              <w:t>tradition,</w:t>
            </w:r>
            <w:r w:rsidR="00B04B62" w:rsidRPr="000772BB">
              <w:rPr>
                <w:bCs/>
              </w:rPr>
              <w:t xml:space="preserve"> </w:t>
            </w:r>
            <w:r w:rsidRPr="000772BB">
              <w:rPr>
                <w:bCs/>
              </w:rPr>
              <w:t>writing,</w:t>
            </w:r>
            <w:r w:rsidR="00B04B62" w:rsidRPr="000772BB">
              <w:rPr>
                <w:bCs/>
              </w:rPr>
              <w:t xml:space="preserve"> </w:t>
            </w:r>
            <w:r w:rsidRPr="000772BB">
              <w:rPr>
                <w:bCs/>
              </w:rPr>
              <w:t>tools</w:t>
            </w:r>
            <w:r w:rsidR="00B04B62" w:rsidRPr="000772BB">
              <w:rPr>
                <w:bCs/>
              </w:rPr>
              <w:t xml:space="preserve"> </w:t>
            </w:r>
            <w:r w:rsidRPr="000772BB">
              <w:rPr>
                <w:bCs/>
              </w:rPr>
              <w:t>and</w:t>
            </w:r>
            <w:r w:rsidR="00B04B62" w:rsidRPr="000772BB">
              <w:rPr>
                <w:bCs/>
              </w:rPr>
              <w:t xml:space="preserve"> </w:t>
            </w:r>
            <w:r w:rsidRPr="000772BB">
              <w:rPr>
                <w:bCs/>
              </w:rPr>
              <w:t>archaeological</w:t>
            </w:r>
            <w:r w:rsidR="00B04B62" w:rsidRPr="000772BB">
              <w:rPr>
                <w:bCs/>
              </w:rPr>
              <w:t xml:space="preserve"> </w:t>
            </w:r>
            <w:r w:rsidRPr="000772BB">
              <w:rPr>
                <w:bCs/>
              </w:rPr>
              <w:t>sites</w:t>
            </w:r>
          </w:p>
          <w:p w14:paraId="2DB0B043" w14:textId="77777777" w:rsidR="00001CEE" w:rsidRPr="006A7D9D" w:rsidRDefault="00001CEE" w:rsidP="00CF2033">
            <w:pPr>
              <w:rPr>
                <w:b/>
              </w:rPr>
            </w:pPr>
            <w:r w:rsidRPr="006A7D9D">
              <w:rPr>
                <w:b/>
              </w:rPr>
              <w:t>Concepts</w:t>
            </w:r>
          </w:p>
          <w:p w14:paraId="7942E1C0" w14:textId="6D2BC73D" w:rsidR="00001CEE" w:rsidRPr="00A002D6" w:rsidRDefault="007A28FE" w:rsidP="00CF2033">
            <w:pPr>
              <w:pStyle w:val="ListBullet"/>
            </w:pPr>
            <w:r w:rsidRPr="00A002D6">
              <w:rPr>
                <w:szCs w:val="22"/>
              </w:rPr>
              <w:t>Perspectives</w:t>
            </w:r>
          </w:p>
          <w:p w14:paraId="15DB874D" w14:textId="31F9A898" w:rsidR="00001CEE" w:rsidRPr="006A7D9D" w:rsidRDefault="00001CEE" w:rsidP="00CF2033">
            <w:pPr>
              <w:rPr>
                <w:b/>
              </w:rPr>
            </w:pPr>
            <w:r w:rsidRPr="006A7D9D">
              <w:rPr>
                <w:b/>
              </w:rPr>
              <w:t>Skills</w:t>
            </w:r>
            <w:r w:rsidR="006958A8">
              <w:rPr>
                <w:b/>
              </w:rPr>
              <w:t xml:space="preserve"> and tools</w:t>
            </w:r>
          </w:p>
          <w:p w14:paraId="02DF5FFC" w14:textId="20AA62E7" w:rsidR="00001CEE" w:rsidRPr="00FA51B7" w:rsidRDefault="007D13EE" w:rsidP="00E854A3">
            <w:pPr>
              <w:pStyle w:val="ListBullet"/>
            </w:pPr>
            <w:r w:rsidRPr="00A002D6">
              <w:t>Analysis</w:t>
            </w:r>
            <w:r w:rsidR="00B04B62">
              <w:t xml:space="preserve"> </w:t>
            </w:r>
            <w:r w:rsidRPr="00A002D6">
              <w:t>and</w:t>
            </w:r>
            <w:r w:rsidR="00B04B62">
              <w:t xml:space="preserve"> </w:t>
            </w:r>
            <w:r w:rsidRPr="00A002D6">
              <w:t>use</w:t>
            </w:r>
            <w:r w:rsidR="00B04B62">
              <w:t xml:space="preserve"> </w:t>
            </w:r>
            <w:r w:rsidRPr="00A002D6">
              <w:t>of</w:t>
            </w:r>
            <w:r w:rsidR="00B04B62">
              <w:t xml:space="preserve"> </w:t>
            </w:r>
            <w:r w:rsidRPr="00A002D6">
              <w:t>sources</w:t>
            </w:r>
          </w:p>
        </w:tc>
        <w:tc>
          <w:tcPr>
            <w:tcW w:w="8899" w:type="dxa"/>
          </w:tcPr>
          <w:p w14:paraId="4E720004" w14:textId="2F7E707A" w:rsidR="00001CEE" w:rsidRDefault="00001CEE" w:rsidP="00CF2033">
            <w:pPr>
              <w:rPr>
                <w:rStyle w:val="Strong"/>
              </w:rPr>
            </w:pPr>
            <w:r w:rsidRPr="00A002D6">
              <w:rPr>
                <w:rStyle w:val="Strong"/>
              </w:rPr>
              <w:t>Lesson</w:t>
            </w:r>
            <w:r w:rsidR="00B04B62">
              <w:rPr>
                <w:rStyle w:val="Strong"/>
              </w:rPr>
              <w:t xml:space="preserve"> </w:t>
            </w:r>
            <w:r w:rsidRPr="00A002D6">
              <w:rPr>
                <w:rStyle w:val="Strong"/>
              </w:rPr>
              <w:t>overview</w:t>
            </w:r>
          </w:p>
          <w:p w14:paraId="689F90B6" w14:textId="4043941F" w:rsidR="0047306A" w:rsidRPr="0047306A" w:rsidRDefault="0047306A" w:rsidP="00CF2033">
            <w:pPr>
              <w:rPr>
                <w:rStyle w:val="Strong"/>
              </w:rPr>
            </w:pPr>
            <w:r w:rsidRPr="0047306A">
              <w:t>In this lesson, students learn how archaeologists and historians use different types of evidence to interpret the past and what sources reveal about ancient societies.</w:t>
            </w:r>
          </w:p>
          <w:p w14:paraId="35A9FD16" w14:textId="55601B40" w:rsidR="00340983" w:rsidRPr="00A002D6" w:rsidRDefault="00340983" w:rsidP="00340983">
            <w:r w:rsidRPr="00A002D6">
              <w:t>Suggested</w:t>
            </w:r>
            <w:r w:rsidR="00B04B62">
              <w:t xml:space="preserve"> </w:t>
            </w:r>
            <w:r w:rsidRPr="00A002D6">
              <w:t>duration:</w:t>
            </w:r>
            <w:r w:rsidR="00B04B62">
              <w:t xml:space="preserve"> </w:t>
            </w:r>
            <w:r w:rsidR="005B5E3C" w:rsidRPr="00A002D6">
              <w:t>2</w:t>
            </w:r>
            <w:r w:rsidR="00B04B62">
              <w:t xml:space="preserve"> </w:t>
            </w:r>
            <w:r w:rsidRPr="00A002D6">
              <w:t>hour</w:t>
            </w:r>
            <w:r w:rsidR="005B5E3C" w:rsidRPr="00A002D6">
              <w:t>s</w:t>
            </w:r>
            <w:r w:rsidR="00B04B62">
              <w:t xml:space="preserve"> </w:t>
            </w:r>
          </w:p>
          <w:p w14:paraId="260DA1A1" w14:textId="0449A8C6" w:rsidR="00507E6A" w:rsidRPr="006A7D9D" w:rsidRDefault="00001CEE" w:rsidP="00507E6A">
            <w:pPr>
              <w:rPr>
                <w:b/>
              </w:rPr>
            </w:pPr>
            <w:r w:rsidRPr="006A7D9D">
              <w:rPr>
                <w:bCs/>
              </w:rPr>
              <w:t>Prior</w:t>
            </w:r>
            <w:r w:rsidR="00B04B62" w:rsidRPr="006A7D9D">
              <w:rPr>
                <w:bCs/>
              </w:rPr>
              <w:t xml:space="preserve"> </w:t>
            </w:r>
            <w:r w:rsidRPr="006A7D9D">
              <w:rPr>
                <w:bCs/>
              </w:rPr>
              <w:t>learning</w:t>
            </w:r>
            <w:r w:rsidR="006A7D9D" w:rsidRPr="006A7D9D">
              <w:rPr>
                <w:bCs/>
              </w:rPr>
              <w:t>: s</w:t>
            </w:r>
            <w:r w:rsidR="00507E6A" w:rsidRPr="00A002D6">
              <w:t>tudents</w:t>
            </w:r>
            <w:r w:rsidR="00B04B62">
              <w:t xml:space="preserve"> </w:t>
            </w:r>
            <w:r w:rsidR="00507E6A" w:rsidRPr="00A002D6">
              <w:t>should</w:t>
            </w:r>
            <w:r w:rsidR="00B04B62">
              <w:t xml:space="preserve"> </w:t>
            </w:r>
            <w:r w:rsidR="00507E6A" w:rsidRPr="00A002D6">
              <w:t>have</w:t>
            </w:r>
            <w:r w:rsidR="00B04B62">
              <w:t xml:space="preserve"> </w:t>
            </w:r>
            <w:r w:rsidR="00507E6A" w:rsidRPr="00A002D6">
              <w:t>a</w:t>
            </w:r>
            <w:r w:rsidR="00B04B62">
              <w:t xml:space="preserve"> </w:t>
            </w:r>
            <w:r w:rsidR="00507E6A" w:rsidRPr="00A002D6">
              <w:t>basic</w:t>
            </w:r>
            <w:r w:rsidR="00B04B62">
              <w:t xml:space="preserve"> </w:t>
            </w:r>
            <w:r w:rsidR="00507E6A" w:rsidRPr="00A002D6">
              <w:t>understanding</w:t>
            </w:r>
            <w:r w:rsidR="00B04B62">
              <w:t xml:space="preserve"> </w:t>
            </w:r>
            <w:r w:rsidR="00507E6A" w:rsidRPr="00A002D6">
              <w:t>of:</w:t>
            </w:r>
          </w:p>
          <w:p w14:paraId="73FE5648" w14:textId="072A7DEB" w:rsidR="00507E6A" w:rsidRPr="00FA51B7" w:rsidRDefault="00507E6A" w:rsidP="00E854A3">
            <w:pPr>
              <w:pStyle w:val="ListBullet"/>
            </w:pPr>
            <w:r w:rsidRPr="00FA51B7">
              <w:t>the</w:t>
            </w:r>
            <w:r w:rsidR="00B04B62" w:rsidRPr="00FA51B7">
              <w:t xml:space="preserve"> </w:t>
            </w:r>
            <w:r w:rsidRPr="00FA51B7">
              <w:t>difference</w:t>
            </w:r>
            <w:r w:rsidR="00B04B62" w:rsidRPr="00FA51B7">
              <w:t xml:space="preserve"> </w:t>
            </w:r>
            <w:r w:rsidRPr="00FA51B7">
              <w:t>between</w:t>
            </w:r>
            <w:r w:rsidR="00B04B62" w:rsidRPr="00FA51B7">
              <w:t xml:space="preserve"> </w:t>
            </w:r>
            <w:r w:rsidRPr="00FA51B7">
              <w:t>primary</w:t>
            </w:r>
            <w:r w:rsidR="00B04B62" w:rsidRPr="00FA51B7">
              <w:t xml:space="preserve"> </w:t>
            </w:r>
            <w:r w:rsidRPr="00FA51B7">
              <w:t>and</w:t>
            </w:r>
            <w:r w:rsidR="00B04B62" w:rsidRPr="00FA51B7">
              <w:t xml:space="preserve"> </w:t>
            </w:r>
            <w:r w:rsidRPr="00FA51B7">
              <w:t>secondary</w:t>
            </w:r>
            <w:r w:rsidR="00B04B62" w:rsidRPr="00FA51B7">
              <w:t xml:space="preserve"> </w:t>
            </w:r>
            <w:r w:rsidRPr="00FA51B7">
              <w:t>sources</w:t>
            </w:r>
          </w:p>
          <w:p w14:paraId="7F40FC37" w14:textId="1C17386A" w:rsidR="00507E6A" w:rsidRPr="00FA51B7" w:rsidRDefault="00507E6A" w:rsidP="00E854A3">
            <w:pPr>
              <w:pStyle w:val="ListBullet"/>
            </w:pPr>
            <w:r w:rsidRPr="00FA51B7">
              <w:t>what</w:t>
            </w:r>
            <w:r w:rsidR="00B04B62" w:rsidRPr="00FA51B7">
              <w:t xml:space="preserve"> </w:t>
            </w:r>
            <w:r w:rsidRPr="00FA51B7">
              <w:t>a</w:t>
            </w:r>
            <w:r w:rsidR="00B04B62" w:rsidRPr="00FA51B7">
              <w:t xml:space="preserve"> </w:t>
            </w:r>
            <w:r w:rsidRPr="00FA51B7">
              <w:t>source</w:t>
            </w:r>
            <w:r w:rsidR="00B04B62" w:rsidRPr="00FA51B7">
              <w:t xml:space="preserve"> </w:t>
            </w:r>
            <w:r w:rsidRPr="00FA51B7">
              <w:t>shows</w:t>
            </w:r>
            <w:r w:rsidR="00B04B62" w:rsidRPr="00FA51B7">
              <w:t xml:space="preserve"> </w:t>
            </w:r>
            <w:r w:rsidRPr="00FA51B7">
              <w:t>using</w:t>
            </w:r>
            <w:r w:rsidR="00B04B62" w:rsidRPr="00FA51B7">
              <w:t xml:space="preserve"> </w:t>
            </w:r>
            <w:r w:rsidRPr="00FA51B7">
              <w:t>careful</w:t>
            </w:r>
            <w:r w:rsidR="00B04B62" w:rsidRPr="00FA51B7">
              <w:t xml:space="preserve"> </w:t>
            </w:r>
            <w:r w:rsidRPr="00FA51B7">
              <w:t>observation</w:t>
            </w:r>
            <w:r w:rsidR="00B04B62" w:rsidRPr="00FA51B7">
              <w:t xml:space="preserve"> </w:t>
            </w:r>
            <w:r w:rsidRPr="00FA51B7">
              <w:t>(what</w:t>
            </w:r>
            <w:r w:rsidR="00B04B62" w:rsidRPr="00FA51B7">
              <w:t xml:space="preserve"> </w:t>
            </w:r>
            <w:r w:rsidRPr="00FA51B7">
              <w:t>they</w:t>
            </w:r>
            <w:r w:rsidR="00B04B62" w:rsidRPr="00FA51B7">
              <w:t xml:space="preserve"> </w:t>
            </w:r>
            <w:r w:rsidRPr="00FA51B7">
              <w:t>can</w:t>
            </w:r>
            <w:r w:rsidR="00B04B62" w:rsidRPr="00FA51B7">
              <w:t xml:space="preserve"> </w:t>
            </w:r>
            <w:r w:rsidRPr="00FA51B7">
              <w:t>see,</w:t>
            </w:r>
            <w:r w:rsidR="00B04B62" w:rsidRPr="00FA51B7">
              <w:t xml:space="preserve"> </w:t>
            </w:r>
            <w:r w:rsidRPr="00FA51B7">
              <w:t>not</w:t>
            </w:r>
            <w:r w:rsidR="00B04B62" w:rsidRPr="00FA51B7">
              <w:t xml:space="preserve"> </w:t>
            </w:r>
            <w:r w:rsidRPr="00FA51B7">
              <w:t>guesses)</w:t>
            </w:r>
          </w:p>
          <w:p w14:paraId="7B18D81E" w14:textId="6856048B" w:rsidR="00507E6A" w:rsidRPr="00A002D6" w:rsidRDefault="00E854A3" w:rsidP="00E854A3">
            <w:pPr>
              <w:pStyle w:val="ListBullet"/>
            </w:pPr>
            <w:r>
              <w:t xml:space="preserve">how </w:t>
            </w:r>
            <w:r w:rsidR="00507E6A" w:rsidRPr="00A002D6">
              <w:t>evidence</w:t>
            </w:r>
            <w:r w:rsidR="00B04B62">
              <w:t xml:space="preserve"> </w:t>
            </w:r>
            <w:r w:rsidR="00507E6A" w:rsidRPr="00A002D6">
              <w:t>is</w:t>
            </w:r>
            <w:r w:rsidR="00B04B62">
              <w:t xml:space="preserve"> </w:t>
            </w:r>
            <w:r w:rsidR="00507E6A" w:rsidRPr="00A002D6">
              <w:t>used</w:t>
            </w:r>
            <w:r w:rsidR="00B04B62">
              <w:t xml:space="preserve"> </w:t>
            </w:r>
            <w:r w:rsidR="00507E6A" w:rsidRPr="00A002D6">
              <w:t>to</w:t>
            </w:r>
            <w:r w:rsidR="00B04B62">
              <w:t xml:space="preserve"> </w:t>
            </w:r>
            <w:r w:rsidR="00507E6A" w:rsidRPr="00A002D6">
              <w:t>learn</w:t>
            </w:r>
            <w:r w:rsidR="00B04B62">
              <w:t xml:space="preserve"> </w:t>
            </w:r>
            <w:r w:rsidR="00507E6A" w:rsidRPr="00A002D6">
              <w:t>about</w:t>
            </w:r>
            <w:r w:rsidR="00B04B62">
              <w:t xml:space="preserve"> </w:t>
            </w:r>
            <w:r w:rsidR="00507E6A" w:rsidRPr="00A002D6">
              <w:t>the</w:t>
            </w:r>
            <w:r w:rsidR="00B04B62">
              <w:t xml:space="preserve"> </w:t>
            </w:r>
            <w:r w:rsidR="00507E6A" w:rsidRPr="00A002D6">
              <w:t>past</w:t>
            </w:r>
            <w:r w:rsidR="00167EA5" w:rsidRPr="00A002D6">
              <w:t>.</w:t>
            </w:r>
          </w:p>
          <w:p w14:paraId="2B6E218D" w14:textId="0678049D" w:rsidR="00001CEE" w:rsidRPr="00A002D6" w:rsidRDefault="00001CEE" w:rsidP="00CF2033">
            <w:r w:rsidRPr="00A002D6">
              <w:t>Key</w:t>
            </w:r>
            <w:r w:rsidR="00B04B62">
              <w:t xml:space="preserve"> </w:t>
            </w:r>
            <w:r w:rsidRPr="00A002D6">
              <w:t>vocabulary:</w:t>
            </w:r>
            <w:r w:rsidR="00B04B62">
              <w:t xml:space="preserve"> </w:t>
            </w:r>
            <w:r w:rsidR="0043603E" w:rsidRPr="00A002D6">
              <w:t>archaeologist,</w:t>
            </w:r>
            <w:r w:rsidR="00B04B62">
              <w:t xml:space="preserve"> </w:t>
            </w:r>
            <w:r w:rsidR="0043603E" w:rsidRPr="00A002D6">
              <w:t>historian,</w:t>
            </w:r>
            <w:r w:rsidR="00B04B62">
              <w:t xml:space="preserve"> </w:t>
            </w:r>
            <w:r w:rsidR="0043603E" w:rsidRPr="00A002D6">
              <w:t>artefact,</w:t>
            </w:r>
            <w:r w:rsidR="00B04B62">
              <w:t xml:space="preserve"> </w:t>
            </w:r>
            <w:r w:rsidR="0043603E" w:rsidRPr="00A002D6">
              <w:t>oral</w:t>
            </w:r>
            <w:r w:rsidR="00B04B62">
              <w:t xml:space="preserve"> </w:t>
            </w:r>
            <w:r w:rsidR="0043603E" w:rsidRPr="00A002D6">
              <w:t>tradition,</w:t>
            </w:r>
            <w:r w:rsidR="00B04B62">
              <w:t xml:space="preserve"> </w:t>
            </w:r>
            <w:r w:rsidR="0043603E" w:rsidRPr="00A002D6">
              <w:t>iconography,</w:t>
            </w:r>
            <w:r w:rsidR="00B04B62">
              <w:t xml:space="preserve"> </w:t>
            </w:r>
            <w:r w:rsidR="0043603E" w:rsidRPr="00A002D6">
              <w:t>writing,</w:t>
            </w:r>
            <w:r w:rsidR="00B04B62">
              <w:t xml:space="preserve"> </w:t>
            </w:r>
            <w:r w:rsidR="0043603E" w:rsidRPr="00A002D6">
              <w:t>tools,</w:t>
            </w:r>
            <w:r w:rsidR="00B04B62">
              <w:t xml:space="preserve"> </w:t>
            </w:r>
            <w:r w:rsidR="0043603E" w:rsidRPr="00A002D6">
              <w:t>evidence,</w:t>
            </w:r>
            <w:r w:rsidR="00B04B62">
              <w:t xml:space="preserve"> </w:t>
            </w:r>
            <w:r w:rsidR="0043603E" w:rsidRPr="00A002D6">
              <w:t>primary</w:t>
            </w:r>
            <w:r w:rsidR="00B04B62">
              <w:t xml:space="preserve"> </w:t>
            </w:r>
            <w:r w:rsidR="0043603E" w:rsidRPr="00A002D6">
              <w:t>source,</w:t>
            </w:r>
            <w:r w:rsidR="00B04B62">
              <w:t xml:space="preserve"> </w:t>
            </w:r>
            <w:r w:rsidR="0043603E" w:rsidRPr="00A002D6">
              <w:t>secondary</w:t>
            </w:r>
            <w:r w:rsidR="00B04B62">
              <w:t xml:space="preserve"> </w:t>
            </w:r>
            <w:r w:rsidR="0043603E" w:rsidRPr="00A002D6">
              <w:t>source</w:t>
            </w:r>
            <w:r w:rsidR="00B04B62">
              <w:t xml:space="preserve"> </w:t>
            </w:r>
            <w:r w:rsidR="0043603E" w:rsidRPr="00A002D6">
              <w:t>and</w:t>
            </w:r>
            <w:r w:rsidR="00B04B62">
              <w:t xml:space="preserve"> </w:t>
            </w:r>
            <w:r w:rsidR="0043603E" w:rsidRPr="00A002D6">
              <w:t>inference.</w:t>
            </w:r>
          </w:p>
          <w:p w14:paraId="25E6DAAD" w14:textId="7F99FFAA" w:rsidR="00555A08" w:rsidRPr="00A002D6" w:rsidRDefault="00555A08" w:rsidP="00CF2033">
            <w:r w:rsidRPr="00A002D6">
              <w:t>Related</w:t>
            </w:r>
            <w:r w:rsidR="00B04B62">
              <w:t xml:space="preserve"> </w:t>
            </w:r>
            <w:r w:rsidRPr="00A002D6">
              <w:t>slides:</w:t>
            </w:r>
            <w:r w:rsidR="00B04B62">
              <w:t xml:space="preserve"> </w:t>
            </w:r>
            <w:r w:rsidRPr="00A002D6">
              <w:t>PEEL</w:t>
            </w:r>
            <w:r w:rsidR="00B04B62">
              <w:t xml:space="preserve"> </w:t>
            </w:r>
            <w:r w:rsidRPr="00A002D6">
              <w:t>slide</w:t>
            </w:r>
            <w:r w:rsidR="00B04B62">
              <w:t xml:space="preserve"> </w:t>
            </w:r>
            <w:r w:rsidRPr="00A002D6">
              <w:t>deck</w:t>
            </w:r>
            <w:r w:rsidR="00E854A3">
              <w:t>.</w:t>
            </w:r>
          </w:p>
          <w:p w14:paraId="3B09EB53" w14:textId="74154406" w:rsidR="00001CEE" w:rsidRPr="00A002D6" w:rsidRDefault="00001CEE" w:rsidP="00CF2033">
            <w:r w:rsidRPr="00A002D6">
              <w:t>Related</w:t>
            </w:r>
            <w:r w:rsidR="00B04B62">
              <w:t xml:space="preserve"> </w:t>
            </w:r>
            <w:r w:rsidRPr="00A002D6">
              <w:t>resources:</w:t>
            </w:r>
            <w:r w:rsidR="00B04B62">
              <w:t xml:space="preserve"> </w:t>
            </w:r>
            <w:r w:rsidR="00D1531A">
              <w:t>A</w:t>
            </w:r>
            <w:r w:rsidR="00D1531A" w:rsidRPr="00A002D6">
              <w:t>ctivity</w:t>
            </w:r>
            <w:r w:rsidR="00D1531A">
              <w:t xml:space="preserve"> </w:t>
            </w:r>
            <w:r w:rsidR="00BB415C" w:rsidRPr="00A002D6">
              <w:t>3,</w:t>
            </w:r>
            <w:r w:rsidR="00B04B62">
              <w:t xml:space="preserve"> </w:t>
            </w:r>
            <w:r w:rsidR="00D1531A">
              <w:t>A</w:t>
            </w:r>
            <w:r w:rsidR="185E2316" w:rsidRPr="00A002D6">
              <w:t>ctivity</w:t>
            </w:r>
            <w:r w:rsidR="00B04B62">
              <w:t xml:space="preserve"> </w:t>
            </w:r>
            <w:r w:rsidR="00BB415C" w:rsidRPr="00A002D6">
              <w:t>4</w:t>
            </w:r>
            <w:r w:rsidR="00E854A3">
              <w:t>.</w:t>
            </w:r>
          </w:p>
          <w:p w14:paraId="35F9D006" w14:textId="46F9325F" w:rsidR="00001CEE" w:rsidRPr="00A002D6" w:rsidRDefault="00001CEE" w:rsidP="00CF2033">
            <w:pPr>
              <w:rPr>
                <w:rStyle w:val="Strong"/>
              </w:rPr>
            </w:pPr>
            <w:r w:rsidRPr="00A002D6">
              <w:rPr>
                <w:rStyle w:val="Strong"/>
              </w:rPr>
              <w:t>Beginning</w:t>
            </w:r>
            <w:r w:rsidR="00B04B62">
              <w:rPr>
                <w:rStyle w:val="Strong"/>
              </w:rPr>
              <w:t xml:space="preserve"> </w:t>
            </w:r>
            <w:r w:rsidR="00E854A3">
              <w:rPr>
                <w:rStyle w:val="Strong"/>
              </w:rPr>
              <w:t>the</w:t>
            </w:r>
            <w:r w:rsidR="00B04B62">
              <w:rPr>
                <w:rStyle w:val="Strong"/>
              </w:rPr>
              <w:t xml:space="preserve"> </w:t>
            </w:r>
            <w:r w:rsidRPr="00A002D6">
              <w:rPr>
                <w:rStyle w:val="Strong"/>
              </w:rPr>
              <w:t>lesson</w:t>
            </w:r>
          </w:p>
          <w:p w14:paraId="4BAE5171" w14:textId="10BF40BA" w:rsidR="00001CEE" w:rsidRPr="00A002D6" w:rsidRDefault="00001CEE" w:rsidP="00CF2033">
            <w:pPr>
              <w:rPr>
                <w:rStyle w:val="Strong"/>
                <w:b w:val="0"/>
                <w:bCs w:val="0"/>
              </w:rPr>
            </w:pPr>
            <w:r w:rsidRPr="00A002D6">
              <w:rPr>
                <w:rStyle w:val="Strong"/>
                <w:b w:val="0"/>
                <w:bCs w:val="0"/>
              </w:rPr>
              <w:t>Explain</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learning</w:t>
            </w:r>
            <w:r w:rsidR="00B04B62">
              <w:rPr>
                <w:rStyle w:val="Strong"/>
                <w:b w:val="0"/>
                <w:bCs w:val="0"/>
              </w:rPr>
              <w:t xml:space="preserve"> </w:t>
            </w:r>
            <w:r w:rsidRPr="00A002D6">
              <w:rPr>
                <w:rStyle w:val="Strong"/>
                <w:b w:val="0"/>
                <w:bCs w:val="0"/>
              </w:rPr>
              <w:t>intention</w:t>
            </w:r>
            <w:r w:rsidR="00B04B62">
              <w:rPr>
                <w:rStyle w:val="Strong"/>
                <w:b w:val="0"/>
                <w:bCs w:val="0"/>
              </w:rPr>
              <w:t xml:space="preserve"> </w:t>
            </w:r>
            <w:r w:rsidRPr="00A002D6">
              <w:rPr>
                <w:rStyle w:val="Strong"/>
                <w:b w:val="0"/>
                <w:bCs w:val="0"/>
              </w:rPr>
              <w:t>and</w:t>
            </w:r>
            <w:r w:rsidR="00B04B62">
              <w:rPr>
                <w:rStyle w:val="Strong"/>
                <w:b w:val="0"/>
                <w:bCs w:val="0"/>
              </w:rPr>
              <w:t xml:space="preserve"> </w:t>
            </w:r>
            <w:r w:rsidRPr="00A002D6">
              <w:rPr>
                <w:rStyle w:val="Strong"/>
                <w:b w:val="0"/>
                <w:bCs w:val="0"/>
              </w:rPr>
              <w:t>refer</w:t>
            </w:r>
            <w:r w:rsidR="00B04B62">
              <w:rPr>
                <w:rStyle w:val="Strong"/>
                <w:b w:val="0"/>
                <w:bCs w:val="0"/>
              </w:rPr>
              <w:t xml:space="preserve"> </w:t>
            </w:r>
            <w:r w:rsidRPr="00A002D6">
              <w:rPr>
                <w:rStyle w:val="Strong"/>
                <w:b w:val="0"/>
                <w:bCs w:val="0"/>
              </w:rPr>
              <w:t>to</w:t>
            </w:r>
            <w:r w:rsidR="00B04B62">
              <w:rPr>
                <w:rStyle w:val="Strong"/>
                <w:b w:val="0"/>
                <w:bCs w:val="0"/>
              </w:rPr>
              <w:t xml:space="preserve"> </w:t>
            </w:r>
            <w:r w:rsidRPr="00A002D6">
              <w:rPr>
                <w:rStyle w:val="Strong"/>
                <w:b w:val="0"/>
                <w:bCs w:val="0"/>
              </w:rPr>
              <w:t>it</w:t>
            </w:r>
            <w:r w:rsidR="00B04B62">
              <w:rPr>
                <w:rStyle w:val="Strong"/>
                <w:b w:val="0"/>
                <w:bCs w:val="0"/>
              </w:rPr>
              <w:t xml:space="preserve"> </w:t>
            </w:r>
            <w:r w:rsidRPr="00A002D6">
              <w:rPr>
                <w:rStyle w:val="Strong"/>
                <w:b w:val="0"/>
                <w:bCs w:val="0"/>
              </w:rPr>
              <w:t>throughout</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learning,</w:t>
            </w:r>
            <w:r w:rsidR="00B04B62">
              <w:rPr>
                <w:rStyle w:val="Strong"/>
                <w:b w:val="0"/>
                <w:bCs w:val="0"/>
              </w:rPr>
              <w:t xml:space="preserve"> </w:t>
            </w:r>
            <w:r w:rsidRPr="00A002D6">
              <w:rPr>
                <w:rStyle w:val="Strong"/>
                <w:b w:val="0"/>
                <w:bCs w:val="0"/>
              </w:rPr>
              <w:t>making</w:t>
            </w:r>
            <w:r w:rsidR="00B04B62">
              <w:rPr>
                <w:rStyle w:val="Strong"/>
                <w:b w:val="0"/>
                <w:bCs w:val="0"/>
              </w:rPr>
              <w:t xml:space="preserve"> </w:t>
            </w:r>
            <w:r w:rsidRPr="00A002D6">
              <w:rPr>
                <w:rStyle w:val="Strong"/>
                <w:b w:val="0"/>
                <w:bCs w:val="0"/>
              </w:rPr>
              <w:t>connections</w:t>
            </w:r>
            <w:r w:rsidR="00B04B62">
              <w:rPr>
                <w:rStyle w:val="Strong"/>
                <w:b w:val="0"/>
                <w:bCs w:val="0"/>
              </w:rPr>
              <w:t xml:space="preserve"> </w:t>
            </w:r>
            <w:r w:rsidRPr="00A002D6">
              <w:rPr>
                <w:rStyle w:val="Strong"/>
                <w:b w:val="0"/>
                <w:bCs w:val="0"/>
              </w:rPr>
              <w:lastRenderedPageBreak/>
              <w:t>to</w:t>
            </w:r>
            <w:r w:rsidR="00B04B62">
              <w:rPr>
                <w:rStyle w:val="Strong"/>
                <w:b w:val="0"/>
                <w:bCs w:val="0"/>
              </w:rPr>
              <w:t xml:space="preserve"> </w:t>
            </w:r>
            <w:r w:rsidRPr="00A002D6">
              <w:rPr>
                <w:rStyle w:val="Strong"/>
                <w:b w:val="0"/>
                <w:bCs w:val="0"/>
              </w:rPr>
              <w:t>prior</w:t>
            </w:r>
            <w:r w:rsidR="00B04B62">
              <w:rPr>
                <w:rStyle w:val="Strong"/>
                <w:b w:val="0"/>
                <w:bCs w:val="0"/>
              </w:rPr>
              <w:t xml:space="preserve"> </w:t>
            </w:r>
            <w:r w:rsidRPr="00A002D6">
              <w:rPr>
                <w:rStyle w:val="Strong"/>
                <w:b w:val="0"/>
                <w:bCs w:val="0"/>
              </w:rPr>
              <w:t>learning.</w:t>
            </w:r>
            <w:r w:rsidR="00B04B62">
              <w:rPr>
                <w:rStyle w:val="Strong"/>
                <w:b w:val="0"/>
                <w:bCs w:val="0"/>
              </w:rPr>
              <w:t xml:space="preserve"> </w:t>
            </w:r>
            <w:r w:rsidRPr="00A002D6">
              <w:rPr>
                <w:rStyle w:val="Strong"/>
                <w:b w:val="0"/>
                <w:bCs w:val="0"/>
              </w:rPr>
              <w:t>Unpack</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success</w:t>
            </w:r>
            <w:r w:rsidR="00B04B62">
              <w:rPr>
                <w:rStyle w:val="Strong"/>
                <w:b w:val="0"/>
                <w:bCs w:val="0"/>
              </w:rPr>
              <w:t xml:space="preserve"> </w:t>
            </w:r>
            <w:r w:rsidRPr="00A002D6">
              <w:rPr>
                <w:rStyle w:val="Strong"/>
                <w:b w:val="0"/>
                <w:bCs w:val="0"/>
              </w:rPr>
              <w:t>criteria</w:t>
            </w:r>
            <w:r w:rsidR="00B04B62">
              <w:rPr>
                <w:rStyle w:val="Strong"/>
                <w:b w:val="0"/>
                <w:bCs w:val="0"/>
              </w:rPr>
              <w:t xml:space="preserve"> </w:t>
            </w:r>
            <w:r w:rsidRPr="00A002D6">
              <w:rPr>
                <w:rStyle w:val="Strong"/>
                <w:b w:val="0"/>
                <w:bCs w:val="0"/>
              </w:rPr>
              <w:t>and</w:t>
            </w:r>
            <w:r w:rsidR="00B04B62">
              <w:rPr>
                <w:rStyle w:val="Strong"/>
                <w:b w:val="0"/>
                <w:bCs w:val="0"/>
              </w:rPr>
              <w:t xml:space="preserve"> </w:t>
            </w:r>
            <w:r w:rsidRPr="00A002D6">
              <w:rPr>
                <w:rStyle w:val="Strong"/>
                <w:b w:val="0"/>
                <w:bCs w:val="0"/>
              </w:rPr>
              <w:t>ensure</w:t>
            </w:r>
            <w:r w:rsidR="00B04B62">
              <w:rPr>
                <w:rStyle w:val="Strong"/>
                <w:b w:val="0"/>
                <w:bCs w:val="0"/>
              </w:rPr>
              <w:t xml:space="preserve"> </w:t>
            </w:r>
            <w:r w:rsidRPr="00A002D6">
              <w:rPr>
                <w:rStyle w:val="Strong"/>
                <w:b w:val="0"/>
                <w:bCs w:val="0"/>
              </w:rPr>
              <w:t>students</w:t>
            </w:r>
            <w:r w:rsidR="00B04B62">
              <w:rPr>
                <w:rStyle w:val="Strong"/>
                <w:b w:val="0"/>
                <w:bCs w:val="0"/>
              </w:rPr>
              <w:t xml:space="preserve"> </w:t>
            </w:r>
            <w:r w:rsidRPr="00A002D6">
              <w:rPr>
                <w:rStyle w:val="Strong"/>
                <w:b w:val="0"/>
                <w:bCs w:val="0"/>
              </w:rPr>
              <w:t>understand</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learning</w:t>
            </w:r>
            <w:r w:rsidR="00B04B62">
              <w:rPr>
                <w:rStyle w:val="Strong"/>
                <w:b w:val="0"/>
                <w:bCs w:val="0"/>
              </w:rPr>
              <w:t xml:space="preserve"> </w:t>
            </w:r>
            <w:r w:rsidRPr="00A002D6">
              <w:rPr>
                <w:rStyle w:val="Strong"/>
                <w:b w:val="0"/>
                <w:bCs w:val="0"/>
              </w:rPr>
              <w:t>goals.</w:t>
            </w:r>
          </w:p>
          <w:p w14:paraId="79773F07" w14:textId="18AAF227" w:rsidR="00001CEE" w:rsidRPr="006A7D9D" w:rsidRDefault="00001CEE" w:rsidP="00CF2033">
            <w:pPr>
              <w:rPr>
                <w:rStyle w:val="Strong"/>
                <w:b w:val="0"/>
                <w:bCs w:val="0"/>
              </w:rPr>
            </w:pPr>
            <w:r w:rsidRPr="006A7D9D">
              <w:rPr>
                <w:rStyle w:val="Strong"/>
                <w:b w:val="0"/>
                <w:bCs w:val="0"/>
              </w:rPr>
              <w:t>Learning</w:t>
            </w:r>
            <w:r w:rsidR="00B04B62" w:rsidRPr="006A7D9D">
              <w:rPr>
                <w:rStyle w:val="Strong"/>
                <w:b w:val="0"/>
                <w:bCs w:val="0"/>
              </w:rPr>
              <w:t xml:space="preserve"> </w:t>
            </w:r>
            <w:r w:rsidRPr="006A7D9D">
              <w:rPr>
                <w:rStyle w:val="Strong"/>
                <w:b w:val="0"/>
                <w:bCs w:val="0"/>
              </w:rPr>
              <w:t>intention</w:t>
            </w:r>
          </w:p>
          <w:p w14:paraId="7C2B96D3" w14:textId="0B7F5326" w:rsidR="006421B6" w:rsidRPr="006A7D9D" w:rsidRDefault="006421B6" w:rsidP="00CF2033">
            <w:pPr>
              <w:rPr>
                <w:rStyle w:val="Strong"/>
                <w:b w:val="0"/>
                <w:bCs w:val="0"/>
              </w:rPr>
            </w:pPr>
            <w:r w:rsidRPr="006A7D9D">
              <w:rPr>
                <w:rStyle w:val="Strong"/>
                <w:b w:val="0"/>
                <w:bCs w:val="0"/>
              </w:rPr>
              <w:t>Students develop an understanding of:</w:t>
            </w:r>
          </w:p>
          <w:p w14:paraId="17068100" w14:textId="0DCE0431" w:rsidR="002562A4" w:rsidRPr="006421B6" w:rsidRDefault="006421B6" w:rsidP="006421B6">
            <w:pPr>
              <w:pStyle w:val="ListBullet"/>
              <w:rPr>
                <w:b/>
                <w:bCs/>
              </w:rPr>
            </w:pPr>
            <w:r>
              <w:t xml:space="preserve">how </w:t>
            </w:r>
            <w:r w:rsidR="002562A4" w:rsidRPr="00A002D6">
              <w:t>archaeologists</w:t>
            </w:r>
            <w:r w:rsidR="00B04B62">
              <w:t xml:space="preserve"> </w:t>
            </w:r>
            <w:r w:rsidR="002562A4" w:rsidRPr="00A002D6">
              <w:t>and</w:t>
            </w:r>
            <w:r w:rsidR="00B04B62">
              <w:t xml:space="preserve"> </w:t>
            </w:r>
            <w:r w:rsidR="002562A4" w:rsidRPr="00A002D6">
              <w:t>historians</w:t>
            </w:r>
            <w:r w:rsidR="00B04B62">
              <w:t xml:space="preserve"> </w:t>
            </w:r>
            <w:r w:rsidR="002562A4" w:rsidRPr="00A002D6">
              <w:t>interpret</w:t>
            </w:r>
            <w:r w:rsidR="00B04B62">
              <w:t xml:space="preserve"> </w:t>
            </w:r>
            <w:r w:rsidR="002562A4" w:rsidRPr="00A002D6">
              <w:t>the</w:t>
            </w:r>
            <w:r w:rsidR="00B04B62">
              <w:t xml:space="preserve"> </w:t>
            </w:r>
            <w:r w:rsidR="002562A4" w:rsidRPr="00A002D6">
              <w:t>past</w:t>
            </w:r>
            <w:r w:rsidR="00B04B62">
              <w:t xml:space="preserve"> </w:t>
            </w:r>
            <w:r w:rsidR="002562A4" w:rsidRPr="00A002D6">
              <w:t>differently</w:t>
            </w:r>
            <w:r w:rsidR="00B04B62">
              <w:t xml:space="preserve"> </w:t>
            </w:r>
            <w:r w:rsidR="002562A4" w:rsidRPr="00A002D6">
              <w:t>based</w:t>
            </w:r>
            <w:r w:rsidR="00B04B62">
              <w:t xml:space="preserve"> </w:t>
            </w:r>
            <w:r w:rsidR="002562A4" w:rsidRPr="00A002D6">
              <w:t>on</w:t>
            </w:r>
            <w:r w:rsidR="00B04B62">
              <w:t xml:space="preserve"> </w:t>
            </w:r>
            <w:r w:rsidR="002562A4" w:rsidRPr="00A002D6">
              <w:t>the</w:t>
            </w:r>
            <w:r w:rsidR="00B04B62">
              <w:t xml:space="preserve"> </w:t>
            </w:r>
            <w:r w:rsidR="002562A4" w:rsidRPr="00A002D6">
              <w:t>types</w:t>
            </w:r>
            <w:r w:rsidR="00B04B62">
              <w:t xml:space="preserve"> </w:t>
            </w:r>
            <w:r w:rsidR="002562A4" w:rsidRPr="00A002D6">
              <w:t>of</w:t>
            </w:r>
            <w:r w:rsidR="00B04B62">
              <w:t xml:space="preserve"> </w:t>
            </w:r>
            <w:r w:rsidR="002562A4" w:rsidRPr="00A002D6">
              <w:t>evidence</w:t>
            </w:r>
            <w:r w:rsidR="00B04B62">
              <w:t xml:space="preserve"> </w:t>
            </w:r>
            <w:r w:rsidR="002562A4" w:rsidRPr="00A002D6">
              <w:t>they</w:t>
            </w:r>
            <w:r w:rsidR="00B04B62">
              <w:t xml:space="preserve"> </w:t>
            </w:r>
            <w:r w:rsidR="002562A4" w:rsidRPr="00A002D6">
              <w:t>use</w:t>
            </w:r>
            <w:r w:rsidR="00B04B62">
              <w:t xml:space="preserve"> </w:t>
            </w:r>
            <w:r w:rsidR="002562A4" w:rsidRPr="00A002D6">
              <w:t>and</w:t>
            </w:r>
            <w:r w:rsidR="00B04B62">
              <w:t xml:space="preserve"> </w:t>
            </w:r>
            <w:r w:rsidR="002562A4" w:rsidRPr="00A002D6">
              <w:t>will</w:t>
            </w:r>
            <w:r w:rsidR="00B04B62">
              <w:t xml:space="preserve"> </w:t>
            </w:r>
            <w:r w:rsidR="002562A4" w:rsidRPr="00A002D6">
              <w:t>begin</w:t>
            </w:r>
            <w:r w:rsidR="00B04B62">
              <w:t xml:space="preserve"> </w:t>
            </w:r>
            <w:r w:rsidR="002562A4" w:rsidRPr="00A002D6">
              <w:t>to</w:t>
            </w:r>
            <w:r w:rsidR="00B04B62">
              <w:t xml:space="preserve"> </w:t>
            </w:r>
            <w:r w:rsidR="002562A4" w:rsidRPr="00A002D6">
              <w:t>apply</w:t>
            </w:r>
            <w:r w:rsidR="00B04B62">
              <w:t xml:space="preserve"> </w:t>
            </w:r>
            <w:r w:rsidR="002562A4" w:rsidRPr="00A002D6">
              <w:t>these</w:t>
            </w:r>
            <w:r w:rsidR="00B04B62">
              <w:t xml:space="preserve"> </w:t>
            </w:r>
            <w:r w:rsidR="002562A4" w:rsidRPr="00A002D6">
              <w:t>approaches</w:t>
            </w:r>
            <w:r w:rsidR="00B04B62">
              <w:t xml:space="preserve"> </w:t>
            </w:r>
            <w:r w:rsidR="002562A4" w:rsidRPr="00A002D6">
              <w:t>to</w:t>
            </w:r>
            <w:r w:rsidR="00B04B62">
              <w:t xml:space="preserve"> </w:t>
            </w:r>
            <w:r w:rsidR="002562A4" w:rsidRPr="00A002D6">
              <w:t>analyse</w:t>
            </w:r>
            <w:r w:rsidR="00B04B62">
              <w:t xml:space="preserve"> </w:t>
            </w:r>
            <w:r w:rsidR="002562A4" w:rsidRPr="00A002D6">
              <w:t>sources</w:t>
            </w:r>
            <w:r w:rsidR="00B04B62">
              <w:t xml:space="preserve"> </w:t>
            </w:r>
            <w:r w:rsidR="002562A4" w:rsidRPr="00A002D6">
              <w:t>from</w:t>
            </w:r>
            <w:r w:rsidR="00B04B62">
              <w:t xml:space="preserve"> </w:t>
            </w:r>
            <w:r w:rsidR="002562A4" w:rsidRPr="00A002D6">
              <w:t>ancient</w:t>
            </w:r>
            <w:r w:rsidR="00B04B62">
              <w:t xml:space="preserve"> </w:t>
            </w:r>
            <w:r w:rsidR="002562A4" w:rsidRPr="00A002D6">
              <w:t>societies.</w:t>
            </w:r>
          </w:p>
          <w:p w14:paraId="6F8F968B" w14:textId="573E4135" w:rsidR="002562A4" w:rsidRPr="006A7D9D" w:rsidRDefault="002562A4" w:rsidP="00E854A3">
            <w:pPr>
              <w:pStyle w:val="ListBullet"/>
              <w:numPr>
                <w:ilvl w:val="0"/>
                <w:numId w:val="0"/>
              </w:numPr>
              <w:rPr>
                <w:rStyle w:val="Strong"/>
                <w:b w:val="0"/>
                <w:bCs w:val="0"/>
              </w:rPr>
            </w:pPr>
            <w:r w:rsidRPr="006A7D9D">
              <w:rPr>
                <w:rStyle w:val="Strong"/>
                <w:b w:val="0"/>
                <w:bCs w:val="0"/>
              </w:rPr>
              <w:t>Success</w:t>
            </w:r>
            <w:r w:rsidR="00B04B62" w:rsidRPr="006A7D9D">
              <w:rPr>
                <w:rStyle w:val="Strong"/>
                <w:b w:val="0"/>
                <w:bCs w:val="0"/>
              </w:rPr>
              <w:t xml:space="preserve"> </w:t>
            </w:r>
            <w:r w:rsidRPr="006A7D9D">
              <w:rPr>
                <w:rStyle w:val="Strong"/>
                <w:b w:val="0"/>
                <w:bCs w:val="0"/>
              </w:rPr>
              <w:t>criteria</w:t>
            </w:r>
          </w:p>
          <w:p w14:paraId="728F3F84" w14:textId="35F716DD" w:rsidR="002562A4" w:rsidRPr="00A002D6" w:rsidRDefault="00623AFD" w:rsidP="00E854A3">
            <w:pPr>
              <w:pStyle w:val="ListBullet"/>
              <w:numPr>
                <w:ilvl w:val="0"/>
                <w:numId w:val="0"/>
              </w:numPr>
              <w:rPr>
                <w:rStyle w:val="Strong"/>
              </w:rPr>
            </w:pPr>
            <w:r>
              <w:rPr>
                <w:szCs w:val="22"/>
              </w:rPr>
              <w:t>I can:</w:t>
            </w:r>
          </w:p>
          <w:p w14:paraId="7C848FE1" w14:textId="3E5CDEFF" w:rsidR="002562A4" w:rsidRPr="00FA51B7" w:rsidRDefault="002562A4" w:rsidP="00E854A3">
            <w:pPr>
              <w:pStyle w:val="ListBullet"/>
            </w:pPr>
            <w:r w:rsidRPr="00FA51B7">
              <w:t>identify</w:t>
            </w:r>
            <w:r w:rsidR="00B04B62" w:rsidRPr="00FA51B7">
              <w:t xml:space="preserve"> </w:t>
            </w:r>
            <w:r w:rsidRPr="00FA51B7">
              <w:t>whether</w:t>
            </w:r>
            <w:r w:rsidR="00B04B62" w:rsidRPr="00FA51B7">
              <w:t xml:space="preserve"> </w:t>
            </w:r>
            <w:r w:rsidRPr="00FA51B7">
              <w:t>a</w:t>
            </w:r>
            <w:r w:rsidR="00B04B62" w:rsidRPr="00FA51B7">
              <w:t xml:space="preserve"> </w:t>
            </w:r>
            <w:r w:rsidRPr="00FA51B7">
              <w:t>source</w:t>
            </w:r>
            <w:r w:rsidR="00B04B62" w:rsidRPr="00FA51B7">
              <w:t xml:space="preserve"> </w:t>
            </w:r>
            <w:r w:rsidRPr="00FA51B7">
              <w:t>is</w:t>
            </w:r>
            <w:r w:rsidR="00B04B62" w:rsidRPr="00FA51B7">
              <w:t xml:space="preserve"> </w:t>
            </w:r>
            <w:r w:rsidRPr="00FA51B7">
              <w:t>primary</w:t>
            </w:r>
            <w:r w:rsidR="00B04B62" w:rsidRPr="00FA51B7">
              <w:t xml:space="preserve"> </w:t>
            </w:r>
            <w:r w:rsidRPr="00FA51B7">
              <w:t>or</w:t>
            </w:r>
            <w:r w:rsidR="00B04B62" w:rsidRPr="00FA51B7">
              <w:t xml:space="preserve"> </w:t>
            </w:r>
            <w:r w:rsidRPr="00FA51B7">
              <w:t>secondary</w:t>
            </w:r>
          </w:p>
          <w:p w14:paraId="04909E5B" w14:textId="2AB7B042" w:rsidR="002562A4" w:rsidRPr="00FA51B7" w:rsidRDefault="002562A4" w:rsidP="00E854A3">
            <w:pPr>
              <w:pStyle w:val="ListBullet"/>
            </w:pPr>
            <w:r w:rsidRPr="00FA51B7">
              <w:t>describe</w:t>
            </w:r>
            <w:r w:rsidR="00B04B62" w:rsidRPr="00FA51B7">
              <w:t xml:space="preserve"> </w:t>
            </w:r>
            <w:r w:rsidRPr="00FA51B7">
              <w:t>the</w:t>
            </w:r>
            <w:r w:rsidR="00B04B62" w:rsidRPr="00FA51B7">
              <w:t xml:space="preserve"> </w:t>
            </w:r>
            <w:r w:rsidRPr="00FA51B7">
              <w:t>difference</w:t>
            </w:r>
            <w:r w:rsidR="00B04B62" w:rsidRPr="00FA51B7">
              <w:t xml:space="preserve"> </w:t>
            </w:r>
            <w:r w:rsidRPr="00FA51B7">
              <w:t>between</w:t>
            </w:r>
            <w:r w:rsidR="00B04B62" w:rsidRPr="00FA51B7">
              <w:t xml:space="preserve"> </w:t>
            </w:r>
            <w:r w:rsidRPr="00FA51B7">
              <w:t>the</w:t>
            </w:r>
            <w:r w:rsidR="00B04B62" w:rsidRPr="00FA51B7">
              <w:t xml:space="preserve"> </w:t>
            </w:r>
            <w:r w:rsidRPr="00FA51B7">
              <w:t>work</w:t>
            </w:r>
            <w:r w:rsidR="00B04B62" w:rsidRPr="00FA51B7">
              <w:t xml:space="preserve"> </w:t>
            </w:r>
            <w:r w:rsidRPr="00FA51B7">
              <w:t>of</w:t>
            </w:r>
            <w:r w:rsidR="00B04B62" w:rsidRPr="00FA51B7">
              <w:t xml:space="preserve"> </w:t>
            </w:r>
            <w:r w:rsidRPr="00FA51B7">
              <w:t>an</w:t>
            </w:r>
            <w:r w:rsidR="00B04B62" w:rsidRPr="00FA51B7">
              <w:t xml:space="preserve"> </w:t>
            </w:r>
            <w:r w:rsidRPr="00FA51B7">
              <w:t>archaeologist</w:t>
            </w:r>
            <w:r w:rsidR="00B04B62" w:rsidRPr="00FA51B7">
              <w:t xml:space="preserve"> </w:t>
            </w:r>
            <w:r w:rsidRPr="00FA51B7">
              <w:t>and</w:t>
            </w:r>
            <w:r w:rsidR="00B04B62" w:rsidRPr="00FA51B7">
              <w:t xml:space="preserve"> </w:t>
            </w:r>
            <w:r w:rsidRPr="00FA51B7">
              <w:t>a</w:t>
            </w:r>
            <w:r w:rsidR="00B04B62" w:rsidRPr="00FA51B7">
              <w:t xml:space="preserve"> </w:t>
            </w:r>
            <w:r w:rsidRPr="00FA51B7">
              <w:t>historian</w:t>
            </w:r>
          </w:p>
          <w:p w14:paraId="3B17C706" w14:textId="2890F562" w:rsidR="002562A4" w:rsidRPr="00A002D6" w:rsidRDefault="002562A4" w:rsidP="00E854A3">
            <w:pPr>
              <w:pStyle w:val="ListBullet"/>
            </w:pPr>
            <w:r w:rsidRPr="00FA51B7">
              <w:t>describe</w:t>
            </w:r>
            <w:r w:rsidR="00B04B62">
              <w:t xml:space="preserve"> </w:t>
            </w:r>
            <w:r w:rsidRPr="00A002D6">
              <w:t>what</w:t>
            </w:r>
            <w:r w:rsidR="00B04B62">
              <w:t xml:space="preserve"> </w:t>
            </w:r>
            <w:r w:rsidRPr="00A002D6">
              <w:t>they</w:t>
            </w:r>
            <w:r w:rsidR="00B04B62">
              <w:t xml:space="preserve"> </w:t>
            </w:r>
            <w:r w:rsidRPr="00A002D6">
              <w:t>see</w:t>
            </w:r>
            <w:r w:rsidR="00B04B62">
              <w:t xml:space="preserve"> </w:t>
            </w:r>
            <w:r w:rsidRPr="00A002D6">
              <w:t>in</w:t>
            </w:r>
            <w:r w:rsidR="00B04B62">
              <w:t xml:space="preserve"> </w:t>
            </w:r>
            <w:r w:rsidRPr="00A002D6">
              <w:t>a</w:t>
            </w:r>
            <w:r w:rsidR="00B04B62">
              <w:t xml:space="preserve"> </w:t>
            </w:r>
            <w:r w:rsidRPr="00A002D6">
              <w:t>source</w:t>
            </w:r>
            <w:r w:rsidR="00B04B62">
              <w:t xml:space="preserve"> </w:t>
            </w:r>
            <w:r w:rsidRPr="00A002D6">
              <w:t>using</w:t>
            </w:r>
            <w:r w:rsidR="00B04B62">
              <w:t xml:space="preserve"> </w:t>
            </w:r>
            <w:r w:rsidRPr="00A002D6">
              <w:t>accurate</w:t>
            </w:r>
            <w:r w:rsidR="00B04B62">
              <w:t xml:space="preserve"> </w:t>
            </w:r>
            <w:r w:rsidRPr="00A002D6">
              <w:t>detail</w:t>
            </w:r>
            <w:r w:rsidR="00D87E8C">
              <w:t>(s)</w:t>
            </w:r>
            <w:r w:rsidRPr="00A002D6">
              <w:t>.</w:t>
            </w:r>
          </w:p>
          <w:p w14:paraId="5049756E" w14:textId="74B17D84" w:rsidR="00001CEE" w:rsidRPr="00A002D6" w:rsidRDefault="00001CEE" w:rsidP="00CF2033">
            <w:pPr>
              <w:rPr>
                <w:b/>
                <w:bCs/>
              </w:rPr>
            </w:pPr>
            <w:r w:rsidRPr="00A002D6">
              <w:rPr>
                <w:b/>
                <w:bCs/>
              </w:rPr>
              <w:t>Core</w:t>
            </w:r>
            <w:r w:rsidR="00B04B62">
              <w:rPr>
                <w:b/>
                <w:bCs/>
              </w:rPr>
              <w:t xml:space="preserve"> </w:t>
            </w:r>
            <w:r w:rsidRPr="00A002D6">
              <w:rPr>
                <w:b/>
                <w:bCs/>
              </w:rPr>
              <w:t>lesson</w:t>
            </w:r>
          </w:p>
          <w:p w14:paraId="6ABCDFA7" w14:textId="3BB8DDDE" w:rsidR="005D2F79" w:rsidRPr="00A002D6" w:rsidRDefault="004B37AB" w:rsidP="005D2F79">
            <w:pPr>
              <w:pStyle w:val="FeatureBox2"/>
              <w:rPr>
                <w:rStyle w:val="Strong"/>
                <w:rFonts w:ascii="Times New Roman" w:eastAsia="Calibri" w:hAnsi="Times New Roman" w:cs="Times New Roman"/>
                <w:b w:val="0"/>
                <w:bCs w:val="0"/>
                <w:sz w:val="24"/>
                <w:lang w:eastAsia="en-AU"/>
              </w:rPr>
            </w:pPr>
            <w:r w:rsidRPr="00A002D6">
              <w:rPr>
                <w:rStyle w:val="Strong"/>
              </w:rPr>
              <w:t>Teacher</w:t>
            </w:r>
            <w:r w:rsidR="00B04B62">
              <w:rPr>
                <w:rStyle w:val="Strong"/>
              </w:rPr>
              <w:t xml:space="preserve"> </w:t>
            </w:r>
            <w:proofErr w:type="gramStart"/>
            <w:r w:rsidR="005D2F79" w:rsidRPr="00A002D6">
              <w:rPr>
                <w:rStyle w:val="Strong"/>
              </w:rPr>
              <w:t>note:</w:t>
            </w:r>
            <w:proofErr w:type="gramEnd"/>
            <w:r w:rsidR="00B04B62">
              <w:rPr>
                <w:rStyle w:val="Strong"/>
              </w:rPr>
              <w:t xml:space="preserve"> </w:t>
            </w:r>
            <w:r w:rsidR="00DE5BED" w:rsidRPr="00A002D6">
              <w:rPr>
                <w:rStyle w:val="Strong"/>
                <w:b w:val="0"/>
                <w:bCs w:val="0"/>
              </w:rPr>
              <w:t>t</w:t>
            </w:r>
            <w:r w:rsidR="005D2F79" w:rsidRPr="00A002D6">
              <w:rPr>
                <w:rStyle w:val="Strong"/>
                <w:b w:val="0"/>
                <w:bCs w:val="0"/>
              </w:rPr>
              <w:t>eachers</w:t>
            </w:r>
            <w:r w:rsidR="00B04B62">
              <w:rPr>
                <w:rStyle w:val="Strong"/>
                <w:b w:val="0"/>
                <w:bCs w:val="0"/>
              </w:rPr>
              <w:t xml:space="preserve"> </w:t>
            </w:r>
            <w:r w:rsidR="005D2F79" w:rsidRPr="00A002D6">
              <w:rPr>
                <w:rStyle w:val="Strong"/>
                <w:b w:val="0"/>
                <w:bCs w:val="0"/>
              </w:rPr>
              <w:t>should</w:t>
            </w:r>
            <w:r w:rsidR="00B04B62">
              <w:rPr>
                <w:rStyle w:val="Strong"/>
                <w:b w:val="0"/>
                <w:bCs w:val="0"/>
              </w:rPr>
              <w:t xml:space="preserve"> </w:t>
            </w:r>
            <w:r w:rsidR="005D2F79" w:rsidRPr="00A002D6">
              <w:rPr>
                <w:rStyle w:val="Strong"/>
                <w:b w:val="0"/>
                <w:bCs w:val="0"/>
              </w:rPr>
              <w:t>ensure</w:t>
            </w:r>
            <w:r w:rsidR="00B04B62">
              <w:rPr>
                <w:rStyle w:val="Strong"/>
                <w:b w:val="0"/>
                <w:bCs w:val="0"/>
              </w:rPr>
              <w:t xml:space="preserve"> </w:t>
            </w:r>
            <w:r w:rsidR="005D2F79" w:rsidRPr="00A002D6">
              <w:rPr>
                <w:rStyle w:val="Strong"/>
                <w:b w:val="0"/>
                <w:bCs w:val="0"/>
              </w:rPr>
              <w:t>they</w:t>
            </w:r>
            <w:r w:rsidR="00B04B62">
              <w:rPr>
                <w:rStyle w:val="Strong"/>
                <w:b w:val="0"/>
                <w:bCs w:val="0"/>
              </w:rPr>
              <w:t xml:space="preserve"> </w:t>
            </w:r>
            <w:r w:rsidR="005D2F79" w:rsidRPr="00A002D6">
              <w:rPr>
                <w:rStyle w:val="Strong"/>
                <w:b w:val="0"/>
                <w:bCs w:val="0"/>
              </w:rPr>
              <w:t>have</w:t>
            </w:r>
            <w:r w:rsidR="00B04B62">
              <w:rPr>
                <w:rStyle w:val="Strong"/>
                <w:b w:val="0"/>
                <w:bCs w:val="0"/>
              </w:rPr>
              <w:t xml:space="preserve"> </w:t>
            </w:r>
            <w:r w:rsidR="005D2F79" w:rsidRPr="00A002D6">
              <w:rPr>
                <w:rStyle w:val="Strong"/>
                <w:b w:val="0"/>
                <w:bCs w:val="0"/>
              </w:rPr>
              <w:t>explicitly</w:t>
            </w:r>
            <w:r w:rsidR="00B04B62">
              <w:rPr>
                <w:rStyle w:val="Strong"/>
                <w:b w:val="0"/>
                <w:bCs w:val="0"/>
              </w:rPr>
              <w:t xml:space="preserve"> </w:t>
            </w:r>
            <w:r w:rsidR="005D2F79" w:rsidRPr="00A002D6">
              <w:rPr>
                <w:rFonts w:eastAsia="Calibri"/>
              </w:rPr>
              <w:t>taught</w:t>
            </w:r>
            <w:r w:rsidR="00B04B62">
              <w:rPr>
                <w:rFonts w:eastAsia="Calibri"/>
              </w:rPr>
              <w:t xml:space="preserve"> </w:t>
            </w:r>
            <w:r w:rsidR="005D2F79" w:rsidRPr="00A002D6">
              <w:rPr>
                <w:rFonts w:eastAsia="Calibri"/>
              </w:rPr>
              <w:t>the</w:t>
            </w:r>
            <w:r w:rsidR="00B04B62">
              <w:rPr>
                <w:rFonts w:eastAsia="Calibri"/>
              </w:rPr>
              <w:t xml:space="preserve"> </w:t>
            </w:r>
            <w:r w:rsidR="005D2F79" w:rsidRPr="00A002D6">
              <w:rPr>
                <w:rFonts w:eastAsia="Calibri"/>
              </w:rPr>
              <w:t>meaning</w:t>
            </w:r>
            <w:r w:rsidR="00B04B62">
              <w:rPr>
                <w:rFonts w:eastAsia="Calibri"/>
              </w:rPr>
              <w:t xml:space="preserve"> </w:t>
            </w:r>
            <w:r w:rsidR="005D2F79" w:rsidRPr="00A002D6">
              <w:rPr>
                <w:rFonts w:eastAsia="Calibri"/>
              </w:rPr>
              <w:t>of</w:t>
            </w:r>
            <w:r w:rsidR="00B04B62">
              <w:rPr>
                <w:rFonts w:eastAsia="Calibri"/>
              </w:rPr>
              <w:t xml:space="preserve"> </w:t>
            </w:r>
            <w:r w:rsidR="005D2F79" w:rsidRPr="00A002D6">
              <w:rPr>
                <w:rFonts w:eastAsia="Calibri"/>
              </w:rPr>
              <w:t>the</w:t>
            </w:r>
            <w:r w:rsidR="00B04B62">
              <w:rPr>
                <w:rFonts w:eastAsia="Calibri"/>
              </w:rPr>
              <w:t xml:space="preserve"> </w:t>
            </w:r>
            <w:r w:rsidR="005D2F79" w:rsidRPr="00A002D6">
              <w:rPr>
                <w:rFonts w:eastAsia="Calibri"/>
              </w:rPr>
              <w:t>following</w:t>
            </w:r>
            <w:r w:rsidR="00B04B62">
              <w:rPr>
                <w:rFonts w:eastAsia="Calibri"/>
              </w:rPr>
              <w:t xml:space="preserve"> </w:t>
            </w:r>
            <w:r w:rsidR="005D2F79" w:rsidRPr="00A002D6">
              <w:rPr>
                <w:rFonts w:eastAsia="Calibri"/>
              </w:rPr>
              <w:t>terms</w:t>
            </w:r>
            <w:r w:rsidR="001F5353">
              <w:rPr>
                <w:rFonts w:eastAsia="Calibri"/>
              </w:rPr>
              <w:t>:</w:t>
            </w:r>
            <w:r w:rsidR="00B04B62">
              <w:rPr>
                <w:rFonts w:ascii="Times New Roman" w:eastAsia="Calibri" w:hAnsi="Times New Roman" w:cs="Times New Roman"/>
                <w:sz w:val="24"/>
                <w:lang w:eastAsia="en-AU"/>
              </w:rPr>
              <w:t xml:space="preserve"> </w:t>
            </w:r>
            <w:r w:rsidR="001F5353">
              <w:rPr>
                <w:rFonts w:ascii="Times New Roman" w:eastAsia="Calibri" w:hAnsi="Times New Roman" w:cs="Times New Roman"/>
                <w:sz w:val="24"/>
                <w:lang w:eastAsia="en-AU"/>
              </w:rPr>
              <w:t>‘</w:t>
            </w:r>
            <w:r w:rsidR="005D2F79" w:rsidRPr="00A002D6">
              <w:t>art</w:t>
            </w:r>
            <w:r w:rsidR="001F5353">
              <w:t>’</w:t>
            </w:r>
            <w:r w:rsidR="005D2F79" w:rsidRPr="00A002D6">
              <w:t>,</w:t>
            </w:r>
            <w:r w:rsidR="00B04B62">
              <w:t xml:space="preserve"> </w:t>
            </w:r>
            <w:r w:rsidR="00D87E8C">
              <w:t>‘</w:t>
            </w:r>
            <w:r w:rsidR="005D2F79" w:rsidRPr="00A002D6">
              <w:t>iconography</w:t>
            </w:r>
            <w:r w:rsidR="001F5353">
              <w:t>’</w:t>
            </w:r>
            <w:r w:rsidR="005D2F79" w:rsidRPr="00A002D6">
              <w:t>,</w:t>
            </w:r>
            <w:r w:rsidR="00B04B62">
              <w:t xml:space="preserve"> </w:t>
            </w:r>
            <w:r w:rsidR="001F5353">
              <w:t>‘</w:t>
            </w:r>
            <w:r w:rsidR="005D2F79" w:rsidRPr="00A002D6">
              <w:t>oral</w:t>
            </w:r>
            <w:r w:rsidR="00B04B62">
              <w:t xml:space="preserve"> </w:t>
            </w:r>
            <w:r w:rsidR="005D2F79" w:rsidRPr="00A002D6">
              <w:t>tradition</w:t>
            </w:r>
            <w:r w:rsidR="001F5353">
              <w:t>’</w:t>
            </w:r>
            <w:r w:rsidR="005D2F79" w:rsidRPr="00A002D6">
              <w:t>,</w:t>
            </w:r>
            <w:r w:rsidR="00B04B62">
              <w:t xml:space="preserve"> </w:t>
            </w:r>
            <w:r w:rsidR="001F5353">
              <w:t>‘</w:t>
            </w:r>
            <w:r w:rsidR="005D2F79" w:rsidRPr="00A002D6">
              <w:t>writing</w:t>
            </w:r>
            <w:r w:rsidR="001F5353">
              <w:t>’</w:t>
            </w:r>
            <w:r w:rsidR="005D2F79" w:rsidRPr="00A002D6">
              <w:t>,</w:t>
            </w:r>
            <w:r w:rsidR="00B04B62">
              <w:t xml:space="preserve"> </w:t>
            </w:r>
            <w:r w:rsidR="001F5353">
              <w:t>‘</w:t>
            </w:r>
            <w:r w:rsidR="005D2F79" w:rsidRPr="00A002D6">
              <w:t>tools</w:t>
            </w:r>
            <w:r w:rsidR="001F5353">
              <w:t>’</w:t>
            </w:r>
            <w:r w:rsidR="005D2F79" w:rsidRPr="00A002D6">
              <w:t>,</w:t>
            </w:r>
            <w:r w:rsidR="00B04B62">
              <w:t xml:space="preserve"> </w:t>
            </w:r>
            <w:r w:rsidR="001F5353">
              <w:t>‘</w:t>
            </w:r>
            <w:r w:rsidR="005D2F79" w:rsidRPr="00A002D6">
              <w:rPr>
                <w:rStyle w:val="Strong"/>
                <w:b w:val="0"/>
                <w:bCs w:val="0"/>
              </w:rPr>
              <w:t>archaeologist</w:t>
            </w:r>
            <w:r w:rsidR="001F5353">
              <w:rPr>
                <w:rStyle w:val="Strong"/>
                <w:b w:val="0"/>
                <w:bCs w:val="0"/>
              </w:rPr>
              <w:t>’</w:t>
            </w:r>
            <w:r w:rsidR="00B04B62">
              <w:rPr>
                <w:rStyle w:val="Strong"/>
                <w:b w:val="0"/>
                <w:bCs w:val="0"/>
              </w:rPr>
              <w:t xml:space="preserve"> </w:t>
            </w:r>
            <w:r w:rsidR="005D2F79" w:rsidRPr="00A002D6">
              <w:rPr>
                <w:rStyle w:val="Strong"/>
                <w:b w:val="0"/>
                <w:bCs w:val="0"/>
              </w:rPr>
              <w:t>and</w:t>
            </w:r>
            <w:r w:rsidR="00B04B62">
              <w:rPr>
                <w:rStyle w:val="Strong"/>
                <w:b w:val="0"/>
                <w:bCs w:val="0"/>
              </w:rPr>
              <w:t xml:space="preserve"> </w:t>
            </w:r>
            <w:r w:rsidR="001F5353">
              <w:rPr>
                <w:rStyle w:val="Strong"/>
                <w:b w:val="0"/>
                <w:bCs w:val="0"/>
              </w:rPr>
              <w:lastRenderedPageBreak/>
              <w:t>‘</w:t>
            </w:r>
            <w:r w:rsidR="005D2F79" w:rsidRPr="00A002D6">
              <w:rPr>
                <w:rStyle w:val="Strong"/>
                <w:b w:val="0"/>
                <w:bCs w:val="0"/>
              </w:rPr>
              <w:t>historian</w:t>
            </w:r>
            <w:r w:rsidR="001F5353">
              <w:rPr>
                <w:rStyle w:val="Strong"/>
                <w:b w:val="0"/>
                <w:bCs w:val="0"/>
              </w:rPr>
              <w:t>’</w:t>
            </w:r>
            <w:r w:rsidR="00B04B62">
              <w:rPr>
                <w:rStyle w:val="Strong"/>
                <w:b w:val="0"/>
                <w:bCs w:val="0"/>
              </w:rPr>
              <w:t xml:space="preserve"> </w:t>
            </w:r>
            <w:r w:rsidR="005D2F79" w:rsidRPr="00A002D6">
              <w:rPr>
                <w:rStyle w:val="Strong"/>
                <w:b w:val="0"/>
                <w:bCs w:val="0"/>
              </w:rPr>
              <w:t>before</w:t>
            </w:r>
            <w:r w:rsidR="00B04B62">
              <w:rPr>
                <w:rStyle w:val="Strong"/>
                <w:b w:val="0"/>
                <w:bCs w:val="0"/>
              </w:rPr>
              <w:t xml:space="preserve"> </w:t>
            </w:r>
            <w:r w:rsidR="005D2F79" w:rsidRPr="00A002D6">
              <w:rPr>
                <w:rStyle w:val="Strong"/>
                <w:b w:val="0"/>
                <w:bCs w:val="0"/>
              </w:rPr>
              <w:t>starting</w:t>
            </w:r>
            <w:r w:rsidR="00B04B62">
              <w:rPr>
                <w:rStyle w:val="Strong"/>
                <w:b w:val="0"/>
                <w:bCs w:val="0"/>
              </w:rPr>
              <w:t xml:space="preserve"> </w:t>
            </w:r>
            <w:r w:rsidR="005D2F79" w:rsidRPr="00A002D6">
              <w:rPr>
                <w:rStyle w:val="Strong"/>
                <w:b w:val="0"/>
                <w:bCs w:val="0"/>
              </w:rPr>
              <w:t>with</w:t>
            </w:r>
            <w:r w:rsidR="00B04B62">
              <w:rPr>
                <w:rStyle w:val="Strong"/>
                <w:b w:val="0"/>
                <w:bCs w:val="0"/>
              </w:rPr>
              <w:t xml:space="preserve"> </w:t>
            </w:r>
            <w:r w:rsidR="005D2F79" w:rsidRPr="00A002D6">
              <w:rPr>
                <w:rStyle w:val="Strong"/>
                <w:b w:val="0"/>
                <w:bCs w:val="0"/>
              </w:rPr>
              <w:t>the</w:t>
            </w:r>
            <w:r w:rsidR="00B04B62">
              <w:rPr>
                <w:rStyle w:val="Strong"/>
                <w:b w:val="0"/>
                <w:bCs w:val="0"/>
              </w:rPr>
              <w:t xml:space="preserve"> </w:t>
            </w:r>
            <w:r w:rsidR="005D2F79" w:rsidRPr="00A002D6">
              <w:rPr>
                <w:rStyle w:val="Strong"/>
                <w:b w:val="0"/>
                <w:bCs w:val="0"/>
              </w:rPr>
              <w:t>activity.</w:t>
            </w:r>
          </w:p>
          <w:p w14:paraId="6ADD0C31" w14:textId="468E8B7A" w:rsidR="005D2F79" w:rsidRPr="006A7D9D" w:rsidRDefault="005D2F79" w:rsidP="005D2F79">
            <w:r w:rsidRPr="006A7D9D">
              <w:t>Hook</w:t>
            </w:r>
            <w:r w:rsidR="00B04B62" w:rsidRPr="006A7D9D">
              <w:t xml:space="preserve"> </w:t>
            </w:r>
            <w:r w:rsidRPr="006A7D9D">
              <w:t>question</w:t>
            </w:r>
          </w:p>
          <w:p w14:paraId="3D299DAD" w14:textId="4F98E110" w:rsidR="005D2F79" w:rsidRPr="00A002D6" w:rsidRDefault="005D2F79" w:rsidP="005D2F79">
            <w:r w:rsidRPr="00A002D6">
              <w:t>‘If</w:t>
            </w:r>
            <w:r w:rsidR="00B04B62">
              <w:t xml:space="preserve"> </w:t>
            </w:r>
            <w:r w:rsidRPr="00A002D6">
              <w:t>there</w:t>
            </w:r>
            <w:r w:rsidR="00B04B62">
              <w:t xml:space="preserve"> </w:t>
            </w:r>
            <w:r w:rsidRPr="00A002D6">
              <w:t>were</w:t>
            </w:r>
            <w:r w:rsidR="00B04B62">
              <w:t xml:space="preserve"> </w:t>
            </w:r>
            <w:r w:rsidRPr="00A002D6">
              <w:t>no</w:t>
            </w:r>
            <w:r w:rsidR="00B04B62">
              <w:t xml:space="preserve"> </w:t>
            </w:r>
            <w:r w:rsidRPr="00A002D6">
              <w:t>photos,</w:t>
            </w:r>
            <w:r w:rsidR="00B04B62">
              <w:t xml:space="preserve"> </w:t>
            </w:r>
            <w:r w:rsidRPr="00A002D6">
              <w:t>no</w:t>
            </w:r>
            <w:r w:rsidR="00B04B62">
              <w:t xml:space="preserve"> </w:t>
            </w:r>
            <w:r w:rsidRPr="00A002D6">
              <w:t>videos,</w:t>
            </w:r>
            <w:r w:rsidR="00B04B62">
              <w:t xml:space="preserve"> </w:t>
            </w:r>
            <w:r w:rsidRPr="00A002D6">
              <w:t>no</w:t>
            </w:r>
            <w:r w:rsidR="00B04B62">
              <w:t xml:space="preserve"> </w:t>
            </w:r>
            <w:r w:rsidRPr="00A002D6">
              <w:t>internet</w:t>
            </w:r>
            <w:r w:rsidR="00F03299">
              <w:t xml:space="preserve"> </w:t>
            </w:r>
            <w:r w:rsidRPr="00A002D6">
              <w:t>…</w:t>
            </w:r>
            <w:r w:rsidR="00B04B62">
              <w:t xml:space="preserve"> </w:t>
            </w:r>
            <w:r w:rsidRPr="00A002D6">
              <w:t>how</w:t>
            </w:r>
            <w:r w:rsidR="00B04B62">
              <w:t xml:space="preserve"> </w:t>
            </w:r>
            <w:r w:rsidRPr="00A002D6">
              <w:t>would</w:t>
            </w:r>
            <w:r w:rsidR="00B04B62">
              <w:t xml:space="preserve"> </w:t>
            </w:r>
            <w:r w:rsidRPr="00A002D6">
              <w:t>anyone</w:t>
            </w:r>
            <w:r w:rsidR="00B04B62">
              <w:t xml:space="preserve"> </w:t>
            </w:r>
            <w:r w:rsidRPr="00A002D6">
              <w:t>know</w:t>
            </w:r>
            <w:r w:rsidR="00B04B62">
              <w:t xml:space="preserve"> </w:t>
            </w:r>
            <w:r w:rsidRPr="00A002D6">
              <w:t>our</w:t>
            </w:r>
            <w:r w:rsidR="00B04B62">
              <w:t xml:space="preserve"> </w:t>
            </w:r>
            <w:r w:rsidRPr="00A002D6">
              <w:t>society</w:t>
            </w:r>
            <w:r w:rsidR="00B04B62">
              <w:t xml:space="preserve"> </w:t>
            </w:r>
            <w:r w:rsidRPr="00A002D6">
              <w:t>existed?’</w:t>
            </w:r>
          </w:p>
          <w:p w14:paraId="0092C2A7" w14:textId="12F48D32" w:rsidR="005D2F79" w:rsidRPr="00A002D6" w:rsidRDefault="005D2F79" w:rsidP="005D2F79">
            <w:r w:rsidRPr="00A002D6">
              <w:t>Briefly</w:t>
            </w:r>
            <w:r w:rsidR="00B04B62">
              <w:t xml:space="preserve"> </w:t>
            </w:r>
            <w:r w:rsidRPr="00A002D6">
              <w:t>collect</w:t>
            </w:r>
            <w:r w:rsidR="00B04B62">
              <w:t xml:space="preserve"> </w:t>
            </w:r>
            <w:r w:rsidRPr="00A002D6">
              <w:t>examples</w:t>
            </w:r>
            <w:r w:rsidR="00B04B62">
              <w:t xml:space="preserve"> </w:t>
            </w:r>
            <w:r w:rsidRPr="00A002D6">
              <w:t>on</w:t>
            </w:r>
            <w:r w:rsidR="00B04B62">
              <w:t xml:space="preserve"> </w:t>
            </w:r>
            <w:r w:rsidRPr="00A002D6">
              <w:t>the</w:t>
            </w:r>
            <w:r w:rsidR="00B04B62">
              <w:t xml:space="preserve"> </w:t>
            </w:r>
            <w:r w:rsidRPr="00A002D6">
              <w:t>board</w:t>
            </w:r>
            <w:r w:rsidR="00B04B62">
              <w:t xml:space="preserve"> </w:t>
            </w:r>
            <w:r w:rsidRPr="00A002D6">
              <w:t>(objects,</w:t>
            </w:r>
            <w:r w:rsidR="00B04B62">
              <w:t xml:space="preserve"> </w:t>
            </w:r>
            <w:r w:rsidRPr="00A002D6">
              <w:t>buildings,</w:t>
            </w:r>
            <w:r w:rsidR="00B04B62">
              <w:t xml:space="preserve"> </w:t>
            </w:r>
            <w:r w:rsidRPr="00A002D6">
              <w:t>writing,</w:t>
            </w:r>
            <w:r w:rsidR="00B04B62">
              <w:t xml:space="preserve"> </w:t>
            </w:r>
            <w:r w:rsidRPr="00A002D6">
              <w:t>stories)</w:t>
            </w:r>
            <w:r w:rsidR="00B04B62">
              <w:t xml:space="preserve"> </w:t>
            </w:r>
            <w:r w:rsidRPr="00A002D6">
              <w:t>to</w:t>
            </w:r>
            <w:r w:rsidR="00B04B62">
              <w:t xml:space="preserve"> </w:t>
            </w:r>
            <w:r w:rsidRPr="00A002D6">
              <w:t>introduce</w:t>
            </w:r>
            <w:r w:rsidR="00B04B62">
              <w:t xml:space="preserve"> </w:t>
            </w:r>
            <w:r w:rsidRPr="00A002D6">
              <w:t>the</w:t>
            </w:r>
            <w:r w:rsidR="00B04B62">
              <w:t xml:space="preserve"> </w:t>
            </w:r>
            <w:r w:rsidRPr="00A002D6">
              <w:t>idea</w:t>
            </w:r>
            <w:r w:rsidR="00B04B62">
              <w:t xml:space="preserve"> </w:t>
            </w:r>
            <w:r w:rsidRPr="00A002D6">
              <w:t>of</w:t>
            </w:r>
            <w:r w:rsidR="00B04B62">
              <w:t xml:space="preserve"> </w:t>
            </w:r>
            <w:r w:rsidRPr="00A002D6">
              <w:t>evidence.</w:t>
            </w:r>
          </w:p>
          <w:p w14:paraId="19423B1D" w14:textId="4835EF89" w:rsidR="005D2F79" w:rsidRPr="006A7D9D" w:rsidRDefault="005D2F79" w:rsidP="005D2F79">
            <w:pPr>
              <w:rPr>
                <w:szCs w:val="22"/>
              </w:rPr>
            </w:pPr>
            <w:r w:rsidRPr="006A7D9D">
              <w:rPr>
                <w:szCs w:val="22"/>
              </w:rPr>
              <w:t>Activity</w:t>
            </w:r>
            <w:r w:rsidR="00B04B62" w:rsidRPr="006A7D9D">
              <w:rPr>
                <w:szCs w:val="22"/>
              </w:rPr>
              <w:t xml:space="preserve"> </w:t>
            </w:r>
            <w:r w:rsidRPr="006A7D9D">
              <w:rPr>
                <w:szCs w:val="22"/>
              </w:rPr>
              <w:t>3</w:t>
            </w:r>
            <w:r w:rsidR="00D87E8C" w:rsidRPr="006A7D9D">
              <w:rPr>
                <w:szCs w:val="22"/>
              </w:rPr>
              <w:t xml:space="preserve"> –</w:t>
            </w:r>
            <w:r w:rsidR="00B04B62" w:rsidRPr="006A7D9D">
              <w:rPr>
                <w:szCs w:val="22"/>
              </w:rPr>
              <w:t xml:space="preserve"> </w:t>
            </w:r>
            <w:r w:rsidR="00F03299" w:rsidRPr="006A7D9D">
              <w:rPr>
                <w:szCs w:val="22"/>
              </w:rPr>
              <w:t xml:space="preserve">historians </w:t>
            </w:r>
            <w:r w:rsidRPr="006A7D9D">
              <w:rPr>
                <w:szCs w:val="22"/>
              </w:rPr>
              <w:t>and</w:t>
            </w:r>
            <w:r w:rsidR="00B04B62" w:rsidRPr="006A7D9D">
              <w:rPr>
                <w:szCs w:val="22"/>
              </w:rPr>
              <w:t xml:space="preserve"> </w:t>
            </w:r>
            <w:r w:rsidRPr="006A7D9D">
              <w:rPr>
                <w:szCs w:val="22"/>
              </w:rPr>
              <w:t>archaeologists</w:t>
            </w:r>
          </w:p>
          <w:p w14:paraId="1CE29517" w14:textId="3F9A44FA" w:rsidR="005D2F79" w:rsidRPr="00A002D6" w:rsidRDefault="005D2F79" w:rsidP="005D2F79">
            <w:r w:rsidRPr="00A002D6">
              <w:t>Introduce</w:t>
            </w:r>
            <w:r w:rsidR="00B04B62">
              <w:t xml:space="preserve"> </w:t>
            </w:r>
            <w:r w:rsidRPr="00A002D6">
              <w:t>and</w:t>
            </w:r>
            <w:r w:rsidR="00B04B62">
              <w:t xml:space="preserve"> </w:t>
            </w:r>
            <w:r w:rsidRPr="00A002D6">
              <w:t>define</w:t>
            </w:r>
            <w:r w:rsidR="00B04B62">
              <w:t xml:space="preserve"> </w:t>
            </w:r>
            <w:r w:rsidRPr="00A002D6">
              <w:t>new</w:t>
            </w:r>
            <w:r w:rsidR="00B04B62">
              <w:t xml:space="preserve"> </w:t>
            </w:r>
            <w:r w:rsidRPr="00A002D6">
              <w:t>terminology</w:t>
            </w:r>
            <w:r w:rsidR="00B04B62">
              <w:t xml:space="preserve"> </w:t>
            </w:r>
            <w:r w:rsidR="00D87E8C">
              <w:t xml:space="preserve">for </w:t>
            </w:r>
            <w:r w:rsidRPr="00A002D6">
              <w:t>students</w:t>
            </w:r>
            <w:r w:rsidR="00D87E8C">
              <w:t>, including ‘</w:t>
            </w:r>
            <w:r w:rsidR="003D530E">
              <w:t>archaeologist</w:t>
            </w:r>
            <w:r w:rsidR="00D87E8C">
              <w:t>’ and ‘historian’</w:t>
            </w:r>
            <w:r w:rsidR="003A0F00">
              <w:t>.</w:t>
            </w:r>
          </w:p>
          <w:p w14:paraId="79227F79" w14:textId="5E9E4BFE" w:rsidR="005D2F79" w:rsidRPr="00A002D6" w:rsidRDefault="005D2F79" w:rsidP="00D87E8C">
            <w:pPr>
              <w:pStyle w:val="ListBullet"/>
              <w:numPr>
                <w:ilvl w:val="0"/>
                <w:numId w:val="0"/>
              </w:numPr>
            </w:pPr>
            <w:r w:rsidRPr="00A002D6">
              <w:t>Students</w:t>
            </w:r>
            <w:r w:rsidR="00B04B62">
              <w:t xml:space="preserve"> </w:t>
            </w:r>
            <w:r w:rsidRPr="00A002D6">
              <w:t>match</w:t>
            </w:r>
            <w:r w:rsidR="00B04B62">
              <w:t xml:space="preserve"> </w:t>
            </w:r>
            <w:r w:rsidRPr="00A002D6">
              <w:t>each</w:t>
            </w:r>
            <w:r w:rsidR="00B04B62">
              <w:t xml:space="preserve"> </w:t>
            </w:r>
            <w:r w:rsidRPr="00A002D6">
              <w:t>task</w:t>
            </w:r>
            <w:r w:rsidR="00B04B62">
              <w:t xml:space="preserve"> </w:t>
            </w:r>
            <w:r w:rsidRPr="00A002D6">
              <w:t>in</w:t>
            </w:r>
            <w:r w:rsidR="00B04B62">
              <w:t xml:space="preserve"> </w:t>
            </w:r>
            <w:r w:rsidRPr="00A002D6">
              <w:t>Table</w:t>
            </w:r>
            <w:r w:rsidR="00B04B62">
              <w:t xml:space="preserve"> </w:t>
            </w:r>
            <w:r w:rsidRPr="00A002D6">
              <w:t>4</w:t>
            </w:r>
            <w:r w:rsidR="00F72CE7">
              <w:t xml:space="preserve"> – historian</w:t>
            </w:r>
            <w:r w:rsidR="00D87E8C">
              <w:t>s</w:t>
            </w:r>
            <w:r w:rsidR="00F72CE7">
              <w:t xml:space="preserve"> or archaeologist</w:t>
            </w:r>
            <w:r w:rsidR="00D87E8C">
              <w:t>s</w:t>
            </w:r>
            <w:r w:rsidR="00F72CE7">
              <w:t xml:space="preserve"> (see student resource pack)</w:t>
            </w:r>
            <w:r w:rsidR="00B04B62">
              <w:t xml:space="preserve"> </w:t>
            </w:r>
            <w:r w:rsidRPr="00A002D6">
              <w:t>to</w:t>
            </w:r>
            <w:r w:rsidR="00B04B62">
              <w:t xml:space="preserve"> </w:t>
            </w:r>
            <w:r w:rsidRPr="00A002D6">
              <w:t>the</w:t>
            </w:r>
            <w:r w:rsidR="00B04B62">
              <w:t xml:space="preserve"> </w:t>
            </w:r>
            <w:r w:rsidRPr="00A002D6">
              <w:t>correct</w:t>
            </w:r>
            <w:r w:rsidR="00B04B62">
              <w:t xml:space="preserve"> </w:t>
            </w:r>
            <w:r w:rsidRPr="00A002D6">
              <w:t>expert</w:t>
            </w:r>
            <w:r w:rsidR="00B04B62">
              <w:t xml:space="preserve"> </w:t>
            </w:r>
            <w:r w:rsidRPr="00A002D6">
              <w:t>by</w:t>
            </w:r>
            <w:r w:rsidR="00B04B62">
              <w:t xml:space="preserve"> </w:t>
            </w:r>
            <w:r w:rsidRPr="00A002D6">
              <w:t>writing</w:t>
            </w:r>
            <w:r w:rsidR="00B04B62">
              <w:t xml:space="preserve"> </w:t>
            </w:r>
            <w:r w:rsidRPr="00A002D6">
              <w:t>the</w:t>
            </w:r>
            <w:r w:rsidR="00B04B62">
              <w:t xml:space="preserve"> </w:t>
            </w:r>
            <w:r w:rsidRPr="00A002D6">
              <w:t>letter</w:t>
            </w:r>
            <w:r w:rsidR="00B04B62">
              <w:t xml:space="preserve"> </w:t>
            </w:r>
            <w:r w:rsidR="00D87E8C">
              <w:t>‘</w:t>
            </w:r>
            <w:r w:rsidRPr="00A002D6">
              <w:t>H</w:t>
            </w:r>
            <w:r w:rsidR="00D87E8C">
              <w:t>’</w:t>
            </w:r>
            <w:r w:rsidR="00B04B62">
              <w:t xml:space="preserve"> </w:t>
            </w:r>
            <w:r w:rsidR="00D87E8C">
              <w:t>for</w:t>
            </w:r>
            <w:r w:rsidR="00B04B62">
              <w:t xml:space="preserve"> </w:t>
            </w:r>
            <w:r w:rsidR="00D87E8C">
              <w:t>H</w:t>
            </w:r>
            <w:r w:rsidRPr="00A002D6">
              <w:t>istorian</w:t>
            </w:r>
            <w:r w:rsidR="00B04B62">
              <w:t xml:space="preserve"> </w:t>
            </w:r>
            <w:r w:rsidR="00D87E8C">
              <w:t>and</w:t>
            </w:r>
            <w:r w:rsidR="00B04B62">
              <w:t xml:space="preserve"> </w:t>
            </w:r>
            <w:r w:rsidR="00D87E8C">
              <w:t>‘</w:t>
            </w:r>
            <w:r w:rsidRPr="00A002D6">
              <w:t>A</w:t>
            </w:r>
            <w:r w:rsidR="00D87E8C">
              <w:t>’</w:t>
            </w:r>
            <w:r w:rsidR="00B04B62">
              <w:t xml:space="preserve"> </w:t>
            </w:r>
            <w:r w:rsidR="00D87E8C">
              <w:t>for A</w:t>
            </w:r>
            <w:r w:rsidRPr="00A002D6">
              <w:t>rchaeologist</w:t>
            </w:r>
            <w:r w:rsidR="00D87E8C">
              <w:t xml:space="preserve"> in the second column.</w:t>
            </w:r>
          </w:p>
          <w:p w14:paraId="310D99F2" w14:textId="29CC4350" w:rsidR="00746758" w:rsidRPr="00A002D6" w:rsidRDefault="00697320" w:rsidP="00D87E8C">
            <w:r>
              <w:t>As a class, d</w:t>
            </w:r>
            <w:r w:rsidR="005B1343" w:rsidRPr="00A002D6">
              <w:t>iscuss</w:t>
            </w:r>
            <w:r w:rsidR="00B04B62">
              <w:t xml:space="preserve"> </w:t>
            </w:r>
            <w:r w:rsidR="005B1343" w:rsidRPr="00A002D6">
              <w:t>the</w:t>
            </w:r>
            <w:r w:rsidR="00B04B62">
              <w:t xml:space="preserve"> </w:t>
            </w:r>
            <w:r w:rsidR="005B1343" w:rsidRPr="00A002D6">
              <w:t>following</w:t>
            </w:r>
            <w:r w:rsidR="00B04B62">
              <w:t xml:space="preserve"> </w:t>
            </w:r>
            <w:r w:rsidR="005B1343" w:rsidRPr="00A002D6">
              <w:t>question</w:t>
            </w:r>
            <w:r w:rsidR="00727AE1" w:rsidRPr="00A002D6">
              <w:t>:</w:t>
            </w:r>
            <w:r>
              <w:t xml:space="preserve"> </w:t>
            </w:r>
            <w:r w:rsidR="005B1343" w:rsidRPr="00A002D6">
              <w:t>How</w:t>
            </w:r>
            <w:r w:rsidR="00B04B62">
              <w:t xml:space="preserve"> </w:t>
            </w:r>
            <w:r w:rsidR="005B1343" w:rsidRPr="00A002D6">
              <w:t>might</w:t>
            </w:r>
            <w:r w:rsidR="00B04B62">
              <w:t xml:space="preserve"> </w:t>
            </w:r>
            <w:r w:rsidR="005B1343" w:rsidRPr="00A002D6">
              <w:t>an</w:t>
            </w:r>
            <w:r w:rsidR="00B04B62">
              <w:t xml:space="preserve"> </w:t>
            </w:r>
            <w:r w:rsidR="005B1343" w:rsidRPr="00A002D6">
              <w:t>archaeologist</w:t>
            </w:r>
            <w:r w:rsidR="00B04B62">
              <w:t xml:space="preserve"> </w:t>
            </w:r>
            <w:r w:rsidR="005B1343" w:rsidRPr="00A002D6">
              <w:t>and</w:t>
            </w:r>
            <w:r w:rsidR="00B04B62">
              <w:t xml:space="preserve"> </w:t>
            </w:r>
            <w:r w:rsidR="005B1343" w:rsidRPr="00A002D6">
              <w:t>a</w:t>
            </w:r>
            <w:r w:rsidR="00B04B62">
              <w:t xml:space="preserve"> </w:t>
            </w:r>
            <w:r w:rsidR="005B1343" w:rsidRPr="00A002D6">
              <w:t>historian</w:t>
            </w:r>
            <w:r w:rsidR="00B04B62">
              <w:t xml:space="preserve"> </w:t>
            </w:r>
            <w:r w:rsidR="005B1343" w:rsidRPr="00A002D6">
              <w:t>describe</w:t>
            </w:r>
            <w:r w:rsidR="00B04B62">
              <w:t xml:space="preserve"> </w:t>
            </w:r>
            <w:r w:rsidR="005B1343" w:rsidRPr="00A002D6">
              <w:t>the</w:t>
            </w:r>
            <w:r w:rsidR="00B04B62">
              <w:t xml:space="preserve"> </w:t>
            </w:r>
            <w:r w:rsidR="005B1343" w:rsidRPr="00A002D6">
              <w:t>past</w:t>
            </w:r>
            <w:r w:rsidR="00B04B62">
              <w:t xml:space="preserve"> </w:t>
            </w:r>
            <w:r w:rsidR="005B1343" w:rsidRPr="00A002D6">
              <w:t>differently?</w:t>
            </w:r>
            <w:r w:rsidR="00B04B62">
              <w:t xml:space="preserve"> </w:t>
            </w:r>
            <w:r w:rsidR="005B1343" w:rsidRPr="00A002D6">
              <w:t>Think</w:t>
            </w:r>
            <w:r w:rsidR="00B04B62">
              <w:t xml:space="preserve"> </w:t>
            </w:r>
            <w:r w:rsidR="005B1343" w:rsidRPr="00A002D6">
              <w:t>about</w:t>
            </w:r>
            <w:r w:rsidR="00B04B62">
              <w:t xml:space="preserve"> </w:t>
            </w:r>
            <w:r w:rsidR="005B1343" w:rsidRPr="00A002D6">
              <w:t>the</w:t>
            </w:r>
            <w:r w:rsidR="00B04B62">
              <w:t xml:space="preserve"> </w:t>
            </w:r>
            <w:r w:rsidR="005B1343" w:rsidRPr="00A002D6">
              <w:t>types</w:t>
            </w:r>
            <w:r w:rsidR="00B04B62">
              <w:t xml:space="preserve"> </w:t>
            </w:r>
            <w:r w:rsidR="005B1343" w:rsidRPr="00A002D6">
              <w:t>of</w:t>
            </w:r>
            <w:r w:rsidR="00B04B62">
              <w:t xml:space="preserve"> </w:t>
            </w:r>
            <w:r w:rsidR="005B1343" w:rsidRPr="00A002D6">
              <w:t>sources</w:t>
            </w:r>
            <w:r w:rsidR="00B04B62">
              <w:t xml:space="preserve"> </w:t>
            </w:r>
            <w:r w:rsidR="005B1343" w:rsidRPr="00A002D6">
              <w:t>each</w:t>
            </w:r>
            <w:r w:rsidR="00B04B62">
              <w:t xml:space="preserve"> </w:t>
            </w:r>
            <w:r w:rsidR="005B1343" w:rsidRPr="00A002D6">
              <w:t>one</w:t>
            </w:r>
            <w:r w:rsidR="00B04B62">
              <w:t xml:space="preserve"> </w:t>
            </w:r>
            <w:r w:rsidR="005B1343" w:rsidRPr="00A002D6">
              <w:t>uses</w:t>
            </w:r>
            <w:r w:rsidR="00B04B62">
              <w:t xml:space="preserve"> </w:t>
            </w:r>
            <w:r w:rsidR="005B1343" w:rsidRPr="00A002D6">
              <w:t>and</w:t>
            </w:r>
            <w:r w:rsidR="00B04B62">
              <w:t xml:space="preserve"> </w:t>
            </w:r>
            <w:r w:rsidR="005B1343" w:rsidRPr="00A002D6">
              <w:t>what</w:t>
            </w:r>
            <w:r w:rsidR="00B04B62">
              <w:t xml:space="preserve"> </w:t>
            </w:r>
            <w:r w:rsidR="005B1343" w:rsidRPr="00A002D6">
              <w:t>kind</w:t>
            </w:r>
            <w:r w:rsidR="00B04B62">
              <w:t xml:space="preserve"> </w:t>
            </w:r>
            <w:r w:rsidR="005B1343" w:rsidRPr="00A002D6">
              <w:t>of</w:t>
            </w:r>
            <w:r w:rsidR="00B04B62">
              <w:t xml:space="preserve"> </w:t>
            </w:r>
            <w:r w:rsidR="005B1343" w:rsidRPr="00A002D6">
              <w:t>information</w:t>
            </w:r>
            <w:r w:rsidR="00B04B62">
              <w:t xml:space="preserve"> </w:t>
            </w:r>
            <w:r w:rsidR="005B1343" w:rsidRPr="00A002D6">
              <w:t>they</w:t>
            </w:r>
            <w:r w:rsidR="00B04B62">
              <w:t xml:space="preserve"> </w:t>
            </w:r>
            <w:r w:rsidR="005B1343" w:rsidRPr="00A002D6">
              <w:t>focus</w:t>
            </w:r>
            <w:r w:rsidR="00B04B62">
              <w:t xml:space="preserve"> </w:t>
            </w:r>
            <w:r w:rsidR="005B1343" w:rsidRPr="00A002D6">
              <w:t>on.</w:t>
            </w:r>
          </w:p>
          <w:p w14:paraId="0059C236" w14:textId="1388FA14" w:rsidR="00B3175D" w:rsidRPr="00A002D6" w:rsidRDefault="00B3175D" w:rsidP="00B3175D">
            <w:pPr>
              <w:pStyle w:val="FeatureBox3"/>
              <w:rPr>
                <w:b/>
                <w:bCs/>
              </w:rPr>
            </w:pPr>
            <w:r w:rsidRPr="00A002D6">
              <w:rPr>
                <w:b/>
                <w:bCs/>
              </w:rPr>
              <w:lastRenderedPageBreak/>
              <w:t>Modelled</w:t>
            </w:r>
            <w:r w:rsidR="00B04B62">
              <w:rPr>
                <w:b/>
                <w:bCs/>
              </w:rPr>
              <w:t xml:space="preserve"> </w:t>
            </w:r>
            <w:r w:rsidRPr="00A002D6">
              <w:rPr>
                <w:b/>
                <w:bCs/>
              </w:rPr>
              <w:t>response</w:t>
            </w:r>
          </w:p>
          <w:p w14:paraId="3538B96A" w14:textId="5A019D49" w:rsidR="00727AE1" w:rsidRPr="00A002D6" w:rsidRDefault="00727AE1" w:rsidP="00727AE1">
            <w:pPr>
              <w:pStyle w:val="FeatureBox3"/>
            </w:pPr>
            <w:r w:rsidRPr="00A002D6">
              <w:t>Model</w:t>
            </w:r>
            <w:r w:rsidR="00B04B62">
              <w:t xml:space="preserve"> </w:t>
            </w:r>
            <w:r w:rsidRPr="00A002D6">
              <w:t>the</w:t>
            </w:r>
            <w:r w:rsidR="00B04B62">
              <w:t xml:space="preserve"> </w:t>
            </w:r>
            <w:r w:rsidRPr="00A002D6">
              <w:t>thinking</w:t>
            </w:r>
            <w:r w:rsidR="00B04B62">
              <w:t xml:space="preserve"> </w:t>
            </w:r>
            <w:r w:rsidRPr="00A002D6">
              <w:t>process</w:t>
            </w:r>
            <w:r w:rsidR="00B04B62">
              <w:t xml:space="preserve"> </w:t>
            </w:r>
            <w:r w:rsidRPr="00A002D6">
              <w:t>by</w:t>
            </w:r>
            <w:r w:rsidR="00B04B62">
              <w:t xml:space="preserve"> </w:t>
            </w:r>
            <w:r w:rsidRPr="00A002D6">
              <w:t>explaining:</w:t>
            </w:r>
          </w:p>
          <w:p w14:paraId="5C2DEE80" w14:textId="3AAC1850" w:rsidR="00727AE1" w:rsidRPr="00A002D6" w:rsidRDefault="00727AE1">
            <w:pPr>
              <w:pStyle w:val="FeatureBox3"/>
              <w:numPr>
                <w:ilvl w:val="0"/>
                <w:numId w:val="41"/>
              </w:numPr>
              <w:ind w:left="544" w:hanging="544"/>
            </w:pPr>
            <w:r w:rsidRPr="00A002D6">
              <w:t>An</w:t>
            </w:r>
            <w:r w:rsidR="00B04B62">
              <w:t xml:space="preserve"> </w:t>
            </w:r>
            <w:r w:rsidRPr="00A002D6">
              <w:t>archaeologist</w:t>
            </w:r>
            <w:r w:rsidR="00B04B62">
              <w:t xml:space="preserve"> </w:t>
            </w:r>
            <w:r w:rsidRPr="00A002D6">
              <w:t>and</w:t>
            </w:r>
            <w:r w:rsidR="00B04B62">
              <w:t xml:space="preserve"> </w:t>
            </w:r>
            <w:r w:rsidRPr="00A002D6">
              <w:t>a</w:t>
            </w:r>
            <w:r w:rsidR="00B04B62">
              <w:t xml:space="preserve"> </w:t>
            </w:r>
            <w:r w:rsidRPr="00A002D6">
              <w:t>historian</w:t>
            </w:r>
            <w:r w:rsidR="00B04B62">
              <w:t xml:space="preserve"> </w:t>
            </w:r>
            <w:r w:rsidRPr="00A002D6">
              <w:t>both</w:t>
            </w:r>
            <w:r w:rsidR="00B04B62">
              <w:t xml:space="preserve"> </w:t>
            </w:r>
            <w:r w:rsidRPr="00A002D6">
              <w:t>study</w:t>
            </w:r>
            <w:r w:rsidR="00B04B62">
              <w:t xml:space="preserve"> </w:t>
            </w:r>
            <w:r w:rsidRPr="00A002D6">
              <w:t>the</w:t>
            </w:r>
            <w:r w:rsidR="00B04B62">
              <w:t xml:space="preserve"> </w:t>
            </w:r>
            <w:r w:rsidRPr="00A002D6">
              <w:t>past,</w:t>
            </w:r>
            <w:r w:rsidR="00B04B62">
              <w:t xml:space="preserve"> </w:t>
            </w:r>
            <w:r w:rsidRPr="00A002D6">
              <w:t>but</w:t>
            </w:r>
            <w:r w:rsidR="00B04B62">
              <w:t xml:space="preserve"> </w:t>
            </w:r>
            <w:r w:rsidRPr="00A002D6">
              <w:t>they</w:t>
            </w:r>
            <w:r w:rsidR="00B04B62">
              <w:t xml:space="preserve"> </w:t>
            </w:r>
            <w:r w:rsidRPr="00A002D6">
              <w:t>use</w:t>
            </w:r>
            <w:r w:rsidR="00B04B62">
              <w:t xml:space="preserve"> </w:t>
            </w:r>
            <w:r w:rsidRPr="00A002D6">
              <w:t>different</w:t>
            </w:r>
            <w:r w:rsidR="00B04B62">
              <w:t xml:space="preserve"> </w:t>
            </w:r>
            <w:r w:rsidRPr="00A002D6">
              <w:t>types</w:t>
            </w:r>
            <w:r w:rsidR="00B04B62">
              <w:t xml:space="preserve"> </w:t>
            </w:r>
            <w:r w:rsidRPr="00A002D6">
              <w:t>of</w:t>
            </w:r>
            <w:r w:rsidR="00B04B62">
              <w:t xml:space="preserve"> </w:t>
            </w:r>
            <w:r w:rsidRPr="00A002D6">
              <w:t>sources.</w:t>
            </w:r>
            <w:r w:rsidR="00B04B62">
              <w:t xml:space="preserve"> </w:t>
            </w:r>
            <w:r w:rsidRPr="00A002D6">
              <w:t>An</w:t>
            </w:r>
            <w:r w:rsidR="00B04B62">
              <w:t xml:space="preserve"> </w:t>
            </w:r>
            <w:r w:rsidRPr="00A002D6">
              <w:t>archaeologist</w:t>
            </w:r>
            <w:r w:rsidR="00B04B62">
              <w:t xml:space="preserve"> </w:t>
            </w:r>
            <w:r w:rsidRPr="00A002D6">
              <w:t>works</w:t>
            </w:r>
            <w:r w:rsidR="00B04B62">
              <w:t xml:space="preserve"> </w:t>
            </w:r>
            <w:r w:rsidRPr="00A002D6">
              <w:t>with</w:t>
            </w:r>
            <w:r w:rsidR="00B04B62">
              <w:t xml:space="preserve"> </w:t>
            </w:r>
            <w:r w:rsidRPr="00A002D6">
              <w:t>physical</w:t>
            </w:r>
            <w:r w:rsidR="00B04B62">
              <w:t xml:space="preserve"> </w:t>
            </w:r>
            <w:r w:rsidRPr="00A002D6">
              <w:t>evidence</w:t>
            </w:r>
            <w:r w:rsidR="00D87E8C">
              <w:t>,</w:t>
            </w:r>
            <w:r w:rsidR="00B04B62">
              <w:t xml:space="preserve"> </w:t>
            </w:r>
            <w:r w:rsidR="00411812">
              <w:t xml:space="preserve">such as </w:t>
            </w:r>
            <w:r w:rsidRPr="00A002D6">
              <w:t>artefacts,</w:t>
            </w:r>
            <w:r w:rsidR="00B04B62">
              <w:t xml:space="preserve"> </w:t>
            </w:r>
            <w:r w:rsidRPr="00A002D6">
              <w:t>bones</w:t>
            </w:r>
            <w:r w:rsidR="00B04B62">
              <w:t xml:space="preserve"> </w:t>
            </w:r>
            <w:r w:rsidRPr="00A002D6">
              <w:t>and</w:t>
            </w:r>
            <w:r w:rsidR="00B04B62">
              <w:t xml:space="preserve"> </w:t>
            </w:r>
            <w:r w:rsidRPr="00A002D6">
              <w:t>buildings.</w:t>
            </w:r>
            <w:r w:rsidR="00B04B62">
              <w:t xml:space="preserve"> </w:t>
            </w:r>
            <w:r w:rsidRPr="00A002D6">
              <w:t>A</w:t>
            </w:r>
            <w:r w:rsidR="00B04B62">
              <w:t xml:space="preserve"> </w:t>
            </w:r>
            <w:r w:rsidRPr="00A002D6">
              <w:t>historian</w:t>
            </w:r>
            <w:r w:rsidR="00B04B62">
              <w:t xml:space="preserve"> </w:t>
            </w:r>
            <w:r w:rsidRPr="00A002D6">
              <w:t>works</w:t>
            </w:r>
            <w:r w:rsidR="00B04B62">
              <w:t xml:space="preserve"> </w:t>
            </w:r>
            <w:r w:rsidRPr="00A002D6">
              <w:t>mainly</w:t>
            </w:r>
            <w:r w:rsidR="00B04B62">
              <w:t xml:space="preserve"> </w:t>
            </w:r>
            <w:r w:rsidRPr="00A002D6">
              <w:t>with</w:t>
            </w:r>
            <w:r w:rsidR="00B04B62">
              <w:t xml:space="preserve"> </w:t>
            </w:r>
            <w:r w:rsidRPr="00A002D6">
              <w:t>written</w:t>
            </w:r>
            <w:r w:rsidR="00B04B62">
              <w:t xml:space="preserve"> </w:t>
            </w:r>
            <w:r w:rsidRPr="00A002D6">
              <w:t>and</w:t>
            </w:r>
            <w:r w:rsidR="00B04B62">
              <w:t xml:space="preserve"> </w:t>
            </w:r>
            <w:r w:rsidRPr="00A002D6">
              <w:t>oral</w:t>
            </w:r>
            <w:r w:rsidR="00B04B62">
              <w:t xml:space="preserve"> </w:t>
            </w:r>
            <w:r w:rsidRPr="00A002D6">
              <w:t>sources</w:t>
            </w:r>
            <w:r w:rsidR="00D87E8C">
              <w:t>,</w:t>
            </w:r>
            <w:r w:rsidR="00B04B62">
              <w:t xml:space="preserve"> </w:t>
            </w:r>
            <w:r w:rsidRPr="00A002D6">
              <w:t>such</w:t>
            </w:r>
            <w:r w:rsidR="00B04B62">
              <w:t xml:space="preserve"> </w:t>
            </w:r>
            <w:r w:rsidRPr="00A002D6">
              <w:t>as</w:t>
            </w:r>
            <w:r w:rsidR="00B04B62">
              <w:t xml:space="preserve"> </w:t>
            </w:r>
            <w:r w:rsidRPr="00A002D6">
              <w:t>letters,</w:t>
            </w:r>
            <w:r w:rsidR="00B04B62">
              <w:t xml:space="preserve"> </w:t>
            </w:r>
            <w:r w:rsidRPr="00A002D6">
              <w:t>books</w:t>
            </w:r>
            <w:r w:rsidR="00B04B62">
              <w:t xml:space="preserve"> </w:t>
            </w:r>
            <w:r w:rsidRPr="00A002D6">
              <w:t>and</w:t>
            </w:r>
            <w:r w:rsidR="00B04B62">
              <w:t xml:space="preserve"> </w:t>
            </w:r>
            <w:r w:rsidRPr="00A002D6">
              <w:t>stories.</w:t>
            </w:r>
            <w:r w:rsidR="00B04B62">
              <w:t xml:space="preserve"> </w:t>
            </w:r>
            <w:r w:rsidRPr="00A002D6">
              <w:t>This</w:t>
            </w:r>
            <w:r w:rsidR="00B04B62">
              <w:t xml:space="preserve"> </w:t>
            </w:r>
            <w:r w:rsidRPr="00A002D6">
              <w:t>means</w:t>
            </w:r>
            <w:r w:rsidR="00B04B62">
              <w:t xml:space="preserve"> </w:t>
            </w:r>
            <w:r w:rsidRPr="00A002D6">
              <w:t>they</w:t>
            </w:r>
            <w:r w:rsidR="00B04B62">
              <w:t xml:space="preserve"> </w:t>
            </w:r>
            <w:r w:rsidRPr="00A002D6">
              <w:t>may</w:t>
            </w:r>
            <w:r w:rsidR="00B04B62">
              <w:t xml:space="preserve"> </w:t>
            </w:r>
            <w:r w:rsidRPr="00A002D6">
              <w:t>describe</w:t>
            </w:r>
            <w:r w:rsidR="00B04B62">
              <w:t xml:space="preserve"> </w:t>
            </w:r>
            <w:r w:rsidRPr="00A002D6">
              <w:t>the</w:t>
            </w:r>
            <w:r w:rsidR="00B04B62">
              <w:t xml:space="preserve"> </w:t>
            </w:r>
            <w:r w:rsidRPr="00A002D6">
              <w:t>same</w:t>
            </w:r>
            <w:r w:rsidR="00B04B62">
              <w:t xml:space="preserve"> </w:t>
            </w:r>
            <w:r w:rsidRPr="00A002D6">
              <w:t>past</w:t>
            </w:r>
            <w:r w:rsidR="00B04B62">
              <w:t xml:space="preserve"> </w:t>
            </w:r>
            <w:r w:rsidRPr="00A002D6">
              <w:t>in</w:t>
            </w:r>
            <w:r w:rsidR="00B04B62">
              <w:t xml:space="preserve"> </w:t>
            </w:r>
            <w:r w:rsidRPr="00A002D6">
              <w:t>different</w:t>
            </w:r>
            <w:r w:rsidR="00B04B62">
              <w:t xml:space="preserve"> </w:t>
            </w:r>
            <w:r w:rsidRPr="00A002D6">
              <w:t>ways</w:t>
            </w:r>
            <w:r w:rsidR="00B04B62">
              <w:t xml:space="preserve"> </w:t>
            </w:r>
            <w:r w:rsidRPr="00A002D6">
              <w:t>because</w:t>
            </w:r>
            <w:r w:rsidR="00B04B62">
              <w:t xml:space="preserve"> </w:t>
            </w:r>
            <w:r w:rsidRPr="00A002D6">
              <w:t>they</w:t>
            </w:r>
            <w:r w:rsidR="00B04B62">
              <w:t xml:space="preserve"> </w:t>
            </w:r>
            <w:r w:rsidRPr="00A002D6">
              <w:t>focus</w:t>
            </w:r>
            <w:r w:rsidR="00B04B62">
              <w:t xml:space="preserve"> </w:t>
            </w:r>
            <w:r w:rsidRPr="00A002D6">
              <w:t>on</w:t>
            </w:r>
            <w:r w:rsidR="00B04B62">
              <w:t xml:space="preserve"> </w:t>
            </w:r>
            <w:r w:rsidRPr="00A002D6">
              <w:t>different</w:t>
            </w:r>
            <w:r w:rsidR="00B04B62">
              <w:t xml:space="preserve"> </w:t>
            </w:r>
            <w:r w:rsidRPr="00A002D6">
              <w:t>evidence</w:t>
            </w:r>
            <w:r w:rsidR="00D87E8C">
              <w:t>.</w:t>
            </w:r>
          </w:p>
          <w:p w14:paraId="692379EB" w14:textId="682D8741" w:rsidR="00727AE1" w:rsidRPr="00A002D6" w:rsidRDefault="00B62D4F" w:rsidP="00727AE1">
            <w:pPr>
              <w:pStyle w:val="FeatureBox3"/>
            </w:pPr>
            <w:r>
              <w:t>G</w:t>
            </w:r>
            <w:r w:rsidR="00727AE1" w:rsidRPr="00A002D6">
              <w:t>uide</w:t>
            </w:r>
            <w:r w:rsidR="00B04B62">
              <w:t xml:space="preserve"> </w:t>
            </w:r>
            <w:r w:rsidR="00727AE1" w:rsidRPr="00A002D6">
              <w:t>a</w:t>
            </w:r>
            <w:r w:rsidR="00B04B62">
              <w:t xml:space="preserve"> </w:t>
            </w:r>
            <w:r w:rsidR="00727AE1" w:rsidRPr="00A002D6">
              <w:t>whole-class</w:t>
            </w:r>
            <w:r w:rsidR="00B04B62">
              <w:t xml:space="preserve"> </w:t>
            </w:r>
            <w:r w:rsidR="00727AE1" w:rsidRPr="00A002D6">
              <w:t>discussion</w:t>
            </w:r>
            <w:r w:rsidR="00B04B62">
              <w:t xml:space="preserve"> </w:t>
            </w:r>
            <w:r w:rsidR="00727AE1" w:rsidRPr="00A002D6">
              <w:t>using</w:t>
            </w:r>
            <w:r w:rsidR="00B04B62">
              <w:t xml:space="preserve"> </w:t>
            </w:r>
            <w:r w:rsidR="00727AE1" w:rsidRPr="00A002D6">
              <w:t>the</w:t>
            </w:r>
            <w:r w:rsidR="00B04B62">
              <w:t xml:space="preserve"> </w:t>
            </w:r>
            <w:r w:rsidR="00727AE1" w:rsidRPr="00A002D6">
              <w:t>question:</w:t>
            </w:r>
            <w:r w:rsidR="00FD1C4C">
              <w:t xml:space="preserve"> </w:t>
            </w:r>
            <w:r w:rsidR="00727AE1" w:rsidRPr="00A002D6">
              <w:t>How</w:t>
            </w:r>
            <w:r w:rsidR="00B04B62">
              <w:t xml:space="preserve"> </w:t>
            </w:r>
            <w:r w:rsidR="00727AE1" w:rsidRPr="00A002D6">
              <w:t>might</w:t>
            </w:r>
            <w:r w:rsidR="00B04B62">
              <w:t xml:space="preserve"> </w:t>
            </w:r>
            <w:r w:rsidR="00727AE1" w:rsidRPr="00A002D6">
              <w:t>an</w:t>
            </w:r>
            <w:r w:rsidR="00B04B62">
              <w:t xml:space="preserve"> </w:t>
            </w:r>
            <w:r w:rsidR="00727AE1" w:rsidRPr="00A002D6">
              <w:t>archaeologist</w:t>
            </w:r>
            <w:r w:rsidR="00B04B62">
              <w:t xml:space="preserve"> </w:t>
            </w:r>
            <w:r w:rsidR="00727AE1" w:rsidRPr="00A002D6">
              <w:t>and</w:t>
            </w:r>
            <w:r w:rsidR="00B04B62">
              <w:t xml:space="preserve"> </w:t>
            </w:r>
            <w:r w:rsidR="00727AE1" w:rsidRPr="00A002D6">
              <w:t>a</w:t>
            </w:r>
            <w:r w:rsidR="00B04B62">
              <w:t xml:space="preserve"> </w:t>
            </w:r>
            <w:r w:rsidR="00727AE1" w:rsidRPr="00A002D6">
              <w:t>historian</w:t>
            </w:r>
            <w:r w:rsidR="00B04B62">
              <w:t xml:space="preserve"> </w:t>
            </w:r>
            <w:r w:rsidR="00727AE1" w:rsidRPr="00A002D6">
              <w:t>describe</w:t>
            </w:r>
            <w:r w:rsidR="00B04B62">
              <w:t xml:space="preserve"> </w:t>
            </w:r>
            <w:r w:rsidR="00727AE1" w:rsidRPr="00A002D6">
              <w:t>the</w:t>
            </w:r>
            <w:r w:rsidR="00B04B62">
              <w:t xml:space="preserve"> </w:t>
            </w:r>
            <w:r w:rsidR="00727AE1" w:rsidRPr="00A002D6">
              <w:t>past</w:t>
            </w:r>
            <w:r w:rsidR="00B04B62">
              <w:t xml:space="preserve"> </w:t>
            </w:r>
            <w:r w:rsidR="00727AE1" w:rsidRPr="00A002D6">
              <w:t>differently?</w:t>
            </w:r>
          </w:p>
          <w:p w14:paraId="110908E9" w14:textId="1D8FCE1F" w:rsidR="00727AE1" w:rsidRPr="00A002D6" w:rsidRDefault="00727AE1" w:rsidP="00727AE1">
            <w:pPr>
              <w:pStyle w:val="FeatureBox3"/>
            </w:pPr>
            <w:r w:rsidRPr="00A002D6">
              <w:t>Use</w:t>
            </w:r>
            <w:r w:rsidR="00B04B62">
              <w:t xml:space="preserve"> </w:t>
            </w:r>
            <w:r w:rsidRPr="00A002D6">
              <w:t>targeted</w:t>
            </w:r>
            <w:r w:rsidR="00B04B62">
              <w:t xml:space="preserve"> </w:t>
            </w:r>
            <w:r w:rsidRPr="00A002D6">
              <w:t>prompts</w:t>
            </w:r>
            <w:r w:rsidR="00D87E8C">
              <w:t>,</w:t>
            </w:r>
            <w:r w:rsidR="00FD1C4C">
              <w:t xml:space="preserve"> such as</w:t>
            </w:r>
            <w:r w:rsidRPr="00A002D6">
              <w:t>:</w:t>
            </w:r>
          </w:p>
          <w:p w14:paraId="22A792A3" w14:textId="5C4AD4C7" w:rsidR="00727AE1" w:rsidRPr="00A002D6" w:rsidRDefault="00727AE1">
            <w:pPr>
              <w:pStyle w:val="FeatureBox3"/>
              <w:numPr>
                <w:ilvl w:val="0"/>
                <w:numId w:val="41"/>
              </w:numPr>
              <w:ind w:left="544" w:hanging="544"/>
            </w:pPr>
            <w:r w:rsidRPr="00A002D6">
              <w:t>What</w:t>
            </w:r>
            <w:r w:rsidR="00B04B62">
              <w:t xml:space="preserve"> </w:t>
            </w:r>
            <w:r w:rsidRPr="00A002D6">
              <w:t>kind</w:t>
            </w:r>
            <w:r w:rsidR="00B04B62">
              <w:t xml:space="preserve"> </w:t>
            </w:r>
            <w:r w:rsidRPr="00A002D6">
              <w:t>of</w:t>
            </w:r>
            <w:r w:rsidR="00B04B62">
              <w:t xml:space="preserve"> </w:t>
            </w:r>
            <w:r w:rsidRPr="00A002D6">
              <w:t>sources</w:t>
            </w:r>
            <w:r w:rsidR="00B04B62">
              <w:t xml:space="preserve"> </w:t>
            </w:r>
            <w:r w:rsidRPr="00A002D6">
              <w:t>does</w:t>
            </w:r>
            <w:r w:rsidR="00B04B62">
              <w:t xml:space="preserve"> </w:t>
            </w:r>
            <w:r w:rsidRPr="00A002D6">
              <w:t>an</w:t>
            </w:r>
            <w:r w:rsidR="00B04B62">
              <w:t xml:space="preserve"> </w:t>
            </w:r>
            <w:r w:rsidRPr="00A002D6">
              <w:t>archaeologist</w:t>
            </w:r>
            <w:r w:rsidR="00B04B62">
              <w:t xml:space="preserve"> </w:t>
            </w:r>
            <w:r w:rsidRPr="00A002D6">
              <w:t>use</w:t>
            </w:r>
            <w:r w:rsidR="00D87E8C">
              <w:t>?</w:t>
            </w:r>
          </w:p>
          <w:p w14:paraId="11B12F57" w14:textId="39E1000E" w:rsidR="00727AE1" w:rsidRPr="00A002D6" w:rsidRDefault="00727AE1">
            <w:pPr>
              <w:pStyle w:val="FeatureBox3"/>
              <w:numPr>
                <w:ilvl w:val="0"/>
                <w:numId w:val="41"/>
              </w:numPr>
              <w:ind w:left="544" w:hanging="544"/>
            </w:pPr>
            <w:r w:rsidRPr="00A002D6">
              <w:t>What</w:t>
            </w:r>
            <w:r w:rsidR="00B04B62">
              <w:t xml:space="preserve"> </w:t>
            </w:r>
            <w:r w:rsidRPr="00A002D6">
              <w:t>kind</w:t>
            </w:r>
            <w:r w:rsidR="00B04B62">
              <w:t xml:space="preserve"> </w:t>
            </w:r>
            <w:r w:rsidRPr="00A002D6">
              <w:t>of</w:t>
            </w:r>
            <w:r w:rsidR="00B04B62">
              <w:t xml:space="preserve"> </w:t>
            </w:r>
            <w:r w:rsidRPr="00A002D6">
              <w:t>sources</w:t>
            </w:r>
            <w:r w:rsidR="00B04B62">
              <w:t xml:space="preserve"> </w:t>
            </w:r>
            <w:r w:rsidRPr="00A002D6">
              <w:t>does</w:t>
            </w:r>
            <w:r w:rsidR="00B04B62">
              <w:t xml:space="preserve"> </w:t>
            </w:r>
            <w:r w:rsidRPr="00A002D6">
              <w:t>a</w:t>
            </w:r>
            <w:r w:rsidR="00B04B62">
              <w:t xml:space="preserve"> </w:t>
            </w:r>
            <w:r w:rsidRPr="00A002D6">
              <w:t>historian</w:t>
            </w:r>
            <w:r w:rsidR="00B04B62">
              <w:t xml:space="preserve"> </w:t>
            </w:r>
            <w:r w:rsidRPr="00A002D6">
              <w:t>use?</w:t>
            </w:r>
          </w:p>
          <w:p w14:paraId="0C84E05F" w14:textId="5034147A" w:rsidR="00B3175D" w:rsidRPr="00A002D6" w:rsidRDefault="00727AE1">
            <w:pPr>
              <w:pStyle w:val="FeatureBox3"/>
              <w:numPr>
                <w:ilvl w:val="0"/>
                <w:numId w:val="41"/>
              </w:numPr>
              <w:ind w:left="544" w:hanging="544"/>
            </w:pPr>
            <w:r w:rsidRPr="00A002D6">
              <w:t>How</w:t>
            </w:r>
            <w:r w:rsidR="00B04B62">
              <w:t xml:space="preserve"> </w:t>
            </w:r>
            <w:r w:rsidRPr="00A002D6">
              <w:t>could</w:t>
            </w:r>
            <w:r w:rsidR="00B04B62">
              <w:t xml:space="preserve"> </w:t>
            </w:r>
            <w:r w:rsidRPr="00A002D6">
              <w:t>this</w:t>
            </w:r>
            <w:r w:rsidR="00B04B62">
              <w:t xml:space="preserve"> </w:t>
            </w:r>
            <w:r w:rsidRPr="00A002D6">
              <w:t>change</w:t>
            </w:r>
            <w:r w:rsidR="00B04B62">
              <w:t xml:space="preserve"> </w:t>
            </w:r>
            <w:r w:rsidRPr="00A002D6">
              <w:t>what</w:t>
            </w:r>
            <w:r w:rsidR="00B04B62">
              <w:t xml:space="preserve"> </w:t>
            </w:r>
            <w:r w:rsidRPr="00A002D6">
              <w:t>each</w:t>
            </w:r>
            <w:r w:rsidR="00B04B62">
              <w:t xml:space="preserve"> </w:t>
            </w:r>
            <w:r w:rsidRPr="00A002D6">
              <w:t>one</w:t>
            </w:r>
            <w:r w:rsidR="00B04B62">
              <w:t xml:space="preserve"> </w:t>
            </w:r>
            <w:r w:rsidRPr="00A002D6">
              <w:t>notices</w:t>
            </w:r>
            <w:r w:rsidR="00B04B62">
              <w:t xml:space="preserve"> </w:t>
            </w:r>
            <w:r w:rsidRPr="00A002D6">
              <w:t>or</w:t>
            </w:r>
            <w:r w:rsidR="00B04B62">
              <w:t xml:space="preserve"> </w:t>
            </w:r>
            <w:r w:rsidRPr="00A002D6">
              <w:t>explains</w:t>
            </w:r>
            <w:r w:rsidR="00B04B62">
              <w:t xml:space="preserve"> </w:t>
            </w:r>
            <w:r w:rsidRPr="00A002D6">
              <w:t>about</w:t>
            </w:r>
            <w:r w:rsidR="00B04B62">
              <w:t xml:space="preserve"> </w:t>
            </w:r>
            <w:r w:rsidRPr="00A002D6">
              <w:t>the</w:t>
            </w:r>
            <w:r w:rsidR="00B04B62">
              <w:t xml:space="preserve"> </w:t>
            </w:r>
            <w:r w:rsidRPr="00A002D6">
              <w:t>past?</w:t>
            </w:r>
          </w:p>
          <w:p w14:paraId="3B813CC5" w14:textId="155E9AB6" w:rsidR="005D2F79" w:rsidRPr="00A002D6" w:rsidRDefault="005D2F79" w:rsidP="00D87E8C">
            <w:r w:rsidRPr="00A002D6">
              <w:t>The</w:t>
            </w:r>
            <w:r w:rsidR="00B04B62">
              <w:t xml:space="preserve"> </w:t>
            </w:r>
            <w:r w:rsidRPr="00A002D6">
              <w:t>teacher</w:t>
            </w:r>
            <w:r w:rsidR="00B04B62">
              <w:t xml:space="preserve"> </w:t>
            </w:r>
            <w:r w:rsidRPr="00A002D6">
              <w:t>then</w:t>
            </w:r>
            <w:r w:rsidR="00B04B62">
              <w:t xml:space="preserve"> </w:t>
            </w:r>
            <w:r w:rsidRPr="00A002D6">
              <w:t>works</w:t>
            </w:r>
            <w:r w:rsidR="00B04B62">
              <w:t xml:space="preserve"> </w:t>
            </w:r>
            <w:r w:rsidRPr="00A002D6">
              <w:t>through</w:t>
            </w:r>
            <w:r w:rsidR="00B04B62">
              <w:t xml:space="preserve"> </w:t>
            </w:r>
            <w:r w:rsidRPr="00A002D6">
              <w:t>the</w:t>
            </w:r>
            <w:r w:rsidR="00B04B62">
              <w:t xml:space="preserve"> </w:t>
            </w:r>
            <w:hyperlink r:id="rId27" w:history="1">
              <w:r w:rsidRPr="00C51C31">
                <w:rPr>
                  <w:rStyle w:val="Hyperlink"/>
                </w:rPr>
                <w:t>PEEL</w:t>
              </w:r>
              <w:r w:rsidR="00B04B62" w:rsidRPr="00C51C31">
                <w:rPr>
                  <w:rStyle w:val="Hyperlink"/>
                </w:rPr>
                <w:t xml:space="preserve"> </w:t>
              </w:r>
              <w:r w:rsidRPr="00C51C31">
                <w:rPr>
                  <w:rStyle w:val="Hyperlink"/>
                </w:rPr>
                <w:t>PowerPoint</w:t>
              </w:r>
            </w:hyperlink>
            <w:r w:rsidRPr="00A002D6">
              <w:t>,</w:t>
            </w:r>
            <w:r w:rsidR="00B04B62">
              <w:t xml:space="preserve"> </w:t>
            </w:r>
            <w:r w:rsidRPr="00A002D6">
              <w:t>modelling</w:t>
            </w:r>
            <w:r w:rsidR="00B04B62">
              <w:t xml:space="preserve"> </w:t>
            </w:r>
            <w:r w:rsidR="7058F60F" w:rsidRPr="00A002D6">
              <w:t>a</w:t>
            </w:r>
            <w:r w:rsidR="00B04B62">
              <w:t xml:space="preserve"> </w:t>
            </w:r>
            <w:r w:rsidR="7058F60F" w:rsidRPr="00A002D6">
              <w:t>description</w:t>
            </w:r>
            <w:r w:rsidR="00B04B62">
              <w:t xml:space="preserve"> </w:t>
            </w:r>
            <w:r w:rsidR="7058F60F" w:rsidRPr="00A002D6">
              <w:t>of</w:t>
            </w:r>
            <w:r w:rsidR="00B04B62">
              <w:t xml:space="preserve"> </w:t>
            </w:r>
            <w:r w:rsidRPr="00A002D6">
              <w:t>how</w:t>
            </w:r>
            <w:r w:rsidR="00B04B62">
              <w:t xml:space="preserve"> </w:t>
            </w:r>
            <w:r w:rsidRPr="00A002D6">
              <w:t>archaeologists</w:t>
            </w:r>
            <w:r w:rsidR="00B04B62">
              <w:t xml:space="preserve"> </w:t>
            </w:r>
            <w:r w:rsidRPr="00A002D6">
              <w:t>and</w:t>
            </w:r>
            <w:r w:rsidR="00B04B62">
              <w:t xml:space="preserve"> </w:t>
            </w:r>
            <w:r w:rsidRPr="00A002D6">
              <w:t>historians</w:t>
            </w:r>
            <w:r w:rsidR="00B04B62">
              <w:t xml:space="preserve"> </w:t>
            </w:r>
            <w:r w:rsidRPr="00A002D6">
              <w:t>work</w:t>
            </w:r>
            <w:r w:rsidR="00B04B62">
              <w:t xml:space="preserve"> </w:t>
            </w:r>
            <w:r w:rsidRPr="00A002D6">
              <w:t>together</w:t>
            </w:r>
            <w:r w:rsidR="00B04B62">
              <w:t xml:space="preserve"> </w:t>
            </w:r>
            <w:r w:rsidRPr="00A002D6">
              <w:t>to</w:t>
            </w:r>
            <w:r w:rsidR="00B04B62">
              <w:t xml:space="preserve"> </w:t>
            </w:r>
            <w:r w:rsidRPr="00A002D6">
              <w:t>understand</w:t>
            </w:r>
            <w:r w:rsidR="00B04B62">
              <w:t xml:space="preserve"> </w:t>
            </w:r>
            <w:r w:rsidRPr="00A002D6">
              <w:t>the</w:t>
            </w:r>
            <w:r w:rsidR="00B04B62">
              <w:t xml:space="preserve"> </w:t>
            </w:r>
            <w:r w:rsidRPr="00A002D6">
              <w:t>past.</w:t>
            </w:r>
            <w:r w:rsidR="00B04B62">
              <w:t xml:space="preserve"> </w:t>
            </w:r>
            <w:r w:rsidRPr="00A002D6">
              <w:t>This</w:t>
            </w:r>
            <w:r w:rsidR="00B04B62">
              <w:t xml:space="preserve"> </w:t>
            </w:r>
            <w:r w:rsidRPr="00A002D6">
              <w:t>supports</w:t>
            </w:r>
            <w:r w:rsidR="00B04B62">
              <w:t xml:space="preserve"> </w:t>
            </w:r>
            <w:r w:rsidRPr="00A002D6">
              <w:lastRenderedPageBreak/>
              <w:t>students</w:t>
            </w:r>
            <w:r w:rsidR="00B04B62">
              <w:t xml:space="preserve"> </w:t>
            </w:r>
            <w:r w:rsidRPr="00A002D6">
              <w:t>to</w:t>
            </w:r>
            <w:r w:rsidR="00B04B62">
              <w:t xml:space="preserve"> </w:t>
            </w:r>
            <w:r w:rsidRPr="00A002D6">
              <w:t>consolidate</w:t>
            </w:r>
            <w:r w:rsidR="00B04B62">
              <w:t xml:space="preserve"> </w:t>
            </w:r>
            <w:r w:rsidRPr="00A002D6">
              <w:t>and</w:t>
            </w:r>
            <w:r w:rsidR="00B04B62">
              <w:t xml:space="preserve"> </w:t>
            </w:r>
            <w:r w:rsidRPr="00A002D6">
              <w:t>organise</w:t>
            </w:r>
            <w:r w:rsidR="00B04B62">
              <w:t xml:space="preserve"> </w:t>
            </w:r>
            <w:r w:rsidRPr="00A002D6">
              <w:t>their</w:t>
            </w:r>
            <w:r w:rsidR="00B04B62">
              <w:t xml:space="preserve"> </w:t>
            </w:r>
            <w:r w:rsidRPr="00A002D6">
              <w:t>understanding</w:t>
            </w:r>
            <w:r w:rsidR="00B04B62">
              <w:t xml:space="preserve"> </w:t>
            </w:r>
            <w:r w:rsidRPr="00A002D6">
              <w:t>of</w:t>
            </w:r>
            <w:r w:rsidR="00B04B62">
              <w:t xml:space="preserve"> </w:t>
            </w:r>
            <w:r w:rsidRPr="00A002D6">
              <w:t>the</w:t>
            </w:r>
            <w:r w:rsidR="00B04B62">
              <w:t xml:space="preserve"> </w:t>
            </w:r>
            <w:r w:rsidRPr="00A002D6">
              <w:t>different</w:t>
            </w:r>
            <w:r w:rsidR="00B04B62">
              <w:t xml:space="preserve"> </w:t>
            </w:r>
            <w:r w:rsidRPr="00A002D6">
              <w:t>roles</w:t>
            </w:r>
            <w:r w:rsidR="00B04B62">
              <w:t xml:space="preserve"> </w:t>
            </w:r>
            <w:r w:rsidRPr="00A002D6">
              <w:t>of</w:t>
            </w:r>
            <w:r w:rsidR="00B04B62">
              <w:t xml:space="preserve"> </w:t>
            </w:r>
            <w:r w:rsidRPr="00A002D6">
              <w:t>archaeologists</w:t>
            </w:r>
            <w:r w:rsidR="00B04B62">
              <w:t xml:space="preserve"> </w:t>
            </w:r>
            <w:r w:rsidRPr="00A002D6">
              <w:t>and</w:t>
            </w:r>
            <w:r w:rsidR="00B04B62">
              <w:t xml:space="preserve"> </w:t>
            </w:r>
            <w:r w:rsidRPr="00A002D6">
              <w:t>historians</w:t>
            </w:r>
            <w:r w:rsidR="00B04B62">
              <w:t xml:space="preserve"> </w:t>
            </w:r>
            <w:r w:rsidRPr="00A002D6">
              <w:t>by</w:t>
            </w:r>
            <w:r w:rsidR="00B04B62">
              <w:t xml:space="preserve"> </w:t>
            </w:r>
            <w:r w:rsidRPr="00A002D6">
              <w:t>structuring</w:t>
            </w:r>
            <w:r w:rsidR="00B04B62">
              <w:t xml:space="preserve"> </w:t>
            </w:r>
            <w:r w:rsidRPr="00A002D6">
              <w:t>known</w:t>
            </w:r>
            <w:r w:rsidR="00B04B62">
              <w:t xml:space="preserve"> </w:t>
            </w:r>
            <w:r w:rsidRPr="00A002D6">
              <w:t>information</w:t>
            </w:r>
            <w:r w:rsidR="00B04B62">
              <w:t xml:space="preserve"> </w:t>
            </w:r>
            <w:r w:rsidRPr="00A002D6">
              <w:t>into</w:t>
            </w:r>
            <w:r w:rsidR="00B04B62">
              <w:t xml:space="preserve"> </w:t>
            </w:r>
            <w:r w:rsidRPr="00A002D6">
              <w:t>a</w:t>
            </w:r>
            <w:r w:rsidR="00B04B62">
              <w:t xml:space="preserve"> </w:t>
            </w:r>
            <w:r w:rsidRPr="00A002D6">
              <w:t>clear</w:t>
            </w:r>
            <w:r w:rsidR="00B04B62">
              <w:t xml:space="preserve"> </w:t>
            </w:r>
            <w:r w:rsidRPr="00A002D6">
              <w:t>written</w:t>
            </w:r>
            <w:r w:rsidR="00B04B62">
              <w:t xml:space="preserve"> </w:t>
            </w:r>
            <w:r w:rsidRPr="00A002D6">
              <w:t>response.</w:t>
            </w:r>
          </w:p>
          <w:p w14:paraId="68051620" w14:textId="35AAA4B3" w:rsidR="005D2F79" w:rsidRPr="006A7D9D" w:rsidRDefault="005D2F79" w:rsidP="00D87E8C">
            <w:pPr>
              <w:pStyle w:val="ListBullet"/>
              <w:numPr>
                <w:ilvl w:val="0"/>
                <w:numId w:val="0"/>
              </w:numPr>
            </w:pPr>
            <w:r w:rsidRPr="006A7D9D">
              <w:t>Activity</w:t>
            </w:r>
            <w:r w:rsidR="00B04B62" w:rsidRPr="006A7D9D">
              <w:t xml:space="preserve"> </w:t>
            </w:r>
            <w:r w:rsidRPr="006A7D9D">
              <w:t>4</w:t>
            </w:r>
            <w:r w:rsidR="00D87E8C" w:rsidRPr="006A7D9D">
              <w:t xml:space="preserve"> –</w:t>
            </w:r>
            <w:r w:rsidR="00B04B62" w:rsidRPr="006A7D9D">
              <w:t xml:space="preserve"> </w:t>
            </w:r>
            <w:r w:rsidRPr="006A7D9D">
              <w:t>What</w:t>
            </w:r>
            <w:r w:rsidR="00B04B62" w:rsidRPr="006A7D9D">
              <w:t xml:space="preserve"> </w:t>
            </w:r>
            <w:r w:rsidRPr="006A7D9D">
              <w:t>clues</w:t>
            </w:r>
            <w:r w:rsidR="00B04B62" w:rsidRPr="006A7D9D">
              <w:t xml:space="preserve"> </w:t>
            </w:r>
            <w:r w:rsidRPr="006A7D9D">
              <w:t>did</w:t>
            </w:r>
            <w:r w:rsidR="00B04B62" w:rsidRPr="006A7D9D">
              <w:t xml:space="preserve"> </w:t>
            </w:r>
            <w:r w:rsidRPr="006A7D9D">
              <w:t>ancient</w:t>
            </w:r>
            <w:r w:rsidR="00B04B62" w:rsidRPr="006A7D9D">
              <w:t xml:space="preserve"> </w:t>
            </w:r>
            <w:r w:rsidRPr="006A7D9D">
              <w:t>societies</w:t>
            </w:r>
            <w:r w:rsidR="00B04B62" w:rsidRPr="006A7D9D">
              <w:t xml:space="preserve"> </w:t>
            </w:r>
            <w:r w:rsidRPr="006A7D9D">
              <w:t>leave</w:t>
            </w:r>
            <w:r w:rsidR="00B04B62" w:rsidRPr="006A7D9D">
              <w:t xml:space="preserve"> </w:t>
            </w:r>
            <w:r w:rsidRPr="006A7D9D">
              <w:t>behind?</w:t>
            </w:r>
          </w:p>
          <w:p w14:paraId="6769F094" w14:textId="10865315" w:rsidR="005D2F79" w:rsidRPr="00A002D6" w:rsidRDefault="005D2F79" w:rsidP="00E835E0">
            <w:r w:rsidRPr="00A002D6">
              <w:t>Students</w:t>
            </w:r>
            <w:r w:rsidR="00B04B62">
              <w:t xml:space="preserve"> </w:t>
            </w:r>
            <w:r w:rsidRPr="00A002D6">
              <w:t>examine</w:t>
            </w:r>
            <w:r w:rsidR="00B04B62">
              <w:t xml:space="preserve"> </w:t>
            </w:r>
            <w:r w:rsidRPr="00A002D6">
              <w:t>pictures</w:t>
            </w:r>
            <w:r w:rsidR="00B04B62">
              <w:t xml:space="preserve"> </w:t>
            </w:r>
            <w:r w:rsidRPr="00A002D6">
              <w:t>of</w:t>
            </w:r>
            <w:r w:rsidR="00B04B62">
              <w:t xml:space="preserve"> </w:t>
            </w:r>
            <w:r w:rsidRPr="00A002D6">
              <w:t>sources</w:t>
            </w:r>
            <w:r w:rsidR="00982478">
              <w:t xml:space="preserve"> </w:t>
            </w:r>
            <w:r w:rsidR="00982478" w:rsidRPr="00A002D6">
              <w:t>from</w:t>
            </w:r>
            <w:r w:rsidR="00982478">
              <w:t xml:space="preserve"> </w:t>
            </w:r>
            <w:r w:rsidR="00982478" w:rsidRPr="00A002D6">
              <w:t>ancient</w:t>
            </w:r>
            <w:r w:rsidR="00982478">
              <w:t xml:space="preserve"> </w:t>
            </w:r>
            <w:r w:rsidR="00982478" w:rsidRPr="00A002D6">
              <w:t>societies</w:t>
            </w:r>
            <w:r w:rsidR="00B04B62">
              <w:t xml:space="preserve"> </w:t>
            </w:r>
            <w:r w:rsidRPr="00A002D6">
              <w:t>(</w:t>
            </w:r>
            <w:r w:rsidR="00983A83">
              <w:t>see</w:t>
            </w:r>
            <w:r w:rsidR="00B04B62">
              <w:t xml:space="preserve"> </w:t>
            </w:r>
            <w:r w:rsidRPr="00A002D6">
              <w:t>Appendix</w:t>
            </w:r>
            <w:r w:rsidR="00B04B62">
              <w:t xml:space="preserve"> </w:t>
            </w:r>
            <w:r w:rsidRPr="00A002D6">
              <w:t>2</w:t>
            </w:r>
            <w:r w:rsidR="00B04B62">
              <w:t xml:space="preserve"> </w:t>
            </w:r>
            <w:r w:rsidR="00E25599">
              <w:t xml:space="preserve">in </w:t>
            </w:r>
            <w:r w:rsidRPr="00A002D6">
              <w:t>the</w:t>
            </w:r>
            <w:r w:rsidR="00B04B62">
              <w:t xml:space="preserve"> </w:t>
            </w:r>
            <w:r w:rsidRPr="00A002D6">
              <w:t>student</w:t>
            </w:r>
            <w:r w:rsidR="00B04B62">
              <w:t xml:space="preserve"> </w:t>
            </w:r>
            <w:r w:rsidRPr="00A002D6">
              <w:t>resource</w:t>
            </w:r>
            <w:r w:rsidR="00B04B62">
              <w:t xml:space="preserve"> </w:t>
            </w:r>
            <w:r w:rsidR="009D66F4" w:rsidRPr="00A002D6">
              <w:t>pack</w:t>
            </w:r>
            <w:r w:rsidRPr="00A002D6">
              <w:t>)</w:t>
            </w:r>
            <w:r w:rsidR="00B04B62">
              <w:t xml:space="preserve"> </w:t>
            </w:r>
            <w:r w:rsidR="00E25599">
              <w:t xml:space="preserve">and </w:t>
            </w:r>
            <w:r w:rsidRPr="00A002D6">
              <w:t>complete</w:t>
            </w:r>
            <w:r w:rsidR="00B04B62">
              <w:t xml:space="preserve"> </w:t>
            </w:r>
            <w:r w:rsidRPr="00A002D6">
              <w:t>Table</w:t>
            </w:r>
            <w:r w:rsidR="00B04B62">
              <w:t xml:space="preserve"> </w:t>
            </w:r>
            <w:r w:rsidRPr="00A002D6">
              <w:t>5</w:t>
            </w:r>
            <w:r w:rsidR="00E25599">
              <w:t xml:space="preserve"> – physical sources</w:t>
            </w:r>
            <w:r w:rsidR="00A75634">
              <w:t>, including</w:t>
            </w:r>
            <w:r w:rsidRPr="00A002D6">
              <w:t>:</w:t>
            </w:r>
          </w:p>
          <w:p w14:paraId="663F5B0B" w14:textId="337BD95D" w:rsidR="005D2F79" w:rsidRPr="00FA51B7" w:rsidRDefault="005D2F79" w:rsidP="00A75634">
            <w:pPr>
              <w:pStyle w:val="ListBullet"/>
            </w:pPr>
            <w:r w:rsidRPr="00FA51B7">
              <w:t>Egyptian</w:t>
            </w:r>
            <w:r w:rsidR="00B04B62" w:rsidRPr="00FA51B7">
              <w:t xml:space="preserve"> </w:t>
            </w:r>
            <w:r w:rsidRPr="00FA51B7">
              <w:t>wall</w:t>
            </w:r>
            <w:r w:rsidR="00B04B62" w:rsidRPr="00FA51B7">
              <w:t xml:space="preserve"> </w:t>
            </w:r>
            <w:r w:rsidRPr="00FA51B7">
              <w:t>art</w:t>
            </w:r>
          </w:p>
          <w:p w14:paraId="2794A9D0" w14:textId="4EEA3920" w:rsidR="005D2F79" w:rsidRPr="00FA51B7" w:rsidRDefault="009132D6" w:rsidP="00A75634">
            <w:pPr>
              <w:pStyle w:val="ListBullet"/>
            </w:pPr>
            <w:r>
              <w:t>H</w:t>
            </w:r>
            <w:r w:rsidRPr="00FA51B7">
              <w:t>ieroglyphics</w:t>
            </w:r>
          </w:p>
          <w:p w14:paraId="17B2C7CF" w14:textId="77777777" w:rsidR="009132D6" w:rsidRDefault="009132D6" w:rsidP="00FA51B7">
            <w:pPr>
              <w:pStyle w:val="ListBullet"/>
            </w:pPr>
            <w:r>
              <w:t>Stone tools</w:t>
            </w:r>
          </w:p>
          <w:p w14:paraId="4E9385EB" w14:textId="79C1C4B9" w:rsidR="0083744C" w:rsidRPr="00FA51B7" w:rsidRDefault="009132D6" w:rsidP="00A75634">
            <w:pPr>
              <w:pStyle w:val="ListBullet"/>
            </w:pPr>
            <w:r>
              <w:t>S</w:t>
            </w:r>
            <w:r w:rsidRPr="00FA51B7">
              <w:t xml:space="preserve">tamp </w:t>
            </w:r>
            <w:r w:rsidR="005D2F79" w:rsidRPr="00FA51B7">
              <w:t>seal</w:t>
            </w:r>
          </w:p>
          <w:p w14:paraId="4ED5425B" w14:textId="14E1AFB1" w:rsidR="0083744C" w:rsidRPr="00FA51B7" w:rsidRDefault="0083744C" w:rsidP="00A75634">
            <w:pPr>
              <w:pStyle w:val="ListBullet"/>
            </w:pPr>
            <w:r w:rsidRPr="00FA51B7">
              <w:t>Pyramids</w:t>
            </w:r>
            <w:r w:rsidR="00B04B62" w:rsidRPr="00FA51B7">
              <w:t xml:space="preserve"> </w:t>
            </w:r>
            <w:r w:rsidRPr="00FA51B7">
              <w:t>of</w:t>
            </w:r>
            <w:r w:rsidR="00B04B62" w:rsidRPr="00FA51B7">
              <w:t xml:space="preserve"> </w:t>
            </w:r>
            <w:r w:rsidRPr="00FA51B7">
              <w:t>Giza</w:t>
            </w:r>
            <w:r w:rsidR="009132D6">
              <w:t>.</w:t>
            </w:r>
          </w:p>
          <w:p w14:paraId="1DF31678" w14:textId="7F2FE6B9" w:rsidR="00EE0E6A" w:rsidRPr="00A002D6" w:rsidRDefault="00EE0E6A" w:rsidP="00EE0E6A">
            <w:pPr>
              <w:pStyle w:val="FeatureBox3"/>
              <w:rPr>
                <w:b/>
                <w:bCs/>
              </w:rPr>
            </w:pPr>
            <w:r w:rsidRPr="00A002D6">
              <w:rPr>
                <w:b/>
                <w:bCs/>
              </w:rPr>
              <w:t>Modelled</w:t>
            </w:r>
            <w:r w:rsidR="00B04B62">
              <w:rPr>
                <w:b/>
                <w:bCs/>
              </w:rPr>
              <w:t xml:space="preserve"> </w:t>
            </w:r>
            <w:r w:rsidR="00E25599">
              <w:rPr>
                <w:b/>
                <w:bCs/>
              </w:rPr>
              <w:t>e</w:t>
            </w:r>
            <w:r w:rsidR="00E25599" w:rsidRPr="00A002D6">
              <w:rPr>
                <w:b/>
                <w:bCs/>
              </w:rPr>
              <w:t>xample</w:t>
            </w:r>
            <w:r w:rsidR="00E25599">
              <w:rPr>
                <w:b/>
                <w:bCs/>
              </w:rPr>
              <w:t xml:space="preserve"> </w:t>
            </w:r>
            <w:r w:rsidRPr="00A002D6">
              <w:rPr>
                <w:b/>
                <w:bCs/>
              </w:rPr>
              <w:t>(</w:t>
            </w:r>
            <w:r w:rsidR="00E25599">
              <w:rPr>
                <w:b/>
                <w:bCs/>
              </w:rPr>
              <w:t>t</w:t>
            </w:r>
            <w:r w:rsidR="00E25599" w:rsidRPr="00A002D6">
              <w:rPr>
                <w:b/>
                <w:bCs/>
              </w:rPr>
              <w:t>hink</w:t>
            </w:r>
            <w:r w:rsidRPr="00A002D6">
              <w:rPr>
                <w:b/>
                <w:bCs/>
              </w:rPr>
              <w:t>-</w:t>
            </w:r>
            <w:r w:rsidR="00E25599">
              <w:rPr>
                <w:b/>
                <w:bCs/>
              </w:rPr>
              <w:t>a</w:t>
            </w:r>
            <w:r w:rsidRPr="00A002D6">
              <w:rPr>
                <w:b/>
                <w:bCs/>
              </w:rPr>
              <w:t>loud)</w:t>
            </w:r>
          </w:p>
          <w:p w14:paraId="6B8537F6" w14:textId="4129A264" w:rsidR="00EE0E6A" w:rsidRPr="00A002D6" w:rsidRDefault="00EE0E6A" w:rsidP="00EE0E6A">
            <w:pPr>
              <w:pStyle w:val="FeatureBox3"/>
            </w:pPr>
            <w:r w:rsidRPr="00A002D6">
              <w:t>Project</w:t>
            </w:r>
            <w:r w:rsidR="00B04B62">
              <w:t xml:space="preserve"> </w:t>
            </w:r>
            <w:r w:rsidRPr="00A002D6">
              <w:t>the</w:t>
            </w:r>
            <w:r w:rsidR="00B04B62">
              <w:t xml:space="preserve"> </w:t>
            </w:r>
            <w:r w:rsidRPr="00A002D6">
              <w:t>Egyptian</w:t>
            </w:r>
            <w:r w:rsidR="00B04B62">
              <w:t xml:space="preserve"> </w:t>
            </w:r>
            <w:r w:rsidRPr="00A002D6">
              <w:t>wall</w:t>
            </w:r>
            <w:r w:rsidR="00B04B62">
              <w:t xml:space="preserve"> </w:t>
            </w:r>
            <w:r w:rsidRPr="00A002D6">
              <w:t>art</w:t>
            </w:r>
            <w:r w:rsidR="00B04B62">
              <w:t xml:space="preserve"> </w:t>
            </w:r>
            <w:r w:rsidRPr="00A002D6">
              <w:t>and</w:t>
            </w:r>
            <w:r w:rsidR="00B04B62">
              <w:t xml:space="preserve"> </w:t>
            </w:r>
            <w:r w:rsidRPr="00A002D6">
              <w:t>use</w:t>
            </w:r>
            <w:r w:rsidR="00B04B62">
              <w:t xml:space="preserve"> </w:t>
            </w:r>
            <w:r w:rsidRPr="00A002D6">
              <w:t>a</w:t>
            </w:r>
            <w:r w:rsidR="00B04B62">
              <w:t xml:space="preserve"> </w:t>
            </w:r>
            <w:r w:rsidR="009344E3">
              <w:t>Teacher think-aloud</w:t>
            </w:r>
            <w:r w:rsidR="00B04B62">
              <w:t xml:space="preserve"> </w:t>
            </w:r>
            <w:r w:rsidRPr="00A002D6">
              <w:t>to</w:t>
            </w:r>
            <w:r w:rsidR="00B04B62">
              <w:t xml:space="preserve"> </w:t>
            </w:r>
            <w:r w:rsidRPr="00A002D6">
              <w:t>model</w:t>
            </w:r>
            <w:r w:rsidR="00B04B62">
              <w:t xml:space="preserve"> </w:t>
            </w:r>
            <w:r w:rsidRPr="00A002D6">
              <w:t>historical</w:t>
            </w:r>
            <w:r w:rsidR="00B04B62">
              <w:t xml:space="preserve"> </w:t>
            </w:r>
            <w:r w:rsidRPr="00A002D6">
              <w:t>reasoning.</w:t>
            </w:r>
          </w:p>
          <w:p w14:paraId="318BE76D" w14:textId="373248B4" w:rsidR="00EE0E6A" w:rsidRPr="00A002D6" w:rsidRDefault="00EE0E6A" w:rsidP="00EE0E6A">
            <w:pPr>
              <w:pStyle w:val="FeatureBox3"/>
            </w:pPr>
            <w:r w:rsidRPr="00A002D6">
              <w:t>Teacher</w:t>
            </w:r>
            <w:r w:rsidR="00B04B62">
              <w:t xml:space="preserve"> </w:t>
            </w:r>
            <w:r w:rsidRPr="00A002D6">
              <w:t>says:</w:t>
            </w:r>
          </w:p>
          <w:p w14:paraId="4F82F57C" w14:textId="11D17478" w:rsidR="00EE0E6A" w:rsidRPr="00A002D6" w:rsidRDefault="00EE0E6A">
            <w:pPr>
              <w:pStyle w:val="FeatureBox3"/>
              <w:numPr>
                <w:ilvl w:val="0"/>
                <w:numId w:val="42"/>
              </w:numPr>
              <w:ind w:left="544" w:hanging="544"/>
            </w:pPr>
            <w:r w:rsidRPr="00A002D6">
              <w:lastRenderedPageBreak/>
              <w:t>When</w:t>
            </w:r>
            <w:r w:rsidR="00B04B62">
              <w:t xml:space="preserve"> </w:t>
            </w:r>
            <w:r w:rsidRPr="00A002D6">
              <w:t>I</w:t>
            </w:r>
            <w:r w:rsidR="00B04B62">
              <w:t xml:space="preserve"> </w:t>
            </w:r>
            <w:r w:rsidRPr="00A002D6">
              <w:t>look</w:t>
            </w:r>
            <w:r w:rsidR="00B04B62">
              <w:t xml:space="preserve"> </w:t>
            </w:r>
            <w:r w:rsidRPr="00A002D6">
              <w:t>at</w:t>
            </w:r>
            <w:r w:rsidR="00B04B62">
              <w:t xml:space="preserve"> </w:t>
            </w:r>
            <w:r w:rsidRPr="00A002D6">
              <w:t>this</w:t>
            </w:r>
            <w:r w:rsidR="00B04B62">
              <w:t xml:space="preserve"> </w:t>
            </w:r>
            <w:r w:rsidRPr="00A002D6">
              <w:t>source,</w:t>
            </w:r>
            <w:r w:rsidR="00B04B62">
              <w:t xml:space="preserve"> </w:t>
            </w:r>
            <w:r w:rsidRPr="00A002D6">
              <w:t>I</w:t>
            </w:r>
            <w:r w:rsidR="00B04B62">
              <w:t xml:space="preserve"> </w:t>
            </w:r>
            <w:r w:rsidRPr="00A002D6">
              <w:t>first</w:t>
            </w:r>
            <w:r w:rsidR="00B04B62">
              <w:t xml:space="preserve"> </w:t>
            </w:r>
            <w:r w:rsidRPr="00A002D6">
              <w:t>identify</w:t>
            </w:r>
            <w:r w:rsidR="00B04B62">
              <w:t xml:space="preserve"> </w:t>
            </w:r>
            <w:r w:rsidRPr="00A002D6">
              <w:t>what</w:t>
            </w:r>
            <w:r w:rsidR="00B04B62">
              <w:t xml:space="preserve"> </w:t>
            </w:r>
            <w:r w:rsidRPr="00A002D6">
              <w:t>type</w:t>
            </w:r>
            <w:r w:rsidR="00B04B62">
              <w:t xml:space="preserve"> </w:t>
            </w:r>
            <w:r w:rsidRPr="00A002D6">
              <w:t>of</w:t>
            </w:r>
            <w:r w:rsidR="00B04B62">
              <w:t xml:space="preserve"> </w:t>
            </w:r>
            <w:r w:rsidRPr="00A002D6">
              <w:t>source</w:t>
            </w:r>
            <w:r w:rsidR="00B04B62">
              <w:t xml:space="preserve"> </w:t>
            </w:r>
            <w:r w:rsidRPr="00A002D6">
              <w:t>it</w:t>
            </w:r>
            <w:r w:rsidR="00B04B62">
              <w:t xml:space="preserve"> </w:t>
            </w:r>
            <w:r w:rsidRPr="00A002D6">
              <w:t>is.</w:t>
            </w:r>
            <w:r w:rsidR="00B04B62">
              <w:t xml:space="preserve"> </w:t>
            </w:r>
            <w:r w:rsidRPr="00A002D6">
              <w:t>I</w:t>
            </w:r>
            <w:r w:rsidR="00B04B62">
              <w:t xml:space="preserve"> </w:t>
            </w:r>
            <w:r w:rsidRPr="00A002D6">
              <w:t>can</w:t>
            </w:r>
            <w:r w:rsidR="00B04B62">
              <w:t xml:space="preserve"> </w:t>
            </w:r>
            <w:r w:rsidRPr="00A002D6">
              <w:t>see</w:t>
            </w:r>
            <w:r w:rsidR="00B04B62">
              <w:t xml:space="preserve"> </w:t>
            </w:r>
            <w:r w:rsidRPr="00A002D6">
              <w:t>that</w:t>
            </w:r>
            <w:r w:rsidR="00B04B62">
              <w:t xml:space="preserve"> </w:t>
            </w:r>
            <w:r w:rsidRPr="00A002D6">
              <w:t>this</w:t>
            </w:r>
            <w:r w:rsidR="00B04B62">
              <w:t xml:space="preserve"> </w:t>
            </w:r>
            <w:r w:rsidRPr="00A002D6">
              <w:t>is</w:t>
            </w:r>
            <w:r w:rsidR="00B04B62">
              <w:t xml:space="preserve"> </w:t>
            </w:r>
            <w:r w:rsidRPr="00A002D6">
              <w:t>a</w:t>
            </w:r>
            <w:r w:rsidR="00B04B62">
              <w:t xml:space="preserve"> </w:t>
            </w:r>
            <w:r w:rsidRPr="00A002D6">
              <w:t>type</w:t>
            </w:r>
            <w:r w:rsidR="00B04B62">
              <w:t xml:space="preserve"> </w:t>
            </w:r>
            <w:r w:rsidRPr="00A002D6">
              <w:t>of</w:t>
            </w:r>
            <w:r w:rsidR="00B04B62">
              <w:t xml:space="preserve"> </w:t>
            </w:r>
            <w:r w:rsidRPr="00A002D6">
              <w:t>art.</w:t>
            </w:r>
            <w:r w:rsidR="00B04B62">
              <w:t xml:space="preserve"> </w:t>
            </w:r>
            <w:r w:rsidRPr="00A002D6">
              <w:t>Now</w:t>
            </w:r>
            <w:r w:rsidR="00B04B62">
              <w:t xml:space="preserve"> </w:t>
            </w:r>
            <w:r w:rsidRPr="00A002D6">
              <w:t>I</w:t>
            </w:r>
            <w:r w:rsidR="00B04B62">
              <w:t xml:space="preserve"> </w:t>
            </w:r>
            <w:r w:rsidRPr="00A002D6">
              <w:t>am</w:t>
            </w:r>
            <w:r w:rsidR="00B04B62">
              <w:t xml:space="preserve"> </w:t>
            </w:r>
            <w:r w:rsidRPr="00A002D6">
              <w:t>going</w:t>
            </w:r>
            <w:r w:rsidR="00B04B62">
              <w:t xml:space="preserve"> </w:t>
            </w:r>
            <w:r w:rsidRPr="00A002D6">
              <w:t>to</w:t>
            </w:r>
            <w:r w:rsidR="00B04B62">
              <w:t xml:space="preserve"> </w:t>
            </w:r>
            <w:r w:rsidRPr="00A002D6">
              <w:t>think</w:t>
            </w:r>
            <w:r w:rsidR="00B04B62">
              <w:t xml:space="preserve"> </w:t>
            </w:r>
            <w:r w:rsidRPr="00A002D6">
              <w:t>aloud</w:t>
            </w:r>
            <w:r w:rsidR="00B04B62">
              <w:t xml:space="preserve"> </w:t>
            </w:r>
            <w:r w:rsidRPr="00A002D6">
              <w:t>about</w:t>
            </w:r>
            <w:r w:rsidR="00B04B62">
              <w:t xml:space="preserve"> </w:t>
            </w:r>
            <w:r w:rsidRPr="00A002D6">
              <w:t>what</w:t>
            </w:r>
            <w:r w:rsidR="00B04B62">
              <w:t xml:space="preserve"> </w:t>
            </w:r>
            <w:r w:rsidRPr="00A002D6">
              <w:t>it</w:t>
            </w:r>
            <w:r w:rsidR="00B04B62">
              <w:t xml:space="preserve"> </w:t>
            </w:r>
            <w:r w:rsidRPr="00A002D6">
              <w:t>might</w:t>
            </w:r>
            <w:r w:rsidR="00B04B62">
              <w:t xml:space="preserve"> </w:t>
            </w:r>
            <w:r w:rsidRPr="00A002D6">
              <w:t>tell</w:t>
            </w:r>
            <w:r w:rsidR="00B04B62">
              <w:t xml:space="preserve"> </w:t>
            </w:r>
            <w:r w:rsidRPr="00A002D6">
              <w:t>us.</w:t>
            </w:r>
          </w:p>
          <w:p w14:paraId="099B6CF3" w14:textId="6BB3453C" w:rsidR="00EE0E6A" w:rsidRPr="00A002D6" w:rsidRDefault="00EE0E6A">
            <w:pPr>
              <w:pStyle w:val="FeatureBox3"/>
              <w:numPr>
                <w:ilvl w:val="0"/>
                <w:numId w:val="42"/>
              </w:numPr>
              <w:ind w:left="544" w:hanging="544"/>
            </w:pPr>
            <w:r w:rsidRPr="00A002D6">
              <w:t>I</w:t>
            </w:r>
            <w:r w:rsidR="00B04B62">
              <w:t xml:space="preserve"> </w:t>
            </w:r>
            <w:r w:rsidRPr="00A002D6">
              <w:t>notice</w:t>
            </w:r>
            <w:r w:rsidR="00B04B62">
              <w:t xml:space="preserve"> </w:t>
            </w:r>
            <w:r w:rsidRPr="00A002D6">
              <w:t>the</w:t>
            </w:r>
            <w:r w:rsidR="00B04B62">
              <w:t xml:space="preserve"> </w:t>
            </w:r>
            <w:r w:rsidRPr="00A002D6">
              <w:t>figures,</w:t>
            </w:r>
            <w:r w:rsidR="00B04B62">
              <w:t xml:space="preserve"> </w:t>
            </w:r>
            <w:r w:rsidRPr="00A002D6">
              <w:t>colours</w:t>
            </w:r>
            <w:r w:rsidR="00B04B62">
              <w:t xml:space="preserve"> </w:t>
            </w:r>
            <w:r w:rsidRPr="00A002D6">
              <w:t>and</w:t>
            </w:r>
            <w:r w:rsidR="00B04B62">
              <w:t xml:space="preserve"> </w:t>
            </w:r>
            <w:r w:rsidRPr="00A002D6">
              <w:t>symbols.</w:t>
            </w:r>
            <w:r w:rsidR="00B04B62">
              <w:t xml:space="preserve"> </w:t>
            </w:r>
            <w:r w:rsidRPr="00A002D6">
              <w:t>Because</w:t>
            </w:r>
            <w:r w:rsidR="00B04B62">
              <w:t xml:space="preserve"> </w:t>
            </w:r>
            <w:r w:rsidRPr="00A002D6">
              <w:t>this</w:t>
            </w:r>
            <w:r w:rsidR="00B04B62">
              <w:t xml:space="preserve"> </w:t>
            </w:r>
            <w:r w:rsidRPr="00A002D6">
              <w:t>is</w:t>
            </w:r>
            <w:r w:rsidR="00B04B62">
              <w:t xml:space="preserve"> </w:t>
            </w:r>
            <w:r w:rsidRPr="00A002D6">
              <w:t>artwork,</w:t>
            </w:r>
            <w:r w:rsidR="00B04B62">
              <w:t xml:space="preserve"> </w:t>
            </w:r>
            <w:r w:rsidRPr="00A002D6">
              <w:t>I</w:t>
            </w:r>
            <w:r w:rsidR="00B04B62">
              <w:t xml:space="preserve"> </w:t>
            </w:r>
            <w:r w:rsidRPr="00A002D6">
              <w:t>know</w:t>
            </w:r>
            <w:r w:rsidR="00B04B62">
              <w:t xml:space="preserve"> </w:t>
            </w:r>
            <w:r w:rsidRPr="00A002D6">
              <w:t>it</w:t>
            </w:r>
            <w:r w:rsidR="00B04B62">
              <w:t xml:space="preserve"> </w:t>
            </w:r>
            <w:r w:rsidRPr="00A002D6">
              <w:t>was</w:t>
            </w:r>
            <w:r w:rsidR="00B04B62">
              <w:t xml:space="preserve"> </w:t>
            </w:r>
            <w:r w:rsidRPr="00A002D6">
              <w:t>created</w:t>
            </w:r>
            <w:r w:rsidR="00B04B62">
              <w:t xml:space="preserve"> </w:t>
            </w:r>
            <w:r w:rsidRPr="00A002D6">
              <w:t>by</w:t>
            </w:r>
            <w:r w:rsidR="00B04B62">
              <w:t xml:space="preserve"> </w:t>
            </w:r>
            <w:r w:rsidRPr="00A002D6">
              <w:t>people</w:t>
            </w:r>
            <w:r w:rsidR="00B04B62">
              <w:t xml:space="preserve"> </w:t>
            </w:r>
            <w:r w:rsidRPr="00A002D6">
              <w:t>in</w:t>
            </w:r>
            <w:r w:rsidR="00B04B62">
              <w:t xml:space="preserve"> </w:t>
            </w:r>
            <w:r w:rsidRPr="00A002D6">
              <w:t>the</w:t>
            </w:r>
            <w:r w:rsidR="00B04B62">
              <w:t xml:space="preserve"> </w:t>
            </w:r>
            <w:r w:rsidRPr="00A002D6">
              <w:t>past</w:t>
            </w:r>
            <w:r w:rsidR="00B04B62">
              <w:t xml:space="preserve"> </w:t>
            </w:r>
            <w:r w:rsidRPr="00A002D6">
              <w:t>to</w:t>
            </w:r>
            <w:r w:rsidR="00B04B62">
              <w:t xml:space="preserve"> </w:t>
            </w:r>
            <w:r w:rsidRPr="00A002D6">
              <w:t>show</w:t>
            </w:r>
            <w:r w:rsidR="00B04B62">
              <w:t xml:space="preserve"> </w:t>
            </w:r>
            <w:r w:rsidRPr="00A002D6">
              <w:t>what</w:t>
            </w:r>
            <w:r w:rsidR="00B04B62">
              <w:t xml:space="preserve"> </w:t>
            </w:r>
            <w:r w:rsidRPr="00A002D6">
              <w:t>was</w:t>
            </w:r>
            <w:r w:rsidR="00B04B62">
              <w:t xml:space="preserve"> </w:t>
            </w:r>
            <w:r w:rsidRPr="00A002D6">
              <w:t>important</w:t>
            </w:r>
            <w:r w:rsidR="00B04B62">
              <w:t xml:space="preserve"> </w:t>
            </w:r>
            <w:r w:rsidRPr="00A002D6">
              <w:t>to</w:t>
            </w:r>
            <w:r w:rsidR="00B04B62">
              <w:t xml:space="preserve"> </w:t>
            </w:r>
            <w:r w:rsidRPr="00A002D6">
              <w:t>them.</w:t>
            </w:r>
            <w:r w:rsidR="00B04B62">
              <w:t xml:space="preserve"> </w:t>
            </w:r>
            <w:r w:rsidR="001B2B5F" w:rsidRPr="00A002D6">
              <w:t>So,</w:t>
            </w:r>
            <w:r w:rsidR="00B04B62">
              <w:t xml:space="preserve"> </w:t>
            </w:r>
            <w:r w:rsidRPr="00A002D6">
              <w:t>I</w:t>
            </w:r>
            <w:r w:rsidR="00B04B62">
              <w:t xml:space="preserve"> </w:t>
            </w:r>
            <w:r w:rsidRPr="00A002D6">
              <w:t>can</w:t>
            </w:r>
            <w:r w:rsidR="00B04B62">
              <w:t xml:space="preserve"> </w:t>
            </w:r>
            <w:r w:rsidRPr="00A002D6">
              <w:t>infer</w:t>
            </w:r>
            <w:r w:rsidR="00B04B62">
              <w:t xml:space="preserve"> </w:t>
            </w:r>
            <w:r w:rsidR="001B2B5F" w:rsidRPr="00A002D6">
              <w:t>(what</w:t>
            </w:r>
            <w:r w:rsidR="00B04B62">
              <w:t xml:space="preserve"> </w:t>
            </w:r>
            <w:r w:rsidR="001B2B5F" w:rsidRPr="00A002D6">
              <w:t>I</w:t>
            </w:r>
            <w:r w:rsidR="00B04B62">
              <w:t xml:space="preserve"> </w:t>
            </w:r>
            <w:r w:rsidR="001B2B5F" w:rsidRPr="00A002D6">
              <w:t>can</w:t>
            </w:r>
            <w:r w:rsidR="00B04B62">
              <w:t xml:space="preserve"> </w:t>
            </w:r>
            <w:r w:rsidR="001B2B5F" w:rsidRPr="00A002D6">
              <w:t>see</w:t>
            </w:r>
            <w:r w:rsidR="00B04B62">
              <w:t xml:space="preserve"> </w:t>
            </w:r>
            <w:r w:rsidR="001B2B5F" w:rsidRPr="00A002D6">
              <w:t>and</w:t>
            </w:r>
            <w:r w:rsidR="00B04B62">
              <w:t xml:space="preserve"> </w:t>
            </w:r>
            <w:r w:rsidR="001B2B5F" w:rsidRPr="00A002D6">
              <w:t>what</w:t>
            </w:r>
            <w:r w:rsidR="00B04B62">
              <w:t xml:space="preserve"> </w:t>
            </w:r>
            <w:r w:rsidR="001B2B5F" w:rsidRPr="00A002D6">
              <w:t>I</w:t>
            </w:r>
            <w:r w:rsidR="00B04B62">
              <w:t xml:space="preserve"> </w:t>
            </w:r>
            <w:r w:rsidR="001B2B5F" w:rsidRPr="00A002D6">
              <w:t>already</w:t>
            </w:r>
            <w:r w:rsidR="00B04B62">
              <w:t xml:space="preserve"> </w:t>
            </w:r>
            <w:r w:rsidR="001B2B5F" w:rsidRPr="00A002D6">
              <w:t>know)</w:t>
            </w:r>
            <w:r w:rsidR="00B04B62">
              <w:t xml:space="preserve"> </w:t>
            </w:r>
            <w:r w:rsidR="001B2B5F" w:rsidRPr="00A002D6">
              <w:t>t</w:t>
            </w:r>
            <w:r w:rsidRPr="00A002D6">
              <w:t>hat</w:t>
            </w:r>
            <w:r w:rsidR="00B04B62">
              <w:t xml:space="preserve"> </w:t>
            </w:r>
            <w:r w:rsidRPr="00A002D6">
              <w:t>this</w:t>
            </w:r>
            <w:r w:rsidR="00B04B62">
              <w:t xml:space="preserve"> </w:t>
            </w:r>
            <w:r w:rsidRPr="00A002D6">
              <w:t>artwork</w:t>
            </w:r>
            <w:r w:rsidR="00B04B62">
              <w:t xml:space="preserve"> </w:t>
            </w:r>
            <w:r w:rsidRPr="00A002D6">
              <w:t>might</w:t>
            </w:r>
            <w:r w:rsidR="00B04B62">
              <w:t xml:space="preserve"> </w:t>
            </w:r>
            <w:r w:rsidRPr="00A002D6">
              <w:t>give</w:t>
            </w:r>
            <w:r w:rsidR="00B04B62">
              <w:t xml:space="preserve"> </w:t>
            </w:r>
            <w:r w:rsidRPr="00A002D6">
              <w:t>us</w:t>
            </w:r>
            <w:r w:rsidR="00B04B62">
              <w:t xml:space="preserve"> </w:t>
            </w:r>
            <w:r w:rsidRPr="00A002D6">
              <w:t>information</w:t>
            </w:r>
            <w:r w:rsidR="00B04B62">
              <w:t xml:space="preserve"> </w:t>
            </w:r>
            <w:r w:rsidRPr="00A002D6">
              <w:t>about</w:t>
            </w:r>
            <w:r w:rsidR="00B04B62">
              <w:t xml:space="preserve"> </w:t>
            </w:r>
            <w:r w:rsidRPr="00A002D6">
              <w:t>their</w:t>
            </w:r>
            <w:r w:rsidR="00B04B62">
              <w:t xml:space="preserve"> </w:t>
            </w:r>
            <w:r w:rsidRPr="00A002D6">
              <w:t>religion,</w:t>
            </w:r>
            <w:r w:rsidR="00B04B62">
              <w:t xml:space="preserve"> </w:t>
            </w:r>
            <w:r w:rsidRPr="00A002D6">
              <w:t>their</w:t>
            </w:r>
            <w:r w:rsidR="00B04B62">
              <w:t xml:space="preserve"> </w:t>
            </w:r>
            <w:r w:rsidRPr="00A002D6">
              <w:t>stories</w:t>
            </w:r>
            <w:r w:rsidR="00B04B62">
              <w:t xml:space="preserve"> </w:t>
            </w:r>
            <w:r w:rsidRPr="00A002D6">
              <w:t>or</w:t>
            </w:r>
            <w:r w:rsidR="00B04B62">
              <w:t xml:space="preserve"> </w:t>
            </w:r>
            <w:r w:rsidRPr="00A002D6">
              <w:t>their</w:t>
            </w:r>
            <w:r w:rsidR="00B04B62">
              <w:t xml:space="preserve"> </w:t>
            </w:r>
            <w:r w:rsidRPr="00A002D6">
              <w:t>everyday</w:t>
            </w:r>
            <w:r w:rsidR="00B04B62">
              <w:t xml:space="preserve"> </w:t>
            </w:r>
            <w:r w:rsidRPr="00A002D6">
              <w:t>life.</w:t>
            </w:r>
          </w:p>
          <w:p w14:paraId="2DF4CC7F" w14:textId="2608E996" w:rsidR="00EE0E6A" w:rsidRPr="00A002D6" w:rsidRDefault="00985F9C">
            <w:pPr>
              <w:pStyle w:val="FeatureBox3"/>
              <w:numPr>
                <w:ilvl w:val="0"/>
                <w:numId w:val="42"/>
              </w:numPr>
              <w:ind w:left="544" w:hanging="544"/>
            </w:pPr>
            <w:r w:rsidRPr="00A002D6">
              <w:t>So,</w:t>
            </w:r>
            <w:r w:rsidR="00B04B62">
              <w:t xml:space="preserve"> </w:t>
            </w:r>
            <w:r w:rsidR="00EE0E6A" w:rsidRPr="00A002D6">
              <w:t>my</w:t>
            </w:r>
            <w:r w:rsidR="00B04B62">
              <w:t xml:space="preserve"> </w:t>
            </w:r>
            <w:r w:rsidR="00EE0E6A" w:rsidRPr="00A002D6">
              <w:t>thinking</w:t>
            </w:r>
            <w:r w:rsidR="00B04B62">
              <w:t xml:space="preserve"> </w:t>
            </w:r>
            <w:r w:rsidR="00EE0E6A" w:rsidRPr="00A002D6">
              <w:t>is</w:t>
            </w:r>
            <w:r w:rsidR="00367F4C">
              <w:t xml:space="preserve"> t</w:t>
            </w:r>
            <w:r w:rsidR="00EE0E6A" w:rsidRPr="00A002D6">
              <w:t>his</w:t>
            </w:r>
            <w:r w:rsidR="00B04B62">
              <w:t xml:space="preserve"> </w:t>
            </w:r>
            <w:r w:rsidR="00EE0E6A" w:rsidRPr="00A002D6">
              <w:t>is</w:t>
            </w:r>
            <w:r w:rsidR="00B04B62">
              <w:t xml:space="preserve"> </w:t>
            </w:r>
            <w:r w:rsidR="00EE0E6A" w:rsidRPr="00A002D6">
              <w:t>an</w:t>
            </w:r>
            <w:r w:rsidR="00B04B62">
              <w:t xml:space="preserve"> </w:t>
            </w:r>
            <w:r w:rsidR="00EE0E6A" w:rsidRPr="00A002D6">
              <w:t>artwork,</w:t>
            </w:r>
            <w:r w:rsidR="00B04B62">
              <w:t xml:space="preserve"> </w:t>
            </w:r>
            <w:r w:rsidR="00EE0E6A" w:rsidRPr="00A002D6">
              <w:t>and</w:t>
            </w:r>
            <w:r w:rsidR="00B04B62">
              <w:t xml:space="preserve"> </w:t>
            </w:r>
            <w:r w:rsidR="00EE0E6A" w:rsidRPr="00A002D6">
              <w:t>artworks</w:t>
            </w:r>
            <w:r w:rsidR="00B04B62">
              <w:t xml:space="preserve"> </w:t>
            </w:r>
            <w:r w:rsidR="00EE0E6A" w:rsidRPr="00A002D6">
              <w:t>can</w:t>
            </w:r>
            <w:r w:rsidR="00B04B62">
              <w:t xml:space="preserve"> </w:t>
            </w:r>
            <w:r w:rsidR="00EE0E6A" w:rsidRPr="00A002D6">
              <w:t>help</w:t>
            </w:r>
            <w:r w:rsidR="00B04B62">
              <w:t xml:space="preserve"> </w:t>
            </w:r>
            <w:r w:rsidR="00EE0E6A" w:rsidRPr="00A002D6">
              <w:t>us</w:t>
            </w:r>
            <w:r w:rsidR="00B04B62">
              <w:t xml:space="preserve"> </w:t>
            </w:r>
            <w:r w:rsidR="00EE0E6A" w:rsidRPr="00A002D6">
              <w:t>understand</w:t>
            </w:r>
            <w:r w:rsidR="00B04B62">
              <w:t xml:space="preserve"> </w:t>
            </w:r>
            <w:r w:rsidR="00EE0E6A" w:rsidRPr="00A002D6">
              <w:t>what</w:t>
            </w:r>
            <w:r w:rsidR="00B04B62">
              <w:t xml:space="preserve"> </w:t>
            </w:r>
            <w:r w:rsidR="00EE0E6A" w:rsidRPr="00A002D6">
              <w:t>people</w:t>
            </w:r>
            <w:r w:rsidR="00B04B62">
              <w:t xml:space="preserve"> </w:t>
            </w:r>
            <w:r w:rsidR="00EE0E6A" w:rsidRPr="00A002D6">
              <w:t>believed,</w:t>
            </w:r>
            <w:r w:rsidR="00B04B62">
              <w:t xml:space="preserve"> </w:t>
            </w:r>
            <w:r w:rsidR="00EE0E6A" w:rsidRPr="00A002D6">
              <w:t>what</w:t>
            </w:r>
            <w:r w:rsidR="00B04B62">
              <w:t xml:space="preserve"> </w:t>
            </w:r>
            <w:r w:rsidR="00EE0E6A" w:rsidRPr="00A002D6">
              <w:t>they</w:t>
            </w:r>
            <w:r w:rsidR="00B04B62">
              <w:t xml:space="preserve"> </w:t>
            </w:r>
            <w:r w:rsidR="00EE0E6A" w:rsidRPr="00A002D6">
              <w:t>valued</w:t>
            </w:r>
            <w:r w:rsidR="00367F4C">
              <w:t xml:space="preserve"> </w:t>
            </w:r>
            <w:r w:rsidR="00EE0E6A" w:rsidRPr="00A002D6">
              <w:t>and</w:t>
            </w:r>
            <w:r w:rsidR="00B04B62">
              <w:t xml:space="preserve"> </w:t>
            </w:r>
            <w:r w:rsidR="00EE0E6A" w:rsidRPr="00A002D6">
              <w:t>how</w:t>
            </w:r>
            <w:r w:rsidR="00B04B62">
              <w:t xml:space="preserve"> </w:t>
            </w:r>
            <w:r w:rsidR="00EE0E6A" w:rsidRPr="00A002D6">
              <w:t>they</w:t>
            </w:r>
            <w:r w:rsidR="00B04B62">
              <w:t xml:space="preserve"> </w:t>
            </w:r>
            <w:r w:rsidR="00EE0E6A" w:rsidRPr="00A002D6">
              <w:t>lived.</w:t>
            </w:r>
          </w:p>
          <w:p w14:paraId="0FBF12C0" w14:textId="5774081B" w:rsidR="005D2F79" w:rsidRPr="00A002D6" w:rsidRDefault="005D2F79" w:rsidP="00EE0E6A">
            <w:r w:rsidRPr="00A002D6">
              <w:t>Explain</w:t>
            </w:r>
            <w:r w:rsidR="00B04B62">
              <w:t xml:space="preserve"> </w:t>
            </w:r>
            <w:r w:rsidRPr="00A002D6">
              <w:t>to</w:t>
            </w:r>
            <w:r w:rsidR="00B04B62">
              <w:t xml:space="preserve"> </w:t>
            </w:r>
            <w:r w:rsidRPr="00A002D6">
              <w:t>students</w:t>
            </w:r>
            <w:r w:rsidR="00B04B62">
              <w:t xml:space="preserve"> </w:t>
            </w:r>
            <w:r w:rsidRPr="00A002D6">
              <w:t>that</w:t>
            </w:r>
            <w:r w:rsidR="00B04B62">
              <w:t xml:space="preserve"> </w:t>
            </w:r>
            <w:r w:rsidRPr="00A002D6">
              <w:t>some</w:t>
            </w:r>
            <w:r w:rsidR="00B04B62">
              <w:t xml:space="preserve"> </w:t>
            </w:r>
            <w:r w:rsidRPr="00A002D6">
              <w:t>ancient</w:t>
            </w:r>
            <w:r w:rsidR="00B04B62">
              <w:t xml:space="preserve"> </w:t>
            </w:r>
            <w:r w:rsidRPr="00A002D6">
              <w:t>societies</w:t>
            </w:r>
            <w:r w:rsidR="00B04B62">
              <w:t xml:space="preserve"> </w:t>
            </w:r>
            <w:r w:rsidRPr="00A002D6">
              <w:t>did</w:t>
            </w:r>
            <w:r w:rsidR="00B04B62">
              <w:t xml:space="preserve"> </w:t>
            </w:r>
            <w:r w:rsidRPr="00A002D6">
              <w:t>not</w:t>
            </w:r>
            <w:r w:rsidR="00B04B62">
              <w:t xml:space="preserve"> </w:t>
            </w:r>
            <w:r w:rsidRPr="00A002D6">
              <w:t>have</w:t>
            </w:r>
            <w:r w:rsidR="00B04B62">
              <w:t xml:space="preserve"> </w:t>
            </w:r>
            <w:r w:rsidR="00A75634">
              <w:t xml:space="preserve">a system of </w:t>
            </w:r>
            <w:r w:rsidRPr="00A002D6">
              <w:t>writing.</w:t>
            </w:r>
            <w:r w:rsidR="00B04B62">
              <w:t xml:space="preserve"> </w:t>
            </w:r>
            <w:r w:rsidRPr="00A002D6">
              <w:t>They</w:t>
            </w:r>
            <w:r w:rsidR="00B04B62">
              <w:t xml:space="preserve"> </w:t>
            </w:r>
            <w:r w:rsidRPr="00A002D6">
              <w:t>shared</w:t>
            </w:r>
            <w:r w:rsidR="00B04B62">
              <w:t xml:space="preserve"> </w:t>
            </w:r>
            <w:r w:rsidRPr="00A002D6">
              <w:t>knowledge</w:t>
            </w:r>
            <w:r w:rsidR="00B04B62">
              <w:t xml:space="preserve"> </w:t>
            </w:r>
            <w:r w:rsidRPr="00A002D6">
              <w:t>through</w:t>
            </w:r>
            <w:r w:rsidR="00B04B62">
              <w:t xml:space="preserve"> </w:t>
            </w:r>
            <w:r w:rsidRPr="00A002D6">
              <w:t>spoken</w:t>
            </w:r>
            <w:r w:rsidR="00B04B62">
              <w:t xml:space="preserve"> </w:t>
            </w:r>
            <w:r w:rsidRPr="00A002D6">
              <w:t>stories.</w:t>
            </w:r>
            <w:r w:rsidR="00B04B62">
              <w:t xml:space="preserve"> </w:t>
            </w:r>
            <w:r w:rsidRPr="00A002D6">
              <w:t>Introduce</w:t>
            </w:r>
            <w:r w:rsidR="00B04B62">
              <w:t xml:space="preserve"> </w:t>
            </w:r>
            <w:r w:rsidRPr="00A002D6">
              <w:t>the</w:t>
            </w:r>
            <w:r w:rsidR="00B04B62">
              <w:t xml:space="preserve"> </w:t>
            </w:r>
            <w:r w:rsidRPr="00A002D6">
              <w:t>concept</w:t>
            </w:r>
            <w:r w:rsidR="00B04B62">
              <w:t xml:space="preserve"> </w:t>
            </w:r>
            <w:r w:rsidRPr="00A002D6">
              <w:t>of</w:t>
            </w:r>
            <w:r w:rsidR="00B04B62">
              <w:t xml:space="preserve"> </w:t>
            </w:r>
            <w:r w:rsidRPr="00A002D6">
              <w:t>oral</w:t>
            </w:r>
            <w:r w:rsidR="00B04B62">
              <w:t xml:space="preserve"> </w:t>
            </w:r>
            <w:r w:rsidR="00A75634">
              <w:t>traditions</w:t>
            </w:r>
            <w:r w:rsidRPr="00A002D6">
              <w:t>.</w:t>
            </w:r>
          </w:p>
          <w:p w14:paraId="0006503C" w14:textId="53031DD6" w:rsidR="005D2F79" w:rsidRPr="00A002D6" w:rsidRDefault="005D2F79" w:rsidP="00BD43A1">
            <w:pPr>
              <w:rPr>
                <w:b/>
                <w:bCs/>
              </w:rPr>
            </w:pPr>
            <w:r w:rsidRPr="00A002D6">
              <w:t>Have</w:t>
            </w:r>
            <w:r w:rsidR="00B04B62">
              <w:t xml:space="preserve"> </w:t>
            </w:r>
            <w:r w:rsidRPr="00A002D6">
              <w:t>students</w:t>
            </w:r>
            <w:r w:rsidR="00B04B62">
              <w:t xml:space="preserve"> </w:t>
            </w:r>
            <w:r w:rsidRPr="00A002D6">
              <w:t>engage</w:t>
            </w:r>
            <w:r w:rsidR="00B04B62">
              <w:t xml:space="preserve"> </w:t>
            </w:r>
            <w:r w:rsidRPr="00A002D6">
              <w:t>with</w:t>
            </w:r>
            <w:r w:rsidR="00B04B62">
              <w:t xml:space="preserve"> </w:t>
            </w:r>
            <w:r w:rsidRPr="00A002D6">
              <w:t>Part</w:t>
            </w:r>
            <w:r w:rsidR="00B04B62">
              <w:t xml:space="preserve"> </w:t>
            </w:r>
            <w:r w:rsidRPr="00A002D6">
              <w:t>A</w:t>
            </w:r>
            <w:r w:rsidR="00B04B62">
              <w:t xml:space="preserve"> </w:t>
            </w:r>
            <w:r w:rsidRPr="00A002D6">
              <w:t>and</w:t>
            </w:r>
            <w:r w:rsidR="00B04B62">
              <w:t xml:space="preserve"> </w:t>
            </w:r>
            <w:r w:rsidRPr="00A002D6">
              <w:t>Part</w:t>
            </w:r>
            <w:r w:rsidR="00B04B62">
              <w:t xml:space="preserve"> </w:t>
            </w:r>
            <w:r w:rsidRPr="00A002D6">
              <w:t>B</w:t>
            </w:r>
            <w:r w:rsidR="00B04B62">
              <w:t xml:space="preserve"> </w:t>
            </w:r>
            <w:r w:rsidR="00AA38B3">
              <w:t xml:space="preserve">from </w:t>
            </w:r>
            <w:r w:rsidRPr="00A002D6">
              <w:t>Activity</w:t>
            </w:r>
            <w:r w:rsidR="00B04B62">
              <w:t xml:space="preserve"> </w:t>
            </w:r>
            <w:r w:rsidRPr="00A002D6">
              <w:t>4</w:t>
            </w:r>
            <w:r w:rsidR="00A75634">
              <w:t xml:space="preserve"> –</w:t>
            </w:r>
            <w:r w:rsidR="00B04B62">
              <w:t xml:space="preserve"> </w:t>
            </w:r>
            <w:r w:rsidRPr="00A002D6">
              <w:t>What</w:t>
            </w:r>
            <w:r w:rsidR="00B04B62">
              <w:t xml:space="preserve"> </w:t>
            </w:r>
            <w:r w:rsidR="22859D06" w:rsidRPr="00A002D6">
              <w:t>c</w:t>
            </w:r>
            <w:r w:rsidRPr="00A002D6">
              <w:t>lues</w:t>
            </w:r>
            <w:r w:rsidR="00B04B62">
              <w:t xml:space="preserve"> </w:t>
            </w:r>
            <w:r w:rsidR="5869AD3F" w:rsidRPr="00A002D6">
              <w:t>d</w:t>
            </w:r>
            <w:r w:rsidRPr="00A002D6">
              <w:t>id</w:t>
            </w:r>
            <w:r w:rsidR="00B04B62">
              <w:t xml:space="preserve"> </w:t>
            </w:r>
            <w:r w:rsidR="4CC4ABA6" w:rsidRPr="00A002D6">
              <w:t>a</w:t>
            </w:r>
            <w:r w:rsidRPr="00A002D6">
              <w:t>ncient</w:t>
            </w:r>
            <w:r w:rsidR="00B04B62">
              <w:t xml:space="preserve"> </w:t>
            </w:r>
            <w:r w:rsidR="38B50233" w:rsidRPr="00A002D6">
              <w:t>s</w:t>
            </w:r>
            <w:r w:rsidRPr="00A002D6">
              <w:t>ocieties</w:t>
            </w:r>
            <w:r w:rsidR="00B04B62">
              <w:t xml:space="preserve"> </w:t>
            </w:r>
            <w:r w:rsidR="2BBC2C96" w:rsidRPr="00A002D6">
              <w:t>l</w:t>
            </w:r>
            <w:r w:rsidRPr="00A002D6">
              <w:t>eave</w:t>
            </w:r>
            <w:r w:rsidR="00B04B62">
              <w:t xml:space="preserve"> </w:t>
            </w:r>
            <w:r w:rsidR="4B3E08B3" w:rsidRPr="00A002D6">
              <w:t>b</w:t>
            </w:r>
            <w:r w:rsidRPr="00A002D6">
              <w:t>ehind?</w:t>
            </w:r>
          </w:p>
          <w:p w14:paraId="0D40AE52" w14:textId="40480B20" w:rsidR="005D2F79" w:rsidRPr="00A002D6" w:rsidRDefault="005D2F79" w:rsidP="005D2F79">
            <w:r w:rsidRPr="00A002D6">
              <w:t>Part</w:t>
            </w:r>
            <w:r w:rsidR="00B04B62">
              <w:t xml:space="preserve"> </w:t>
            </w:r>
            <w:r w:rsidRPr="00A002D6">
              <w:t>A</w:t>
            </w:r>
            <w:r w:rsidR="00B04B62">
              <w:t xml:space="preserve"> </w:t>
            </w:r>
            <w:r w:rsidRPr="00A002D6">
              <w:t>requires</w:t>
            </w:r>
            <w:r w:rsidR="00B04B62">
              <w:t xml:space="preserve"> </w:t>
            </w:r>
            <w:r w:rsidRPr="00A002D6">
              <w:t>students</w:t>
            </w:r>
            <w:r w:rsidR="00B04B62">
              <w:t xml:space="preserve"> </w:t>
            </w:r>
            <w:r w:rsidRPr="00A002D6">
              <w:t>to</w:t>
            </w:r>
            <w:r w:rsidR="00B04B62">
              <w:t xml:space="preserve"> </w:t>
            </w:r>
            <w:r w:rsidRPr="00A002D6">
              <w:t>listen</w:t>
            </w:r>
            <w:r w:rsidR="00B04B62">
              <w:t xml:space="preserve"> </w:t>
            </w:r>
            <w:r w:rsidRPr="00A002D6">
              <w:t>to</w:t>
            </w:r>
            <w:r w:rsidR="00B04B62">
              <w:t xml:space="preserve"> </w:t>
            </w:r>
            <w:r w:rsidRPr="00A002D6">
              <w:t>the</w:t>
            </w:r>
            <w:r w:rsidR="00B04B62">
              <w:t xml:space="preserve"> </w:t>
            </w:r>
            <w:r w:rsidRPr="00A002D6">
              <w:t>story</w:t>
            </w:r>
            <w:r w:rsidR="00AA38B3">
              <w:t>.</w:t>
            </w:r>
          </w:p>
          <w:p w14:paraId="056C2CD4" w14:textId="0FF00BC5" w:rsidR="005D2F79" w:rsidRPr="00A002D6" w:rsidRDefault="005D2F79" w:rsidP="00E835E0">
            <w:r w:rsidRPr="00A002D6">
              <w:t>Part</w:t>
            </w:r>
            <w:r w:rsidR="00B04B62">
              <w:t xml:space="preserve"> </w:t>
            </w:r>
            <w:r w:rsidRPr="00A002D6">
              <w:t>B</w:t>
            </w:r>
            <w:r w:rsidR="00B04B62">
              <w:t xml:space="preserve"> </w:t>
            </w:r>
            <w:r w:rsidRPr="00A002D6">
              <w:t>requires</w:t>
            </w:r>
            <w:r w:rsidR="00B04B62">
              <w:t xml:space="preserve"> </w:t>
            </w:r>
            <w:r w:rsidRPr="00A002D6">
              <w:t>students</w:t>
            </w:r>
            <w:r w:rsidR="00B04B62">
              <w:t xml:space="preserve"> </w:t>
            </w:r>
            <w:r w:rsidRPr="00A002D6">
              <w:t>to</w:t>
            </w:r>
            <w:r w:rsidR="00B04B62">
              <w:t xml:space="preserve"> </w:t>
            </w:r>
            <w:r w:rsidRPr="00A002D6">
              <w:t>draw</w:t>
            </w:r>
            <w:r w:rsidR="00B04B62">
              <w:t xml:space="preserve"> </w:t>
            </w:r>
            <w:r w:rsidRPr="00A002D6">
              <w:t>one</w:t>
            </w:r>
            <w:r w:rsidR="00B04B62">
              <w:t xml:space="preserve"> </w:t>
            </w:r>
            <w:r w:rsidRPr="00A002D6">
              <w:t>thing</w:t>
            </w:r>
            <w:r w:rsidR="00B04B62">
              <w:t xml:space="preserve"> </w:t>
            </w:r>
            <w:r w:rsidRPr="00A002D6">
              <w:t>from</w:t>
            </w:r>
            <w:r w:rsidR="00B04B62">
              <w:t xml:space="preserve"> </w:t>
            </w:r>
            <w:r w:rsidRPr="00A002D6">
              <w:t>the</w:t>
            </w:r>
            <w:r w:rsidR="00B04B62">
              <w:t xml:space="preserve"> </w:t>
            </w:r>
            <w:r w:rsidRPr="00A002D6">
              <w:t>story</w:t>
            </w:r>
            <w:r w:rsidR="00B04B62">
              <w:t xml:space="preserve"> </w:t>
            </w:r>
            <w:r w:rsidRPr="00A002D6">
              <w:t>that</w:t>
            </w:r>
            <w:r w:rsidR="00B04B62">
              <w:t xml:space="preserve"> </w:t>
            </w:r>
            <w:r w:rsidRPr="00A002D6">
              <w:t>shows</w:t>
            </w:r>
            <w:r w:rsidR="00B04B62">
              <w:t xml:space="preserve"> </w:t>
            </w:r>
            <w:r w:rsidRPr="00A002D6">
              <w:t>what</w:t>
            </w:r>
            <w:r w:rsidR="00B04B62">
              <w:t xml:space="preserve"> </w:t>
            </w:r>
            <w:r w:rsidRPr="00A002D6">
              <w:t>was</w:t>
            </w:r>
            <w:r w:rsidR="00B04B62">
              <w:t xml:space="preserve"> </w:t>
            </w:r>
            <w:r w:rsidRPr="00A002D6">
              <w:t>important</w:t>
            </w:r>
            <w:r w:rsidR="00B04B62">
              <w:t xml:space="preserve"> </w:t>
            </w:r>
            <w:r w:rsidRPr="00A002D6">
              <w:t>to</w:t>
            </w:r>
            <w:r w:rsidR="00B04B62">
              <w:t xml:space="preserve"> </w:t>
            </w:r>
            <w:r w:rsidRPr="00A002D6">
              <w:t>people</w:t>
            </w:r>
            <w:r w:rsidR="00B04B62">
              <w:t xml:space="preserve"> </w:t>
            </w:r>
            <w:r w:rsidRPr="00A002D6">
              <w:t>in</w:t>
            </w:r>
            <w:r w:rsidR="00B04B62">
              <w:t xml:space="preserve"> </w:t>
            </w:r>
            <w:r w:rsidR="004F7408" w:rsidRPr="00A002D6">
              <w:t>an</w:t>
            </w:r>
            <w:r w:rsidR="00B04B62">
              <w:t xml:space="preserve"> </w:t>
            </w:r>
            <w:r w:rsidRPr="00A002D6">
              <w:t>ancient</w:t>
            </w:r>
            <w:r w:rsidR="00B04B62">
              <w:t xml:space="preserve"> </w:t>
            </w:r>
            <w:r w:rsidR="004F7408" w:rsidRPr="00A002D6">
              <w:t>society.</w:t>
            </w:r>
          </w:p>
          <w:p w14:paraId="21221A8E" w14:textId="739EFCDD" w:rsidR="005011B8" w:rsidRPr="00A002D6" w:rsidRDefault="005011B8" w:rsidP="005011B8">
            <w:pPr>
              <w:rPr>
                <w:b/>
                <w:bCs/>
              </w:rPr>
            </w:pPr>
            <w:r w:rsidRPr="00A002D6">
              <w:rPr>
                <w:b/>
                <w:bCs/>
              </w:rPr>
              <w:t>Concluding</w:t>
            </w:r>
            <w:r w:rsidR="00B04B62">
              <w:rPr>
                <w:b/>
                <w:bCs/>
              </w:rPr>
              <w:t xml:space="preserve"> </w:t>
            </w:r>
            <w:r w:rsidRPr="00A002D6">
              <w:rPr>
                <w:b/>
                <w:bCs/>
              </w:rPr>
              <w:t>the</w:t>
            </w:r>
            <w:r w:rsidR="00B04B62">
              <w:rPr>
                <w:b/>
                <w:bCs/>
              </w:rPr>
              <w:t xml:space="preserve"> </w:t>
            </w:r>
            <w:r w:rsidRPr="00A002D6">
              <w:rPr>
                <w:b/>
                <w:bCs/>
              </w:rPr>
              <w:t>lesson</w:t>
            </w:r>
          </w:p>
          <w:p w14:paraId="22006228" w14:textId="6DDA4334" w:rsidR="005D2F79" w:rsidRPr="00A002D6" w:rsidRDefault="009E14AF" w:rsidP="009E14AF">
            <w:r w:rsidRPr="009E14AF">
              <w:lastRenderedPageBreak/>
              <w:t>Conduct an exit ticket by asking the following questions</w:t>
            </w:r>
            <w:r>
              <w:t>:</w:t>
            </w:r>
          </w:p>
          <w:p w14:paraId="03C24F1A" w14:textId="64E78DAB" w:rsidR="005D2F79" w:rsidRPr="00A002D6" w:rsidRDefault="005D2F79" w:rsidP="00443B5B">
            <w:pPr>
              <w:pStyle w:val="ListBullet"/>
            </w:pPr>
            <w:r w:rsidRPr="00A002D6">
              <w:t>Which</w:t>
            </w:r>
            <w:r w:rsidR="00B04B62">
              <w:t xml:space="preserve"> </w:t>
            </w:r>
            <w:r w:rsidR="009E14AF">
              <w:t>clues</w:t>
            </w:r>
            <w:r w:rsidR="00B04B62">
              <w:t xml:space="preserve"> </w:t>
            </w:r>
            <w:r w:rsidRPr="00A002D6">
              <w:t>tell</w:t>
            </w:r>
            <w:r w:rsidR="00B04B62">
              <w:t xml:space="preserve"> </w:t>
            </w:r>
            <w:r w:rsidRPr="00A002D6">
              <w:t>us</w:t>
            </w:r>
            <w:r w:rsidR="00B04B62">
              <w:t xml:space="preserve"> </w:t>
            </w:r>
            <w:r w:rsidRPr="00A002D6">
              <w:t>about</w:t>
            </w:r>
            <w:r w:rsidR="00B04B62">
              <w:t xml:space="preserve"> </w:t>
            </w:r>
            <w:r w:rsidRPr="00A002D6">
              <w:t>daily</w:t>
            </w:r>
            <w:r w:rsidR="00B04B62">
              <w:t xml:space="preserve"> </w:t>
            </w:r>
            <w:r w:rsidRPr="00A002D6">
              <w:t>life?</w:t>
            </w:r>
          </w:p>
          <w:p w14:paraId="50614D0B" w14:textId="06DB42F8" w:rsidR="005D2F79" w:rsidRPr="00A002D6" w:rsidRDefault="005D2F79" w:rsidP="00443B5B">
            <w:pPr>
              <w:pStyle w:val="ListBullet"/>
            </w:pPr>
            <w:r w:rsidRPr="00A002D6">
              <w:t>Which</w:t>
            </w:r>
            <w:r w:rsidR="00B04B62">
              <w:t xml:space="preserve"> </w:t>
            </w:r>
            <w:r w:rsidRPr="00A002D6">
              <w:t>sources</w:t>
            </w:r>
            <w:r w:rsidR="00B04B62">
              <w:t xml:space="preserve"> </w:t>
            </w:r>
            <w:r w:rsidRPr="00A002D6">
              <w:t>tell</w:t>
            </w:r>
            <w:r w:rsidR="00B04B62">
              <w:t xml:space="preserve"> </w:t>
            </w:r>
            <w:r w:rsidRPr="00A002D6">
              <w:t>us</w:t>
            </w:r>
            <w:r w:rsidR="00B04B62">
              <w:t xml:space="preserve"> </w:t>
            </w:r>
            <w:r w:rsidRPr="00A002D6">
              <w:t>about</w:t>
            </w:r>
            <w:r w:rsidR="00B04B62">
              <w:t xml:space="preserve"> </w:t>
            </w:r>
            <w:r w:rsidRPr="00A002D6">
              <w:t>beliefs</w:t>
            </w:r>
            <w:r w:rsidR="00B04B62">
              <w:t xml:space="preserve"> </w:t>
            </w:r>
            <w:r w:rsidRPr="00A002D6">
              <w:t>or</w:t>
            </w:r>
            <w:r w:rsidR="00B04B62">
              <w:t xml:space="preserve"> </w:t>
            </w:r>
            <w:r w:rsidRPr="00A002D6">
              <w:t>ceremony?</w:t>
            </w:r>
          </w:p>
          <w:p w14:paraId="3FD58C77" w14:textId="12C53C7A" w:rsidR="005D2F79" w:rsidRPr="00A002D6" w:rsidRDefault="005D2F79" w:rsidP="00443B5B">
            <w:pPr>
              <w:pStyle w:val="ListBullet"/>
            </w:pPr>
            <w:r w:rsidRPr="00A002D6">
              <w:t>Which</w:t>
            </w:r>
            <w:r w:rsidR="00B04B62">
              <w:t xml:space="preserve"> </w:t>
            </w:r>
            <w:r w:rsidRPr="00A002D6">
              <w:t>sources</w:t>
            </w:r>
            <w:r w:rsidR="00B04B62">
              <w:t xml:space="preserve"> </w:t>
            </w:r>
            <w:r w:rsidRPr="00A002D6">
              <w:t>tell</w:t>
            </w:r>
            <w:r w:rsidR="00B04B62">
              <w:t xml:space="preserve"> </w:t>
            </w:r>
            <w:r w:rsidRPr="00A002D6">
              <w:t>us</w:t>
            </w:r>
            <w:r w:rsidR="00B04B62">
              <w:t xml:space="preserve"> </w:t>
            </w:r>
            <w:r w:rsidRPr="00A002D6">
              <w:t>about</w:t>
            </w:r>
            <w:r w:rsidR="00B04B62">
              <w:t xml:space="preserve"> </w:t>
            </w:r>
            <w:r w:rsidRPr="00A002D6">
              <w:t>technology</w:t>
            </w:r>
            <w:r w:rsidR="00B04B62">
              <w:t xml:space="preserve"> </w:t>
            </w:r>
            <w:r w:rsidRPr="00A002D6">
              <w:t>or</w:t>
            </w:r>
            <w:r w:rsidR="00B04B62">
              <w:t xml:space="preserve"> </w:t>
            </w:r>
            <w:r w:rsidRPr="00A002D6">
              <w:t>environment?</w:t>
            </w:r>
          </w:p>
          <w:p w14:paraId="73946CAC" w14:textId="2CF1FD8E" w:rsidR="00B13DEB" w:rsidRPr="00A002D6" w:rsidRDefault="00B13DEB" w:rsidP="00B13DEB">
            <w:pPr>
              <w:pStyle w:val="FeatureBox3"/>
              <w:rPr>
                <w:b/>
                <w:bCs/>
              </w:rPr>
            </w:pPr>
            <w:r w:rsidRPr="00A002D6">
              <w:rPr>
                <w:b/>
                <w:bCs/>
              </w:rPr>
              <w:t>Modelled</w:t>
            </w:r>
            <w:r w:rsidR="00B04B62">
              <w:rPr>
                <w:b/>
                <w:bCs/>
              </w:rPr>
              <w:t xml:space="preserve"> </w:t>
            </w:r>
            <w:r w:rsidRPr="00A002D6">
              <w:rPr>
                <w:b/>
                <w:bCs/>
              </w:rPr>
              <w:t>example</w:t>
            </w:r>
          </w:p>
          <w:p w14:paraId="49F9CDEA" w14:textId="5AE241BF" w:rsidR="0011564B" w:rsidRDefault="0011564B" w:rsidP="0011564B">
            <w:pPr>
              <w:pStyle w:val="FeatureBox3"/>
            </w:pPr>
            <w:r w:rsidRPr="00A002D6">
              <w:t>Us</w:t>
            </w:r>
            <w:r>
              <w:t xml:space="preserve">e </w:t>
            </w:r>
            <w:r w:rsidR="002F716A" w:rsidRPr="00A002D6">
              <w:t>the</w:t>
            </w:r>
            <w:r w:rsidR="00B04B62">
              <w:t xml:space="preserve"> </w:t>
            </w:r>
            <w:r w:rsidR="00DE440D" w:rsidRPr="00A002D6">
              <w:t>Egyptian</w:t>
            </w:r>
            <w:r w:rsidR="00B04B62">
              <w:t xml:space="preserve"> </w:t>
            </w:r>
            <w:r w:rsidR="00DE440D" w:rsidRPr="00A002D6">
              <w:t>wall</w:t>
            </w:r>
            <w:r w:rsidR="00B04B62">
              <w:t xml:space="preserve"> </w:t>
            </w:r>
            <w:r w:rsidR="00DE440D" w:rsidRPr="00A002D6">
              <w:t>ar</w:t>
            </w:r>
            <w:r w:rsidR="00397130" w:rsidRPr="00A002D6">
              <w:t>t</w:t>
            </w:r>
            <w:r w:rsidR="00B04B62">
              <w:t xml:space="preserve"> </w:t>
            </w:r>
            <w:r w:rsidR="00397130" w:rsidRPr="00A002D6">
              <w:t>to</w:t>
            </w:r>
            <w:r w:rsidR="00B04B62">
              <w:t xml:space="preserve"> </w:t>
            </w:r>
            <w:r w:rsidR="00DE440D" w:rsidRPr="00A002D6">
              <w:t>answer</w:t>
            </w:r>
            <w:r w:rsidR="00B04B62">
              <w:t xml:space="preserve"> </w:t>
            </w:r>
            <w:r w:rsidR="00DE440D" w:rsidRPr="00A002D6">
              <w:t>the</w:t>
            </w:r>
            <w:r w:rsidR="00B04B62">
              <w:t xml:space="preserve"> </w:t>
            </w:r>
            <w:r w:rsidR="00DE440D" w:rsidRPr="00A002D6">
              <w:t>following</w:t>
            </w:r>
            <w:r w:rsidR="00B04B62">
              <w:t xml:space="preserve"> </w:t>
            </w:r>
            <w:r w:rsidR="00DE440D" w:rsidRPr="0011564B">
              <w:t>question</w:t>
            </w:r>
            <w:r w:rsidRPr="0011564B">
              <w:t xml:space="preserve">: </w:t>
            </w:r>
            <w:r w:rsidR="00DE440D" w:rsidRPr="00A75634">
              <w:t>Which</w:t>
            </w:r>
            <w:r w:rsidR="00B04B62" w:rsidRPr="00A75634">
              <w:t xml:space="preserve"> </w:t>
            </w:r>
            <w:r w:rsidR="00DE440D" w:rsidRPr="00A75634">
              <w:t>clues</w:t>
            </w:r>
            <w:r w:rsidR="00B04B62" w:rsidRPr="00A75634">
              <w:t xml:space="preserve"> </w:t>
            </w:r>
            <w:r w:rsidR="00DE440D" w:rsidRPr="00A75634">
              <w:t>tell</w:t>
            </w:r>
            <w:r w:rsidR="00B04B62" w:rsidRPr="00A75634">
              <w:t xml:space="preserve"> </w:t>
            </w:r>
            <w:r w:rsidR="00DE440D" w:rsidRPr="00A75634">
              <w:t>us</w:t>
            </w:r>
            <w:r w:rsidR="00B04B62" w:rsidRPr="00A75634">
              <w:t xml:space="preserve"> </w:t>
            </w:r>
            <w:r w:rsidR="00DE440D" w:rsidRPr="00A75634">
              <w:t>about</w:t>
            </w:r>
            <w:r w:rsidR="00B04B62" w:rsidRPr="00A75634">
              <w:t xml:space="preserve"> </w:t>
            </w:r>
            <w:r w:rsidR="00DE440D" w:rsidRPr="00A75634">
              <w:t>daily</w:t>
            </w:r>
            <w:r w:rsidR="00B04B62" w:rsidRPr="00A75634">
              <w:t xml:space="preserve"> </w:t>
            </w:r>
            <w:r w:rsidR="00DE440D" w:rsidRPr="00A75634">
              <w:t>life?</w:t>
            </w:r>
          </w:p>
          <w:p w14:paraId="6E51E4B5" w14:textId="06EF330A" w:rsidR="00B13DEB" w:rsidRPr="00A002D6" w:rsidRDefault="00DE440D" w:rsidP="00A002D6">
            <w:pPr>
              <w:pStyle w:val="FeatureBox3"/>
            </w:pPr>
            <w:r w:rsidRPr="00A002D6">
              <w:t>Answer:</w:t>
            </w:r>
            <w:r w:rsidR="00B04B62">
              <w:t xml:space="preserve"> </w:t>
            </w:r>
            <w:r w:rsidR="0011564B">
              <w:t>t</w:t>
            </w:r>
            <w:r w:rsidR="0011564B" w:rsidRPr="00A002D6">
              <w:t>his</w:t>
            </w:r>
            <w:r w:rsidR="0011564B">
              <w:t xml:space="preserve"> </w:t>
            </w:r>
            <w:r w:rsidRPr="00A002D6">
              <w:t>image</w:t>
            </w:r>
            <w:r w:rsidR="00B04B62">
              <w:t xml:space="preserve"> </w:t>
            </w:r>
            <w:r w:rsidRPr="00A002D6">
              <w:t>shows</w:t>
            </w:r>
            <w:r w:rsidR="00B04B62">
              <w:t xml:space="preserve"> </w:t>
            </w:r>
            <w:r w:rsidRPr="00A002D6">
              <w:t>people</w:t>
            </w:r>
            <w:r w:rsidR="00B04B62">
              <w:t xml:space="preserve"> </w:t>
            </w:r>
            <w:r w:rsidRPr="00A002D6">
              <w:t>hunting,</w:t>
            </w:r>
            <w:r w:rsidR="00B04B62">
              <w:t xml:space="preserve"> </w:t>
            </w:r>
            <w:r w:rsidRPr="00A002D6">
              <w:t>which</w:t>
            </w:r>
            <w:r w:rsidR="00B04B62">
              <w:t xml:space="preserve"> </w:t>
            </w:r>
            <w:r w:rsidRPr="00A002D6">
              <w:t>was</w:t>
            </w:r>
            <w:r w:rsidR="00B04B62">
              <w:t xml:space="preserve"> </w:t>
            </w:r>
            <w:r w:rsidRPr="00A002D6">
              <w:t>part</w:t>
            </w:r>
            <w:r w:rsidR="00B04B62">
              <w:t xml:space="preserve"> </w:t>
            </w:r>
            <w:r w:rsidRPr="00A002D6">
              <w:t>of</w:t>
            </w:r>
            <w:r w:rsidR="00B04B62">
              <w:t xml:space="preserve"> </w:t>
            </w:r>
            <w:r w:rsidRPr="00A002D6">
              <w:t>daily</w:t>
            </w:r>
            <w:r w:rsidR="00B04B62">
              <w:t xml:space="preserve"> </w:t>
            </w:r>
            <w:r w:rsidRPr="00A002D6">
              <w:t>life</w:t>
            </w:r>
            <w:r w:rsidR="00B04B62">
              <w:t xml:space="preserve"> </w:t>
            </w:r>
            <w:r w:rsidRPr="00A002D6">
              <w:t>and</w:t>
            </w:r>
            <w:r w:rsidR="00B04B62">
              <w:t xml:space="preserve"> </w:t>
            </w:r>
            <w:r w:rsidRPr="00A002D6">
              <w:t>survival.</w:t>
            </w:r>
            <w:r w:rsidR="00B04B62">
              <w:t xml:space="preserve"> </w:t>
            </w:r>
            <w:r w:rsidRPr="00A002D6">
              <w:t>It</w:t>
            </w:r>
            <w:r w:rsidR="00B04B62">
              <w:t xml:space="preserve"> </w:t>
            </w:r>
            <w:r w:rsidRPr="00A002D6">
              <w:t>helps</w:t>
            </w:r>
            <w:r w:rsidR="00B04B62">
              <w:t xml:space="preserve"> </w:t>
            </w:r>
            <w:r w:rsidRPr="00A002D6">
              <w:t>us</w:t>
            </w:r>
            <w:r w:rsidR="00B04B62">
              <w:t xml:space="preserve"> </w:t>
            </w:r>
            <w:r w:rsidRPr="00A002D6">
              <w:t>understand</w:t>
            </w:r>
            <w:r w:rsidR="00B04B62">
              <w:t xml:space="preserve"> </w:t>
            </w:r>
            <w:r w:rsidRPr="00A002D6">
              <w:t>how</w:t>
            </w:r>
            <w:r w:rsidR="00B04B62">
              <w:t xml:space="preserve"> </w:t>
            </w:r>
            <w:r w:rsidRPr="00A002D6">
              <w:t>people</w:t>
            </w:r>
            <w:r w:rsidR="00B04B62">
              <w:t xml:space="preserve"> </w:t>
            </w:r>
            <w:r w:rsidR="0A5332CC" w:rsidRPr="00A002D6">
              <w:t>accessed</w:t>
            </w:r>
            <w:r w:rsidR="00B04B62">
              <w:t xml:space="preserve"> </w:t>
            </w:r>
            <w:r w:rsidRPr="00A002D6">
              <w:t>food</w:t>
            </w:r>
            <w:r w:rsidR="00B04B62">
              <w:t xml:space="preserve"> </w:t>
            </w:r>
            <w:r w:rsidRPr="00A002D6">
              <w:t>and</w:t>
            </w:r>
            <w:r w:rsidR="00B04B62">
              <w:t xml:space="preserve"> </w:t>
            </w:r>
            <w:r w:rsidRPr="00A002D6">
              <w:t>interacted</w:t>
            </w:r>
            <w:r w:rsidR="00B04B62">
              <w:t xml:space="preserve"> </w:t>
            </w:r>
            <w:r w:rsidRPr="00A002D6">
              <w:t>with</w:t>
            </w:r>
            <w:r w:rsidR="00B04B62">
              <w:t xml:space="preserve"> </w:t>
            </w:r>
            <w:r w:rsidRPr="00A002D6">
              <w:t>their</w:t>
            </w:r>
            <w:r w:rsidR="00B04B62">
              <w:t xml:space="preserve"> </w:t>
            </w:r>
            <w:r w:rsidRPr="00A002D6">
              <w:t>environment.</w:t>
            </w:r>
          </w:p>
          <w:p w14:paraId="7E7A9987" w14:textId="2185AAD3" w:rsidR="005D2F79" w:rsidRPr="00A75634" w:rsidRDefault="005D2F79" w:rsidP="00064163">
            <w:pPr>
              <w:pStyle w:val="FeatureBox4"/>
              <w:rPr>
                <w:rStyle w:val="Strong"/>
              </w:rPr>
            </w:pPr>
            <w:r w:rsidRPr="00A75634">
              <w:rPr>
                <w:rStyle w:val="Strong"/>
              </w:rPr>
              <w:t>Differentiation</w:t>
            </w:r>
          </w:p>
          <w:p w14:paraId="4060CA40" w14:textId="77777777" w:rsidR="005D2F79" w:rsidRPr="00A75634" w:rsidRDefault="005D2F79" w:rsidP="00064163">
            <w:pPr>
              <w:pStyle w:val="FeatureBox4"/>
              <w:rPr>
                <w:rStyle w:val="Strong"/>
              </w:rPr>
            </w:pPr>
            <w:r w:rsidRPr="00A75634">
              <w:rPr>
                <w:rStyle w:val="Strong"/>
              </w:rPr>
              <w:t>Support</w:t>
            </w:r>
          </w:p>
          <w:p w14:paraId="5C3BDCFA" w14:textId="5C6C307D" w:rsidR="005D2F79" w:rsidRPr="00A002D6" w:rsidRDefault="005D2F79" w:rsidP="00064163">
            <w:pPr>
              <w:pStyle w:val="FeatureBox4"/>
            </w:pPr>
            <w:r w:rsidRPr="00A002D6">
              <w:t>Provide</w:t>
            </w:r>
            <w:r w:rsidR="00B04B62">
              <w:t xml:space="preserve"> </w:t>
            </w:r>
            <w:r w:rsidRPr="00A002D6">
              <w:t>sentence</w:t>
            </w:r>
            <w:r w:rsidR="00B04B62">
              <w:t xml:space="preserve"> </w:t>
            </w:r>
            <w:r w:rsidRPr="00A002D6">
              <w:t>starters</w:t>
            </w:r>
            <w:r w:rsidR="00A75634">
              <w:t>,</w:t>
            </w:r>
            <w:r w:rsidR="0011564B">
              <w:t xml:space="preserve"> such as</w:t>
            </w:r>
            <w:r w:rsidRPr="00A002D6">
              <w:t>:</w:t>
            </w:r>
          </w:p>
          <w:p w14:paraId="7F9959F4" w14:textId="2F7C1705" w:rsidR="005D2F79" w:rsidRPr="00A002D6" w:rsidRDefault="005D2F79">
            <w:pPr>
              <w:pStyle w:val="FeatureBox4"/>
              <w:numPr>
                <w:ilvl w:val="0"/>
                <w:numId w:val="20"/>
              </w:numPr>
              <w:ind w:left="567" w:hanging="567"/>
            </w:pPr>
            <w:r w:rsidRPr="00A002D6">
              <w:t>This</w:t>
            </w:r>
            <w:r w:rsidR="00B04B62">
              <w:t xml:space="preserve"> </w:t>
            </w:r>
            <w:r w:rsidRPr="00A002D6">
              <w:t>shows</w:t>
            </w:r>
            <w:r w:rsidR="00B04B62">
              <w:t xml:space="preserve"> </w:t>
            </w:r>
            <w:r w:rsidRPr="00A002D6">
              <w:t>that</w:t>
            </w:r>
            <w:r w:rsidR="00B04B62">
              <w:t xml:space="preserve"> </w:t>
            </w:r>
            <w:r w:rsidRPr="00A002D6">
              <w:t>people</w:t>
            </w:r>
            <w:r w:rsidR="00B04B62">
              <w:t xml:space="preserve"> </w:t>
            </w:r>
            <w:r w:rsidRPr="00A002D6">
              <w:t>might</w:t>
            </w:r>
            <w:r w:rsidR="00B04B62">
              <w:t xml:space="preserve"> </w:t>
            </w:r>
            <w:r w:rsidRPr="00A002D6">
              <w:t>have</w:t>
            </w:r>
            <w:r w:rsidR="00A75634">
              <w:t xml:space="preserve"> </w:t>
            </w:r>
            <w:r w:rsidRPr="00A002D6">
              <w:t>…</w:t>
            </w:r>
          </w:p>
          <w:p w14:paraId="391CDE80" w14:textId="5EC91730" w:rsidR="005D2F79" w:rsidRPr="00A002D6" w:rsidRDefault="005D2F79">
            <w:pPr>
              <w:pStyle w:val="FeatureBox4"/>
              <w:numPr>
                <w:ilvl w:val="0"/>
                <w:numId w:val="20"/>
              </w:numPr>
              <w:ind w:left="567" w:hanging="567"/>
            </w:pPr>
            <w:r w:rsidRPr="00A002D6">
              <w:lastRenderedPageBreak/>
              <w:t>This</w:t>
            </w:r>
            <w:r w:rsidR="00B04B62">
              <w:t xml:space="preserve"> </w:t>
            </w:r>
            <w:r w:rsidRPr="00A002D6">
              <w:t>suggests</w:t>
            </w:r>
            <w:r w:rsidR="00B04B62">
              <w:t xml:space="preserve"> </w:t>
            </w:r>
            <w:r w:rsidRPr="00A002D6">
              <w:t>they</w:t>
            </w:r>
            <w:r w:rsidR="00B04B62">
              <w:t xml:space="preserve"> </w:t>
            </w:r>
            <w:r w:rsidRPr="00A002D6">
              <w:t>understood</w:t>
            </w:r>
            <w:r w:rsidR="00A75634">
              <w:t xml:space="preserve"> </w:t>
            </w:r>
            <w:r w:rsidRPr="00A002D6">
              <w:t>…</w:t>
            </w:r>
          </w:p>
          <w:p w14:paraId="2390ADE4" w14:textId="03DD8CAE" w:rsidR="005D2F79" w:rsidRPr="00A002D6" w:rsidRDefault="005D2F79" w:rsidP="00064163">
            <w:pPr>
              <w:pStyle w:val="FeatureBox4"/>
            </w:pPr>
            <w:r w:rsidRPr="00A002D6">
              <w:t>Allow</w:t>
            </w:r>
            <w:r w:rsidR="00B04B62">
              <w:t xml:space="preserve"> </w:t>
            </w:r>
            <w:r w:rsidRPr="00A002D6">
              <w:t>pair</w:t>
            </w:r>
            <w:r w:rsidR="00B04B62">
              <w:t xml:space="preserve"> </w:t>
            </w:r>
            <w:r w:rsidRPr="00A002D6">
              <w:t>discussion</w:t>
            </w:r>
            <w:r w:rsidR="00B04B62">
              <w:t xml:space="preserve"> </w:t>
            </w:r>
            <w:r w:rsidRPr="00A002D6">
              <w:t>before</w:t>
            </w:r>
            <w:r w:rsidR="00B04B62">
              <w:t xml:space="preserve"> </w:t>
            </w:r>
            <w:r w:rsidRPr="00A002D6">
              <w:t>writing.</w:t>
            </w:r>
            <w:r w:rsidR="00B04B62">
              <w:t xml:space="preserve"> </w:t>
            </w:r>
            <w:r w:rsidR="00BC6761">
              <w:t>T</w:t>
            </w:r>
            <w:r w:rsidR="008D05B1">
              <w:t>o</w:t>
            </w:r>
            <w:r w:rsidR="00B04B62">
              <w:t xml:space="preserve"> </w:t>
            </w:r>
            <w:r w:rsidR="00BC6761">
              <w:t xml:space="preserve">help with </w:t>
            </w:r>
            <w:r w:rsidR="008D05B1">
              <w:t>answering</w:t>
            </w:r>
            <w:r w:rsidR="00B04B62">
              <w:t xml:space="preserve"> </w:t>
            </w:r>
            <w:r w:rsidR="00762C0C">
              <w:t>the</w:t>
            </w:r>
            <w:r w:rsidR="00B04B62">
              <w:t xml:space="preserve"> </w:t>
            </w:r>
            <w:r w:rsidR="00762C0C">
              <w:t>question</w:t>
            </w:r>
            <w:r w:rsidR="00BC6761">
              <w:t>, students are to use the word bank:</w:t>
            </w:r>
          </w:p>
          <w:p w14:paraId="006BD20F" w14:textId="17DBB9E2" w:rsidR="005D2F79" w:rsidRPr="00A002D6" w:rsidRDefault="005D2F79">
            <w:pPr>
              <w:pStyle w:val="FeatureBox4"/>
              <w:numPr>
                <w:ilvl w:val="0"/>
                <w:numId w:val="21"/>
              </w:numPr>
              <w:ind w:left="567" w:hanging="567"/>
            </w:pPr>
            <w:r w:rsidRPr="00A002D6">
              <w:t>toolmaking</w:t>
            </w:r>
          </w:p>
          <w:p w14:paraId="43662ED7" w14:textId="6376C800" w:rsidR="005D2F79" w:rsidRPr="00A002D6" w:rsidRDefault="005D2F79">
            <w:pPr>
              <w:pStyle w:val="FeatureBox4"/>
              <w:numPr>
                <w:ilvl w:val="0"/>
                <w:numId w:val="21"/>
              </w:numPr>
              <w:ind w:left="567" w:hanging="567"/>
            </w:pPr>
            <w:r w:rsidRPr="00A002D6">
              <w:t>family</w:t>
            </w:r>
            <w:r w:rsidR="00B04B62">
              <w:t xml:space="preserve"> </w:t>
            </w:r>
            <w:r w:rsidRPr="00A002D6">
              <w:t>groups</w:t>
            </w:r>
          </w:p>
          <w:p w14:paraId="421FBA16" w14:textId="297F6BF3" w:rsidR="005D2F79" w:rsidRPr="00A002D6" w:rsidRDefault="005D2F79">
            <w:pPr>
              <w:pStyle w:val="FeatureBox4"/>
              <w:numPr>
                <w:ilvl w:val="0"/>
                <w:numId w:val="21"/>
              </w:numPr>
              <w:ind w:left="567" w:hanging="567"/>
            </w:pPr>
            <w:r w:rsidRPr="00A002D6">
              <w:t>ceremony</w:t>
            </w:r>
          </w:p>
          <w:p w14:paraId="5632A3F9" w14:textId="47C2CB73" w:rsidR="005D2F79" w:rsidRPr="00A002D6" w:rsidRDefault="005D2F79">
            <w:pPr>
              <w:pStyle w:val="FeatureBox4"/>
              <w:numPr>
                <w:ilvl w:val="0"/>
                <w:numId w:val="21"/>
              </w:numPr>
              <w:ind w:left="567" w:hanging="567"/>
            </w:pPr>
            <w:r w:rsidRPr="00A002D6">
              <w:t>trade</w:t>
            </w:r>
          </w:p>
          <w:p w14:paraId="6FC97A52" w14:textId="0A36F51B" w:rsidR="005D2F79" w:rsidRPr="00A002D6" w:rsidRDefault="005D2F79">
            <w:pPr>
              <w:pStyle w:val="FeatureBox4"/>
              <w:numPr>
                <w:ilvl w:val="0"/>
                <w:numId w:val="21"/>
              </w:numPr>
              <w:ind w:left="567" w:hanging="567"/>
            </w:pPr>
            <w:r w:rsidRPr="00A002D6">
              <w:t>learning</w:t>
            </w:r>
          </w:p>
          <w:p w14:paraId="1F668717" w14:textId="61B2AF7E" w:rsidR="005D2F79" w:rsidRPr="00A002D6" w:rsidRDefault="005D2F79">
            <w:pPr>
              <w:pStyle w:val="FeatureBox4"/>
              <w:numPr>
                <w:ilvl w:val="0"/>
                <w:numId w:val="21"/>
              </w:numPr>
              <w:ind w:left="567" w:hanging="567"/>
            </w:pPr>
            <w:r w:rsidRPr="00A002D6">
              <w:t>survival</w:t>
            </w:r>
          </w:p>
          <w:p w14:paraId="3B593507" w14:textId="77777777" w:rsidR="005D2F79" w:rsidRPr="00A002D6" w:rsidRDefault="005D2F79">
            <w:pPr>
              <w:pStyle w:val="FeatureBox4"/>
              <w:numPr>
                <w:ilvl w:val="0"/>
                <w:numId w:val="21"/>
              </w:numPr>
              <w:ind w:left="567" w:hanging="567"/>
            </w:pPr>
            <w:r w:rsidRPr="00A002D6">
              <w:t>community.</w:t>
            </w:r>
          </w:p>
          <w:p w14:paraId="685425CE" w14:textId="77777777" w:rsidR="005D2F79" w:rsidRPr="00A002D6" w:rsidRDefault="005D2F79" w:rsidP="00064163">
            <w:pPr>
              <w:pStyle w:val="FeatureBox4"/>
            </w:pPr>
            <w:r w:rsidRPr="00A75634">
              <w:rPr>
                <w:rStyle w:val="Strong"/>
              </w:rPr>
              <w:t>Extension</w:t>
            </w:r>
          </w:p>
          <w:p w14:paraId="5DD5ADE4" w14:textId="7EA06B66" w:rsidR="00E16DFA" w:rsidRPr="00A002D6" w:rsidRDefault="005D2F79" w:rsidP="00064163">
            <w:pPr>
              <w:pStyle w:val="FeatureBox4"/>
            </w:pPr>
            <w:r w:rsidRPr="00A002D6">
              <w:t>What</w:t>
            </w:r>
            <w:r w:rsidR="00B04B62">
              <w:t xml:space="preserve"> </w:t>
            </w:r>
            <w:r w:rsidRPr="00A002D6">
              <w:t>similarities</w:t>
            </w:r>
            <w:r w:rsidR="00B04B62">
              <w:t xml:space="preserve"> </w:t>
            </w:r>
            <w:r w:rsidRPr="00A002D6">
              <w:t>or</w:t>
            </w:r>
            <w:r w:rsidR="00B04B62">
              <w:t xml:space="preserve"> </w:t>
            </w:r>
            <w:r w:rsidRPr="00A002D6">
              <w:t>differences</w:t>
            </w:r>
            <w:r w:rsidR="00B04B62">
              <w:t xml:space="preserve"> </w:t>
            </w:r>
            <w:r w:rsidRPr="00A002D6">
              <w:t>can</w:t>
            </w:r>
            <w:r w:rsidR="00B04B62">
              <w:t xml:space="preserve"> </w:t>
            </w:r>
            <w:r w:rsidRPr="00A002D6">
              <w:t>you</w:t>
            </w:r>
            <w:r w:rsidR="00B04B62">
              <w:t xml:space="preserve"> </w:t>
            </w:r>
            <w:r w:rsidRPr="00A002D6">
              <w:t>see</w:t>
            </w:r>
            <w:r w:rsidR="00B04B62">
              <w:t xml:space="preserve"> </w:t>
            </w:r>
            <w:r w:rsidRPr="00A002D6">
              <w:t>in</w:t>
            </w:r>
            <w:r w:rsidR="00B04B62">
              <w:t xml:space="preserve"> </w:t>
            </w:r>
            <w:r w:rsidRPr="00A002D6">
              <w:t>what</w:t>
            </w:r>
            <w:r w:rsidR="00B04B62">
              <w:t xml:space="preserve"> </w:t>
            </w:r>
            <w:r w:rsidRPr="00A002D6">
              <w:t>these</w:t>
            </w:r>
            <w:r w:rsidR="00B04B62">
              <w:t xml:space="preserve"> </w:t>
            </w:r>
            <w:r w:rsidRPr="00A002D6">
              <w:t>2</w:t>
            </w:r>
            <w:r w:rsidR="00B04B62">
              <w:t xml:space="preserve"> </w:t>
            </w:r>
            <w:r w:rsidRPr="00A002D6">
              <w:t>sources</w:t>
            </w:r>
            <w:r w:rsidR="00B04B62">
              <w:t xml:space="preserve"> </w:t>
            </w:r>
            <w:r w:rsidRPr="00A002D6">
              <w:t>reveal?</w:t>
            </w:r>
          </w:p>
          <w:p w14:paraId="4203D767" w14:textId="492AE28F" w:rsidR="00001CEE" w:rsidRPr="00A002D6" w:rsidRDefault="00001CEE" w:rsidP="00CF2033">
            <w:pPr>
              <w:rPr>
                <w:b/>
                <w:bCs/>
              </w:rPr>
            </w:pPr>
            <w:r w:rsidRPr="00A002D6">
              <w:rPr>
                <w:b/>
                <w:bCs/>
              </w:rPr>
              <w:t>Evidence</w:t>
            </w:r>
            <w:r w:rsidR="00B04B62">
              <w:rPr>
                <w:b/>
                <w:bCs/>
              </w:rPr>
              <w:t xml:space="preserve"> </w:t>
            </w:r>
            <w:r w:rsidRPr="00A002D6">
              <w:rPr>
                <w:b/>
                <w:bCs/>
              </w:rPr>
              <w:t>of</w:t>
            </w:r>
            <w:r w:rsidR="00B04B62">
              <w:rPr>
                <w:b/>
                <w:bCs/>
              </w:rPr>
              <w:t xml:space="preserve"> </w:t>
            </w:r>
            <w:r w:rsidRPr="00A002D6">
              <w:rPr>
                <w:b/>
                <w:bCs/>
              </w:rPr>
              <w:t>learning</w:t>
            </w:r>
          </w:p>
          <w:p w14:paraId="0D5EB2EE" w14:textId="3D79EDDE" w:rsidR="003E1E3E" w:rsidRPr="00A002D6" w:rsidRDefault="003E1E3E" w:rsidP="003E1E3E">
            <w:r w:rsidRPr="00A002D6">
              <w:lastRenderedPageBreak/>
              <w:t>Evidence</w:t>
            </w:r>
            <w:r w:rsidR="00B04B62">
              <w:t xml:space="preserve"> </w:t>
            </w:r>
            <w:r w:rsidRPr="00A002D6">
              <w:t>is</w:t>
            </w:r>
            <w:r w:rsidR="00B04B62">
              <w:t xml:space="preserve"> </w:t>
            </w:r>
            <w:r w:rsidRPr="00A002D6">
              <w:t>gathered</w:t>
            </w:r>
            <w:r w:rsidR="00B04B62">
              <w:t xml:space="preserve"> </w:t>
            </w:r>
            <w:r w:rsidRPr="00A002D6">
              <w:t>through</w:t>
            </w:r>
            <w:r w:rsidR="00B04B62">
              <w:t xml:space="preserve"> </w:t>
            </w:r>
            <w:proofErr w:type="gramStart"/>
            <w:r w:rsidR="3BF9D926" w:rsidRPr="00A002D6">
              <w:t>student</w:t>
            </w:r>
            <w:r w:rsidR="00A75634">
              <w:t>s’</w:t>
            </w:r>
            <w:proofErr w:type="gramEnd"/>
            <w:r w:rsidRPr="00A002D6">
              <w:t>:</w:t>
            </w:r>
          </w:p>
          <w:p w14:paraId="0503082A" w14:textId="308955B5" w:rsidR="003E1E3E" w:rsidRPr="00FA51B7" w:rsidRDefault="003E1E3E" w:rsidP="00A75634">
            <w:pPr>
              <w:pStyle w:val="ListBullet"/>
            </w:pPr>
            <w:r w:rsidRPr="00FA51B7">
              <w:t>matching</w:t>
            </w:r>
            <w:r w:rsidR="00B04B62" w:rsidRPr="00FA51B7">
              <w:t xml:space="preserve"> </w:t>
            </w:r>
            <w:r w:rsidRPr="00FA51B7">
              <w:t>of</w:t>
            </w:r>
            <w:r w:rsidR="00B04B62" w:rsidRPr="00FA51B7">
              <w:t xml:space="preserve"> </w:t>
            </w:r>
            <w:r w:rsidRPr="00FA51B7">
              <w:t>tasks</w:t>
            </w:r>
            <w:r w:rsidR="00B04B62" w:rsidRPr="00FA51B7">
              <w:t xml:space="preserve"> </w:t>
            </w:r>
            <w:r w:rsidRPr="00FA51B7">
              <w:t>to</w:t>
            </w:r>
            <w:r w:rsidR="00B04B62" w:rsidRPr="00FA51B7">
              <w:t xml:space="preserve"> </w:t>
            </w:r>
            <w:r w:rsidRPr="00FA51B7">
              <w:t>archaeologists</w:t>
            </w:r>
            <w:r w:rsidR="00B04B62" w:rsidRPr="00FA51B7">
              <w:t xml:space="preserve"> </w:t>
            </w:r>
            <w:r w:rsidRPr="00FA51B7">
              <w:t>and</w:t>
            </w:r>
            <w:r w:rsidR="00B04B62" w:rsidRPr="00FA51B7">
              <w:t xml:space="preserve"> </w:t>
            </w:r>
            <w:r w:rsidRPr="00FA51B7">
              <w:t>historians</w:t>
            </w:r>
          </w:p>
          <w:p w14:paraId="605CF378" w14:textId="6C2F481E" w:rsidR="003E1E3E" w:rsidRPr="00FA51B7" w:rsidRDefault="003E1E3E" w:rsidP="00A75634">
            <w:pPr>
              <w:pStyle w:val="ListBullet"/>
            </w:pPr>
            <w:r w:rsidRPr="00FA51B7">
              <w:t>descriptions</w:t>
            </w:r>
            <w:r w:rsidR="00B04B62" w:rsidRPr="00FA51B7">
              <w:t xml:space="preserve"> </w:t>
            </w:r>
            <w:r w:rsidRPr="00FA51B7">
              <w:t>of</w:t>
            </w:r>
            <w:r w:rsidR="00B04B62" w:rsidRPr="00FA51B7">
              <w:t xml:space="preserve"> </w:t>
            </w:r>
            <w:r w:rsidRPr="00FA51B7">
              <w:t>sources</w:t>
            </w:r>
            <w:r w:rsidR="00B04B62" w:rsidRPr="00FA51B7">
              <w:t xml:space="preserve"> </w:t>
            </w:r>
            <w:r w:rsidRPr="00FA51B7">
              <w:t>using</w:t>
            </w:r>
            <w:r w:rsidR="00B04B62" w:rsidRPr="00FA51B7">
              <w:t xml:space="preserve"> </w:t>
            </w:r>
            <w:r w:rsidRPr="00FA51B7">
              <w:t>accurate</w:t>
            </w:r>
            <w:r w:rsidR="00B04B62" w:rsidRPr="00FA51B7">
              <w:t xml:space="preserve"> </w:t>
            </w:r>
            <w:r w:rsidRPr="00FA51B7">
              <w:t>detail</w:t>
            </w:r>
          </w:p>
          <w:p w14:paraId="68F535FB" w14:textId="087D50FC" w:rsidR="003E1E3E" w:rsidRPr="00FA51B7" w:rsidRDefault="003E1E3E" w:rsidP="00A75634">
            <w:pPr>
              <w:pStyle w:val="ListBullet"/>
            </w:pPr>
            <w:r w:rsidRPr="00FA51B7">
              <w:t>responses</w:t>
            </w:r>
            <w:r w:rsidR="00B04B62" w:rsidRPr="00FA51B7">
              <w:t xml:space="preserve"> </w:t>
            </w:r>
            <w:r w:rsidRPr="00FA51B7">
              <w:t>showing</w:t>
            </w:r>
            <w:r w:rsidR="00B04B62" w:rsidRPr="00FA51B7">
              <w:t xml:space="preserve"> </w:t>
            </w:r>
            <w:r w:rsidRPr="00FA51B7">
              <w:t>correct</w:t>
            </w:r>
            <w:r w:rsidR="00B04B62" w:rsidRPr="00FA51B7">
              <w:t xml:space="preserve"> </w:t>
            </w:r>
            <w:r w:rsidRPr="00FA51B7">
              <w:t>links</w:t>
            </w:r>
            <w:r w:rsidR="00B04B62" w:rsidRPr="00FA51B7">
              <w:t xml:space="preserve"> </w:t>
            </w:r>
            <w:r w:rsidRPr="00FA51B7">
              <w:t>between</w:t>
            </w:r>
            <w:r w:rsidR="00B04B62" w:rsidRPr="00FA51B7">
              <w:t xml:space="preserve"> </w:t>
            </w:r>
            <w:r w:rsidRPr="00FA51B7">
              <w:t>sources</w:t>
            </w:r>
            <w:r w:rsidR="00B04B62" w:rsidRPr="00FA51B7">
              <w:t xml:space="preserve"> </w:t>
            </w:r>
            <w:r w:rsidRPr="00FA51B7">
              <w:t>and</w:t>
            </w:r>
            <w:r w:rsidR="00B04B62" w:rsidRPr="00FA51B7">
              <w:t xml:space="preserve"> </w:t>
            </w:r>
            <w:r w:rsidRPr="00FA51B7">
              <w:t>daily</w:t>
            </w:r>
            <w:r w:rsidR="00B04B62" w:rsidRPr="00FA51B7">
              <w:t xml:space="preserve"> </w:t>
            </w:r>
            <w:r w:rsidRPr="00FA51B7">
              <w:t>life,</w:t>
            </w:r>
            <w:r w:rsidR="00B04B62" w:rsidRPr="00FA51B7">
              <w:t xml:space="preserve"> </w:t>
            </w:r>
            <w:r w:rsidRPr="00FA51B7">
              <w:t>beliefs</w:t>
            </w:r>
            <w:r w:rsidR="00B04B62" w:rsidRPr="00FA51B7">
              <w:t xml:space="preserve"> </w:t>
            </w:r>
            <w:r w:rsidRPr="00FA51B7">
              <w:t>or</w:t>
            </w:r>
            <w:r w:rsidR="00B04B62" w:rsidRPr="00FA51B7">
              <w:t xml:space="preserve"> </w:t>
            </w:r>
            <w:r w:rsidRPr="00FA51B7">
              <w:t>ceremony,</w:t>
            </w:r>
            <w:r w:rsidR="00B04B62" w:rsidRPr="00FA51B7">
              <w:t xml:space="preserve"> </w:t>
            </w:r>
            <w:r w:rsidRPr="00FA51B7">
              <w:t>and</w:t>
            </w:r>
            <w:r w:rsidR="00B04B62" w:rsidRPr="00FA51B7">
              <w:t xml:space="preserve"> </w:t>
            </w:r>
            <w:r w:rsidRPr="00FA51B7">
              <w:t>technology</w:t>
            </w:r>
            <w:r w:rsidR="00B04B62" w:rsidRPr="00FA51B7">
              <w:t xml:space="preserve"> </w:t>
            </w:r>
            <w:r w:rsidRPr="00FA51B7">
              <w:t>or</w:t>
            </w:r>
            <w:r w:rsidR="00B04B62" w:rsidRPr="00FA51B7">
              <w:t xml:space="preserve"> </w:t>
            </w:r>
            <w:r w:rsidRPr="00FA51B7">
              <w:t>environment</w:t>
            </w:r>
          </w:p>
          <w:p w14:paraId="286B6A67" w14:textId="51EA6333" w:rsidR="00001CEE" w:rsidRPr="00A002D6" w:rsidRDefault="003E1E3E" w:rsidP="00A75634">
            <w:pPr>
              <w:pStyle w:val="ListBullet"/>
            </w:pPr>
            <w:r w:rsidRPr="00FA51B7">
              <w:t>contributions</w:t>
            </w:r>
            <w:r w:rsidR="00B04B62" w:rsidRPr="00FA51B7">
              <w:t xml:space="preserve"> </w:t>
            </w:r>
            <w:r w:rsidRPr="00A002D6">
              <w:t>to</w:t>
            </w:r>
            <w:r w:rsidR="00B04B62">
              <w:t xml:space="preserve"> </w:t>
            </w:r>
            <w:r w:rsidRPr="00A002D6">
              <w:t>class</w:t>
            </w:r>
            <w:r w:rsidR="00B04B62">
              <w:t xml:space="preserve"> </w:t>
            </w:r>
            <w:r w:rsidRPr="00A002D6">
              <w:t>discussion</w:t>
            </w:r>
            <w:r w:rsidR="00B04B62">
              <w:t xml:space="preserve"> </w:t>
            </w:r>
            <w:r w:rsidRPr="00A002D6">
              <w:t>demonstrating</w:t>
            </w:r>
            <w:r w:rsidR="00B04B62">
              <w:t xml:space="preserve"> </w:t>
            </w:r>
            <w:r w:rsidRPr="00A002D6">
              <w:t>understanding</w:t>
            </w:r>
            <w:r w:rsidR="00B04B62">
              <w:t xml:space="preserve"> </w:t>
            </w:r>
            <w:r w:rsidRPr="00A002D6">
              <w:t>of</w:t>
            </w:r>
            <w:r w:rsidR="00B04B62">
              <w:t xml:space="preserve"> </w:t>
            </w:r>
            <w:r w:rsidRPr="00A002D6">
              <w:t>how</w:t>
            </w:r>
            <w:r w:rsidR="00B04B62">
              <w:t xml:space="preserve"> </w:t>
            </w:r>
            <w:r w:rsidRPr="00A002D6">
              <w:t>archaeologists</w:t>
            </w:r>
            <w:r w:rsidR="00B04B62">
              <w:t xml:space="preserve"> </w:t>
            </w:r>
            <w:r w:rsidRPr="00A002D6">
              <w:t>and</w:t>
            </w:r>
            <w:r w:rsidR="00B04B62">
              <w:t xml:space="preserve"> </w:t>
            </w:r>
            <w:r w:rsidRPr="00A002D6">
              <w:t>historians</w:t>
            </w:r>
            <w:r w:rsidR="00B04B62">
              <w:t xml:space="preserve"> </w:t>
            </w:r>
            <w:r w:rsidRPr="00A002D6">
              <w:t>use</w:t>
            </w:r>
            <w:r w:rsidR="00B04B62">
              <w:t xml:space="preserve"> </w:t>
            </w:r>
            <w:r w:rsidRPr="00A002D6">
              <w:t>different</w:t>
            </w:r>
            <w:r w:rsidR="00B04B62">
              <w:t xml:space="preserve"> </w:t>
            </w:r>
            <w:r w:rsidRPr="00A002D6">
              <w:t>types</w:t>
            </w:r>
            <w:r w:rsidR="00B04B62">
              <w:t xml:space="preserve"> </w:t>
            </w:r>
            <w:r w:rsidRPr="00A002D6">
              <w:t>of</w:t>
            </w:r>
            <w:r w:rsidR="00B04B62">
              <w:t xml:space="preserve"> </w:t>
            </w:r>
            <w:r w:rsidRPr="00A002D6">
              <w:t>evidence</w:t>
            </w:r>
            <w:r w:rsidR="00A75634">
              <w:t>.</w:t>
            </w:r>
          </w:p>
        </w:tc>
        <w:tc>
          <w:tcPr>
            <w:tcW w:w="1500" w:type="dxa"/>
          </w:tcPr>
          <w:p w14:paraId="3BDDBF0B" w14:textId="77777777" w:rsidR="00001CEE" w:rsidRPr="00A002D6" w:rsidRDefault="00001CEE" w:rsidP="00CF2033">
            <w:pPr>
              <w:rPr>
                <w:rStyle w:val="Strong"/>
              </w:rPr>
            </w:pPr>
          </w:p>
        </w:tc>
      </w:tr>
      <w:tr w:rsidR="00001CEE" w:rsidRPr="00A002D6" w14:paraId="483A7DDC" w14:textId="77777777" w:rsidTr="00D012D1">
        <w:tc>
          <w:tcPr>
            <w:tcW w:w="4163" w:type="dxa"/>
          </w:tcPr>
          <w:p w14:paraId="666C8C44" w14:textId="51AF5239" w:rsidR="00001CEE" w:rsidRPr="00A002D6" w:rsidRDefault="004802EF" w:rsidP="00CF2033">
            <w:r w:rsidRPr="00A75634">
              <w:rPr>
                <w:b/>
              </w:rPr>
              <w:lastRenderedPageBreak/>
              <w:t>L</w:t>
            </w:r>
            <w:r w:rsidR="00001CEE" w:rsidRPr="00A75634">
              <w:rPr>
                <w:b/>
              </w:rPr>
              <w:t>esson</w:t>
            </w:r>
            <w:r w:rsidR="00B04B62" w:rsidRPr="00A75634">
              <w:rPr>
                <w:b/>
              </w:rPr>
              <w:t xml:space="preserve"> </w:t>
            </w:r>
            <w:r w:rsidR="00001CEE" w:rsidRPr="00A75634">
              <w:rPr>
                <w:b/>
              </w:rPr>
              <w:t>3</w:t>
            </w:r>
            <w:r w:rsidR="00B04B62">
              <w:t xml:space="preserve"> </w:t>
            </w:r>
            <w:r w:rsidR="00001CEE" w:rsidRPr="000A222C">
              <w:t>–</w:t>
            </w:r>
            <w:r w:rsidR="00B04B62" w:rsidRPr="000772BB">
              <w:rPr>
                <w:bCs/>
              </w:rPr>
              <w:t xml:space="preserve"> </w:t>
            </w:r>
            <w:r w:rsidR="00475A65">
              <w:t>e</w:t>
            </w:r>
            <w:r w:rsidR="00475A65" w:rsidRPr="00A002D6">
              <w:t>vidence</w:t>
            </w:r>
            <w:r w:rsidR="00475A65">
              <w:t xml:space="preserve"> </w:t>
            </w:r>
            <w:r w:rsidRPr="00A002D6">
              <w:t>from</w:t>
            </w:r>
            <w:r w:rsidR="00B04B62">
              <w:t xml:space="preserve"> </w:t>
            </w:r>
            <w:r w:rsidRPr="00A002D6">
              <w:t>Lake</w:t>
            </w:r>
            <w:r w:rsidR="00B04B62">
              <w:t xml:space="preserve"> </w:t>
            </w:r>
            <w:r w:rsidRPr="00A002D6">
              <w:t>Mungo</w:t>
            </w:r>
            <w:r w:rsidR="006D5770">
              <w:t xml:space="preserve"> –</w:t>
            </w:r>
            <w:r w:rsidR="00B04B62">
              <w:t xml:space="preserve"> </w:t>
            </w:r>
            <w:r w:rsidRPr="00A002D6">
              <w:t>understanding</w:t>
            </w:r>
            <w:r w:rsidR="00B04B62">
              <w:t xml:space="preserve"> </w:t>
            </w:r>
            <w:r w:rsidRPr="00A002D6">
              <w:t>Aboriginal</w:t>
            </w:r>
            <w:r w:rsidR="00B04B62">
              <w:t xml:space="preserve"> </w:t>
            </w:r>
            <w:r w:rsidR="006D5770">
              <w:t>H</w:t>
            </w:r>
            <w:r w:rsidRPr="00A002D6">
              <w:t>istories</w:t>
            </w:r>
            <w:r w:rsidR="00B04B62">
              <w:t xml:space="preserve"> </w:t>
            </w:r>
            <w:r w:rsidRPr="00A002D6">
              <w:t>and</w:t>
            </w:r>
            <w:r w:rsidR="00B04B62">
              <w:t xml:space="preserve"> </w:t>
            </w:r>
            <w:r w:rsidR="00455B85" w:rsidRPr="00A002D6">
              <w:t>C</w:t>
            </w:r>
            <w:r w:rsidRPr="00A002D6">
              <w:t>ultures</w:t>
            </w:r>
          </w:p>
          <w:p w14:paraId="6D4E04A9" w14:textId="77777777" w:rsidR="00001CEE" w:rsidRPr="00A75634" w:rsidRDefault="00001CEE" w:rsidP="00CF2033">
            <w:pPr>
              <w:rPr>
                <w:b/>
              </w:rPr>
            </w:pPr>
            <w:r w:rsidRPr="00A75634">
              <w:rPr>
                <w:b/>
              </w:rPr>
              <w:t>Outcome</w:t>
            </w:r>
          </w:p>
          <w:p w14:paraId="6515C02D" w14:textId="36F4DBB6" w:rsidR="00001CEE" w:rsidRPr="00A75634" w:rsidRDefault="00F8706B" w:rsidP="00CF2033">
            <w:pPr>
              <w:rPr>
                <w:rStyle w:val="Strong"/>
                <w:bCs w:val="0"/>
              </w:rPr>
            </w:pPr>
            <w:r w:rsidRPr="00A75634">
              <w:rPr>
                <w:rStyle w:val="Strong"/>
                <w:bCs w:val="0"/>
              </w:rPr>
              <w:t>HI4-INQ-01</w:t>
            </w:r>
          </w:p>
          <w:p w14:paraId="0E7A770F" w14:textId="77777777" w:rsidR="00001CEE" w:rsidRPr="00A75634" w:rsidRDefault="00001CEE" w:rsidP="00CF2033">
            <w:pPr>
              <w:rPr>
                <w:b/>
                <w:bCs/>
              </w:rPr>
            </w:pPr>
            <w:r w:rsidRPr="00A75634">
              <w:rPr>
                <w:b/>
                <w:bCs/>
              </w:rPr>
              <w:t>Content</w:t>
            </w:r>
          </w:p>
          <w:p w14:paraId="4C631F4D" w14:textId="43707D21" w:rsidR="0041107F" w:rsidRPr="000A222C" w:rsidRDefault="0041107F" w:rsidP="00A75634">
            <w:pPr>
              <w:pStyle w:val="ListBullet"/>
            </w:pPr>
            <w:r w:rsidRPr="000A222C">
              <w:t>Sources</w:t>
            </w:r>
            <w:r w:rsidR="00B04B62" w:rsidRPr="000A222C">
              <w:t xml:space="preserve"> </w:t>
            </w:r>
            <w:r w:rsidRPr="000A222C">
              <w:t>of</w:t>
            </w:r>
            <w:r w:rsidR="00B04B62" w:rsidRPr="000A222C">
              <w:t xml:space="preserve"> </w:t>
            </w:r>
            <w:r w:rsidRPr="000A222C">
              <w:t>evidence</w:t>
            </w:r>
            <w:r w:rsidR="00B04B62" w:rsidRPr="000A222C">
              <w:t xml:space="preserve"> </w:t>
            </w:r>
            <w:r w:rsidRPr="000A222C">
              <w:t>of</w:t>
            </w:r>
            <w:r w:rsidR="00B04B62" w:rsidRPr="000A222C">
              <w:t xml:space="preserve"> </w:t>
            </w:r>
            <w:r w:rsidRPr="000A222C">
              <w:t>Aboriginal</w:t>
            </w:r>
            <w:r w:rsidR="00B04B62" w:rsidRPr="000A222C">
              <w:t xml:space="preserve"> </w:t>
            </w:r>
            <w:r w:rsidRPr="000A222C">
              <w:t>and</w:t>
            </w:r>
            <w:r w:rsidR="00B04B62" w:rsidRPr="000A222C">
              <w:t xml:space="preserve"> </w:t>
            </w:r>
            <w:r w:rsidRPr="000A222C">
              <w:t>Torres</w:t>
            </w:r>
            <w:r w:rsidR="00B04B62" w:rsidRPr="000A222C">
              <w:t xml:space="preserve"> </w:t>
            </w:r>
            <w:r w:rsidRPr="000A222C">
              <w:t>Strait</w:t>
            </w:r>
            <w:r w:rsidR="00B04B62" w:rsidRPr="000A222C">
              <w:t xml:space="preserve"> </w:t>
            </w:r>
            <w:r w:rsidRPr="000A222C">
              <w:t>Islanders’</w:t>
            </w:r>
            <w:r w:rsidR="00B04B62" w:rsidRPr="000A222C">
              <w:t xml:space="preserve"> </w:t>
            </w:r>
            <w:r w:rsidRPr="000A222C">
              <w:lastRenderedPageBreak/>
              <w:t>Histories</w:t>
            </w:r>
            <w:r w:rsidR="00B04B62" w:rsidRPr="000A222C">
              <w:t xml:space="preserve"> </w:t>
            </w:r>
            <w:r w:rsidRPr="000A222C">
              <w:t>and</w:t>
            </w:r>
            <w:r w:rsidR="00B04B62" w:rsidRPr="000A222C">
              <w:t xml:space="preserve"> </w:t>
            </w:r>
            <w:r w:rsidRPr="000A222C">
              <w:t>Cultures</w:t>
            </w:r>
          </w:p>
          <w:p w14:paraId="71D78813" w14:textId="77777777" w:rsidR="00001CEE" w:rsidRPr="00A75634" w:rsidRDefault="00001CEE" w:rsidP="00CF2033">
            <w:pPr>
              <w:rPr>
                <w:b/>
              </w:rPr>
            </w:pPr>
            <w:r w:rsidRPr="00A75634">
              <w:rPr>
                <w:b/>
              </w:rPr>
              <w:t>Concepts</w:t>
            </w:r>
          </w:p>
          <w:p w14:paraId="429686F9" w14:textId="4DF78353" w:rsidR="00001CEE" w:rsidRPr="00A002D6" w:rsidRDefault="0041107F" w:rsidP="00CF2033">
            <w:pPr>
              <w:pStyle w:val="ListBullet"/>
            </w:pPr>
            <w:r w:rsidRPr="00A002D6">
              <w:t>Significance</w:t>
            </w:r>
          </w:p>
          <w:p w14:paraId="23C4C484" w14:textId="02712F8E" w:rsidR="00001CEE" w:rsidRPr="00A75634" w:rsidRDefault="00001CEE" w:rsidP="00CF2033">
            <w:pPr>
              <w:rPr>
                <w:b/>
              </w:rPr>
            </w:pPr>
            <w:r w:rsidRPr="00A75634">
              <w:rPr>
                <w:b/>
              </w:rPr>
              <w:t>Skills</w:t>
            </w:r>
            <w:r w:rsidR="006958A8">
              <w:rPr>
                <w:b/>
              </w:rPr>
              <w:t xml:space="preserve"> and tools</w:t>
            </w:r>
          </w:p>
          <w:p w14:paraId="63294969" w14:textId="1E273440" w:rsidR="00001CEE" w:rsidRPr="00C30FBC" w:rsidRDefault="00BC7480" w:rsidP="00A75634">
            <w:pPr>
              <w:pStyle w:val="ListBullet"/>
            </w:pPr>
            <w:r w:rsidRPr="00A002D6">
              <w:t>Analysis</w:t>
            </w:r>
            <w:r w:rsidR="00B04B62">
              <w:t xml:space="preserve"> </w:t>
            </w:r>
            <w:r w:rsidRPr="00A002D6">
              <w:t>and</w:t>
            </w:r>
            <w:r w:rsidR="00B04B62">
              <w:t xml:space="preserve"> </w:t>
            </w:r>
            <w:r w:rsidRPr="00A002D6">
              <w:t>use</w:t>
            </w:r>
            <w:r w:rsidR="00B04B62">
              <w:t xml:space="preserve"> </w:t>
            </w:r>
            <w:r w:rsidRPr="00A002D6">
              <w:t>of</w:t>
            </w:r>
            <w:r w:rsidR="00B04B62">
              <w:t xml:space="preserve"> </w:t>
            </w:r>
            <w:r w:rsidRPr="00A002D6">
              <w:t>sources</w:t>
            </w:r>
          </w:p>
        </w:tc>
        <w:tc>
          <w:tcPr>
            <w:tcW w:w="8899" w:type="dxa"/>
          </w:tcPr>
          <w:p w14:paraId="41F21F8E" w14:textId="413EB385" w:rsidR="00001CEE" w:rsidRDefault="00001CEE" w:rsidP="00CF2033">
            <w:pPr>
              <w:rPr>
                <w:rStyle w:val="Strong"/>
              </w:rPr>
            </w:pPr>
            <w:r w:rsidRPr="00FE21A1">
              <w:rPr>
                <w:rStyle w:val="Strong"/>
              </w:rPr>
              <w:lastRenderedPageBreak/>
              <w:t>Lesson</w:t>
            </w:r>
            <w:r w:rsidR="00B04B62" w:rsidRPr="00FE21A1">
              <w:rPr>
                <w:rStyle w:val="Strong"/>
              </w:rPr>
              <w:t xml:space="preserve"> </w:t>
            </w:r>
            <w:r w:rsidRPr="00FE21A1">
              <w:rPr>
                <w:rStyle w:val="Strong"/>
              </w:rPr>
              <w:t>overview</w:t>
            </w:r>
          </w:p>
          <w:p w14:paraId="3C1910CB" w14:textId="63DFD4E9" w:rsidR="0047306A" w:rsidRPr="0047306A" w:rsidRDefault="0047306A" w:rsidP="00CF2033">
            <w:pPr>
              <w:rPr>
                <w:rStyle w:val="Strong"/>
              </w:rPr>
            </w:pPr>
            <w:r w:rsidRPr="0047306A">
              <w:t>In this lesson, students learn how evidence from Lake Mungo and Aboriginal rock art reveals insights into Aboriginal Histories and Cultures, including life, beliefs and Connection to Country.</w:t>
            </w:r>
          </w:p>
          <w:p w14:paraId="00B15F56" w14:textId="14B8CE68" w:rsidR="00001CEE" w:rsidRPr="00A002D6" w:rsidRDefault="00001CEE" w:rsidP="00CF2033">
            <w:r w:rsidRPr="00A002D6">
              <w:t>Suggested</w:t>
            </w:r>
            <w:r w:rsidR="00B04B62">
              <w:t xml:space="preserve"> </w:t>
            </w:r>
            <w:r w:rsidRPr="00A002D6">
              <w:t>duration:</w:t>
            </w:r>
            <w:r w:rsidR="00B04B62">
              <w:t xml:space="preserve"> </w:t>
            </w:r>
            <w:r w:rsidR="005B5E3C" w:rsidRPr="00A002D6">
              <w:t>2</w:t>
            </w:r>
            <w:r w:rsidR="00B04B62">
              <w:t xml:space="preserve"> </w:t>
            </w:r>
            <w:r w:rsidR="005B5E3C" w:rsidRPr="00A002D6">
              <w:t>hours</w:t>
            </w:r>
            <w:r w:rsidR="00B04B62">
              <w:t xml:space="preserve"> </w:t>
            </w:r>
          </w:p>
          <w:p w14:paraId="7DE344E7" w14:textId="5E809632" w:rsidR="003254C4" w:rsidRPr="006A7D9D" w:rsidRDefault="00001CEE" w:rsidP="003254C4">
            <w:pPr>
              <w:rPr>
                <w:b/>
              </w:rPr>
            </w:pPr>
            <w:r w:rsidRPr="006A7D9D">
              <w:rPr>
                <w:bCs/>
              </w:rPr>
              <w:t>Prior</w:t>
            </w:r>
            <w:r w:rsidR="00B04B62" w:rsidRPr="006A7D9D">
              <w:rPr>
                <w:bCs/>
              </w:rPr>
              <w:t xml:space="preserve"> </w:t>
            </w:r>
            <w:r w:rsidRPr="006A7D9D">
              <w:rPr>
                <w:bCs/>
              </w:rPr>
              <w:t>learning</w:t>
            </w:r>
            <w:r w:rsidR="006A7D9D" w:rsidRPr="006A7D9D">
              <w:rPr>
                <w:bCs/>
              </w:rPr>
              <w:t>: s</w:t>
            </w:r>
            <w:r w:rsidR="003254C4" w:rsidRPr="00A002D6">
              <w:t>tudents</w:t>
            </w:r>
            <w:r w:rsidR="00B04B62">
              <w:t xml:space="preserve"> </w:t>
            </w:r>
            <w:r w:rsidR="003254C4" w:rsidRPr="00A002D6">
              <w:t>should</w:t>
            </w:r>
            <w:r w:rsidR="00B04B62">
              <w:t xml:space="preserve"> </w:t>
            </w:r>
            <w:r w:rsidR="003254C4" w:rsidRPr="00A002D6">
              <w:t>have</w:t>
            </w:r>
            <w:r w:rsidR="00B04B62">
              <w:t xml:space="preserve"> </w:t>
            </w:r>
            <w:r w:rsidR="003254C4" w:rsidRPr="00A002D6">
              <w:t>a</w:t>
            </w:r>
            <w:r w:rsidR="00B04B62">
              <w:t xml:space="preserve"> </w:t>
            </w:r>
            <w:r w:rsidR="003254C4" w:rsidRPr="00A002D6">
              <w:t>basic</w:t>
            </w:r>
            <w:r w:rsidR="00B04B62">
              <w:t xml:space="preserve"> </w:t>
            </w:r>
            <w:r w:rsidR="003254C4" w:rsidRPr="00A002D6">
              <w:t>understanding</w:t>
            </w:r>
            <w:r w:rsidR="00B04B62">
              <w:t xml:space="preserve"> </w:t>
            </w:r>
            <w:r w:rsidR="003254C4" w:rsidRPr="00A002D6">
              <w:t>of:</w:t>
            </w:r>
          </w:p>
          <w:p w14:paraId="12D742EA" w14:textId="54960013" w:rsidR="003254C4" w:rsidRPr="00FA51B7" w:rsidRDefault="003254C4" w:rsidP="00A75634">
            <w:pPr>
              <w:pStyle w:val="ListBullet"/>
            </w:pPr>
            <w:r w:rsidRPr="00FA51B7">
              <w:t>identifying</w:t>
            </w:r>
            <w:r w:rsidR="00B04B62" w:rsidRPr="00FA51B7">
              <w:t xml:space="preserve"> </w:t>
            </w:r>
            <w:r w:rsidRPr="00FA51B7">
              <w:t>sources</w:t>
            </w:r>
            <w:r w:rsidR="00B04B62" w:rsidRPr="00FA51B7">
              <w:t xml:space="preserve"> </w:t>
            </w:r>
            <w:r w:rsidRPr="00FA51B7">
              <w:t>and</w:t>
            </w:r>
            <w:r w:rsidR="00B04B62" w:rsidRPr="00FA51B7">
              <w:t xml:space="preserve"> </w:t>
            </w:r>
            <w:r w:rsidRPr="00FA51B7">
              <w:t>classifying</w:t>
            </w:r>
            <w:r w:rsidR="00B04B62" w:rsidRPr="00FA51B7">
              <w:t xml:space="preserve"> </w:t>
            </w:r>
            <w:r w:rsidRPr="00FA51B7">
              <w:t>them</w:t>
            </w:r>
            <w:r w:rsidR="00B04B62" w:rsidRPr="00FA51B7">
              <w:t xml:space="preserve"> </w:t>
            </w:r>
            <w:r w:rsidRPr="00FA51B7">
              <w:t>as</w:t>
            </w:r>
            <w:r w:rsidR="00B04B62" w:rsidRPr="00FA51B7">
              <w:t xml:space="preserve"> </w:t>
            </w:r>
            <w:r w:rsidRPr="00FA51B7">
              <w:t>primary</w:t>
            </w:r>
            <w:r w:rsidR="00B04B62" w:rsidRPr="00FA51B7">
              <w:t xml:space="preserve"> </w:t>
            </w:r>
            <w:r w:rsidRPr="00FA51B7">
              <w:t>or</w:t>
            </w:r>
            <w:r w:rsidR="00B04B62" w:rsidRPr="00FA51B7">
              <w:t xml:space="preserve"> </w:t>
            </w:r>
            <w:r w:rsidRPr="00FA51B7">
              <w:t>secondary</w:t>
            </w:r>
          </w:p>
          <w:p w14:paraId="672EBB2F" w14:textId="1590641A" w:rsidR="003254C4" w:rsidRPr="00FA51B7" w:rsidRDefault="003254C4" w:rsidP="00A75634">
            <w:pPr>
              <w:pStyle w:val="ListBullet"/>
            </w:pPr>
            <w:r w:rsidRPr="00FA51B7">
              <w:t>describing</w:t>
            </w:r>
            <w:r w:rsidR="00B04B62" w:rsidRPr="00FA51B7">
              <w:t xml:space="preserve"> </w:t>
            </w:r>
            <w:r w:rsidRPr="00FA51B7">
              <w:t>what</w:t>
            </w:r>
            <w:r w:rsidR="00B04B62" w:rsidRPr="00FA51B7">
              <w:t xml:space="preserve"> </w:t>
            </w:r>
            <w:r w:rsidRPr="00FA51B7">
              <w:t>they</w:t>
            </w:r>
            <w:r w:rsidR="00B04B62" w:rsidRPr="00FA51B7">
              <w:t xml:space="preserve"> </w:t>
            </w:r>
            <w:r w:rsidRPr="00FA51B7">
              <w:t>can</w:t>
            </w:r>
            <w:r w:rsidR="00B04B62" w:rsidRPr="00FA51B7">
              <w:t xml:space="preserve"> </w:t>
            </w:r>
            <w:r w:rsidRPr="00FA51B7">
              <w:t>see</w:t>
            </w:r>
            <w:r w:rsidR="00B04B62" w:rsidRPr="00FA51B7">
              <w:t xml:space="preserve"> </w:t>
            </w:r>
            <w:r w:rsidRPr="00FA51B7">
              <w:t>in</w:t>
            </w:r>
            <w:r w:rsidR="00B04B62" w:rsidRPr="00FA51B7">
              <w:t xml:space="preserve"> </w:t>
            </w:r>
            <w:r w:rsidRPr="00FA51B7">
              <w:t>a</w:t>
            </w:r>
            <w:r w:rsidR="00B04B62" w:rsidRPr="00FA51B7">
              <w:t xml:space="preserve"> </w:t>
            </w:r>
            <w:r w:rsidRPr="00FA51B7">
              <w:t>source</w:t>
            </w:r>
            <w:r w:rsidR="00B04B62" w:rsidRPr="00FA51B7">
              <w:t xml:space="preserve"> </w:t>
            </w:r>
            <w:r w:rsidRPr="00FA51B7">
              <w:t>using</w:t>
            </w:r>
            <w:r w:rsidR="00B04B62" w:rsidRPr="00FA51B7">
              <w:t xml:space="preserve"> </w:t>
            </w:r>
            <w:r w:rsidRPr="00FA51B7">
              <w:t>accurate</w:t>
            </w:r>
            <w:r w:rsidR="00B04B62" w:rsidRPr="00FA51B7">
              <w:t xml:space="preserve"> </w:t>
            </w:r>
            <w:r w:rsidRPr="00FA51B7">
              <w:t>observation</w:t>
            </w:r>
          </w:p>
          <w:p w14:paraId="06CFF26A" w14:textId="2F1F0452" w:rsidR="003254C4" w:rsidRPr="00FA51B7" w:rsidRDefault="003254C4" w:rsidP="00A75634">
            <w:pPr>
              <w:pStyle w:val="ListBullet"/>
            </w:pPr>
            <w:r w:rsidRPr="00FA51B7">
              <w:lastRenderedPageBreak/>
              <w:t>recognising</w:t>
            </w:r>
            <w:r w:rsidR="00B04B62" w:rsidRPr="00FA51B7">
              <w:t xml:space="preserve"> </w:t>
            </w:r>
            <w:r w:rsidRPr="00FA51B7">
              <w:t>that</w:t>
            </w:r>
            <w:r w:rsidR="00B04B62" w:rsidRPr="00FA51B7">
              <w:t xml:space="preserve"> </w:t>
            </w:r>
            <w:r w:rsidRPr="00FA51B7">
              <w:t>sources</w:t>
            </w:r>
            <w:r w:rsidR="00B04B62" w:rsidRPr="00FA51B7">
              <w:t xml:space="preserve"> </w:t>
            </w:r>
            <w:r w:rsidRPr="00FA51B7">
              <w:t>provide</w:t>
            </w:r>
            <w:r w:rsidR="00B04B62" w:rsidRPr="00FA51B7">
              <w:t xml:space="preserve"> </w:t>
            </w:r>
            <w:r w:rsidRPr="00FA51B7">
              <w:t>evidence</w:t>
            </w:r>
            <w:r w:rsidR="00B04B62" w:rsidRPr="00FA51B7">
              <w:t xml:space="preserve"> </w:t>
            </w:r>
            <w:r w:rsidRPr="00FA51B7">
              <w:t>about</w:t>
            </w:r>
            <w:r w:rsidR="00B04B62" w:rsidRPr="00FA51B7">
              <w:t xml:space="preserve"> </w:t>
            </w:r>
            <w:r w:rsidRPr="00FA51B7">
              <w:t>the</w:t>
            </w:r>
            <w:r w:rsidR="00B04B62" w:rsidRPr="00FA51B7">
              <w:t xml:space="preserve"> </w:t>
            </w:r>
            <w:r w:rsidRPr="00FA51B7">
              <w:t>past</w:t>
            </w:r>
          </w:p>
          <w:p w14:paraId="7293750B" w14:textId="7FF332C8" w:rsidR="003254C4" w:rsidRPr="00A002D6" w:rsidRDefault="003254C4" w:rsidP="00A75634">
            <w:pPr>
              <w:pStyle w:val="ListBullet"/>
            </w:pPr>
            <w:r w:rsidRPr="00FA51B7">
              <w:t>the</w:t>
            </w:r>
            <w:r w:rsidR="00B04B62" w:rsidRPr="00FA51B7">
              <w:t xml:space="preserve"> </w:t>
            </w:r>
            <w:r w:rsidRPr="00FA51B7">
              <w:t>d</w:t>
            </w:r>
            <w:r w:rsidRPr="00A002D6">
              <w:t>ifferent</w:t>
            </w:r>
            <w:r w:rsidR="00B04B62">
              <w:t xml:space="preserve"> </w:t>
            </w:r>
            <w:r w:rsidRPr="00A002D6">
              <w:t>roles</w:t>
            </w:r>
            <w:r w:rsidR="00B04B62">
              <w:t xml:space="preserve"> </w:t>
            </w:r>
            <w:r w:rsidRPr="00A002D6">
              <w:t>of</w:t>
            </w:r>
            <w:r w:rsidR="00B04B62">
              <w:t xml:space="preserve"> </w:t>
            </w:r>
            <w:r w:rsidRPr="00A002D6">
              <w:t>archaeologists</w:t>
            </w:r>
            <w:r w:rsidR="00B04B62">
              <w:t xml:space="preserve"> </w:t>
            </w:r>
            <w:r w:rsidRPr="00A002D6">
              <w:t>and</w:t>
            </w:r>
            <w:r w:rsidR="00B04B62">
              <w:t xml:space="preserve"> </w:t>
            </w:r>
            <w:r w:rsidRPr="00A002D6">
              <w:t>historians</w:t>
            </w:r>
            <w:r w:rsidR="00B04B62">
              <w:t xml:space="preserve"> </w:t>
            </w:r>
            <w:r w:rsidRPr="00A002D6">
              <w:t>in</w:t>
            </w:r>
            <w:r w:rsidR="00B04B62">
              <w:t xml:space="preserve"> </w:t>
            </w:r>
            <w:r w:rsidRPr="00A002D6">
              <w:t>studying</w:t>
            </w:r>
            <w:r w:rsidR="00B04B62">
              <w:t xml:space="preserve"> </w:t>
            </w:r>
            <w:r w:rsidRPr="00A002D6">
              <w:t>the</w:t>
            </w:r>
            <w:r w:rsidR="00B04B62">
              <w:t xml:space="preserve"> </w:t>
            </w:r>
            <w:r w:rsidRPr="00A002D6">
              <w:t>past</w:t>
            </w:r>
            <w:r w:rsidR="00F777A5" w:rsidRPr="00A002D6">
              <w:t>.</w:t>
            </w:r>
          </w:p>
          <w:p w14:paraId="71AB1771" w14:textId="10D32DA5" w:rsidR="00001CEE" w:rsidRPr="00A002D6" w:rsidRDefault="00001CEE" w:rsidP="00CF2033">
            <w:r w:rsidRPr="00A002D6">
              <w:t>Key</w:t>
            </w:r>
            <w:r w:rsidR="00B04B62">
              <w:t xml:space="preserve"> </w:t>
            </w:r>
            <w:r w:rsidRPr="00A002D6">
              <w:t>vocabulary:</w:t>
            </w:r>
            <w:r w:rsidR="00B04B62">
              <w:t xml:space="preserve"> </w:t>
            </w:r>
            <w:r w:rsidR="00720F42" w:rsidRPr="00A002D6">
              <w:t>Lake</w:t>
            </w:r>
            <w:r w:rsidR="00B04B62">
              <w:t xml:space="preserve"> </w:t>
            </w:r>
            <w:r w:rsidR="00720F42" w:rsidRPr="00A002D6">
              <w:t>Mungo,</w:t>
            </w:r>
            <w:r w:rsidR="00B04B62">
              <w:t xml:space="preserve"> </w:t>
            </w:r>
            <w:r w:rsidR="00720F42" w:rsidRPr="00A002D6">
              <w:t>evidence,</w:t>
            </w:r>
            <w:r w:rsidR="00B04B62">
              <w:t xml:space="preserve"> </w:t>
            </w:r>
            <w:r w:rsidR="00720F42" w:rsidRPr="00A002D6">
              <w:t>source,</w:t>
            </w:r>
            <w:r w:rsidR="00B04B62">
              <w:t xml:space="preserve"> </w:t>
            </w:r>
            <w:r w:rsidR="00720F42" w:rsidRPr="00A002D6">
              <w:t>artefact,</w:t>
            </w:r>
            <w:r w:rsidR="00B04B62">
              <w:t xml:space="preserve"> </w:t>
            </w:r>
            <w:r w:rsidR="00720F42" w:rsidRPr="00A002D6">
              <w:t>human</w:t>
            </w:r>
            <w:r w:rsidR="00B04B62">
              <w:t xml:space="preserve"> </w:t>
            </w:r>
            <w:r w:rsidR="00720F42" w:rsidRPr="00A002D6">
              <w:t>remains,</w:t>
            </w:r>
            <w:r w:rsidR="00B04B62">
              <w:t xml:space="preserve"> </w:t>
            </w:r>
            <w:r w:rsidR="00720F42" w:rsidRPr="00A002D6">
              <w:t>burial</w:t>
            </w:r>
            <w:r w:rsidR="00B04B62">
              <w:t xml:space="preserve"> </w:t>
            </w:r>
            <w:r w:rsidR="00720F42" w:rsidRPr="00A002D6">
              <w:t>practices,</w:t>
            </w:r>
            <w:r w:rsidR="00B04B62">
              <w:t xml:space="preserve"> </w:t>
            </w:r>
            <w:r w:rsidR="00720F42" w:rsidRPr="00A002D6">
              <w:t>ochre,</w:t>
            </w:r>
            <w:r w:rsidR="00B04B62">
              <w:t xml:space="preserve"> </w:t>
            </w:r>
            <w:r w:rsidR="00720F42" w:rsidRPr="00A002D6">
              <w:t>culture,</w:t>
            </w:r>
            <w:r w:rsidR="00B04B62">
              <w:t xml:space="preserve"> </w:t>
            </w:r>
            <w:r w:rsidR="00720F42" w:rsidRPr="00A002D6">
              <w:t>beliefs,</w:t>
            </w:r>
            <w:r w:rsidR="00B04B62">
              <w:t xml:space="preserve"> </w:t>
            </w:r>
            <w:r w:rsidR="00720F42" w:rsidRPr="00A002D6">
              <w:t>connection</w:t>
            </w:r>
            <w:r w:rsidR="00B04B62">
              <w:t xml:space="preserve"> </w:t>
            </w:r>
            <w:r w:rsidR="00720F42" w:rsidRPr="00A002D6">
              <w:t>to</w:t>
            </w:r>
            <w:r w:rsidR="00B04B62">
              <w:t xml:space="preserve"> </w:t>
            </w:r>
            <w:r w:rsidR="00720F42" w:rsidRPr="00A002D6">
              <w:t>Country,</w:t>
            </w:r>
            <w:r w:rsidR="00B04B62">
              <w:t xml:space="preserve"> </w:t>
            </w:r>
            <w:r w:rsidR="00720F42" w:rsidRPr="00A002D6">
              <w:t>significance,</w:t>
            </w:r>
            <w:r w:rsidR="00B04B62">
              <w:t xml:space="preserve"> </w:t>
            </w:r>
            <w:r w:rsidR="00720F42" w:rsidRPr="00A002D6">
              <w:t>Aboriginal</w:t>
            </w:r>
            <w:r w:rsidR="00B04B62">
              <w:t xml:space="preserve"> </w:t>
            </w:r>
            <w:r w:rsidR="009E14AF">
              <w:t>H</w:t>
            </w:r>
            <w:r w:rsidR="00720F42" w:rsidRPr="00A002D6">
              <w:t>istories,</w:t>
            </w:r>
            <w:r w:rsidR="00B04B62">
              <w:t xml:space="preserve"> </w:t>
            </w:r>
            <w:r w:rsidR="00720F42" w:rsidRPr="00A002D6">
              <w:t>Aboriginal</w:t>
            </w:r>
            <w:r w:rsidR="00B04B62">
              <w:t xml:space="preserve"> </w:t>
            </w:r>
            <w:r w:rsidR="00455B85" w:rsidRPr="00A002D6">
              <w:t>C</w:t>
            </w:r>
            <w:r w:rsidR="00720F42" w:rsidRPr="00A002D6">
              <w:t>ultures,</w:t>
            </w:r>
            <w:r w:rsidR="00B04B62">
              <w:t xml:space="preserve"> </w:t>
            </w:r>
            <w:r w:rsidR="00720F42" w:rsidRPr="00A002D6">
              <w:t>rock</w:t>
            </w:r>
            <w:r w:rsidR="00B04B62">
              <w:t xml:space="preserve"> </w:t>
            </w:r>
            <w:r w:rsidR="00720F42" w:rsidRPr="00A002D6">
              <w:t>art</w:t>
            </w:r>
          </w:p>
          <w:p w14:paraId="4BAF2DBE" w14:textId="49528B38" w:rsidR="00001CEE" w:rsidRPr="00A002D6" w:rsidRDefault="00001CEE" w:rsidP="00CF2033">
            <w:r w:rsidRPr="00A002D6">
              <w:t>Related</w:t>
            </w:r>
            <w:r w:rsidR="00B04B62">
              <w:t xml:space="preserve"> </w:t>
            </w:r>
            <w:r w:rsidRPr="00A002D6">
              <w:t>resources:</w:t>
            </w:r>
            <w:r w:rsidR="00B04B62">
              <w:t xml:space="preserve"> </w:t>
            </w:r>
            <w:r w:rsidR="006A7D9D">
              <w:t xml:space="preserve">Activity </w:t>
            </w:r>
            <w:r w:rsidR="00F12A00" w:rsidRPr="00A002D6">
              <w:t>5,</w:t>
            </w:r>
            <w:r w:rsidR="00B04B62">
              <w:t xml:space="preserve"> </w:t>
            </w:r>
            <w:r w:rsidR="006A7D9D">
              <w:t xml:space="preserve">Activity </w:t>
            </w:r>
            <w:r w:rsidR="00F12A00" w:rsidRPr="00A002D6">
              <w:t>6</w:t>
            </w:r>
            <w:r w:rsidR="006A7D9D">
              <w:t>.</w:t>
            </w:r>
          </w:p>
          <w:p w14:paraId="7022C351" w14:textId="7EB3B337" w:rsidR="00001CEE" w:rsidRPr="00A002D6" w:rsidRDefault="00001CEE" w:rsidP="00CF2033">
            <w:pPr>
              <w:rPr>
                <w:rStyle w:val="Strong"/>
              </w:rPr>
            </w:pPr>
            <w:r w:rsidRPr="00A002D6">
              <w:rPr>
                <w:rStyle w:val="Strong"/>
              </w:rPr>
              <w:t>Beginning</w:t>
            </w:r>
            <w:r w:rsidR="00B04B62">
              <w:rPr>
                <w:rStyle w:val="Strong"/>
              </w:rPr>
              <w:t xml:space="preserve"> </w:t>
            </w:r>
            <w:r w:rsidR="006A7D9D">
              <w:rPr>
                <w:rStyle w:val="Strong"/>
              </w:rPr>
              <w:t>the</w:t>
            </w:r>
            <w:r w:rsidR="00B04B62">
              <w:rPr>
                <w:rStyle w:val="Strong"/>
              </w:rPr>
              <w:t xml:space="preserve"> </w:t>
            </w:r>
            <w:r w:rsidRPr="00A002D6">
              <w:rPr>
                <w:rStyle w:val="Strong"/>
              </w:rPr>
              <w:t>lesson</w:t>
            </w:r>
          </w:p>
          <w:p w14:paraId="00ABE08F" w14:textId="38593F90" w:rsidR="00001CEE" w:rsidRPr="00A002D6" w:rsidRDefault="00001CEE" w:rsidP="00CF2033">
            <w:pPr>
              <w:rPr>
                <w:rStyle w:val="Strong"/>
                <w:b w:val="0"/>
                <w:bCs w:val="0"/>
              </w:rPr>
            </w:pPr>
            <w:r w:rsidRPr="00A002D6">
              <w:rPr>
                <w:rStyle w:val="Strong"/>
                <w:b w:val="0"/>
                <w:bCs w:val="0"/>
              </w:rPr>
              <w:t>Explain</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learning</w:t>
            </w:r>
            <w:r w:rsidR="00B04B62">
              <w:rPr>
                <w:rStyle w:val="Strong"/>
                <w:b w:val="0"/>
                <w:bCs w:val="0"/>
              </w:rPr>
              <w:t xml:space="preserve"> </w:t>
            </w:r>
            <w:r w:rsidRPr="00A002D6">
              <w:rPr>
                <w:rStyle w:val="Strong"/>
                <w:b w:val="0"/>
                <w:bCs w:val="0"/>
              </w:rPr>
              <w:t>intention</w:t>
            </w:r>
            <w:r w:rsidR="00B04B62">
              <w:rPr>
                <w:rStyle w:val="Strong"/>
                <w:b w:val="0"/>
                <w:bCs w:val="0"/>
              </w:rPr>
              <w:t xml:space="preserve"> </w:t>
            </w:r>
            <w:r w:rsidRPr="00A002D6">
              <w:rPr>
                <w:rStyle w:val="Strong"/>
                <w:b w:val="0"/>
                <w:bCs w:val="0"/>
              </w:rPr>
              <w:t>and</w:t>
            </w:r>
            <w:r w:rsidR="00B04B62">
              <w:rPr>
                <w:rStyle w:val="Strong"/>
                <w:b w:val="0"/>
                <w:bCs w:val="0"/>
              </w:rPr>
              <w:t xml:space="preserve"> </w:t>
            </w:r>
            <w:r w:rsidRPr="00A002D6">
              <w:rPr>
                <w:rStyle w:val="Strong"/>
                <w:b w:val="0"/>
                <w:bCs w:val="0"/>
              </w:rPr>
              <w:t>refer</w:t>
            </w:r>
            <w:r w:rsidR="00B04B62">
              <w:rPr>
                <w:rStyle w:val="Strong"/>
                <w:b w:val="0"/>
                <w:bCs w:val="0"/>
              </w:rPr>
              <w:t xml:space="preserve"> </w:t>
            </w:r>
            <w:r w:rsidRPr="00A002D6">
              <w:rPr>
                <w:rStyle w:val="Strong"/>
                <w:b w:val="0"/>
                <w:bCs w:val="0"/>
              </w:rPr>
              <w:t>to</w:t>
            </w:r>
            <w:r w:rsidR="00B04B62">
              <w:rPr>
                <w:rStyle w:val="Strong"/>
                <w:b w:val="0"/>
                <w:bCs w:val="0"/>
              </w:rPr>
              <w:t xml:space="preserve"> </w:t>
            </w:r>
            <w:r w:rsidRPr="00A002D6">
              <w:rPr>
                <w:rStyle w:val="Strong"/>
                <w:b w:val="0"/>
                <w:bCs w:val="0"/>
              </w:rPr>
              <w:t>it</w:t>
            </w:r>
            <w:r w:rsidR="00B04B62">
              <w:rPr>
                <w:rStyle w:val="Strong"/>
                <w:b w:val="0"/>
                <w:bCs w:val="0"/>
              </w:rPr>
              <w:t xml:space="preserve"> </w:t>
            </w:r>
            <w:r w:rsidRPr="00A002D6">
              <w:rPr>
                <w:rStyle w:val="Strong"/>
                <w:b w:val="0"/>
                <w:bCs w:val="0"/>
              </w:rPr>
              <w:t>throughout</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learning,</w:t>
            </w:r>
            <w:r w:rsidR="00B04B62">
              <w:rPr>
                <w:rStyle w:val="Strong"/>
                <w:b w:val="0"/>
                <w:bCs w:val="0"/>
              </w:rPr>
              <w:t xml:space="preserve"> </w:t>
            </w:r>
            <w:r w:rsidRPr="00A002D6">
              <w:rPr>
                <w:rStyle w:val="Strong"/>
                <w:b w:val="0"/>
                <w:bCs w:val="0"/>
              </w:rPr>
              <w:t>making</w:t>
            </w:r>
            <w:r w:rsidR="00B04B62">
              <w:rPr>
                <w:rStyle w:val="Strong"/>
                <w:b w:val="0"/>
                <w:bCs w:val="0"/>
              </w:rPr>
              <w:t xml:space="preserve"> </w:t>
            </w:r>
            <w:r w:rsidRPr="00A002D6">
              <w:rPr>
                <w:rStyle w:val="Strong"/>
                <w:b w:val="0"/>
                <w:bCs w:val="0"/>
              </w:rPr>
              <w:t>connections</w:t>
            </w:r>
            <w:r w:rsidR="00B04B62">
              <w:rPr>
                <w:rStyle w:val="Strong"/>
                <w:b w:val="0"/>
                <w:bCs w:val="0"/>
              </w:rPr>
              <w:t xml:space="preserve"> </w:t>
            </w:r>
            <w:r w:rsidRPr="00A002D6">
              <w:rPr>
                <w:rStyle w:val="Strong"/>
                <w:b w:val="0"/>
                <w:bCs w:val="0"/>
              </w:rPr>
              <w:t>to</w:t>
            </w:r>
            <w:r w:rsidR="00B04B62">
              <w:rPr>
                <w:rStyle w:val="Strong"/>
                <w:b w:val="0"/>
                <w:bCs w:val="0"/>
              </w:rPr>
              <w:t xml:space="preserve"> </w:t>
            </w:r>
            <w:r w:rsidRPr="00A002D6">
              <w:rPr>
                <w:rStyle w:val="Strong"/>
                <w:b w:val="0"/>
                <w:bCs w:val="0"/>
              </w:rPr>
              <w:t>prior</w:t>
            </w:r>
            <w:r w:rsidR="00B04B62">
              <w:rPr>
                <w:rStyle w:val="Strong"/>
                <w:b w:val="0"/>
                <w:bCs w:val="0"/>
              </w:rPr>
              <w:t xml:space="preserve"> </w:t>
            </w:r>
            <w:r w:rsidRPr="00A002D6">
              <w:rPr>
                <w:rStyle w:val="Strong"/>
                <w:b w:val="0"/>
                <w:bCs w:val="0"/>
              </w:rPr>
              <w:t>learning.</w:t>
            </w:r>
            <w:r w:rsidR="00B04B62">
              <w:rPr>
                <w:rStyle w:val="Strong"/>
                <w:b w:val="0"/>
                <w:bCs w:val="0"/>
              </w:rPr>
              <w:t xml:space="preserve"> </w:t>
            </w:r>
            <w:r w:rsidRPr="00A002D6">
              <w:rPr>
                <w:rStyle w:val="Strong"/>
                <w:b w:val="0"/>
                <w:bCs w:val="0"/>
              </w:rPr>
              <w:t>Unpack</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success</w:t>
            </w:r>
            <w:r w:rsidR="00B04B62">
              <w:rPr>
                <w:rStyle w:val="Strong"/>
                <w:b w:val="0"/>
                <w:bCs w:val="0"/>
              </w:rPr>
              <w:t xml:space="preserve"> </w:t>
            </w:r>
            <w:r w:rsidRPr="00A002D6">
              <w:rPr>
                <w:rStyle w:val="Strong"/>
                <w:b w:val="0"/>
                <w:bCs w:val="0"/>
              </w:rPr>
              <w:t>criteria</w:t>
            </w:r>
            <w:r w:rsidR="00B04B62">
              <w:rPr>
                <w:rStyle w:val="Strong"/>
                <w:b w:val="0"/>
                <w:bCs w:val="0"/>
              </w:rPr>
              <w:t xml:space="preserve"> </w:t>
            </w:r>
            <w:r w:rsidRPr="00A002D6">
              <w:rPr>
                <w:rStyle w:val="Strong"/>
                <w:b w:val="0"/>
                <w:bCs w:val="0"/>
              </w:rPr>
              <w:t>and</w:t>
            </w:r>
            <w:r w:rsidR="00B04B62">
              <w:rPr>
                <w:rStyle w:val="Strong"/>
                <w:b w:val="0"/>
                <w:bCs w:val="0"/>
              </w:rPr>
              <w:t xml:space="preserve"> </w:t>
            </w:r>
            <w:r w:rsidRPr="00A002D6">
              <w:rPr>
                <w:rStyle w:val="Strong"/>
                <w:b w:val="0"/>
                <w:bCs w:val="0"/>
              </w:rPr>
              <w:t>ensure</w:t>
            </w:r>
            <w:r w:rsidR="00B04B62">
              <w:rPr>
                <w:rStyle w:val="Strong"/>
                <w:b w:val="0"/>
                <w:bCs w:val="0"/>
              </w:rPr>
              <w:t xml:space="preserve"> </w:t>
            </w:r>
            <w:r w:rsidRPr="00A002D6">
              <w:rPr>
                <w:rStyle w:val="Strong"/>
                <w:b w:val="0"/>
                <w:bCs w:val="0"/>
              </w:rPr>
              <w:t>students</w:t>
            </w:r>
            <w:r w:rsidR="00B04B62">
              <w:rPr>
                <w:rStyle w:val="Strong"/>
                <w:b w:val="0"/>
                <w:bCs w:val="0"/>
              </w:rPr>
              <w:t xml:space="preserve"> </w:t>
            </w:r>
            <w:r w:rsidRPr="00A002D6">
              <w:rPr>
                <w:rStyle w:val="Strong"/>
                <w:b w:val="0"/>
                <w:bCs w:val="0"/>
              </w:rPr>
              <w:t>understand</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learning</w:t>
            </w:r>
            <w:r w:rsidR="00B04B62">
              <w:rPr>
                <w:rStyle w:val="Strong"/>
                <w:b w:val="0"/>
                <w:bCs w:val="0"/>
              </w:rPr>
              <w:t xml:space="preserve"> </w:t>
            </w:r>
            <w:r w:rsidRPr="00A002D6">
              <w:rPr>
                <w:rStyle w:val="Strong"/>
                <w:b w:val="0"/>
                <w:bCs w:val="0"/>
              </w:rPr>
              <w:t>goals.</w:t>
            </w:r>
          </w:p>
          <w:p w14:paraId="5E9C6B92" w14:textId="32BAF6A8" w:rsidR="006407EC" w:rsidRDefault="006407EC" w:rsidP="006407EC">
            <w:pPr>
              <w:rPr>
                <w:rStyle w:val="Strong"/>
                <w:b w:val="0"/>
                <w:bCs w:val="0"/>
              </w:rPr>
            </w:pPr>
            <w:r w:rsidRPr="006A7D9D">
              <w:rPr>
                <w:rStyle w:val="Strong"/>
                <w:b w:val="0"/>
                <w:bCs w:val="0"/>
              </w:rPr>
              <w:t>Learning</w:t>
            </w:r>
            <w:r w:rsidR="00B04B62" w:rsidRPr="006A7D9D">
              <w:rPr>
                <w:rStyle w:val="Strong"/>
                <w:b w:val="0"/>
                <w:bCs w:val="0"/>
              </w:rPr>
              <w:t xml:space="preserve"> </w:t>
            </w:r>
            <w:r w:rsidRPr="006A7D9D">
              <w:rPr>
                <w:rStyle w:val="Strong"/>
                <w:b w:val="0"/>
                <w:bCs w:val="0"/>
              </w:rPr>
              <w:t>intention</w:t>
            </w:r>
          </w:p>
          <w:p w14:paraId="1121B412" w14:textId="77777777" w:rsidR="006A7D9D" w:rsidRPr="006A7D9D" w:rsidRDefault="006A7D9D" w:rsidP="006A7D9D">
            <w:pPr>
              <w:rPr>
                <w:rStyle w:val="Strong"/>
                <w:b w:val="0"/>
                <w:bCs w:val="0"/>
              </w:rPr>
            </w:pPr>
            <w:r w:rsidRPr="006A7D9D">
              <w:rPr>
                <w:rStyle w:val="Strong"/>
                <w:b w:val="0"/>
                <w:bCs w:val="0"/>
              </w:rPr>
              <w:t>Students develop an understanding of:</w:t>
            </w:r>
          </w:p>
          <w:p w14:paraId="31D7ACE9" w14:textId="340CE2D9" w:rsidR="006407EC" w:rsidRPr="00A002D6" w:rsidRDefault="006407EC" w:rsidP="006A7D9D">
            <w:pPr>
              <w:pStyle w:val="ListBullet"/>
              <w:rPr>
                <w:rStyle w:val="Strong"/>
              </w:rPr>
            </w:pPr>
            <w:r w:rsidRPr="00B632EA">
              <w:t>investigat</w:t>
            </w:r>
            <w:r w:rsidR="006A7D9D">
              <w:t>ing</w:t>
            </w:r>
            <w:r w:rsidR="00B04B62" w:rsidRPr="00B632EA">
              <w:t xml:space="preserve"> </w:t>
            </w:r>
            <w:r w:rsidRPr="00B632EA">
              <w:t>sources</w:t>
            </w:r>
            <w:r w:rsidR="00B04B62" w:rsidRPr="00B632EA">
              <w:t xml:space="preserve"> </w:t>
            </w:r>
            <w:r w:rsidRPr="00B632EA">
              <w:t>of</w:t>
            </w:r>
            <w:r w:rsidR="00B04B62" w:rsidRPr="00B632EA">
              <w:t xml:space="preserve"> </w:t>
            </w:r>
            <w:r w:rsidRPr="00B632EA">
              <w:t>evidence</w:t>
            </w:r>
            <w:r w:rsidR="00B04B62" w:rsidRPr="00B632EA">
              <w:t xml:space="preserve"> </w:t>
            </w:r>
            <w:r w:rsidRPr="00B632EA">
              <w:t>from</w:t>
            </w:r>
            <w:r w:rsidR="00B04B62" w:rsidRPr="00B632EA">
              <w:t xml:space="preserve"> </w:t>
            </w:r>
            <w:r w:rsidRPr="00B632EA">
              <w:t>Lake</w:t>
            </w:r>
            <w:r w:rsidR="00B04B62" w:rsidRPr="00B632EA">
              <w:t xml:space="preserve"> </w:t>
            </w:r>
            <w:r w:rsidRPr="00B632EA">
              <w:t>Mungo</w:t>
            </w:r>
            <w:r w:rsidR="00B04B62" w:rsidRPr="00B632EA">
              <w:t xml:space="preserve"> </w:t>
            </w:r>
            <w:r w:rsidRPr="00B632EA">
              <w:t>to</w:t>
            </w:r>
            <w:r w:rsidR="00B04B62" w:rsidRPr="00B632EA">
              <w:t xml:space="preserve"> </w:t>
            </w:r>
            <w:r w:rsidRPr="00B632EA">
              <w:t>understand</w:t>
            </w:r>
            <w:r w:rsidR="00B04B62" w:rsidRPr="00B632EA">
              <w:t xml:space="preserve"> </w:t>
            </w:r>
            <w:r w:rsidRPr="00B632EA">
              <w:t>what</w:t>
            </w:r>
            <w:r w:rsidR="00B04B62" w:rsidRPr="00B632EA">
              <w:t xml:space="preserve"> </w:t>
            </w:r>
            <w:r w:rsidRPr="00B632EA">
              <w:t>they</w:t>
            </w:r>
            <w:r w:rsidR="00B04B62">
              <w:t xml:space="preserve"> </w:t>
            </w:r>
            <w:r w:rsidRPr="00A002D6">
              <w:t>reveal</w:t>
            </w:r>
            <w:r w:rsidR="00B04B62">
              <w:t xml:space="preserve"> </w:t>
            </w:r>
            <w:r w:rsidRPr="00A002D6">
              <w:t>about</w:t>
            </w:r>
            <w:r w:rsidR="00B04B62">
              <w:t xml:space="preserve"> </w:t>
            </w:r>
            <w:r w:rsidRPr="00A002D6">
              <w:t>Aboriginal</w:t>
            </w:r>
            <w:r w:rsidR="00B04B62">
              <w:t xml:space="preserve"> </w:t>
            </w:r>
            <w:r w:rsidR="006A7D9D">
              <w:t>H</w:t>
            </w:r>
            <w:r w:rsidRPr="00A002D6">
              <w:t>istories</w:t>
            </w:r>
            <w:r w:rsidR="00B04B62">
              <w:t xml:space="preserve"> </w:t>
            </w:r>
            <w:r w:rsidRPr="00A002D6">
              <w:t>and</w:t>
            </w:r>
            <w:r w:rsidR="00B04B62">
              <w:t xml:space="preserve"> </w:t>
            </w:r>
            <w:r w:rsidR="00455B85" w:rsidRPr="00A002D6">
              <w:t>C</w:t>
            </w:r>
            <w:r w:rsidRPr="00A002D6">
              <w:t>ultures</w:t>
            </w:r>
            <w:r w:rsidR="00B04B62">
              <w:t xml:space="preserve"> </w:t>
            </w:r>
            <w:r w:rsidRPr="00A002D6">
              <w:t>in</w:t>
            </w:r>
            <w:r w:rsidR="00B04B62">
              <w:t xml:space="preserve"> </w:t>
            </w:r>
            <w:r w:rsidRPr="00A002D6">
              <w:t>the</w:t>
            </w:r>
            <w:r w:rsidR="00B04B62">
              <w:t xml:space="preserve"> </w:t>
            </w:r>
            <w:r w:rsidRPr="00A002D6">
              <w:t>ancient</w:t>
            </w:r>
            <w:r w:rsidR="00B04B62">
              <w:t xml:space="preserve"> </w:t>
            </w:r>
            <w:r w:rsidRPr="00A002D6">
              <w:t>past.</w:t>
            </w:r>
          </w:p>
          <w:p w14:paraId="3A113D90" w14:textId="76DD971C" w:rsidR="006407EC" w:rsidRPr="006A7D9D" w:rsidRDefault="006407EC" w:rsidP="006A7D9D">
            <w:pPr>
              <w:pStyle w:val="ListBullet"/>
              <w:numPr>
                <w:ilvl w:val="0"/>
                <w:numId w:val="0"/>
              </w:numPr>
              <w:rPr>
                <w:rStyle w:val="Strong"/>
                <w:b w:val="0"/>
                <w:bCs w:val="0"/>
              </w:rPr>
            </w:pPr>
            <w:r w:rsidRPr="006A7D9D">
              <w:rPr>
                <w:rStyle w:val="Strong"/>
                <w:b w:val="0"/>
                <w:bCs w:val="0"/>
              </w:rPr>
              <w:t>Success</w:t>
            </w:r>
            <w:r w:rsidR="00B04B62" w:rsidRPr="006A7D9D">
              <w:rPr>
                <w:rStyle w:val="Strong"/>
                <w:b w:val="0"/>
                <w:bCs w:val="0"/>
              </w:rPr>
              <w:t xml:space="preserve"> </w:t>
            </w:r>
            <w:r w:rsidRPr="006A7D9D">
              <w:rPr>
                <w:rStyle w:val="Strong"/>
                <w:b w:val="0"/>
                <w:bCs w:val="0"/>
              </w:rPr>
              <w:t>criteria</w:t>
            </w:r>
          </w:p>
          <w:p w14:paraId="42738BC3" w14:textId="0229376C" w:rsidR="006407EC" w:rsidRPr="00A002D6" w:rsidRDefault="00623AFD" w:rsidP="006A7D9D">
            <w:pPr>
              <w:pStyle w:val="ListBullet"/>
              <w:numPr>
                <w:ilvl w:val="0"/>
                <w:numId w:val="0"/>
              </w:numPr>
              <w:rPr>
                <w:rStyle w:val="Strong"/>
              </w:rPr>
            </w:pPr>
            <w:r>
              <w:rPr>
                <w:szCs w:val="22"/>
              </w:rPr>
              <w:lastRenderedPageBreak/>
              <w:t>I can:</w:t>
            </w:r>
          </w:p>
          <w:p w14:paraId="65C5987F" w14:textId="6A474F5E" w:rsidR="006407EC" w:rsidRPr="00A002D6" w:rsidRDefault="006407EC" w:rsidP="006A7D9D">
            <w:pPr>
              <w:pStyle w:val="ListBullet"/>
            </w:pPr>
            <w:r w:rsidRPr="00A002D6">
              <w:t>identify</w:t>
            </w:r>
            <w:r w:rsidR="00B04B62">
              <w:t xml:space="preserve"> </w:t>
            </w:r>
            <w:r w:rsidRPr="00A002D6">
              <w:t>at</w:t>
            </w:r>
            <w:r w:rsidR="00B04B62">
              <w:t xml:space="preserve"> </w:t>
            </w:r>
            <w:r w:rsidRPr="00A002D6">
              <w:t>least</w:t>
            </w:r>
            <w:r w:rsidR="00B04B62">
              <w:t xml:space="preserve"> </w:t>
            </w:r>
            <w:r w:rsidRPr="00A002D6">
              <w:t>one</w:t>
            </w:r>
            <w:r w:rsidR="00B04B62">
              <w:t xml:space="preserve"> </w:t>
            </w:r>
            <w:r w:rsidRPr="00A002D6">
              <w:t>source</w:t>
            </w:r>
            <w:r w:rsidR="00B04B62">
              <w:t xml:space="preserve"> </w:t>
            </w:r>
            <w:r w:rsidRPr="00A002D6">
              <w:t>of</w:t>
            </w:r>
            <w:r w:rsidR="00B04B62">
              <w:t xml:space="preserve"> </w:t>
            </w:r>
            <w:r w:rsidRPr="00A002D6">
              <w:t>evidence</w:t>
            </w:r>
            <w:r w:rsidR="00B04B62">
              <w:t xml:space="preserve"> </w:t>
            </w:r>
            <w:r w:rsidRPr="00A002D6">
              <w:t>from</w:t>
            </w:r>
            <w:r w:rsidR="00B04B62">
              <w:t xml:space="preserve"> </w:t>
            </w:r>
            <w:r w:rsidRPr="00A002D6">
              <w:t>Lake</w:t>
            </w:r>
            <w:r w:rsidR="00B04B62">
              <w:t xml:space="preserve"> </w:t>
            </w:r>
            <w:r w:rsidRPr="00A002D6">
              <w:t>Mungo</w:t>
            </w:r>
          </w:p>
          <w:p w14:paraId="6878261D" w14:textId="10A77D37" w:rsidR="006407EC" w:rsidRPr="00A002D6" w:rsidRDefault="006407EC" w:rsidP="006A7D9D">
            <w:pPr>
              <w:pStyle w:val="ListBullet"/>
            </w:pPr>
            <w:r w:rsidRPr="00A002D6">
              <w:t>describe</w:t>
            </w:r>
            <w:r w:rsidR="00B04B62">
              <w:t xml:space="preserve"> </w:t>
            </w:r>
            <w:r w:rsidRPr="00A002D6">
              <w:t>what</w:t>
            </w:r>
            <w:r w:rsidR="00B04B62">
              <w:t xml:space="preserve"> </w:t>
            </w:r>
            <w:r w:rsidRPr="00A002D6">
              <w:t>the</w:t>
            </w:r>
            <w:r w:rsidR="00B04B62">
              <w:t xml:space="preserve"> </w:t>
            </w:r>
            <w:r w:rsidRPr="00A002D6">
              <w:t>source</w:t>
            </w:r>
            <w:r w:rsidR="00B04B62">
              <w:t xml:space="preserve"> </w:t>
            </w:r>
            <w:r w:rsidRPr="00A002D6">
              <w:t>shows</w:t>
            </w:r>
            <w:r w:rsidR="00B04B62">
              <w:t xml:space="preserve"> </w:t>
            </w:r>
            <w:r w:rsidRPr="00A002D6">
              <w:t>about</w:t>
            </w:r>
            <w:r w:rsidR="00B04B62">
              <w:t xml:space="preserve"> </w:t>
            </w:r>
            <w:r w:rsidRPr="00A002D6">
              <w:t>Aboriginal</w:t>
            </w:r>
            <w:r w:rsidR="00B04B62">
              <w:t xml:space="preserve"> </w:t>
            </w:r>
            <w:r w:rsidRPr="00A002D6">
              <w:t>life</w:t>
            </w:r>
            <w:r w:rsidR="00B04B62">
              <w:t xml:space="preserve"> </w:t>
            </w:r>
            <w:r w:rsidRPr="00A002D6">
              <w:t>or</w:t>
            </w:r>
            <w:r w:rsidR="00B04B62">
              <w:t xml:space="preserve"> </w:t>
            </w:r>
            <w:r w:rsidR="00455B85" w:rsidRPr="00A002D6">
              <w:t>C</w:t>
            </w:r>
            <w:r w:rsidRPr="00A002D6">
              <w:t>ulture</w:t>
            </w:r>
          </w:p>
          <w:p w14:paraId="645B088A" w14:textId="6D677CCA" w:rsidR="006407EC" w:rsidRPr="00A002D6" w:rsidRDefault="006407EC" w:rsidP="006A7D9D">
            <w:pPr>
              <w:pStyle w:val="ListBullet"/>
            </w:pPr>
            <w:r w:rsidRPr="00A002D6">
              <w:t>explain</w:t>
            </w:r>
            <w:r w:rsidR="00B04B62">
              <w:t xml:space="preserve"> </w:t>
            </w:r>
            <w:r w:rsidRPr="00A002D6">
              <w:t>why</w:t>
            </w:r>
            <w:r w:rsidR="00B04B62">
              <w:t xml:space="preserve"> </w:t>
            </w:r>
            <w:r w:rsidRPr="00A002D6">
              <w:t>this</w:t>
            </w:r>
            <w:r w:rsidR="00B04B62">
              <w:t xml:space="preserve"> </w:t>
            </w:r>
            <w:r w:rsidRPr="00A002D6">
              <w:t>evidence</w:t>
            </w:r>
            <w:r w:rsidR="00B04B62">
              <w:t xml:space="preserve"> </w:t>
            </w:r>
            <w:r w:rsidRPr="00A002D6">
              <w:t>is</w:t>
            </w:r>
            <w:r w:rsidR="00B04B62">
              <w:t xml:space="preserve"> </w:t>
            </w:r>
            <w:r w:rsidRPr="00A002D6">
              <w:t>significant</w:t>
            </w:r>
            <w:r w:rsidR="00B04B62">
              <w:t xml:space="preserve"> </w:t>
            </w:r>
            <w:r w:rsidRPr="00A002D6">
              <w:t>for</w:t>
            </w:r>
            <w:r w:rsidR="00B04B62">
              <w:t xml:space="preserve"> </w:t>
            </w:r>
            <w:r w:rsidRPr="00A002D6">
              <w:t>understanding</w:t>
            </w:r>
            <w:r w:rsidR="00B04B62">
              <w:t xml:space="preserve"> </w:t>
            </w:r>
            <w:r w:rsidRPr="00A002D6">
              <w:t>Aboriginal</w:t>
            </w:r>
            <w:r w:rsidR="00B04B62">
              <w:t xml:space="preserve"> </w:t>
            </w:r>
            <w:r w:rsidR="006A7D9D">
              <w:t>H</w:t>
            </w:r>
            <w:r w:rsidRPr="00A002D6">
              <w:t>istories</w:t>
            </w:r>
            <w:r w:rsidR="006A7D9D">
              <w:t>.</w:t>
            </w:r>
          </w:p>
          <w:p w14:paraId="6AB34E25" w14:textId="1F798669" w:rsidR="00001CEE" w:rsidRPr="00A002D6" w:rsidRDefault="00001CEE" w:rsidP="00CF2033">
            <w:pPr>
              <w:rPr>
                <w:b/>
                <w:bCs/>
              </w:rPr>
            </w:pPr>
            <w:r w:rsidRPr="00A002D6">
              <w:rPr>
                <w:b/>
                <w:bCs/>
              </w:rPr>
              <w:t>Core</w:t>
            </w:r>
            <w:r w:rsidR="00B04B62">
              <w:rPr>
                <w:b/>
                <w:bCs/>
              </w:rPr>
              <w:t xml:space="preserve"> </w:t>
            </w:r>
            <w:r w:rsidRPr="00A002D6">
              <w:rPr>
                <w:b/>
                <w:bCs/>
              </w:rPr>
              <w:t>lesson</w:t>
            </w:r>
          </w:p>
          <w:p w14:paraId="47EA59E6" w14:textId="359E07FC" w:rsidR="003A285B" w:rsidRPr="00A002D6" w:rsidRDefault="000D5781" w:rsidP="00A002D6">
            <w:pPr>
              <w:pStyle w:val="FeatureBox2"/>
            </w:pPr>
            <w:r w:rsidRPr="00A002D6">
              <w:rPr>
                <w:b/>
                <w:bCs/>
              </w:rPr>
              <w:t>Teacher</w:t>
            </w:r>
            <w:r w:rsidR="00B04B62">
              <w:rPr>
                <w:b/>
                <w:bCs/>
              </w:rPr>
              <w:t xml:space="preserve"> </w:t>
            </w:r>
            <w:proofErr w:type="gramStart"/>
            <w:r w:rsidR="00DD36D5" w:rsidRPr="00A002D6">
              <w:rPr>
                <w:b/>
                <w:bCs/>
              </w:rPr>
              <w:t>n</w:t>
            </w:r>
            <w:r w:rsidR="003A285B" w:rsidRPr="00A002D6">
              <w:rPr>
                <w:b/>
                <w:bCs/>
              </w:rPr>
              <w:t>ote</w:t>
            </w:r>
            <w:proofErr w:type="gramEnd"/>
            <w:r w:rsidR="003A285B" w:rsidRPr="00A002D6">
              <w:rPr>
                <w:b/>
                <w:bCs/>
              </w:rPr>
              <w:t>:</w:t>
            </w:r>
            <w:r w:rsidR="00B04B62">
              <w:rPr>
                <w:b/>
                <w:bCs/>
              </w:rPr>
              <w:t xml:space="preserve"> </w:t>
            </w:r>
            <w:r w:rsidR="003A285B" w:rsidRPr="00A002D6">
              <w:t>Aboriginal</w:t>
            </w:r>
            <w:r w:rsidR="00B04B62">
              <w:t xml:space="preserve"> </w:t>
            </w:r>
            <w:r w:rsidR="003A285B" w:rsidRPr="00A002D6">
              <w:t>and/or</w:t>
            </w:r>
            <w:r w:rsidR="00B04B62">
              <w:t xml:space="preserve"> </w:t>
            </w:r>
            <w:r w:rsidR="003A285B" w:rsidRPr="00A002D6">
              <w:t>Torres</w:t>
            </w:r>
            <w:r w:rsidR="00B04B62">
              <w:t xml:space="preserve"> </w:t>
            </w:r>
            <w:r w:rsidR="003A285B" w:rsidRPr="00A002D6">
              <w:t>Strait</w:t>
            </w:r>
            <w:r w:rsidR="00B04B62">
              <w:t xml:space="preserve"> </w:t>
            </w:r>
            <w:r w:rsidR="003A285B" w:rsidRPr="00A002D6">
              <w:t>Islander</w:t>
            </w:r>
            <w:r w:rsidR="00B04B62">
              <w:t xml:space="preserve"> </w:t>
            </w:r>
            <w:r w:rsidR="003A285B" w:rsidRPr="00A002D6">
              <w:t>people</w:t>
            </w:r>
            <w:r w:rsidR="006A7D9D">
              <w:t>s</w:t>
            </w:r>
            <w:r w:rsidR="00B04B62">
              <w:t xml:space="preserve"> </w:t>
            </w:r>
            <w:r w:rsidR="003A285B" w:rsidRPr="00A002D6">
              <w:t>should</w:t>
            </w:r>
            <w:r w:rsidR="00B04B62">
              <w:t xml:space="preserve"> </w:t>
            </w:r>
            <w:r w:rsidR="003A285B" w:rsidRPr="00A002D6">
              <w:t>be</w:t>
            </w:r>
            <w:r w:rsidR="00B04B62">
              <w:t xml:space="preserve"> </w:t>
            </w:r>
            <w:r w:rsidR="003A285B" w:rsidRPr="00A002D6">
              <w:t>aware</w:t>
            </w:r>
            <w:r w:rsidR="00B04B62">
              <w:t xml:space="preserve"> </w:t>
            </w:r>
            <w:r w:rsidR="003A285B" w:rsidRPr="00A002D6">
              <w:t>that</w:t>
            </w:r>
            <w:r w:rsidR="00B04B62">
              <w:t xml:space="preserve"> </w:t>
            </w:r>
            <w:r w:rsidR="003A285B" w:rsidRPr="00A002D6">
              <w:t>links</w:t>
            </w:r>
            <w:r w:rsidR="00B04B62">
              <w:t xml:space="preserve"> </w:t>
            </w:r>
            <w:r w:rsidR="003A285B" w:rsidRPr="00A002D6">
              <w:t>in</w:t>
            </w:r>
            <w:r w:rsidR="00B04B62">
              <w:t xml:space="preserve"> </w:t>
            </w:r>
            <w:r w:rsidR="003A285B" w:rsidRPr="00A002D6">
              <w:t>this</w:t>
            </w:r>
            <w:r w:rsidR="00B04B62">
              <w:t xml:space="preserve"> </w:t>
            </w:r>
            <w:r w:rsidR="006A7D9D">
              <w:t xml:space="preserve">source </w:t>
            </w:r>
            <w:r w:rsidR="003A285B" w:rsidRPr="00A002D6">
              <w:t>may</w:t>
            </w:r>
            <w:r w:rsidR="00B04B62">
              <w:t xml:space="preserve"> </w:t>
            </w:r>
            <w:r w:rsidR="003A285B" w:rsidRPr="00A002D6">
              <w:t>contain</w:t>
            </w:r>
            <w:r w:rsidR="00B04B62">
              <w:t xml:space="preserve"> </w:t>
            </w:r>
            <w:r w:rsidR="003A285B" w:rsidRPr="00A002D6">
              <w:t>images,</w:t>
            </w:r>
            <w:r w:rsidR="00B04B62">
              <w:t xml:space="preserve"> </w:t>
            </w:r>
            <w:r w:rsidR="003A285B" w:rsidRPr="00A002D6">
              <w:t>voices</w:t>
            </w:r>
            <w:r w:rsidR="00B04B62">
              <w:t xml:space="preserve"> </w:t>
            </w:r>
            <w:r w:rsidR="003A285B" w:rsidRPr="00A002D6">
              <w:t>and</w:t>
            </w:r>
            <w:r w:rsidR="00B04B62">
              <w:t xml:space="preserve"> </w:t>
            </w:r>
            <w:r w:rsidR="003A285B" w:rsidRPr="00A002D6">
              <w:t>names</w:t>
            </w:r>
            <w:r w:rsidR="00B04B62">
              <w:t xml:space="preserve"> </w:t>
            </w:r>
            <w:r w:rsidR="003A285B" w:rsidRPr="00A002D6">
              <w:t>of</w:t>
            </w:r>
            <w:r w:rsidR="00B04B62">
              <w:t xml:space="preserve"> </w:t>
            </w:r>
            <w:r w:rsidR="003A285B" w:rsidRPr="00A002D6">
              <w:t>deceased</w:t>
            </w:r>
            <w:r w:rsidR="00B04B62">
              <w:t xml:space="preserve"> </w:t>
            </w:r>
            <w:r w:rsidR="003A285B" w:rsidRPr="00A002D6">
              <w:t>persons.</w:t>
            </w:r>
          </w:p>
          <w:p w14:paraId="0AAE91BB" w14:textId="1F65C142" w:rsidR="0037654F" w:rsidRPr="00A002D6" w:rsidRDefault="0037654F" w:rsidP="0037654F">
            <w:pPr>
              <w:rPr>
                <w:rStyle w:val="Strong"/>
                <w:bCs w:val="0"/>
              </w:rPr>
            </w:pPr>
            <w:r w:rsidRPr="00A002D6">
              <w:t>Students</w:t>
            </w:r>
            <w:r w:rsidR="00B04B62">
              <w:t xml:space="preserve"> </w:t>
            </w:r>
            <w:r w:rsidRPr="00A002D6">
              <w:t>engage</w:t>
            </w:r>
            <w:r w:rsidR="00B04B62">
              <w:t xml:space="preserve"> </w:t>
            </w:r>
            <w:r w:rsidRPr="00A002D6">
              <w:t>in</w:t>
            </w:r>
            <w:r w:rsidR="00B04B62">
              <w:t xml:space="preserve"> </w:t>
            </w:r>
            <w:r w:rsidRPr="00A002D6">
              <w:t>a</w:t>
            </w:r>
            <w:r w:rsidR="00B04B62">
              <w:t xml:space="preserve"> </w:t>
            </w:r>
            <w:r w:rsidRPr="00A002D6">
              <w:t>historical</w:t>
            </w:r>
            <w:r w:rsidR="00B04B62">
              <w:t xml:space="preserve"> </w:t>
            </w:r>
            <w:r w:rsidRPr="00A002D6">
              <w:t>inquiry</w:t>
            </w:r>
            <w:r w:rsidR="00B04B62">
              <w:t xml:space="preserve"> </w:t>
            </w:r>
            <w:r w:rsidRPr="00A002D6">
              <w:t>using</w:t>
            </w:r>
            <w:r w:rsidR="00B04B62">
              <w:t xml:space="preserve"> </w:t>
            </w:r>
            <w:r w:rsidRPr="00A002D6">
              <w:t>the</w:t>
            </w:r>
            <w:r w:rsidR="00B04B62">
              <w:t xml:space="preserve"> </w:t>
            </w:r>
            <w:r w:rsidRPr="00A002D6">
              <w:t>Lake</w:t>
            </w:r>
            <w:r w:rsidR="00B04B62">
              <w:t xml:space="preserve"> </w:t>
            </w:r>
            <w:r w:rsidRPr="00A002D6">
              <w:t>Mungo</w:t>
            </w:r>
            <w:r w:rsidR="00B04B62">
              <w:t xml:space="preserve"> </w:t>
            </w:r>
            <w:r w:rsidRPr="00A002D6">
              <w:t>virtual</w:t>
            </w:r>
            <w:r w:rsidR="00B04B62">
              <w:t xml:space="preserve"> </w:t>
            </w:r>
            <w:r w:rsidRPr="00A002D6">
              <w:t>excursion</w:t>
            </w:r>
            <w:r w:rsidR="00B04B62">
              <w:t xml:space="preserve"> </w:t>
            </w:r>
            <w:r w:rsidRPr="00A002D6">
              <w:t>and</w:t>
            </w:r>
            <w:r w:rsidR="00B04B62">
              <w:t xml:space="preserve"> </w:t>
            </w:r>
            <w:r w:rsidRPr="00A002D6">
              <w:t>video</w:t>
            </w:r>
            <w:r w:rsidR="00B04B62">
              <w:t xml:space="preserve"> </w:t>
            </w:r>
            <w:r w:rsidRPr="00A002D6">
              <w:t>material.</w:t>
            </w:r>
            <w:r w:rsidR="00B04B62">
              <w:t xml:space="preserve"> </w:t>
            </w:r>
            <w:r w:rsidRPr="00A002D6">
              <w:t>The</w:t>
            </w:r>
            <w:r w:rsidR="00B04B62">
              <w:t xml:space="preserve"> </w:t>
            </w:r>
            <w:r w:rsidRPr="00A002D6">
              <w:t>inquiry</w:t>
            </w:r>
            <w:r w:rsidR="00B04B62">
              <w:t xml:space="preserve"> </w:t>
            </w:r>
            <w:r w:rsidRPr="00A002D6">
              <w:t>focuses</w:t>
            </w:r>
            <w:r w:rsidR="00B04B62">
              <w:t xml:space="preserve"> </w:t>
            </w:r>
            <w:r w:rsidRPr="00A002D6">
              <w:t>on</w:t>
            </w:r>
            <w:r w:rsidR="00B04B62">
              <w:t xml:space="preserve"> </w:t>
            </w:r>
            <w:r w:rsidRPr="00A002D6">
              <w:t>identifying</w:t>
            </w:r>
            <w:r w:rsidR="00B04B62">
              <w:t xml:space="preserve"> </w:t>
            </w:r>
            <w:r w:rsidRPr="00A002D6">
              <w:t>and</w:t>
            </w:r>
            <w:r w:rsidR="00B04B62">
              <w:t xml:space="preserve"> </w:t>
            </w:r>
            <w:r w:rsidRPr="00A002D6">
              <w:t>interpreting</w:t>
            </w:r>
            <w:r w:rsidR="00B04B62">
              <w:t xml:space="preserve"> </w:t>
            </w:r>
            <w:r w:rsidRPr="00A002D6">
              <w:t>different</w:t>
            </w:r>
            <w:r w:rsidR="00B04B62">
              <w:t xml:space="preserve"> </w:t>
            </w:r>
            <w:r w:rsidRPr="00A002D6">
              <w:t>sources</w:t>
            </w:r>
            <w:r w:rsidR="00B04B62">
              <w:t xml:space="preserve"> </w:t>
            </w:r>
            <w:r w:rsidRPr="00A002D6">
              <w:t>of</w:t>
            </w:r>
            <w:r w:rsidR="00B04B62">
              <w:t xml:space="preserve"> </w:t>
            </w:r>
            <w:r w:rsidRPr="00A002D6">
              <w:t>evidence</w:t>
            </w:r>
            <w:r w:rsidR="00B04B62">
              <w:t xml:space="preserve"> </w:t>
            </w:r>
            <w:r w:rsidRPr="00A002D6">
              <w:t>that</w:t>
            </w:r>
            <w:r w:rsidR="00B04B62">
              <w:t xml:space="preserve"> </w:t>
            </w:r>
            <w:r w:rsidRPr="00A002D6">
              <w:t>provide</w:t>
            </w:r>
            <w:r w:rsidR="00B04B62">
              <w:t xml:space="preserve"> </w:t>
            </w:r>
            <w:r w:rsidRPr="00A002D6">
              <w:t>information</w:t>
            </w:r>
            <w:r w:rsidR="00B04B62">
              <w:t xml:space="preserve"> </w:t>
            </w:r>
            <w:r w:rsidRPr="00A002D6">
              <w:t>about</w:t>
            </w:r>
            <w:r w:rsidR="00B04B62">
              <w:t xml:space="preserve"> </w:t>
            </w:r>
            <w:r w:rsidRPr="00A002D6">
              <w:t>Aboriginal</w:t>
            </w:r>
            <w:r w:rsidR="00B04B62">
              <w:t xml:space="preserve"> </w:t>
            </w:r>
            <w:r w:rsidR="006A7D9D">
              <w:t>H</w:t>
            </w:r>
            <w:r w:rsidRPr="00A002D6">
              <w:t>istories</w:t>
            </w:r>
            <w:r w:rsidR="00B04B62">
              <w:t xml:space="preserve"> </w:t>
            </w:r>
            <w:r w:rsidRPr="00A002D6">
              <w:t>and</w:t>
            </w:r>
            <w:r w:rsidR="00B04B62">
              <w:t xml:space="preserve"> </w:t>
            </w:r>
            <w:r w:rsidR="00455B85" w:rsidRPr="00A002D6">
              <w:t>C</w:t>
            </w:r>
            <w:r w:rsidRPr="00A002D6">
              <w:t>ultures.</w:t>
            </w:r>
          </w:p>
          <w:p w14:paraId="661976E4" w14:textId="3999E464" w:rsidR="0037654F" w:rsidRPr="006A7D9D" w:rsidRDefault="0037654F" w:rsidP="0037654F">
            <w:pPr>
              <w:rPr>
                <w:szCs w:val="22"/>
              </w:rPr>
            </w:pPr>
            <w:r w:rsidRPr="006A7D9D">
              <w:t>Activity</w:t>
            </w:r>
            <w:r w:rsidR="00B04B62" w:rsidRPr="006A7D9D">
              <w:t xml:space="preserve"> </w:t>
            </w:r>
            <w:r w:rsidRPr="006A7D9D">
              <w:t>5</w:t>
            </w:r>
            <w:r w:rsidR="006A7D9D" w:rsidRPr="006A7D9D">
              <w:t xml:space="preserve"> –</w:t>
            </w:r>
            <w:r w:rsidR="00B04B62" w:rsidRPr="006A7D9D">
              <w:t xml:space="preserve"> </w:t>
            </w:r>
            <w:r w:rsidR="00A30415" w:rsidRPr="006A7D9D">
              <w:rPr>
                <w:szCs w:val="22"/>
              </w:rPr>
              <w:t xml:space="preserve">historical </w:t>
            </w:r>
            <w:r w:rsidR="006A7D9D" w:rsidRPr="006A7D9D">
              <w:rPr>
                <w:szCs w:val="22"/>
              </w:rPr>
              <w:t>i</w:t>
            </w:r>
            <w:r w:rsidRPr="006A7D9D">
              <w:rPr>
                <w:szCs w:val="22"/>
              </w:rPr>
              <w:t>nquiry</w:t>
            </w:r>
            <w:r w:rsidR="00B04B62" w:rsidRPr="006A7D9D">
              <w:rPr>
                <w:szCs w:val="22"/>
              </w:rPr>
              <w:t xml:space="preserve"> </w:t>
            </w:r>
            <w:r w:rsidRPr="006A7D9D">
              <w:rPr>
                <w:szCs w:val="22"/>
              </w:rPr>
              <w:t>–</w:t>
            </w:r>
            <w:r w:rsidR="00B04B62" w:rsidRPr="006A7D9D">
              <w:rPr>
                <w:szCs w:val="22"/>
              </w:rPr>
              <w:t xml:space="preserve"> </w:t>
            </w:r>
            <w:r w:rsidRPr="006A7D9D">
              <w:rPr>
                <w:szCs w:val="22"/>
              </w:rPr>
              <w:t>Lake</w:t>
            </w:r>
            <w:r w:rsidR="00B04B62" w:rsidRPr="006A7D9D">
              <w:rPr>
                <w:szCs w:val="22"/>
              </w:rPr>
              <w:t xml:space="preserve"> </w:t>
            </w:r>
            <w:r w:rsidRPr="006A7D9D">
              <w:rPr>
                <w:szCs w:val="22"/>
              </w:rPr>
              <w:t>Mungo</w:t>
            </w:r>
          </w:p>
          <w:p w14:paraId="79F2FF5D" w14:textId="01EBD0D3" w:rsidR="0037654F" w:rsidRPr="00A002D6" w:rsidRDefault="0037654F" w:rsidP="0037654F">
            <w:r w:rsidRPr="00A002D6">
              <w:t>Access</w:t>
            </w:r>
            <w:r w:rsidR="00B04B62">
              <w:t xml:space="preserve"> </w:t>
            </w:r>
            <w:r w:rsidRPr="00A002D6">
              <w:t>the</w:t>
            </w:r>
            <w:r w:rsidR="00B04B62">
              <w:t xml:space="preserve"> </w:t>
            </w:r>
            <w:hyperlink r:id="rId28" w:history="1">
              <w:r w:rsidRPr="00A002D6">
                <w:rPr>
                  <w:rStyle w:val="Hyperlink"/>
                </w:rPr>
                <w:t>Lake</w:t>
              </w:r>
              <w:r w:rsidR="00B04B62">
                <w:rPr>
                  <w:rStyle w:val="Hyperlink"/>
                </w:rPr>
                <w:t xml:space="preserve"> </w:t>
              </w:r>
              <w:r w:rsidRPr="00A002D6">
                <w:rPr>
                  <w:rStyle w:val="Hyperlink"/>
                </w:rPr>
                <w:t>Mungo</w:t>
              </w:r>
              <w:r w:rsidR="00B04B62">
                <w:rPr>
                  <w:rStyle w:val="Hyperlink"/>
                </w:rPr>
                <w:t xml:space="preserve"> </w:t>
              </w:r>
              <w:r w:rsidRPr="00A002D6">
                <w:rPr>
                  <w:rStyle w:val="Hyperlink"/>
                </w:rPr>
                <w:t>virtual</w:t>
              </w:r>
              <w:r w:rsidR="00B04B62">
                <w:rPr>
                  <w:rStyle w:val="Hyperlink"/>
                </w:rPr>
                <w:t xml:space="preserve"> </w:t>
              </w:r>
              <w:r w:rsidRPr="00A002D6">
                <w:rPr>
                  <w:rStyle w:val="Hyperlink"/>
                </w:rPr>
                <w:t>excursion</w:t>
              </w:r>
            </w:hyperlink>
            <w:r w:rsidR="006A7D9D">
              <w:t>.</w:t>
            </w:r>
          </w:p>
          <w:p w14:paraId="7A3B7A42" w14:textId="733F666F" w:rsidR="0037654F" w:rsidRPr="00A002D6" w:rsidRDefault="0037654F" w:rsidP="0037654F">
            <w:r w:rsidRPr="00A002D6">
              <w:t>Explain</w:t>
            </w:r>
            <w:r w:rsidR="00B04B62">
              <w:t xml:space="preserve"> </w:t>
            </w:r>
            <w:r w:rsidR="008C14C7">
              <w:t xml:space="preserve">to </w:t>
            </w:r>
            <w:r w:rsidRPr="00A002D6">
              <w:t>students</w:t>
            </w:r>
            <w:r w:rsidR="00B04B62">
              <w:t xml:space="preserve"> </w:t>
            </w:r>
            <w:r w:rsidR="008C14C7">
              <w:t xml:space="preserve">that they </w:t>
            </w:r>
            <w:r w:rsidRPr="00A002D6">
              <w:t>will</w:t>
            </w:r>
            <w:r w:rsidR="00B04B62">
              <w:t xml:space="preserve"> </w:t>
            </w:r>
            <w:r w:rsidRPr="00A002D6">
              <w:t>investigate</w:t>
            </w:r>
            <w:r w:rsidR="00B04B62">
              <w:t xml:space="preserve"> </w:t>
            </w:r>
            <w:r w:rsidRPr="00A002D6">
              <w:t>Lake</w:t>
            </w:r>
            <w:r w:rsidR="00B04B62">
              <w:t xml:space="preserve"> </w:t>
            </w:r>
            <w:r w:rsidRPr="00A002D6">
              <w:t>Mungo</w:t>
            </w:r>
            <w:r w:rsidR="00B04B62">
              <w:t xml:space="preserve"> </w:t>
            </w:r>
            <w:r w:rsidRPr="00A002D6">
              <w:t>to</w:t>
            </w:r>
            <w:r w:rsidR="00B04B62">
              <w:t xml:space="preserve"> </w:t>
            </w:r>
            <w:r w:rsidRPr="00A002D6">
              <w:t>identify</w:t>
            </w:r>
            <w:r w:rsidR="00B04B62">
              <w:t xml:space="preserve"> </w:t>
            </w:r>
            <w:r w:rsidRPr="00A002D6">
              <w:t>sources</w:t>
            </w:r>
            <w:r w:rsidR="00B04B62">
              <w:t xml:space="preserve"> </w:t>
            </w:r>
            <w:r w:rsidRPr="00A002D6">
              <w:t>of</w:t>
            </w:r>
            <w:r w:rsidR="00B04B62">
              <w:t xml:space="preserve"> </w:t>
            </w:r>
            <w:r w:rsidRPr="00A002D6">
              <w:t>evidence</w:t>
            </w:r>
            <w:r w:rsidR="00B04B62">
              <w:t xml:space="preserve"> </w:t>
            </w:r>
            <w:r w:rsidRPr="00A002D6">
              <w:t>that</w:t>
            </w:r>
            <w:r w:rsidR="00B04B62">
              <w:t xml:space="preserve"> </w:t>
            </w:r>
            <w:r w:rsidRPr="00A002D6">
              <w:t>reveal</w:t>
            </w:r>
            <w:r w:rsidR="00B04B62">
              <w:t xml:space="preserve"> </w:t>
            </w:r>
            <w:r w:rsidRPr="00A002D6">
              <w:t>Aboriginal</w:t>
            </w:r>
            <w:r w:rsidR="00B04B62">
              <w:t xml:space="preserve"> </w:t>
            </w:r>
            <w:r w:rsidR="006A7D9D">
              <w:t>H</w:t>
            </w:r>
            <w:r w:rsidRPr="00A002D6">
              <w:t>istories</w:t>
            </w:r>
            <w:r w:rsidR="00B04B62">
              <w:t xml:space="preserve"> </w:t>
            </w:r>
            <w:r w:rsidRPr="00A002D6">
              <w:t>and</w:t>
            </w:r>
            <w:r w:rsidR="00B04B62">
              <w:t xml:space="preserve"> </w:t>
            </w:r>
            <w:r w:rsidR="00455B85" w:rsidRPr="00A002D6">
              <w:t>C</w:t>
            </w:r>
            <w:r w:rsidRPr="00A002D6">
              <w:t>ultures</w:t>
            </w:r>
            <w:r w:rsidR="00B04B62">
              <w:t xml:space="preserve"> </w:t>
            </w:r>
            <w:r w:rsidRPr="00A002D6">
              <w:t>in</w:t>
            </w:r>
            <w:r w:rsidR="00B04B62">
              <w:t xml:space="preserve"> </w:t>
            </w:r>
            <w:r w:rsidRPr="00A002D6">
              <w:t>the</w:t>
            </w:r>
            <w:r w:rsidR="00B04B62">
              <w:t xml:space="preserve"> </w:t>
            </w:r>
            <w:r w:rsidRPr="00A002D6">
              <w:t>ancient</w:t>
            </w:r>
            <w:r w:rsidR="00B04B62">
              <w:t xml:space="preserve"> </w:t>
            </w:r>
            <w:r w:rsidRPr="00A002D6">
              <w:t>past.</w:t>
            </w:r>
          </w:p>
          <w:p w14:paraId="56CE3055" w14:textId="0C32C8EE" w:rsidR="0037654F" w:rsidRPr="00A002D6" w:rsidRDefault="0037654F" w:rsidP="0037654F">
            <w:r w:rsidRPr="00A002D6">
              <w:lastRenderedPageBreak/>
              <w:t>Direct</w:t>
            </w:r>
            <w:r w:rsidR="00B04B62">
              <w:t xml:space="preserve"> </w:t>
            </w:r>
            <w:r w:rsidRPr="00A002D6">
              <w:t>students</w:t>
            </w:r>
            <w:r w:rsidR="00B04B62">
              <w:t xml:space="preserve"> </w:t>
            </w:r>
            <w:r w:rsidRPr="00A002D6">
              <w:t>to</w:t>
            </w:r>
            <w:r w:rsidR="00B04B62">
              <w:t xml:space="preserve"> </w:t>
            </w:r>
            <w:r w:rsidRPr="00A002D6">
              <w:t>view</w:t>
            </w:r>
            <w:r w:rsidR="00B04B62">
              <w:t xml:space="preserve"> </w:t>
            </w:r>
            <w:r w:rsidRPr="00A002D6">
              <w:t>selected</w:t>
            </w:r>
            <w:r w:rsidR="00B04B62">
              <w:t xml:space="preserve"> </w:t>
            </w:r>
            <w:r w:rsidRPr="00A002D6">
              <w:t>sections</w:t>
            </w:r>
            <w:r w:rsidR="00B04B62">
              <w:t xml:space="preserve"> </w:t>
            </w:r>
            <w:r w:rsidRPr="00A002D6">
              <w:t>of</w:t>
            </w:r>
            <w:r w:rsidR="00B04B62">
              <w:t xml:space="preserve"> </w:t>
            </w:r>
            <w:r w:rsidRPr="00A002D6">
              <w:t>the</w:t>
            </w:r>
            <w:r w:rsidR="00B04B62">
              <w:t xml:space="preserve"> </w:t>
            </w:r>
            <w:r w:rsidRPr="00A002D6">
              <w:t>virtual</w:t>
            </w:r>
            <w:r w:rsidR="00B04B62">
              <w:t xml:space="preserve"> </w:t>
            </w:r>
            <w:r w:rsidRPr="00A002D6">
              <w:t>excursion.</w:t>
            </w:r>
          </w:p>
          <w:p w14:paraId="3F211E8C" w14:textId="3DB6EC02" w:rsidR="0037654F" w:rsidRPr="00A002D6" w:rsidRDefault="0037654F" w:rsidP="00E835E0">
            <w:r w:rsidRPr="00A002D6">
              <w:t>The</w:t>
            </w:r>
            <w:r w:rsidR="00B04B62">
              <w:t xml:space="preserve"> </w:t>
            </w:r>
            <w:r w:rsidRPr="00A002D6">
              <w:t>historical</w:t>
            </w:r>
            <w:r w:rsidR="00B04B62">
              <w:t xml:space="preserve"> </w:t>
            </w:r>
            <w:r w:rsidRPr="00A002D6">
              <w:t>inquiry</w:t>
            </w:r>
            <w:r w:rsidR="00B04B62">
              <w:t xml:space="preserve"> </w:t>
            </w:r>
            <w:r w:rsidRPr="00A002D6">
              <w:t>scaffold</w:t>
            </w:r>
            <w:r w:rsidR="00B04B62">
              <w:t xml:space="preserve"> </w:t>
            </w:r>
            <w:r w:rsidRPr="00A002D6">
              <w:t>can</w:t>
            </w:r>
            <w:r w:rsidR="00B04B62">
              <w:t xml:space="preserve"> </w:t>
            </w:r>
            <w:r w:rsidRPr="00A002D6">
              <w:t>be</w:t>
            </w:r>
            <w:r w:rsidR="00B04B62">
              <w:t xml:space="preserve"> </w:t>
            </w:r>
            <w:r w:rsidRPr="00A002D6">
              <w:t>found</w:t>
            </w:r>
            <w:r w:rsidR="00B04B62">
              <w:t xml:space="preserve"> </w:t>
            </w:r>
            <w:r w:rsidRPr="00A002D6">
              <w:t>in</w:t>
            </w:r>
            <w:r w:rsidR="00B04B62">
              <w:t xml:space="preserve"> </w:t>
            </w:r>
            <w:r w:rsidRPr="00A002D6">
              <w:t>Appendix</w:t>
            </w:r>
            <w:r w:rsidR="00B04B62">
              <w:t xml:space="preserve"> </w:t>
            </w:r>
            <w:r w:rsidRPr="00A002D6">
              <w:t>3</w:t>
            </w:r>
            <w:r w:rsidR="008C14C7">
              <w:t xml:space="preserve"> (see </w:t>
            </w:r>
            <w:r w:rsidR="008C14C7" w:rsidRPr="00A002D6">
              <w:t>student</w:t>
            </w:r>
            <w:r w:rsidR="008C14C7">
              <w:t xml:space="preserve"> </w:t>
            </w:r>
            <w:r w:rsidR="008C14C7" w:rsidRPr="00A002D6">
              <w:t>resource</w:t>
            </w:r>
            <w:r w:rsidR="008C14C7">
              <w:t xml:space="preserve"> </w:t>
            </w:r>
            <w:r w:rsidR="008C14C7" w:rsidRPr="00A002D6">
              <w:t>pack</w:t>
            </w:r>
            <w:r w:rsidR="008C14C7">
              <w:t>)</w:t>
            </w:r>
            <w:r w:rsidR="00B04B62">
              <w:t xml:space="preserve"> </w:t>
            </w:r>
            <w:r w:rsidRPr="00A002D6">
              <w:t>and</w:t>
            </w:r>
            <w:r w:rsidR="00B04B62">
              <w:t xml:space="preserve"> </w:t>
            </w:r>
            <w:r w:rsidRPr="00A002D6">
              <w:t>used</w:t>
            </w:r>
            <w:r w:rsidR="00B04B62">
              <w:t xml:space="preserve"> </w:t>
            </w:r>
            <w:r w:rsidRPr="00A002D6">
              <w:t>to</w:t>
            </w:r>
            <w:r w:rsidR="00B04B62">
              <w:t xml:space="preserve"> </w:t>
            </w:r>
            <w:r w:rsidRPr="00A002D6">
              <w:t>support</w:t>
            </w:r>
            <w:r w:rsidR="00B04B62">
              <w:t xml:space="preserve"> </w:t>
            </w:r>
            <w:r w:rsidRPr="00A002D6">
              <w:t>this</w:t>
            </w:r>
            <w:r w:rsidR="00B04B62">
              <w:t xml:space="preserve"> </w:t>
            </w:r>
            <w:r w:rsidRPr="00A002D6">
              <w:t>activity.</w:t>
            </w:r>
          </w:p>
          <w:p w14:paraId="749DA963" w14:textId="6249B29F" w:rsidR="0037654F" w:rsidRPr="00A002D6" w:rsidRDefault="0037654F" w:rsidP="0037654F">
            <w:r w:rsidRPr="00A002D6">
              <w:t>Use</w:t>
            </w:r>
            <w:r w:rsidR="00B04B62">
              <w:t xml:space="preserve"> </w:t>
            </w:r>
            <w:r w:rsidRPr="00A002D6">
              <w:t>the</w:t>
            </w:r>
            <w:r w:rsidR="00B04B62">
              <w:t xml:space="preserve"> </w:t>
            </w:r>
            <w:r w:rsidRPr="00A002D6">
              <w:t>following</w:t>
            </w:r>
            <w:r w:rsidR="00B04B62">
              <w:t xml:space="preserve"> </w:t>
            </w:r>
            <w:r w:rsidRPr="00A002D6">
              <w:t>sections</w:t>
            </w:r>
            <w:r w:rsidR="00B04B62">
              <w:t xml:space="preserve"> </w:t>
            </w:r>
            <w:r w:rsidRPr="00A002D6">
              <w:t>to</w:t>
            </w:r>
            <w:r w:rsidR="00B04B62">
              <w:t xml:space="preserve"> </w:t>
            </w:r>
            <w:r w:rsidRPr="00A002D6">
              <w:t>support</w:t>
            </w:r>
            <w:r w:rsidR="00B04B62">
              <w:t xml:space="preserve"> </w:t>
            </w:r>
            <w:r w:rsidRPr="00A002D6">
              <w:t>the</w:t>
            </w:r>
            <w:r w:rsidR="00B04B62">
              <w:t xml:space="preserve"> </w:t>
            </w:r>
            <w:r w:rsidRPr="00A002D6">
              <w:t>inquiry</w:t>
            </w:r>
            <w:r w:rsidR="006A7D9D">
              <w:t>.</w:t>
            </w:r>
          </w:p>
          <w:p w14:paraId="5F783492" w14:textId="19EDCE22" w:rsidR="0037654F" w:rsidRPr="00A002D6" w:rsidRDefault="009E14AF" w:rsidP="00BD124B">
            <w:pPr>
              <w:pStyle w:val="ListBullet"/>
            </w:pPr>
            <w:r>
              <w:t>Mungo Lady</w:t>
            </w:r>
            <w:r w:rsidR="00B04B62">
              <w:t xml:space="preserve"> </w:t>
            </w:r>
            <w:r w:rsidR="0037654F" w:rsidRPr="00A002D6">
              <w:t>and</w:t>
            </w:r>
            <w:r w:rsidR="00B04B62">
              <w:t xml:space="preserve"> </w:t>
            </w:r>
            <w:r w:rsidR="0037654F" w:rsidRPr="00A002D6">
              <w:t>Mungo</w:t>
            </w:r>
            <w:r w:rsidR="00B04B62">
              <w:t xml:space="preserve"> </w:t>
            </w:r>
            <w:r w:rsidR="0037654F" w:rsidRPr="00A002D6">
              <w:t>Man</w:t>
            </w:r>
            <w:r w:rsidR="00B04B62">
              <w:t xml:space="preserve"> </w:t>
            </w:r>
            <w:r w:rsidR="0037654F" w:rsidRPr="00A002D6">
              <w:t>and</w:t>
            </w:r>
            <w:r w:rsidR="00B04B62">
              <w:t xml:space="preserve"> </w:t>
            </w:r>
            <w:r w:rsidR="71D585EC" w:rsidRPr="00A002D6">
              <w:t>b</w:t>
            </w:r>
            <w:r w:rsidR="0037654F" w:rsidRPr="00A002D6">
              <w:t>urial</w:t>
            </w:r>
            <w:r w:rsidR="00B04B62">
              <w:t xml:space="preserve"> </w:t>
            </w:r>
            <w:r w:rsidR="0037654F" w:rsidRPr="00A002D6">
              <w:t>customs:</w:t>
            </w:r>
          </w:p>
          <w:p w14:paraId="2185BDC0" w14:textId="4056792B" w:rsidR="0037654F" w:rsidRPr="00A002D6" w:rsidRDefault="0037654F" w:rsidP="00AC7F48">
            <w:pPr>
              <w:pStyle w:val="ListBullet2"/>
            </w:pPr>
            <w:r w:rsidRPr="00A002D6">
              <w:t>Focus</w:t>
            </w:r>
            <w:r w:rsidR="00B04B62">
              <w:t xml:space="preserve"> </w:t>
            </w:r>
            <w:r w:rsidRPr="00A002D6">
              <w:t>on</w:t>
            </w:r>
            <w:r w:rsidR="00B04B62">
              <w:t xml:space="preserve"> </w:t>
            </w:r>
            <w:r w:rsidRPr="00A002D6">
              <w:t>evidence</w:t>
            </w:r>
            <w:r w:rsidR="00B04B62">
              <w:t xml:space="preserve"> </w:t>
            </w:r>
            <w:r w:rsidRPr="00A002D6">
              <w:t>from</w:t>
            </w:r>
            <w:r w:rsidR="00B04B62">
              <w:t xml:space="preserve"> </w:t>
            </w:r>
            <w:r w:rsidRPr="00A002D6">
              <w:t>human</w:t>
            </w:r>
            <w:r w:rsidR="00B04B62">
              <w:t xml:space="preserve"> </w:t>
            </w:r>
            <w:r w:rsidRPr="00A002D6">
              <w:t>remains</w:t>
            </w:r>
            <w:r w:rsidR="00B04B62">
              <w:t xml:space="preserve"> </w:t>
            </w:r>
            <w:r w:rsidRPr="00A002D6">
              <w:t>and</w:t>
            </w:r>
            <w:r w:rsidR="00B04B62">
              <w:t xml:space="preserve"> </w:t>
            </w:r>
            <w:r w:rsidRPr="00A002D6">
              <w:t>burial</w:t>
            </w:r>
            <w:r w:rsidR="00B04B62">
              <w:t xml:space="preserve"> </w:t>
            </w:r>
            <w:r w:rsidRPr="00A002D6">
              <w:t>practices,</w:t>
            </w:r>
            <w:r w:rsidR="00B04B62">
              <w:t xml:space="preserve"> </w:t>
            </w:r>
            <w:r w:rsidRPr="00A002D6">
              <w:t>including</w:t>
            </w:r>
            <w:r w:rsidR="00B04B62">
              <w:t xml:space="preserve"> </w:t>
            </w:r>
            <w:r w:rsidRPr="00A002D6">
              <w:t>cremation,</w:t>
            </w:r>
            <w:r w:rsidR="00B04B62">
              <w:t xml:space="preserve"> </w:t>
            </w:r>
            <w:r w:rsidRPr="00A002D6">
              <w:t>ceremonial</w:t>
            </w:r>
            <w:r w:rsidR="00B04B62">
              <w:t xml:space="preserve"> </w:t>
            </w:r>
            <w:r w:rsidRPr="00A002D6">
              <w:t>burial</w:t>
            </w:r>
            <w:r w:rsidR="00B04B62">
              <w:t xml:space="preserve"> </w:t>
            </w:r>
            <w:r w:rsidRPr="00A002D6">
              <w:t>and</w:t>
            </w:r>
            <w:r w:rsidR="00B04B62">
              <w:t xml:space="preserve"> </w:t>
            </w:r>
            <w:r w:rsidRPr="00A002D6">
              <w:t>the</w:t>
            </w:r>
            <w:r w:rsidR="00B04B62">
              <w:t xml:space="preserve"> </w:t>
            </w:r>
            <w:r w:rsidRPr="00A002D6">
              <w:t>use</w:t>
            </w:r>
            <w:r w:rsidR="00B04B62">
              <w:t xml:space="preserve"> </w:t>
            </w:r>
            <w:r w:rsidRPr="00A002D6">
              <w:t>of</w:t>
            </w:r>
            <w:r w:rsidR="00B04B62">
              <w:t xml:space="preserve"> </w:t>
            </w:r>
            <w:r w:rsidRPr="00A002D6">
              <w:t>ochre,</w:t>
            </w:r>
            <w:r w:rsidR="00B04B62">
              <w:t xml:space="preserve"> </w:t>
            </w:r>
            <w:r w:rsidRPr="00A002D6">
              <w:t>to</w:t>
            </w:r>
            <w:r w:rsidR="00B04B62">
              <w:t xml:space="preserve"> </w:t>
            </w:r>
            <w:r w:rsidRPr="00A002D6">
              <w:t>identify</w:t>
            </w:r>
            <w:r w:rsidR="00B04B62">
              <w:t xml:space="preserve"> </w:t>
            </w:r>
            <w:r w:rsidRPr="00A002D6">
              <w:t>what</w:t>
            </w:r>
            <w:r w:rsidR="00B04B62">
              <w:t xml:space="preserve"> </w:t>
            </w:r>
            <w:r w:rsidRPr="00A002D6">
              <w:t>this</w:t>
            </w:r>
            <w:r w:rsidR="00B04B62">
              <w:t xml:space="preserve"> </w:t>
            </w:r>
            <w:r w:rsidRPr="00A002D6">
              <w:t>evidence</w:t>
            </w:r>
            <w:r w:rsidR="00B04B62">
              <w:t xml:space="preserve"> </w:t>
            </w:r>
            <w:r w:rsidRPr="00A002D6">
              <w:t>reveals</w:t>
            </w:r>
            <w:r w:rsidR="00B04B62">
              <w:t xml:space="preserve"> </w:t>
            </w:r>
            <w:r w:rsidRPr="00A002D6">
              <w:t>about</w:t>
            </w:r>
            <w:r w:rsidR="00B04B62">
              <w:t xml:space="preserve"> </w:t>
            </w:r>
            <w:r w:rsidRPr="00A002D6">
              <w:t>Aboriginal</w:t>
            </w:r>
            <w:r w:rsidR="00B04B62">
              <w:t xml:space="preserve"> </w:t>
            </w:r>
            <w:r w:rsidRPr="00A002D6">
              <w:t>beliefs</w:t>
            </w:r>
            <w:r w:rsidR="00B04B62">
              <w:t xml:space="preserve"> </w:t>
            </w:r>
            <w:r w:rsidRPr="00A002D6">
              <w:t>and</w:t>
            </w:r>
            <w:r w:rsidR="00B04B62">
              <w:t xml:space="preserve"> </w:t>
            </w:r>
            <w:r w:rsidR="00B2048E">
              <w:t>C</w:t>
            </w:r>
            <w:r w:rsidRPr="00A002D6">
              <w:t>ultural</w:t>
            </w:r>
            <w:r w:rsidR="00B04B62">
              <w:t xml:space="preserve"> </w:t>
            </w:r>
            <w:r w:rsidRPr="00A002D6">
              <w:t>practices.</w:t>
            </w:r>
          </w:p>
          <w:p w14:paraId="22CD3A21" w14:textId="06B4341F" w:rsidR="0037654F" w:rsidRPr="00A002D6" w:rsidRDefault="0037654F" w:rsidP="00BD124B">
            <w:pPr>
              <w:pStyle w:val="ListBullet"/>
            </w:pPr>
            <w:r w:rsidRPr="00A002D6">
              <w:t>Ancient</w:t>
            </w:r>
            <w:r w:rsidR="00B04B62">
              <w:t xml:space="preserve"> </w:t>
            </w:r>
            <w:r w:rsidRPr="00A002D6">
              <w:t>people</w:t>
            </w:r>
            <w:r w:rsidR="00B2048E">
              <w:t>:</w:t>
            </w:r>
          </w:p>
          <w:p w14:paraId="363BD37D" w14:textId="3F1BBD4D" w:rsidR="0037654F" w:rsidRPr="00A002D6" w:rsidRDefault="0037654F" w:rsidP="005B7CDB">
            <w:pPr>
              <w:pStyle w:val="ListBullet2"/>
            </w:pPr>
            <w:r w:rsidRPr="00A002D6">
              <w:t>Focus</w:t>
            </w:r>
            <w:r w:rsidR="00B04B62">
              <w:t xml:space="preserve"> </w:t>
            </w:r>
            <w:r w:rsidRPr="00A002D6">
              <w:t>on</w:t>
            </w:r>
            <w:r w:rsidR="00B04B62">
              <w:t xml:space="preserve"> </w:t>
            </w:r>
            <w:r w:rsidRPr="00A002D6">
              <w:t>artefacts</w:t>
            </w:r>
            <w:r w:rsidR="00B04B62">
              <w:t xml:space="preserve"> </w:t>
            </w:r>
            <w:r w:rsidRPr="00A002D6">
              <w:t>and</w:t>
            </w:r>
            <w:r w:rsidR="00B04B62">
              <w:t xml:space="preserve"> </w:t>
            </w:r>
            <w:r w:rsidRPr="00A002D6">
              <w:t>evidence</w:t>
            </w:r>
            <w:r w:rsidR="00B2048E">
              <w:t>,</w:t>
            </w:r>
            <w:r w:rsidR="00B04B62">
              <w:t xml:space="preserve"> </w:t>
            </w:r>
            <w:r w:rsidRPr="00A002D6">
              <w:t>such</w:t>
            </w:r>
            <w:r w:rsidR="00B04B62">
              <w:t xml:space="preserve"> </w:t>
            </w:r>
            <w:r w:rsidRPr="00A002D6">
              <w:t>as</w:t>
            </w:r>
            <w:r w:rsidR="00B04B62">
              <w:t xml:space="preserve"> </w:t>
            </w:r>
            <w:r w:rsidRPr="00A002D6">
              <w:t>stone</w:t>
            </w:r>
            <w:r w:rsidR="00B04B62">
              <w:t xml:space="preserve"> </w:t>
            </w:r>
            <w:r w:rsidRPr="00A002D6">
              <w:t>tools,</w:t>
            </w:r>
            <w:r w:rsidR="00B04B62">
              <w:t xml:space="preserve"> </w:t>
            </w:r>
            <w:r w:rsidRPr="00A002D6">
              <w:t>food</w:t>
            </w:r>
            <w:r w:rsidR="00B04B62">
              <w:t xml:space="preserve"> </w:t>
            </w:r>
            <w:r w:rsidRPr="00A002D6">
              <w:t>remains,</w:t>
            </w:r>
            <w:r w:rsidR="00B04B62">
              <w:t xml:space="preserve"> </w:t>
            </w:r>
            <w:r w:rsidRPr="00A002D6">
              <w:t>trade</w:t>
            </w:r>
            <w:r w:rsidR="00B04B62">
              <w:t xml:space="preserve"> </w:t>
            </w:r>
            <w:r w:rsidRPr="00A002D6">
              <w:t>materials</w:t>
            </w:r>
            <w:r w:rsidR="00B04B62">
              <w:t xml:space="preserve"> </w:t>
            </w:r>
            <w:r w:rsidRPr="00A002D6">
              <w:t>and</w:t>
            </w:r>
            <w:r w:rsidR="00B04B62">
              <w:t xml:space="preserve"> </w:t>
            </w:r>
            <w:r w:rsidRPr="00A002D6">
              <w:t>fossilised</w:t>
            </w:r>
            <w:r w:rsidR="00B04B62">
              <w:t xml:space="preserve"> </w:t>
            </w:r>
            <w:r w:rsidRPr="00A002D6">
              <w:t>footprints</w:t>
            </w:r>
            <w:r w:rsidR="00B2048E">
              <w:t>,</w:t>
            </w:r>
            <w:r w:rsidR="00B04B62">
              <w:t xml:space="preserve"> </w:t>
            </w:r>
            <w:r w:rsidRPr="00A002D6">
              <w:t>to</w:t>
            </w:r>
            <w:r w:rsidR="00B04B62">
              <w:t xml:space="preserve"> </w:t>
            </w:r>
            <w:r w:rsidRPr="00A002D6">
              <w:t>identify</w:t>
            </w:r>
            <w:r w:rsidR="00B04B62">
              <w:t xml:space="preserve"> </w:t>
            </w:r>
            <w:r w:rsidRPr="00A002D6">
              <w:t>what</w:t>
            </w:r>
            <w:r w:rsidR="00B04B62">
              <w:t xml:space="preserve"> </w:t>
            </w:r>
            <w:r w:rsidRPr="00A002D6">
              <w:t>this</w:t>
            </w:r>
            <w:r w:rsidR="00B04B62">
              <w:t xml:space="preserve"> </w:t>
            </w:r>
            <w:r w:rsidRPr="00A002D6">
              <w:t>evidence</w:t>
            </w:r>
            <w:r w:rsidR="00B04B62">
              <w:t xml:space="preserve"> </w:t>
            </w:r>
            <w:r w:rsidRPr="00A002D6">
              <w:t>shows</w:t>
            </w:r>
            <w:r w:rsidR="00B04B62">
              <w:t xml:space="preserve"> </w:t>
            </w:r>
            <w:r w:rsidRPr="00A002D6">
              <w:t>about</w:t>
            </w:r>
            <w:r w:rsidR="00B04B62">
              <w:t xml:space="preserve"> </w:t>
            </w:r>
            <w:r w:rsidRPr="00A002D6">
              <w:t>daily</w:t>
            </w:r>
            <w:r w:rsidR="00B04B62">
              <w:t xml:space="preserve"> </w:t>
            </w:r>
            <w:r w:rsidRPr="00A002D6">
              <w:t>life,</w:t>
            </w:r>
            <w:r w:rsidR="00B04B62">
              <w:t xml:space="preserve"> </w:t>
            </w:r>
            <w:r w:rsidRPr="00A002D6">
              <w:t>movement</w:t>
            </w:r>
            <w:r w:rsidR="00B04B62">
              <w:t xml:space="preserve"> </w:t>
            </w:r>
            <w:r w:rsidRPr="00A002D6">
              <w:t>and</w:t>
            </w:r>
            <w:r w:rsidR="00B04B62">
              <w:t xml:space="preserve"> </w:t>
            </w:r>
            <w:r w:rsidRPr="00A002D6">
              <w:t>resource</w:t>
            </w:r>
            <w:r w:rsidR="00B04B62">
              <w:t xml:space="preserve"> </w:t>
            </w:r>
            <w:r w:rsidRPr="00A002D6">
              <w:t>use.</w:t>
            </w:r>
          </w:p>
          <w:p w14:paraId="18497C4C" w14:textId="507346AE" w:rsidR="005874C4" w:rsidRPr="00A002D6" w:rsidRDefault="005874C4" w:rsidP="000D5781">
            <w:r w:rsidRPr="00A002D6">
              <w:t>After</w:t>
            </w:r>
            <w:r w:rsidR="00B04B62">
              <w:t xml:space="preserve"> </w:t>
            </w:r>
            <w:r w:rsidRPr="00A002D6">
              <w:t>students</w:t>
            </w:r>
            <w:r w:rsidR="00B04B62">
              <w:t xml:space="preserve"> </w:t>
            </w:r>
            <w:r w:rsidRPr="00A002D6">
              <w:t>have</w:t>
            </w:r>
            <w:r w:rsidR="00B04B62">
              <w:t xml:space="preserve"> </w:t>
            </w:r>
            <w:r w:rsidRPr="00A002D6">
              <w:t>explored</w:t>
            </w:r>
            <w:r w:rsidR="00B04B62">
              <w:t xml:space="preserve"> </w:t>
            </w:r>
            <w:r w:rsidRPr="00A002D6">
              <w:t>the</w:t>
            </w:r>
            <w:r w:rsidR="00B04B62">
              <w:t xml:space="preserve"> </w:t>
            </w:r>
            <w:r w:rsidR="133869C1" w:rsidRPr="00A002D6">
              <w:t>2</w:t>
            </w:r>
            <w:r w:rsidR="00B04B62">
              <w:t xml:space="preserve"> </w:t>
            </w:r>
            <w:r w:rsidRPr="00A002D6">
              <w:t>sections,</w:t>
            </w:r>
            <w:r w:rsidR="00B04B62">
              <w:t xml:space="preserve"> </w:t>
            </w:r>
            <w:r w:rsidRPr="00A002D6">
              <w:t>check</w:t>
            </w:r>
            <w:r w:rsidR="00B04B62">
              <w:t xml:space="preserve"> </w:t>
            </w:r>
            <w:r w:rsidRPr="00A002D6">
              <w:t>for</w:t>
            </w:r>
            <w:r w:rsidR="00B04B62">
              <w:t xml:space="preserve"> </w:t>
            </w:r>
            <w:r w:rsidRPr="00A002D6">
              <w:t>understanding</w:t>
            </w:r>
            <w:r w:rsidR="00B04B62">
              <w:t xml:space="preserve"> </w:t>
            </w:r>
            <w:r w:rsidRPr="00A002D6">
              <w:t>and</w:t>
            </w:r>
            <w:r w:rsidR="00B04B62">
              <w:t xml:space="preserve"> </w:t>
            </w:r>
            <w:r w:rsidRPr="00A002D6">
              <w:t>link</w:t>
            </w:r>
            <w:r w:rsidR="00B04B62">
              <w:t xml:space="preserve"> </w:t>
            </w:r>
            <w:r w:rsidRPr="00A002D6">
              <w:t>to</w:t>
            </w:r>
            <w:r w:rsidR="00B04B62">
              <w:t xml:space="preserve"> </w:t>
            </w:r>
            <w:r w:rsidRPr="00A002D6">
              <w:t>prior</w:t>
            </w:r>
            <w:r w:rsidR="00B04B62">
              <w:t xml:space="preserve"> </w:t>
            </w:r>
            <w:r w:rsidRPr="00A002D6">
              <w:t>learning</w:t>
            </w:r>
            <w:r w:rsidR="00B2048E">
              <w:t>.</w:t>
            </w:r>
          </w:p>
          <w:p w14:paraId="5632379D" w14:textId="0641963A" w:rsidR="005874C4" w:rsidRPr="00A002D6" w:rsidRDefault="009344E3" w:rsidP="00AA18DA">
            <w:pPr>
              <w:pStyle w:val="FeatureBox3"/>
              <w:rPr>
                <w:b/>
                <w:bCs/>
              </w:rPr>
            </w:pPr>
            <w:r>
              <w:rPr>
                <w:b/>
                <w:bCs/>
              </w:rPr>
              <w:t xml:space="preserve">Teacher </w:t>
            </w:r>
            <w:proofErr w:type="gramStart"/>
            <w:r>
              <w:rPr>
                <w:b/>
                <w:bCs/>
              </w:rPr>
              <w:t>think</w:t>
            </w:r>
            <w:proofErr w:type="gramEnd"/>
            <w:r>
              <w:rPr>
                <w:b/>
                <w:bCs/>
              </w:rPr>
              <w:t>-aloud</w:t>
            </w:r>
            <w:r w:rsidR="00373A4B">
              <w:rPr>
                <w:b/>
                <w:bCs/>
              </w:rPr>
              <w:t>:</w:t>
            </w:r>
          </w:p>
          <w:p w14:paraId="20249ED8" w14:textId="77777777" w:rsidR="00B2048E" w:rsidRDefault="005874C4">
            <w:pPr>
              <w:pStyle w:val="FeatureBox3"/>
              <w:numPr>
                <w:ilvl w:val="0"/>
                <w:numId w:val="43"/>
              </w:numPr>
              <w:ind w:left="544" w:hanging="544"/>
            </w:pPr>
            <w:r w:rsidRPr="00A002D6">
              <w:lastRenderedPageBreak/>
              <w:t>Earlier</w:t>
            </w:r>
            <w:r w:rsidR="002F3B1A">
              <w:t>,</w:t>
            </w:r>
            <w:r w:rsidR="00B04B62">
              <w:t xml:space="preserve"> </w:t>
            </w:r>
            <w:r w:rsidRPr="00A002D6">
              <w:t>we</w:t>
            </w:r>
            <w:r w:rsidR="00B04B62">
              <w:t xml:space="preserve"> </w:t>
            </w:r>
            <w:r w:rsidRPr="00A002D6">
              <w:t>learned</w:t>
            </w:r>
            <w:r w:rsidR="00B04B62">
              <w:t xml:space="preserve"> </w:t>
            </w:r>
            <w:r w:rsidRPr="00A002D6">
              <w:t>that</w:t>
            </w:r>
            <w:r w:rsidR="00B04B62">
              <w:t xml:space="preserve"> </w:t>
            </w:r>
            <w:r w:rsidRPr="00A002D6">
              <w:t>modern</w:t>
            </w:r>
            <w:r w:rsidR="00B04B62">
              <w:t xml:space="preserve"> </w:t>
            </w:r>
            <w:r w:rsidRPr="00A002D6">
              <w:t>humans</w:t>
            </w:r>
            <w:r w:rsidR="00B04B62">
              <w:t xml:space="preserve"> </w:t>
            </w:r>
            <w:r w:rsidRPr="00A002D6">
              <w:t>first</w:t>
            </w:r>
            <w:r w:rsidR="00B04B62">
              <w:t xml:space="preserve"> </w:t>
            </w:r>
            <w:r w:rsidRPr="00A002D6">
              <w:t>lived</w:t>
            </w:r>
            <w:r w:rsidR="00B04B62">
              <w:t xml:space="preserve"> </w:t>
            </w:r>
            <w:r w:rsidRPr="00A002D6">
              <w:t>in</w:t>
            </w:r>
            <w:r w:rsidR="00B04B62">
              <w:t xml:space="preserve"> </w:t>
            </w:r>
            <w:r w:rsidRPr="00A002D6">
              <w:t>Africa</w:t>
            </w:r>
            <w:r w:rsidR="00B04B62">
              <w:t xml:space="preserve"> </w:t>
            </w:r>
            <w:r w:rsidRPr="00A002D6">
              <w:t>and</w:t>
            </w:r>
            <w:r w:rsidR="00B04B62">
              <w:t xml:space="preserve"> </w:t>
            </w:r>
            <w:r w:rsidRPr="00A002D6">
              <w:t>later</w:t>
            </w:r>
            <w:r w:rsidR="00B04B62">
              <w:t xml:space="preserve"> </w:t>
            </w:r>
            <w:r w:rsidRPr="00A002D6">
              <w:t>migrated</w:t>
            </w:r>
            <w:r w:rsidR="00B04B62">
              <w:t xml:space="preserve"> </w:t>
            </w:r>
            <w:r w:rsidRPr="00A002D6">
              <w:t>to</w:t>
            </w:r>
            <w:r w:rsidR="00B04B62">
              <w:t xml:space="preserve"> </w:t>
            </w:r>
            <w:r w:rsidRPr="00A002D6">
              <w:t>Australia.</w:t>
            </w:r>
            <w:r w:rsidR="00B04B62">
              <w:t xml:space="preserve"> </w:t>
            </w:r>
            <w:r w:rsidRPr="00A002D6">
              <w:t>Now</w:t>
            </w:r>
            <w:r w:rsidR="00B04B62">
              <w:t xml:space="preserve"> </w:t>
            </w:r>
            <w:r w:rsidRPr="00A002D6">
              <w:t>that</w:t>
            </w:r>
            <w:r w:rsidR="00B04B62">
              <w:t xml:space="preserve"> </w:t>
            </w:r>
            <w:r w:rsidRPr="00A002D6">
              <w:t>we</w:t>
            </w:r>
            <w:r w:rsidR="00B04B62">
              <w:t xml:space="preserve"> </w:t>
            </w:r>
            <w:r w:rsidRPr="00A002D6">
              <w:t>have</w:t>
            </w:r>
            <w:r w:rsidR="00B04B62">
              <w:t xml:space="preserve"> </w:t>
            </w:r>
            <w:r w:rsidRPr="00A002D6">
              <w:t>seen</w:t>
            </w:r>
            <w:r w:rsidR="00B04B62">
              <w:t xml:space="preserve"> </w:t>
            </w:r>
            <w:r w:rsidRPr="00A002D6">
              <w:t>the</w:t>
            </w:r>
            <w:r w:rsidR="00B04B62">
              <w:t xml:space="preserve"> </w:t>
            </w:r>
            <w:r w:rsidRPr="00A002D6">
              <w:t>evidence</w:t>
            </w:r>
            <w:r w:rsidR="00B04B62">
              <w:t xml:space="preserve"> </w:t>
            </w:r>
            <w:r w:rsidRPr="00A002D6">
              <w:t>from</w:t>
            </w:r>
            <w:r w:rsidR="00B04B62">
              <w:t xml:space="preserve"> </w:t>
            </w:r>
            <w:r w:rsidRPr="00A002D6">
              <w:t>Lake</w:t>
            </w:r>
            <w:r w:rsidR="00B04B62">
              <w:t xml:space="preserve"> </w:t>
            </w:r>
            <w:r w:rsidRPr="00A002D6">
              <w:t>Mungo,</w:t>
            </w:r>
            <w:r w:rsidR="00B04B62">
              <w:t xml:space="preserve"> </w:t>
            </w:r>
            <w:r w:rsidRPr="00A002D6">
              <w:t>we</w:t>
            </w:r>
            <w:r w:rsidR="00B04B62">
              <w:t xml:space="preserve"> </w:t>
            </w:r>
            <w:r w:rsidRPr="00A002D6">
              <w:t>can</w:t>
            </w:r>
            <w:r w:rsidR="00B04B62">
              <w:t xml:space="preserve"> </w:t>
            </w:r>
            <w:r w:rsidRPr="00A002D6">
              <w:t>use</w:t>
            </w:r>
            <w:r w:rsidR="00B04B62">
              <w:t xml:space="preserve"> </w:t>
            </w:r>
            <w:r w:rsidRPr="00A002D6">
              <w:t>it</w:t>
            </w:r>
            <w:r w:rsidR="00B04B62">
              <w:t xml:space="preserve"> </w:t>
            </w:r>
            <w:r w:rsidRPr="00A002D6">
              <w:t>to</w:t>
            </w:r>
            <w:r w:rsidR="00B04B62">
              <w:t xml:space="preserve"> </w:t>
            </w:r>
            <w:r w:rsidRPr="00A002D6">
              <w:t>understand</w:t>
            </w:r>
            <w:r w:rsidR="00B04B62">
              <w:t xml:space="preserve"> </w:t>
            </w:r>
            <w:r w:rsidRPr="00A002D6">
              <w:t>what</w:t>
            </w:r>
            <w:r w:rsidR="00B04B62">
              <w:t xml:space="preserve"> </w:t>
            </w:r>
            <w:r w:rsidRPr="00A002D6">
              <w:t>happened</w:t>
            </w:r>
            <w:r w:rsidR="00B04B62">
              <w:t xml:space="preserve"> </w:t>
            </w:r>
            <w:r w:rsidRPr="00A002D6">
              <w:t>after</w:t>
            </w:r>
            <w:r w:rsidR="00B04B62">
              <w:t xml:space="preserve"> </w:t>
            </w:r>
            <w:r w:rsidRPr="00A002D6">
              <w:t>that</w:t>
            </w:r>
            <w:r w:rsidR="00B04B62">
              <w:t xml:space="preserve"> </w:t>
            </w:r>
            <w:r w:rsidRPr="00A002D6">
              <w:t>migration</w:t>
            </w:r>
            <w:r w:rsidR="00B2048E">
              <w:t>.</w:t>
            </w:r>
          </w:p>
          <w:p w14:paraId="414750C4" w14:textId="03C10D37" w:rsidR="005874C4" w:rsidRPr="00B2048E" w:rsidRDefault="005874C4" w:rsidP="00B2048E">
            <w:r w:rsidRPr="00B2048E">
              <w:t>Check</w:t>
            </w:r>
            <w:r w:rsidR="00B04B62" w:rsidRPr="00B2048E">
              <w:t xml:space="preserve"> </w:t>
            </w:r>
            <w:r w:rsidRPr="00B2048E">
              <w:t>for</w:t>
            </w:r>
            <w:r w:rsidR="00B04B62" w:rsidRPr="00B2048E">
              <w:t xml:space="preserve"> </w:t>
            </w:r>
            <w:r w:rsidRPr="00B2048E">
              <w:t>understanding</w:t>
            </w:r>
            <w:r w:rsidR="00B04B62" w:rsidRPr="00B2048E">
              <w:t xml:space="preserve"> </w:t>
            </w:r>
            <w:r w:rsidR="00810051" w:rsidRPr="00B2048E">
              <w:t>(choral)</w:t>
            </w:r>
          </w:p>
          <w:p w14:paraId="51DDFFB7" w14:textId="5C1FE23B" w:rsidR="005874C4" w:rsidRPr="0019402D" w:rsidRDefault="005874C4">
            <w:pPr>
              <w:pStyle w:val="ListNumber"/>
              <w:numPr>
                <w:ilvl w:val="0"/>
                <w:numId w:val="14"/>
              </w:numPr>
            </w:pPr>
            <w:r w:rsidRPr="0019402D">
              <w:t>Where</w:t>
            </w:r>
            <w:r w:rsidR="00B04B62" w:rsidRPr="0019402D">
              <w:t xml:space="preserve"> </w:t>
            </w:r>
            <w:r w:rsidRPr="0019402D">
              <w:t>did</w:t>
            </w:r>
            <w:r w:rsidR="00B04B62" w:rsidRPr="0019402D">
              <w:t xml:space="preserve"> </w:t>
            </w:r>
            <w:r w:rsidRPr="0019402D">
              <w:t>modern</w:t>
            </w:r>
            <w:r w:rsidR="00B04B62" w:rsidRPr="0019402D">
              <w:t xml:space="preserve"> </w:t>
            </w:r>
            <w:r w:rsidRPr="0019402D">
              <w:t>humans</w:t>
            </w:r>
            <w:r w:rsidR="00B04B62" w:rsidRPr="0019402D">
              <w:t xml:space="preserve"> </w:t>
            </w:r>
            <w:r w:rsidRPr="0019402D">
              <w:t>first</w:t>
            </w:r>
            <w:r w:rsidR="00B04B62" w:rsidRPr="0019402D">
              <w:t xml:space="preserve"> </w:t>
            </w:r>
            <w:r w:rsidRPr="0019402D">
              <w:t>originate</w:t>
            </w:r>
            <w:r w:rsidR="00B04B62" w:rsidRPr="0019402D">
              <w:t xml:space="preserve"> </w:t>
            </w:r>
            <w:r w:rsidRPr="0019402D">
              <w:t>according</w:t>
            </w:r>
            <w:r w:rsidR="00B04B62" w:rsidRPr="0019402D">
              <w:t xml:space="preserve"> </w:t>
            </w:r>
            <w:r w:rsidRPr="0019402D">
              <w:t>to</w:t>
            </w:r>
            <w:r w:rsidR="00B04B62" w:rsidRPr="0019402D">
              <w:t xml:space="preserve"> </w:t>
            </w:r>
            <w:r w:rsidRPr="0019402D">
              <w:t>the</w:t>
            </w:r>
            <w:r w:rsidR="00B04B62" w:rsidRPr="0019402D">
              <w:t xml:space="preserve"> </w:t>
            </w:r>
            <w:r w:rsidRPr="0019402D">
              <w:t>Out</w:t>
            </w:r>
            <w:r w:rsidR="00B04B62" w:rsidRPr="0019402D">
              <w:t xml:space="preserve"> </w:t>
            </w:r>
            <w:r w:rsidRPr="0019402D">
              <w:t>of</w:t>
            </w:r>
            <w:r w:rsidR="00B04B62" w:rsidRPr="0019402D">
              <w:t xml:space="preserve"> </w:t>
            </w:r>
            <w:r w:rsidRPr="0019402D">
              <w:t>Africa</w:t>
            </w:r>
            <w:r w:rsidR="00B04B62" w:rsidRPr="0019402D">
              <w:t xml:space="preserve"> </w:t>
            </w:r>
            <w:r w:rsidRPr="0019402D">
              <w:t>model?</w:t>
            </w:r>
          </w:p>
          <w:p w14:paraId="0D089643" w14:textId="445A3CD8" w:rsidR="00AA18DA" w:rsidRPr="0019402D" w:rsidRDefault="005874C4">
            <w:pPr>
              <w:pStyle w:val="ListNumber"/>
              <w:numPr>
                <w:ilvl w:val="0"/>
                <w:numId w:val="18"/>
              </w:numPr>
            </w:pPr>
            <w:r w:rsidRPr="0019402D">
              <w:t>What</w:t>
            </w:r>
            <w:r w:rsidR="00B04B62" w:rsidRPr="0019402D">
              <w:t xml:space="preserve"> </w:t>
            </w:r>
            <w:r w:rsidRPr="0019402D">
              <w:t>evidence</w:t>
            </w:r>
            <w:r w:rsidR="00B04B62" w:rsidRPr="0019402D">
              <w:t xml:space="preserve"> </w:t>
            </w:r>
            <w:r w:rsidRPr="0019402D">
              <w:t>at</w:t>
            </w:r>
            <w:r w:rsidR="00B04B62" w:rsidRPr="0019402D">
              <w:t xml:space="preserve"> </w:t>
            </w:r>
            <w:r w:rsidRPr="0019402D">
              <w:t>Lake</w:t>
            </w:r>
            <w:r w:rsidR="00B04B62" w:rsidRPr="0019402D">
              <w:t xml:space="preserve"> </w:t>
            </w:r>
            <w:r w:rsidRPr="0019402D">
              <w:t>Mungo</w:t>
            </w:r>
            <w:r w:rsidR="00B04B62" w:rsidRPr="0019402D">
              <w:t xml:space="preserve"> </w:t>
            </w:r>
            <w:r w:rsidRPr="0019402D">
              <w:t>shows</w:t>
            </w:r>
            <w:r w:rsidR="00B04B62" w:rsidRPr="0019402D">
              <w:t xml:space="preserve"> </w:t>
            </w:r>
            <w:r w:rsidRPr="0019402D">
              <w:t>that</w:t>
            </w:r>
            <w:r w:rsidR="00B04B62" w:rsidRPr="0019402D">
              <w:t xml:space="preserve"> </w:t>
            </w:r>
            <w:r w:rsidRPr="0019402D">
              <w:t>people</w:t>
            </w:r>
            <w:r w:rsidR="00B04B62" w:rsidRPr="0019402D">
              <w:t xml:space="preserve"> </w:t>
            </w:r>
            <w:r w:rsidRPr="0019402D">
              <w:t>reached</w:t>
            </w:r>
            <w:r w:rsidR="00B04B62" w:rsidRPr="0019402D">
              <w:t xml:space="preserve"> </w:t>
            </w:r>
            <w:r w:rsidRPr="0019402D">
              <w:t>Australia</w:t>
            </w:r>
            <w:r w:rsidR="00B04B62" w:rsidRPr="0019402D">
              <w:t xml:space="preserve"> </w:t>
            </w:r>
            <w:r w:rsidRPr="0019402D">
              <w:t>long</w:t>
            </w:r>
            <w:r w:rsidR="00B04B62" w:rsidRPr="0019402D">
              <w:t xml:space="preserve"> </w:t>
            </w:r>
            <w:r w:rsidRPr="0019402D">
              <w:t>ago?</w:t>
            </w:r>
          </w:p>
          <w:p w14:paraId="530CD93A" w14:textId="3884E774" w:rsidR="008E3868" w:rsidRPr="00A002D6" w:rsidRDefault="005874C4">
            <w:pPr>
              <w:pStyle w:val="ListNumber"/>
              <w:numPr>
                <w:ilvl w:val="0"/>
                <w:numId w:val="16"/>
              </w:numPr>
            </w:pPr>
            <w:r w:rsidRPr="0019402D">
              <w:t>How</w:t>
            </w:r>
            <w:r w:rsidR="00B04B62" w:rsidRPr="0019402D">
              <w:t xml:space="preserve"> </w:t>
            </w:r>
            <w:r w:rsidRPr="0019402D">
              <w:t>does</w:t>
            </w:r>
            <w:r w:rsidR="00B04B62">
              <w:t xml:space="preserve"> </w:t>
            </w:r>
            <w:r w:rsidRPr="00A002D6">
              <w:t>the</w:t>
            </w:r>
            <w:r w:rsidR="00B04B62">
              <w:t xml:space="preserve"> </w:t>
            </w:r>
            <w:r w:rsidRPr="00A002D6">
              <w:t>burial</w:t>
            </w:r>
            <w:r w:rsidR="00B04B62">
              <w:t xml:space="preserve"> </w:t>
            </w:r>
            <w:r w:rsidRPr="00A002D6">
              <w:t>evidence</w:t>
            </w:r>
            <w:r w:rsidR="00B04B62">
              <w:t xml:space="preserve"> </w:t>
            </w:r>
            <w:r w:rsidRPr="00A002D6">
              <w:t>and</w:t>
            </w:r>
            <w:r w:rsidR="00B04B62">
              <w:t xml:space="preserve"> </w:t>
            </w:r>
            <w:r w:rsidRPr="00A002D6">
              <w:t>artefacts</w:t>
            </w:r>
            <w:r w:rsidR="00B04B62">
              <w:t xml:space="preserve"> </w:t>
            </w:r>
            <w:r w:rsidRPr="00A002D6">
              <w:t>help</w:t>
            </w:r>
            <w:r w:rsidR="00B04B62">
              <w:t xml:space="preserve"> </w:t>
            </w:r>
            <w:r w:rsidRPr="00A002D6">
              <w:t>us</w:t>
            </w:r>
            <w:r w:rsidR="00B04B62">
              <w:t xml:space="preserve"> </w:t>
            </w:r>
            <w:r w:rsidRPr="00A002D6">
              <w:t>understand</w:t>
            </w:r>
            <w:r w:rsidR="00B04B62">
              <w:t xml:space="preserve"> </w:t>
            </w:r>
            <w:r w:rsidRPr="00A002D6">
              <w:t>how</w:t>
            </w:r>
            <w:r w:rsidR="00B04B62">
              <w:t xml:space="preserve"> </w:t>
            </w:r>
            <w:r w:rsidRPr="00A002D6">
              <w:t>these</w:t>
            </w:r>
            <w:r w:rsidR="00B04B62">
              <w:t xml:space="preserve"> </w:t>
            </w:r>
            <w:r w:rsidRPr="00A002D6">
              <w:t>early</w:t>
            </w:r>
            <w:r w:rsidR="00B04B62">
              <w:t xml:space="preserve"> </w:t>
            </w:r>
            <w:r w:rsidRPr="00A002D6">
              <w:t>people</w:t>
            </w:r>
            <w:r w:rsidR="00B04B62">
              <w:t xml:space="preserve"> </w:t>
            </w:r>
            <w:r w:rsidRPr="00A002D6">
              <w:t>lived</w:t>
            </w:r>
            <w:r w:rsidR="00B04B62">
              <w:t xml:space="preserve"> </w:t>
            </w:r>
            <w:r w:rsidRPr="00A002D6">
              <w:t>and</w:t>
            </w:r>
            <w:r w:rsidR="00B04B62">
              <w:t xml:space="preserve"> </w:t>
            </w:r>
            <w:r w:rsidRPr="00A002D6">
              <w:t>what</w:t>
            </w:r>
            <w:r w:rsidR="00B04B62">
              <w:t xml:space="preserve"> </w:t>
            </w:r>
            <w:r w:rsidRPr="00A002D6">
              <w:t>they</w:t>
            </w:r>
            <w:r w:rsidR="00B04B62">
              <w:t xml:space="preserve"> </w:t>
            </w:r>
            <w:r w:rsidRPr="00A002D6">
              <w:t>believed?</w:t>
            </w:r>
          </w:p>
          <w:p w14:paraId="13AB886E" w14:textId="4A1939C0" w:rsidR="001B2B5F" w:rsidRPr="00A002D6" w:rsidRDefault="001B2B5F" w:rsidP="001B2B5F">
            <w:pPr>
              <w:pStyle w:val="FeatureBox3"/>
              <w:rPr>
                <w:b/>
                <w:bCs/>
              </w:rPr>
            </w:pPr>
            <w:r w:rsidRPr="00A002D6">
              <w:rPr>
                <w:b/>
                <w:bCs/>
              </w:rPr>
              <w:t>Suggested</w:t>
            </w:r>
            <w:r w:rsidR="00B04B62">
              <w:rPr>
                <w:b/>
                <w:bCs/>
              </w:rPr>
              <w:t xml:space="preserve"> </w:t>
            </w:r>
            <w:r w:rsidRPr="00A002D6">
              <w:rPr>
                <w:b/>
                <w:bCs/>
              </w:rPr>
              <w:t>answers</w:t>
            </w:r>
          </w:p>
          <w:p w14:paraId="2500CE83" w14:textId="3DC79C73" w:rsidR="001B2B5F" w:rsidRPr="008151C9" w:rsidRDefault="00AE3939">
            <w:pPr>
              <w:pStyle w:val="FeatureBox3"/>
              <w:numPr>
                <w:ilvl w:val="0"/>
                <w:numId w:val="15"/>
              </w:numPr>
              <w:ind w:left="567" w:hanging="567"/>
            </w:pPr>
            <w:r w:rsidRPr="008151C9">
              <w:t>Modern</w:t>
            </w:r>
            <w:r w:rsidR="00B04B62" w:rsidRPr="008151C9">
              <w:t xml:space="preserve"> </w:t>
            </w:r>
            <w:r w:rsidRPr="008151C9">
              <w:t>humans</w:t>
            </w:r>
            <w:r w:rsidR="00B04B62" w:rsidRPr="008151C9">
              <w:t xml:space="preserve"> </w:t>
            </w:r>
            <w:r w:rsidRPr="008151C9">
              <w:t>first</w:t>
            </w:r>
            <w:r w:rsidR="00B04B62" w:rsidRPr="008151C9">
              <w:t xml:space="preserve"> </w:t>
            </w:r>
            <w:r w:rsidRPr="008151C9">
              <w:t>originated</w:t>
            </w:r>
            <w:r w:rsidR="00B04B62" w:rsidRPr="008151C9">
              <w:t xml:space="preserve"> </w:t>
            </w:r>
            <w:r w:rsidRPr="008151C9">
              <w:t>in</w:t>
            </w:r>
            <w:r w:rsidR="00B04B62" w:rsidRPr="008151C9">
              <w:t xml:space="preserve"> </w:t>
            </w:r>
            <w:r w:rsidRPr="008151C9">
              <w:t>Africa</w:t>
            </w:r>
            <w:r w:rsidR="00B04B62" w:rsidRPr="008151C9">
              <w:t xml:space="preserve"> </w:t>
            </w:r>
            <w:r w:rsidRPr="008151C9">
              <w:t>and</w:t>
            </w:r>
            <w:r w:rsidR="00B04B62" w:rsidRPr="008151C9">
              <w:t xml:space="preserve"> </w:t>
            </w:r>
            <w:r w:rsidRPr="008151C9">
              <w:t>later</w:t>
            </w:r>
            <w:r w:rsidR="00B04B62" w:rsidRPr="008151C9">
              <w:t xml:space="preserve"> </w:t>
            </w:r>
            <w:r w:rsidRPr="008151C9">
              <w:t>migrated</w:t>
            </w:r>
            <w:r w:rsidR="00B04B62" w:rsidRPr="008151C9">
              <w:t xml:space="preserve"> </w:t>
            </w:r>
            <w:r w:rsidRPr="008151C9">
              <w:t>to</w:t>
            </w:r>
            <w:r w:rsidR="00B04B62" w:rsidRPr="008151C9">
              <w:t xml:space="preserve"> </w:t>
            </w:r>
            <w:r w:rsidRPr="008151C9">
              <w:t>other</w:t>
            </w:r>
            <w:r w:rsidR="00B04B62" w:rsidRPr="008151C9">
              <w:t xml:space="preserve"> </w:t>
            </w:r>
            <w:r w:rsidRPr="008151C9">
              <w:t>parts</w:t>
            </w:r>
            <w:r w:rsidR="00B04B62" w:rsidRPr="008151C9">
              <w:t xml:space="preserve"> </w:t>
            </w:r>
            <w:r w:rsidRPr="008151C9">
              <w:t>of</w:t>
            </w:r>
            <w:r w:rsidR="00B04B62" w:rsidRPr="008151C9">
              <w:t xml:space="preserve"> </w:t>
            </w:r>
            <w:r w:rsidRPr="008151C9">
              <w:t>the</w:t>
            </w:r>
            <w:r w:rsidR="00B04B62" w:rsidRPr="008151C9">
              <w:t xml:space="preserve"> </w:t>
            </w:r>
            <w:r w:rsidRPr="008151C9">
              <w:t>world</w:t>
            </w:r>
            <w:r w:rsidR="00BB7E0B">
              <w:t xml:space="preserve"> </w:t>
            </w:r>
            <w:r w:rsidRPr="008151C9">
              <w:t>including</w:t>
            </w:r>
            <w:r w:rsidR="00B04B62" w:rsidRPr="008151C9">
              <w:t xml:space="preserve"> </w:t>
            </w:r>
            <w:r w:rsidRPr="008151C9">
              <w:t>Australia.</w:t>
            </w:r>
          </w:p>
          <w:p w14:paraId="23037CF1" w14:textId="224AB7B5" w:rsidR="00442E00" w:rsidRPr="008151C9" w:rsidRDefault="00442E00">
            <w:pPr>
              <w:pStyle w:val="FeatureBox3"/>
              <w:numPr>
                <w:ilvl w:val="0"/>
                <w:numId w:val="15"/>
              </w:numPr>
              <w:ind w:left="567" w:hanging="567"/>
            </w:pPr>
            <w:r w:rsidRPr="008151C9">
              <w:t>Human</w:t>
            </w:r>
            <w:r w:rsidR="00B04B62" w:rsidRPr="008151C9">
              <w:t xml:space="preserve"> </w:t>
            </w:r>
            <w:r w:rsidRPr="008151C9">
              <w:t>remains</w:t>
            </w:r>
            <w:r w:rsidR="00B04B62" w:rsidRPr="008151C9">
              <w:t xml:space="preserve"> </w:t>
            </w:r>
            <w:r w:rsidRPr="008151C9">
              <w:t>(such</w:t>
            </w:r>
            <w:r w:rsidR="00B04B62" w:rsidRPr="008151C9">
              <w:t xml:space="preserve"> </w:t>
            </w:r>
            <w:r w:rsidRPr="008151C9">
              <w:t>as</w:t>
            </w:r>
            <w:r w:rsidR="00B04B62" w:rsidRPr="008151C9">
              <w:t xml:space="preserve"> </w:t>
            </w:r>
            <w:r w:rsidRPr="008151C9">
              <w:t>Mungo</w:t>
            </w:r>
            <w:r w:rsidR="00B04B62" w:rsidRPr="008151C9">
              <w:t xml:space="preserve"> </w:t>
            </w:r>
            <w:r w:rsidRPr="008151C9">
              <w:t>Man</w:t>
            </w:r>
            <w:r w:rsidR="00B04B62" w:rsidRPr="008151C9">
              <w:t xml:space="preserve"> </w:t>
            </w:r>
            <w:r w:rsidRPr="008151C9">
              <w:t>and</w:t>
            </w:r>
            <w:r w:rsidR="00B04B62" w:rsidRPr="008151C9">
              <w:t xml:space="preserve"> </w:t>
            </w:r>
            <w:r w:rsidRPr="008151C9">
              <w:t>Mungo</w:t>
            </w:r>
            <w:r w:rsidR="00B04B62" w:rsidRPr="008151C9">
              <w:t xml:space="preserve"> </w:t>
            </w:r>
            <w:r w:rsidRPr="008151C9">
              <w:t>Lady),</w:t>
            </w:r>
            <w:r w:rsidR="00B04B62" w:rsidRPr="008151C9">
              <w:t xml:space="preserve"> </w:t>
            </w:r>
            <w:r w:rsidRPr="008151C9">
              <w:t>burial</w:t>
            </w:r>
            <w:r w:rsidR="00B04B62" w:rsidRPr="008151C9">
              <w:t xml:space="preserve"> </w:t>
            </w:r>
            <w:r w:rsidRPr="008151C9">
              <w:t>sites</w:t>
            </w:r>
            <w:r w:rsidR="00B04B62" w:rsidRPr="008151C9">
              <w:t xml:space="preserve"> </w:t>
            </w:r>
            <w:r w:rsidRPr="008151C9">
              <w:t>and</w:t>
            </w:r>
            <w:r w:rsidR="00B04B62" w:rsidRPr="008151C9">
              <w:t xml:space="preserve"> </w:t>
            </w:r>
            <w:r w:rsidRPr="008151C9">
              <w:t>ancient</w:t>
            </w:r>
            <w:r w:rsidR="00B04B62" w:rsidRPr="008151C9">
              <w:t xml:space="preserve"> </w:t>
            </w:r>
            <w:r w:rsidRPr="008151C9">
              <w:t>hearths</w:t>
            </w:r>
            <w:r w:rsidR="00B04B62" w:rsidRPr="008151C9">
              <w:t xml:space="preserve"> </w:t>
            </w:r>
            <w:r w:rsidRPr="008151C9">
              <w:t>show</w:t>
            </w:r>
            <w:r w:rsidR="00B04B62" w:rsidRPr="008151C9">
              <w:t xml:space="preserve"> </w:t>
            </w:r>
            <w:r w:rsidRPr="008151C9">
              <w:t>that</w:t>
            </w:r>
            <w:r w:rsidR="00B04B62" w:rsidRPr="008151C9">
              <w:t xml:space="preserve"> </w:t>
            </w:r>
            <w:r w:rsidRPr="008151C9">
              <w:t>people</w:t>
            </w:r>
            <w:r w:rsidR="00B04B62" w:rsidRPr="008151C9">
              <w:t xml:space="preserve"> </w:t>
            </w:r>
            <w:r w:rsidRPr="008151C9">
              <w:t>were</w:t>
            </w:r>
            <w:r w:rsidR="00B04B62" w:rsidRPr="008151C9">
              <w:t xml:space="preserve"> </w:t>
            </w:r>
            <w:r w:rsidRPr="008151C9">
              <w:t>living</w:t>
            </w:r>
            <w:r w:rsidR="00B04B62" w:rsidRPr="008151C9">
              <w:t xml:space="preserve"> </w:t>
            </w:r>
            <w:r w:rsidRPr="008151C9">
              <w:t>in</w:t>
            </w:r>
            <w:r w:rsidR="00B04B62" w:rsidRPr="008151C9">
              <w:t xml:space="preserve"> </w:t>
            </w:r>
            <w:r w:rsidRPr="008151C9">
              <w:t>Australia</w:t>
            </w:r>
            <w:r w:rsidR="00B04B62" w:rsidRPr="008151C9">
              <w:t xml:space="preserve"> </w:t>
            </w:r>
            <w:r w:rsidRPr="008151C9">
              <w:t>tens</w:t>
            </w:r>
            <w:r w:rsidR="00B04B62" w:rsidRPr="008151C9">
              <w:t xml:space="preserve"> </w:t>
            </w:r>
            <w:r w:rsidRPr="008151C9">
              <w:t>of</w:t>
            </w:r>
            <w:r w:rsidR="00B04B62" w:rsidRPr="008151C9">
              <w:t xml:space="preserve"> </w:t>
            </w:r>
            <w:r w:rsidRPr="008151C9">
              <w:t>thousands</w:t>
            </w:r>
            <w:r w:rsidR="00B04B62" w:rsidRPr="008151C9">
              <w:t xml:space="preserve"> </w:t>
            </w:r>
            <w:r w:rsidRPr="008151C9">
              <w:t>of</w:t>
            </w:r>
            <w:r w:rsidR="00B04B62" w:rsidRPr="008151C9">
              <w:t xml:space="preserve"> </w:t>
            </w:r>
            <w:r w:rsidRPr="008151C9">
              <w:t>years</w:t>
            </w:r>
            <w:r w:rsidR="00B04B62" w:rsidRPr="008151C9">
              <w:t xml:space="preserve"> </w:t>
            </w:r>
            <w:r w:rsidRPr="008151C9">
              <w:t>ago.</w:t>
            </w:r>
          </w:p>
          <w:p w14:paraId="7A4E3BA5" w14:textId="015ED6B4" w:rsidR="001B2B5F" w:rsidRPr="008151C9" w:rsidRDefault="00442E00">
            <w:pPr>
              <w:pStyle w:val="FeatureBox3"/>
              <w:numPr>
                <w:ilvl w:val="0"/>
                <w:numId w:val="15"/>
              </w:numPr>
              <w:ind w:left="567" w:hanging="567"/>
            </w:pPr>
            <w:r w:rsidRPr="008151C9">
              <w:t>Burial</w:t>
            </w:r>
            <w:r w:rsidR="00B04B62" w:rsidRPr="008151C9">
              <w:t xml:space="preserve"> </w:t>
            </w:r>
            <w:r w:rsidRPr="008151C9">
              <w:t>evidence</w:t>
            </w:r>
            <w:r w:rsidR="00B04B62" w:rsidRPr="008151C9">
              <w:t xml:space="preserve"> </w:t>
            </w:r>
            <w:r w:rsidRPr="008151C9">
              <w:t>(including</w:t>
            </w:r>
            <w:r w:rsidR="00B04B62" w:rsidRPr="008151C9">
              <w:t xml:space="preserve"> </w:t>
            </w:r>
            <w:r w:rsidRPr="008151C9">
              <w:t>ceremonial</w:t>
            </w:r>
            <w:r w:rsidR="00B04B62" w:rsidRPr="008151C9">
              <w:t xml:space="preserve"> </w:t>
            </w:r>
            <w:r w:rsidRPr="008151C9">
              <w:t>burials</w:t>
            </w:r>
            <w:r w:rsidR="00B04B62" w:rsidRPr="008151C9">
              <w:t xml:space="preserve"> </w:t>
            </w:r>
            <w:r w:rsidRPr="008151C9">
              <w:t>and</w:t>
            </w:r>
            <w:r w:rsidR="00B04B62" w:rsidRPr="008151C9">
              <w:t xml:space="preserve"> </w:t>
            </w:r>
            <w:r w:rsidRPr="008151C9">
              <w:t>the</w:t>
            </w:r>
            <w:r w:rsidR="00B04B62" w:rsidRPr="008151C9">
              <w:t xml:space="preserve"> </w:t>
            </w:r>
            <w:r w:rsidRPr="008151C9">
              <w:t>use</w:t>
            </w:r>
            <w:r w:rsidR="00B04B62" w:rsidRPr="008151C9">
              <w:t xml:space="preserve"> </w:t>
            </w:r>
            <w:r w:rsidRPr="008151C9">
              <w:t>of</w:t>
            </w:r>
            <w:r w:rsidR="00B04B62" w:rsidRPr="008151C9">
              <w:t xml:space="preserve"> </w:t>
            </w:r>
            <w:r w:rsidRPr="008151C9">
              <w:t>ochre)</w:t>
            </w:r>
            <w:r w:rsidR="00B04B62" w:rsidRPr="008151C9">
              <w:t xml:space="preserve"> </w:t>
            </w:r>
            <w:r w:rsidRPr="008151C9">
              <w:t>shows</w:t>
            </w:r>
            <w:r w:rsidR="00B04B62" w:rsidRPr="008151C9">
              <w:t xml:space="preserve"> </w:t>
            </w:r>
            <w:r w:rsidRPr="008151C9">
              <w:t>that</w:t>
            </w:r>
            <w:r w:rsidR="00B04B62" w:rsidRPr="008151C9">
              <w:t xml:space="preserve"> </w:t>
            </w:r>
            <w:r w:rsidRPr="008151C9">
              <w:t>people</w:t>
            </w:r>
            <w:r w:rsidR="00B04B62" w:rsidRPr="008151C9">
              <w:t xml:space="preserve"> </w:t>
            </w:r>
            <w:r w:rsidRPr="008151C9">
              <w:t>had</w:t>
            </w:r>
            <w:r w:rsidR="00B04B62" w:rsidRPr="008151C9">
              <w:t xml:space="preserve"> </w:t>
            </w:r>
            <w:r w:rsidRPr="008151C9">
              <w:t>spiritual</w:t>
            </w:r>
            <w:r w:rsidR="00B04B62" w:rsidRPr="008151C9">
              <w:t xml:space="preserve"> </w:t>
            </w:r>
            <w:r w:rsidRPr="008151C9">
              <w:t>beliefs</w:t>
            </w:r>
            <w:r w:rsidR="00B04B62" w:rsidRPr="008151C9">
              <w:t xml:space="preserve"> </w:t>
            </w:r>
            <w:r w:rsidRPr="008151C9">
              <w:t>and</w:t>
            </w:r>
            <w:r w:rsidR="00B04B62" w:rsidRPr="008151C9">
              <w:t xml:space="preserve"> </w:t>
            </w:r>
            <w:r w:rsidRPr="008151C9">
              <w:t>cultural</w:t>
            </w:r>
            <w:r w:rsidR="00B04B62" w:rsidRPr="008151C9">
              <w:t xml:space="preserve"> </w:t>
            </w:r>
            <w:r w:rsidRPr="008151C9">
              <w:t>practices.</w:t>
            </w:r>
            <w:r w:rsidR="00B04B62" w:rsidRPr="008151C9">
              <w:t xml:space="preserve"> </w:t>
            </w:r>
            <w:r w:rsidRPr="008151C9">
              <w:t>Artefacts</w:t>
            </w:r>
            <w:r w:rsidR="00B04B62" w:rsidRPr="008151C9">
              <w:t xml:space="preserve"> </w:t>
            </w:r>
            <w:r w:rsidRPr="008151C9">
              <w:t>such</w:t>
            </w:r>
            <w:r w:rsidR="00B04B62" w:rsidRPr="008151C9">
              <w:t xml:space="preserve"> </w:t>
            </w:r>
            <w:r w:rsidRPr="008151C9">
              <w:t>as</w:t>
            </w:r>
            <w:r w:rsidR="00B04B62" w:rsidRPr="008151C9">
              <w:t xml:space="preserve"> </w:t>
            </w:r>
            <w:r w:rsidRPr="008151C9">
              <w:t>stone</w:t>
            </w:r>
            <w:r w:rsidR="00B04B62" w:rsidRPr="008151C9">
              <w:t xml:space="preserve"> </w:t>
            </w:r>
            <w:r w:rsidRPr="008151C9">
              <w:t>tools,</w:t>
            </w:r>
            <w:r w:rsidR="00B04B62" w:rsidRPr="008151C9">
              <w:t xml:space="preserve"> </w:t>
            </w:r>
            <w:r w:rsidRPr="008151C9">
              <w:lastRenderedPageBreak/>
              <w:t>food</w:t>
            </w:r>
            <w:r w:rsidR="00B04B62" w:rsidRPr="008151C9">
              <w:t xml:space="preserve"> </w:t>
            </w:r>
            <w:r w:rsidRPr="008151C9">
              <w:t>remains</w:t>
            </w:r>
            <w:r w:rsidR="00B04B62" w:rsidRPr="008151C9">
              <w:t xml:space="preserve"> </w:t>
            </w:r>
            <w:r w:rsidRPr="008151C9">
              <w:t>and</w:t>
            </w:r>
            <w:r w:rsidR="00B04B62" w:rsidRPr="008151C9">
              <w:t xml:space="preserve"> </w:t>
            </w:r>
            <w:r w:rsidRPr="008151C9">
              <w:t>footprints</w:t>
            </w:r>
            <w:r w:rsidR="00B04B62" w:rsidRPr="008151C9">
              <w:t xml:space="preserve"> </w:t>
            </w:r>
            <w:r w:rsidRPr="008151C9">
              <w:t>show</w:t>
            </w:r>
            <w:r w:rsidR="00B04B62" w:rsidRPr="008151C9">
              <w:t xml:space="preserve"> </w:t>
            </w:r>
            <w:r w:rsidRPr="008151C9">
              <w:t>how</w:t>
            </w:r>
            <w:r w:rsidR="00B04B62" w:rsidRPr="008151C9">
              <w:t xml:space="preserve"> </w:t>
            </w:r>
            <w:r w:rsidRPr="008151C9">
              <w:t>people</w:t>
            </w:r>
            <w:r w:rsidR="00B04B62" w:rsidRPr="008151C9">
              <w:t xml:space="preserve"> </w:t>
            </w:r>
            <w:r w:rsidRPr="008151C9">
              <w:t>hunted,</w:t>
            </w:r>
            <w:r w:rsidR="00B04B62" w:rsidRPr="008151C9">
              <w:t xml:space="preserve"> </w:t>
            </w:r>
            <w:r w:rsidRPr="008151C9">
              <w:t>gathered</w:t>
            </w:r>
            <w:r w:rsidR="00B04B62" w:rsidRPr="008151C9">
              <w:t xml:space="preserve"> </w:t>
            </w:r>
            <w:r w:rsidRPr="008151C9">
              <w:t>food,</w:t>
            </w:r>
            <w:r w:rsidR="00B04B62" w:rsidRPr="008151C9">
              <w:t xml:space="preserve"> </w:t>
            </w:r>
            <w:r w:rsidRPr="008151C9">
              <w:t>moved</w:t>
            </w:r>
            <w:r w:rsidR="00B04B62" w:rsidRPr="008151C9">
              <w:t xml:space="preserve"> </w:t>
            </w:r>
            <w:r w:rsidRPr="008151C9">
              <w:t>across</w:t>
            </w:r>
            <w:r w:rsidR="00B04B62" w:rsidRPr="008151C9">
              <w:t xml:space="preserve"> </w:t>
            </w:r>
            <w:r w:rsidRPr="008151C9">
              <w:t>the</w:t>
            </w:r>
            <w:r w:rsidR="00B04B62" w:rsidRPr="008151C9">
              <w:t xml:space="preserve"> </w:t>
            </w:r>
            <w:r w:rsidRPr="008151C9">
              <w:t>landscape</w:t>
            </w:r>
            <w:r w:rsidR="00B04B62" w:rsidRPr="008151C9">
              <w:t xml:space="preserve"> </w:t>
            </w:r>
            <w:r w:rsidRPr="008151C9">
              <w:t>and</w:t>
            </w:r>
            <w:r w:rsidR="00B04B62" w:rsidRPr="008151C9">
              <w:t xml:space="preserve"> </w:t>
            </w:r>
            <w:r w:rsidRPr="008151C9">
              <w:t>used</w:t>
            </w:r>
            <w:r w:rsidR="00B04B62" w:rsidRPr="008151C9">
              <w:t xml:space="preserve"> </w:t>
            </w:r>
            <w:r w:rsidRPr="008151C9">
              <w:t>resources</w:t>
            </w:r>
            <w:r w:rsidR="00B04B62" w:rsidRPr="008151C9">
              <w:t xml:space="preserve"> </w:t>
            </w:r>
            <w:r w:rsidRPr="008151C9">
              <w:t>in</w:t>
            </w:r>
            <w:r w:rsidR="00B04B62" w:rsidRPr="008151C9">
              <w:t xml:space="preserve"> </w:t>
            </w:r>
            <w:r w:rsidRPr="008151C9">
              <w:t>their</w:t>
            </w:r>
            <w:r w:rsidR="00B04B62" w:rsidRPr="008151C9">
              <w:t xml:space="preserve"> </w:t>
            </w:r>
            <w:r w:rsidRPr="008151C9">
              <w:t>daily</w:t>
            </w:r>
            <w:r w:rsidR="00B04B62" w:rsidRPr="008151C9">
              <w:t xml:space="preserve"> </w:t>
            </w:r>
            <w:r w:rsidRPr="008151C9">
              <w:t>lives.</w:t>
            </w:r>
          </w:p>
          <w:p w14:paraId="6F409BDA" w14:textId="1646C770" w:rsidR="0037654F" w:rsidRPr="00A002D6" w:rsidRDefault="0037654F" w:rsidP="00AC7F48">
            <w:pPr>
              <w:pStyle w:val="ListBullet2"/>
              <w:numPr>
                <w:ilvl w:val="0"/>
                <w:numId w:val="0"/>
              </w:numPr>
            </w:pPr>
            <w:r w:rsidRPr="00A002D6">
              <w:t>Support</w:t>
            </w:r>
            <w:r w:rsidR="00B04B62">
              <w:t xml:space="preserve"> </w:t>
            </w:r>
            <w:r w:rsidRPr="00A002D6">
              <w:t>students</w:t>
            </w:r>
            <w:r w:rsidR="00B04B62">
              <w:t xml:space="preserve"> </w:t>
            </w:r>
            <w:r w:rsidRPr="00A002D6">
              <w:t>to</w:t>
            </w:r>
            <w:r w:rsidR="00B04B62">
              <w:t xml:space="preserve"> </w:t>
            </w:r>
            <w:r w:rsidRPr="00A002D6">
              <w:t>identify</w:t>
            </w:r>
            <w:r w:rsidR="00B04B62">
              <w:t xml:space="preserve"> </w:t>
            </w:r>
            <w:r w:rsidRPr="00A002D6">
              <w:t>sources</w:t>
            </w:r>
            <w:r w:rsidR="00B04B62">
              <w:t xml:space="preserve"> </w:t>
            </w:r>
            <w:r w:rsidRPr="00A002D6">
              <w:t>of</w:t>
            </w:r>
            <w:r w:rsidR="00B04B62">
              <w:t xml:space="preserve"> </w:t>
            </w:r>
            <w:r w:rsidRPr="00A002D6">
              <w:t>evidence.</w:t>
            </w:r>
            <w:r w:rsidR="00B04B62">
              <w:t xml:space="preserve"> </w:t>
            </w:r>
            <w:r w:rsidRPr="00A002D6">
              <w:t>Ask</w:t>
            </w:r>
            <w:r w:rsidR="00B04B62">
              <w:t xml:space="preserve"> </w:t>
            </w:r>
            <w:r w:rsidRPr="00A002D6">
              <w:t>guiding</w:t>
            </w:r>
            <w:r w:rsidR="00B04B62">
              <w:t xml:space="preserve"> </w:t>
            </w:r>
            <w:r w:rsidRPr="00A002D6">
              <w:t>questions</w:t>
            </w:r>
            <w:r w:rsidR="004218B8">
              <w:t>,</w:t>
            </w:r>
            <w:r w:rsidR="0019402D">
              <w:t xml:space="preserve"> such as</w:t>
            </w:r>
            <w:r w:rsidRPr="00A002D6">
              <w:t>:</w:t>
            </w:r>
          </w:p>
          <w:p w14:paraId="1CA7F12F" w14:textId="21898814" w:rsidR="0037654F" w:rsidRPr="00A002D6" w:rsidRDefault="0037654F" w:rsidP="004218B8">
            <w:pPr>
              <w:pStyle w:val="ListBullet"/>
            </w:pPr>
            <w:r w:rsidRPr="00A002D6">
              <w:t>What</w:t>
            </w:r>
            <w:r w:rsidR="00B04B62">
              <w:t xml:space="preserve"> </w:t>
            </w:r>
            <w:r w:rsidRPr="00A002D6">
              <w:t>types</w:t>
            </w:r>
            <w:r w:rsidR="00B04B62">
              <w:t xml:space="preserve"> </w:t>
            </w:r>
            <w:r w:rsidRPr="00A002D6">
              <w:t>of</w:t>
            </w:r>
            <w:r w:rsidR="00B04B62">
              <w:t xml:space="preserve"> </w:t>
            </w:r>
            <w:r w:rsidRPr="00A002D6">
              <w:t>evidence</w:t>
            </w:r>
            <w:r w:rsidR="00B04B62">
              <w:t xml:space="preserve"> </w:t>
            </w:r>
            <w:r w:rsidRPr="00A002D6">
              <w:t>are</w:t>
            </w:r>
            <w:r w:rsidR="00B04B62">
              <w:t xml:space="preserve"> </w:t>
            </w:r>
            <w:r w:rsidRPr="00A002D6">
              <w:t>shown</w:t>
            </w:r>
            <w:r w:rsidR="00B04B62">
              <w:t xml:space="preserve"> </w:t>
            </w:r>
            <w:r w:rsidRPr="00A002D6">
              <w:t>in</w:t>
            </w:r>
            <w:r w:rsidR="00B04B62">
              <w:t xml:space="preserve"> </w:t>
            </w:r>
            <w:r w:rsidRPr="00A002D6">
              <w:t>these</w:t>
            </w:r>
            <w:r w:rsidR="00B04B62">
              <w:t xml:space="preserve"> </w:t>
            </w:r>
            <w:r w:rsidRPr="00A002D6">
              <w:t>sections</w:t>
            </w:r>
            <w:r w:rsidR="00B04B62">
              <w:t xml:space="preserve"> </w:t>
            </w:r>
            <w:r w:rsidRPr="00A002D6">
              <w:t>of</w:t>
            </w:r>
            <w:r w:rsidR="00B04B62">
              <w:t xml:space="preserve"> </w:t>
            </w:r>
            <w:r w:rsidRPr="00A002D6">
              <w:t>the</w:t>
            </w:r>
            <w:r w:rsidR="00B04B62">
              <w:t xml:space="preserve"> </w:t>
            </w:r>
            <w:r w:rsidRPr="00A002D6">
              <w:t>virtual</w:t>
            </w:r>
            <w:r w:rsidR="00B04B62">
              <w:t xml:space="preserve"> </w:t>
            </w:r>
            <w:r w:rsidRPr="00A002D6">
              <w:t>excursion?</w:t>
            </w:r>
          </w:p>
          <w:p w14:paraId="71DC5CA2" w14:textId="1426FAF9" w:rsidR="0037654F" w:rsidRPr="00A002D6" w:rsidRDefault="0037654F" w:rsidP="004218B8">
            <w:pPr>
              <w:pStyle w:val="ListBullet"/>
            </w:pPr>
            <w:r w:rsidRPr="00A002D6">
              <w:t>Which</w:t>
            </w:r>
            <w:r w:rsidR="00B04B62">
              <w:t xml:space="preserve"> </w:t>
            </w:r>
            <w:r w:rsidRPr="00A002D6">
              <w:t>of</w:t>
            </w:r>
            <w:r w:rsidR="00B04B62">
              <w:t xml:space="preserve"> </w:t>
            </w:r>
            <w:r w:rsidRPr="00A002D6">
              <w:t>these</w:t>
            </w:r>
            <w:r w:rsidR="00B04B62">
              <w:t xml:space="preserve"> </w:t>
            </w:r>
            <w:r w:rsidRPr="00A002D6">
              <w:t>are</w:t>
            </w:r>
            <w:r w:rsidR="00B04B62">
              <w:t xml:space="preserve"> </w:t>
            </w:r>
            <w:r w:rsidRPr="00A002D6">
              <w:t>archaeological</w:t>
            </w:r>
            <w:r w:rsidR="00B04B62">
              <w:t xml:space="preserve"> </w:t>
            </w:r>
            <w:r w:rsidRPr="00A002D6">
              <w:t>sources?</w:t>
            </w:r>
          </w:p>
          <w:p w14:paraId="2DDA9469" w14:textId="2DC9AEBC" w:rsidR="0037654F" w:rsidRPr="00A002D6" w:rsidRDefault="0037654F" w:rsidP="004218B8">
            <w:pPr>
              <w:pStyle w:val="ListBullet"/>
            </w:pPr>
            <w:r w:rsidRPr="00A002D6">
              <w:t>Which</w:t>
            </w:r>
            <w:r w:rsidR="00B04B62">
              <w:t xml:space="preserve"> </w:t>
            </w:r>
            <w:r w:rsidRPr="00A002D6">
              <w:t>sources</w:t>
            </w:r>
            <w:r w:rsidR="00B04B62">
              <w:t xml:space="preserve"> </w:t>
            </w:r>
            <w:r w:rsidRPr="00A002D6">
              <w:t>provide</w:t>
            </w:r>
            <w:r w:rsidR="00B04B62">
              <w:t xml:space="preserve"> </w:t>
            </w:r>
            <w:r w:rsidRPr="00A002D6">
              <w:t>information</w:t>
            </w:r>
            <w:r w:rsidR="00B04B62">
              <w:t xml:space="preserve"> </w:t>
            </w:r>
            <w:r w:rsidRPr="00A002D6">
              <w:t>about</w:t>
            </w:r>
            <w:r w:rsidR="00B04B62">
              <w:t xml:space="preserve"> </w:t>
            </w:r>
            <w:r w:rsidRPr="00A002D6">
              <w:t>Aboriginal</w:t>
            </w:r>
            <w:r w:rsidR="00B04B62">
              <w:t xml:space="preserve"> </w:t>
            </w:r>
            <w:r w:rsidR="004218B8">
              <w:t>H</w:t>
            </w:r>
            <w:r w:rsidRPr="00A002D6">
              <w:t>istories</w:t>
            </w:r>
            <w:r w:rsidR="00B04B62">
              <w:t xml:space="preserve"> </w:t>
            </w:r>
            <w:r w:rsidRPr="00A002D6">
              <w:t>and</w:t>
            </w:r>
            <w:r w:rsidR="00B04B62">
              <w:t xml:space="preserve"> </w:t>
            </w:r>
            <w:r w:rsidR="00F564CD" w:rsidRPr="00A002D6">
              <w:t>C</w:t>
            </w:r>
            <w:r w:rsidRPr="00A002D6">
              <w:t>ultures?</w:t>
            </w:r>
          </w:p>
          <w:p w14:paraId="7BB50B53" w14:textId="53F3D4F2" w:rsidR="0037654F" w:rsidRPr="00A002D6" w:rsidRDefault="0037654F" w:rsidP="004218B8">
            <w:pPr>
              <w:pStyle w:val="ListBullet"/>
              <w:numPr>
                <w:ilvl w:val="0"/>
                <w:numId w:val="0"/>
              </w:numPr>
            </w:pPr>
            <w:r w:rsidRPr="00A002D6">
              <w:t>Guide</w:t>
            </w:r>
            <w:r w:rsidR="00B04B62">
              <w:t xml:space="preserve"> </w:t>
            </w:r>
            <w:r w:rsidRPr="00A002D6">
              <w:t>students</w:t>
            </w:r>
            <w:r w:rsidR="00B04B62">
              <w:t xml:space="preserve"> </w:t>
            </w:r>
            <w:r w:rsidRPr="00A002D6">
              <w:t>to</w:t>
            </w:r>
            <w:r w:rsidR="00B04B62">
              <w:t xml:space="preserve"> </w:t>
            </w:r>
            <w:r w:rsidRPr="00A002D6">
              <w:t>interpret</w:t>
            </w:r>
            <w:r w:rsidR="00B04B62">
              <w:t xml:space="preserve"> </w:t>
            </w:r>
            <w:r w:rsidRPr="00A002D6">
              <w:t>the</w:t>
            </w:r>
            <w:r w:rsidR="00B04B62">
              <w:t xml:space="preserve"> </w:t>
            </w:r>
            <w:r w:rsidRPr="00A002D6">
              <w:t>evidence.</w:t>
            </w:r>
            <w:r w:rsidR="00B04B62">
              <w:t xml:space="preserve"> </w:t>
            </w:r>
            <w:r w:rsidRPr="00A002D6">
              <w:t>Prompt</w:t>
            </w:r>
            <w:r w:rsidR="00B04B62">
              <w:t xml:space="preserve"> </w:t>
            </w:r>
            <w:r w:rsidRPr="00A002D6">
              <w:t>students</w:t>
            </w:r>
            <w:r w:rsidR="00B04B62">
              <w:t xml:space="preserve"> </w:t>
            </w:r>
            <w:r w:rsidRPr="00A002D6">
              <w:t>to</w:t>
            </w:r>
            <w:r w:rsidR="00B04B62">
              <w:t xml:space="preserve"> </w:t>
            </w:r>
            <w:r w:rsidRPr="00A002D6">
              <w:t>consider:</w:t>
            </w:r>
          </w:p>
          <w:p w14:paraId="6B805BB9" w14:textId="050A39D8" w:rsidR="0037654F" w:rsidRPr="00A002D6" w:rsidRDefault="0037654F" w:rsidP="004218B8">
            <w:pPr>
              <w:pStyle w:val="ListBullet"/>
            </w:pPr>
            <w:r w:rsidRPr="00A002D6">
              <w:t>What</w:t>
            </w:r>
            <w:r w:rsidR="00B04B62">
              <w:t xml:space="preserve"> </w:t>
            </w:r>
            <w:r w:rsidRPr="00A002D6">
              <w:t>does</w:t>
            </w:r>
            <w:r w:rsidR="00B04B62">
              <w:t xml:space="preserve"> </w:t>
            </w:r>
            <w:r w:rsidRPr="00A002D6">
              <w:t>this</w:t>
            </w:r>
            <w:r w:rsidR="00B04B62">
              <w:t xml:space="preserve"> </w:t>
            </w:r>
            <w:r w:rsidRPr="00A002D6">
              <w:t>evidence</w:t>
            </w:r>
            <w:r w:rsidR="00B04B62">
              <w:t xml:space="preserve"> </w:t>
            </w:r>
            <w:r w:rsidRPr="00A002D6">
              <w:t>show</w:t>
            </w:r>
            <w:r w:rsidR="00B04B62">
              <w:t xml:space="preserve"> </w:t>
            </w:r>
            <w:r w:rsidRPr="00A002D6">
              <w:t>about</w:t>
            </w:r>
            <w:r w:rsidR="00B04B62">
              <w:t xml:space="preserve"> </w:t>
            </w:r>
            <w:r w:rsidRPr="00A002D6">
              <w:t>how</w:t>
            </w:r>
            <w:r w:rsidR="00B04B62">
              <w:t xml:space="preserve"> </w:t>
            </w:r>
            <w:r w:rsidRPr="00A002D6">
              <w:t>Aboriginal</w:t>
            </w:r>
            <w:r w:rsidR="00B04B62">
              <w:t xml:space="preserve"> </w:t>
            </w:r>
            <w:r w:rsidRPr="00A002D6">
              <w:t>people</w:t>
            </w:r>
            <w:r w:rsidR="004218B8">
              <w:t>s</w:t>
            </w:r>
            <w:r w:rsidR="00B04B62">
              <w:t xml:space="preserve"> </w:t>
            </w:r>
            <w:r w:rsidRPr="00A002D6">
              <w:t>lived</w:t>
            </w:r>
            <w:r w:rsidR="00B04B62">
              <w:t xml:space="preserve"> </w:t>
            </w:r>
            <w:r w:rsidRPr="00A002D6">
              <w:t>at</w:t>
            </w:r>
            <w:r w:rsidR="00B04B62">
              <w:t xml:space="preserve"> </w:t>
            </w:r>
            <w:r w:rsidRPr="00A002D6">
              <w:t>Lake</w:t>
            </w:r>
            <w:r w:rsidR="00B04B62">
              <w:t xml:space="preserve"> </w:t>
            </w:r>
            <w:r w:rsidRPr="00A002D6">
              <w:t>Mungo?</w:t>
            </w:r>
          </w:p>
          <w:p w14:paraId="364BA9B1" w14:textId="7D5E4A0A" w:rsidR="0037654F" w:rsidRPr="00A002D6" w:rsidRDefault="0037654F" w:rsidP="004218B8">
            <w:pPr>
              <w:pStyle w:val="ListBullet"/>
            </w:pPr>
            <w:r w:rsidRPr="00A002D6">
              <w:t>What</w:t>
            </w:r>
            <w:r w:rsidR="00B04B62">
              <w:t xml:space="preserve"> </w:t>
            </w:r>
            <w:r w:rsidRPr="00A002D6">
              <w:t>does</w:t>
            </w:r>
            <w:r w:rsidR="00B04B62">
              <w:t xml:space="preserve"> </w:t>
            </w:r>
            <w:r w:rsidRPr="00A002D6">
              <w:t>the</w:t>
            </w:r>
            <w:r w:rsidR="00B04B62">
              <w:t xml:space="preserve"> </w:t>
            </w:r>
            <w:r w:rsidRPr="00A002D6">
              <w:t>evidence</w:t>
            </w:r>
            <w:r w:rsidR="00B04B62">
              <w:t xml:space="preserve"> </w:t>
            </w:r>
            <w:r w:rsidRPr="00A002D6">
              <w:t>suggest</w:t>
            </w:r>
            <w:r w:rsidR="00B04B62">
              <w:t xml:space="preserve"> </w:t>
            </w:r>
            <w:r w:rsidRPr="00A002D6">
              <w:t>about</w:t>
            </w:r>
            <w:r w:rsidR="00B04B62">
              <w:t xml:space="preserve"> </w:t>
            </w:r>
            <w:r w:rsidRPr="00A002D6">
              <w:t>beliefs,</w:t>
            </w:r>
            <w:r w:rsidR="00B04B62">
              <w:t xml:space="preserve"> </w:t>
            </w:r>
            <w:r w:rsidRPr="00A002D6">
              <w:t>practices</w:t>
            </w:r>
            <w:r w:rsidR="00B04B62">
              <w:t xml:space="preserve"> </w:t>
            </w:r>
            <w:r w:rsidRPr="00A002D6">
              <w:t>or</w:t>
            </w:r>
            <w:r w:rsidR="00B04B62">
              <w:t xml:space="preserve"> </w:t>
            </w:r>
            <w:r w:rsidRPr="00A002D6">
              <w:t>connections</w:t>
            </w:r>
            <w:r w:rsidR="00B04B62">
              <w:t xml:space="preserve"> </w:t>
            </w:r>
            <w:r w:rsidRPr="00A002D6">
              <w:t>to</w:t>
            </w:r>
            <w:r w:rsidR="00B04B62">
              <w:t xml:space="preserve"> </w:t>
            </w:r>
            <w:r w:rsidRPr="00A002D6">
              <w:t>Country?</w:t>
            </w:r>
          </w:p>
          <w:p w14:paraId="5AD32468" w14:textId="5E0E5FDA" w:rsidR="0037654F" w:rsidRPr="00A002D6" w:rsidRDefault="0037654F" w:rsidP="004218B8">
            <w:pPr>
              <w:pStyle w:val="ListBullet"/>
              <w:numPr>
                <w:ilvl w:val="0"/>
                <w:numId w:val="0"/>
              </w:numPr>
            </w:pPr>
            <w:r w:rsidRPr="00A002D6">
              <w:t>Support</w:t>
            </w:r>
            <w:r w:rsidR="00B04B62">
              <w:t xml:space="preserve"> </w:t>
            </w:r>
            <w:r w:rsidRPr="00A002D6">
              <w:t>students</w:t>
            </w:r>
            <w:r w:rsidR="00B04B62">
              <w:t xml:space="preserve"> </w:t>
            </w:r>
            <w:r w:rsidRPr="00A002D6">
              <w:t>to</w:t>
            </w:r>
            <w:r w:rsidR="00B04B62">
              <w:t xml:space="preserve"> </w:t>
            </w:r>
            <w:r w:rsidRPr="00A002D6">
              <w:t>explain</w:t>
            </w:r>
            <w:r w:rsidR="00B04B62">
              <w:t xml:space="preserve"> </w:t>
            </w:r>
            <w:r w:rsidR="004218B8">
              <w:t xml:space="preserve">the </w:t>
            </w:r>
            <w:r w:rsidRPr="00A002D6">
              <w:t>significance</w:t>
            </w:r>
            <w:r w:rsidR="004218B8">
              <w:t xml:space="preserve"> of this</w:t>
            </w:r>
            <w:r w:rsidR="00043025">
              <w:t xml:space="preserve"> by a</w:t>
            </w:r>
            <w:r w:rsidRPr="00A002D6">
              <w:t>sk</w:t>
            </w:r>
            <w:r w:rsidR="00043025">
              <w:t>ing</w:t>
            </w:r>
            <w:r w:rsidRPr="00A002D6">
              <w:t>:</w:t>
            </w:r>
            <w:r w:rsidR="00606753">
              <w:t xml:space="preserve"> </w:t>
            </w:r>
            <w:r w:rsidRPr="00A002D6">
              <w:t>Why</w:t>
            </w:r>
            <w:r w:rsidR="00B04B62">
              <w:t xml:space="preserve"> </w:t>
            </w:r>
            <w:r w:rsidRPr="00A002D6">
              <w:t>are</w:t>
            </w:r>
            <w:r w:rsidR="00B04B62">
              <w:t xml:space="preserve"> </w:t>
            </w:r>
            <w:r w:rsidRPr="00A002D6">
              <w:t>these</w:t>
            </w:r>
            <w:r w:rsidR="00B04B62">
              <w:t xml:space="preserve"> </w:t>
            </w:r>
            <w:r w:rsidRPr="00A002D6">
              <w:t>sources</w:t>
            </w:r>
            <w:r w:rsidR="00B04B62">
              <w:t xml:space="preserve"> </w:t>
            </w:r>
            <w:r w:rsidRPr="00A002D6">
              <w:t>important</w:t>
            </w:r>
            <w:r w:rsidR="00B04B62">
              <w:t xml:space="preserve"> </w:t>
            </w:r>
            <w:r w:rsidRPr="00A002D6">
              <w:t>for</w:t>
            </w:r>
            <w:r w:rsidR="00B04B62">
              <w:t xml:space="preserve"> </w:t>
            </w:r>
            <w:r w:rsidRPr="00A002D6">
              <w:t>understanding</w:t>
            </w:r>
            <w:r w:rsidR="00B04B62">
              <w:t xml:space="preserve"> </w:t>
            </w:r>
            <w:r w:rsidRPr="00A002D6">
              <w:t>Aboriginal</w:t>
            </w:r>
            <w:r w:rsidR="00B04B62">
              <w:t xml:space="preserve"> </w:t>
            </w:r>
            <w:r w:rsidR="004218B8">
              <w:t>H</w:t>
            </w:r>
            <w:r w:rsidRPr="00A002D6">
              <w:t>istories</w:t>
            </w:r>
            <w:r w:rsidR="00B04B62">
              <w:t xml:space="preserve"> </w:t>
            </w:r>
            <w:r w:rsidRPr="00A002D6">
              <w:t>and</w:t>
            </w:r>
            <w:r w:rsidR="00B04B62">
              <w:t xml:space="preserve"> </w:t>
            </w:r>
            <w:r w:rsidR="00455B85" w:rsidRPr="00A002D6">
              <w:t>C</w:t>
            </w:r>
            <w:r w:rsidRPr="00A002D6">
              <w:t>ultures</w:t>
            </w:r>
            <w:r w:rsidR="00B04B62">
              <w:t xml:space="preserve"> </w:t>
            </w:r>
            <w:r w:rsidRPr="00A002D6">
              <w:t>in</w:t>
            </w:r>
            <w:r w:rsidR="00B04B62">
              <w:t xml:space="preserve"> </w:t>
            </w:r>
            <w:r w:rsidRPr="00A002D6">
              <w:t>Australia?</w:t>
            </w:r>
          </w:p>
          <w:p w14:paraId="71288E55" w14:textId="1B50ACBD" w:rsidR="0037654F" w:rsidRPr="00A002D6" w:rsidRDefault="000D5781" w:rsidP="0037654F">
            <w:pPr>
              <w:pStyle w:val="FeatureBox2"/>
            </w:pPr>
            <w:r w:rsidRPr="00A002D6">
              <w:rPr>
                <w:b/>
                <w:bCs/>
              </w:rPr>
              <w:t>Teacher</w:t>
            </w:r>
            <w:r w:rsidR="00B04B62">
              <w:rPr>
                <w:b/>
                <w:bCs/>
              </w:rPr>
              <w:t xml:space="preserve"> </w:t>
            </w:r>
            <w:proofErr w:type="gramStart"/>
            <w:r w:rsidR="0037654F" w:rsidRPr="00A002D6">
              <w:rPr>
                <w:b/>
                <w:bCs/>
              </w:rPr>
              <w:t>note:</w:t>
            </w:r>
            <w:proofErr w:type="gramEnd"/>
            <w:r w:rsidR="00B04B62">
              <w:rPr>
                <w:b/>
                <w:bCs/>
              </w:rPr>
              <w:t xml:space="preserve"> </w:t>
            </w:r>
            <w:r w:rsidR="00603782" w:rsidRPr="00A002D6">
              <w:t>t</w:t>
            </w:r>
            <w:r w:rsidR="0037654F" w:rsidRPr="00A002D6">
              <w:t>eachers</w:t>
            </w:r>
            <w:r w:rsidR="00B04B62">
              <w:t xml:space="preserve"> </w:t>
            </w:r>
            <w:r w:rsidR="0037654F" w:rsidRPr="00A002D6">
              <w:t>may</w:t>
            </w:r>
            <w:r w:rsidR="00B04B62">
              <w:t xml:space="preserve"> </w:t>
            </w:r>
            <w:r w:rsidR="0037654F" w:rsidRPr="00A002D6">
              <w:t>choose</w:t>
            </w:r>
            <w:r w:rsidR="00B04B62">
              <w:t xml:space="preserve"> </w:t>
            </w:r>
            <w:r w:rsidR="0037654F" w:rsidRPr="00A002D6">
              <w:t>to</w:t>
            </w:r>
            <w:r w:rsidR="00B04B62">
              <w:t xml:space="preserve"> </w:t>
            </w:r>
            <w:r w:rsidR="0037654F" w:rsidRPr="00A002D6">
              <w:t>use</w:t>
            </w:r>
            <w:r w:rsidR="00B04B62">
              <w:t xml:space="preserve"> </w:t>
            </w:r>
            <w:r w:rsidR="0037654F" w:rsidRPr="00A002D6">
              <w:t>a</w:t>
            </w:r>
            <w:r w:rsidR="00B04B62">
              <w:t xml:space="preserve"> </w:t>
            </w:r>
            <w:r w:rsidR="0037654F" w:rsidRPr="00A002D6">
              <w:t>pre-emptive</w:t>
            </w:r>
            <w:r w:rsidR="00B04B62">
              <w:t xml:space="preserve"> </w:t>
            </w:r>
            <w:r w:rsidR="0037654F" w:rsidRPr="00A002D6">
              <w:t>scaffold</w:t>
            </w:r>
            <w:r w:rsidR="00B04B62">
              <w:t xml:space="preserve"> </w:t>
            </w:r>
            <w:r w:rsidR="0037654F" w:rsidRPr="00A002D6">
              <w:t>to</w:t>
            </w:r>
            <w:r w:rsidR="00B04B62">
              <w:t xml:space="preserve"> </w:t>
            </w:r>
            <w:r w:rsidR="0037654F" w:rsidRPr="00A002D6">
              <w:t>support</w:t>
            </w:r>
            <w:r w:rsidR="00B04B62">
              <w:t xml:space="preserve"> </w:t>
            </w:r>
            <w:r w:rsidR="0037654F" w:rsidRPr="00A002D6">
              <w:t>students</w:t>
            </w:r>
            <w:r w:rsidR="00B04B62">
              <w:t xml:space="preserve"> </w:t>
            </w:r>
            <w:r w:rsidR="0037654F" w:rsidRPr="00A002D6">
              <w:t>in</w:t>
            </w:r>
            <w:r w:rsidR="00B04B62">
              <w:t xml:space="preserve"> </w:t>
            </w:r>
            <w:r w:rsidR="0037654F" w:rsidRPr="00A002D6">
              <w:t>identifying</w:t>
            </w:r>
            <w:r w:rsidR="00B04B62">
              <w:t xml:space="preserve"> </w:t>
            </w:r>
            <w:r w:rsidR="0037654F" w:rsidRPr="00A002D6">
              <w:t>sources,</w:t>
            </w:r>
            <w:r w:rsidR="00B04B62">
              <w:t xml:space="preserve"> </w:t>
            </w:r>
            <w:r w:rsidR="0037654F" w:rsidRPr="00A002D6">
              <w:t>making</w:t>
            </w:r>
            <w:r w:rsidR="00B04B62">
              <w:t xml:space="preserve"> </w:t>
            </w:r>
            <w:r w:rsidR="0037654F" w:rsidRPr="00A002D6">
              <w:t>inferences</w:t>
            </w:r>
            <w:r w:rsidR="00B04B62">
              <w:t xml:space="preserve"> </w:t>
            </w:r>
            <w:r w:rsidR="0037654F" w:rsidRPr="00A002D6">
              <w:t>and</w:t>
            </w:r>
            <w:r w:rsidR="00B04B62">
              <w:t xml:space="preserve"> </w:t>
            </w:r>
            <w:r w:rsidR="0037654F" w:rsidRPr="00A002D6">
              <w:t>explaining</w:t>
            </w:r>
            <w:r w:rsidR="00B04B62">
              <w:t xml:space="preserve"> </w:t>
            </w:r>
            <w:r w:rsidR="0037654F" w:rsidRPr="00A002D6">
              <w:t>significance.</w:t>
            </w:r>
            <w:r w:rsidR="00B04B62">
              <w:t xml:space="preserve"> </w:t>
            </w:r>
            <w:r w:rsidR="0037654F" w:rsidRPr="00A002D6">
              <w:t>Scaffolding</w:t>
            </w:r>
            <w:r w:rsidR="00B04B62">
              <w:t xml:space="preserve"> </w:t>
            </w:r>
            <w:r w:rsidR="0037654F" w:rsidRPr="00A002D6">
              <w:t>can</w:t>
            </w:r>
            <w:r w:rsidR="00B04B62">
              <w:t xml:space="preserve"> </w:t>
            </w:r>
            <w:r w:rsidR="0037654F" w:rsidRPr="00A002D6">
              <w:t>be</w:t>
            </w:r>
            <w:r w:rsidR="00B04B62">
              <w:t xml:space="preserve"> </w:t>
            </w:r>
            <w:r w:rsidR="0037654F" w:rsidRPr="00A002D6">
              <w:lastRenderedPageBreak/>
              <w:t>adjusted</w:t>
            </w:r>
            <w:r w:rsidR="00B04B62">
              <w:t xml:space="preserve"> </w:t>
            </w:r>
            <w:r w:rsidR="0037654F" w:rsidRPr="00A002D6">
              <w:t>or</w:t>
            </w:r>
            <w:r w:rsidR="00B04B62">
              <w:t xml:space="preserve"> </w:t>
            </w:r>
            <w:r w:rsidR="0037654F" w:rsidRPr="00A002D6">
              <w:t>removed</w:t>
            </w:r>
            <w:r w:rsidR="00B04B62">
              <w:t xml:space="preserve"> </w:t>
            </w:r>
            <w:r w:rsidR="0037654F" w:rsidRPr="00A002D6">
              <w:t>as</w:t>
            </w:r>
            <w:r w:rsidR="00B04B62">
              <w:t xml:space="preserve"> </w:t>
            </w:r>
            <w:r w:rsidR="0037654F" w:rsidRPr="00A002D6">
              <w:t>students</w:t>
            </w:r>
            <w:r w:rsidR="00B04B62">
              <w:t xml:space="preserve"> </w:t>
            </w:r>
            <w:r w:rsidR="0037654F" w:rsidRPr="00A002D6">
              <w:t>demonstrate</w:t>
            </w:r>
            <w:r w:rsidR="00B04B62">
              <w:t xml:space="preserve"> </w:t>
            </w:r>
            <w:r w:rsidR="0037654F" w:rsidRPr="00A002D6">
              <w:t>confidence.</w:t>
            </w:r>
          </w:p>
          <w:p w14:paraId="3BE949F1" w14:textId="102B66F1" w:rsidR="0037654F" w:rsidRPr="004218B8" w:rsidRDefault="0037654F" w:rsidP="0037654F">
            <w:r w:rsidRPr="004218B8">
              <w:t>Activity</w:t>
            </w:r>
            <w:r w:rsidR="00B04B62" w:rsidRPr="004218B8">
              <w:t xml:space="preserve"> </w:t>
            </w:r>
            <w:r w:rsidRPr="004218B8">
              <w:t>6</w:t>
            </w:r>
            <w:r w:rsidR="004218B8" w:rsidRPr="004218B8">
              <w:t xml:space="preserve"> –</w:t>
            </w:r>
            <w:r w:rsidR="00B04B62" w:rsidRPr="004218B8">
              <w:t xml:space="preserve"> </w:t>
            </w:r>
            <w:r w:rsidRPr="004218B8">
              <w:t>Knowledge</w:t>
            </w:r>
            <w:r w:rsidR="004218B8" w:rsidRPr="004218B8">
              <w:t>s</w:t>
            </w:r>
            <w:r w:rsidR="00B04B62" w:rsidRPr="004218B8">
              <w:t xml:space="preserve"> </w:t>
            </w:r>
            <w:r w:rsidRPr="004218B8">
              <w:t>o</w:t>
            </w:r>
            <w:r w:rsidR="009E14AF">
              <w:t xml:space="preserve">f </w:t>
            </w:r>
            <w:r w:rsidRPr="004218B8">
              <w:t>Country</w:t>
            </w:r>
            <w:r w:rsidR="00B04B62" w:rsidRPr="004218B8">
              <w:t xml:space="preserve"> </w:t>
            </w:r>
            <w:r w:rsidRPr="004218B8">
              <w:t>–</w:t>
            </w:r>
            <w:r w:rsidR="00B04B62" w:rsidRPr="004218B8">
              <w:t xml:space="preserve"> </w:t>
            </w:r>
            <w:r w:rsidR="00E94C6A" w:rsidRPr="004218B8">
              <w:t>Kakadu</w:t>
            </w:r>
            <w:r w:rsidR="00B04B62" w:rsidRPr="004218B8">
              <w:t xml:space="preserve"> </w:t>
            </w:r>
            <w:r w:rsidR="00EF6115" w:rsidRPr="004218B8">
              <w:t>rock art</w:t>
            </w:r>
          </w:p>
          <w:p w14:paraId="7FC66E26" w14:textId="137E26B5" w:rsidR="0037654F" w:rsidRPr="00A002D6" w:rsidRDefault="000D5781" w:rsidP="0037654F">
            <w:pPr>
              <w:pStyle w:val="FeatureBox2"/>
            </w:pPr>
            <w:r w:rsidRPr="004218B8">
              <w:rPr>
                <w:rStyle w:val="Strong"/>
              </w:rPr>
              <w:t>Teacher</w:t>
            </w:r>
            <w:r w:rsidR="00B04B62" w:rsidRPr="004218B8">
              <w:rPr>
                <w:rStyle w:val="Strong"/>
              </w:rPr>
              <w:t xml:space="preserve"> </w:t>
            </w:r>
            <w:proofErr w:type="gramStart"/>
            <w:r w:rsidR="0037654F" w:rsidRPr="004218B8">
              <w:rPr>
                <w:rStyle w:val="Strong"/>
              </w:rPr>
              <w:t>note:</w:t>
            </w:r>
            <w:proofErr w:type="gramEnd"/>
            <w:r w:rsidR="00B04B62">
              <w:t xml:space="preserve"> </w:t>
            </w:r>
            <w:r w:rsidR="00603782" w:rsidRPr="00A002D6">
              <w:t>t</w:t>
            </w:r>
            <w:r w:rsidR="0037654F" w:rsidRPr="00A002D6">
              <w:t>eachers</w:t>
            </w:r>
            <w:r w:rsidR="00B04B62">
              <w:t xml:space="preserve"> </w:t>
            </w:r>
            <w:r w:rsidR="0037654F" w:rsidRPr="00A002D6">
              <w:t>may</w:t>
            </w:r>
            <w:r w:rsidR="00B04B62">
              <w:t xml:space="preserve"> </w:t>
            </w:r>
            <w:r w:rsidR="0037654F" w:rsidRPr="00A002D6">
              <w:t>need</w:t>
            </w:r>
            <w:r w:rsidR="00B04B62">
              <w:t xml:space="preserve"> </w:t>
            </w:r>
            <w:r w:rsidR="0037654F" w:rsidRPr="00A002D6">
              <w:t>to</w:t>
            </w:r>
            <w:r w:rsidR="00B04B62">
              <w:t xml:space="preserve"> </w:t>
            </w:r>
            <w:r w:rsidR="0037654F" w:rsidRPr="00A002D6">
              <w:t>support</w:t>
            </w:r>
            <w:r w:rsidR="00B04B62">
              <w:t xml:space="preserve"> </w:t>
            </w:r>
            <w:r w:rsidR="0037654F" w:rsidRPr="00A002D6">
              <w:t>students’</w:t>
            </w:r>
            <w:r w:rsidR="00B04B62">
              <w:t xml:space="preserve"> </w:t>
            </w:r>
            <w:r w:rsidR="0037654F" w:rsidRPr="00A002D6">
              <w:t>understanding</w:t>
            </w:r>
            <w:r w:rsidR="00B04B62">
              <w:t xml:space="preserve"> </w:t>
            </w:r>
            <w:r w:rsidR="0037654F" w:rsidRPr="00A002D6">
              <w:t>of</w:t>
            </w:r>
            <w:r w:rsidR="00B04B62">
              <w:t xml:space="preserve"> </w:t>
            </w:r>
            <w:r w:rsidR="0037654F" w:rsidRPr="00A002D6">
              <w:t>Aboriginal</w:t>
            </w:r>
            <w:r w:rsidR="00B04B62">
              <w:t xml:space="preserve"> </w:t>
            </w:r>
            <w:r w:rsidR="0037654F" w:rsidRPr="00A002D6">
              <w:t>styles</w:t>
            </w:r>
            <w:r w:rsidR="00B04B62">
              <w:t xml:space="preserve"> </w:t>
            </w:r>
            <w:r w:rsidR="0037654F" w:rsidRPr="00A002D6">
              <w:t>of</w:t>
            </w:r>
            <w:r w:rsidR="00B04B62">
              <w:t xml:space="preserve"> </w:t>
            </w:r>
            <w:r w:rsidR="0037654F" w:rsidRPr="00A002D6">
              <w:t>art</w:t>
            </w:r>
            <w:r w:rsidR="00B04B62">
              <w:t xml:space="preserve"> </w:t>
            </w:r>
            <w:r w:rsidR="0037654F" w:rsidRPr="00A002D6">
              <w:t>before</w:t>
            </w:r>
            <w:r w:rsidR="00B04B62">
              <w:t xml:space="preserve"> </w:t>
            </w:r>
            <w:r w:rsidR="0037654F" w:rsidRPr="00A002D6">
              <w:t>this</w:t>
            </w:r>
            <w:r w:rsidR="00B04B62">
              <w:t xml:space="preserve"> </w:t>
            </w:r>
            <w:r w:rsidR="0037654F" w:rsidRPr="00A002D6">
              <w:t>activity.</w:t>
            </w:r>
            <w:r w:rsidR="00B04B62">
              <w:t xml:space="preserve"> </w:t>
            </w:r>
            <w:r w:rsidR="0037654F" w:rsidRPr="00A002D6">
              <w:t>The</w:t>
            </w:r>
            <w:r w:rsidR="00B04B62">
              <w:t xml:space="preserve"> </w:t>
            </w:r>
            <w:r w:rsidR="0037654F" w:rsidRPr="00A002D6">
              <w:t>resource</w:t>
            </w:r>
            <w:r w:rsidR="00B04B62">
              <w:t xml:space="preserve"> </w:t>
            </w:r>
            <w:hyperlink r:id="rId29" w:history="1">
              <w:r w:rsidR="00F836B7" w:rsidRPr="00A002D6">
                <w:rPr>
                  <w:rStyle w:val="Hyperlink"/>
                </w:rPr>
                <w:t>Fact</w:t>
              </w:r>
              <w:r w:rsidR="00B04B62">
                <w:rPr>
                  <w:rStyle w:val="Hyperlink"/>
                </w:rPr>
                <w:t xml:space="preserve"> </w:t>
              </w:r>
              <w:r w:rsidR="00F836B7" w:rsidRPr="00A002D6">
                <w:rPr>
                  <w:rStyle w:val="Hyperlink"/>
                </w:rPr>
                <w:t>sheet:</w:t>
              </w:r>
              <w:r w:rsidR="00B04B62">
                <w:rPr>
                  <w:rStyle w:val="Hyperlink"/>
                </w:rPr>
                <w:t xml:space="preserve"> </w:t>
              </w:r>
              <w:r w:rsidR="00F836B7" w:rsidRPr="00A002D6">
                <w:rPr>
                  <w:rStyle w:val="Hyperlink"/>
                </w:rPr>
                <w:t>Aboriginal</w:t>
              </w:r>
              <w:r w:rsidR="00B04B62">
                <w:rPr>
                  <w:rStyle w:val="Hyperlink"/>
                </w:rPr>
                <w:t xml:space="preserve"> </w:t>
              </w:r>
              <w:r w:rsidR="00F836B7" w:rsidRPr="00A002D6">
                <w:rPr>
                  <w:rStyle w:val="Hyperlink"/>
                </w:rPr>
                <w:t>rock</w:t>
              </w:r>
              <w:r w:rsidR="00B04B62">
                <w:rPr>
                  <w:rStyle w:val="Hyperlink"/>
                </w:rPr>
                <w:t xml:space="preserve"> </w:t>
              </w:r>
              <w:r w:rsidR="00F836B7" w:rsidRPr="00A002D6">
                <w:rPr>
                  <w:rStyle w:val="Hyperlink"/>
                </w:rPr>
                <w:t>art</w:t>
              </w:r>
            </w:hyperlink>
            <w:r w:rsidR="00B04B62">
              <w:t xml:space="preserve"> </w:t>
            </w:r>
            <w:r w:rsidR="00B741E7" w:rsidRPr="00A002D6">
              <w:t>may</w:t>
            </w:r>
            <w:r w:rsidR="00B04B62">
              <w:t xml:space="preserve"> </w:t>
            </w:r>
            <w:r w:rsidR="00B741E7" w:rsidRPr="00A002D6">
              <w:t>be</w:t>
            </w:r>
            <w:r w:rsidR="00B04B62">
              <w:t xml:space="preserve"> </w:t>
            </w:r>
            <w:r w:rsidR="00B741E7" w:rsidRPr="00A002D6">
              <w:t>beneficial.</w:t>
            </w:r>
          </w:p>
          <w:p w14:paraId="7A7CB292" w14:textId="699FA007" w:rsidR="0037654F" w:rsidRPr="004218B8" w:rsidRDefault="0037654F" w:rsidP="0037654F">
            <w:r w:rsidRPr="004218B8">
              <w:t>Visual</w:t>
            </w:r>
            <w:r w:rsidR="00B04B62" w:rsidRPr="004218B8">
              <w:t xml:space="preserve"> </w:t>
            </w:r>
            <w:r w:rsidR="00EF6115" w:rsidRPr="004218B8">
              <w:t>introduction</w:t>
            </w:r>
          </w:p>
          <w:p w14:paraId="008F201B" w14:textId="785836F5" w:rsidR="0037654F" w:rsidRPr="00A002D6" w:rsidRDefault="0037654F" w:rsidP="00E93B7D">
            <w:r w:rsidRPr="00A002D6">
              <w:t>Display</w:t>
            </w:r>
            <w:r w:rsidR="00B04B62">
              <w:t xml:space="preserve"> </w:t>
            </w:r>
            <w:r w:rsidR="00EF6115">
              <w:t>F</w:t>
            </w:r>
            <w:r w:rsidR="00EF6115" w:rsidRPr="00A002D6">
              <w:t>igure</w:t>
            </w:r>
            <w:r w:rsidR="00EF6115">
              <w:t xml:space="preserve"> </w:t>
            </w:r>
            <w:r w:rsidR="00A402BD" w:rsidRPr="00A002D6">
              <w:t>2</w:t>
            </w:r>
            <w:r w:rsidR="00B04B62">
              <w:t xml:space="preserve"> </w:t>
            </w:r>
            <w:r w:rsidRPr="00A002D6">
              <w:t>–</w:t>
            </w:r>
            <w:r w:rsidR="00B04B62">
              <w:t xml:space="preserve"> </w:t>
            </w:r>
            <w:r w:rsidR="007F5C61" w:rsidRPr="00A002D6">
              <w:t>Kakadu</w:t>
            </w:r>
            <w:r w:rsidR="00B04B62">
              <w:t xml:space="preserve"> </w:t>
            </w:r>
            <w:r w:rsidRPr="00A002D6">
              <w:t>rock</w:t>
            </w:r>
            <w:r w:rsidR="00B04B62">
              <w:t xml:space="preserve"> </w:t>
            </w:r>
            <w:r w:rsidRPr="00A002D6">
              <w:t>art</w:t>
            </w:r>
            <w:r w:rsidR="00B04B62">
              <w:t xml:space="preserve"> </w:t>
            </w:r>
            <w:r w:rsidRPr="00A002D6">
              <w:t>in</w:t>
            </w:r>
            <w:r w:rsidR="00B04B62">
              <w:t xml:space="preserve"> </w:t>
            </w:r>
            <w:r w:rsidRPr="00A002D6">
              <w:t>the</w:t>
            </w:r>
            <w:r w:rsidR="00B04B62">
              <w:t xml:space="preserve"> </w:t>
            </w:r>
            <w:r w:rsidRPr="00A002D6">
              <w:t>student</w:t>
            </w:r>
            <w:r w:rsidR="00B04B62">
              <w:t xml:space="preserve"> </w:t>
            </w:r>
            <w:r w:rsidRPr="00A002D6">
              <w:t>resource</w:t>
            </w:r>
            <w:r w:rsidR="00B04B62">
              <w:t xml:space="preserve"> </w:t>
            </w:r>
            <w:r w:rsidRPr="00A002D6">
              <w:t>pack.</w:t>
            </w:r>
            <w:r w:rsidR="00B04B62">
              <w:t xml:space="preserve"> </w:t>
            </w:r>
            <w:r w:rsidRPr="00A002D6">
              <w:t>Ask</w:t>
            </w:r>
            <w:r w:rsidR="00B04B62">
              <w:t xml:space="preserve"> </w:t>
            </w:r>
            <w:r w:rsidRPr="00A002D6">
              <w:t>students</w:t>
            </w:r>
            <w:r w:rsidR="00B04B62">
              <w:t xml:space="preserve"> </w:t>
            </w:r>
            <w:r w:rsidRPr="00A002D6">
              <w:t>to</w:t>
            </w:r>
            <w:r w:rsidR="00B04B62">
              <w:t xml:space="preserve"> </w:t>
            </w:r>
            <w:r w:rsidRPr="00A002D6">
              <w:t>look</w:t>
            </w:r>
            <w:r w:rsidR="00B04B62">
              <w:t xml:space="preserve"> </w:t>
            </w:r>
            <w:r w:rsidRPr="00A002D6">
              <w:t>silently</w:t>
            </w:r>
            <w:r w:rsidR="00B04B62">
              <w:t xml:space="preserve"> </w:t>
            </w:r>
            <w:r w:rsidRPr="00A002D6">
              <w:t>first</w:t>
            </w:r>
            <w:r w:rsidR="00E93B7D" w:rsidRPr="00A002D6">
              <w:t>.</w:t>
            </w:r>
            <w:r w:rsidR="00B04B62">
              <w:t xml:space="preserve"> </w:t>
            </w:r>
            <w:r w:rsidRPr="00A002D6">
              <w:t>Project</w:t>
            </w:r>
            <w:r w:rsidR="00B04B62">
              <w:t xml:space="preserve"> </w:t>
            </w:r>
            <w:r w:rsidRPr="00A002D6">
              <w:t>or</w:t>
            </w:r>
            <w:r w:rsidR="00B04B62">
              <w:t xml:space="preserve"> </w:t>
            </w:r>
            <w:r w:rsidRPr="00A002D6">
              <w:t>write</w:t>
            </w:r>
            <w:r w:rsidR="00B04B62">
              <w:t xml:space="preserve"> </w:t>
            </w:r>
            <w:r w:rsidR="6B95E30B" w:rsidRPr="00A002D6">
              <w:t>3</w:t>
            </w:r>
            <w:r w:rsidR="00B04B62">
              <w:t xml:space="preserve"> </w:t>
            </w:r>
            <w:r w:rsidRPr="00A002D6">
              <w:t>simple</w:t>
            </w:r>
            <w:r w:rsidR="00B04B62">
              <w:t xml:space="preserve"> </w:t>
            </w:r>
            <w:r w:rsidRPr="00A002D6">
              <w:t>observation</w:t>
            </w:r>
            <w:r w:rsidR="00B04B62">
              <w:t xml:space="preserve"> </w:t>
            </w:r>
            <w:r w:rsidRPr="00A002D6">
              <w:t>prompts</w:t>
            </w:r>
            <w:r w:rsidR="00B04B62">
              <w:t xml:space="preserve"> </w:t>
            </w:r>
            <w:r w:rsidRPr="00A002D6">
              <w:t>on</w:t>
            </w:r>
            <w:r w:rsidR="00B04B62">
              <w:t xml:space="preserve"> </w:t>
            </w:r>
            <w:r w:rsidRPr="00A002D6">
              <w:t>the</w:t>
            </w:r>
            <w:r w:rsidR="00B04B62">
              <w:t xml:space="preserve"> </w:t>
            </w:r>
            <w:r w:rsidRPr="00A002D6">
              <w:t>board</w:t>
            </w:r>
            <w:r w:rsidR="004218B8">
              <w:t>,</w:t>
            </w:r>
            <w:r w:rsidR="00671A67">
              <w:t xml:space="preserve"> such as</w:t>
            </w:r>
            <w:r w:rsidR="00E93B7D" w:rsidRPr="00A002D6">
              <w:t>:</w:t>
            </w:r>
          </w:p>
          <w:p w14:paraId="0DCF4F41" w14:textId="45C4B4B0" w:rsidR="0037654F" w:rsidRPr="00AC7F48" w:rsidRDefault="0037654F">
            <w:pPr>
              <w:pStyle w:val="ListNumber"/>
              <w:numPr>
                <w:ilvl w:val="0"/>
                <w:numId w:val="58"/>
              </w:numPr>
            </w:pPr>
            <w:r w:rsidRPr="00AC7F48">
              <w:t>What</w:t>
            </w:r>
            <w:r w:rsidR="00B04B62" w:rsidRPr="00AC7F48">
              <w:t xml:space="preserve"> </w:t>
            </w:r>
            <w:r w:rsidRPr="00AC7F48">
              <w:t>shapes</w:t>
            </w:r>
            <w:r w:rsidR="00B04B62" w:rsidRPr="00AC7F48">
              <w:t xml:space="preserve"> </w:t>
            </w:r>
            <w:r w:rsidRPr="00AC7F48">
              <w:t>or</w:t>
            </w:r>
            <w:r w:rsidR="00B04B62" w:rsidRPr="00AC7F48">
              <w:t xml:space="preserve"> </w:t>
            </w:r>
            <w:r w:rsidRPr="00AC7F48">
              <w:t>figures</w:t>
            </w:r>
            <w:r w:rsidR="00B04B62" w:rsidRPr="00AC7F48">
              <w:t xml:space="preserve"> </w:t>
            </w:r>
            <w:r w:rsidR="00EA779E" w:rsidRPr="00AC7F48">
              <w:t xml:space="preserve">do </w:t>
            </w:r>
            <w:r w:rsidRPr="00AC7F48">
              <w:t>you</w:t>
            </w:r>
            <w:r w:rsidR="00B04B62" w:rsidRPr="00AC7F48">
              <w:t xml:space="preserve"> </w:t>
            </w:r>
            <w:r w:rsidRPr="00AC7F48">
              <w:t>notice?</w:t>
            </w:r>
          </w:p>
          <w:p w14:paraId="652020DE" w14:textId="7366F363" w:rsidR="0037654F" w:rsidRPr="00AC7F48" w:rsidRDefault="0037654F">
            <w:pPr>
              <w:pStyle w:val="ListNumber"/>
              <w:numPr>
                <w:ilvl w:val="0"/>
                <w:numId w:val="58"/>
              </w:numPr>
            </w:pPr>
            <w:r w:rsidRPr="00AC7F48">
              <w:t>Describe</w:t>
            </w:r>
            <w:r w:rsidR="00B04B62" w:rsidRPr="00AC7F48">
              <w:t xml:space="preserve"> </w:t>
            </w:r>
            <w:r w:rsidRPr="00AC7F48">
              <w:t>the</w:t>
            </w:r>
            <w:r w:rsidR="00B04B62" w:rsidRPr="00AC7F48">
              <w:t xml:space="preserve"> </w:t>
            </w:r>
            <w:r w:rsidRPr="00AC7F48">
              <w:t>people,</w:t>
            </w:r>
            <w:r w:rsidR="00B04B62" w:rsidRPr="00AC7F48">
              <w:t xml:space="preserve"> </w:t>
            </w:r>
            <w:r w:rsidRPr="00AC7F48">
              <w:t>animals</w:t>
            </w:r>
            <w:r w:rsidR="00B04B62" w:rsidRPr="00AC7F48">
              <w:t xml:space="preserve"> </w:t>
            </w:r>
            <w:r w:rsidRPr="00AC7F48">
              <w:t>or</w:t>
            </w:r>
            <w:r w:rsidR="00B04B62" w:rsidRPr="00AC7F48">
              <w:t xml:space="preserve"> </w:t>
            </w:r>
            <w:r w:rsidRPr="00AC7F48">
              <w:t>symbols</w:t>
            </w:r>
            <w:r w:rsidR="00B04B62" w:rsidRPr="00AC7F48">
              <w:t xml:space="preserve"> </w:t>
            </w:r>
            <w:r w:rsidRPr="00AC7F48">
              <w:t>you</w:t>
            </w:r>
            <w:r w:rsidR="00B04B62" w:rsidRPr="00AC7F48">
              <w:t xml:space="preserve"> </w:t>
            </w:r>
            <w:r w:rsidRPr="00AC7F48">
              <w:t>can</w:t>
            </w:r>
            <w:r w:rsidR="00B04B62" w:rsidRPr="00AC7F48">
              <w:t xml:space="preserve"> </w:t>
            </w:r>
            <w:r w:rsidRPr="00AC7F48">
              <w:t>see</w:t>
            </w:r>
            <w:r w:rsidR="00B04B62" w:rsidRPr="00AC7F48">
              <w:t xml:space="preserve"> </w:t>
            </w:r>
            <w:r w:rsidRPr="00AC7F48">
              <w:t>in</w:t>
            </w:r>
            <w:r w:rsidR="00B04B62" w:rsidRPr="00AC7F48">
              <w:t xml:space="preserve"> </w:t>
            </w:r>
            <w:r w:rsidRPr="00AC7F48">
              <w:t>the</w:t>
            </w:r>
            <w:r w:rsidR="00B04B62" w:rsidRPr="00AC7F48">
              <w:t xml:space="preserve"> </w:t>
            </w:r>
            <w:r w:rsidRPr="00AC7F48">
              <w:t>artwork.</w:t>
            </w:r>
          </w:p>
          <w:p w14:paraId="1C99C918" w14:textId="722157DA" w:rsidR="0037654F" w:rsidRPr="00AC7F48" w:rsidRDefault="0037654F">
            <w:pPr>
              <w:pStyle w:val="ListNumber"/>
              <w:numPr>
                <w:ilvl w:val="0"/>
                <w:numId w:val="58"/>
              </w:numPr>
            </w:pPr>
            <w:r w:rsidRPr="00AC7F48">
              <w:t>What</w:t>
            </w:r>
            <w:r w:rsidR="00B04B62" w:rsidRPr="00AC7F48">
              <w:t xml:space="preserve"> </w:t>
            </w:r>
            <w:r w:rsidRPr="00AC7F48">
              <w:t>colours,</w:t>
            </w:r>
            <w:r w:rsidR="00B04B62" w:rsidRPr="00AC7F48">
              <w:t xml:space="preserve"> </w:t>
            </w:r>
            <w:r w:rsidRPr="00AC7F48">
              <w:t>patterns</w:t>
            </w:r>
            <w:r w:rsidR="00B04B62" w:rsidRPr="00AC7F48">
              <w:t xml:space="preserve"> </w:t>
            </w:r>
            <w:r w:rsidRPr="00AC7F48">
              <w:t>or</w:t>
            </w:r>
            <w:r w:rsidR="00B04B62" w:rsidRPr="00AC7F48">
              <w:t xml:space="preserve"> </w:t>
            </w:r>
            <w:r w:rsidRPr="00AC7F48">
              <w:t>actions</w:t>
            </w:r>
            <w:r w:rsidR="00B04B62" w:rsidRPr="00AC7F48">
              <w:t xml:space="preserve"> </w:t>
            </w:r>
            <w:r w:rsidRPr="00AC7F48">
              <w:t>are</w:t>
            </w:r>
            <w:r w:rsidR="00B04B62" w:rsidRPr="00AC7F48">
              <w:t xml:space="preserve"> </w:t>
            </w:r>
            <w:r w:rsidRPr="00AC7F48">
              <w:t>shown?</w:t>
            </w:r>
          </w:p>
          <w:p w14:paraId="18A9A278" w14:textId="64B70637" w:rsidR="00E6249E" w:rsidRPr="00A002D6" w:rsidRDefault="00E6249E" w:rsidP="00E6249E">
            <w:pPr>
              <w:pStyle w:val="FeatureBox3"/>
              <w:rPr>
                <w:b/>
                <w:bCs/>
              </w:rPr>
            </w:pPr>
            <w:r w:rsidRPr="00A002D6">
              <w:rPr>
                <w:b/>
                <w:bCs/>
              </w:rPr>
              <w:t>Modelled</w:t>
            </w:r>
            <w:r w:rsidR="00B04B62">
              <w:rPr>
                <w:b/>
                <w:bCs/>
              </w:rPr>
              <w:t xml:space="preserve"> </w:t>
            </w:r>
            <w:r w:rsidRPr="00A002D6">
              <w:rPr>
                <w:b/>
                <w:bCs/>
              </w:rPr>
              <w:t>response</w:t>
            </w:r>
          </w:p>
          <w:p w14:paraId="35443BAC" w14:textId="013F694F" w:rsidR="00B35B27" w:rsidRPr="00CE6672" w:rsidRDefault="00B35B27">
            <w:pPr>
              <w:pStyle w:val="FeatureBox3"/>
              <w:numPr>
                <w:ilvl w:val="0"/>
                <w:numId w:val="17"/>
              </w:numPr>
              <w:ind w:left="567" w:hanging="567"/>
            </w:pPr>
            <w:r w:rsidRPr="00CE6672">
              <w:t>I</w:t>
            </w:r>
            <w:r w:rsidR="00B04B62" w:rsidRPr="00CE6672">
              <w:t xml:space="preserve"> </w:t>
            </w:r>
            <w:r w:rsidRPr="00CE6672">
              <w:t>notice</w:t>
            </w:r>
            <w:r w:rsidR="00B04B62" w:rsidRPr="00CE6672">
              <w:t xml:space="preserve"> </w:t>
            </w:r>
            <w:r w:rsidRPr="00CE6672">
              <w:t>human-like</w:t>
            </w:r>
            <w:r w:rsidR="00B04B62" w:rsidRPr="00CE6672">
              <w:t xml:space="preserve"> </w:t>
            </w:r>
            <w:r w:rsidRPr="00CE6672">
              <w:t>stick</w:t>
            </w:r>
            <w:r w:rsidR="00B04B62" w:rsidRPr="00CE6672">
              <w:t xml:space="preserve"> </w:t>
            </w:r>
            <w:r w:rsidRPr="00CE6672">
              <w:t>figures</w:t>
            </w:r>
            <w:r w:rsidR="00B04B62" w:rsidRPr="00CE6672">
              <w:t xml:space="preserve"> </w:t>
            </w:r>
            <w:r w:rsidRPr="00CE6672">
              <w:t>and</w:t>
            </w:r>
            <w:r w:rsidR="00B04B62" w:rsidRPr="00CE6672">
              <w:t xml:space="preserve"> </w:t>
            </w:r>
            <w:r w:rsidRPr="00CE6672">
              <w:t>animal</w:t>
            </w:r>
            <w:r w:rsidR="00B04B62" w:rsidRPr="00CE6672">
              <w:t xml:space="preserve"> </w:t>
            </w:r>
            <w:r w:rsidRPr="00CE6672">
              <w:t>shapes.</w:t>
            </w:r>
            <w:r w:rsidR="00B04B62" w:rsidRPr="00CE6672">
              <w:t xml:space="preserve"> </w:t>
            </w:r>
            <w:r w:rsidRPr="00CE6672">
              <w:t>The</w:t>
            </w:r>
            <w:r w:rsidR="00B04B62" w:rsidRPr="00CE6672">
              <w:t xml:space="preserve"> </w:t>
            </w:r>
            <w:r w:rsidRPr="00CE6672">
              <w:t>figures</w:t>
            </w:r>
            <w:r w:rsidR="00B04B62" w:rsidRPr="00CE6672">
              <w:t xml:space="preserve"> </w:t>
            </w:r>
            <w:r w:rsidRPr="00CE6672">
              <w:t>have</w:t>
            </w:r>
            <w:r w:rsidR="00B04B62" w:rsidRPr="00CE6672">
              <w:t xml:space="preserve"> </w:t>
            </w:r>
            <w:r w:rsidRPr="00CE6672">
              <w:t>long</w:t>
            </w:r>
            <w:r w:rsidR="00B04B62" w:rsidRPr="00CE6672">
              <w:t xml:space="preserve"> </w:t>
            </w:r>
            <w:r w:rsidRPr="00CE6672">
              <w:t>arms</w:t>
            </w:r>
            <w:r w:rsidR="00B04B62" w:rsidRPr="00CE6672">
              <w:t xml:space="preserve"> </w:t>
            </w:r>
            <w:r w:rsidRPr="00CE6672">
              <w:lastRenderedPageBreak/>
              <w:t>and</w:t>
            </w:r>
            <w:r w:rsidR="00B04B62" w:rsidRPr="00CE6672">
              <w:t xml:space="preserve"> </w:t>
            </w:r>
            <w:r w:rsidRPr="00CE6672">
              <w:t>legs,</w:t>
            </w:r>
            <w:r w:rsidR="00B04B62" w:rsidRPr="00CE6672">
              <w:t xml:space="preserve"> </w:t>
            </w:r>
            <w:r w:rsidRPr="00CE6672">
              <w:t>and</w:t>
            </w:r>
            <w:r w:rsidR="00B04B62" w:rsidRPr="00CE6672">
              <w:t xml:space="preserve"> </w:t>
            </w:r>
            <w:r w:rsidRPr="00CE6672">
              <w:t>some</w:t>
            </w:r>
            <w:r w:rsidR="00B04B62" w:rsidRPr="00CE6672">
              <w:t xml:space="preserve"> </w:t>
            </w:r>
            <w:r w:rsidRPr="00CE6672">
              <w:t>appear</w:t>
            </w:r>
            <w:r w:rsidR="00B04B62" w:rsidRPr="00CE6672">
              <w:t xml:space="preserve"> </w:t>
            </w:r>
            <w:r w:rsidRPr="00CE6672">
              <w:t>to</w:t>
            </w:r>
            <w:r w:rsidR="00B04B62" w:rsidRPr="00CE6672">
              <w:t xml:space="preserve"> </w:t>
            </w:r>
            <w:r w:rsidRPr="00CE6672">
              <w:t>be</w:t>
            </w:r>
            <w:r w:rsidR="00B04B62" w:rsidRPr="00CE6672">
              <w:t xml:space="preserve"> </w:t>
            </w:r>
            <w:r w:rsidRPr="00CE6672">
              <w:t>holding</w:t>
            </w:r>
            <w:r w:rsidR="00B04B62" w:rsidRPr="00CE6672">
              <w:t xml:space="preserve"> </w:t>
            </w:r>
            <w:r w:rsidRPr="00CE6672">
              <w:t>long</w:t>
            </w:r>
            <w:r w:rsidR="00B04B62" w:rsidRPr="00CE6672">
              <w:t xml:space="preserve"> </w:t>
            </w:r>
            <w:r w:rsidRPr="00CE6672">
              <w:t>objects.</w:t>
            </w:r>
          </w:p>
          <w:p w14:paraId="15B20762" w14:textId="78B7AAD3" w:rsidR="00B35B27" w:rsidRPr="00CE6672" w:rsidRDefault="00B35B27">
            <w:pPr>
              <w:pStyle w:val="FeatureBox3"/>
              <w:numPr>
                <w:ilvl w:val="0"/>
                <w:numId w:val="17"/>
              </w:numPr>
              <w:ind w:left="567" w:hanging="567"/>
            </w:pPr>
            <w:r w:rsidRPr="00CE6672">
              <w:t>I</w:t>
            </w:r>
            <w:r w:rsidR="00B04B62" w:rsidRPr="00CE6672">
              <w:t xml:space="preserve"> </w:t>
            </w:r>
            <w:r w:rsidRPr="00CE6672">
              <w:t>can</w:t>
            </w:r>
            <w:r w:rsidR="00B04B62" w:rsidRPr="00CE6672">
              <w:t xml:space="preserve"> </w:t>
            </w:r>
            <w:r w:rsidRPr="00CE6672">
              <w:t>see</w:t>
            </w:r>
            <w:r w:rsidR="00B04B62" w:rsidRPr="00CE6672">
              <w:t xml:space="preserve"> </w:t>
            </w:r>
            <w:r w:rsidRPr="00CE6672">
              <w:t>several</w:t>
            </w:r>
            <w:r w:rsidR="00B04B62" w:rsidRPr="00CE6672">
              <w:t xml:space="preserve"> </w:t>
            </w:r>
            <w:r w:rsidRPr="00CE6672">
              <w:t>human</w:t>
            </w:r>
            <w:r w:rsidR="00B04B62" w:rsidRPr="00CE6672">
              <w:t xml:space="preserve"> </w:t>
            </w:r>
            <w:r w:rsidRPr="00CE6672">
              <w:t>figures</w:t>
            </w:r>
            <w:r w:rsidR="00B04B62" w:rsidRPr="00CE6672">
              <w:t xml:space="preserve"> </w:t>
            </w:r>
            <w:r w:rsidRPr="00CE6672">
              <w:t>painted</w:t>
            </w:r>
            <w:r w:rsidR="00B04B62" w:rsidRPr="00CE6672">
              <w:t xml:space="preserve"> </w:t>
            </w:r>
            <w:r w:rsidRPr="00CE6672">
              <w:t>in</w:t>
            </w:r>
            <w:r w:rsidR="00B04B62" w:rsidRPr="00CE6672">
              <w:t xml:space="preserve"> </w:t>
            </w:r>
            <w:r w:rsidRPr="00CE6672">
              <w:t>white,</w:t>
            </w:r>
            <w:r w:rsidR="00B04B62" w:rsidRPr="00CE6672">
              <w:t xml:space="preserve"> </w:t>
            </w:r>
            <w:r w:rsidRPr="00CE6672">
              <w:t>red</w:t>
            </w:r>
            <w:r w:rsidR="00B04B62" w:rsidRPr="00CE6672">
              <w:t xml:space="preserve"> </w:t>
            </w:r>
            <w:r w:rsidRPr="00CE6672">
              <w:t>and</w:t>
            </w:r>
            <w:r w:rsidR="00B04B62" w:rsidRPr="00CE6672">
              <w:t xml:space="preserve"> </w:t>
            </w:r>
            <w:r w:rsidRPr="00CE6672">
              <w:t>yellow.</w:t>
            </w:r>
            <w:r w:rsidR="00B04B62" w:rsidRPr="00CE6672">
              <w:t xml:space="preserve"> </w:t>
            </w:r>
            <w:r w:rsidRPr="00CE6672">
              <w:t>Some</w:t>
            </w:r>
            <w:r w:rsidR="00B04B62" w:rsidRPr="00CE6672">
              <w:t xml:space="preserve"> </w:t>
            </w:r>
            <w:r w:rsidRPr="00CE6672">
              <w:t>figures</w:t>
            </w:r>
            <w:r w:rsidR="00B04B62" w:rsidRPr="00CE6672">
              <w:t xml:space="preserve"> </w:t>
            </w:r>
            <w:r w:rsidRPr="00CE6672">
              <w:t>look</w:t>
            </w:r>
            <w:r w:rsidR="00B04B62" w:rsidRPr="00CE6672">
              <w:t xml:space="preserve"> </w:t>
            </w:r>
            <w:r w:rsidRPr="00CE6672">
              <w:t>like</w:t>
            </w:r>
            <w:r w:rsidR="00B04B62" w:rsidRPr="00CE6672">
              <w:t xml:space="preserve"> </w:t>
            </w:r>
            <w:r w:rsidRPr="00CE6672">
              <w:t>they</w:t>
            </w:r>
            <w:r w:rsidR="00B04B62" w:rsidRPr="00CE6672">
              <w:t xml:space="preserve"> </w:t>
            </w:r>
            <w:r w:rsidRPr="00CE6672">
              <w:t>are</w:t>
            </w:r>
            <w:r w:rsidR="00B04B62" w:rsidRPr="00CE6672">
              <w:t xml:space="preserve"> </w:t>
            </w:r>
            <w:r w:rsidRPr="00CE6672">
              <w:t>running</w:t>
            </w:r>
            <w:r w:rsidR="00B04B62" w:rsidRPr="00CE6672">
              <w:t xml:space="preserve"> </w:t>
            </w:r>
            <w:r w:rsidRPr="00CE6672">
              <w:t>or</w:t>
            </w:r>
            <w:r w:rsidR="00B04B62" w:rsidRPr="00CE6672">
              <w:t xml:space="preserve"> </w:t>
            </w:r>
            <w:r w:rsidRPr="00CE6672">
              <w:t>moving.</w:t>
            </w:r>
            <w:r w:rsidR="00B04B62" w:rsidRPr="00CE6672">
              <w:t xml:space="preserve"> </w:t>
            </w:r>
            <w:r w:rsidRPr="00CE6672">
              <w:t>I</w:t>
            </w:r>
            <w:r w:rsidR="00B04B62" w:rsidRPr="00CE6672">
              <w:t xml:space="preserve"> </w:t>
            </w:r>
            <w:r w:rsidRPr="00CE6672">
              <w:t>can</w:t>
            </w:r>
            <w:r w:rsidR="00B04B62" w:rsidRPr="00CE6672">
              <w:t xml:space="preserve"> </w:t>
            </w:r>
            <w:r w:rsidRPr="00CE6672">
              <w:t>also</w:t>
            </w:r>
            <w:r w:rsidR="00B04B62" w:rsidRPr="00CE6672">
              <w:t xml:space="preserve"> </w:t>
            </w:r>
            <w:r w:rsidRPr="00CE6672">
              <w:t>see</w:t>
            </w:r>
            <w:r w:rsidR="00B04B62" w:rsidRPr="00CE6672">
              <w:t xml:space="preserve"> </w:t>
            </w:r>
            <w:r w:rsidRPr="00CE6672">
              <w:t>animal</w:t>
            </w:r>
            <w:r w:rsidR="00B04B62" w:rsidRPr="00CE6672">
              <w:t xml:space="preserve"> </w:t>
            </w:r>
            <w:r w:rsidRPr="00CE6672">
              <w:t>shapes</w:t>
            </w:r>
            <w:r w:rsidR="00B04B62" w:rsidRPr="00CE6672">
              <w:t xml:space="preserve"> </w:t>
            </w:r>
            <w:r w:rsidRPr="00CE6672">
              <w:t>that</w:t>
            </w:r>
            <w:r w:rsidR="00B04B62" w:rsidRPr="00CE6672">
              <w:t xml:space="preserve"> </w:t>
            </w:r>
            <w:r w:rsidRPr="00CE6672">
              <w:t>may</w:t>
            </w:r>
            <w:r w:rsidR="00B04B62" w:rsidRPr="00CE6672">
              <w:t xml:space="preserve"> </w:t>
            </w:r>
            <w:r w:rsidRPr="00CE6672">
              <w:t>represent</w:t>
            </w:r>
            <w:r w:rsidR="00B04B62" w:rsidRPr="00CE6672">
              <w:t xml:space="preserve"> </w:t>
            </w:r>
            <w:r w:rsidRPr="00CE6672">
              <w:t>kangaroos</w:t>
            </w:r>
            <w:r w:rsidR="00B04B62" w:rsidRPr="00CE6672">
              <w:t xml:space="preserve"> </w:t>
            </w:r>
            <w:r w:rsidRPr="00CE6672">
              <w:t>or</w:t>
            </w:r>
            <w:r w:rsidR="00B04B62" w:rsidRPr="00CE6672">
              <w:t xml:space="preserve"> </w:t>
            </w:r>
            <w:r w:rsidRPr="00CE6672">
              <w:t>other</w:t>
            </w:r>
            <w:r w:rsidR="00B04B62" w:rsidRPr="00CE6672">
              <w:t xml:space="preserve"> </w:t>
            </w:r>
            <w:r w:rsidRPr="00CE6672">
              <w:t>land</w:t>
            </w:r>
            <w:r w:rsidR="00B04B62" w:rsidRPr="00CE6672">
              <w:t xml:space="preserve"> </w:t>
            </w:r>
            <w:r w:rsidRPr="00CE6672">
              <w:t>animals.</w:t>
            </w:r>
            <w:r w:rsidR="00B04B62" w:rsidRPr="00CE6672">
              <w:t xml:space="preserve"> </w:t>
            </w:r>
            <w:r w:rsidRPr="00CE6672">
              <w:t>Some</w:t>
            </w:r>
            <w:r w:rsidR="00B04B62" w:rsidRPr="00CE6672">
              <w:t xml:space="preserve"> </w:t>
            </w:r>
            <w:r w:rsidRPr="00CE6672">
              <w:t>figures</w:t>
            </w:r>
            <w:r w:rsidR="00B04B62" w:rsidRPr="00CE6672">
              <w:t xml:space="preserve"> </w:t>
            </w:r>
            <w:r w:rsidRPr="00CE6672">
              <w:t>are</w:t>
            </w:r>
            <w:r w:rsidR="00B04B62" w:rsidRPr="00CE6672">
              <w:t xml:space="preserve"> </w:t>
            </w:r>
            <w:r w:rsidRPr="00CE6672">
              <w:t>holding</w:t>
            </w:r>
            <w:r w:rsidR="00B04B62" w:rsidRPr="00CE6672">
              <w:t xml:space="preserve"> </w:t>
            </w:r>
            <w:r w:rsidRPr="00CE6672">
              <w:t>what</w:t>
            </w:r>
            <w:r w:rsidR="00B04B62" w:rsidRPr="00CE6672">
              <w:t xml:space="preserve"> </w:t>
            </w:r>
            <w:r w:rsidRPr="00CE6672">
              <w:t>look</w:t>
            </w:r>
            <w:r w:rsidR="00B04B62" w:rsidRPr="00CE6672">
              <w:t xml:space="preserve"> </w:t>
            </w:r>
            <w:r w:rsidRPr="00CE6672">
              <w:t>like</w:t>
            </w:r>
            <w:r w:rsidR="00B04B62" w:rsidRPr="00CE6672">
              <w:t xml:space="preserve"> </w:t>
            </w:r>
            <w:r w:rsidRPr="00CE6672">
              <w:t>spears</w:t>
            </w:r>
            <w:r w:rsidR="00B04B62" w:rsidRPr="00CE6672">
              <w:t xml:space="preserve"> </w:t>
            </w:r>
            <w:r w:rsidRPr="00CE6672">
              <w:t>or</w:t>
            </w:r>
            <w:r w:rsidR="00B04B62" w:rsidRPr="00CE6672">
              <w:t xml:space="preserve"> </w:t>
            </w:r>
            <w:r w:rsidRPr="00CE6672">
              <w:t>tools.</w:t>
            </w:r>
          </w:p>
          <w:p w14:paraId="69D20288" w14:textId="39216A86" w:rsidR="00B35B27" w:rsidRPr="00CE6672" w:rsidRDefault="00B35B27">
            <w:pPr>
              <w:pStyle w:val="FeatureBox3"/>
              <w:numPr>
                <w:ilvl w:val="0"/>
                <w:numId w:val="17"/>
              </w:numPr>
              <w:ind w:left="567" w:hanging="567"/>
            </w:pPr>
            <w:r w:rsidRPr="00CE6672">
              <w:t>The</w:t>
            </w:r>
            <w:r w:rsidR="00B04B62" w:rsidRPr="00CE6672">
              <w:t xml:space="preserve"> </w:t>
            </w:r>
            <w:r w:rsidRPr="00CE6672">
              <w:t>colours</w:t>
            </w:r>
            <w:r w:rsidR="00B04B62" w:rsidRPr="00CE6672">
              <w:t xml:space="preserve"> </w:t>
            </w:r>
            <w:r w:rsidRPr="00CE6672">
              <w:t>used</w:t>
            </w:r>
            <w:r w:rsidR="00B04B62" w:rsidRPr="00CE6672">
              <w:t xml:space="preserve"> </w:t>
            </w:r>
            <w:r w:rsidRPr="00CE6672">
              <w:t>are</w:t>
            </w:r>
            <w:r w:rsidR="00B04B62" w:rsidRPr="00CE6672">
              <w:t xml:space="preserve"> </w:t>
            </w:r>
            <w:r w:rsidRPr="00CE6672">
              <w:t>mainly</w:t>
            </w:r>
            <w:r w:rsidR="00B04B62" w:rsidRPr="00CE6672">
              <w:t xml:space="preserve"> </w:t>
            </w:r>
            <w:r w:rsidRPr="00CE6672">
              <w:t>red,</w:t>
            </w:r>
            <w:r w:rsidR="00B04B62" w:rsidRPr="00CE6672">
              <w:t xml:space="preserve"> </w:t>
            </w:r>
            <w:r w:rsidRPr="00CE6672">
              <w:t>white</w:t>
            </w:r>
            <w:r w:rsidR="00B04B62" w:rsidRPr="00CE6672">
              <w:t xml:space="preserve"> </w:t>
            </w:r>
            <w:r w:rsidRPr="00CE6672">
              <w:t>and</w:t>
            </w:r>
            <w:r w:rsidR="00B04B62" w:rsidRPr="00CE6672">
              <w:t xml:space="preserve"> </w:t>
            </w:r>
            <w:r w:rsidRPr="00CE6672">
              <w:t>yellow</w:t>
            </w:r>
            <w:r w:rsidR="00B04B62" w:rsidRPr="00CE6672">
              <w:t xml:space="preserve"> </w:t>
            </w:r>
            <w:r w:rsidRPr="00CE6672">
              <w:t>on</w:t>
            </w:r>
            <w:r w:rsidR="00B04B62" w:rsidRPr="00CE6672">
              <w:t xml:space="preserve"> </w:t>
            </w:r>
            <w:r w:rsidRPr="00CE6672">
              <w:t>a</w:t>
            </w:r>
            <w:r w:rsidR="00B04B62" w:rsidRPr="00CE6672">
              <w:t xml:space="preserve"> </w:t>
            </w:r>
            <w:r w:rsidRPr="00CE6672">
              <w:t>brown</w:t>
            </w:r>
            <w:r w:rsidR="00B04B62" w:rsidRPr="00CE6672">
              <w:t xml:space="preserve"> </w:t>
            </w:r>
            <w:r w:rsidRPr="00CE6672">
              <w:t>rock</w:t>
            </w:r>
            <w:r w:rsidR="00B04B62" w:rsidRPr="00CE6672">
              <w:t xml:space="preserve"> </w:t>
            </w:r>
            <w:r w:rsidRPr="00CE6672">
              <w:t>surface.</w:t>
            </w:r>
            <w:r w:rsidR="00B04B62" w:rsidRPr="00CE6672">
              <w:t xml:space="preserve"> </w:t>
            </w:r>
            <w:r w:rsidRPr="00CE6672">
              <w:t>The</w:t>
            </w:r>
            <w:r w:rsidR="00B04B62" w:rsidRPr="00CE6672">
              <w:t xml:space="preserve"> </w:t>
            </w:r>
            <w:r w:rsidRPr="00CE6672">
              <w:t>figures</w:t>
            </w:r>
            <w:r w:rsidR="00B04B62" w:rsidRPr="00CE6672">
              <w:t xml:space="preserve"> </w:t>
            </w:r>
            <w:r w:rsidRPr="00CE6672">
              <w:t>are</w:t>
            </w:r>
            <w:r w:rsidR="00B04B62" w:rsidRPr="00CE6672">
              <w:t xml:space="preserve"> </w:t>
            </w:r>
            <w:r w:rsidRPr="00CE6672">
              <w:t>outlined</w:t>
            </w:r>
            <w:r w:rsidR="00B04B62" w:rsidRPr="00CE6672">
              <w:t xml:space="preserve"> </w:t>
            </w:r>
            <w:r w:rsidR="003C51E9">
              <w:t>in</w:t>
            </w:r>
            <w:r w:rsidR="003C51E9" w:rsidRPr="00CE6672">
              <w:t xml:space="preserve"> </w:t>
            </w:r>
            <w:r w:rsidRPr="00CE6672">
              <w:t>simple</w:t>
            </w:r>
            <w:r w:rsidR="00B04B62" w:rsidRPr="00CE6672">
              <w:t xml:space="preserve"> </w:t>
            </w:r>
            <w:r w:rsidRPr="00CE6672">
              <w:t>lines</w:t>
            </w:r>
            <w:r w:rsidR="00B04B62" w:rsidRPr="00CE6672">
              <w:t xml:space="preserve"> </w:t>
            </w:r>
            <w:r w:rsidRPr="00CE6672">
              <w:t>and</w:t>
            </w:r>
            <w:r w:rsidR="00B04B62" w:rsidRPr="00CE6672">
              <w:t xml:space="preserve"> </w:t>
            </w:r>
            <w:r w:rsidRPr="00CE6672">
              <w:t>dots.</w:t>
            </w:r>
            <w:r w:rsidR="00B04B62" w:rsidRPr="00CE6672">
              <w:t xml:space="preserve"> </w:t>
            </w:r>
            <w:r w:rsidRPr="00CE6672">
              <w:t>The</w:t>
            </w:r>
            <w:r w:rsidR="00B04B62" w:rsidRPr="00CE6672">
              <w:t xml:space="preserve"> </w:t>
            </w:r>
            <w:r w:rsidRPr="00CE6672">
              <w:t>actions</w:t>
            </w:r>
            <w:r w:rsidR="00B04B62" w:rsidRPr="00CE6672">
              <w:t xml:space="preserve"> </w:t>
            </w:r>
            <w:r w:rsidRPr="00CE6672">
              <w:t>shown</w:t>
            </w:r>
            <w:r w:rsidR="00B04B62" w:rsidRPr="00CE6672">
              <w:t xml:space="preserve"> </w:t>
            </w:r>
            <w:r w:rsidRPr="00CE6672">
              <w:t>look</w:t>
            </w:r>
            <w:r w:rsidR="00B04B62" w:rsidRPr="00CE6672">
              <w:t xml:space="preserve"> </w:t>
            </w:r>
            <w:r w:rsidRPr="00CE6672">
              <w:t>like</w:t>
            </w:r>
            <w:r w:rsidR="00B04B62" w:rsidRPr="00CE6672">
              <w:t xml:space="preserve"> </w:t>
            </w:r>
            <w:r w:rsidRPr="00CE6672">
              <w:t>hunting,</w:t>
            </w:r>
            <w:r w:rsidR="00B04B62" w:rsidRPr="00CE6672">
              <w:t xml:space="preserve"> </w:t>
            </w:r>
            <w:r w:rsidRPr="00CE6672">
              <w:t>moving</w:t>
            </w:r>
            <w:r w:rsidR="00B04B62" w:rsidRPr="00CE6672">
              <w:t xml:space="preserve"> </w:t>
            </w:r>
            <w:r w:rsidRPr="00CE6672">
              <w:t>or</w:t>
            </w:r>
            <w:r w:rsidR="00B04B62" w:rsidRPr="00CE6672">
              <w:t xml:space="preserve"> </w:t>
            </w:r>
            <w:r w:rsidRPr="00CE6672">
              <w:t>dancing,</w:t>
            </w:r>
            <w:r w:rsidR="00B04B62" w:rsidRPr="00CE6672">
              <w:t xml:space="preserve"> </w:t>
            </w:r>
            <w:r w:rsidRPr="00CE6672">
              <w:t>which</w:t>
            </w:r>
            <w:r w:rsidR="00B04B62" w:rsidRPr="00CE6672">
              <w:t xml:space="preserve"> </w:t>
            </w:r>
            <w:r w:rsidRPr="00CE6672">
              <w:t>suggests</w:t>
            </w:r>
            <w:r w:rsidR="00B04B62" w:rsidRPr="00CE6672">
              <w:t xml:space="preserve"> </w:t>
            </w:r>
            <w:r w:rsidRPr="00CE6672">
              <w:t>the</w:t>
            </w:r>
            <w:r w:rsidR="00B04B62" w:rsidRPr="00CE6672">
              <w:t xml:space="preserve"> </w:t>
            </w:r>
            <w:r w:rsidRPr="00CE6672">
              <w:t>artwork</w:t>
            </w:r>
            <w:r w:rsidR="00B04B62" w:rsidRPr="00CE6672">
              <w:t xml:space="preserve"> </w:t>
            </w:r>
            <w:r w:rsidRPr="00CE6672">
              <w:t>may</w:t>
            </w:r>
            <w:r w:rsidR="00B04B62" w:rsidRPr="00CE6672">
              <w:t xml:space="preserve"> </w:t>
            </w:r>
            <w:r w:rsidRPr="00CE6672">
              <w:t>be</w:t>
            </w:r>
            <w:r w:rsidR="00B04B62" w:rsidRPr="00CE6672">
              <w:t xml:space="preserve"> </w:t>
            </w:r>
            <w:r w:rsidRPr="00CE6672">
              <w:t>showing</w:t>
            </w:r>
            <w:r w:rsidR="00B04B62" w:rsidRPr="00CE6672">
              <w:t xml:space="preserve"> </w:t>
            </w:r>
            <w:r w:rsidRPr="00CE6672">
              <w:t>an</w:t>
            </w:r>
            <w:r w:rsidR="00B04B62" w:rsidRPr="00CE6672">
              <w:t xml:space="preserve"> </w:t>
            </w:r>
            <w:r w:rsidRPr="00CE6672">
              <w:t>important</w:t>
            </w:r>
            <w:r w:rsidR="00B04B62" w:rsidRPr="00CE6672">
              <w:t xml:space="preserve"> </w:t>
            </w:r>
            <w:r w:rsidRPr="00CE6672">
              <w:t>activity</w:t>
            </w:r>
            <w:r w:rsidR="00B04B62" w:rsidRPr="00CE6672">
              <w:t xml:space="preserve"> </w:t>
            </w:r>
            <w:r w:rsidRPr="00CE6672">
              <w:t>or</w:t>
            </w:r>
            <w:r w:rsidR="00B04B62" w:rsidRPr="00CE6672">
              <w:t xml:space="preserve"> </w:t>
            </w:r>
            <w:r w:rsidRPr="00CE6672">
              <w:t>story</w:t>
            </w:r>
            <w:r w:rsidR="00B04B62" w:rsidRPr="00CE6672">
              <w:t xml:space="preserve"> </w:t>
            </w:r>
            <w:r w:rsidRPr="00CE6672">
              <w:t>from</w:t>
            </w:r>
            <w:r w:rsidR="00B04B62" w:rsidRPr="00CE6672">
              <w:t xml:space="preserve"> </w:t>
            </w:r>
            <w:r w:rsidRPr="00CE6672">
              <w:t>daily</w:t>
            </w:r>
            <w:r w:rsidR="00B04B62" w:rsidRPr="00CE6672">
              <w:t xml:space="preserve"> </w:t>
            </w:r>
            <w:r w:rsidRPr="00CE6672">
              <w:t>life</w:t>
            </w:r>
            <w:r w:rsidR="00B04B62" w:rsidRPr="00CE6672">
              <w:t xml:space="preserve"> </w:t>
            </w:r>
            <w:r w:rsidRPr="00CE6672">
              <w:t>or</w:t>
            </w:r>
            <w:r w:rsidR="00B04B62" w:rsidRPr="00CE6672">
              <w:t xml:space="preserve"> </w:t>
            </w:r>
            <w:r w:rsidRPr="00CE6672">
              <w:t>culture.</w:t>
            </w:r>
          </w:p>
          <w:p w14:paraId="52C450D2" w14:textId="4BC144A5" w:rsidR="0037654F" w:rsidRPr="00A002D6" w:rsidRDefault="0037654F" w:rsidP="00AC7F48">
            <w:pPr>
              <w:pStyle w:val="ListBullet2"/>
              <w:numPr>
                <w:ilvl w:val="0"/>
                <w:numId w:val="0"/>
              </w:numPr>
            </w:pPr>
            <w:r w:rsidRPr="00A002D6">
              <w:t>Guided</w:t>
            </w:r>
            <w:r w:rsidR="00B04B62">
              <w:t xml:space="preserve"> </w:t>
            </w:r>
            <w:r w:rsidRPr="00A002D6">
              <w:t>observation</w:t>
            </w:r>
            <w:r w:rsidR="00B04B62">
              <w:t xml:space="preserve"> </w:t>
            </w:r>
            <w:r w:rsidRPr="00A002D6">
              <w:t>and</w:t>
            </w:r>
            <w:r w:rsidR="00B04B62">
              <w:t xml:space="preserve"> </w:t>
            </w:r>
            <w:r w:rsidRPr="00A002D6">
              <w:t>description</w:t>
            </w:r>
          </w:p>
          <w:p w14:paraId="505D5D7B" w14:textId="202F8624" w:rsidR="0037654F" w:rsidRPr="00A002D6" w:rsidRDefault="0037654F" w:rsidP="00E93B7D">
            <w:r w:rsidRPr="00A002D6">
              <w:t>Students</w:t>
            </w:r>
            <w:r w:rsidR="00B04B62">
              <w:t xml:space="preserve"> </w:t>
            </w:r>
            <w:r w:rsidRPr="00A002D6">
              <w:t>explore</w:t>
            </w:r>
            <w:r w:rsidR="00B04B62">
              <w:t xml:space="preserve"> </w:t>
            </w:r>
            <w:r w:rsidRPr="00A002D6">
              <w:t>Aboriginal</w:t>
            </w:r>
            <w:r w:rsidR="00B04B62">
              <w:t xml:space="preserve"> </w:t>
            </w:r>
            <w:r w:rsidR="004218B8">
              <w:t>K</w:t>
            </w:r>
            <w:r w:rsidRPr="00A002D6">
              <w:t>nowledge</w:t>
            </w:r>
            <w:r w:rsidR="00B04B62">
              <w:t xml:space="preserve"> </w:t>
            </w:r>
            <w:r w:rsidRPr="00A002D6">
              <w:t>systems</w:t>
            </w:r>
            <w:r w:rsidR="00B04B62">
              <w:t xml:space="preserve"> </w:t>
            </w:r>
            <w:r w:rsidRPr="00A002D6">
              <w:t>through</w:t>
            </w:r>
            <w:r w:rsidR="00B04B62">
              <w:t xml:space="preserve"> </w:t>
            </w:r>
            <w:r w:rsidRPr="00A002D6">
              <w:t>rock</w:t>
            </w:r>
            <w:r w:rsidR="00B04B62">
              <w:t xml:space="preserve"> </w:t>
            </w:r>
            <w:r w:rsidRPr="00A002D6">
              <w:t>art</w:t>
            </w:r>
            <w:r w:rsidR="00B04B62">
              <w:t xml:space="preserve"> </w:t>
            </w:r>
            <w:r w:rsidRPr="00A002D6">
              <w:t>from</w:t>
            </w:r>
            <w:r w:rsidR="00B04B62">
              <w:t xml:space="preserve"> </w:t>
            </w:r>
            <w:hyperlink r:id="rId30" w:history="1">
              <w:proofErr w:type="spellStart"/>
              <w:r w:rsidRPr="003C51E9">
                <w:rPr>
                  <w:rStyle w:val="Hyperlink"/>
                </w:rPr>
                <w:t>Burrungkuy</w:t>
              </w:r>
              <w:proofErr w:type="spellEnd"/>
            </w:hyperlink>
            <w:r w:rsidRPr="00A002D6">
              <w:t>,</w:t>
            </w:r>
            <w:r w:rsidR="00B04B62">
              <w:t xml:space="preserve"> </w:t>
            </w:r>
            <w:hyperlink r:id="rId31" w:history="1">
              <w:proofErr w:type="spellStart"/>
              <w:r w:rsidRPr="003C51E9">
                <w:rPr>
                  <w:rStyle w:val="Hyperlink"/>
                </w:rPr>
                <w:t>Nanguluwurr</w:t>
              </w:r>
              <w:proofErr w:type="spellEnd"/>
            </w:hyperlink>
            <w:r w:rsidR="004218B8">
              <w:t xml:space="preserve"> and</w:t>
            </w:r>
            <w:r w:rsidR="00B04B62">
              <w:t xml:space="preserve"> </w:t>
            </w:r>
            <w:hyperlink r:id="rId32" w:history="1">
              <w:proofErr w:type="spellStart"/>
              <w:r w:rsidRPr="00FE3C56">
                <w:rPr>
                  <w:rStyle w:val="Hyperlink"/>
                </w:rPr>
                <w:t>Ubirr</w:t>
              </w:r>
              <w:proofErr w:type="spellEnd"/>
            </w:hyperlink>
            <w:r w:rsidR="00151673" w:rsidRPr="00A002D6">
              <w:t>.</w:t>
            </w:r>
          </w:p>
          <w:p w14:paraId="072A5091" w14:textId="4F5FCD11" w:rsidR="0037654F" w:rsidRPr="00FE3C56" w:rsidRDefault="00FE3C56" w:rsidP="0078075F">
            <w:pPr>
              <w:rPr>
                <w:lang w:val="en-US"/>
              </w:rPr>
            </w:pPr>
            <w:r>
              <w:t xml:space="preserve">Students </w:t>
            </w:r>
            <w:r w:rsidR="0037654F" w:rsidRPr="00A002D6">
              <w:t>use</w:t>
            </w:r>
            <w:r w:rsidR="00B04B62">
              <w:t xml:space="preserve"> </w:t>
            </w:r>
            <w:r w:rsidR="0037654F" w:rsidRPr="00A002D6">
              <w:t>the</w:t>
            </w:r>
            <w:r w:rsidR="00B04B62">
              <w:t xml:space="preserve"> </w:t>
            </w:r>
            <w:r w:rsidR="0037654F" w:rsidRPr="00A002D6">
              <w:t>websites</w:t>
            </w:r>
            <w:r w:rsidR="00B04B62">
              <w:t xml:space="preserve"> </w:t>
            </w:r>
            <w:r w:rsidR="0037654F" w:rsidRPr="00A002D6">
              <w:t>to</w:t>
            </w:r>
            <w:r w:rsidR="00B04B62">
              <w:t xml:space="preserve"> </w:t>
            </w:r>
            <w:r w:rsidR="0037654F" w:rsidRPr="00A002D6">
              <w:t>view</w:t>
            </w:r>
            <w:r w:rsidR="00B04B62">
              <w:t xml:space="preserve"> </w:t>
            </w:r>
            <w:r w:rsidR="0037654F" w:rsidRPr="00A002D6">
              <w:t>images</w:t>
            </w:r>
            <w:r w:rsidR="00B04B62">
              <w:t xml:space="preserve"> </w:t>
            </w:r>
            <w:r w:rsidR="0037654F" w:rsidRPr="00A002D6">
              <w:t>and</w:t>
            </w:r>
            <w:r w:rsidR="00B04B62">
              <w:t xml:space="preserve"> </w:t>
            </w:r>
            <w:r w:rsidR="0037654F" w:rsidRPr="00A002D6">
              <w:t>read</w:t>
            </w:r>
            <w:r w:rsidR="00B04B62">
              <w:t xml:space="preserve"> </w:t>
            </w:r>
            <w:r w:rsidR="0037654F" w:rsidRPr="00A002D6">
              <w:t>short</w:t>
            </w:r>
            <w:r w:rsidR="00B04B62">
              <w:t xml:space="preserve"> </w:t>
            </w:r>
            <w:r w:rsidR="0037654F" w:rsidRPr="00A002D6">
              <w:t>descriptions</w:t>
            </w:r>
            <w:r w:rsidR="00B04B62">
              <w:t xml:space="preserve"> </w:t>
            </w:r>
            <w:r w:rsidR="0037654F" w:rsidRPr="00A002D6">
              <w:t>before</w:t>
            </w:r>
            <w:r w:rsidR="00B04B62">
              <w:t xml:space="preserve"> </w:t>
            </w:r>
            <w:r w:rsidR="0037654F" w:rsidRPr="00A002D6">
              <w:t>completing</w:t>
            </w:r>
            <w:r w:rsidR="00B04B62">
              <w:t xml:space="preserve"> </w:t>
            </w:r>
            <w:r w:rsidR="0037654F" w:rsidRPr="00A002D6">
              <w:t>Table</w:t>
            </w:r>
            <w:r w:rsidR="00B04B62">
              <w:t xml:space="preserve"> </w:t>
            </w:r>
            <w:r w:rsidR="0037654F" w:rsidRPr="00A002D6">
              <w:t>6</w:t>
            </w:r>
            <w:r>
              <w:t xml:space="preserve"> – types of artworks</w:t>
            </w:r>
            <w:r w:rsidR="00B04B62">
              <w:t xml:space="preserve"> </w:t>
            </w:r>
            <w:r w:rsidR="0037654F" w:rsidRPr="00A002D6">
              <w:t>in</w:t>
            </w:r>
            <w:r w:rsidR="00B04B62">
              <w:t xml:space="preserve"> </w:t>
            </w:r>
            <w:r w:rsidR="0037654F" w:rsidRPr="00A002D6">
              <w:t>the</w:t>
            </w:r>
            <w:r w:rsidR="00B04B62">
              <w:t xml:space="preserve"> </w:t>
            </w:r>
            <w:r w:rsidR="0037654F" w:rsidRPr="00A002D6">
              <w:t>student</w:t>
            </w:r>
            <w:r w:rsidR="00B04B62">
              <w:t xml:space="preserve"> </w:t>
            </w:r>
            <w:r w:rsidR="0037654F" w:rsidRPr="00A002D6">
              <w:t>resource</w:t>
            </w:r>
            <w:r w:rsidR="00B04B62">
              <w:t xml:space="preserve"> </w:t>
            </w:r>
            <w:r w:rsidR="0037654F" w:rsidRPr="00A002D6">
              <w:t>pack.</w:t>
            </w:r>
            <w:r w:rsidR="00B04B62">
              <w:t xml:space="preserve"> </w:t>
            </w:r>
            <w:r w:rsidR="0037654F" w:rsidRPr="00A002D6">
              <w:t>Teacher</w:t>
            </w:r>
            <w:r w:rsidR="00B04B62">
              <w:t xml:space="preserve"> </w:t>
            </w:r>
            <w:r w:rsidR="0037654F" w:rsidRPr="00A002D6">
              <w:t>to</w:t>
            </w:r>
            <w:r w:rsidR="00B04B62">
              <w:t xml:space="preserve"> </w:t>
            </w:r>
            <w:r w:rsidR="0037654F" w:rsidRPr="00A002D6">
              <w:t>model</w:t>
            </w:r>
            <w:r w:rsidR="00B04B62">
              <w:t xml:space="preserve"> </w:t>
            </w:r>
            <w:r w:rsidR="0037654F" w:rsidRPr="00A002D6">
              <w:t>the</w:t>
            </w:r>
            <w:r w:rsidR="00B04B62">
              <w:t xml:space="preserve"> </w:t>
            </w:r>
            <w:r w:rsidR="0037654F" w:rsidRPr="00A002D6">
              <w:t>first</w:t>
            </w:r>
            <w:r w:rsidR="00B04B62">
              <w:t xml:space="preserve"> </w:t>
            </w:r>
            <w:r w:rsidR="0037654F" w:rsidRPr="00A002D6">
              <w:t>example</w:t>
            </w:r>
            <w:r w:rsidR="00B04B62">
              <w:t xml:space="preserve"> </w:t>
            </w:r>
            <w:r>
              <w:t>–</w:t>
            </w:r>
            <w:r w:rsidR="00B04B62">
              <w:t xml:space="preserve"> </w:t>
            </w:r>
            <w:r w:rsidR="0037654F" w:rsidRPr="00A002D6">
              <w:t>X-ray</w:t>
            </w:r>
            <w:r>
              <w:t>-</w:t>
            </w:r>
            <w:r w:rsidR="0037654F" w:rsidRPr="00A002D6">
              <w:t>style</w:t>
            </w:r>
            <w:r w:rsidR="00B04B62">
              <w:t xml:space="preserve"> </w:t>
            </w:r>
            <w:r w:rsidR="0037654F" w:rsidRPr="00A002D6">
              <w:t>barramundi</w:t>
            </w:r>
            <w:r w:rsidR="009F7111">
              <w:t xml:space="preserve"> fish</w:t>
            </w:r>
            <w:r w:rsidR="0037654F" w:rsidRPr="00A002D6">
              <w:t>.</w:t>
            </w:r>
            <w:r w:rsidR="00B04B62">
              <w:t xml:space="preserve"> </w:t>
            </w:r>
            <w:r w:rsidR="009B5F3C">
              <w:rPr>
                <w:lang w:val="en-US"/>
              </w:rPr>
              <w:t>T</w:t>
            </w:r>
            <w:r w:rsidR="009B5F3C" w:rsidRPr="00A002D6">
              <w:rPr>
                <w:lang w:val="en-US"/>
              </w:rPr>
              <w:t>o</w:t>
            </w:r>
            <w:r w:rsidR="009B5F3C">
              <w:rPr>
                <w:lang w:val="en-US"/>
              </w:rPr>
              <w:t xml:space="preserve"> </w:t>
            </w:r>
            <w:r w:rsidR="009B5F3C" w:rsidRPr="00A002D6">
              <w:rPr>
                <w:lang w:val="en-US"/>
              </w:rPr>
              <w:t>assist</w:t>
            </w:r>
            <w:r w:rsidR="009B5F3C">
              <w:rPr>
                <w:lang w:val="en-US"/>
              </w:rPr>
              <w:t xml:space="preserve"> </w:t>
            </w:r>
            <w:r w:rsidR="009B5F3C" w:rsidRPr="00A002D6">
              <w:rPr>
                <w:lang w:val="en-US"/>
              </w:rPr>
              <w:t>students</w:t>
            </w:r>
            <w:r w:rsidR="009B5F3C">
              <w:rPr>
                <w:lang w:val="en-US"/>
              </w:rPr>
              <w:t>,</w:t>
            </w:r>
            <w:r w:rsidR="009B5F3C" w:rsidRPr="00A002D6">
              <w:rPr>
                <w:lang w:val="en-US"/>
              </w:rPr>
              <w:t xml:space="preserve"> </w:t>
            </w:r>
            <w:r w:rsidR="009B5F3C">
              <w:rPr>
                <w:lang w:val="en-US"/>
              </w:rPr>
              <w:t>s</w:t>
            </w:r>
            <w:r w:rsidR="009B5F3C" w:rsidRPr="00A002D6">
              <w:rPr>
                <w:lang w:val="en-US"/>
              </w:rPr>
              <w:t>entence</w:t>
            </w:r>
            <w:r w:rsidR="009B5F3C">
              <w:rPr>
                <w:lang w:val="en-US"/>
              </w:rPr>
              <w:t xml:space="preserve"> </w:t>
            </w:r>
            <w:r w:rsidR="0037654F" w:rsidRPr="00A002D6">
              <w:rPr>
                <w:lang w:val="en-US"/>
              </w:rPr>
              <w:t>starters</w:t>
            </w:r>
            <w:r w:rsidR="00B04B62">
              <w:rPr>
                <w:lang w:val="en-US"/>
              </w:rPr>
              <w:t xml:space="preserve"> </w:t>
            </w:r>
            <w:r w:rsidR="0037654F" w:rsidRPr="00A002D6">
              <w:rPr>
                <w:lang w:val="en-US"/>
              </w:rPr>
              <w:t>have</w:t>
            </w:r>
            <w:r w:rsidR="00B04B62">
              <w:rPr>
                <w:lang w:val="en-US"/>
              </w:rPr>
              <w:t xml:space="preserve"> </w:t>
            </w:r>
            <w:r w:rsidR="0037654F" w:rsidRPr="00A002D6">
              <w:rPr>
                <w:lang w:val="en-US"/>
              </w:rPr>
              <w:t>been</w:t>
            </w:r>
            <w:r w:rsidR="00B04B62">
              <w:rPr>
                <w:lang w:val="en-US"/>
              </w:rPr>
              <w:t xml:space="preserve"> </w:t>
            </w:r>
            <w:r w:rsidR="0037654F" w:rsidRPr="00A002D6">
              <w:rPr>
                <w:lang w:val="en-US"/>
              </w:rPr>
              <w:t>provided</w:t>
            </w:r>
            <w:r w:rsidR="00B04B62">
              <w:rPr>
                <w:lang w:val="en-US"/>
              </w:rPr>
              <w:t xml:space="preserve"> </w:t>
            </w:r>
            <w:r w:rsidR="0037654F" w:rsidRPr="00A002D6">
              <w:rPr>
                <w:lang w:val="en-US"/>
              </w:rPr>
              <w:t>in</w:t>
            </w:r>
            <w:r w:rsidR="00B04B62">
              <w:rPr>
                <w:lang w:val="en-US"/>
              </w:rPr>
              <w:t xml:space="preserve"> </w:t>
            </w:r>
            <w:r w:rsidR="0037654F" w:rsidRPr="00A002D6">
              <w:rPr>
                <w:lang w:val="en-US"/>
              </w:rPr>
              <w:t>Table</w:t>
            </w:r>
            <w:r w:rsidR="00B04B62">
              <w:rPr>
                <w:lang w:val="en-US"/>
              </w:rPr>
              <w:t xml:space="preserve"> </w:t>
            </w:r>
            <w:r w:rsidR="0037654F" w:rsidRPr="00A002D6">
              <w:rPr>
                <w:lang w:val="en-US"/>
              </w:rPr>
              <w:t>7</w:t>
            </w:r>
            <w:r>
              <w:rPr>
                <w:lang w:val="en-US"/>
              </w:rPr>
              <w:t xml:space="preserve"> – sentence starters</w:t>
            </w:r>
            <w:r w:rsidR="0037654F" w:rsidRPr="00A002D6">
              <w:rPr>
                <w:lang w:val="en-US"/>
              </w:rPr>
              <w:t>.</w:t>
            </w:r>
            <w:r w:rsidR="00B04B62">
              <w:rPr>
                <w:lang w:val="en-US"/>
              </w:rPr>
              <w:t xml:space="preserve"> </w:t>
            </w:r>
          </w:p>
          <w:p w14:paraId="05F2A691" w14:textId="6838116E" w:rsidR="0062748C" w:rsidRPr="00A002D6" w:rsidRDefault="0062748C" w:rsidP="0062748C">
            <w:pPr>
              <w:rPr>
                <w:b/>
                <w:bCs/>
              </w:rPr>
            </w:pPr>
            <w:r w:rsidRPr="00A002D6">
              <w:rPr>
                <w:b/>
                <w:bCs/>
              </w:rPr>
              <w:t>Concluding</w:t>
            </w:r>
            <w:r w:rsidR="00B04B62">
              <w:rPr>
                <w:b/>
                <w:bCs/>
              </w:rPr>
              <w:t xml:space="preserve"> </w:t>
            </w:r>
            <w:r w:rsidRPr="00A002D6">
              <w:rPr>
                <w:b/>
                <w:bCs/>
              </w:rPr>
              <w:t>the</w:t>
            </w:r>
            <w:r w:rsidR="00B04B62">
              <w:rPr>
                <w:b/>
                <w:bCs/>
              </w:rPr>
              <w:t xml:space="preserve"> </w:t>
            </w:r>
            <w:r w:rsidRPr="00A002D6">
              <w:rPr>
                <w:b/>
                <w:bCs/>
              </w:rPr>
              <w:t>lesson</w:t>
            </w:r>
          </w:p>
          <w:p w14:paraId="219255CF" w14:textId="19E0635B" w:rsidR="0062748C" w:rsidRPr="009F7111" w:rsidRDefault="00B73FD1" w:rsidP="0078075F">
            <w:r w:rsidRPr="009F7111">
              <w:lastRenderedPageBreak/>
              <w:t>Exit</w:t>
            </w:r>
            <w:r w:rsidR="00B04B62" w:rsidRPr="009F7111">
              <w:t xml:space="preserve"> </w:t>
            </w:r>
            <w:r w:rsidRPr="009F7111">
              <w:t>ticket</w:t>
            </w:r>
          </w:p>
          <w:p w14:paraId="6461A577" w14:textId="3BE6C542" w:rsidR="009E14AF" w:rsidRDefault="009E14AF" w:rsidP="009E14AF">
            <w:r>
              <w:t>With a partner, a</w:t>
            </w:r>
            <w:r w:rsidR="003A2777">
              <w:t>nswer the question below</w:t>
            </w:r>
            <w:r>
              <w:t>:</w:t>
            </w:r>
            <w:r w:rsidR="003A2777">
              <w:t xml:space="preserve"> </w:t>
            </w:r>
          </w:p>
          <w:p w14:paraId="5E8B28AE" w14:textId="1F2A5077" w:rsidR="0037654F" w:rsidRPr="00A002D6" w:rsidRDefault="0037654F" w:rsidP="009E14AF">
            <w:pPr>
              <w:pStyle w:val="ListBullet"/>
            </w:pPr>
            <w:r w:rsidRPr="00A002D6">
              <w:t>What</w:t>
            </w:r>
            <w:r w:rsidR="00B04B62">
              <w:t xml:space="preserve"> </w:t>
            </w:r>
            <w:r w:rsidRPr="00A002D6">
              <w:t>is</w:t>
            </w:r>
            <w:r w:rsidR="00B04B62">
              <w:t xml:space="preserve"> </w:t>
            </w:r>
            <w:r w:rsidRPr="00A002D6">
              <w:t>one</w:t>
            </w:r>
            <w:r w:rsidR="00B04B62">
              <w:t xml:space="preserve"> </w:t>
            </w:r>
            <w:r w:rsidRPr="00A002D6">
              <w:t>thing</w:t>
            </w:r>
            <w:r w:rsidR="00B04B62">
              <w:t xml:space="preserve"> </w:t>
            </w:r>
            <w:r w:rsidRPr="00A002D6">
              <w:t>this</w:t>
            </w:r>
            <w:r w:rsidR="00B04B62">
              <w:t xml:space="preserve"> </w:t>
            </w:r>
            <w:r w:rsidRPr="00A002D6">
              <w:t>artwork</w:t>
            </w:r>
            <w:r w:rsidR="00B04B62">
              <w:t xml:space="preserve"> </w:t>
            </w:r>
            <w:r w:rsidRPr="00A002D6">
              <w:t>shows</w:t>
            </w:r>
            <w:r w:rsidR="00B04B62">
              <w:t xml:space="preserve"> </w:t>
            </w:r>
            <w:r w:rsidRPr="00A002D6">
              <w:t>about</w:t>
            </w:r>
            <w:r w:rsidR="00B04B62">
              <w:t xml:space="preserve"> </w:t>
            </w:r>
            <w:r w:rsidRPr="00A002D6">
              <w:t>life</w:t>
            </w:r>
            <w:r w:rsidR="00B04B62">
              <w:t xml:space="preserve"> </w:t>
            </w:r>
            <w:r w:rsidRPr="00A002D6">
              <w:t>or</w:t>
            </w:r>
            <w:r w:rsidR="00B04B62">
              <w:t xml:space="preserve"> </w:t>
            </w:r>
            <w:r w:rsidR="009F7111">
              <w:t>K</w:t>
            </w:r>
            <w:r w:rsidRPr="00A002D6">
              <w:t>nowledge</w:t>
            </w:r>
            <w:r w:rsidR="009F7111">
              <w:t>s</w:t>
            </w:r>
            <w:r w:rsidR="00B04B62">
              <w:t xml:space="preserve"> </w:t>
            </w:r>
            <w:r w:rsidRPr="00A002D6">
              <w:t>on</w:t>
            </w:r>
            <w:r w:rsidR="00B04B62">
              <w:t xml:space="preserve"> </w:t>
            </w:r>
            <w:r w:rsidRPr="00A002D6">
              <w:t>Country?</w:t>
            </w:r>
          </w:p>
          <w:p w14:paraId="0AFCFDC5" w14:textId="22DFBFBB" w:rsidR="005172B6" w:rsidRPr="00A002D6" w:rsidRDefault="0037654F" w:rsidP="00595280">
            <w:pPr>
              <w:pStyle w:val="FeatureBox4"/>
              <w:rPr>
                <w:b/>
                <w:bCs/>
              </w:rPr>
            </w:pPr>
            <w:r w:rsidRPr="00A002D6">
              <w:rPr>
                <w:b/>
                <w:bCs/>
              </w:rPr>
              <w:t>Differentiation</w:t>
            </w:r>
          </w:p>
          <w:p w14:paraId="1380D37A" w14:textId="7CCB2A91" w:rsidR="0037654F" w:rsidRPr="00A002D6" w:rsidRDefault="0037654F" w:rsidP="00595280">
            <w:pPr>
              <w:pStyle w:val="FeatureBox4"/>
              <w:rPr>
                <w:rStyle w:val="Strong"/>
              </w:rPr>
            </w:pPr>
            <w:r w:rsidRPr="00A002D6">
              <w:rPr>
                <w:rStyle w:val="Strong"/>
              </w:rPr>
              <w:t>Support</w:t>
            </w:r>
          </w:p>
          <w:p w14:paraId="503DB6E0" w14:textId="25402870" w:rsidR="0037654F" w:rsidRPr="00A002D6" w:rsidRDefault="0037654F" w:rsidP="00595280">
            <w:pPr>
              <w:pStyle w:val="FeatureBox4"/>
              <w:rPr>
                <w:rStyle w:val="Strong"/>
                <w:b w:val="0"/>
                <w:bCs w:val="0"/>
              </w:rPr>
            </w:pPr>
            <w:r w:rsidRPr="00A002D6">
              <w:rPr>
                <w:rStyle w:val="Strong"/>
                <w:b w:val="0"/>
                <w:bCs w:val="0"/>
              </w:rPr>
              <w:t>Provide</w:t>
            </w:r>
            <w:r w:rsidR="00B04B62">
              <w:rPr>
                <w:rStyle w:val="Strong"/>
                <w:b w:val="0"/>
                <w:bCs w:val="0"/>
              </w:rPr>
              <w:t xml:space="preserve"> </w:t>
            </w:r>
            <w:r w:rsidRPr="00A002D6">
              <w:rPr>
                <w:rStyle w:val="Strong"/>
                <w:b w:val="0"/>
                <w:bCs w:val="0"/>
              </w:rPr>
              <w:t>sentence</w:t>
            </w:r>
            <w:r w:rsidR="00B04B62">
              <w:rPr>
                <w:rStyle w:val="Strong"/>
                <w:b w:val="0"/>
                <w:bCs w:val="0"/>
              </w:rPr>
              <w:t xml:space="preserve"> </w:t>
            </w:r>
            <w:r w:rsidRPr="00A002D6">
              <w:rPr>
                <w:rStyle w:val="Strong"/>
                <w:b w:val="0"/>
                <w:bCs w:val="0"/>
              </w:rPr>
              <w:t>starter</w:t>
            </w:r>
            <w:r w:rsidR="009E14AF">
              <w:rPr>
                <w:rStyle w:val="Strong"/>
                <w:b w:val="0"/>
                <w:bCs w:val="0"/>
              </w:rPr>
              <w:t>s</w:t>
            </w:r>
            <w:r w:rsidR="009A42D4">
              <w:rPr>
                <w:rStyle w:val="Strong"/>
                <w:b w:val="0"/>
                <w:bCs w:val="0"/>
              </w:rPr>
              <w:t>.</w:t>
            </w:r>
            <w:r w:rsidR="00B04B62">
              <w:rPr>
                <w:rStyle w:val="Strong"/>
                <w:b w:val="0"/>
                <w:bCs w:val="0"/>
              </w:rPr>
              <w:t xml:space="preserve"> </w:t>
            </w:r>
            <w:r w:rsidR="009A42D4">
              <w:rPr>
                <w:rStyle w:val="Strong"/>
                <w:b w:val="0"/>
                <w:bCs w:val="0"/>
              </w:rPr>
              <w:t>F</w:t>
            </w:r>
            <w:r w:rsidR="009A42D4" w:rsidRPr="00A002D6">
              <w:rPr>
                <w:rStyle w:val="Strong"/>
                <w:b w:val="0"/>
                <w:bCs w:val="0"/>
              </w:rPr>
              <w:t>or</w:t>
            </w:r>
            <w:r w:rsidR="009A42D4">
              <w:rPr>
                <w:rStyle w:val="Strong"/>
                <w:b w:val="0"/>
                <w:bCs w:val="0"/>
              </w:rPr>
              <w:t xml:space="preserve"> </w:t>
            </w:r>
            <w:r w:rsidRPr="00A002D6">
              <w:rPr>
                <w:rStyle w:val="Strong"/>
                <w:b w:val="0"/>
                <w:bCs w:val="0"/>
              </w:rPr>
              <w:t>example:</w:t>
            </w:r>
          </w:p>
          <w:p w14:paraId="6A9D9B1F" w14:textId="4A0A4185" w:rsidR="0037654F" w:rsidRPr="00A002D6" w:rsidRDefault="0037654F">
            <w:pPr>
              <w:pStyle w:val="FeatureBox4"/>
              <w:numPr>
                <w:ilvl w:val="0"/>
                <w:numId w:val="9"/>
              </w:numPr>
              <w:ind w:left="544" w:hanging="544"/>
              <w:rPr>
                <w:rStyle w:val="Strong"/>
                <w:b w:val="0"/>
                <w:bCs w:val="0"/>
              </w:rPr>
            </w:pPr>
            <w:r w:rsidRPr="00A002D6">
              <w:rPr>
                <w:rStyle w:val="Strong"/>
                <w:b w:val="0"/>
                <w:bCs w:val="0"/>
              </w:rPr>
              <w:t>This</w:t>
            </w:r>
            <w:r w:rsidR="00B04B62">
              <w:rPr>
                <w:rStyle w:val="Strong"/>
                <w:b w:val="0"/>
                <w:bCs w:val="0"/>
              </w:rPr>
              <w:t xml:space="preserve"> </w:t>
            </w:r>
            <w:r w:rsidRPr="00A002D6">
              <w:rPr>
                <w:rStyle w:val="Strong"/>
                <w:b w:val="0"/>
                <w:bCs w:val="0"/>
              </w:rPr>
              <w:t>evidence</w:t>
            </w:r>
            <w:r w:rsidR="00B04B62">
              <w:rPr>
                <w:rStyle w:val="Strong"/>
                <w:b w:val="0"/>
                <w:bCs w:val="0"/>
              </w:rPr>
              <w:t xml:space="preserve"> </w:t>
            </w:r>
            <w:r w:rsidRPr="00A002D6">
              <w:rPr>
                <w:rStyle w:val="Strong"/>
                <w:b w:val="0"/>
                <w:bCs w:val="0"/>
              </w:rPr>
              <w:t>shows</w:t>
            </w:r>
            <w:r w:rsidR="00B04B62">
              <w:rPr>
                <w:rStyle w:val="Strong"/>
                <w:b w:val="0"/>
                <w:bCs w:val="0"/>
              </w:rPr>
              <w:t xml:space="preserve"> </w:t>
            </w:r>
            <w:r w:rsidRPr="00A002D6">
              <w:rPr>
                <w:rStyle w:val="Strong"/>
                <w:b w:val="0"/>
                <w:bCs w:val="0"/>
              </w:rPr>
              <w:t>that</w:t>
            </w:r>
            <w:r w:rsidR="00B04B62">
              <w:rPr>
                <w:rStyle w:val="Strong"/>
                <w:b w:val="0"/>
                <w:bCs w:val="0"/>
              </w:rPr>
              <w:t xml:space="preserve"> </w:t>
            </w:r>
            <w:r w:rsidRPr="00A002D6">
              <w:rPr>
                <w:rStyle w:val="Strong"/>
                <w:b w:val="0"/>
                <w:bCs w:val="0"/>
              </w:rPr>
              <w:t>people</w:t>
            </w:r>
            <w:r w:rsidR="003A2777">
              <w:rPr>
                <w:rStyle w:val="Strong"/>
                <w:b w:val="0"/>
                <w:bCs w:val="0"/>
              </w:rPr>
              <w:t xml:space="preserve"> </w:t>
            </w:r>
            <w:r w:rsidRPr="00A002D6">
              <w:rPr>
                <w:rStyle w:val="Strong"/>
                <w:b w:val="0"/>
                <w:bCs w:val="0"/>
              </w:rPr>
              <w:t>…</w:t>
            </w:r>
          </w:p>
          <w:p w14:paraId="3B54D5BE" w14:textId="7F5EC547" w:rsidR="0037654F" w:rsidRPr="00A002D6" w:rsidRDefault="0037654F">
            <w:pPr>
              <w:pStyle w:val="FeatureBox4"/>
              <w:numPr>
                <w:ilvl w:val="0"/>
                <w:numId w:val="9"/>
              </w:numPr>
              <w:ind w:left="544" w:hanging="544"/>
              <w:rPr>
                <w:rStyle w:val="Strong"/>
                <w:b w:val="0"/>
                <w:bCs w:val="0"/>
              </w:rPr>
            </w:pPr>
            <w:r w:rsidRPr="00A002D6">
              <w:rPr>
                <w:rStyle w:val="Strong"/>
                <w:b w:val="0"/>
                <w:bCs w:val="0"/>
              </w:rPr>
              <w:t>This</w:t>
            </w:r>
            <w:r w:rsidR="00B04B62">
              <w:rPr>
                <w:rStyle w:val="Strong"/>
                <w:b w:val="0"/>
                <w:bCs w:val="0"/>
              </w:rPr>
              <w:t xml:space="preserve"> </w:t>
            </w:r>
            <w:r w:rsidRPr="00A002D6">
              <w:rPr>
                <w:rStyle w:val="Strong"/>
                <w:b w:val="0"/>
                <w:bCs w:val="0"/>
              </w:rPr>
              <w:t>suggests</w:t>
            </w:r>
            <w:r w:rsidR="00B04B62">
              <w:rPr>
                <w:rStyle w:val="Strong"/>
                <w:b w:val="0"/>
                <w:bCs w:val="0"/>
              </w:rPr>
              <w:t xml:space="preserve"> </w:t>
            </w:r>
            <w:r w:rsidRPr="00A002D6">
              <w:rPr>
                <w:rStyle w:val="Strong"/>
                <w:b w:val="0"/>
                <w:bCs w:val="0"/>
              </w:rPr>
              <w:t>that</w:t>
            </w:r>
            <w:r w:rsidR="00B04B62">
              <w:rPr>
                <w:rStyle w:val="Strong"/>
                <w:b w:val="0"/>
                <w:bCs w:val="0"/>
              </w:rPr>
              <w:t xml:space="preserve"> </w:t>
            </w:r>
            <w:r w:rsidRPr="00A002D6">
              <w:rPr>
                <w:rStyle w:val="Strong"/>
                <w:b w:val="0"/>
                <w:bCs w:val="0"/>
              </w:rPr>
              <w:t>life</w:t>
            </w:r>
            <w:r w:rsidR="00B04B62">
              <w:rPr>
                <w:rStyle w:val="Strong"/>
                <w:b w:val="0"/>
                <w:bCs w:val="0"/>
              </w:rPr>
              <w:t xml:space="preserve"> </w:t>
            </w:r>
            <w:r w:rsidRPr="00A002D6">
              <w:rPr>
                <w:rStyle w:val="Strong"/>
                <w:b w:val="0"/>
                <w:bCs w:val="0"/>
              </w:rPr>
              <w:t>on</w:t>
            </w:r>
            <w:r w:rsidR="00B04B62">
              <w:rPr>
                <w:rStyle w:val="Strong"/>
                <w:b w:val="0"/>
                <w:bCs w:val="0"/>
              </w:rPr>
              <w:t xml:space="preserve"> </w:t>
            </w:r>
            <w:r w:rsidRPr="00A002D6">
              <w:rPr>
                <w:rStyle w:val="Strong"/>
                <w:b w:val="0"/>
                <w:bCs w:val="0"/>
              </w:rPr>
              <w:t>Country</w:t>
            </w:r>
            <w:r w:rsidR="00B04B62">
              <w:rPr>
                <w:rStyle w:val="Strong"/>
                <w:b w:val="0"/>
                <w:bCs w:val="0"/>
              </w:rPr>
              <w:t xml:space="preserve"> </w:t>
            </w:r>
            <w:r w:rsidRPr="00A002D6">
              <w:rPr>
                <w:rStyle w:val="Strong"/>
                <w:b w:val="0"/>
                <w:bCs w:val="0"/>
              </w:rPr>
              <w:t>involved</w:t>
            </w:r>
            <w:r w:rsidR="003A2777">
              <w:rPr>
                <w:rStyle w:val="Strong"/>
                <w:b w:val="0"/>
                <w:bCs w:val="0"/>
              </w:rPr>
              <w:t xml:space="preserve"> </w:t>
            </w:r>
            <w:r w:rsidRPr="00A002D6">
              <w:rPr>
                <w:rStyle w:val="Strong"/>
                <w:b w:val="0"/>
                <w:bCs w:val="0"/>
              </w:rPr>
              <w:t>…</w:t>
            </w:r>
          </w:p>
          <w:p w14:paraId="4098BFED" w14:textId="3D4609E4" w:rsidR="0037654F" w:rsidRPr="00A002D6" w:rsidRDefault="0037654F" w:rsidP="00595280">
            <w:pPr>
              <w:pStyle w:val="FeatureBox4"/>
              <w:rPr>
                <w:rStyle w:val="Strong"/>
                <w:b w:val="0"/>
                <w:bCs w:val="0"/>
              </w:rPr>
            </w:pPr>
            <w:r w:rsidRPr="00A002D6">
              <w:rPr>
                <w:rStyle w:val="Strong"/>
                <w:b w:val="0"/>
                <w:bCs w:val="0"/>
              </w:rPr>
              <w:t>Allow</w:t>
            </w:r>
            <w:r w:rsidR="00B04B62">
              <w:rPr>
                <w:rStyle w:val="Strong"/>
                <w:b w:val="0"/>
                <w:bCs w:val="0"/>
              </w:rPr>
              <w:t xml:space="preserve"> </w:t>
            </w:r>
            <w:r w:rsidRPr="00A002D6">
              <w:rPr>
                <w:rStyle w:val="Strong"/>
                <w:b w:val="0"/>
                <w:bCs w:val="0"/>
              </w:rPr>
              <w:t>students</w:t>
            </w:r>
            <w:r w:rsidR="00B04B62">
              <w:rPr>
                <w:rStyle w:val="Strong"/>
                <w:b w:val="0"/>
                <w:bCs w:val="0"/>
              </w:rPr>
              <w:t xml:space="preserve"> </w:t>
            </w:r>
            <w:r w:rsidRPr="00A002D6">
              <w:rPr>
                <w:rStyle w:val="Strong"/>
                <w:b w:val="0"/>
                <w:bCs w:val="0"/>
              </w:rPr>
              <w:t>to</w:t>
            </w:r>
            <w:r w:rsidR="00B04B62">
              <w:rPr>
                <w:rStyle w:val="Strong"/>
                <w:b w:val="0"/>
                <w:bCs w:val="0"/>
              </w:rPr>
              <w:t xml:space="preserve"> </w:t>
            </w:r>
            <w:r w:rsidRPr="00A002D6">
              <w:rPr>
                <w:rStyle w:val="Strong"/>
                <w:b w:val="0"/>
                <w:bCs w:val="0"/>
              </w:rPr>
              <w:t>talk</w:t>
            </w:r>
            <w:r w:rsidR="00B04B62">
              <w:rPr>
                <w:rStyle w:val="Strong"/>
                <w:b w:val="0"/>
                <w:bCs w:val="0"/>
              </w:rPr>
              <w:t xml:space="preserve"> </w:t>
            </w:r>
            <w:r w:rsidRPr="00A002D6">
              <w:rPr>
                <w:rStyle w:val="Strong"/>
                <w:b w:val="0"/>
                <w:bCs w:val="0"/>
              </w:rPr>
              <w:t>first</w:t>
            </w:r>
            <w:r w:rsidR="00B04B62">
              <w:rPr>
                <w:rStyle w:val="Strong"/>
                <w:b w:val="0"/>
                <w:bCs w:val="0"/>
              </w:rPr>
              <w:t xml:space="preserve"> </w:t>
            </w:r>
            <w:r w:rsidRPr="00A002D6">
              <w:rPr>
                <w:rStyle w:val="Strong"/>
                <w:b w:val="0"/>
                <w:bCs w:val="0"/>
              </w:rPr>
              <w:t>before</w:t>
            </w:r>
            <w:r w:rsidR="00B04B62">
              <w:rPr>
                <w:rStyle w:val="Strong"/>
                <w:b w:val="0"/>
                <w:bCs w:val="0"/>
              </w:rPr>
              <w:t xml:space="preserve"> </w:t>
            </w:r>
            <w:r w:rsidRPr="00A002D6">
              <w:rPr>
                <w:rStyle w:val="Strong"/>
                <w:b w:val="0"/>
                <w:bCs w:val="0"/>
              </w:rPr>
              <w:t>writing.</w:t>
            </w:r>
            <w:r w:rsidR="00B04B62">
              <w:rPr>
                <w:rStyle w:val="Strong"/>
                <w:b w:val="0"/>
                <w:bCs w:val="0"/>
              </w:rPr>
              <w:t xml:space="preserve"> </w:t>
            </w:r>
            <w:r w:rsidRPr="00A002D6">
              <w:rPr>
                <w:rStyle w:val="Strong"/>
                <w:b w:val="0"/>
                <w:bCs w:val="0"/>
              </w:rPr>
              <w:t>Use</w:t>
            </w:r>
            <w:r w:rsidR="00B04B62">
              <w:rPr>
                <w:rStyle w:val="Strong"/>
                <w:b w:val="0"/>
                <w:bCs w:val="0"/>
              </w:rPr>
              <w:t xml:space="preserve"> </w:t>
            </w:r>
            <w:r w:rsidRPr="00A002D6">
              <w:rPr>
                <w:rStyle w:val="Strong"/>
                <w:b w:val="0"/>
                <w:bCs w:val="0"/>
              </w:rPr>
              <w:t>a</w:t>
            </w:r>
            <w:r w:rsidR="00B04B62">
              <w:rPr>
                <w:rStyle w:val="Strong"/>
                <w:b w:val="0"/>
                <w:bCs w:val="0"/>
              </w:rPr>
              <w:t xml:space="preserve"> </w:t>
            </w:r>
            <w:r w:rsidRPr="00A002D6">
              <w:rPr>
                <w:rStyle w:val="Strong"/>
                <w:b w:val="0"/>
                <w:bCs w:val="0"/>
              </w:rPr>
              <w:t>visual</w:t>
            </w:r>
            <w:r w:rsidR="00B04B62">
              <w:rPr>
                <w:rStyle w:val="Strong"/>
                <w:b w:val="0"/>
                <w:bCs w:val="0"/>
              </w:rPr>
              <w:t xml:space="preserve"> </w:t>
            </w:r>
            <w:r w:rsidRPr="00A002D6">
              <w:rPr>
                <w:rStyle w:val="Strong"/>
                <w:b w:val="0"/>
                <w:bCs w:val="0"/>
              </w:rPr>
              <w:t>example</w:t>
            </w:r>
            <w:r w:rsidR="00B04B62">
              <w:rPr>
                <w:rStyle w:val="Strong"/>
                <w:b w:val="0"/>
                <w:bCs w:val="0"/>
              </w:rPr>
              <w:t xml:space="preserve"> </w:t>
            </w:r>
            <w:r w:rsidRPr="00A002D6">
              <w:rPr>
                <w:rStyle w:val="Strong"/>
                <w:b w:val="0"/>
                <w:bCs w:val="0"/>
              </w:rPr>
              <w:t>of</w:t>
            </w:r>
            <w:r w:rsidR="00B04B62">
              <w:rPr>
                <w:rStyle w:val="Strong"/>
                <w:b w:val="0"/>
                <w:bCs w:val="0"/>
              </w:rPr>
              <w:t xml:space="preserve"> </w:t>
            </w:r>
            <w:r w:rsidRPr="00A002D6">
              <w:rPr>
                <w:rStyle w:val="Strong"/>
                <w:b w:val="0"/>
                <w:bCs w:val="0"/>
              </w:rPr>
              <w:t>‘describe</w:t>
            </w:r>
            <w:r w:rsidR="00B04B62">
              <w:rPr>
                <w:rStyle w:val="Strong"/>
                <w:b w:val="0"/>
                <w:bCs w:val="0"/>
              </w:rPr>
              <w:t xml:space="preserve"> </w:t>
            </w:r>
            <w:r w:rsidRPr="00A002D6">
              <w:rPr>
                <w:rStyle w:val="Strong"/>
                <w:b w:val="0"/>
                <w:bCs w:val="0"/>
              </w:rPr>
              <w:t>v</w:t>
            </w:r>
            <w:r w:rsidR="009F7111">
              <w:rPr>
                <w:rStyle w:val="Strong"/>
                <w:b w:val="0"/>
                <w:bCs w:val="0"/>
              </w:rPr>
              <w:t>e</w:t>
            </w:r>
            <w:r w:rsidR="009F7111" w:rsidRPr="009F7111">
              <w:rPr>
                <w:rStyle w:val="Strong"/>
                <w:b w:val="0"/>
                <w:bCs w:val="0"/>
              </w:rPr>
              <w:t>rsu</w:t>
            </w:r>
            <w:r w:rsidRPr="00A002D6">
              <w:rPr>
                <w:rStyle w:val="Strong"/>
                <w:b w:val="0"/>
                <w:bCs w:val="0"/>
              </w:rPr>
              <w:t>s</w:t>
            </w:r>
            <w:r w:rsidR="00B04B62">
              <w:rPr>
                <w:rStyle w:val="Strong"/>
                <w:b w:val="0"/>
                <w:bCs w:val="0"/>
              </w:rPr>
              <w:t xml:space="preserve"> </w:t>
            </w:r>
            <w:r w:rsidRPr="00A002D6">
              <w:rPr>
                <w:rStyle w:val="Strong"/>
                <w:b w:val="0"/>
                <w:bCs w:val="0"/>
              </w:rPr>
              <w:t>interpret’</w:t>
            </w:r>
            <w:r w:rsidR="00B04B62">
              <w:rPr>
                <w:rStyle w:val="Strong"/>
                <w:b w:val="0"/>
                <w:bCs w:val="0"/>
              </w:rPr>
              <w:t xml:space="preserve"> </w:t>
            </w:r>
            <w:r w:rsidRPr="00A002D6">
              <w:rPr>
                <w:rStyle w:val="Strong"/>
                <w:b w:val="0"/>
                <w:bCs w:val="0"/>
              </w:rPr>
              <w:t>to</w:t>
            </w:r>
            <w:r w:rsidR="00B04B62">
              <w:rPr>
                <w:rStyle w:val="Strong"/>
                <w:b w:val="0"/>
                <w:bCs w:val="0"/>
              </w:rPr>
              <w:t xml:space="preserve"> </w:t>
            </w:r>
            <w:r w:rsidRPr="00A002D6">
              <w:rPr>
                <w:rStyle w:val="Strong"/>
                <w:b w:val="0"/>
                <w:bCs w:val="0"/>
              </w:rPr>
              <w:t>model</w:t>
            </w:r>
            <w:r w:rsidR="00B04B62">
              <w:rPr>
                <w:rStyle w:val="Strong"/>
                <w:b w:val="0"/>
                <w:bCs w:val="0"/>
              </w:rPr>
              <w:t xml:space="preserve"> </w:t>
            </w:r>
            <w:r w:rsidRPr="00A002D6">
              <w:rPr>
                <w:rStyle w:val="Strong"/>
                <w:b w:val="0"/>
                <w:bCs w:val="0"/>
              </w:rPr>
              <w:t>what</w:t>
            </w:r>
            <w:r w:rsidR="00B04B62">
              <w:rPr>
                <w:rStyle w:val="Strong"/>
                <w:b w:val="0"/>
                <w:bCs w:val="0"/>
              </w:rPr>
              <w:t xml:space="preserve"> </w:t>
            </w:r>
            <w:r w:rsidRPr="00A002D6">
              <w:rPr>
                <w:rStyle w:val="Strong"/>
                <w:b w:val="0"/>
                <w:bCs w:val="0"/>
              </w:rPr>
              <w:t>is</w:t>
            </w:r>
            <w:r w:rsidR="00B04B62">
              <w:rPr>
                <w:rStyle w:val="Strong"/>
                <w:b w:val="0"/>
                <w:bCs w:val="0"/>
              </w:rPr>
              <w:t xml:space="preserve"> </w:t>
            </w:r>
            <w:r w:rsidRPr="00A002D6">
              <w:rPr>
                <w:rStyle w:val="Strong"/>
                <w:b w:val="0"/>
                <w:bCs w:val="0"/>
              </w:rPr>
              <w:t>expected.</w:t>
            </w:r>
          </w:p>
          <w:p w14:paraId="3F07C223" w14:textId="295C0E0E" w:rsidR="0037654F" w:rsidRPr="009F7111" w:rsidRDefault="0037654F" w:rsidP="00595280">
            <w:pPr>
              <w:pStyle w:val="FeatureBox4"/>
              <w:rPr>
                <w:rStyle w:val="Strong"/>
                <w:b w:val="0"/>
                <w:bCs w:val="0"/>
              </w:rPr>
            </w:pPr>
            <w:r w:rsidRPr="009F7111">
              <w:rPr>
                <w:rStyle w:val="Strong"/>
                <w:b w:val="0"/>
                <w:bCs w:val="0"/>
              </w:rPr>
              <w:t>Example</w:t>
            </w:r>
            <w:r w:rsidR="00B04B62" w:rsidRPr="009F7111">
              <w:rPr>
                <w:rStyle w:val="Strong"/>
                <w:b w:val="0"/>
                <w:bCs w:val="0"/>
              </w:rPr>
              <w:t xml:space="preserve"> </w:t>
            </w:r>
            <w:r w:rsidRPr="009F7111">
              <w:rPr>
                <w:rStyle w:val="Strong"/>
                <w:b w:val="0"/>
                <w:bCs w:val="0"/>
              </w:rPr>
              <w:t>model</w:t>
            </w:r>
            <w:r w:rsidR="00B04B62" w:rsidRPr="009F7111">
              <w:rPr>
                <w:rStyle w:val="Strong"/>
                <w:b w:val="0"/>
                <w:bCs w:val="0"/>
              </w:rPr>
              <w:t xml:space="preserve"> </w:t>
            </w:r>
            <w:r w:rsidRPr="009F7111">
              <w:rPr>
                <w:rStyle w:val="Strong"/>
                <w:b w:val="0"/>
                <w:bCs w:val="0"/>
              </w:rPr>
              <w:t>(for</w:t>
            </w:r>
            <w:r w:rsidR="00B04B62" w:rsidRPr="009F7111">
              <w:rPr>
                <w:rStyle w:val="Strong"/>
                <w:b w:val="0"/>
                <w:bCs w:val="0"/>
              </w:rPr>
              <w:t xml:space="preserve"> </w:t>
            </w:r>
            <w:r w:rsidRPr="009F7111">
              <w:rPr>
                <w:rStyle w:val="Strong"/>
                <w:b w:val="0"/>
                <w:bCs w:val="0"/>
              </w:rPr>
              <w:t>display)</w:t>
            </w:r>
          </w:p>
          <w:p w14:paraId="191DCF64" w14:textId="28840AE1" w:rsidR="00826535" w:rsidRPr="00A002D6" w:rsidRDefault="00826535">
            <w:pPr>
              <w:pStyle w:val="FeatureBox4"/>
              <w:numPr>
                <w:ilvl w:val="0"/>
                <w:numId w:val="45"/>
              </w:numPr>
              <w:ind w:left="544" w:hanging="544"/>
            </w:pPr>
            <w:r w:rsidRPr="005B7CDB">
              <w:rPr>
                <w:bCs/>
              </w:rPr>
              <w:t>Describe</w:t>
            </w:r>
            <w:r w:rsidR="009F7111">
              <w:rPr>
                <w:bCs/>
              </w:rPr>
              <w:t xml:space="preserve">: </w:t>
            </w:r>
            <w:r w:rsidRPr="00A002D6">
              <w:t>The</w:t>
            </w:r>
            <w:r w:rsidR="00B04B62">
              <w:t xml:space="preserve"> </w:t>
            </w:r>
            <w:r w:rsidRPr="00A002D6">
              <w:t>painting</w:t>
            </w:r>
            <w:r w:rsidR="00B04B62">
              <w:t xml:space="preserve"> </w:t>
            </w:r>
            <w:r w:rsidRPr="00A002D6">
              <w:t>shows</w:t>
            </w:r>
            <w:r w:rsidR="00B04B62">
              <w:t xml:space="preserve"> </w:t>
            </w:r>
            <w:r w:rsidRPr="00A002D6">
              <w:t>a</w:t>
            </w:r>
            <w:r w:rsidR="00B04B62">
              <w:t xml:space="preserve"> </w:t>
            </w:r>
            <w:r w:rsidRPr="00A002D6">
              <w:t>person</w:t>
            </w:r>
            <w:r w:rsidR="00B04B62">
              <w:t xml:space="preserve"> </w:t>
            </w:r>
            <w:r w:rsidRPr="00A002D6">
              <w:t>holding</w:t>
            </w:r>
            <w:r w:rsidR="00B04B62">
              <w:t xml:space="preserve"> </w:t>
            </w:r>
            <w:r w:rsidRPr="00A002D6">
              <w:t>a</w:t>
            </w:r>
            <w:r w:rsidR="00B04B62">
              <w:t xml:space="preserve"> </w:t>
            </w:r>
            <w:r w:rsidRPr="00A002D6">
              <w:t>long</w:t>
            </w:r>
            <w:r w:rsidR="00B04B62">
              <w:t xml:space="preserve"> </w:t>
            </w:r>
            <w:r w:rsidRPr="00A002D6">
              <w:t>object</w:t>
            </w:r>
            <w:r w:rsidR="009F7111">
              <w:t>.</w:t>
            </w:r>
          </w:p>
          <w:p w14:paraId="27A9DB8A" w14:textId="3881B444" w:rsidR="00826535" w:rsidRPr="00A002D6" w:rsidRDefault="00826535">
            <w:pPr>
              <w:pStyle w:val="FeatureBox4"/>
              <w:numPr>
                <w:ilvl w:val="0"/>
                <w:numId w:val="45"/>
              </w:numPr>
              <w:ind w:left="544" w:hanging="544"/>
            </w:pPr>
            <w:r w:rsidRPr="005B7CDB">
              <w:rPr>
                <w:bCs/>
              </w:rPr>
              <w:t>Interpret</w:t>
            </w:r>
            <w:r w:rsidR="009F7111">
              <w:rPr>
                <w:bCs/>
              </w:rPr>
              <w:t xml:space="preserve">: </w:t>
            </w:r>
            <w:r w:rsidRPr="00A002D6">
              <w:t>This</w:t>
            </w:r>
            <w:r w:rsidR="00B04B62">
              <w:t xml:space="preserve"> </w:t>
            </w:r>
            <w:r w:rsidRPr="00A002D6">
              <w:t>might</w:t>
            </w:r>
            <w:r w:rsidR="00B04B62">
              <w:t xml:space="preserve"> </w:t>
            </w:r>
            <w:r w:rsidRPr="00A002D6">
              <w:t>suggest</w:t>
            </w:r>
            <w:r w:rsidR="00B04B62">
              <w:t xml:space="preserve"> </w:t>
            </w:r>
            <w:r w:rsidRPr="00A002D6">
              <w:t>the</w:t>
            </w:r>
            <w:r w:rsidR="00B04B62">
              <w:t xml:space="preserve"> </w:t>
            </w:r>
            <w:r w:rsidRPr="00A002D6">
              <w:t>object</w:t>
            </w:r>
            <w:r w:rsidR="00B04B62">
              <w:t xml:space="preserve"> </w:t>
            </w:r>
            <w:r w:rsidRPr="00A002D6">
              <w:t>was</w:t>
            </w:r>
            <w:r w:rsidR="00B04B62">
              <w:t xml:space="preserve"> </w:t>
            </w:r>
            <w:r w:rsidRPr="00A002D6">
              <w:t>a</w:t>
            </w:r>
            <w:r w:rsidR="00B04B62">
              <w:t xml:space="preserve"> </w:t>
            </w:r>
            <w:r w:rsidRPr="00A002D6">
              <w:t>spear</w:t>
            </w:r>
            <w:r w:rsidR="00B04B62">
              <w:t xml:space="preserve"> </w:t>
            </w:r>
            <w:r w:rsidRPr="00A002D6">
              <w:t>used</w:t>
            </w:r>
            <w:r w:rsidR="00B04B62">
              <w:t xml:space="preserve"> </w:t>
            </w:r>
            <w:r w:rsidRPr="00A002D6">
              <w:t>for</w:t>
            </w:r>
            <w:r w:rsidR="00B04B62">
              <w:t xml:space="preserve"> </w:t>
            </w:r>
            <w:r w:rsidRPr="00A002D6">
              <w:t>hunting,</w:t>
            </w:r>
            <w:r w:rsidR="00B04B62">
              <w:t xml:space="preserve"> </w:t>
            </w:r>
            <w:r w:rsidRPr="00A002D6">
              <w:t>but</w:t>
            </w:r>
            <w:r w:rsidR="00B04B62">
              <w:t xml:space="preserve"> </w:t>
            </w:r>
            <w:r w:rsidRPr="00A002D6">
              <w:t>it</w:t>
            </w:r>
            <w:r w:rsidR="00B04B62">
              <w:t xml:space="preserve"> </w:t>
            </w:r>
            <w:r w:rsidRPr="00A002D6">
              <w:t>could</w:t>
            </w:r>
            <w:r w:rsidR="00B04B62">
              <w:t xml:space="preserve"> </w:t>
            </w:r>
            <w:r w:rsidRPr="00A002D6">
              <w:t>also</w:t>
            </w:r>
            <w:r w:rsidR="00B04B62">
              <w:t xml:space="preserve"> </w:t>
            </w:r>
            <w:r w:rsidRPr="00A002D6">
              <w:t>have</w:t>
            </w:r>
            <w:r w:rsidR="00B04B62">
              <w:t xml:space="preserve"> </w:t>
            </w:r>
            <w:r w:rsidRPr="00A002D6">
              <w:t>had</w:t>
            </w:r>
            <w:r w:rsidR="00B04B62">
              <w:t xml:space="preserve"> </w:t>
            </w:r>
            <w:r w:rsidRPr="00A002D6">
              <w:t>a</w:t>
            </w:r>
            <w:r w:rsidR="00B04B62">
              <w:t xml:space="preserve"> </w:t>
            </w:r>
            <w:r w:rsidRPr="00A002D6">
              <w:t>ceremonial</w:t>
            </w:r>
            <w:r w:rsidR="00B04B62">
              <w:t xml:space="preserve"> </w:t>
            </w:r>
            <w:r w:rsidRPr="00A002D6">
              <w:t>meaning</w:t>
            </w:r>
            <w:r w:rsidR="009F7111">
              <w:t>.</w:t>
            </w:r>
          </w:p>
          <w:p w14:paraId="1AA48389" w14:textId="69BF4B5D" w:rsidR="0037654F" w:rsidRPr="00A002D6" w:rsidRDefault="0037654F" w:rsidP="00595280">
            <w:pPr>
              <w:pStyle w:val="FeatureBox4"/>
              <w:rPr>
                <w:rStyle w:val="Strong"/>
                <w:b w:val="0"/>
                <w:bCs w:val="0"/>
              </w:rPr>
            </w:pPr>
            <w:r w:rsidRPr="00A002D6">
              <w:rPr>
                <w:rStyle w:val="Strong"/>
                <w:b w:val="0"/>
                <w:bCs w:val="0"/>
              </w:rPr>
              <w:lastRenderedPageBreak/>
              <w:t>This</w:t>
            </w:r>
            <w:r w:rsidR="00B04B62">
              <w:rPr>
                <w:rStyle w:val="Strong"/>
                <w:b w:val="0"/>
                <w:bCs w:val="0"/>
              </w:rPr>
              <w:t xml:space="preserve"> </w:t>
            </w:r>
            <w:r w:rsidRPr="00A002D6">
              <w:rPr>
                <w:rStyle w:val="Strong"/>
                <w:b w:val="0"/>
                <w:bCs w:val="0"/>
              </w:rPr>
              <w:t>supports</w:t>
            </w:r>
            <w:r w:rsidR="00B04B62">
              <w:rPr>
                <w:rStyle w:val="Strong"/>
                <w:b w:val="0"/>
                <w:bCs w:val="0"/>
              </w:rPr>
              <w:t xml:space="preserve"> </w:t>
            </w:r>
            <w:r w:rsidRPr="00A002D6">
              <w:rPr>
                <w:rStyle w:val="Strong"/>
                <w:b w:val="0"/>
                <w:bCs w:val="0"/>
              </w:rPr>
              <w:t>students</w:t>
            </w:r>
            <w:r w:rsidR="00B04B62">
              <w:rPr>
                <w:rStyle w:val="Strong"/>
                <w:b w:val="0"/>
                <w:bCs w:val="0"/>
              </w:rPr>
              <w:t xml:space="preserve"> </w:t>
            </w:r>
            <w:r w:rsidRPr="00A002D6">
              <w:rPr>
                <w:rStyle w:val="Strong"/>
                <w:b w:val="0"/>
                <w:bCs w:val="0"/>
              </w:rPr>
              <w:t>to</w:t>
            </w:r>
            <w:r w:rsidR="00B04B62">
              <w:rPr>
                <w:rStyle w:val="Strong"/>
                <w:b w:val="0"/>
                <w:bCs w:val="0"/>
              </w:rPr>
              <w:t xml:space="preserve"> </w:t>
            </w:r>
            <w:r w:rsidRPr="00A002D6">
              <w:rPr>
                <w:rStyle w:val="Strong"/>
                <w:b w:val="0"/>
                <w:bCs w:val="0"/>
              </w:rPr>
              <w:t>move</w:t>
            </w:r>
            <w:r w:rsidR="00B04B62">
              <w:rPr>
                <w:rStyle w:val="Strong"/>
                <w:b w:val="0"/>
                <w:bCs w:val="0"/>
              </w:rPr>
              <w:t xml:space="preserve"> </w:t>
            </w:r>
            <w:r w:rsidRPr="00A002D6">
              <w:rPr>
                <w:rStyle w:val="Strong"/>
                <w:b w:val="0"/>
                <w:bCs w:val="0"/>
              </w:rPr>
              <w:t>beyond</w:t>
            </w:r>
            <w:r w:rsidR="00B04B62">
              <w:rPr>
                <w:rStyle w:val="Strong"/>
                <w:b w:val="0"/>
                <w:bCs w:val="0"/>
              </w:rPr>
              <w:t xml:space="preserve"> </w:t>
            </w:r>
            <w:r w:rsidRPr="00A002D6">
              <w:rPr>
                <w:rStyle w:val="Strong"/>
                <w:b w:val="0"/>
                <w:bCs w:val="0"/>
              </w:rPr>
              <w:t>a</w:t>
            </w:r>
            <w:r w:rsidR="00B04B62">
              <w:rPr>
                <w:rStyle w:val="Strong"/>
                <w:b w:val="0"/>
                <w:bCs w:val="0"/>
              </w:rPr>
              <w:t xml:space="preserve"> </w:t>
            </w:r>
            <w:r w:rsidRPr="00A002D6">
              <w:rPr>
                <w:rStyle w:val="Strong"/>
                <w:b w:val="0"/>
                <w:bCs w:val="0"/>
              </w:rPr>
              <w:t>basic</w:t>
            </w:r>
            <w:r w:rsidR="00B04B62">
              <w:rPr>
                <w:rStyle w:val="Strong"/>
                <w:b w:val="0"/>
                <w:bCs w:val="0"/>
              </w:rPr>
              <w:t xml:space="preserve"> </w:t>
            </w:r>
            <w:r w:rsidRPr="00A002D6">
              <w:rPr>
                <w:rStyle w:val="Strong"/>
                <w:b w:val="0"/>
                <w:bCs w:val="0"/>
              </w:rPr>
              <w:t>description</w:t>
            </w:r>
            <w:r w:rsidR="00B04B62">
              <w:rPr>
                <w:rStyle w:val="Strong"/>
                <w:b w:val="0"/>
                <w:bCs w:val="0"/>
              </w:rPr>
              <w:t xml:space="preserve"> </w:t>
            </w:r>
            <w:r w:rsidRPr="00A002D6">
              <w:rPr>
                <w:rStyle w:val="Strong"/>
                <w:b w:val="0"/>
                <w:bCs w:val="0"/>
              </w:rPr>
              <w:t>and</w:t>
            </w:r>
            <w:r w:rsidR="00B04B62">
              <w:rPr>
                <w:rStyle w:val="Strong"/>
                <w:b w:val="0"/>
                <w:bCs w:val="0"/>
              </w:rPr>
              <w:t xml:space="preserve"> </w:t>
            </w:r>
            <w:r w:rsidRPr="00A002D6">
              <w:rPr>
                <w:rStyle w:val="Strong"/>
                <w:b w:val="0"/>
                <w:bCs w:val="0"/>
              </w:rPr>
              <w:t>consider</w:t>
            </w:r>
            <w:r w:rsidR="00B04B62">
              <w:rPr>
                <w:rStyle w:val="Strong"/>
                <w:b w:val="0"/>
                <w:bCs w:val="0"/>
              </w:rPr>
              <w:t xml:space="preserve"> </w:t>
            </w:r>
            <w:r w:rsidRPr="00A002D6">
              <w:rPr>
                <w:rStyle w:val="Strong"/>
                <w:b w:val="0"/>
                <w:bCs w:val="0"/>
              </w:rPr>
              <w:t>an</w:t>
            </w:r>
            <w:r w:rsidR="00B04B62">
              <w:rPr>
                <w:rStyle w:val="Strong"/>
                <w:b w:val="0"/>
                <w:bCs w:val="0"/>
              </w:rPr>
              <w:t xml:space="preserve"> </w:t>
            </w:r>
            <w:r w:rsidRPr="00A002D6">
              <w:rPr>
                <w:rStyle w:val="Strong"/>
                <w:b w:val="0"/>
                <w:bCs w:val="0"/>
              </w:rPr>
              <w:t>interpretation.</w:t>
            </w:r>
          </w:p>
          <w:p w14:paraId="3456D88A" w14:textId="77777777" w:rsidR="0037654F" w:rsidRPr="00A002D6" w:rsidRDefault="0037654F" w:rsidP="00595280">
            <w:pPr>
              <w:pStyle w:val="FeatureBox4"/>
              <w:rPr>
                <w:rStyle w:val="Strong"/>
              </w:rPr>
            </w:pPr>
            <w:r w:rsidRPr="00A002D6">
              <w:rPr>
                <w:rStyle w:val="Strong"/>
              </w:rPr>
              <w:t>Extension</w:t>
            </w:r>
          </w:p>
          <w:p w14:paraId="02BE01B3" w14:textId="3636698D" w:rsidR="0037654F" w:rsidRPr="00A002D6" w:rsidRDefault="0037654F" w:rsidP="00595280">
            <w:pPr>
              <w:pStyle w:val="FeatureBox4"/>
              <w:rPr>
                <w:rStyle w:val="Strong"/>
                <w:b w:val="0"/>
                <w:bCs w:val="0"/>
              </w:rPr>
            </w:pPr>
            <w:r w:rsidRPr="00A002D6">
              <w:rPr>
                <w:rStyle w:val="Strong"/>
                <w:b w:val="0"/>
                <w:bCs w:val="0"/>
              </w:rPr>
              <w:t>Which</w:t>
            </w:r>
            <w:r w:rsidR="00B04B62">
              <w:rPr>
                <w:rStyle w:val="Strong"/>
                <w:b w:val="0"/>
                <w:bCs w:val="0"/>
              </w:rPr>
              <w:t xml:space="preserve"> </w:t>
            </w:r>
            <w:r w:rsidRPr="00A002D6">
              <w:rPr>
                <w:rStyle w:val="Strong"/>
                <w:b w:val="0"/>
                <w:bCs w:val="0"/>
              </w:rPr>
              <w:t>type</w:t>
            </w:r>
            <w:r w:rsidR="00B04B62">
              <w:rPr>
                <w:rStyle w:val="Strong"/>
                <w:b w:val="0"/>
                <w:bCs w:val="0"/>
              </w:rPr>
              <w:t xml:space="preserve"> </w:t>
            </w:r>
            <w:r w:rsidRPr="00A002D6">
              <w:rPr>
                <w:rStyle w:val="Strong"/>
                <w:b w:val="0"/>
                <w:bCs w:val="0"/>
              </w:rPr>
              <w:t>of</w:t>
            </w:r>
            <w:r w:rsidR="00B04B62">
              <w:rPr>
                <w:rStyle w:val="Strong"/>
                <w:b w:val="0"/>
                <w:bCs w:val="0"/>
              </w:rPr>
              <w:t xml:space="preserve"> </w:t>
            </w:r>
            <w:r w:rsidRPr="00A002D6">
              <w:rPr>
                <w:rStyle w:val="Strong"/>
                <w:b w:val="0"/>
                <w:bCs w:val="0"/>
              </w:rPr>
              <w:t>evidence</w:t>
            </w:r>
            <w:r w:rsidR="00B04B62">
              <w:rPr>
                <w:rStyle w:val="Strong"/>
                <w:b w:val="0"/>
                <w:bCs w:val="0"/>
              </w:rPr>
              <w:t xml:space="preserve"> </w:t>
            </w:r>
            <w:r w:rsidRPr="00A002D6">
              <w:rPr>
                <w:rStyle w:val="Strong"/>
                <w:b w:val="0"/>
                <w:bCs w:val="0"/>
              </w:rPr>
              <w:t>provides</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strongest</w:t>
            </w:r>
            <w:r w:rsidR="00B04B62">
              <w:rPr>
                <w:rStyle w:val="Strong"/>
                <w:b w:val="0"/>
                <w:bCs w:val="0"/>
              </w:rPr>
              <w:t xml:space="preserve"> </w:t>
            </w:r>
            <w:r w:rsidRPr="00A002D6">
              <w:rPr>
                <w:rStyle w:val="Strong"/>
                <w:b w:val="0"/>
                <w:bCs w:val="0"/>
              </w:rPr>
              <w:t>insight</w:t>
            </w:r>
            <w:r w:rsidR="00B04B62">
              <w:rPr>
                <w:rStyle w:val="Strong"/>
                <w:b w:val="0"/>
                <w:bCs w:val="0"/>
              </w:rPr>
              <w:t xml:space="preserve"> </w:t>
            </w:r>
            <w:r w:rsidRPr="00A002D6">
              <w:rPr>
                <w:rStyle w:val="Strong"/>
                <w:b w:val="0"/>
                <w:bCs w:val="0"/>
              </w:rPr>
              <w:t>into</w:t>
            </w:r>
            <w:r w:rsidR="00B04B62">
              <w:rPr>
                <w:rStyle w:val="Strong"/>
                <w:b w:val="0"/>
                <w:bCs w:val="0"/>
              </w:rPr>
              <w:t xml:space="preserve"> </w:t>
            </w:r>
            <w:r w:rsidRPr="00A002D6">
              <w:rPr>
                <w:rStyle w:val="Strong"/>
                <w:b w:val="0"/>
                <w:bCs w:val="0"/>
              </w:rPr>
              <w:t>how</w:t>
            </w:r>
            <w:r w:rsidR="00B04B62">
              <w:rPr>
                <w:rStyle w:val="Strong"/>
                <w:b w:val="0"/>
                <w:bCs w:val="0"/>
              </w:rPr>
              <w:t xml:space="preserve"> </w:t>
            </w:r>
            <w:r w:rsidRPr="00A002D6">
              <w:rPr>
                <w:rStyle w:val="Strong"/>
                <w:b w:val="0"/>
                <w:bCs w:val="0"/>
              </w:rPr>
              <w:t>people</w:t>
            </w:r>
            <w:r w:rsidR="00B04B62">
              <w:rPr>
                <w:rStyle w:val="Strong"/>
                <w:b w:val="0"/>
                <w:bCs w:val="0"/>
              </w:rPr>
              <w:t xml:space="preserve"> </w:t>
            </w:r>
            <w:r w:rsidRPr="00A002D6">
              <w:rPr>
                <w:rStyle w:val="Strong"/>
                <w:b w:val="0"/>
                <w:bCs w:val="0"/>
              </w:rPr>
              <w:t>lived</w:t>
            </w:r>
            <w:r w:rsidR="00B04B62">
              <w:rPr>
                <w:rStyle w:val="Strong"/>
                <w:b w:val="0"/>
                <w:bCs w:val="0"/>
              </w:rPr>
              <w:t xml:space="preserve"> </w:t>
            </w:r>
            <w:r w:rsidRPr="00A002D6">
              <w:rPr>
                <w:rStyle w:val="Strong"/>
                <w:b w:val="0"/>
                <w:bCs w:val="0"/>
              </w:rPr>
              <w:t>on</w:t>
            </w:r>
            <w:r w:rsidR="00B04B62">
              <w:rPr>
                <w:rStyle w:val="Strong"/>
                <w:b w:val="0"/>
                <w:bCs w:val="0"/>
              </w:rPr>
              <w:t xml:space="preserve"> </w:t>
            </w:r>
            <w:r w:rsidRPr="00A002D6">
              <w:rPr>
                <w:rStyle w:val="Strong"/>
                <w:b w:val="0"/>
                <w:bCs w:val="0"/>
              </w:rPr>
              <w:t>Country?</w:t>
            </w:r>
            <w:r w:rsidR="00B04B62">
              <w:rPr>
                <w:rStyle w:val="Strong"/>
                <w:b w:val="0"/>
                <w:bCs w:val="0"/>
              </w:rPr>
              <w:t xml:space="preserve"> </w:t>
            </w:r>
            <w:r w:rsidRPr="00A002D6">
              <w:rPr>
                <w:rStyle w:val="Strong"/>
                <w:b w:val="0"/>
                <w:bCs w:val="0"/>
              </w:rPr>
              <w:t>Why?</w:t>
            </w:r>
          </w:p>
          <w:p w14:paraId="4E53E227" w14:textId="561B8411" w:rsidR="0037654F" w:rsidRPr="00A002D6" w:rsidRDefault="0037654F" w:rsidP="00595280">
            <w:pPr>
              <w:pStyle w:val="FeatureBox4"/>
              <w:rPr>
                <w:rStyle w:val="Strong"/>
                <w:b w:val="0"/>
                <w:bCs w:val="0"/>
              </w:rPr>
            </w:pPr>
            <w:r w:rsidRPr="00A002D6">
              <w:rPr>
                <w:rStyle w:val="Strong"/>
                <w:b w:val="0"/>
                <w:bCs w:val="0"/>
              </w:rPr>
              <w:t>Students</w:t>
            </w:r>
            <w:r w:rsidR="00B04B62">
              <w:rPr>
                <w:rStyle w:val="Strong"/>
                <w:b w:val="0"/>
                <w:bCs w:val="0"/>
              </w:rPr>
              <w:t xml:space="preserve"> </w:t>
            </w:r>
            <w:r w:rsidRPr="00A002D6">
              <w:rPr>
                <w:rStyle w:val="Strong"/>
                <w:b w:val="0"/>
                <w:bCs w:val="0"/>
              </w:rPr>
              <w:t>write</w:t>
            </w:r>
            <w:r w:rsidR="00B04B62">
              <w:rPr>
                <w:rStyle w:val="Strong"/>
                <w:b w:val="0"/>
                <w:bCs w:val="0"/>
              </w:rPr>
              <w:t xml:space="preserve"> </w:t>
            </w:r>
            <w:r w:rsidRPr="00A002D6">
              <w:rPr>
                <w:rStyle w:val="Strong"/>
                <w:b w:val="0"/>
                <w:bCs w:val="0"/>
              </w:rPr>
              <w:t>one</w:t>
            </w:r>
            <w:r w:rsidR="00B04B62">
              <w:rPr>
                <w:rStyle w:val="Strong"/>
                <w:b w:val="0"/>
                <w:bCs w:val="0"/>
              </w:rPr>
              <w:t xml:space="preserve"> </w:t>
            </w:r>
            <w:r w:rsidRPr="00A002D6">
              <w:rPr>
                <w:rStyle w:val="Strong"/>
                <w:b w:val="0"/>
                <w:bCs w:val="0"/>
              </w:rPr>
              <w:t>short</w:t>
            </w:r>
            <w:r w:rsidR="00B04B62">
              <w:rPr>
                <w:rStyle w:val="Strong"/>
                <w:b w:val="0"/>
                <w:bCs w:val="0"/>
              </w:rPr>
              <w:t xml:space="preserve"> </w:t>
            </w:r>
            <w:r w:rsidRPr="00A002D6">
              <w:rPr>
                <w:rStyle w:val="Strong"/>
                <w:b w:val="0"/>
                <w:bCs w:val="0"/>
              </w:rPr>
              <w:t>paragraph</w:t>
            </w:r>
            <w:r w:rsidR="00B04B62">
              <w:rPr>
                <w:rStyle w:val="Strong"/>
                <w:b w:val="0"/>
                <w:bCs w:val="0"/>
              </w:rPr>
              <w:t xml:space="preserve"> </w:t>
            </w:r>
            <w:r w:rsidRPr="00A002D6">
              <w:rPr>
                <w:rStyle w:val="Strong"/>
                <w:b w:val="0"/>
                <w:bCs w:val="0"/>
              </w:rPr>
              <w:t>using:</w:t>
            </w:r>
          </w:p>
          <w:p w14:paraId="0317DFDF" w14:textId="77777777" w:rsidR="0037654F" w:rsidRPr="00A002D6" w:rsidRDefault="0037654F">
            <w:pPr>
              <w:pStyle w:val="FeatureBox4"/>
              <w:numPr>
                <w:ilvl w:val="0"/>
                <w:numId w:val="10"/>
              </w:numPr>
              <w:ind w:left="544" w:hanging="544"/>
              <w:rPr>
                <w:rStyle w:val="Strong"/>
                <w:b w:val="0"/>
                <w:bCs w:val="0"/>
              </w:rPr>
            </w:pPr>
            <w:r w:rsidRPr="00A002D6">
              <w:rPr>
                <w:rStyle w:val="Strong"/>
                <w:b w:val="0"/>
                <w:bCs w:val="0"/>
              </w:rPr>
              <w:t>evidence</w:t>
            </w:r>
          </w:p>
          <w:p w14:paraId="45F40F21" w14:textId="77777777" w:rsidR="0037654F" w:rsidRPr="00A002D6" w:rsidRDefault="0037654F">
            <w:pPr>
              <w:pStyle w:val="FeatureBox4"/>
              <w:numPr>
                <w:ilvl w:val="0"/>
                <w:numId w:val="10"/>
              </w:numPr>
              <w:ind w:left="544" w:hanging="544"/>
              <w:rPr>
                <w:rStyle w:val="Strong"/>
                <w:b w:val="0"/>
                <w:bCs w:val="0"/>
              </w:rPr>
            </w:pPr>
            <w:r w:rsidRPr="00A002D6">
              <w:rPr>
                <w:rStyle w:val="Strong"/>
                <w:b w:val="0"/>
                <w:bCs w:val="0"/>
              </w:rPr>
              <w:t>explanation</w:t>
            </w:r>
          </w:p>
          <w:p w14:paraId="3EF549C5" w14:textId="55A40E2A" w:rsidR="0037654F" w:rsidRPr="00A002D6" w:rsidRDefault="0037654F">
            <w:pPr>
              <w:pStyle w:val="FeatureBox4"/>
              <w:numPr>
                <w:ilvl w:val="0"/>
                <w:numId w:val="10"/>
              </w:numPr>
              <w:ind w:left="544" w:hanging="544"/>
              <w:rPr>
                <w:rStyle w:val="Strong"/>
                <w:b w:val="0"/>
                <w:bCs w:val="0"/>
              </w:rPr>
            </w:pPr>
            <w:r w:rsidRPr="00A002D6">
              <w:rPr>
                <w:rStyle w:val="Strong"/>
                <w:b w:val="0"/>
                <w:bCs w:val="0"/>
              </w:rPr>
              <w:t>reasoning</w:t>
            </w:r>
            <w:r w:rsidR="00B90372">
              <w:rPr>
                <w:rStyle w:val="Strong"/>
                <w:b w:val="0"/>
                <w:bCs w:val="0"/>
              </w:rPr>
              <w:t>.</w:t>
            </w:r>
          </w:p>
          <w:p w14:paraId="4D8FFC64" w14:textId="17585563" w:rsidR="00001CEE" w:rsidRPr="00A002D6" w:rsidRDefault="00001CEE" w:rsidP="00CF2033">
            <w:pPr>
              <w:rPr>
                <w:b/>
                <w:bCs/>
              </w:rPr>
            </w:pPr>
            <w:r w:rsidRPr="00A002D6">
              <w:rPr>
                <w:b/>
                <w:bCs/>
              </w:rPr>
              <w:t>Evidence</w:t>
            </w:r>
            <w:r w:rsidR="00B04B62">
              <w:rPr>
                <w:b/>
                <w:bCs/>
              </w:rPr>
              <w:t xml:space="preserve"> </w:t>
            </w:r>
            <w:r w:rsidRPr="00A002D6">
              <w:rPr>
                <w:b/>
                <w:bCs/>
              </w:rPr>
              <w:t>of</w:t>
            </w:r>
            <w:r w:rsidR="00B04B62">
              <w:rPr>
                <w:b/>
                <w:bCs/>
              </w:rPr>
              <w:t xml:space="preserve"> </w:t>
            </w:r>
            <w:r w:rsidRPr="00A002D6">
              <w:rPr>
                <w:b/>
                <w:bCs/>
              </w:rPr>
              <w:t>learning</w:t>
            </w:r>
          </w:p>
          <w:p w14:paraId="155531F0" w14:textId="5F4FA7B1" w:rsidR="00AD69A6" w:rsidRPr="00A002D6" w:rsidRDefault="00AD69A6" w:rsidP="00AD69A6">
            <w:r w:rsidRPr="00A002D6">
              <w:t>Evidence</w:t>
            </w:r>
            <w:r w:rsidR="00B04B62">
              <w:t xml:space="preserve"> </w:t>
            </w:r>
            <w:r w:rsidRPr="00A002D6">
              <w:t>is</w:t>
            </w:r>
            <w:r w:rsidR="00B04B62">
              <w:t xml:space="preserve"> </w:t>
            </w:r>
            <w:r w:rsidRPr="00A002D6">
              <w:t>gathered</w:t>
            </w:r>
            <w:r w:rsidR="00B04B62">
              <w:t xml:space="preserve"> </w:t>
            </w:r>
            <w:r w:rsidRPr="00A002D6">
              <w:t>through:</w:t>
            </w:r>
          </w:p>
          <w:p w14:paraId="0069902B" w14:textId="64855C18" w:rsidR="00AD69A6" w:rsidRPr="00747AF3" w:rsidRDefault="00AD69A6" w:rsidP="009F7111">
            <w:pPr>
              <w:pStyle w:val="ListBullet"/>
            </w:pPr>
            <w:r w:rsidRPr="00747AF3">
              <w:t>student</w:t>
            </w:r>
            <w:r w:rsidR="00B04B62" w:rsidRPr="00747AF3">
              <w:t xml:space="preserve"> </w:t>
            </w:r>
            <w:r w:rsidRPr="00747AF3">
              <w:t>identification</w:t>
            </w:r>
            <w:r w:rsidR="00B04B62" w:rsidRPr="00747AF3">
              <w:t xml:space="preserve"> </w:t>
            </w:r>
            <w:r w:rsidRPr="00747AF3">
              <w:t>of</w:t>
            </w:r>
            <w:r w:rsidR="00B04B62" w:rsidRPr="00747AF3">
              <w:t xml:space="preserve"> </w:t>
            </w:r>
            <w:r w:rsidRPr="00747AF3">
              <w:t>at</w:t>
            </w:r>
            <w:r w:rsidR="00B04B62" w:rsidRPr="00747AF3">
              <w:t xml:space="preserve"> </w:t>
            </w:r>
            <w:r w:rsidRPr="00747AF3">
              <w:t>least</w:t>
            </w:r>
            <w:r w:rsidR="00B04B62" w:rsidRPr="00747AF3">
              <w:t xml:space="preserve"> </w:t>
            </w:r>
            <w:r w:rsidRPr="00747AF3">
              <w:t>one</w:t>
            </w:r>
            <w:r w:rsidR="00B04B62" w:rsidRPr="00747AF3">
              <w:t xml:space="preserve"> </w:t>
            </w:r>
            <w:r w:rsidRPr="00747AF3">
              <w:t>source</w:t>
            </w:r>
            <w:r w:rsidR="00B04B62" w:rsidRPr="00747AF3">
              <w:t xml:space="preserve"> </w:t>
            </w:r>
            <w:r w:rsidRPr="00747AF3">
              <w:t>of</w:t>
            </w:r>
            <w:r w:rsidR="00B04B62" w:rsidRPr="00747AF3">
              <w:t xml:space="preserve"> </w:t>
            </w:r>
            <w:r w:rsidRPr="00747AF3">
              <w:t>evidence</w:t>
            </w:r>
            <w:r w:rsidR="00B04B62" w:rsidRPr="00747AF3">
              <w:t xml:space="preserve"> </w:t>
            </w:r>
            <w:r w:rsidRPr="00747AF3">
              <w:t>from</w:t>
            </w:r>
            <w:r w:rsidR="00B04B62" w:rsidRPr="00747AF3">
              <w:t xml:space="preserve"> </w:t>
            </w:r>
            <w:r w:rsidRPr="00747AF3">
              <w:t>Lake</w:t>
            </w:r>
            <w:r w:rsidR="00B04B62" w:rsidRPr="00747AF3">
              <w:t xml:space="preserve"> </w:t>
            </w:r>
            <w:r w:rsidRPr="00747AF3">
              <w:t>Mungo</w:t>
            </w:r>
          </w:p>
          <w:p w14:paraId="6CCC7C23" w14:textId="0DE1278A" w:rsidR="00AD69A6" w:rsidRPr="00747AF3" w:rsidRDefault="00AD69A6" w:rsidP="009F7111">
            <w:pPr>
              <w:pStyle w:val="ListBullet"/>
            </w:pPr>
            <w:r w:rsidRPr="00747AF3">
              <w:t>student</w:t>
            </w:r>
            <w:r w:rsidR="00B04B62" w:rsidRPr="00747AF3">
              <w:t xml:space="preserve"> </w:t>
            </w:r>
            <w:r w:rsidRPr="00747AF3">
              <w:t>descriptions</w:t>
            </w:r>
            <w:r w:rsidR="00B04B62" w:rsidRPr="00747AF3">
              <w:t xml:space="preserve"> </w:t>
            </w:r>
            <w:r w:rsidRPr="00747AF3">
              <w:t>of</w:t>
            </w:r>
            <w:r w:rsidR="00B04B62" w:rsidRPr="00747AF3">
              <w:t xml:space="preserve"> </w:t>
            </w:r>
            <w:r w:rsidRPr="00747AF3">
              <w:t>what</w:t>
            </w:r>
            <w:r w:rsidR="00B04B62" w:rsidRPr="00747AF3">
              <w:t xml:space="preserve"> </w:t>
            </w:r>
            <w:r w:rsidRPr="00747AF3">
              <w:t>the</w:t>
            </w:r>
            <w:r w:rsidR="00B04B62" w:rsidRPr="00747AF3">
              <w:t xml:space="preserve"> </w:t>
            </w:r>
            <w:r w:rsidRPr="00747AF3">
              <w:t>evidence</w:t>
            </w:r>
            <w:r w:rsidR="00B04B62" w:rsidRPr="00747AF3">
              <w:t xml:space="preserve"> </w:t>
            </w:r>
            <w:r w:rsidRPr="00747AF3">
              <w:t>shows</w:t>
            </w:r>
            <w:r w:rsidR="00B04B62" w:rsidRPr="00747AF3">
              <w:t xml:space="preserve"> </w:t>
            </w:r>
            <w:r w:rsidRPr="00747AF3">
              <w:t>about</w:t>
            </w:r>
            <w:r w:rsidR="00B04B62" w:rsidRPr="00747AF3">
              <w:t xml:space="preserve"> </w:t>
            </w:r>
            <w:r w:rsidRPr="00747AF3">
              <w:t>Aboriginal</w:t>
            </w:r>
            <w:r w:rsidR="00B04B62" w:rsidRPr="00747AF3">
              <w:t xml:space="preserve"> </w:t>
            </w:r>
            <w:r w:rsidRPr="00747AF3">
              <w:t>life,</w:t>
            </w:r>
            <w:r w:rsidR="00B04B62" w:rsidRPr="00747AF3">
              <w:t xml:space="preserve"> </w:t>
            </w:r>
            <w:r w:rsidR="00F12C69">
              <w:t>C</w:t>
            </w:r>
            <w:r w:rsidRPr="00747AF3">
              <w:t>ulture</w:t>
            </w:r>
            <w:r w:rsidR="00B04B62" w:rsidRPr="00747AF3">
              <w:t xml:space="preserve"> </w:t>
            </w:r>
            <w:r w:rsidRPr="00747AF3">
              <w:t>or</w:t>
            </w:r>
            <w:r w:rsidR="00B04B62" w:rsidRPr="00747AF3">
              <w:t xml:space="preserve"> </w:t>
            </w:r>
            <w:r w:rsidRPr="00747AF3">
              <w:t>beliefs</w:t>
            </w:r>
          </w:p>
          <w:p w14:paraId="7BC34598" w14:textId="11B6A4BD" w:rsidR="00AD69A6" w:rsidRPr="00747AF3" w:rsidRDefault="00AD69A6" w:rsidP="009F7111">
            <w:pPr>
              <w:pStyle w:val="ListBullet"/>
            </w:pPr>
            <w:r w:rsidRPr="00747AF3">
              <w:lastRenderedPageBreak/>
              <w:t>student</w:t>
            </w:r>
            <w:r w:rsidR="00B04B62" w:rsidRPr="00747AF3">
              <w:t xml:space="preserve"> </w:t>
            </w:r>
            <w:r w:rsidRPr="00747AF3">
              <w:t>explanations</w:t>
            </w:r>
            <w:r w:rsidR="00B04B62" w:rsidRPr="00747AF3">
              <w:t xml:space="preserve"> </w:t>
            </w:r>
            <w:r w:rsidRPr="00747AF3">
              <w:t>of</w:t>
            </w:r>
            <w:r w:rsidR="00B04B62" w:rsidRPr="00747AF3">
              <w:t xml:space="preserve"> </w:t>
            </w:r>
            <w:r w:rsidRPr="00747AF3">
              <w:t>why</w:t>
            </w:r>
            <w:r w:rsidR="00B04B62" w:rsidRPr="00747AF3">
              <w:t xml:space="preserve"> </w:t>
            </w:r>
            <w:r w:rsidRPr="00747AF3">
              <w:t>the</w:t>
            </w:r>
            <w:r w:rsidR="00B04B62" w:rsidRPr="00747AF3">
              <w:t xml:space="preserve"> </w:t>
            </w:r>
            <w:r w:rsidRPr="00747AF3">
              <w:t>evidence</w:t>
            </w:r>
            <w:r w:rsidR="00B04B62" w:rsidRPr="00747AF3">
              <w:t xml:space="preserve"> </w:t>
            </w:r>
            <w:proofErr w:type="gramStart"/>
            <w:r w:rsidRPr="00747AF3">
              <w:t>is</w:t>
            </w:r>
            <w:proofErr w:type="gramEnd"/>
            <w:r w:rsidR="00B04B62" w:rsidRPr="00747AF3">
              <w:t xml:space="preserve"> </w:t>
            </w:r>
            <w:r w:rsidRPr="00747AF3">
              <w:t>significant</w:t>
            </w:r>
            <w:r w:rsidR="00B04B62" w:rsidRPr="00747AF3">
              <w:t xml:space="preserve"> </w:t>
            </w:r>
            <w:r w:rsidRPr="00747AF3">
              <w:t>for</w:t>
            </w:r>
            <w:r w:rsidR="00B04B62" w:rsidRPr="00747AF3">
              <w:t xml:space="preserve"> </w:t>
            </w:r>
            <w:r w:rsidRPr="00747AF3">
              <w:t>understanding</w:t>
            </w:r>
            <w:r w:rsidR="00B04B62" w:rsidRPr="00747AF3">
              <w:t xml:space="preserve"> </w:t>
            </w:r>
            <w:r w:rsidRPr="00747AF3">
              <w:t>Aboriginal</w:t>
            </w:r>
            <w:r w:rsidR="00B04B62" w:rsidRPr="00747AF3">
              <w:t xml:space="preserve"> </w:t>
            </w:r>
            <w:r w:rsidR="00F12C69">
              <w:t>H</w:t>
            </w:r>
            <w:r w:rsidRPr="00747AF3">
              <w:t>istories</w:t>
            </w:r>
            <w:r w:rsidR="00B04B62" w:rsidRPr="00747AF3">
              <w:t xml:space="preserve"> </w:t>
            </w:r>
            <w:r w:rsidRPr="00747AF3">
              <w:t>and</w:t>
            </w:r>
            <w:r w:rsidR="00B04B62" w:rsidRPr="00747AF3">
              <w:t xml:space="preserve"> </w:t>
            </w:r>
            <w:r w:rsidR="0017164E" w:rsidRPr="00747AF3">
              <w:t>C</w:t>
            </w:r>
            <w:r w:rsidRPr="00747AF3">
              <w:t>ultures</w:t>
            </w:r>
          </w:p>
          <w:p w14:paraId="27D26B9C" w14:textId="15A27B63" w:rsidR="00667BEC" w:rsidRPr="00A002D6" w:rsidRDefault="00AD69A6" w:rsidP="009F7111">
            <w:pPr>
              <w:pStyle w:val="ListBullet"/>
            </w:pPr>
            <w:r w:rsidRPr="00747AF3">
              <w:t>student</w:t>
            </w:r>
            <w:r w:rsidR="00B04B62">
              <w:t xml:space="preserve"> </w:t>
            </w:r>
            <w:r w:rsidRPr="00A002D6">
              <w:t>contributions</w:t>
            </w:r>
            <w:r w:rsidR="00B04B62">
              <w:t xml:space="preserve"> </w:t>
            </w:r>
            <w:r w:rsidRPr="00A002D6">
              <w:t>during</w:t>
            </w:r>
            <w:r w:rsidR="00B04B62">
              <w:t xml:space="preserve"> </w:t>
            </w:r>
            <w:r w:rsidRPr="00A002D6">
              <w:t>class</w:t>
            </w:r>
            <w:r w:rsidR="00B04B62">
              <w:t xml:space="preserve"> </w:t>
            </w:r>
            <w:r w:rsidRPr="00A002D6">
              <w:t>discussion</w:t>
            </w:r>
            <w:r w:rsidR="00B04B62">
              <w:t xml:space="preserve"> </w:t>
            </w:r>
            <w:r w:rsidRPr="00A002D6">
              <w:t>demonstrating</w:t>
            </w:r>
            <w:r w:rsidR="00B04B62">
              <w:t xml:space="preserve"> </w:t>
            </w:r>
            <w:r w:rsidRPr="00A002D6">
              <w:t>accurate</w:t>
            </w:r>
            <w:r w:rsidR="00B04B62">
              <w:t xml:space="preserve"> </w:t>
            </w:r>
            <w:r w:rsidRPr="00A002D6">
              <w:t>use</w:t>
            </w:r>
            <w:r w:rsidR="00B04B62">
              <w:t xml:space="preserve"> </w:t>
            </w:r>
            <w:r w:rsidRPr="00A002D6">
              <w:t>of</w:t>
            </w:r>
            <w:r w:rsidR="00B04B62">
              <w:t xml:space="preserve"> </w:t>
            </w:r>
            <w:r w:rsidRPr="00A002D6">
              <w:t>evidence</w:t>
            </w:r>
            <w:r w:rsidR="00B04B62">
              <w:t xml:space="preserve"> </w:t>
            </w:r>
            <w:r w:rsidRPr="00A002D6">
              <w:t>and</w:t>
            </w:r>
            <w:r w:rsidR="00B04B62">
              <w:t xml:space="preserve"> </w:t>
            </w:r>
            <w:r w:rsidRPr="00A002D6">
              <w:t>respectful</w:t>
            </w:r>
            <w:r w:rsidR="00B04B62">
              <w:t xml:space="preserve"> </w:t>
            </w:r>
            <w:r w:rsidRPr="00A002D6">
              <w:t>understanding</w:t>
            </w:r>
            <w:r w:rsidR="00B04B62">
              <w:t xml:space="preserve"> </w:t>
            </w:r>
            <w:r w:rsidRPr="00A002D6">
              <w:t>of</w:t>
            </w:r>
            <w:r w:rsidR="00B04B62">
              <w:t xml:space="preserve"> </w:t>
            </w:r>
            <w:r w:rsidRPr="00A002D6">
              <w:t>Aboriginal</w:t>
            </w:r>
            <w:r w:rsidR="00B04B62">
              <w:t xml:space="preserve"> </w:t>
            </w:r>
            <w:r w:rsidRPr="00A002D6">
              <w:t>perspectives</w:t>
            </w:r>
            <w:r w:rsidR="00F12C69">
              <w:t>.</w:t>
            </w:r>
          </w:p>
        </w:tc>
        <w:tc>
          <w:tcPr>
            <w:tcW w:w="1500" w:type="dxa"/>
          </w:tcPr>
          <w:p w14:paraId="4E770CFF" w14:textId="77777777" w:rsidR="00001CEE" w:rsidRPr="00A002D6" w:rsidRDefault="00001CEE" w:rsidP="00CF2033">
            <w:pPr>
              <w:rPr>
                <w:rStyle w:val="Strong"/>
              </w:rPr>
            </w:pPr>
          </w:p>
        </w:tc>
      </w:tr>
    </w:tbl>
    <w:p w14:paraId="71978E5C" w14:textId="77777777" w:rsidR="00B57C14" w:rsidRDefault="00B57C14">
      <w:pPr>
        <w:suppressAutoHyphens w:val="0"/>
        <w:spacing w:before="0" w:after="160" w:line="259" w:lineRule="auto"/>
        <w:rPr>
          <w:rFonts w:eastAsiaTheme="majorEastAsia"/>
          <w:bCs/>
          <w:color w:val="002664"/>
          <w:sz w:val="40"/>
          <w:szCs w:val="52"/>
        </w:rPr>
      </w:pPr>
      <w:bookmarkStart w:id="12" w:name="_Toc215819962"/>
      <w:r>
        <w:lastRenderedPageBreak/>
        <w:br w:type="page"/>
      </w:r>
    </w:p>
    <w:p w14:paraId="00EA9D6F" w14:textId="6FCB9ECA" w:rsidR="00D52E96" w:rsidRPr="00A002D6" w:rsidRDefault="00D52E96" w:rsidP="00D52E96">
      <w:pPr>
        <w:pStyle w:val="Heading1"/>
      </w:pPr>
      <w:bookmarkStart w:id="13" w:name="_Toc227838806"/>
      <w:r w:rsidRPr="00A002D6">
        <w:lastRenderedPageBreak/>
        <w:t>Learning</w:t>
      </w:r>
      <w:r w:rsidR="00B04B62">
        <w:t xml:space="preserve"> </w:t>
      </w:r>
      <w:r w:rsidRPr="00A002D6">
        <w:t>sequence</w:t>
      </w:r>
      <w:r w:rsidR="00B04B62">
        <w:t xml:space="preserve"> </w:t>
      </w:r>
      <w:r w:rsidRPr="00A002D6">
        <w:t>2</w:t>
      </w:r>
      <w:r w:rsidR="00B04B62">
        <w:t xml:space="preserve"> </w:t>
      </w:r>
      <w:r w:rsidRPr="00A002D6">
        <w:t>–</w:t>
      </w:r>
      <w:r w:rsidR="00B04B62">
        <w:t xml:space="preserve"> </w:t>
      </w:r>
      <w:r w:rsidRPr="00A002D6">
        <w:t>How</w:t>
      </w:r>
      <w:r w:rsidR="00B04B62">
        <w:t xml:space="preserve"> </w:t>
      </w:r>
      <w:r w:rsidRPr="00A002D6">
        <w:t>is</w:t>
      </w:r>
      <w:r w:rsidR="00B04B62">
        <w:t xml:space="preserve"> </w:t>
      </w:r>
      <w:r w:rsidRPr="00A002D6">
        <w:t>history</w:t>
      </w:r>
      <w:r w:rsidR="00B04B62">
        <w:t xml:space="preserve"> </w:t>
      </w:r>
      <w:r w:rsidRPr="00A002D6">
        <w:t>recorded,</w:t>
      </w:r>
      <w:r w:rsidR="00B04B62">
        <w:t xml:space="preserve"> </w:t>
      </w:r>
      <w:r w:rsidRPr="00A002D6">
        <w:t>organised</w:t>
      </w:r>
      <w:r w:rsidR="00B04B62">
        <w:t xml:space="preserve"> </w:t>
      </w:r>
      <w:r w:rsidRPr="00A002D6">
        <w:t>and</w:t>
      </w:r>
      <w:r w:rsidR="00B04B62">
        <w:t xml:space="preserve"> </w:t>
      </w:r>
      <w:r w:rsidRPr="00A002D6">
        <w:t>investigated?</w:t>
      </w:r>
      <w:bookmarkEnd w:id="12"/>
      <w:bookmarkEnd w:id="13"/>
    </w:p>
    <w:p w14:paraId="43A66997" w14:textId="29FB6B73" w:rsidR="00D52E96" w:rsidRPr="00A002D6" w:rsidRDefault="00D52E96" w:rsidP="00F41DE4">
      <w:bookmarkStart w:id="14" w:name="_Hlk215146716"/>
      <w:r w:rsidRPr="00A002D6">
        <w:t>The</w:t>
      </w:r>
      <w:r w:rsidR="00B04B62">
        <w:t xml:space="preserve"> </w:t>
      </w:r>
      <w:r w:rsidRPr="00A002D6">
        <w:t>following</w:t>
      </w:r>
      <w:r w:rsidR="00B04B62">
        <w:t xml:space="preserve"> </w:t>
      </w:r>
      <w:r w:rsidRPr="00A002D6">
        <w:t>learning</w:t>
      </w:r>
      <w:r w:rsidR="00B04B62">
        <w:t xml:space="preserve"> </w:t>
      </w:r>
      <w:r w:rsidRPr="00A002D6">
        <w:t>sequence</w:t>
      </w:r>
      <w:r w:rsidR="00B04B62">
        <w:t xml:space="preserve"> </w:t>
      </w:r>
      <w:r w:rsidRPr="00A002D6">
        <w:t>is</w:t>
      </w:r>
      <w:r w:rsidR="00B04B62">
        <w:t xml:space="preserve"> </w:t>
      </w:r>
      <w:r w:rsidRPr="00A002D6">
        <w:t>designed</w:t>
      </w:r>
      <w:r w:rsidR="00B04B62">
        <w:t xml:space="preserve"> </w:t>
      </w:r>
      <w:r w:rsidRPr="00A002D6">
        <w:t>to</w:t>
      </w:r>
      <w:r w:rsidR="00B04B62">
        <w:t xml:space="preserve"> </w:t>
      </w:r>
      <w:r w:rsidRPr="00A002D6">
        <w:t>be</w:t>
      </w:r>
      <w:r w:rsidR="00B04B62">
        <w:t xml:space="preserve"> </w:t>
      </w:r>
      <w:r w:rsidRPr="00A002D6">
        <w:t>completed</w:t>
      </w:r>
      <w:r w:rsidR="00B04B62">
        <w:t xml:space="preserve"> </w:t>
      </w:r>
      <w:r w:rsidRPr="00A002D6">
        <w:t>in</w:t>
      </w:r>
      <w:r w:rsidR="00B04B62">
        <w:t xml:space="preserve"> </w:t>
      </w:r>
      <w:r w:rsidRPr="00A002D6">
        <w:t>approximately</w:t>
      </w:r>
      <w:r w:rsidR="00B04B62">
        <w:t xml:space="preserve"> </w:t>
      </w:r>
      <w:r w:rsidRPr="00A002D6">
        <w:t>7</w:t>
      </w:r>
      <w:r w:rsidR="00B04B62">
        <w:t xml:space="preserve"> </w:t>
      </w:r>
      <w:r w:rsidRPr="00A002D6">
        <w:t>hours.</w:t>
      </w:r>
      <w:r w:rsidR="00B04B62">
        <w:t xml:space="preserve"> </w:t>
      </w:r>
      <w:r w:rsidRPr="00A002D6">
        <w:t>It</w:t>
      </w:r>
      <w:r w:rsidR="00B04B62">
        <w:t xml:space="preserve"> </w:t>
      </w:r>
      <w:r w:rsidRPr="00A002D6">
        <w:t>aligns</w:t>
      </w:r>
      <w:r w:rsidR="00B04B62">
        <w:t xml:space="preserve"> </w:t>
      </w:r>
      <w:r w:rsidRPr="00A002D6">
        <w:t>to</w:t>
      </w:r>
      <w:r w:rsidR="00B04B62">
        <w:t xml:space="preserve"> </w:t>
      </w:r>
      <w:r w:rsidRPr="00A002D6">
        <w:t>Term</w:t>
      </w:r>
      <w:r w:rsidR="00B04B62">
        <w:t xml:space="preserve"> </w:t>
      </w:r>
      <w:r w:rsidRPr="00A002D6">
        <w:t>1</w:t>
      </w:r>
      <w:r w:rsidR="00B04B62">
        <w:t xml:space="preserve"> </w:t>
      </w:r>
      <w:r w:rsidRPr="00A002D6">
        <w:t>in</w:t>
      </w:r>
      <w:r w:rsidR="00B04B62">
        <w:t xml:space="preserve"> </w:t>
      </w:r>
      <w:r w:rsidRPr="00A002D6">
        <w:t>the</w:t>
      </w:r>
      <w:r w:rsidR="00B04B62">
        <w:t xml:space="preserve"> </w:t>
      </w:r>
      <w:hyperlink r:id="rId33" w:history="1">
        <w:r w:rsidRPr="00A002D6">
          <w:rPr>
            <w:rStyle w:val="Hyperlink"/>
          </w:rPr>
          <w:t>History</w:t>
        </w:r>
        <w:r w:rsidR="00B04B62">
          <w:rPr>
            <w:rStyle w:val="Hyperlink"/>
          </w:rPr>
          <w:t xml:space="preserve"> </w:t>
        </w:r>
        <w:r w:rsidRPr="00A002D6">
          <w:rPr>
            <w:rStyle w:val="Hyperlink"/>
          </w:rPr>
          <w:t>Stage</w:t>
        </w:r>
        <w:r w:rsidR="00B04B62">
          <w:rPr>
            <w:rStyle w:val="Hyperlink"/>
          </w:rPr>
          <w:t xml:space="preserve"> </w:t>
        </w:r>
        <w:r w:rsidRPr="00A002D6">
          <w:rPr>
            <w:rStyle w:val="Hyperlink"/>
          </w:rPr>
          <w:t>4</w:t>
        </w:r>
        <w:r w:rsidR="00B04B62">
          <w:rPr>
            <w:rStyle w:val="Hyperlink"/>
          </w:rPr>
          <w:t xml:space="preserve"> </w:t>
        </w:r>
        <w:r w:rsidRPr="00A002D6">
          <w:rPr>
            <w:rStyle w:val="Hyperlink"/>
          </w:rPr>
          <w:t>(Year</w:t>
        </w:r>
        <w:r w:rsidR="00B04B62">
          <w:rPr>
            <w:rStyle w:val="Hyperlink"/>
          </w:rPr>
          <w:t xml:space="preserve"> </w:t>
        </w:r>
        <w:r w:rsidRPr="00A002D6">
          <w:rPr>
            <w:rStyle w:val="Hyperlink"/>
          </w:rPr>
          <w:t>7</w:t>
        </w:r>
        <w:r w:rsidR="00B04B62">
          <w:rPr>
            <w:rStyle w:val="Hyperlink"/>
          </w:rPr>
          <w:t xml:space="preserve"> </w:t>
        </w:r>
        <w:r w:rsidRPr="00A002D6">
          <w:rPr>
            <w:rStyle w:val="Hyperlink"/>
          </w:rPr>
          <w:t>and</w:t>
        </w:r>
        <w:r w:rsidR="00B04B62">
          <w:rPr>
            <w:rStyle w:val="Hyperlink"/>
          </w:rPr>
          <w:t xml:space="preserve"> </w:t>
        </w:r>
        <w:r w:rsidRPr="00A002D6">
          <w:rPr>
            <w:rStyle w:val="Hyperlink"/>
          </w:rPr>
          <w:t>Year</w:t>
        </w:r>
        <w:r w:rsidR="00B04B62">
          <w:rPr>
            <w:rStyle w:val="Hyperlink"/>
          </w:rPr>
          <w:t xml:space="preserve"> </w:t>
        </w:r>
        <w:r w:rsidRPr="00A002D6">
          <w:rPr>
            <w:rStyle w:val="Hyperlink"/>
          </w:rPr>
          <w:t>8)</w:t>
        </w:r>
        <w:r w:rsidR="00B04B62">
          <w:rPr>
            <w:rStyle w:val="Hyperlink"/>
          </w:rPr>
          <w:t xml:space="preserve"> </w:t>
        </w:r>
        <w:r w:rsidRPr="00A002D6">
          <w:rPr>
            <w:rStyle w:val="Hyperlink"/>
          </w:rPr>
          <w:t>–</w:t>
        </w:r>
        <w:r w:rsidR="00B04B62">
          <w:rPr>
            <w:rStyle w:val="Hyperlink"/>
          </w:rPr>
          <w:t xml:space="preserve"> </w:t>
        </w:r>
        <w:r w:rsidRPr="00A002D6">
          <w:rPr>
            <w:rStyle w:val="Hyperlink"/>
          </w:rPr>
          <w:t>sample</w:t>
        </w:r>
        <w:r w:rsidR="00B04B62">
          <w:rPr>
            <w:rStyle w:val="Hyperlink"/>
          </w:rPr>
          <w:t xml:space="preserve"> </w:t>
        </w:r>
        <w:r w:rsidRPr="00A002D6">
          <w:rPr>
            <w:rStyle w:val="Hyperlink"/>
          </w:rPr>
          <w:t>scope</w:t>
        </w:r>
        <w:r w:rsidR="00B04B62">
          <w:rPr>
            <w:rStyle w:val="Hyperlink"/>
          </w:rPr>
          <w:t xml:space="preserve"> </w:t>
        </w:r>
        <w:r w:rsidRPr="00A002D6">
          <w:rPr>
            <w:rStyle w:val="Hyperlink"/>
          </w:rPr>
          <w:t>and</w:t>
        </w:r>
        <w:r w:rsidR="00B04B62">
          <w:rPr>
            <w:rStyle w:val="Hyperlink"/>
          </w:rPr>
          <w:t xml:space="preserve"> </w:t>
        </w:r>
        <w:r w:rsidRPr="00A002D6">
          <w:rPr>
            <w:rStyle w:val="Hyperlink"/>
          </w:rPr>
          <w:t>sequence</w:t>
        </w:r>
      </w:hyperlink>
      <w:r w:rsidR="00915DAA" w:rsidRPr="00A002D6">
        <w:t>.</w:t>
      </w:r>
      <w:r w:rsidR="00B04B62">
        <w:t xml:space="preserve"> </w:t>
      </w:r>
    </w:p>
    <w:bookmarkEnd w:id="14"/>
    <w:p w14:paraId="622D9D85" w14:textId="17A32717" w:rsidR="00D52E96" w:rsidRPr="00A002D6" w:rsidRDefault="00D52E96" w:rsidP="00D52E96">
      <w:pPr>
        <w:pStyle w:val="Caption"/>
        <w:rPr>
          <w:iCs w:val="0"/>
          <w:noProof/>
        </w:rPr>
      </w:pPr>
      <w:r w:rsidRPr="00A002D6">
        <w:rPr>
          <w:iCs w:val="0"/>
        </w:rPr>
        <w:t>Table</w:t>
      </w:r>
      <w:r w:rsidR="00B04B62">
        <w:rPr>
          <w:iCs w:val="0"/>
        </w:rPr>
        <w:t xml:space="preserve"> </w:t>
      </w:r>
      <w:r w:rsidRPr="00A002D6">
        <w:rPr>
          <w:iCs w:val="0"/>
        </w:rPr>
        <w:fldChar w:fldCharType="begin"/>
      </w:r>
      <w:r w:rsidRPr="00A002D6">
        <w:rPr>
          <w:iCs w:val="0"/>
        </w:rPr>
        <w:instrText xml:space="preserve"> SEQ Table \* ARABIC </w:instrText>
      </w:r>
      <w:r w:rsidRPr="00A002D6">
        <w:rPr>
          <w:iCs w:val="0"/>
        </w:rPr>
        <w:fldChar w:fldCharType="separate"/>
      </w:r>
      <w:r w:rsidR="006958A8">
        <w:rPr>
          <w:iCs w:val="0"/>
          <w:noProof/>
        </w:rPr>
        <w:t>2</w:t>
      </w:r>
      <w:r w:rsidRPr="00A002D6">
        <w:rPr>
          <w:iCs w:val="0"/>
        </w:rPr>
        <w:fldChar w:fldCharType="end"/>
      </w:r>
      <w:r w:rsidR="00B04B62">
        <w:rPr>
          <w:iCs w:val="0"/>
          <w:noProof/>
        </w:rPr>
        <w:t xml:space="preserve"> </w:t>
      </w:r>
      <w:r w:rsidRPr="00A002D6">
        <w:rPr>
          <w:iCs w:val="0"/>
          <w:noProof/>
        </w:rPr>
        <w:t>–</w:t>
      </w:r>
      <w:r w:rsidR="00B04B62">
        <w:rPr>
          <w:iCs w:val="0"/>
          <w:noProof/>
        </w:rPr>
        <w:t xml:space="preserve"> </w:t>
      </w:r>
      <w:r w:rsidRPr="00A002D6">
        <w:rPr>
          <w:iCs w:val="0"/>
          <w:noProof/>
        </w:rPr>
        <w:t>Learning</w:t>
      </w:r>
      <w:r w:rsidR="00B04B62">
        <w:rPr>
          <w:iCs w:val="0"/>
          <w:noProof/>
        </w:rPr>
        <w:t xml:space="preserve"> </w:t>
      </w:r>
      <w:r w:rsidRPr="00A002D6">
        <w:rPr>
          <w:iCs w:val="0"/>
          <w:noProof/>
        </w:rPr>
        <w:t>sequence</w:t>
      </w:r>
      <w:r w:rsidR="00B04B62">
        <w:rPr>
          <w:iCs w:val="0"/>
          <w:noProof/>
        </w:rPr>
        <w:t xml:space="preserve"> </w:t>
      </w:r>
      <w:r w:rsidR="00A64706">
        <w:rPr>
          <w:iCs w:val="0"/>
          <w:noProof/>
        </w:rPr>
        <w:t xml:space="preserve">2 </w:t>
      </w:r>
      <w:r w:rsidRPr="00A002D6">
        <w:rPr>
          <w:iCs w:val="0"/>
          <w:noProof/>
        </w:rPr>
        <w:t>details</w:t>
      </w:r>
    </w:p>
    <w:tbl>
      <w:tblPr>
        <w:tblStyle w:val="Tableheader"/>
        <w:tblW w:w="5000" w:type="pct"/>
        <w:tblLook w:val="0620" w:firstRow="1" w:lastRow="0" w:firstColumn="0" w:lastColumn="0" w:noHBand="1" w:noVBand="1"/>
        <w:tblDescription w:val="Table outlines the outcomes, content, teaching and learning activities, and registration for the lesson sequence. Registration column is blank."/>
      </w:tblPr>
      <w:tblGrid>
        <w:gridCol w:w="4143"/>
        <w:gridCol w:w="8919"/>
        <w:gridCol w:w="1500"/>
      </w:tblGrid>
      <w:tr w:rsidR="00D52E96" w:rsidRPr="00A002D6" w14:paraId="5A77D657" w14:textId="77777777" w:rsidTr="0019197F">
        <w:trPr>
          <w:cnfStyle w:val="100000000000" w:firstRow="1" w:lastRow="0" w:firstColumn="0" w:lastColumn="0" w:oddVBand="0" w:evenVBand="0" w:oddHBand="0" w:evenHBand="0" w:firstRowFirstColumn="0" w:firstRowLastColumn="0" w:lastRowFirstColumn="0" w:lastRowLastColumn="0"/>
        </w:trPr>
        <w:tc>
          <w:tcPr>
            <w:tcW w:w="4143" w:type="dxa"/>
          </w:tcPr>
          <w:p w14:paraId="0B00F08E" w14:textId="34EBA131" w:rsidR="00D52E96" w:rsidRPr="00A002D6" w:rsidRDefault="00D52E96" w:rsidP="00CF2033">
            <w:r w:rsidRPr="00A002D6">
              <w:t>Lessons</w:t>
            </w:r>
          </w:p>
        </w:tc>
        <w:tc>
          <w:tcPr>
            <w:tcW w:w="8919" w:type="dxa"/>
          </w:tcPr>
          <w:p w14:paraId="3E192704" w14:textId="5AB27512" w:rsidR="00D52E96" w:rsidRPr="00A002D6" w:rsidRDefault="00D52E96" w:rsidP="00CF2033">
            <w:r w:rsidRPr="00A002D6">
              <w:t>Teaching</w:t>
            </w:r>
            <w:r w:rsidR="00B04B62">
              <w:t xml:space="preserve"> </w:t>
            </w:r>
            <w:r w:rsidRPr="00A002D6">
              <w:t>and</w:t>
            </w:r>
            <w:r w:rsidR="00B04B62">
              <w:t xml:space="preserve"> </w:t>
            </w:r>
            <w:r w:rsidRPr="00A002D6">
              <w:t>learning</w:t>
            </w:r>
            <w:r w:rsidR="00B04B62">
              <w:t xml:space="preserve"> </w:t>
            </w:r>
            <w:r w:rsidRPr="00A002D6">
              <w:t>activities</w:t>
            </w:r>
          </w:p>
        </w:tc>
        <w:tc>
          <w:tcPr>
            <w:tcW w:w="1500" w:type="dxa"/>
          </w:tcPr>
          <w:p w14:paraId="65FA9D77" w14:textId="77777777" w:rsidR="00D52E96" w:rsidRPr="00A002D6" w:rsidRDefault="00D52E96" w:rsidP="00CF2033">
            <w:r w:rsidRPr="00A002D6">
              <w:t>Registration</w:t>
            </w:r>
          </w:p>
        </w:tc>
      </w:tr>
      <w:tr w:rsidR="00D52E96" w:rsidRPr="00A002D6" w14:paraId="3F1CA48E" w14:textId="77777777" w:rsidTr="0019197F">
        <w:tc>
          <w:tcPr>
            <w:tcW w:w="4143" w:type="dxa"/>
          </w:tcPr>
          <w:p w14:paraId="4266A7F7" w14:textId="2CED5027" w:rsidR="00D52E96" w:rsidRPr="00A002D6" w:rsidRDefault="00DD34F6" w:rsidP="00CF2033">
            <w:r w:rsidRPr="00A002D6">
              <w:rPr>
                <w:b/>
                <w:bCs/>
              </w:rPr>
              <w:t>L</w:t>
            </w:r>
            <w:r w:rsidR="00D52E96" w:rsidRPr="00A002D6">
              <w:rPr>
                <w:b/>
                <w:bCs/>
              </w:rPr>
              <w:t>esson</w:t>
            </w:r>
            <w:r w:rsidR="00B04B62">
              <w:rPr>
                <w:b/>
                <w:bCs/>
              </w:rPr>
              <w:t xml:space="preserve"> </w:t>
            </w:r>
            <w:r w:rsidR="00D52E96" w:rsidRPr="00A002D6">
              <w:rPr>
                <w:b/>
                <w:bCs/>
              </w:rPr>
              <w:t>4</w:t>
            </w:r>
            <w:r w:rsidR="00B04B62">
              <w:t xml:space="preserve"> </w:t>
            </w:r>
            <w:r w:rsidR="00D52E96" w:rsidRPr="00A002D6">
              <w:t>–</w:t>
            </w:r>
            <w:r w:rsidR="00B04B62">
              <w:t xml:space="preserve"> </w:t>
            </w:r>
            <w:r w:rsidR="00B533E3">
              <w:t>f</w:t>
            </w:r>
            <w:r w:rsidR="00B533E3" w:rsidRPr="00A002D6">
              <w:t>oundations</w:t>
            </w:r>
            <w:r w:rsidR="00B533E3">
              <w:t xml:space="preserve"> </w:t>
            </w:r>
            <w:r w:rsidRPr="00A002D6">
              <w:t>of</w:t>
            </w:r>
            <w:r w:rsidR="00B04B62">
              <w:t xml:space="preserve"> </w:t>
            </w:r>
            <w:r w:rsidRPr="00A002D6">
              <w:t>citizenship</w:t>
            </w:r>
            <w:r w:rsidR="00B04B62">
              <w:t xml:space="preserve"> </w:t>
            </w:r>
            <w:r w:rsidRPr="00A002D6">
              <w:t>in</w:t>
            </w:r>
            <w:r w:rsidR="00B04B62">
              <w:t xml:space="preserve"> </w:t>
            </w:r>
            <w:r w:rsidRPr="00A002D6">
              <w:t>the</w:t>
            </w:r>
            <w:r w:rsidR="00B04B62">
              <w:t xml:space="preserve"> </w:t>
            </w:r>
            <w:r w:rsidRPr="00A002D6">
              <w:t>ancient</w:t>
            </w:r>
            <w:r w:rsidR="00B04B62">
              <w:t xml:space="preserve"> </w:t>
            </w:r>
            <w:r w:rsidRPr="00A002D6">
              <w:t>world</w:t>
            </w:r>
          </w:p>
          <w:p w14:paraId="774678D5" w14:textId="179FA9C1" w:rsidR="00D52E96" w:rsidRPr="00A002D6" w:rsidRDefault="00D52E96" w:rsidP="00CF2033">
            <w:pPr>
              <w:rPr>
                <w:b/>
                <w:bCs/>
              </w:rPr>
            </w:pPr>
            <w:r w:rsidRPr="00A002D6">
              <w:rPr>
                <w:b/>
                <w:bCs/>
              </w:rPr>
              <w:t>Outcome</w:t>
            </w:r>
            <w:r w:rsidR="006958A8">
              <w:rPr>
                <w:b/>
                <w:bCs/>
              </w:rPr>
              <w:t>s</w:t>
            </w:r>
          </w:p>
          <w:p w14:paraId="5834B477" w14:textId="14CC9C65" w:rsidR="00D52E96" w:rsidRPr="001F748B" w:rsidRDefault="00D52E96" w:rsidP="00CF2033">
            <w:pPr>
              <w:rPr>
                <w:rStyle w:val="Strong"/>
              </w:rPr>
            </w:pPr>
            <w:r w:rsidRPr="001F748B">
              <w:rPr>
                <w:rStyle w:val="Strong"/>
              </w:rPr>
              <w:t>HI4-CON-01</w:t>
            </w:r>
            <w:r w:rsidR="00023B59" w:rsidRPr="001F748B">
              <w:rPr>
                <w:rStyle w:val="Strong"/>
              </w:rPr>
              <w:t>,</w:t>
            </w:r>
            <w:r w:rsidR="00B04B62" w:rsidRPr="001F748B">
              <w:rPr>
                <w:rStyle w:val="Strong"/>
              </w:rPr>
              <w:t xml:space="preserve"> </w:t>
            </w:r>
            <w:r w:rsidRPr="001F748B">
              <w:rPr>
                <w:rStyle w:val="Strong"/>
              </w:rPr>
              <w:t>HI4-CPP-01</w:t>
            </w:r>
          </w:p>
          <w:p w14:paraId="78FC2BDE" w14:textId="77777777" w:rsidR="00D52E96" w:rsidRPr="00A002D6" w:rsidRDefault="00D52E96" w:rsidP="00CF2033">
            <w:pPr>
              <w:rPr>
                <w:b/>
              </w:rPr>
            </w:pPr>
            <w:r w:rsidRPr="00A002D6">
              <w:rPr>
                <w:b/>
              </w:rPr>
              <w:t>Content</w:t>
            </w:r>
          </w:p>
          <w:p w14:paraId="174CB9E5" w14:textId="6BA60302" w:rsidR="00D52E96" w:rsidRPr="00A002D6" w:rsidRDefault="00D52E96" w:rsidP="001F748B">
            <w:pPr>
              <w:pStyle w:val="ListBullet"/>
            </w:pPr>
            <w:r w:rsidRPr="00A002D6">
              <w:t>Foundations</w:t>
            </w:r>
            <w:r w:rsidR="00B04B62">
              <w:t xml:space="preserve"> </w:t>
            </w:r>
            <w:r w:rsidRPr="00A002D6">
              <w:t>of</w:t>
            </w:r>
            <w:r w:rsidR="00B04B62">
              <w:t xml:space="preserve"> </w:t>
            </w:r>
            <w:r w:rsidRPr="00A002D6">
              <w:t>citizenship</w:t>
            </w:r>
            <w:r w:rsidR="00B04B62">
              <w:t xml:space="preserve"> </w:t>
            </w:r>
            <w:r w:rsidRPr="00A002D6">
              <w:t>in</w:t>
            </w:r>
            <w:r w:rsidR="00B04B62">
              <w:t xml:space="preserve"> </w:t>
            </w:r>
            <w:r w:rsidRPr="00A002D6">
              <w:t>antiquity</w:t>
            </w:r>
          </w:p>
          <w:p w14:paraId="75843E03" w14:textId="77777777" w:rsidR="00D52E96" w:rsidRPr="00A002D6" w:rsidRDefault="00D52E96" w:rsidP="00CF2033">
            <w:pPr>
              <w:rPr>
                <w:b/>
                <w:bCs/>
              </w:rPr>
            </w:pPr>
            <w:r w:rsidRPr="00A002D6">
              <w:rPr>
                <w:b/>
                <w:bCs/>
              </w:rPr>
              <w:t>Concepts</w:t>
            </w:r>
          </w:p>
          <w:p w14:paraId="12C210CC" w14:textId="3C95557F" w:rsidR="00D52E96" w:rsidRPr="00A002D6" w:rsidRDefault="00424A97" w:rsidP="00CF2033">
            <w:pPr>
              <w:pStyle w:val="ListBullet"/>
            </w:pPr>
            <w:r w:rsidRPr="00A002D6">
              <w:t>Continuity</w:t>
            </w:r>
            <w:r w:rsidR="00B04B62">
              <w:t xml:space="preserve"> </w:t>
            </w:r>
            <w:r w:rsidRPr="00A002D6">
              <w:t>and</w:t>
            </w:r>
            <w:r w:rsidR="00B04B62">
              <w:t xml:space="preserve"> </w:t>
            </w:r>
            <w:r w:rsidRPr="00A002D6">
              <w:t>change</w:t>
            </w:r>
          </w:p>
          <w:p w14:paraId="3A0B1FC7" w14:textId="4E23F9B5" w:rsidR="00D52E96" w:rsidRPr="00A002D6" w:rsidRDefault="00D52E96" w:rsidP="00CF2033">
            <w:pPr>
              <w:rPr>
                <w:b/>
                <w:bCs/>
              </w:rPr>
            </w:pPr>
            <w:r w:rsidRPr="00A002D6">
              <w:rPr>
                <w:b/>
                <w:bCs/>
              </w:rPr>
              <w:t>Skills</w:t>
            </w:r>
            <w:r w:rsidR="006958A8">
              <w:rPr>
                <w:b/>
                <w:bCs/>
              </w:rPr>
              <w:t xml:space="preserve"> and tools</w:t>
            </w:r>
          </w:p>
          <w:p w14:paraId="35CA7EC7" w14:textId="43B4A823" w:rsidR="00D52E96" w:rsidRPr="00A002D6" w:rsidRDefault="00D52E96" w:rsidP="00CF2033">
            <w:pPr>
              <w:pStyle w:val="ListBullet"/>
            </w:pPr>
            <w:r w:rsidRPr="00A002D6">
              <w:lastRenderedPageBreak/>
              <w:t>Comprehension</w:t>
            </w:r>
          </w:p>
        </w:tc>
        <w:tc>
          <w:tcPr>
            <w:tcW w:w="8919" w:type="dxa"/>
          </w:tcPr>
          <w:p w14:paraId="346E731B" w14:textId="3E03520B" w:rsidR="00D52E96" w:rsidRDefault="00D52E96" w:rsidP="00CF2033">
            <w:pPr>
              <w:rPr>
                <w:rStyle w:val="Strong"/>
              </w:rPr>
            </w:pPr>
            <w:r w:rsidRPr="00A002D6">
              <w:rPr>
                <w:rStyle w:val="Strong"/>
              </w:rPr>
              <w:lastRenderedPageBreak/>
              <w:t>Lesson</w:t>
            </w:r>
            <w:r w:rsidR="00B04B62">
              <w:rPr>
                <w:rStyle w:val="Strong"/>
              </w:rPr>
              <w:t xml:space="preserve"> </w:t>
            </w:r>
            <w:r w:rsidRPr="00A002D6">
              <w:rPr>
                <w:rStyle w:val="Strong"/>
              </w:rPr>
              <w:t>overview</w:t>
            </w:r>
          </w:p>
          <w:p w14:paraId="00CA0B59" w14:textId="10B141CD" w:rsidR="00AB1410" w:rsidRPr="00AB5DB7" w:rsidRDefault="00AB1410" w:rsidP="00CF2033">
            <w:pPr>
              <w:rPr>
                <w:rStyle w:val="Strong"/>
                <w:b w:val="0"/>
                <w:bCs w:val="0"/>
              </w:rPr>
            </w:pPr>
            <w:r w:rsidRPr="00AB1410">
              <w:rPr>
                <w:rStyle w:val="Strong"/>
                <w:b w:val="0"/>
                <w:bCs w:val="0"/>
              </w:rPr>
              <w:t>In this lesson</w:t>
            </w:r>
            <w:r w:rsidR="00AB5DB7">
              <w:rPr>
                <w:rStyle w:val="Strong"/>
                <w:b w:val="0"/>
                <w:bCs w:val="0"/>
              </w:rPr>
              <w:t>,</w:t>
            </w:r>
            <w:r w:rsidRPr="00AB5DB7">
              <w:rPr>
                <w:rStyle w:val="Strong"/>
                <w:b w:val="0"/>
                <w:bCs w:val="0"/>
              </w:rPr>
              <w:t xml:space="preserve"> </w:t>
            </w:r>
            <w:r w:rsidRPr="00AB1410">
              <w:rPr>
                <w:rStyle w:val="Strong"/>
                <w:b w:val="0"/>
                <w:bCs w:val="0"/>
              </w:rPr>
              <w:t>s</w:t>
            </w:r>
            <w:r w:rsidRPr="00AB1410">
              <w:t>tudents explore how different ancient societies defined citizenship by identifying who belonged, who held power, and the rights and responsibilities associated with participation in public life.</w:t>
            </w:r>
          </w:p>
          <w:p w14:paraId="0C42B258" w14:textId="397D3568" w:rsidR="00D52E96" w:rsidRPr="00A002D6" w:rsidRDefault="00D52E96" w:rsidP="00CF2033">
            <w:r w:rsidRPr="00A002D6">
              <w:t>Suggested</w:t>
            </w:r>
            <w:r w:rsidR="00B04B62">
              <w:t xml:space="preserve"> </w:t>
            </w:r>
            <w:r w:rsidRPr="00A002D6">
              <w:t>duration:</w:t>
            </w:r>
            <w:r w:rsidR="00B04B62">
              <w:t xml:space="preserve"> </w:t>
            </w:r>
            <w:r w:rsidR="00B632EA">
              <w:t xml:space="preserve">one </w:t>
            </w:r>
            <w:r w:rsidRPr="00A002D6">
              <w:t>hour</w:t>
            </w:r>
          </w:p>
          <w:p w14:paraId="69320C23" w14:textId="111AB36D" w:rsidR="004376AF" w:rsidRPr="00A002D6" w:rsidRDefault="00D52E96" w:rsidP="004376AF">
            <w:r w:rsidRPr="004D549A">
              <w:rPr>
                <w:bCs/>
              </w:rPr>
              <w:t>Prior</w:t>
            </w:r>
            <w:r w:rsidR="00B04B62" w:rsidRPr="004D549A">
              <w:rPr>
                <w:bCs/>
              </w:rPr>
              <w:t xml:space="preserve"> </w:t>
            </w:r>
            <w:r w:rsidRPr="004D549A">
              <w:rPr>
                <w:bCs/>
              </w:rPr>
              <w:t>learning</w:t>
            </w:r>
            <w:r w:rsidR="004D549A">
              <w:t>: s</w:t>
            </w:r>
            <w:r w:rsidR="004376AF" w:rsidRPr="00A002D6">
              <w:t>tudents</w:t>
            </w:r>
            <w:r w:rsidR="00B04B62">
              <w:t xml:space="preserve"> </w:t>
            </w:r>
            <w:r w:rsidR="004376AF" w:rsidRPr="00A002D6">
              <w:t>should</w:t>
            </w:r>
            <w:r w:rsidR="00B04B62">
              <w:t xml:space="preserve"> </w:t>
            </w:r>
            <w:r w:rsidR="004376AF" w:rsidRPr="00A002D6">
              <w:t>have</w:t>
            </w:r>
            <w:r w:rsidR="00B04B62">
              <w:t xml:space="preserve"> </w:t>
            </w:r>
            <w:r w:rsidR="004376AF" w:rsidRPr="00A002D6">
              <w:t>a</w:t>
            </w:r>
            <w:r w:rsidR="00B04B62">
              <w:t xml:space="preserve"> </w:t>
            </w:r>
            <w:r w:rsidR="004376AF" w:rsidRPr="00A002D6">
              <w:t>basic</w:t>
            </w:r>
            <w:r w:rsidR="00B04B62">
              <w:t xml:space="preserve"> </w:t>
            </w:r>
            <w:r w:rsidR="004376AF" w:rsidRPr="00A002D6">
              <w:t>understanding</w:t>
            </w:r>
            <w:r w:rsidR="00B04B62">
              <w:t xml:space="preserve"> </w:t>
            </w:r>
            <w:r w:rsidR="004376AF" w:rsidRPr="00A002D6">
              <w:t>of:</w:t>
            </w:r>
          </w:p>
          <w:p w14:paraId="40089539" w14:textId="15E8F32B" w:rsidR="004376AF" w:rsidRPr="00747AF3" w:rsidRDefault="004376AF" w:rsidP="001F748B">
            <w:pPr>
              <w:pStyle w:val="ListBullet"/>
            </w:pPr>
            <w:r w:rsidRPr="00747AF3">
              <w:t>the</w:t>
            </w:r>
            <w:r w:rsidR="00B04B62" w:rsidRPr="00747AF3">
              <w:t xml:space="preserve"> </w:t>
            </w:r>
            <w:r w:rsidRPr="00747AF3">
              <w:t>idea</w:t>
            </w:r>
            <w:r w:rsidR="00B04B62" w:rsidRPr="00747AF3">
              <w:t xml:space="preserve"> </w:t>
            </w:r>
            <w:r w:rsidRPr="00747AF3">
              <w:t>of</w:t>
            </w:r>
            <w:r w:rsidR="00B04B62" w:rsidRPr="00747AF3">
              <w:t xml:space="preserve"> </w:t>
            </w:r>
            <w:r w:rsidRPr="00747AF3">
              <w:t>belonging</w:t>
            </w:r>
            <w:r w:rsidR="00B04B62" w:rsidRPr="00747AF3">
              <w:t xml:space="preserve"> </w:t>
            </w:r>
            <w:r w:rsidRPr="00747AF3">
              <w:t>to</w:t>
            </w:r>
            <w:r w:rsidR="00B04B62" w:rsidRPr="00747AF3">
              <w:t xml:space="preserve"> </w:t>
            </w:r>
            <w:r w:rsidRPr="00747AF3">
              <w:t>a</w:t>
            </w:r>
            <w:r w:rsidR="00B04B62" w:rsidRPr="00747AF3">
              <w:t xml:space="preserve"> </w:t>
            </w:r>
            <w:r w:rsidRPr="00747AF3">
              <w:t>group</w:t>
            </w:r>
            <w:r w:rsidR="00B04B62" w:rsidRPr="00747AF3">
              <w:t xml:space="preserve"> </w:t>
            </w:r>
            <w:r w:rsidRPr="00747AF3">
              <w:t>or</w:t>
            </w:r>
            <w:r w:rsidR="00B04B62" w:rsidRPr="00747AF3">
              <w:t xml:space="preserve"> </w:t>
            </w:r>
            <w:r w:rsidRPr="00747AF3">
              <w:t>community</w:t>
            </w:r>
          </w:p>
          <w:p w14:paraId="245184E0" w14:textId="2055DBD1" w:rsidR="004376AF" w:rsidRPr="00747AF3" w:rsidRDefault="004376AF" w:rsidP="001F748B">
            <w:pPr>
              <w:pStyle w:val="ListBullet"/>
            </w:pPr>
            <w:r w:rsidRPr="00747AF3">
              <w:t>simple</w:t>
            </w:r>
            <w:r w:rsidR="00B04B62" w:rsidRPr="00747AF3">
              <w:t xml:space="preserve"> </w:t>
            </w:r>
            <w:r w:rsidRPr="00747AF3">
              <w:t>concepts</w:t>
            </w:r>
            <w:r w:rsidR="00B04B62" w:rsidRPr="00747AF3">
              <w:t xml:space="preserve"> </w:t>
            </w:r>
            <w:r w:rsidRPr="00747AF3">
              <w:t>of</w:t>
            </w:r>
            <w:r w:rsidR="00B04B62" w:rsidRPr="00747AF3">
              <w:t xml:space="preserve"> </w:t>
            </w:r>
            <w:r w:rsidRPr="00747AF3">
              <w:t>rules</w:t>
            </w:r>
            <w:r w:rsidR="00B04B62" w:rsidRPr="00747AF3">
              <w:t xml:space="preserve"> </w:t>
            </w:r>
            <w:r w:rsidRPr="00747AF3">
              <w:t>and</w:t>
            </w:r>
            <w:r w:rsidR="00B04B62" w:rsidRPr="00747AF3">
              <w:t xml:space="preserve"> </w:t>
            </w:r>
            <w:r w:rsidRPr="00747AF3">
              <w:t>fairness</w:t>
            </w:r>
            <w:r w:rsidR="00B04B62" w:rsidRPr="00747AF3">
              <w:t xml:space="preserve"> </w:t>
            </w:r>
            <w:r w:rsidRPr="00747AF3">
              <w:t>in</w:t>
            </w:r>
            <w:r w:rsidR="00B04B62" w:rsidRPr="00747AF3">
              <w:t xml:space="preserve"> </w:t>
            </w:r>
            <w:r w:rsidRPr="00747AF3">
              <w:t>everyday</w:t>
            </w:r>
            <w:r w:rsidR="00B04B62" w:rsidRPr="00747AF3">
              <w:t xml:space="preserve"> </w:t>
            </w:r>
            <w:r w:rsidRPr="00747AF3">
              <w:t>settings</w:t>
            </w:r>
          </w:p>
          <w:p w14:paraId="08690AC9" w14:textId="17645AFF" w:rsidR="004376AF" w:rsidRPr="00A002D6" w:rsidRDefault="004376AF" w:rsidP="001F748B">
            <w:pPr>
              <w:pStyle w:val="ListBullet"/>
            </w:pPr>
            <w:r w:rsidRPr="00747AF3">
              <w:t>using</w:t>
            </w:r>
            <w:r w:rsidR="00B04B62">
              <w:t xml:space="preserve"> </w:t>
            </w:r>
            <w:r w:rsidRPr="00A002D6">
              <w:t>information</w:t>
            </w:r>
            <w:r w:rsidR="00B04B62">
              <w:t xml:space="preserve"> </w:t>
            </w:r>
            <w:r w:rsidRPr="00A002D6">
              <w:t>from</w:t>
            </w:r>
            <w:r w:rsidR="00B04B62">
              <w:t xml:space="preserve"> </w:t>
            </w:r>
            <w:r w:rsidRPr="00A002D6">
              <w:t>short</w:t>
            </w:r>
            <w:r w:rsidR="00B04B62">
              <w:t xml:space="preserve"> </w:t>
            </w:r>
            <w:r w:rsidRPr="00A002D6">
              <w:t>texts</w:t>
            </w:r>
            <w:r w:rsidR="00B04B62">
              <w:t xml:space="preserve"> </w:t>
            </w:r>
            <w:r w:rsidRPr="00A002D6">
              <w:t>to</w:t>
            </w:r>
            <w:r w:rsidR="00B04B62">
              <w:t xml:space="preserve"> </w:t>
            </w:r>
            <w:r w:rsidRPr="00A002D6">
              <w:t>identify</w:t>
            </w:r>
            <w:r w:rsidR="00B04B62">
              <w:t xml:space="preserve"> </w:t>
            </w:r>
            <w:r w:rsidRPr="00A002D6">
              <w:t>key</w:t>
            </w:r>
            <w:r w:rsidR="00B04B62">
              <w:t xml:space="preserve"> </w:t>
            </w:r>
            <w:r w:rsidRPr="00A002D6">
              <w:t>ideas</w:t>
            </w:r>
            <w:r w:rsidR="00B04B62">
              <w:t xml:space="preserve"> </w:t>
            </w:r>
            <w:r w:rsidRPr="00A002D6">
              <w:t>(who,</w:t>
            </w:r>
            <w:r w:rsidR="00B04B62">
              <w:t xml:space="preserve"> </w:t>
            </w:r>
            <w:r w:rsidRPr="00A002D6">
              <w:t>what,</w:t>
            </w:r>
            <w:r w:rsidR="00B04B62">
              <w:t xml:space="preserve"> </w:t>
            </w:r>
            <w:r w:rsidRPr="00A002D6">
              <w:t>where)</w:t>
            </w:r>
            <w:r w:rsidR="000E0AA2">
              <w:t>.</w:t>
            </w:r>
          </w:p>
          <w:p w14:paraId="39D61A54" w14:textId="6BD6DB60" w:rsidR="00D52E96" w:rsidRPr="00A002D6" w:rsidRDefault="00D52E96" w:rsidP="00CF2033">
            <w:r w:rsidRPr="00A002D6">
              <w:t>Key</w:t>
            </w:r>
            <w:r w:rsidR="00B04B62">
              <w:t xml:space="preserve"> </w:t>
            </w:r>
            <w:r w:rsidRPr="00A002D6">
              <w:t>vocabulary:</w:t>
            </w:r>
            <w:r w:rsidR="00B04B62">
              <w:t xml:space="preserve"> </w:t>
            </w:r>
            <w:r w:rsidR="001611E2" w:rsidRPr="00A002D6">
              <w:t>citizenship,</w:t>
            </w:r>
            <w:r w:rsidR="00B04B62">
              <w:t xml:space="preserve"> </w:t>
            </w:r>
            <w:r w:rsidR="001611E2" w:rsidRPr="00A002D6">
              <w:t>belong,</w:t>
            </w:r>
            <w:r w:rsidR="00B04B62">
              <w:t xml:space="preserve"> </w:t>
            </w:r>
            <w:r w:rsidR="001611E2" w:rsidRPr="00A002D6">
              <w:t>exclusion,</w:t>
            </w:r>
            <w:r w:rsidR="00B04B62">
              <w:t xml:space="preserve"> </w:t>
            </w:r>
            <w:r w:rsidR="001611E2" w:rsidRPr="00A002D6">
              <w:t>rights,</w:t>
            </w:r>
            <w:r w:rsidR="00B04B62">
              <w:t xml:space="preserve"> </w:t>
            </w:r>
            <w:r w:rsidR="001611E2" w:rsidRPr="00A002D6">
              <w:t>responsibilities,</w:t>
            </w:r>
            <w:r w:rsidR="00B04B62">
              <w:t xml:space="preserve"> </w:t>
            </w:r>
            <w:r w:rsidR="001611E2" w:rsidRPr="00A002D6">
              <w:t>power,</w:t>
            </w:r>
            <w:r w:rsidR="00B04B62">
              <w:t xml:space="preserve"> </w:t>
            </w:r>
            <w:r w:rsidR="001611E2" w:rsidRPr="00A002D6">
              <w:t>participation,</w:t>
            </w:r>
            <w:r w:rsidR="00B04B62">
              <w:t xml:space="preserve"> </w:t>
            </w:r>
            <w:r w:rsidR="001611E2" w:rsidRPr="00A002D6">
              <w:t>society,</w:t>
            </w:r>
            <w:r w:rsidR="00B04B62">
              <w:t xml:space="preserve"> </w:t>
            </w:r>
            <w:r w:rsidR="001611E2" w:rsidRPr="00A002D6">
              <w:t>continuity,</w:t>
            </w:r>
            <w:r w:rsidR="00B04B62">
              <w:t xml:space="preserve"> </w:t>
            </w:r>
            <w:r w:rsidR="001611E2" w:rsidRPr="00A002D6">
              <w:t>change,</w:t>
            </w:r>
            <w:r w:rsidR="00B04B62">
              <w:t xml:space="preserve"> </w:t>
            </w:r>
            <w:r w:rsidR="001611E2" w:rsidRPr="00A002D6">
              <w:t>comparison,</w:t>
            </w:r>
            <w:r w:rsidR="00B04B62">
              <w:t xml:space="preserve"> </w:t>
            </w:r>
            <w:r w:rsidR="001611E2" w:rsidRPr="00A002D6">
              <w:t>ancient</w:t>
            </w:r>
            <w:r w:rsidR="00B04B62">
              <w:t xml:space="preserve"> </w:t>
            </w:r>
            <w:r w:rsidR="001611E2" w:rsidRPr="00A002D6">
              <w:t>society,</w:t>
            </w:r>
            <w:r w:rsidR="00B04B62">
              <w:t xml:space="preserve"> </w:t>
            </w:r>
            <w:r w:rsidR="001611E2" w:rsidRPr="00A002D6">
              <w:t>political</w:t>
            </w:r>
            <w:r w:rsidR="00B04B62">
              <w:t xml:space="preserve"> </w:t>
            </w:r>
            <w:r w:rsidR="001611E2" w:rsidRPr="00A002D6">
              <w:t>power,</w:t>
            </w:r>
            <w:r w:rsidR="00B04B62">
              <w:t xml:space="preserve"> </w:t>
            </w:r>
            <w:r w:rsidR="001611E2" w:rsidRPr="00A002D6">
              <w:lastRenderedPageBreak/>
              <w:t>public</w:t>
            </w:r>
            <w:r w:rsidR="00B04B62">
              <w:t xml:space="preserve"> </w:t>
            </w:r>
            <w:r w:rsidR="001611E2" w:rsidRPr="00A002D6">
              <w:t>life</w:t>
            </w:r>
            <w:r w:rsidR="00632F68">
              <w:t>.</w:t>
            </w:r>
          </w:p>
          <w:p w14:paraId="65BCDC35" w14:textId="3730FECD" w:rsidR="00D52E96" w:rsidRPr="00A002D6" w:rsidRDefault="00D52E96" w:rsidP="00CF2033">
            <w:r w:rsidRPr="00A002D6">
              <w:t>Related</w:t>
            </w:r>
            <w:r w:rsidR="00B04B62">
              <w:t xml:space="preserve"> </w:t>
            </w:r>
            <w:r w:rsidRPr="00A002D6">
              <w:t>resources:</w:t>
            </w:r>
            <w:r w:rsidR="00B04B62">
              <w:t xml:space="preserve"> </w:t>
            </w:r>
            <w:r w:rsidR="00632F68">
              <w:t xml:space="preserve">Activity </w:t>
            </w:r>
            <w:r w:rsidR="00F27E8D" w:rsidRPr="00A002D6">
              <w:t>7</w:t>
            </w:r>
            <w:r w:rsidR="00632F68">
              <w:t>.</w:t>
            </w:r>
          </w:p>
          <w:p w14:paraId="00968A4B" w14:textId="61293D21" w:rsidR="00D52E96" w:rsidRPr="00A002D6" w:rsidRDefault="00D52E96" w:rsidP="00CF2033">
            <w:pPr>
              <w:rPr>
                <w:rStyle w:val="Strong"/>
              </w:rPr>
            </w:pPr>
            <w:r w:rsidRPr="00A002D6">
              <w:rPr>
                <w:rStyle w:val="Strong"/>
              </w:rPr>
              <w:t>Beginning</w:t>
            </w:r>
            <w:r w:rsidR="00B04B62">
              <w:rPr>
                <w:rStyle w:val="Strong"/>
              </w:rPr>
              <w:t xml:space="preserve"> </w:t>
            </w:r>
            <w:r w:rsidRPr="00A002D6">
              <w:rPr>
                <w:rStyle w:val="Strong"/>
              </w:rPr>
              <w:t>of</w:t>
            </w:r>
            <w:r w:rsidR="00B04B62">
              <w:rPr>
                <w:rStyle w:val="Strong"/>
              </w:rPr>
              <w:t xml:space="preserve"> </w:t>
            </w:r>
            <w:r w:rsidRPr="00A002D6">
              <w:rPr>
                <w:rStyle w:val="Strong"/>
              </w:rPr>
              <w:t>lesson</w:t>
            </w:r>
          </w:p>
          <w:p w14:paraId="2A440EC1" w14:textId="58E13F00" w:rsidR="00D52E96" w:rsidRPr="00A002D6" w:rsidRDefault="00D52E96" w:rsidP="00CF2033">
            <w:pPr>
              <w:rPr>
                <w:rStyle w:val="Strong"/>
                <w:b w:val="0"/>
                <w:bCs w:val="0"/>
              </w:rPr>
            </w:pPr>
            <w:r w:rsidRPr="00A002D6">
              <w:rPr>
                <w:rStyle w:val="Strong"/>
                <w:b w:val="0"/>
                <w:bCs w:val="0"/>
              </w:rPr>
              <w:t>Explain</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learning</w:t>
            </w:r>
            <w:r w:rsidR="00B04B62">
              <w:rPr>
                <w:rStyle w:val="Strong"/>
                <w:b w:val="0"/>
                <w:bCs w:val="0"/>
              </w:rPr>
              <w:t xml:space="preserve"> </w:t>
            </w:r>
            <w:r w:rsidRPr="00A002D6">
              <w:rPr>
                <w:rStyle w:val="Strong"/>
                <w:b w:val="0"/>
                <w:bCs w:val="0"/>
              </w:rPr>
              <w:t>intention</w:t>
            </w:r>
            <w:r w:rsidR="00B04B62">
              <w:rPr>
                <w:rStyle w:val="Strong"/>
                <w:b w:val="0"/>
                <w:bCs w:val="0"/>
              </w:rPr>
              <w:t xml:space="preserve"> </w:t>
            </w:r>
            <w:r w:rsidRPr="00A002D6">
              <w:rPr>
                <w:rStyle w:val="Strong"/>
                <w:b w:val="0"/>
                <w:bCs w:val="0"/>
              </w:rPr>
              <w:t>and</w:t>
            </w:r>
            <w:r w:rsidR="00B04B62">
              <w:rPr>
                <w:rStyle w:val="Strong"/>
                <w:b w:val="0"/>
                <w:bCs w:val="0"/>
              </w:rPr>
              <w:t xml:space="preserve"> </w:t>
            </w:r>
            <w:r w:rsidRPr="00A002D6">
              <w:rPr>
                <w:rStyle w:val="Strong"/>
                <w:b w:val="0"/>
                <w:bCs w:val="0"/>
              </w:rPr>
              <w:t>refer</w:t>
            </w:r>
            <w:r w:rsidR="00B04B62">
              <w:rPr>
                <w:rStyle w:val="Strong"/>
                <w:b w:val="0"/>
                <w:bCs w:val="0"/>
              </w:rPr>
              <w:t xml:space="preserve"> </w:t>
            </w:r>
            <w:r w:rsidRPr="00A002D6">
              <w:rPr>
                <w:rStyle w:val="Strong"/>
                <w:b w:val="0"/>
                <w:bCs w:val="0"/>
              </w:rPr>
              <w:t>to</w:t>
            </w:r>
            <w:r w:rsidR="00B04B62">
              <w:rPr>
                <w:rStyle w:val="Strong"/>
                <w:b w:val="0"/>
                <w:bCs w:val="0"/>
              </w:rPr>
              <w:t xml:space="preserve"> </w:t>
            </w:r>
            <w:r w:rsidRPr="00A002D6">
              <w:rPr>
                <w:rStyle w:val="Strong"/>
                <w:b w:val="0"/>
                <w:bCs w:val="0"/>
              </w:rPr>
              <w:t>it</w:t>
            </w:r>
            <w:r w:rsidR="00B04B62">
              <w:rPr>
                <w:rStyle w:val="Strong"/>
                <w:b w:val="0"/>
                <w:bCs w:val="0"/>
              </w:rPr>
              <w:t xml:space="preserve"> </w:t>
            </w:r>
            <w:r w:rsidRPr="00A002D6">
              <w:rPr>
                <w:rStyle w:val="Strong"/>
                <w:b w:val="0"/>
                <w:bCs w:val="0"/>
              </w:rPr>
              <w:t>throughout</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learning,</w:t>
            </w:r>
            <w:r w:rsidR="00B04B62">
              <w:rPr>
                <w:rStyle w:val="Strong"/>
                <w:b w:val="0"/>
                <w:bCs w:val="0"/>
              </w:rPr>
              <w:t xml:space="preserve"> </w:t>
            </w:r>
            <w:r w:rsidRPr="00A002D6">
              <w:rPr>
                <w:rStyle w:val="Strong"/>
                <w:b w:val="0"/>
                <w:bCs w:val="0"/>
              </w:rPr>
              <w:t>making</w:t>
            </w:r>
            <w:r w:rsidR="00B04B62">
              <w:rPr>
                <w:rStyle w:val="Strong"/>
                <w:b w:val="0"/>
                <w:bCs w:val="0"/>
              </w:rPr>
              <w:t xml:space="preserve"> </w:t>
            </w:r>
            <w:r w:rsidRPr="00A002D6">
              <w:rPr>
                <w:rStyle w:val="Strong"/>
                <w:b w:val="0"/>
                <w:bCs w:val="0"/>
              </w:rPr>
              <w:t>connections</w:t>
            </w:r>
            <w:r w:rsidR="00B04B62">
              <w:rPr>
                <w:rStyle w:val="Strong"/>
                <w:b w:val="0"/>
                <w:bCs w:val="0"/>
              </w:rPr>
              <w:t xml:space="preserve"> </w:t>
            </w:r>
            <w:r w:rsidRPr="00A002D6">
              <w:rPr>
                <w:rStyle w:val="Strong"/>
                <w:b w:val="0"/>
                <w:bCs w:val="0"/>
              </w:rPr>
              <w:t>to</w:t>
            </w:r>
            <w:r w:rsidR="00B04B62">
              <w:rPr>
                <w:rStyle w:val="Strong"/>
                <w:b w:val="0"/>
                <w:bCs w:val="0"/>
              </w:rPr>
              <w:t xml:space="preserve"> </w:t>
            </w:r>
            <w:r w:rsidRPr="00A002D6">
              <w:rPr>
                <w:rStyle w:val="Strong"/>
                <w:b w:val="0"/>
                <w:bCs w:val="0"/>
              </w:rPr>
              <w:t>prior</w:t>
            </w:r>
            <w:r w:rsidR="00B04B62">
              <w:rPr>
                <w:rStyle w:val="Strong"/>
                <w:b w:val="0"/>
                <w:bCs w:val="0"/>
              </w:rPr>
              <w:t xml:space="preserve"> </w:t>
            </w:r>
            <w:r w:rsidRPr="00A002D6">
              <w:rPr>
                <w:rStyle w:val="Strong"/>
                <w:b w:val="0"/>
                <w:bCs w:val="0"/>
              </w:rPr>
              <w:t>learning.</w:t>
            </w:r>
            <w:r w:rsidR="00B04B62">
              <w:rPr>
                <w:rStyle w:val="Strong"/>
                <w:b w:val="0"/>
                <w:bCs w:val="0"/>
              </w:rPr>
              <w:t xml:space="preserve"> </w:t>
            </w:r>
            <w:r w:rsidRPr="00A002D6">
              <w:rPr>
                <w:rStyle w:val="Strong"/>
                <w:b w:val="0"/>
                <w:bCs w:val="0"/>
              </w:rPr>
              <w:t>Unpack</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success</w:t>
            </w:r>
            <w:r w:rsidR="00B04B62">
              <w:rPr>
                <w:rStyle w:val="Strong"/>
                <w:b w:val="0"/>
                <w:bCs w:val="0"/>
              </w:rPr>
              <w:t xml:space="preserve"> </w:t>
            </w:r>
            <w:r w:rsidRPr="00A002D6">
              <w:rPr>
                <w:rStyle w:val="Strong"/>
                <w:b w:val="0"/>
                <w:bCs w:val="0"/>
              </w:rPr>
              <w:t>criteria</w:t>
            </w:r>
            <w:r w:rsidR="00B04B62">
              <w:rPr>
                <w:rStyle w:val="Strong"/>
                <w:b w:val="0"/>
                <w:bCs w:val="0"/>
              </w:rPr>
              <w:t xml:space="preserve"> </w:t>
            </w:r>
            <w:r w:rsidRPr="00A002D6">
              <w:rPr>
                <w:rStyle w:val="Strong"/>
                <w:b w:val="0"/>
                <w:bCs w:val="0"/>
              </w:rPr>
              <w:t>and</w:t>
            </w:r>
            <w:r w:rsidR="00B04B62">
              <w:rPr>
                <w:rStyle w:val="Strong"/>
                <w:b w:val="0"/>
                <w:bCs w:val="0"/>
              </w:rPr>
              <w:t xml:space="preserve"> </w:t>
            </w:r>
            <w:r w:rsidRPr="00A002D6">
              <w:rPr>
                <w:rStyle w:val="Strong"/>
                <w:b w:val="0"/>
                <w:bCs w:val="0"/>
              </w:rPr>
              <w:t>ensure</w:t>
            </w:r>
            <w:r w:rsidR="00B04B62">
              <w:rPr>
                <w:rStyle w:val="Strong"/>
                <w:b w:val="0"/>
                <w:bCs w:val="0"/>
              </w:rPr>
              <w:t xml:space="preserve"> </w:t>
            </w:r>
            <w:r w:rsidRPr="00A002D6">
              <w:rPr>
                <w:rStyle w:val="Strong"/>
                <w:b w:val="0"/>
                <w:bCs w:val="0"/>
              </w:rPr>
              <w:t>students</w:t>
            </w:r>
            <w:r w:rsidR="00B04B62">
              <w:rPr>
                <w:rStyle w:val="Strong"/>
                <w:b w:val="0"/>
                <w:bCs w:val="0"/>
              </w:rPr>
              <w:t xml:space="preserve"> </w:t>
            </w:r>
            <w:r w:rsidRPr="00A002D6">
              <w:rPr>
                <w:rStyle w:val="Strong"/>
                <w:b w:val="0"/>
                <w:bCs w:val="0"/>
              </w:rPr>
              <w:t>understand</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learning</w:t>
            </w:r>
            <w:r w:rsidR="00B04B62">
              <w:rPr>
                <w:rStyle w:val="Strong"/>
                <w:b w:val="0"/>
                <w:bCs w:val="0"/>
              </w:rPr>
              <w:t xml:space="preserve"> </w:t>
            </w:r>
            <w:r w:rsidRPr="00A002D6">
              <w:rPr>
                <w:rStyle w:val="Strong"/>
                <w:b w:val="0"/>
                <w:bCs w:val="0"/>
              </w:rPr>
              <w:t>goals.</w:t>
            </w:r>
          </w:p>
          <w:p w14:paraId="0FF6BBBD" w14:textId="6D59EB0A" w:rsidR="00D52E96" w:rsidRPr="001F748B" w:rsidRDefault="00D52E96" w:rsidP="00CF2033">
            <w:pPr>
              <w:rPr>
                <w:rStyle w:val="Strong"/>
                <w:b w:val="0"/>
                <w:bCs w:val="0"/>
              </w:rPr>
            </w:pPr>
            <w:r w:rsidRPr="001F748B">
              <w:rPr>
                <w:rStyle w:val="Strong"/>
                <w:b w:val="0"/>
                <w:bCs w:val="0"/>
              </w:rPr>
              <w:t>Learning</w:t>
            </w:r>
            <w:r w:rsidR="00B04B62" w:rsidRPr="001F748B">
              <w:rPr>
                <w:rStyle w:val="Strong"/>
                <w:b w:val="0"/>
                <w:bCs w:val="0"/>
              </w:rPr>
              <w:t xml:space="preserve"> </w:t>
            </w:r>
            <w:r w:rsidRPr="001F748B">
              <w:rPr>
                <w:rStyle w:val="Strong"/>
                <w:b w:val="0"/>
                <w:bCs w:val="0"/>
              </w:rPr>
              <w:t>intention</w:t>
            </w:r>
          </w:p>
          <w:p w14:paraId="078CF46E" w14:textId="6BE96029" w:rsidR="00D52E96" w:rsidRPr="008E0532" w:rsidRDefault="009E14AF" w:rsidP="0063309C">
            <w:r>
              <w:t>Students develop an understanding of:</w:t>
            </w:r>
          </w:p>
          <w:p w14:paraId="0C4EF6BD" w14:textId="4A14C812" w:rsidR="001F748B" w:rsidRDefault="003C1A5C" w:rsidP="001F748B">
            <w:pPr>
              <w:pStyle w:val="ListBullet"/>
            </w:pPr>
            <w:r w:rsidRPr="00A002D6">
              <w:t>how</w:t>
            </w:r>
            <w:r w:rsidR="00B04B62">
              <w:t xml:space="preserve"> </w:t>
            </w:r>
            <w:r w:rsidRPr="00A002D6">
              <w:t>different</w:t>
            </w:r>
            <w:r w:rsidR="00B04B62">
              <w:t xml:space="preserve"> </w:t>
            </w:r>
            <w:r w:rsidRPr="008E0532">
              <w:t>ancient</w:t>
            </w:r>
            <w:r w:rsidR="00B04B62">
              <w:t xml:space="preserve"> </w:t>
            </w:r>
            <w:r w:rsidRPr="00A002D6">
              <w:t>societies</w:t>
            </w:r>
            <w:r w:rsidR="00B04B62">
              <w:t xml:space="preserve"> </w:t>
            </w:r>
            <w:r w:rsidRPr="00A002D6">
              <w:t>decided</w:t>
            </w:r>
            <w:r w:rsidR="00B04B62">
              <w:t xml:space="preserve"> </w:t>
            </w:r>
            <w:r w:rsidRPr="00A002D6">
              <w:t>who</w:t>
            </w:r>
            <w:r w:rsidR="00B04B62">
              <w:t xml:space="preserve"> </w:t>
            </w:r>
            <w:r w:rsidRPr="00A002D6">
              <w:t>belonged,</w:t>
            </w:r>
            <w:r w:rsidR="00B04B62">
              <w:t xml:space="preserve"> </w:t>
            </w:r>
            <w:r w:rsidRPr="00A002D6">
              <w:t>who</w:t>
            </w:r>
            <w:r w:rsidR="00B04B62">
              <w:t xml:space="preserve"> </w:t>
            </w:r>
            <w:r w:rsidRPr="00A002D6">
              <w:t>had</w:t>
            </w:r>
            <w:r w:rsidR="00B04B62">
              <w:t xml:space="preserve"> </w:t>
            </w:r>
            <w:r w:rsidRPr="00A002D6">
              <w:t>rights</w:t>
            </w:r>
            <w:r w:rsidR="00B04B62">
              <w:t xml:space="preserve"> </w:t>
            </w:r>
            <w:r w:rsidRPr="00A002D6">
              <w:t>and</w:t>
            </w:r>
            <w:r w:rsidR="00B04B62">
              <w:t xml:space="preserve"> </w:t>
            </w:r>
            <w:r w:rsidRPr="00A002D6">
              <w:t>what</w:t>
            </w:r>
            <w:r w:rsidR="00B04B62">
              <w:t xml:space="preserve"> </w:t>
            </w:r>
            <w:r w:rsidRPr="00A002D6">
              <w:t>responsibilities</w:t>
            </w:r>
            <w:r w:rsidR="00B04B62">
              <w:t xml:space="preserve"> </w:t>
            </w:r>
            <w:r w:rsidRPr="00A002D6">
              <w:t>people</w:t>
            </w:r>
            <w:r w:rsidR="00B04B62">
              <w:t xml:space="preserve"> </w:t>
            </w:r>
            <w:r w:rsidRPr="00A002D6">
              <w:t>had.</w:t>
            </w:r>
          </w:p>
          <w:p w14:paraId="50FBEE64" w14:textId="0EBD3961" w:rsidR="00D52E96" w:rsidRPr="001F748B" w:rsidRDefault="00D52E96" w:rsidP="001F748B">
            <w:pPr>
              <w:pStyle w:val="ListBullet"/>
              <w:numPr>
                <w:ilvl w:val="0"/>
                <w:numId w:val="0"/>
              </w:numPr>
              <w:rPr>
                <w:rStyle w:val="Strong"/>
                <w:b w:val="0"/>
                <w:bCs w:val="0"/>
              </w:rPr>
            </w:pPr>
            <w:r w:rsidRPr="001F748B">
              <w:rPr>
                <w:rStyle w:val="Strong"/>
                <w:b w:val="0"/>
                <w:bCs w:val="0"/>
              </w:rPr>
              <w:t>Success</w:t>
            </w:r>
            <w:r w:rsidR="00B04B62" w:rsidRPr="001F748B">
              <w:rPr>
                <w:rStyle w:val="Strong"/>
                <w:b w:val="0"/>
                <w:bCs w:val="0"/>
              </w:rPr>
              <w:t xml:space="preserve"> </w:t>
            </w:r>
            <w:r w:rsidRPr="001F748B">
              <w:rPr>
                <w:rStyle w:val="Strong"/>
                <w:b w:val="0"/>
                <w:bCs w:val="0"/>
              </w:rPr>
              <w:t>criteria</w:t>
            </w:r>
          </w:p>
          <w:p w14:paraId="6BF56351" w14:textId="65D0704F" w:rsidR="00D52E96" w:rsidRPr="001F748B" w:rsidRDefault="00623AFD" w:rsidP="008E0532">
            <w:r>
              <w:t>I can:</w:t>
            </w:r>
          </w:p>
          <w:p w14:paraId="5A624245" w14:textId="1662F5A6" w:rsidR="005A25C6" w:rsidRPr="00342D88" w:rsidRDefault="005A25C6" w:rsidP="001F748B">
            <w:pPr>
              <w:pStyle w:val="ListBullet"/>
            </w:pPr>
            <w:r w:rsidRPr="00342D88">
              <w:t>identify</w:t>
            </w:r>
            <w:r w:rsidR="00B04B62" w:rsidRPr="00342D88">
              <w:t xml:space="preserve"> </w:t>
            </w:r>
            <w:r w:rsidRPr="00342D88">
              <w:t>who</w:t>
            </w:r>
            <w:r w:rsidR="00B04B62" w:rsidRPr="00342D88">
              <w:t xml:space="preserve"> </w:t>
            </w:r>
            <w:r w:rsidRPr="00342D88">
              <w:t>could</w:t>
            </w:r>
            <w:r w:rsidR="00B04B62" w:rsidRPr="00342D88">
              <w:t xml:space="preserve"> </w:t>
            </w:r>
            <w:r w:rsidRPr="00342D88">
              <w:t>and</w:t>
            </w:r>
            <w:r w:rsidR="00B04B62" w:rsidRPr="00342D88">
              <w:t xml:space="preserve"> </w:t>
            </w:r>
            <w:r w:rsidRPr="00342D88">
              <w:t>could</w:t>
            </w:r>
            <w:r w:rsidR="00B04B62" w:rsidRPr="00342D88">
              <w:t xml:space="preserve"> </w:t>
            </w:r>
            <w:r w:rsidRPr="00342D88">
              <w:t>not</w:t>
            </w:r>
            <w:r w:rsidR="00B04B62" w:rsidRPr="00342D88">
              <w:t xml:space="preserve"> </w:t>
            </w:r>
            <w:r w:rsidRPr="00342D88">
              <w:t>belong</w:t>
            </w:r>
            <w:r w:rsidR="00B04B62" w:rsidRPr="00342D88">
              <w:t xml:space="preserve"> </w:t>
            </w:r>
            <w:r w:rsidRPr="00342D88">
              <w:t>in</w:t>
            </w:r>
            <w:r w:rsidR="00B04B62" w:rsidRPr="00342D88">
              <w:t xml:space="preserve"> </w:t>
            </w:r>
            <w:r w:rsidRPr="00342D88">
              <w:t>at</w:t>
            </w:r>
            <w:r w:rsidR="00B04B62" w:rsidRPr="00342D88">
              <w:t xml:space="preserve"> </w:t>
            </w:r>
            <w:r w:rsidRPr="00342D88">
              <w:t>least</w:t>
            </w:r>
            <w:r w:rsidR="00B04B62" w:rsidRPr="00342D88">
              <w:t xml:space="preserve"> </w:t>
            </w:r>
            <w:r w:rsidRPr="00342D88">
              <w:t>one</w:t>
            </w:r>
            <w:r w:rsidR="00B04B62" w:rsidRPr="00342D88">
              <w:t xml:space="preserve"> </w:t>
            </w:r>
            <w:r w:rsidRPr="00342D88">
              <w:t>ancient</w:t>
            </w:r>
            <w:r w:rsidR="00B04B62" w:rsidRPr="00342D88">
              <w:t xml:space="preserve"> </w:t>
            </w:r>
            <w:r w:rsidRPr="00342D88">
              <w:t>society</w:t>
            </w:r>
          </w:p>
          <w:p w14:paraId="6A12159C" w14:textId="7F1A47C7" w:rsidR="005A25C6" w:rsidRPr="00A002D6" w:rsidRDefault="005A25C6" w:rsidP="001F748B">
            <w:pPr>
              <w:pStyle w:val="ListBullet"/>
            </w:pPr>
            <w:r w:rsidRPr="00342D88">
              <w:t>describe</w:t>
            </w:r>
            <w:r w:rsidR="00B04B62">
              <w:t xml:space="preserve"> </w:t>
            </w:r>
            <w:r w:rsidRPr="00A002D6">
              <w:t>one</w:t>
            </w:r>
            <w:r w:rsidR="00B04B62">
              <w:t xml:space="preserve"> </w:t>
            </w:r>
            <w:r w:rsidRPr="00A002D6">
              <w:t>right</w:t>
            </w:r>
            <w:r w:rsidR="00B04B62">
              <w:t xml:space="preserve"> </w:t>
            </w:r>
            <w:r w:rsidRPr="00A002D6">
              <w:t>and</w:t>
            </w:r>
            <w:r w:rsidR="00B04B62">
              <w:t xml:space="preserve"> </w:t>
            </w:r>
            <w:r w:rsidRPr="00A002D6">
              <w:t>one</w:t>
            </w:r>
            <w:r w:rsidR="00B04B62">
              <w:t xml:space="preserve"> </w:t>
            </w:r>
            <w:r w:rsidRPr="00A002D6">
              <w:t>responsibility</w:t>
            </w:r>
            <w:r w:rsidR="00B04B62">
              <w:t xml:space="preserve"> </w:t>
            </w:r>
            <w:r w:rsidRPr="00A002D6">
              <w:t>in</w:t>
            </w:r>
            <w:r w:rsidR="00B04B62">
              <w:t xml:space="preserve"> </w:t>
            </w:r>
            <w:r w:rsidRPr="00A002D6">
              <w:t>an</w:t>
            </w:r>
            <w:r w:rsidR="00B04B62">
              <w:t xml:space="preserve"> </w:t>
            </w:r>
            <w:r w:rsidRPr="00A002D6">
              <w:t>ancient</w:t>
            </w:r>
            <w:r w:rsidR="00B04B62">
              <w:t xml:space="preserve"> </w:t>
            </w:r>
            <w:r w:rsidRPr="00A002D6">
              <w:t>society</w:t>
            </w:r>
            <w:r w:rsidR="00915DAA" w:rsidRPr="00A002D6">
              <w:t>.</w:t>
            </w:r>
          </w:p>
          <w:p w14:paraId="5C09FEF7" w14:textId="7D8B3E0A" w:rsidR="00D52E96" w:rsidRPr="00A002D6" w:rsidRDefault="00D52E96" w:rsidP="00CF2033">
            <w:pPr>
              <w:rPr>
                <w:b/>
                <w:bCs/>
              </w:rPr>
            </w:pPr>
            <w:r w:rsidRPr="00A002D6">
              <w:rPr>
                <w:b/>
                <w:bCs/>
              </w:rPr>
              <w:t>Core</w:t>
            </w:r>
            <w:r w:rsidR="00B04B62">
              <w:rPr>
                <w:b/>
                <w:bCs/>
              </w:rPr>
              <w:t xml:space="preserve"> </w:t>
            </w:r>
            <w:r w:rsidRPr="00A002D6">
              <w:rPr>
                <w:b/>
                <w:bCs/>
              </w:rPr>
              <w:t>lesson</w:t>
            </w:r>
          </w:p>
          <w:p w14:paraId="0A5DDEDA" w14:textId="066D1809" w:rsidR="00D52E96" w:rsidRPr="005B7CDB" w:rsidRDefault="00D52E96" w:rsidP="00CF2033">
            <w:r w:rsidRPr="005B7CDB">
              <w:lastRenderedPageBreak/>
              <w:t>Activate</w:t>
            </w:r>
            <w:r w:rsidR="00B04B62" w:rsidRPr="005B7CDB">
              <w:t xml:space="preserve"> </w:t>
            </w:r>
            <w:r w:rsidRPr="005B7CDB">
              <w:t>prior</w:t>
            </w:r>
            <w:r w:rsidR="00B04B62" w:rsidRPr="005B7CDB">
              <w:t xml:space="preserve"> </w:t>
            </w:r>
            <w:r w:rsidRPr="005B7CDB">
              <w:t>knowledge</w:t>
            </w:r>
          </w:p>
          <w:p w14:paraId="48FB4E7C" w14:textId="470AA79E" w:rsidR="00D52E96" w:rsidRPr="00A002D6" w:rsidRDefault="00D52E96" w:rsidP="00850350">
            <w:r w:rsidRPr="00A002D6">
              <w:t>Ask:</w:t>
            </w:r>
            <w:r w:rsidR="00342D88">
              <w:t xml:space="preserve"> </w:t>
            </w:r>
            <w:r w:rsidRPr="00A002D6">
              <w:t>What</w:t>
            </w:r>
            <w:r w:rsidR="00B04B62">
              <w:t xml:space="preserve"> </w:t>
            </w:r>
            <w:r w:rsidRPr="00A002D6">
              <w:t>does</w:t>
            </w:r>
            <w:r w:rsidR="00B04B62">
              <w:t xml:space="preserve"> </w:t>
            </w:r>
            <w:r w:rsidRPr="00A002D6">
              <w:t>it</w:t>
            </w:r>
            <w:r w:rsidR="00B04B62">
              <w:t xml:space="preserve"> </w:t>
            </w:r>
            <w:r w:rsidRPr="00A002D6">
              <w:t>mean</w:t>
            </w:r>
            <w:r w:rsidR="00B04B62">
              <w:t xml:space="preserve"> </w:t>
            </w:r>
            <w:r w:rsidRPr="00A002D6">
              <w:t>to</w:t>
            </w:r>
            <w:r w:rsidR="00B04B62">
              <w:t xml:space="preserve"> </w:t>
            </w:r>
            <w:r w:rsidRPr="00A002D6">
              <w:t>be</w:t>
            </w:r>
            <w:r w:rsidR="00B04B62">
              <w:t xml:space="preserve"> </w:t>
            </w:r>
            <w:r w:rsidRPr="00A002D6">
              <w:t>a</w:t>
            </w:r>
            <w:r w:rsidR="00B04B62">
              <w:t xml:space="preserve"> </w:t>
            </w:r>
            <w:r w:rsidRPr="00A002D6">
              <w:t>citizen</w:t>
            </w:r>
            <w:r w:rsidR="00B04B62">
              <w:t xml:space="preserve"> </w:t>
            </w:r>
            <w:r w:rsidRPr="00A002D6">
              <w:t>today?</w:t>
            </w:r>
          </w:p>
          <w:p w14:paraId="6BFEC1E3" w14:textId="330A490C" w:rsidR="00D52E96" w:rsidRPr="00A002D6" w:rsidRDefault="00D52E96" w:rsidP="00CF2033">
            <w:r w:rsidRPr="00A002D6">
              <w:t>Chart</w:t>
            </w:r>
            <w:r w:rsidR="00B04B62">
              <w:t xml:space="preserve"> </w:t>
            </w:r>
            <w:r w:rsidRPr="00A002D6">
              <w:t>student</w:t>
            </w:r>
            <w:r w:rsidR="00B04B62">
              <w:t xml:space="preserve"> </w:t>
            </w:r>
            <w:r w:rsidRPr="00A002D6">
              <w:t>responses</w:t>
            </w:r>
            <w:r w:rsidR="00B04B62">
              <w:t xml:space="preserve"> </w:t>
            </w:r>
            <w:r w:rsidRPr="00A002D6">
              <w:t>such</w:t>
            </w:r>
            <w:r w:rsidR="00B04B62">
              <w:t xml:space="preserve"> </w:t>
            </w:r>
            <w:r w:rsidRPr="00A002D6">
              <w:t>as</w:t>
            </w:r>
            <w:r w:rsidR="00B04B62">
              <w:t xml:space="preserve"> </w:t>
            </w:r>
            <w:r w:rsidR="00342D88">
              <w:t>‘</w:t>
            </w:r>
            <w:r w:rsidRPr="00A002D6">
              <w:t>belonging</w:t>
            </w:r>
            <w:r w:rsidR="00342D88">
              <w:t>’</w:t>
            </w:r>
            <w:r w:rsidRPr="00A002D6">
              <w:t>,</w:t>
            </w:r>
            <w:r w:rsidR="00B04B62">
              <w:t xml:space="preserve"> </w:t>
            </w:r>
            <w:r w:rsidR="00342D88">
              <w:t>‘</w:t>
            </w:r>
            <w:r w:rsidRPr="00A002D6">
              <w:t>rights</w:t>
            </w:r>
            <w:r w:rsidR="00342D88">
              <w:t>’</w:t>
            </w:r>
            <w:r w:rsidRPr="00A002D6">
              <w:t>,</w:t>
            </w:r>
            <w:r w:rsidR="00B04B62">
              <w:t xml:space="preserve"> </w:t>
            </w:r>
            <w:r w:rsidR="00342D88">
              <w:t>‘</w:t>
            </w:r>
            <w:r w:rsidRPr="00A002D6">
              <w:t>responsibilities</w:t>
            </w:r>
            <w:r w:rsidR="00342D88">
              <w:t>’</w:t>
            </w:r>
            <w:r w:rsidRPr="00A002D6">
              <w:t>,</w:t>
            </w:r>
            <w:r w:rsidR="00B04B62">
              <w:t xml:space="preserve"> </w:t>
            </w:r>
            <w:r w:rsidR="00342D88">
              <w:t>‘</w:t>
            </w:r>
            <w:r w:rsidRPr="00A002D6">
              <w:t>participation</w:t>
            </w:r>
            <w:r w:rsidR="00342D88">
              <w:t>’</w:t>
            </w:r>
            <w:r w:rsidR="00B04B62">
              <w:t xml:space="preserve"> </w:t>
            </w:r>
            <w:r w:rsidRPr="00A002D6">
              <w:t>and</w:t>
            </w:r>
            <w:r w:rsidR="00B04B62">
              <w:t xml:space="preserve"> </w:t>
            </w:r>
            <w:r w:rsidR="00342D88">
              <w:t>‘</w:t>
            </w:r>
            <w:r w:rsidRPr="00A002D6">
              <w:t>community</w:t>
            </w:r>
            <w:r w:rsidR="00B04B62">
              <w:t xml:space="preserve"> </w:t>
            </w:r>
            <w:r w:rsidRPr="00A002D6">
              <w:t>decision-making</w:t>
            </w:r>
            <w:r w:rsidR="00342D88">
              <w:t>’</w:t>
            </w:r>
            <w:r w:rsidRPr="00A002D6">
              <w:t>.</w:t>
            </w:r>
          </w:p>
          <w:p w14:paraId="27610F50" w14:textId="1EB88FE2" w:rsidR="00D52E96" w:rsidRPr="00A002D6" w:rsidRDefault="00D52E96" w:rsidP="00CF2033">
            <w:r w:rsidRPr="00A002D6">
              <w:t>Use</w:t>
            </w:r>
            <w:r w:rsidR="00B04B62">
              <w:t xml:space="preserve"> </w:t>
            </w:r>
            <w:r w:rsidRPr="00A002D6">
              <w:t>this</w:t>
            </w:r>
            <w:r w:rsidR="00B04B62">
              <w:t xml:space="preserve"> </w:t>
            </w:r>
            <w:r w:rsidRPr="00A002D6">
              <w:t>to</w:t>
            </w:r>
            <w:r w:rsidR="00B04B62">
              <w:t xml:space="preserve"> </w:t>
            </w:r>
            <w:r w:rsidRPr="00A002D6">
              <w:t>gauge</w:t>
            </w:r>
            <w:r w:rsidR="00B04B62">
              <w:t xml:space="preserve"> </w:t>
            </w:r>
            <w:r w:rsidRPr="00A002D6">
              <w:t>students’</w:t>
            </w:r>
            <w:r w:rsidR="00B04B62">
              <w:t xml:space="preserve"> </w:t>
            </w:r>
            <w:r w:rsidRPr="00A002D6">
              <w:t>starting</w:t>
            </w:r>
            <w:r w:rsidR="00B04B62">
              <w:t xml:space="preserve"> </w:t>
            </w:r>
            <w:r w:rsidRPr="00A002D6">
              <w:t>points</w:t>
            </w:r>
            <w:r w:rsidR="00B04B62">
              <w:t xml:space="preserve"> </w:t>
            </w:r>
            <w:r w:rsidRPr="00A002D6">
              <w:t>before</w:t>
            </w:r>
            <w:r w:rsidR="00B04B62">
              <w:t xml:space="preserve"> </w:t>
            </w:r>
            <w:r w:rsidRPr="00A002D6">
              <w:t>introducing</w:t>
            </w:r>
            <w:r w:rsidR="00B04B62">
              <w:t xml:space="preserve"> </w:t>
            </w:r>
            <w:r w:rsidRPr="00A002D6">
              <w:t>the</w:t>
            </w:r>
            <w:r w:rsidR="00B04B62">
              <w:t xml:space="preserve"> </w:t>
            </w:r>
            <w:r w:rsidRPr="00A002D6">
              <w:t>ancient</w:t>
            </w:r>
            <w:r w:rsidR="00B04B62">
              <w:t xml:space="preserve"> </w:t>
            </w:r>
            <w:r w:rsidRPr="00A002D6">
              <w:t>context.</w:t>
            </w:r>
          </w:p>
          <w:p w14:paraId="51952EA0" w14:textId="7ECD438B" w:rsidR="00D52E96" w:rsidRPr="005B7CDB" w:rsidRDefault="00D52E96" w:rsidP="00CF2033">
            <w:r w:rsidRPr="005B7CDB">
              <w:t>Activity</w:t>
            </w:r>
            <w:r w:rsidR="00B04B62" w:rsidRPr="005B7CDB">
              <w:t xml:space="preserve"> </w:t>
            </w:r>
            <w:r w:rsidRPr="005B7CDB">
              <w:t>7</w:t>
            </w:r>
            <w:r w:rsidR="001F748B" w:rsidRPr="005B7CDB">
              <w:t xml:space="preserve"> –</w:t>
            </w:r>
            <w:r w:rsidR="00B04B62" w:rsidRPr="005B7CDB">
              <w:t xml:space="preserve"> </w:t>
            </w:r>
            <w:r w:rsidR="004629E2" w:rsidRPr="005B7CDB">
              <w:t xml:space="preserve">citizenship </w:t>
            </w:r>
            <w:r w:rsidRPr="005B7CDB">
              <w:t>in</w:t>
            </w:r>
            <w:r w:rsidR="00B04B62" w:rsidRPr="005B7CDB">
              <w:t xml:space="preserve"> </w:t>
            </w:r>
            <w:r w:rsidR="004629E2" w:rsidRPr="005B7CDB">
              <w:t>antiquity</w:t>
            </w:r>
          </w:p>
          <w:p w14:paraId="7A85E8C7" w14:textId="1D2CF56E" w:rsidR="0078499C" w:rsidRPr="00850350" w:rsidRDefault="009E14AF" w:rsidP="0078499C">
            <w:pPr>
              <w:pStyle w:val="FeatureBox3"/>
              <w:rPr>
                <w:rStyle w:val="Strong"/>
              </w:rPr>
            </w:pPr>
            <w:r>
              <w:rPr>
                <w:rStyle w:val="Strong"/>
              </w:rPr>
              <w:t xml:space="preserve">Teacher </w:t>
            </w:r>
            <w:proofErr w:type="gramStart"/>
            <w:r>
              <w:rPr>
                <w:rStyle w:val="Strong"/>
              </w:rPr>
              <w:t>t</w:t>
            </w:r>
            <w:r w:rsidR="0078499C" w:rsidRPr="00850350">
              <w:rPr>
                <w:rStyle w:val="Strong"/>
              </w:rPr>
              <w:t>hink</w:t>
            </w:r>
            <w:proofErr w:type="gramEnd"/>
            <w:r w:rsidR="000D3256" w:rsidRPr="00850350">
              <w:rPr>
                <w:rStyle w:val="Strong"/>
              </w:rPr>
              <w:t>-</w:t>
            </w:r>
            <w:r w:rsidR="0078499C" w:rsidRPr="00850350">
              <w:rPr>
                <w:rStyle w:val="Strong"/>
              </w:rPr>
              <w:t>aloud</w:t>
            </w:r>
            <w:r w:rsidR="00373A4B">
              <w:rPr>
                <w:rStyle w:val="Strong"/>
              </w:rPr>
              <w:t>:</w:t>
            </w:r>
          </w:p>
          <w:p w14:paraId="6414A02C" w14:textId="3C999DA1" w:rsidR="0078499C" w:rsidRPr="00A002D6" w:rsidRDefault="0078499C">
            <w:pPr>
              <w:pStyle w:val="FeatureBox3"/>
              <w:numPr>
                <w:ilvl w:val="0"/>
                <w:numId w:val="46"/>
              </w:numPr>
              <w:ind w:left="566" w:hanging="566"/>
            </w:pPr>
            <w:r w:rsidRPr="00A002D6">
              <w:t>Before</w:t>
            </w:r>
            <w:r w:rsidR="00B04B62">
              <w:t xml:space="preserve"> </w:t>
            </w:r>
            <w:r w:rsidRPr="00A002D6">
              <w:t>we</w:t>
            </w:r>
            <w:r w:rsidR="00B04B62">
              <w:t xml:space="preserve"> </w:t>
            </w:r>
            <w:r w:rsidRPr="00A002D6">
              <w:t>start,</w:t>
            </w:r>
            <w:r w:rsidR="00B04B62">
              <w:t xml:space="preserve"> </w:t>
            </w:r>
            <w:r w:rsidRPr="00A002D6">
              <w:t>I’m</w:t>
            </w:r>
            <w:r w:rsidR="00B04B62">
              <w:t xml:space="preserve"> </w:t>
            </w:r>
            <w:r w:rsidRPr="00A002D6">
              <w:t>going</w:t>
            </w:r>
            <w:r w:rsidR="00B04B62">
              <w:t xml:space="preserve"> </w:t>
            </w:r>
            <w:r w:rsidRPr="00A002D6">
              <w:t>to</w:t>
            </w:r>
            <w:r w:rsidR="00B04B62">
              <w:t xml:space="preserve"> </w:t>
            </w:r>
            <w:r w:rsidRPr="00A002D6">
              <w:t>think</w:t>
            </w:r>
            <w:r w:rsidR="00B04B62">
              <w:t xml:space="preserve"> </w:t>
            </w:r>
            <w:r w:rsidRPr="00A002D6">
              <w:t>out</w:t>
            </w:r>
            <w:r w:rsidR="00B04B62">
              <w:t xml:space="preserve"> </w:t>
            </w:r>
            <w:r w:rsidRPr="00A002D6">
              <w:t>loud</w:t>
            </w:r>
            <w:r w:rsidR="00B04B62">
              <w:t xml:space="preserve"> </w:t>
            </w:r>
            <w:r w:rsidRPr="00A002D6">
              <w:t>about</w:t>
            </w:r>
            <w:r w:rsidR="00B04B62">
              <w:t xml:space="preserve"> </w:t>
            </w:r>
            <w:r w:rsidRPr="00A002D6">
              <w:t>what</w:t>
            </w:r>
            <w:r w:rsidR="00B04B62">
              <w:t xml:space="preserve"> </w:t>
            </w:r>
            <w:r w:rsidRPr="00A002D6">
              <w:t>today’s</w:t>
            </w:r>
            <w:r w:rsidR="00B04B62">
              <w:t xml:space="preserve"> </w:t>
            </w:r>
            <w:r w:rsidRPr="00A002D6">
              <w:t>learning</w:t>
            </w:r>
            <w:r w:rsidR="00B04B62">
              <w:t xml:space="preserve"> </w:t>
            </w:r>
            <w:r w:rsidRPr="00A002D6">
              <w:t>is</w:t>
            </w:r>
            <w:r w:rsidR="00B04B62">
              <w:t xml:space="preserve"> </w:t>
            </w:r>
            <w:r w:rsidR="00072FB2" w:rsidRPr="00A002D6">
              <w:t>about</w:t>
            </w:r>
            <w:r w:rsidRPr="00A002D6">
              <w:t>.</w:t>
            </w:r>
          </w:p>
          <w:p w14:paraId="02D62AC5" w14:textId="77777777" w:rsidR="009246B9" w:rsidRDefault="0078499C">
            <w:pPr>
              <w:pStyle w:val="FeatureBox3"/>
              <w:numPr>
                <w:ilvl w:val="0"/>
                <w:numId w:val="46"/>
              </w:numPr>
              <w:ind w:left="566" w:hanging="566"/>
            </w:pPr>
            <w:r w:rsidRPr="00A002D6">
              <w:t>When</w:t>
            </w:r>
            <w:r w:rsidR="00B04B62">
              <w:t xml:space="preserve"> </w:t>
            </w:r>
            <w:r w:rsidRPr="00A002D6">
              <w:t>I</w:t>
            </w:r>
            <w:r w:rsidR="00B04B62">
              <w:t xml:space="preserve"> </w:t>
            </w:r>
            <w:r w:rsidRPr="00A002D6">
              <w:t>hear</w:t>
            </w:r>
            <w:r w:rsidR="00B04B62">
              <w:t xml:space="preserve"> </w:t>
            </w:r>
            <w:r w:rsidRPr="00A002D6">
              <w:t>the</w:t>
            </w:r>
            <w:r w:rsidR="00B04B62">
              <w:t xml:space="preserve"> </w:t>
            </w:r>
            <w:r w:rsidRPr="00A002D6">
              <w:t>phrase</w:t>
            </w:r>
            <w:r w:rsidR="00B04B62">
              <w:t xml:space="preserve"> </w:t>
            </w:r>
            <w:r w:rsidRPr="00A002D6">
              <w:t>‘foundations</w:t>
            </w:r>
            <w:r w:rsidR="00B04B62">
              <w:t xml:space="preserve"> </w:t>
            </w:r>
            <w:r w:rsidRPr="00A002D6">
              <w:t>of</w:t>
            </w:r>
            <w:r w:rsidR="00B04B62">
              <w:t xml:space="preserve"> </w:t>
            </w:r>
            <w:r w:rsidRPr="00A002D6">
              <w:t>citizenship</w:t>
            </w:r>
            <w:r w:rsidR="00B04B62">
              <w:t xml:space="preserve"> </w:t>
            </w:r>
            <w:r w:rsidRPr="00A002D6">
              <w:t>in</w:t>
            </w:r>
            <w:r w:rsidR="00B04B62">
              <w:t xml:space="preserve"> </w:t>
            </w:r>
            <w:r w:rsidRPr="00A002D6">
              <w:t>antiquity’,</w:t>
            </w:r>
            <w:r w:rsidR="00B04B62">
              <w:t xml:space="preserve"> </w:t>
            </w:r>
            <w:r w:rsidRPr="00A002D6">
              <w:t>I</w:t>
            </w:r>
            <w:r w:rsidR="00B04B62">
              <w:t xml:space="preserve"> </w:t>
            </w:r>
            <w:r w:rsidRPr="00A002D6">
              <w:t>stop</w:t>
            </w:r>
            <w:r w:rsidR="00B04B62">
              <w:t xml:space="preserve"> </w:t>
            </w:r>
            <w:r w:rsidRPr="00A002D6">
              <w:t>and</w:t>
            </w:r>
            <w:r w:rsidR="00B04B62">
              <w:t xml:space="preserve"> </w:t>
            </w:r>
            <w:r w:rsidRPr="00A002D6">
              <w:t>break</w:t>
            </w:r>
            <w:r w:rsidR="00B04B62">
              <w:t xml:space="preserve"> </w:t>
            </w:r>
            <w:r w:rsidRPr="00A002D6">
              <w:t>it</w:t>
            </w:r>
            <w:r w:rsidR="00B04B62">
              <w:t xml:space="preserve"> </w:t>
            </w:r>
            <w:r w:rsidRPr="00A002D6">
              <w:t>down.</w:t>
            </w:r>
            <w:r w:rsidR="00B04B62">
              <w:t xml:space="preserve"> </w:t>
            </w:r>
            <w:r w:rsidRPr="00A002D6">
              <w:t>Foundations</w:t>
            </w:r>
            <w:r w:rsidR="00B04B62">
              <w:t xml:space="preserve"> </w:t>
            </w:r>
            <w:r w:rsidRPr="00A002D6">
              <w:t>means</w:t>
            </w:r>
            <w:r w:rsidR="00B04B62">
              <w:t xml:space="preserve"> </w:t>
            </w:r>
            <w:r w:rsidRPr="00A002D6">
              <w:t>the</w:t>
            </w:r>
            <w:r w:rsidR="00B04B62">
              <w:t xml:space="preserve"> </w:t>
            </w:r>
            <w:r w:rsidRPr="00A002D6">
              <w:t>beginning</w:t>
            </w:r>
            <w:r w:rsidR="00B04B62">
              <w:t xml:space="preserve"> </w:t>
            </w:r>
            <w:r w:rsidRPr="00A002D6">
              <w:t>or</w:t>
            </w:r>
            <w:r w:rsidR="00B04B62">
              <w:t xml:space="preserve"> </w:t>
            </w:r>
            <w:r w:rsidRPr="00A002D6">
              <w:t>the</w:t>
            </w:r>
            <w:r w:rsidR="00B04B62">
              <w:t xml:space="preserve"> </w:t>
            </w:r>
            <w:r w:rsidRPr="00A002D6">
              <w:t>basic</w:t>
            </w:r>
            <w:r w:rsidR="00B04B62">
              <w:t xml:space="preserve"> </w:t>
            </w:r>
            <w:r w:rsidRPr="00A002D6">
              <w:t>ideas.</w:t>
            </w:r>
            <w:r w:rsidR="00B04B62">
              <w:t xml:space="preserve"> </w:t>
            </w:r>
            <w:r w:rsidRPr="00A002D6">
              <w:t>Citizenship</w:t>
            </w:r>
            <w:r w:rsidR="00B04B62">
              <w:t xml:space="preserve"> </w:t>
            </w:r>
            <w:r w:rsidRPr="00A002D6">
              <w:t>is</w:t>
            </w:r>
            <w:r w:rsidR="00B04B62">
              <w:t xml:space="preserve"> </w:t>
            </w:r>
            <w:r w:rsidRPr="00A002D6">
              <w:t>about</w:t>
            </w:r>
            <w:r w:rsidR="00B04B62">
              <w:t xml:space="preserve"> </w:t>
            </w:r>
            <w:r w:rsidRPr="00A002D6">
              <w:t>who</w:t>
            </w:r>
            <w:r w:rsidR="00B04B62">
              <w:t xml:space="preserve"> </w:t>
            </w:r>
            <w:r w:rsidRPr="00A002D6">
              <w:t>belongs</w:t>
            </w:r>
            <w:r w:rsidR="00B04B62">
              <w:t xml:space="preserve"> </w:t>
            </w:r>
            <w:r w:rsidRPr="00A002D6">
              <w:t>and</w:t>
            </w:r>
            <w:r w:rsidR="00B04B62">
              <w:t xml:space="preserve"> </w:t>
            </w:r>
            <w:r w:rsidRPr="00A002D6">
              <w:t>who</w:t>
            </w:r>
            <w:r w:rsidR="00B04B62">
              <w:t xml:space="preserve"> </w:t>
            </w:r>
            <w:r w:rsidRPr="00A002D6">
              <w:t>has</w:t>
            </w:r>
            <w:r w:rsidR="00B04B62">
              <w:t xml:space="preserve"> </w:t>
            </w:r>
            <w:r w:rsidRPr="00A002D6">
              <w:t>rights.</w:t>
            </w:r>
            <w:r w:rsidR="00B04B62">
              <w:t xml:space="preserve"> </w:t>
            </w:r>
            <w:r w:rsidRPr="00A002D6">
              <w:t>Antiquity</w:t>
            </w:r>
            <w:r w:rsidR="00B04B62">
              <w:t xml:space="preserve"> </w:t>
            </w:r>
            <w:r w:rsidRPr="00A002D6">
              <w:t>means</w:t>
            </w:r>
            <w:r w:rsidR="00B04B62">
              <w:t xml:space="preserve"> </w:t>
            </w:r>
            <w:r w:rsidRPr="00A002D6">
              <w:t>the</w:t>
            </w:r>
            <w:r w:rsidR="00B04B62">
              <w:t xml:space="preserve"> </w:t>
            </w:r>
            <w:r w:rsidRPr="00A002D6">
              <w:t>ancient</w:t>
            </w:r>
            <w:r w:rsidR="00B04B62">
              <w:t xml:space="preserve"> </w:t>
            </w:r>
            <w:r w:rsidRPr="00A002D6">
              <w:t>world.</w:t>
            </w:r>
          </w:p>
          <w:p w14:paraId="247840F4" w14:textId="77777777" w:rsidR="009246B9" w:rsidRDefault="00985F9C">
            <w:pPr>
              <w:pStyle w:val="FeatureBox3"/>
              <w:numPr>
                <w:ilvl w:val="0"/>
                <w:numId w:val="46"/>
              </w:numPr>
              <w:ind w:left="566" w:hanging="566"/>
            </w:pPr>
            <w:r w:rsidRPr="00A002D6">
              <w:t>So,</w:t>
            </w:r>
            <w:r w:rsidR="00B04B62">
              <w:t xml:space="preserve"> </w:t>
            </w:r>
            <w:r w:rsidR="0078499C" w:rsidRPr="00A002D6">
              <w:t>I’m</w:t>
            </w:r>
            <w:r w:rsidR="00B04B62">
              <w:t xml:space="preserve"> </w:t>
            </w:r>
            <w:r w:rsidRPr="00A002D6">
              <w:t>thinking</w:t>
            </w:r>
            <w:r w:rsidR="00B04B62">
              <w:t xml:space="preserve"> </w:t>
            </w:r>
            <w:r w:rsidR="0078499C" w:rsidRPr="00A002D6">
              <w:t>today</w:t>
            </w:r>
            <w:r w:rsidR="00B04B62">
              <w:t xml:space="preserve"> </w:t>
            </w:r>
            <w:r w:rsidR="0078499C" w:rsidRPr="00A002D6">
              <w:t>we</w:t>
            </w:r>
            <w:r w:rsidR="00B04B62">
              <w:t xml:space="preserve"> </w:t>
            </w:r>
            <w:r w:rsidR="0078499C" w:rsidRPr="00A002D6">
              <w:t>are</w:t>
            </w:r>
            <w:r w:rsidR="00B04B62">
              <w:t xml:space="preserve"> </w:t>
            </w:r>
            <w:r w:rsidR="0078499C" w:rsidRPr="00A002D6">
              <w:t>not</w:t>
            </w:r>
            <w:r w:rsidR="00B04B62">
              <w:t xml:space="preserve"> </w:t>
            </w:r>
            <w:r w:rsidR="0078499C" w:rsidRPr="00A002D6">
              <w:t>just</w:t>
            </w:r>
            <w:r w:rsidR="00B04B62">
              <w:t xml:space="preserve"> </w:t>
            </w:r>
            <w:r w:rsidR="0078499C" w:rsidRPr="00A002D6">
              <w:t>learning</w:t>
            </w:r>
            <w:r w:rsidR="00B04B62">
              <w:t xml:space="preserve"> </w:t>
            </w:r>
            <w:r w:rsidR="0078499C" w:rsidRPr="00A002D6">
              <w:t>facts</w:t>
            </w:r>
            <w:r w:rsidR="00B04B62">
              <w:t xml:space="preserve"> </w:t>
            </w:r>
            <w:r w:rsidR="0078499C" w:rsidRPr="00A002D6">
              <w:t>about</w:t>
            </w:r>
            <w:r w:rsidR="00B04B62">
              <w:t xml:space="preserve"> </w:t>
            </w:r>
            <w:r w:rsidR="0078499C" w:rsidRPr="00A002D6">
              <w:t>one</w:t>
            </w:r>
            <w:r w:rsidR="00B04B62">
              <w:t xml:space="preserve"> </w:t>
            </w:r>
            <w:r w:rsidR="0078499C" w:rsidRPr="00A002D6">
              <w:t>place.</w:t>
            </w:r>
            <w:r w:rsidR="00B04B62">
              <w:t xml:space="preserve"> </w:t>
            </w:r>
            <w:r w:rsidR="0078499C" w:rsidRPr="00A002D6">
              <w:t>We</w:t>
            </w:r>
            <w:r w:rsidR="00B04B62">
              <w:t xml:space="preserve"> </w:t>
            </w:r>
            <w:r w:rsidR="0078499C" w:rsidRPr="00A002D6">
              <w:t>are</w:t>
            </w:r>
            <w:r w:rsidR="00B04B62">
              <w:t xml:space="preserve"> </w:t>
            </w:r>
            <w:r w:rsidR="0078499C" w:rsidRPr="00A002D6">
              <w:t>trying</w:t>
            </w:r>
            <w:r w:rsidR="00B04B62">
              <w:t xml:space="preserve"> </w:t>
            </w:r>
            <w:r w:rsidR="0078499C" w:rsidRPr="00A002D6">
              <w:t>to</w:t>
            </w:r>
            <w:r w:rsidR="00B04B62">
              <w:t xml:space="preserve"> </w:t>
            </w:r>
            <w:r w:rsidR="0078499C" w:rsidRPr="00A002D6">
              <w:t>understand</w:t>
            </w:r>
            <w:r w:rsidR="00B04B62">
              <w:t xml:space="preserve"> </w:t>
            </w:r>
            <w:r w:rsidR="0078499C" w:rsidRPr="00A002D6">
              <w:t>how</w:t>
            </w:r>
            <w:r w:rsidR="00B04B62">
              <w:t xml:space="preserve"> </w:t>
            </w:r>
            <w:r w:rsidR="0078499C" w:rsidRPr="00A002D6">
              <w:t>different</w:t>
            </w:r>
            <w:r w:rsidR="00B04B62">
              <w:t xml:space="preserve"> </w:t>
            </w:r>
            <w:r w:rsidR="0078499C" w:rsidRPr="00A002D6">
              <w:t>ancient</w:t>
            </w:r>
            <w:r w:rsidR="00B04B62">
              <w:t xml:space="preserve"> </w:t>
            </w:r>
            <w:r w:rsidR="0078499C" w:rsidRPr="00A002D6">
              <w:t>societies</w:t>
            </w:r>
            <w:r w:rsidR="00B04B62">
              <w:t xml:space="preserve"> </w:t>
            </w:r>
            <w:r w:rsidR="0078499C" w:rsidRPr="00A002D6">
              <w:t>decided</w:t>
            </w:r>
            <w:r w:rsidR="00072FB2">
              <w:t xml:space="preserve"> </w:t>
            </w:r>
            <w:r w:rsidR="0078499C" w:rsidRPr="00A002D6">
              <w:t>who</w:t>
            </w:r>
            <w:r w:rsidR="00B04B62">
              <w:t xml:space="preserve"> </w:t>
            </w:r>
            <w:r w:rsidR="0078499C" w:rsidRPr="00A002D6">
              <w:t>belonged,</w:t>
            </w:r>
            <w:r w:rsidR="00072FB2">
              <w:t xml:space="preserve"> </w:t>
            </w:r>
            <w:r w:rsidR="0078499C" w:rsidRPr="00A002D6">
              <w:t>who</w:t>
            </w:r>
            <w:r w:rsidR="00B04B62">
              <w:t xml:space="preserve"> </w:t>
            </w:r>
            <w:r w:rsidR="0078499C" w:rsidRPr="00A002D6">
              <w:t>had</w:t>
            </w:r>
            <w:r w:rsidR="00B04B62">
              <w:t xml:space="preserve"> </w:t>
            </w:r>
            <w:r w:rsidR="0078499C" w:rsidRPr="00A002D6">
              <w:t>power,</w:t>
            </w:r>
            <w:r w:rsidR="00072FB2">
              <w:t xml:space="preserve"> </w:t>
            </w:r>
            <w:r w:rsidR="0078499C" w:rsidRPr="00A002D6">
              <w:t>what</w:t>
            </w:r>
            <w:r w:rsidR="00B04B62">
              <w:t xml:space="preserve"> </w:t>
            </w:r>
            <w:r w:rsidR="0078499C" w:rsidRPr="00A002D6">
              <w:t>rights</w:t>
            </w:r>
            <w:r w:rsidR="00B04B62">
              <w:t xml:space="preserve"> </w:t>
            </w:r>
            <w:r w:rsidR="0078499C" w:rsidRPr="00A002D6">
              <w:t>people</w:t>
            </w:r>
            <w:r w:rsidR="00B04B62">
              <w:t xml:space="preserve"> </w:t>
            </w:r>
            <w:r w:rsidR="0078499C" w:rsidRPr="00A002D6">
              <w:t>had</w:t>
            </w:r>
            <w:r w:rsidR="00072FB2">
              <w:t xml:space="preserve"> </w:t>
            </w:r>
            <w:r w:rsidR="0078499C" w:rsidRPr="00A002D6">
              <w:t>and</w:t>
            </w:r>
            <w:r w:rsidR="00B04B62">
              <w:t xml:space="preserve"> </w:t>
            </w:r>
            <w:r w:rsidR="0078499C" w:rsidRPr="00A002D6">
              <w:t>what</w:t>
            </w:r>
            <w:r w:rsidR="00B04B62">
              <w:t xml:space="preserve"> </w:t>
            </w:r>
            <w:r w:rsidR="0078499C" w:rsidRPr="00A002D6">
              <w:t>responsibilities</w:t>
            </w:r>
            <w:r w:rsidR="00B04B62">
              <w:t xml:space="preserve"> </w:t>
            </w:r>
            <w:r w:rsidR="0078499C" w:rsidRPr="00A002D6">
              <w:t>they</w:t>
            </w:r>
            <w:r w:rsidR="00B04B62">
              <w:t xml:space="preserve"> </w:t>
            </w:r>
            <w:r w:rsidR="0078499C" w:rsidRPr="00A002D6">
              <w:t>had.</w:t>
            </w:r>
          </w:p>
          <w:p w14:paraId="1B00E732" w14:textId="77777777" w:rsidR="009246B9" w:rsidRDefault="0078499C">
            <w:pPr>
              <w:pStyle w:val="FeatureBox3"/>
              <w:numPr>
                <w:ilvl w:val="0"/>
                <w:numId w:val="46"/>
              </w:numPr>
              <w:ind w:left="566" w:hanging="566"/>
            </w:pPr>
            <w:r w:rsidRPr="00A002D6">
              <w:t>I</w:t>
            </w:r>
            <w:r w:rsidR="00B04B62">
              <w:t xml:space="preserve"> </w:t>
            </w:r>
            <w:r w:rsidRPr="00A002D6">
              <w:t>also</w:t>
            </w:r>
            <w:r w:rsidR="00B04B62">
              <w:t xml:space="preserve"> </w:t>
            </w:r>
            <w:r w:rsidRPr="00A002D6">
              <w:t>know</w:t>
            </w:r>
            <w:r w:rsidR="00B04B62">
              <w:t xml:space="preserve"> </w:t>
            </w:r>
            <w:r w:rsidRPr="00A002D6">
              <w:t>that</w:t>
            </w:r>
            <w:r w:rsidR="00B04B62">
              <w:t xml:space="preserve"> </w:t>
            </w:r>
            <w:r w:rsidRPr="00A002D6">
              <w:t>historians</w:t>
            </w:r>
            <w:r w:rsidR="00B04B62">
              <w:t xml:space="preserve"> </w:t>
            </w:r>
            <w:r w:rsidRPr="00A002D6">
              <w:t>don’t</w:t>
            </w:r>
            <w:r w:rsidR="00B04B62">
              <w:t xml:space="preserve"> </w:t>
            </w:r>
            <w:r w:rsidRPr="00A002D6">
              <w:t>just</w:t>
            </w:r>
            <w:r w:rsidR="00B04B62">
              <w:t xml:space="preserve"> </w:t>
            </w:r>
            <w:r w:rsidRPr="00A002D6">
              <w:t>look</w:t>
            </w:r>
            <w:r w:rsidR="00B04B62">
              <w:t xml:space="preserve"> </w:t>
            </w:r>
            <w:r w:rsidRPr="00A002D6">
              <w:t>at</w:t>
            </w:r>
            <w:r w:rsidR="00B04B62">
              <w:t xml:space="preserve"> </w:t>
            </w:r>
            <w:r w:rsidRPr="00A002D6">
              <w:t>one</w:t>
            </w:r>
            <w:r w:rsidR="00B04B62">
              <w:t xml:space="preserve"> </w:t>
            </w:r>
            <w:r w:rsidRPr="00A002D6">
              <w:t>society</w:t>
            </w:r>
            <w:r w:rsidR="00B04B62">
              <w:t xml:space="preserve"> </w:t>
            </w:r>
            <w:r w:rsidRPr="00A002D6">
              <w:t>in</w:t>
            </w:r>
            <w:r w:rsidR="00B04B62">
              <w:t xml:space="preserve"> </w:t>
            </w:r>
            <w:r w:rsidRPr="00A002D6">
              <w:t>isolation.</w:t>
            </w:r>
            <w:r w:rsidR="00B04B62">
              <w:t xml:space="preserve"> </w:t>
            </w:r>
            <w:r w:rsidRPr="00A002D6">
              <w:t>They</w:t>
            </w:r>
            <w:r w:rsidR="00B04B62">
              <w:t xml:space="preserve"> </w:t>
            </w:r>
            <w:r w:rsidRPr="00A002D6">
              <w:t>compare.</w:t>
            </w:r>
            <w:r w:rsidR="00B04B62">
              <w:t xml:space="preserve"> </w:t>
            </w:r>
            <w:r w:rsidR="1C83CE68" w:rsidRPr="00A002D6">
              <w:lastRenderedPageBreak/>
              <w:t>So,</w:t>
            </w:r>
            <w:r w:rsidR="00B04B62">
              <w:t xml:space="preserve"> </w:t>
            </w:r>
            <w:r w:rsidRPr="00A002D6">
              <w:t>as</w:t>
            </w:r>
            <w:r w:rsidR="00B04B62">
              <w:t xml:space="preserve"> </w:t>
            </w:r>
            <w:r w:rsidRPr="00A002D6">
              <w:t>we</w:t>
            </w:r>
            <w:r w:rsidR="00B04B62">
              <w:t xml:space="preserve"> </w:t>
            </w:r>
            <w:r w:rsidRPr="00A002D6">
              <w:t>look</w:t>
            </w:r>
            <w:r w:rsidR="00B04B62">
              <w:t xml:space="preserve"> </w:t>
            </w:r>
            <w:r w:rsidRPr="00A002D6">
              <w:t>at</w:t>
            </w:r>
            <w:r w:rsidR="00B04B62">
              <w:t xml:space="preserve"> </w:t>
            </w:r>
            <w:r w:rsidRPr="00A002D6">
              <w:t>Egypt,</w:t>
            </w:r>
            <w:r w:rsidR="00B04B62">
              <w:t xml:space="preserve"> </w:t>
            </w:r>
            <w:r w:rsidRPr="00A002D6">
              <w:t>China,</w:t>
            </w:r>
            <w:r w:rsidR="00B04B62">
              <w:t xml:space="preserve"> </w:t>
            </w:r>
            <w:r w:rsidRPr="00A002D6">
              <w:t>Greece</w:t>
            </w:r>
            <w:r w:rsidR="00B04B62">
              <w:t xml:space="preserve"> </w:t>
            </w:r>
            <w:r w:rsidRPr="00A002D6">
              <w:t>and</w:t>
            </w:r>
            <w:r w:rsidR="00B04B62">
              <w:t xml:space="preserve"> </w:t>
            </w:r>
            <w:r w:rsidRPr="00A002D6">
              <w:t>Rome,</w:t>
            </w:r>
            <w:r w:rsidR="00B04B62">
              <w:t xml:space="preserve"> </w:t>
            </w:r>
            <w:r w:rsidRPr="00A002D6">
              <w:t>I’m</w:t>
            </w:r>
            <w:r w:rsidR="00B04B62">
              <w:t xml:space="preserve"> </w:t>
            </w:r>
            <w:r w:rsidRPr="00A002D6">
              <w:t>going</w:t>
            </w:r>
            <w:r w:rsidR="00B04B62">
              <w:t xml:space="preserve"> </w:t>
            </w:r>
            <w:r w:rsidRPr="00A002D6">
              <w:t>to</w:t>
            </w:r>
            <w:r w:rsidR="00B04B62">
              <w:t xml:space="preserve"> </w:t>
            </w:r>
            <w:r w:rsidRPr="00A002D6">
              <w:t>be</w:t>
            </w:r>
            <w:r w:rsidR="00B04B62">
              <w:t xml:space="preserve"> </w:t>
            </w:r>
            <w:r w:rsidRPr="00A002D6">
              <w:t>asking</w:t>
            </w:r>
            <w:r w:rsidR="00B04B62">
              <w:t xml:space="preserve"> </w:t>
            </w:r>
            <w:r w:rsidRPr="00A002D6">
              <w:t>myself:</w:t>
            </w:r>
            <w:r w:rsidR="009246B9">
              <w:t xml:space="preserve"> </w:t>
            </w:r>
            <w:r w:rsidRPr="00A002D6">
              <w:t>What</w:t>
            </w:r>
            <w:r w:rsidR="00B04B62">
              <w:t xml:space="preserve"> </w:t>
            </w:r>
            <w:r w:rsidRPr="00A002D6">
              <w:t>is</w:t>
            </w:r>
            <w:r w:rsidR="00B04B62">
              <w:t xml:space="preserve"> </w:t>
            </w:r>
            <w:r w:rsidRPr="00A002D6">
              <w:t>the</w:t>
            </w:r>
            <w:r w:rsidR="00B04B62">
              <w:t xml:space="preserve"> </w:t>
            </w:r>
            <w:r w:rsidRPr="00A002D6">
              <w:t>same</w:t>
            </w:r>
            <w:r w:rsidR="00B04B62">
              <w:t xml:space="preserve"> </w:t>
            </w:r>
            <w:r w:rsidRPr="00A002D6">
              <w:t>across</w:t>
            </w:r>
            <w:r w:rsidR="00B04B62">
              <w:t xml:space="preserve"> </w:t>
            </w:r>
            <w:r w:rsidRPr="00A002D6">
              <w:t>these</w:t>
            </w:r>
            <w:r w:rsidR="00B04B62">
              <w:t xml:space="preserve"> </w:t>
            </w:r>
            <w:r w:rsidRPr="00A002D6">
              <w:t>societies</w:t>
            </w:r>
            <w:r w:rsidR="009246B9">
              <w:t xml:space="preserve"> and w</w:t>
            </w:r>
            <w:r w:rsidRPr="00A002D6">
              <w:t>hat</w:t>
            </w:r>
            <w:r w:rsidR="00B04B62">
              <w:t xml:space="preserve"> </w:t>
            </w:r>
            <w:r w:rsidRPr="00A002D6">
              <w:t>is</w:t>
            </w:r>
            <w:r w:rsidR="00B04B62">
              <w:t xml:space="preserve"> </w:t>
            </w:r>
            <w:r w:rsidRPr="00A002D6">
              <w:t>different?</w:t>
            </w:r>
          </w:p>
          <w:p w14:paraId="5EA43E55" w14:textId="7A07DEF2" w:rsidR="0078499C" w:rsidRPr="00A002D6" w:rsidRDefault="0078499C">
            <w:pPr>
              <w:pStyle w:val="FeatureBox3"/>
              <w:numPr>
                <w:ilvl w:val="0"/>
                <w:numId w:val="46"/>
              </w:numPr>
              <w:ind w:left="566" w:hanging="566"/>
            </w:pPr>
            <w:r w:rsidRPr="00A002D6">
              <w:t>That</w:t>
            </w:r>
            <w:r w:rsidR="00B04B62">
              <w:t xml:space="preserve"> </w:t>
            </w:r>
            <w:r w:rsidRPr="00A002D6">
              <w:t>way,</w:t>
            </w:r>
            <w:r w:rsidR="00B04B62">
              <w:t xml:space="preserve"> </w:t>
            </w:r>
            <w:r w:rsidRPr="00A002D6">
              <w:t>I</w:t>
            </w:r>
            <w:r w:rsidR="00B04B62">
              <w:t xml:space="preserve"> </w:t>
            </w:r>
            <w:r w:rsidRPr="00A002D6">
              <w:t>can</w:t>
            </w:r>
            <w:r w:rsidR="00B04B62">
              <w:t xml:space="preserve"> </w:t>
            </w:r>
            <w:r w:rsidRPr="00A002D6">
              <w:t>see</w:t>
            </w:r>
            <w:r w:rsidR="00B04B62">
              <w:t xml:space="preserve"> </w:t>
            </w:r>
            <w:r w:rsidRPr="00A002D6">
              <w:t>what</w:t>
            </w:r>
            <w:r w:rsidR="00B04B62">
              <w:t xml:space="preserve"> </w:t>
            </w:r>
            <w:r w:rsidRPr="00A002D6">
              <w:t>stayed</w:t>
            </w:r>
            <w:r w:rsidR="00B04B62">
              <w:t xml:space="preserve"> </w:t>
            </w:r>
            <w:r w:rsidRPr="00A002D6">
              <w:t>the</w:t>
            </w:r>
            <w:r w:rsidR="00B04B62">
              <w:t xml:space="preserve"> </w:t>
            </w:r>
            <w:r w:rsidRPr="00A002D6">
              <w:t>same</w:t>
            </w:r>
            <w:r w:rsidR="00B04B62">
              <w:t xml:space="preserve"> </w:t>
            </w:r>
            <w:r w:rsidRPr="00A002D6">
              <w:t>over</w:t>
            </w:r>
            <w:r w:rsidR="00B04B62">
              <w:t xml:space="preserve"> </w:t>
            </w:r>
            <w:r w:rsidRPr="00A002D6">
              <w:t>time</w:t>
            </w:r>
            <w:r w:rsidR="00B04B62">
              <w:t xml:space="preserve"> </w:t>
            </w:r>
            <w:r w:rsidRPr="00A002D6">
              <w:t>and</w:t>
            </w:r>
            <w:r w:rsidR="00B04B62">
              <w:t xml:space="preserve"> </w:t>
            </w:r>
            <w:r w:rsidRPr="00A002D6">
              <w:t>what</w:t>
            </w:r>
            <w:r w:rsidR="00B04B62">
              <w:t xml:space="preserve"> </w:t>
            </w:r>
            <w:r w:rsidRPr="00A002D6">
              <w:t>changed</w:t>
            </w:r>
            <w:r w:rsidR="00B04B62">
              <w:t xml:space="preserve"> </w:t>
            </w:r>
            <w:r w:rsidRPr="00A002D6">
              <w:t>in</w:t>
            </w:r>
            <w:r w:rsidR="00B04B62">
              <w:t xml:space="preserve"> </w:t>
            </w:r>
            <w:r w:rsidRPr="00A002D6">
              <w:t>how</w:t>
            </w:r>
            <w:r w:rsidR="00B04B62">
              <w:t xml:space="preserve"> </w:t>
            </w:r>
            <w:r w:rsidRPr="00A002D6">
              <w:t>citizenship</w:t>
            </w:r>
            <w:r w:rsidR="00B04B62">
              <w:t xml:space="preserve"> </w:t>
            </w:r>
            <w:r w:rsidRPr="00A002D6">
              <w:t>worked</w:t>
            </w:r>
            <w:r w:rsidR="00B04B62">
              <w:t xml:space="preserve"> </w:t>
            </w:r>
            <w:r w:rsidRPr="00A002D6">
              <w:t>in</w:t>
            </w:r>
            <w:r w:rsidR="00B04B62">
              <w:t xml:space="preserve"> </w:t>
            </w:r>
            <w:r w:rsidRPr="00A002D6">
              <w:t>the</w:t>
            </w:r>
            <w:r w:rsidR="00B04B62">
              <w:t xml:space="preserve"> </w:t>
            </w:r>
            <w:r w:rsidRPr="00A002D6">
              <w:t>ancient</w:t>
            </w:r>
            <w:r w:rsidR="00B04B62">
              <w:t xml:space="preserve"> </w:t>
            </w:r>
            <w:r w:rsidRPr="00A002D6">
              <w:t>world</w:t>
            </w:r>
            <w:r w:rsidR="009246B9">
              <w:t>.</w:t>
            </w:r>
          </w:p>
          <w:p w14:paraId="50107498" w14:textId="6C40F311" w:rsidR="00BC12B4" w:rsidRPr="009246B9" w:rsidRDefault="00BC12B4" w:rsidP="00BC12B4">
            <w:r w:rsidRPr="009246B9">
              <w:t>Guided</w:t>
            </w:r>
            <w:r w:rsidR="00B04B62" w:rsidRPr="009246B9">
              <w:t xml:space="preserve"> </w:t>
            </w:r>
            <w:r w:rsidR="00072FB2" w:rsidRPr="009246B9">
              <w:t>reading</w:t>
            </w:r>
          </w:p>
          <w:p w14:paraId="1BDA027C" w14:textId="232E1B64" w:rsidR="00CB6D42" w:rsidRPr="00A002D6" w:rsidRDefault="00CB6D42" w:rsidP="00CB6D42">
            <w:pPr>
              <w:pStyle w:val="FeatureBox2"/>
            </w:pPr>
            <w:r w:rsidRPr="00A002D6">
              <w:rPr>
                <w:b/>
                <w:bCs/>
              </w:rPr>
              <w:t>Note:</w:t>
            </w:r>
            <w:r w:rsidR="00B04B62">
              <w:t xml:space="preserve"> </w:t>
            </w:r>
            <w:r w:rsidR="001E1EF3">
              <w:t>s</w:t>
            </w:r>
            <w:r w:rsidR="001E1EF3" w:rsidRPr="00A002D6">
              <w:t>ome</w:t>
            </w:r>
            <w:r w:rsidR="001E1EF3">
              <w:t xml:space="preserve"> </w:t>
            </w:r>
            <w:r w:rsidR="00CF2033" w:rsidRPr="00A002D6">
              <w:t>students</w:t>
            </w:r>
            <w:r w:rsidR="00B04B62">
              <w:t xml:space="preserve"> </w:t>
            </w:r>
            <w:r w:rsidR="00CF2033" w:rsidRPr="00A002D6">
              <w:t>may</w:t>
            </w:r>
            <w:r w:rsidR="00B04B62">
              <w:t xml:space="preserve"> </w:t>
            </w:r>
            <w:r w:rsidR="00CF2033" w:rsidRPr="00A002D6">
              <w:t>find</w:t>
            </w:r>
            <w:r w:rsidR="00B04B62">
              <w:t xml:space="preserve"> </w:t>
            </w:r>
            <w:r w:rsidR="00CF2033" w:rsidRPr="00A002D6">
              <w:t>key</w:t>
            </w:r>
            <w:r w:rsidR="00B04B62">
              <w:t xml:space="preserve"> </w:t>
            </w:r>
            <w:r w:rsidR="00CF2033" w:rsidRPr="00A002D6">
              <w:t>vocabulary</w:t>
            </w:r>
            <w:r w:rsidR="00B04B62">
              <w:t xml:space="preserve"> </w:t>
            </w:r>
            <w:r w:rsidR="00CF2033" w:rsidRPr="00A002D6">
              <w:t>in</w:t>
            </w:r>
            <w:r w:rsidR="00B04B62">
              <w:t xml:space="preserve"> </w:t>
            </w:r>
            <w:r w:rsidR="00CF2033" w:rsidRPr="00A002D6">
              <w:t>the</w:t>
            </w:r>
            <w:r w:rsidR="00B04B62">
              <w:t xml:space="preserve"> </w:t>
            </w:r>
            <w:r w:rsidR="00CF2033" w:rsidRPr="00A002D6">
              <w:t>text</w:t>
            </w:r>
            <w:r w:rsidR="00B04B62">
              <w:t xml:space="preserve"> </w:t>
            </w:r>
            <w:r w:rsidR="00CF2033" w:rsidRPr="00A002D6">
              <w:t>challenging.</w:t>
            </w:r>
            <w:r w:rsidR="00B04B62">
              <w:t xml:space="preserve"> </w:t>
            </w:r>
            <w:r w:rsidR="00CF2033" w:rsidRPr="00A002D6">
              <w:t>Definitions</w:t>
            </w:r>
            <w:r w:rsidR="00B04B62">
              <w:t xml:space="preserve"> </w:t>
            </w:r>
            <w:r w:rsidR="00CF2033" w:rsidRPr="00A002D6">
              <w:t>have</w:t>
            </w:r>
            <w:r w:rsidR="00B04B62">
              <w:t xml:space="preserve"> </w:t>
            </w:r>
            <w:r w:rsidR="00CF2033" w:rsidRPr="00A002D6">
              <w:t>been</w:t>
            </w:r>
            <w:r w:rsidR="00B04B62">
              <w:t xml:space="preserve"> </w:t>
            </w:r>
            <w:r w:rsidR="00CF2033" w:rsidRPr="00A002D6">
              <w:t>provided;</w:t>
            </w:r>
            <w:r w:rsidR="00B04B62">
              <w:t xml:space="preserve"> </w:t>
            </w:r>
            <w:r w:rsidR="00CF2033" w:rsidRPr="00A002D6">
              <w:t>however,</w:t>
            </w:r>
            <w:r w:rsidR="00B04B62">
              <w:t xml:space="preserve"> </w:t>
            </w:r>
            <w:r w:rsidR="00CF2033" w:rsidRPr="00A002D6">
              <w:t>depending</w:t>
            </w:r>
            <w:r w:rsidR="00B04B62">
              <w:t xml:space="preserve"> </w:t>
            </w:r>
            <w:r w:rsidR="00CF2033" w:rsidRPr="00A002D6">
              <w:t>on</w:t>
            </w:r>
            <w:r w:rsidR="00B04B62">
              <w:t xml:space="preserve"> </w:t>
            </w:r>
            <w:r w:rsidR="00CF2033" w:rsidRPr="00A002D6">
              <w:t>the</w:t>
            </w:r>
            <w:r w:rsidR="00B04B62">
              <w:t xml:space="preserve"> </w:t>
            </w:r>
            <w:r w:rsidR="00CF2033" w:rsidRPr="00A002D6">
              <w:t>school</w:t>
            </w:r>
            <w:r w:rsidR="00B04B62">
              <w:t xml:space="preserve"> </w:t>
            </w:r>
            <w:r w:rsidR="00CF2033" w:rsidRPr="00A002D6">
              <w:t>context</w:t>
            </w:r>
            <w:r w:rsidR="00B04B62">
              <w:t xml:space="preserve"> </w:t>
            </w:r>
            <w:r w:rsidR="00CF2033" w:rsidRPr="00A002D6">
              <w:t>and</w:t>
            </w:r>
            <w:r w:rsidR="00B04B62">
              <w:t xml:space="preserve"> </w:t>
            </w:r>
            <w:r w:rsidR="00CF2033" w:rsidRPr="00A002D6">
              <w:t>student</w:t>
            </w:r>
            <w:r w:rsidR="00B04B62">
              <w:t xml:space="preserve"> </w:t>
            </w:r>
            <w:r w:rsidR="00CF2033" w:rsidRPr="00A002D6">
              <w:t>needs,</w:t>
            </w:r>
            <w:r w:rsidR="00B04B62">
              <w:t xml:space="preserve"> </w:t>
            </w:r>
            <w:r w:rsidR="00CF2033" w:rsidRPr="00A002D6">
              <w:t>additional</w:t>
            </w:r>
            <w:r w:rsidR="00B04B62">
              <w:t xml:space="preserve"> </w:t>
            </w:r>
            <w:r w:rsidR="00CF2033" w:rsidRPr="00A002D6">
              <w:t>explanation,</w:t>
            </w:r>
            <w:r w:rsidR="00B04B62">
              <w:t xml:space="preserve"> </w:t>
            </w:r>
            <w:r w:rsidR="00CF2033" w:rsidRPr="00A002D6">
              <w:t>examples</w:t>
            </w:r>
            <w:r w:rsidR="00B04B62">
              <w:t xml:space="preserve"> </w:t>
            </w:r>
            <w:r w:rsidR="00CF2033" w:rsidRPr="00A002D6">
              <w:t>or</w:t>
            </w:r>
            <w:r w:rsidR="00B04B62">
              <w:t xml:space="preserve"> </w:t>
            </w:r>
            <w:r w:rsidR="00CF2033" w:rsidRPr="00A002D6">
              <w:t>discussion</w:t>
            </w:r>
            <w:r w:rsidR="00B04B62">
              <w:t xml:space="preserve"> </w:t>
            </w:r>
            <w:r w:rsidR="00CF2033" w:rsidRPr="00A002D6">
              <w:t>may</w:t>
            </w:r>
            <w:r w:rsidR="00B04B62">
              <w:t xml:space="preserve"> </w:t>
            </w:r>
            <w:r w:rsidR="00CF2033" w:rsidRPr="00A002D6">
              <w:t>be</w:t>
            </w:r>
            <w:r w:rsidR="00B04B62">
              <w:t xml:space="preserve"> </w:t>
            </w:r>
            <w:r w:rsidR="00CF2033" w:rsidRPr="00A002D6">
              <w:t>required</w:t>
            </w:r>
            <w:r w:rsidR="00B04B62">
              <w:t xml:space="preserve"> </w:t>
            </w:r>
            <w:r w:rsidR="00CF2033" w:rsidRPr="00A002D6">
              <w:t>to</w:t>
            </w:r>
            <w:r w:rsidR="00B04B62">
              <w:t xml:space="preserve"> </w:t>
            </w:r>
            <w:r w:rsidR="00CF2033" w:rsidRPr="00A002D6">
              <w:t>support</w:t>
            </w:r>
            <w:r w:rsidR="00B04B62">
              <w:t xml:space="preserve"> </w:t>
            </w:r>
            <w:r w:rsidR="00CF2033" w:rsidRPr="00A002D6">
              <w:t>understanding.</w:t>
            </w:r>
          </w:p>
          <w:p w14:paraId="4194E5E5" w14:textId="3831088B" w:rsidR="00932ED0" w:rsidRPr="00344A05" w:rsidRDefault="00932ED0" w:rsidP="00344A05">
            <w:pPr>
              <w:pStyle w:val="FeatureBox2"/>
              <w:rPr>
                <w:b/>
                <w:bCs/>
              </w:rPr>
            </w:pPr>
            <w:r w:rsidRPr="00344A05">
              <w:rPr>
                <w:b/>
                <w:bCs/>
              </w:rPr>
              <w:t>Key</w:t>
            </w:r>
            <w:r w:rsidR="00B04B62" w:rsidRPr="00344A05">
              <w:rPr>
                <w:b/>
                <w:bCs/>
              </w:rPr>
              <w:t xml:space="preserve"> </w:t>
            </w:r>
            <w:r w:rsidR="00072FB2" w:rsidRPr="00344A05">
              <w:rPr>
                <w:b/>
                <w:bCs/>
              </w:rPr>
              <w:t>definitions</w:t>
            </w:r>
          </w:p>
          <w:p w14:paraId="71602F4D" w14:textId="77777777" w:rsidR="00B92241" w:rsidRPr="00A002D6" w:rsidRDefault="00B92241" w:rsidP="00344A05">
            <w:pPr>
              <w:pStyle w:val="FeatureBox2"/>
            </w:pPr>
            <w:r w:rsidRPr="00344A05">
              <w:rPr>
                <w:b/>
                <w:bCs/>
              </w:rPr>
              <w:t>Assembly:</w:t>
            </w:r>
            <w:r>
              <w:t xml:space="preserve"> a </w:t>
            </w:r>
            <w:r w:rsidRPr="00A002D6">
              <w:t>meeting</w:t>
            </w:r>
            <w:r>
              <w:t xml:space="preserve"> </w:t>
            </w:r>
            <w:r w:rsidRPr="00A002D6">
              <w:t>of</w:t>
            </w:r>
            <w:r>
              <w:t xml:space="preserve"> </w:t>
            </w:r>
            <w:r w:rsidRPr="00A002D6">
              <w:t>citizens</w:t>
            </w:r>
            <w:r>
              <w:t xml:space="preserve"> </w:t>
            </w:r>
            <w:r w:rsidRPr="00A002D6">
              <w:t>where</w:t>
            </w:r>
            <w:r>
              <w:t xml:space="preserve"> </w:t>
            </w:r>
            <w:r w:rsidRPr="00A002D6">
              <w:t>they</w:t>
            </w:r>
            <w:r>
              <w:t xml:space="preserve"> </w:t>
            </w:r>
            <w:r w:rsidRPr="00A002D6">
              <w:t>discussed</w:t>
            </w:r>
            <w:r>
              <w:t xml:space="preserve"> </w:t>
            </w:r>
            <w:r w:rsidRPr="00A002D6">
              <w:t>important</w:t>
            </w:r>
            <w:r>
              <w:t xml:space="preserve"> </w:t>
            </w:r>
            <w:r w:rsidRPr="00A002D6">
              <w:t>issues</w:t>
            </w:r>
            <w:r>
              <w:t xml:space="preserve"> </w:t>
            </w:r>
            <w:r w:rsidRPr="00A002D6">
              <w:t>and</w:t>
            </w:r>
            <w:r>
              <w:t xml:space="preserve"> </w:t>
            </w:r>
            <w:r w:rsidRPr="00A002D6">
              <w:t>voted</w:t>
            </w:r>
            <w:r>
              <w:t xml:space="preserve"> </w:t>
            </w:r>
            <w:r w:rsidRPr="00A002D6">
              <w:t>to</w:t>
            </w:r>
            <w:r>
              <w:t xml:space="preserve"> </w:t>
            </w:r>
            <w:r w:rsidRPr="00A002D6">
              <w:t>make</w:t>
            </w:r>
            <w:r>
              <w:t xml:space="preserve"> </w:t>
            </w:r>
            <w:r w:rsidRPr="00A002D6">
              <w:t>decisions</w:t>
            </w:r>
            <w:r>
              <w:t xml:space="preserve"> </w:t>
            </w:r>
            <w:r w:rsidRPr="00A002D6">
              <w:t>about</w:t>
            </w:r>
            <w:r>
              <w:t xml:space="preserve"> </w:t>
            </w:r>
            <w:r w:rsidRPr="00A002D6">
              <w:t>laws</w:t>
            </w:r>
            <w:r>
              <w:t xml:space="preserve"> </w:t>
            </w:r>
            <w:r w:rsidRPr="00A002D6">
              <w:t>and</w:t>
            </w:r>
            <w:r>
              <w:t xml:space="preserve"> </w:t>
            </w:r>
            <w:r w:rsidRPr="00A002D6">
              <w:t>how</w:t>
            </w:r>
            <w:r>
              <w:t xml:space="preserve"> </w:t>
            </w:r>
            <w:r w:rsidRPr="00A002D6">
              <w:t>their</w:t>
            </w:r>
            <w:r>
              <w:t xml:space="preserve"> </w:t>
            </w:r>
            <w:r w:rsidRPr="00A002D6">
              <w:t>society</w:t>
            </w:r>
            <w:r>
              <w:t xml:space="preserve"> </w:t>
            </w:r>
            <w:r w:rsidRPr="00A002D6">
              <w:t>was</w:t>
            </w:r>
            <w:r>
              <w:t xml:space="preserve"> </w:t>
            </w:r>
            <w:r w:rsidRPr="00A002D6">
              <w:t>run.</w:t>
            </w:r>
          </w:p>
          <w:p w14:paraId="120391A4" w14:textId="77777777" w:rsidR="00B92241" w:rsidRPr="00A002D6" w:rsidRDefault="00B92241" w:rsidP="00344A05">
            <w:pPr>
              <w:pStyle w:val="FeatureBox2"/>
            </w:pPr>
            <w:r w:rsidRPr="00344A05">
              <w:rPr>
                <w:b/>
                <w:bCs/>
              </w:rPr>
              <w:t>Democracy:</w:t>
            </w:r>
            <w:r>
              <w:t xml:space="preserve"> a </w:t>
            </w:r>
            <w:r w:rsidRPr="00A002D6">
              <w:t>system</w:t>
            </w:r>
            <w:r>
              <w:t xml:space="preserve"> </w:t>
            </w:r>
            <w:r w:rsidRPr="00A002D6">
              <w:t>of</w:t>
            </w:r>
            <w:r>
              <w:t xml:space="preserve"> </w:t>
            </w:r>
            <w:r w:rsidRPr="00A002D6">
              <w:t>government</w:t>
            </w:r>
            <w:r>
              <w:t xml:space="preserve"> </w:t>
            </w:r>
            <w:r w:rsidRPr="00A002D6">
              <w:t>where</w:t>
            </w:r>
            <w:r>
              <w:t xml:space="preserve"> </w:t>
            </w:r>
            <w:r w:rsidRPr="00A002D6">
              <w:t>the</w:t>
            </w:r>
            <w:r>
              <w:t xml:space="preserve"> </w:t>
            </w:r>
            <w:r w:rsidRPr="00A002D6">
              <w:t>people</w:t>
            </w:r>
            <w:r>
              <w:t xml:space="preserve"> </w:t>
            </w:r>
            <w:r w:rsidRPr="00A002D6">
              <w:t>have</w:t>
            </w:r>
            <w:r>
              <w:t xml:space="preserve"> </w:t>
            </w:r>
            <w:r w:rsidRPr="00A002D6">
              <w:t>the</w:t>
            </w:r>
            <w:r>
              <w:t xml:space="preserve"> </w:t>
            </w:r>
            <w:r w:rsidRPr="00A002D6">
              <w:t>power</w:t>
            </w:r>
            <w:r>
              <w:t xml:space="preserve"> </w:t>
            </w:r>
            <w:r w:rsidRPr="00A002D6">
              <w:t>to</w:t>
            </w:r>
            <w:r>
              <w:t xml:space="preserve"> </w:t>
            </w:r>
            <w:r w:rsidRPr="00A002D6">
              <w:t>make</w:t>
            </w:r>
            <w:r>
              <w:t xml:space="preserve"> </w:t>
            </w:r>
            <w:r w:rsidRPr="00A002D6">
              <w:t>decisions,</w:t>
            </w:r>
            <w:r>
              <w:t xml:space="preserve"> </w:t>
            </w:r>
            <w:r w:rsidRPr="00A002D6">
              <w:t>usually</w:t>
            </w:r>
            <w:r>
              <w:t xml:space="preserve"> </w:t>
            </w:r>
            <w:r w:rsidRPr="00A002D6">
              <w:t>by</w:t>
            </w:r>
            <w:r>
              <w:t xml:space="preserve"> </w:t>
            </w:r>
            <w:r w:rsidRPr="00A002D6">
              <w:t>voting.</w:t>
            </w:r>
          </w:p>
          <w:p w14:paraId="418890B5" w14:textId="4685B0E5" w:rsidR="00932ED0" w:rsidRPr="00A002D6" w:rsidRDefault="00932ED0" w:rsidP="00344A05">
            <w:pPr>
              <w:pStyle w:val="FeatureBox2"/>
            </w:pPr>
            <w:r w:rsidRPr="00344A05">
              <w:rPr>
                <w:b/>
                <w:bCs/>
              </w:rPr>
              <w:t>Hierarchy:</w:t>
            </w:r>
            <w:r w:rsidR="00B04B62">
              <w:t xml:space="preserve"> </w:t>
            </w:r>
            <w:r w:rsidR="00072FB2">
              <w:t xml:space="preserve">a </w:t>
            </w:r>
            <w:r w:rsidRPr="00A002D6">
              <w:t>system</w:t>
            </w:r>
            <w:r w:rsidR="00B04B62">
              <w:t xml:space="preserve"> </w:t>
            </w:r>
            <w:r w:rsidRPr="00A002D6">
              <w:t>where</w:t>
            </w:r>
            <w:r w:rsidR="00B04B62">
              <w:t xml:space="preserve"> </w:t>
            </w:r>
            <w:r w:rsidRPr="00A002D6">
              <w:t>people</w:t>
            </w:r>
            <w:r w:rsidR="00B04B62">
              <w:t xml:space="preserve"> </w:t>
            </w:r>
            <w:r w:rsidRPr="00A002D6">
              <w:t>are</w:t>
            </w:r>
            <w:r w:rsidR="00B04B62">
              <w:t xml:space="preserve"> </w:t>
            </w:r>
            <w:r w:rsidRPr="00A002D6">
              <w:t>ranked</w:t>
            </w:r>
            <w:r w:rsidR="00B04B62">
              <w:t xml:space="preserve"> </w:t>
            </w:r>
            <w:r w:rsidRPr="00A002D6">
              <w:t>from</w:t>
            </w:r>
            <w:r w:rsidR="00B04B62">
              <w:t xml:space="preserve"> </w:t>
            </w:r>
            <w:r w:rsidRPr="00A002D6">
              <w:t>highest</w:t>
            </w:r>
            <w:r w:rsidR="00B04B62">
              <w:t xml:space="preserve"> </w:t>
            </w:r>
            <w:r w:rsidRPr="00A002D6">
              <w:t>to</w:t>
            </w:r>
            <w:r w:rsidR="00B04B62">
              <w:t xml:space="preserve"> </w:t>
            </w:r>
            <w:r w:rsidRPr="00A002D6">
              <w:t>lowest</w:t>
            </w:r>
            <w:r w:rsidR="00B04B62">
              <w:t xml:space="preserve"> </w:t>
            </w:r>
            <w:r w:rsidRPr="00A002D6">
              <w:t>based</w:t>
            </w:r>
            <w:r w:rsidR="00B04B62">
              <w:t xml:space="preserve"> </w:t>
            </w:r>
            <w:r w:rsidRPr="00A002D6">
              <w:t>on</w:t>
            </w:r>
            <w:r w:rsidR="00B04B62">
              <w:t xml:space="preserve"> </w:t>
            </w:r>
            <w:r w:rsidRPr="00A002D6">
              <w:t>their</w:t>
            </w:r>
            <w:r w:rsidR="00B04B62">
              <w:t xml:space="preserve"> </w:t>
            </w:r>
            <w:r w:rsidRPr="00A002D6">
              <w:t>power</w:t>
            </w:r>
            <w:r w:rsidR="00B04B62">
              <w:t xml:space="preserve"> </w:t>
            </w:r>
            <w:r w:rsidRPr="00A002D6">
              <w:t>or</w:t>
            </w:r>
            <w:r w:rsidR="00B04B62">
              <w:t xml:space="preserve"> </w:t>
            </w:r>
            <w:r w:rsidRPr="00A002D6">
              <w:t>importance.</w:t>
            </w:r>
          </w:p>
          <w:p w14:paraId="2F244D44" w14:textId="5FA1BABF" w:rsidR="00932ED0" w:rsidRDefault="00932ED0" w:rsidP="00344A05">
            <w:pPr>
              <w:pStyle w:val="FeatureBox2"/>
            </w:pPr>
            <w:r w:rsidRPr="00344A05">
              <w:rPr>
                <w:b/>
                <w:bCs/>
              </w:rPr>
              <w:lastRenderedPageBreak/>
              <w:t>Nobles:</w:t>
            </w:r>
            <w:r w:rsidR="00B04B62">
              <w:t xml:space="preserve"> </w:t>
            </w:r>
            <w:r w:rsidR="00072FB2">
              <w:t>w</w:t>
            </w:r>
            <w:r w:rsidR="00072FB2" w:rsidRPr="00A002D6">
              <w:t>ealthy</w:t>
            </w:r>
            <w:r w:rsidR="00072FB2">
              <w:t xml:space="preserve"> </w:t>
            </w:r>
            <w:r w:rsidRPr="00A002D6">
              <w:t>and</w:t>
            </w:r>
            <w:r w:rsidR="00B04B62">
              <w:t xml:space="preserve"> </w:t>
            </w:r>
            <w:r w:rsidRPr="00A002D6">
              <w:t>powerful</w:t>
            </w:r>
            <w:r w:rsidR="00B04B62">
              <w:t xml:space="preserve"> </w:t>
            </w:r>
            <w:r w:rsidRPr="00A002D6">
              <w:t>people</w:t>
            </w:r>
            <w:r w:rsidR="00B04B62">
              <w:t xml:space="preserve"> </w:t>
            </w:r>
            <w:r w:rsidRPr="00A002D6">
              <w:t>who</w:t>
            </w:r>
            <w:r w:rsidR="00B04B62">
              <w:t xml:space="preserve"> </w:t>
            </w:r>
            <w:r w:rsidRPr="00A002D6">
              <w:t>helped</w:t>
            </w:r>
            <w:r w:rsidR="00B04B62">
              <w:t xml:space="preserve"> </w:t>
            </w:r>
            <w:r w:rsidRPr="00A002D6">
              <w:t>the</w:t>
            </w:r>
            <w:r w:rsidR="00B04B62">
              <w:t xml:space="preserve"> </w:t>
            </w:r>
            <w:r w:rsidRPr="00A002D6">
              <w:t>ruler</w:t>
            </w:r>
            <w:r w:rsidR="00B04B62">
              <w:t xml:space="preserve"> </w:t>
            </w:r>
            <w:r w:rsidRPr="00A002D6">
              <w:t>govern</w:t>
            </w:r>
            <w:r w:rsidR="00B04B62">
              <w:t xml:space="preserve"> </w:t>
            </w:r>
            <w:r w:rsidRPr="00A002D6">
              <w:t>and</w:t>
            </w:r>
            <w:r w:rsidR="00B04B62">
              <w:t xml:space="preserve"> </w:t>
            </w:r>
            <w:r w:rsidRPr="00A002D6">
              <w:t>often</w:t>
            </w:r>
            <w:r w:rsidR="00B04B62">
              <w:t xml:space="preserve"> </w:t>
            </w:r>
            <w:r w:rsidRPr="00A002D6">
              <w:t>owned</w:t>
            </w:r>
            <w:r w:rsidR="00B04B62">
              <w:t xml:space="preserve"> </w:t>
            </w:r>
            <w:r w:rsidRPr="00A002D6">
              <w:t>land.</w:t>
            </w:r>
          </w:p>
          <w:p w14:paraId="1675ED68" w14:textId="06731618" w:rsidR="00B92241" w:rsidRPr="00B92241" w:rsidRDefault="00B92241" w:rsidP="00344A05">
            <w:pPr>
              <w:pStyle w:val="FeatureBox2"/>
            </w:pPr>
            <w:r w:rsidRPr="00344A05">
              <w:rPr>
                <w:b/>
                <w:bCs/>
              </w:rPr>
              <w:t>Pharaoh:</w:t>
            </w:r>
            <w:r>
              <w:t xml:space="preserve"> t</w:t>
            </w:r>
            <w:r w:rsidRPr="00A002D6">
              <w:t>he</w:t>
            </w:r>
            <w:r>
              <w:t xml:space="preserve"> </w:t>
            </w:r>
            <w:r w:rsidRPr="00A002D6">
              <w:t>king</w:t>
            </w:r>
            <w:r>
              <w:t xml:space="preserve"> </w:t>
            </w:r>
            <w:r w:rsidRPr="00A002D6">
              <w:t>or</w:t>
            </w:r>
            <w:r>
              <w:t xml:space="preserve"> </w:t>
            </w:r>
            <w:r w:rsidRPr="00A002D6">
              <w:t>ruler</w:t>
            </w:r>
            <w:r>
              <w:t xml:space="preserve"> </w:t>
            </w:r>
            <w:r w:rsidRPr="00A002D6">
              <w:t>of</w:t>
            </w:r>
            <w:r>
              <w:t xml:space="preserve"> </w:t>
            </w:r>
            <w:r w:rsidRPr="00A002D6">
              <w:t>ancient</w:t>
            </w:r>
            <w:r>
              <w:t xml:space="preserve"> </w:t>
            </w:r>
            <w:r w:rsidRPr="00A002D6">
              <w:t>Egypt.</w:t>
            </w:r>
            <w:r>
              <w:t xml:space="preserve"> </w:t>
            </w:r>
            <w:r w:rsidRPr="00A002D6">
              <w:t>The</w:t>
            </w:r>
            <w:r>
              <w:t xml:space="preserve"> </w:t>
            </w:r>
            <w:r w:rsidRPr="00A002D6">
              <w:t>pharaoh</w:t>
            </w:r>
            <w:r>
              <w:t xml:space="preserve"> </w:t>
            </w:r>
            <w:r w:rsidRPr="00A002D6">
              <w:t>had</w:t>
            </w:r>
            <w:r>
              <w:t xml:space="preserve"> </w:t>
            </w:r>
            <w:r w:rsidRPr="00A002D6">
              <w:t>total</w:t>
            </w:r>
            <w:r>
              <w:t xml:space="preserve"> </w:t>
            </w:r>
            <w:r w:rsidRPr="00A002D6">
              <w:t>power</w:t>
            </w:r>
            <w:r>
              <w:t xml:space="preserve"> </w:t>
            </w:r>
            <w:r w:rsidRPr="00A002D6">
              <w:t>and</w:t>
            </w:r>
            <w:r>
              <w:t xml:space="preserve"> </w:t>
            </w:r>
            <w:r w:rsidRPr="00A002D6">
              <w:t>was</w:t>
            </w:r>
            <w:r>
              <w:t xml:space="preserve"> </w:t>
            </w:r>
            <w:r w:rsidRPr="00A002D6">
              <w:t>believed</w:t>
            </w:r>
            <w:r>
              <w:t xml:space="preserve"> </w:t>
            </w:r>
            <w:r w:rsidRPr="00A002D6">
              <w:t>to</w:t>
            </w:r>
            <w:r>
              <w:t xml:space="preserve"> </w:t>
            </w:r>
            <w:r w:rsidRPr="00A002D6">
              <w:t>be</w:t>
            </w:r>
            <w:r>
              <w:t xml:space="preserve"> </w:t>
            </w:r>
            <w:r w:rsidRPr="00A002D6">
              <w:t>chosen</w:t>
            </w:r>
            <w:r>
              <w:t xml:space="preserve"> </w:t>
            </w:r>
            <w:r w:rsidRPr="00A002D6">
              <w:t>by</w:t>
            </w:r>
            <w:r>
              <w:t xml:space="preserve"> </w:t>
            </w:r>
            <w:r w:rsidRPr="00A002D6">
              <w:t>the</w:t>
            </w:r>
            <w:r>
              <w:t xml:space="preserve"> </w:t>
            </w:r>
            <w:r w:rsidRPr="00A002D6">
              <w:t>gods.</w:t>
            </w:r>
          </w:p>
          <w:p w14:paraId="2255C223" w14:textId="7A516BA0" w:rsidR="00BC12B4" w:rsidRPr="00A002D6" w:rsidRDefault="00BC12B4" w:rsidP="00BC12B4">
            <w:r w:rsidRPr="00A002D6">
              <w:t>Instruct</w:t>
            </w:r>
            <w:r w:rsidR="00B04B62">
              <w:t xml:space="preserve"> </w:t>
            </w:r>
            <w:r w:rsidRPr="00A002D6">
              <w:t>students</w:t>
            </w:r>
            <w:r w:rsidR="00B04B62">
              <w:t xml:space="preserve"> </w:t>
            </w:r>
            <w:r w:rsidRPr="00A002D6">
              <w:t>to</w:t>
            </w:r>
            <w:r w:rsidR="00B04B62">
              <w:t xml:space="preserve"> </w:t>
            </w:r>
            <w:r w:rsidR="00B92241">
              <w:t xml:space="preserve">carefully </w:t>
            </w:r>
            <w:r w:rsidRPr="00A002D6">
              <w:t>read</w:t>
            </w:r>
            <w:r w:rsidR="00B04B62">
              <w:t xml:space="preserve"> </w:t>
            </w:r>
            <w:r w:rsidRPr="00A002D6">
              <w:t>each</w:t>
            </w:r>
            <w:r w:rsidR="00B04B62">
              <w:t xml:space="preserve"> </w:t>
            </w:r>
            <w:r w:rsidRPr="00A002D6">
              <w:t>information</w:t>
            </w:r>
            <w:r w:rsidR="00B04B62">
              <w:t xml:space="preserve"> </w:t>
            </w:r>
            <w:r w:rsidRPr="00A002D6">
              <w:t>section.</w:t>
            </w:r>
            <w:r w:rsidR="00B04B62">
              <w:t xml:space="preserve"> </w:t>
            </w:r>
            <w:r w:rsidRPr="00A002D6">
              <w:t>Direct</w:t>
            </w:r>
            <w:r w:rsidR="00B04B62">
              <w:t xml:space="preserve"> </w:t>
            </w:r>
            <w:r w:rsidRPr="00A002D6">
              <w:t>their</w:t>
            </w:r>
            <w:r w:rsidR="00B04B62">
              <w:t xml:space="preserve"> </w:t>
            </w:r>
            <w:r w:rsidRPr="00A002D6">
              <w:t>attention</w:t>
            </w:r>
            <w:r w:rsidR="00B04B62">
              <w:t xml:space="preserve"> </w:t>
            </w:r>
            <w:r w:rsidRPr="00A002D6">
              <w:t>to</w:t>
            </w:r>
            <w:r w:rsidR="00B04B62">
              <w:t xml:space="preserve"> </w:t>
            </w:r>
            <w:r w:rsidRPr="00A002D6">
              <w:t>the</w:t>
            </w:r>
            <w:r w:rsidR="00B04B62">
              <w:t xml:space="preserve"> </w:t>
            </w:r>
            <w:r w:rsidR="67AAE03A" w:rsidRPr="00A002D6">
              <w:t>4</w:t>
            </w:r>
            <w:r w:rsidR="00B04B62">
              <w:t xml:space="preserve"> </w:t>
            </w:r>
            <w:r w:rsidRPr="00A002D6">
              <w:t>focus</w:t>
            </w:r>
            <w:r w:rsidR="00B04B62">
              <w:t xml:space="preserve"> </w:t>
            </w:r>
            <w:r w:rsidRPr="00A002D6">
              <w:t>questions</w:t>
            </w:r>
            <w:r w:rsidR="003617E6">
              <w:t xml:space="preserve"> below</w:t>
            </w:r>
            <w:r w:rsidRPr="00A002D6">
              <w:t>:</w:t>
            </w:r>
          </w:p>
          <w:p w14:paraId="2C7A9299" w14:textId="2A0C1043" w:rsidR="00BC12B4" w:rsidRPr="003617E6" w:rsidRDefault="00BC12B4" w:rsidP="009246B9">
            <w:pPr>
              <w:pStyle w:val="ListBullet"/>
            </w:pPr>
            <w:r w:rsidRPr="003617E6">
              <w:t>Who</w:t>
            </w:r>
            <w:r w:rsidR="00B04B62" w:rsidRPr="003617E6">
              <w:t xml:space="preserve"> </w:t>
            </w:r>
            <w:r w:rsidRPr="003617E6">
              <w:t>could</w:t>
            </w:r>
            <w:r w:rsidR="00B04B62" w:rsidRPr="003617E6">
              <w:t xml:space="preserve"> </w:t>
            </w:r>
            <w:r w:rsidRPr="003617E6">
              <w:t>belong</w:t>
            </w:r>
            <w:r w:rsidR="00B04B62" w:rsidRPr="003617E6">
              <w:t xml:space="preserve"> </w:t>
            </w:r>
            <w:r w:rsidRPr="003617E6">
              <w:t>and</w:t>
            </w:r>
            <w:r w:rsidR="00B04B62" w:rsidRPr="003617E6">
              <w:t xml:space="preserve"> </w:t>
            </w:r>
            <w:r w:rsidRPr="003617E6">
              <w:t>have</w:t>
            </w:r>
            <w:r w:rsidR="00B04B62" w:rsidRPr="003617E6">
              <w:t xml:space="preserve"> </w:t>
            </w:r>
            <w:r w:rsidRPr="003617E6">
              <w:t>power?</w:t>
            </w:r>
          </w:p>
          <w:p w14:paraId="092D1147" w14:textId="0EF414B1" w:rsidR="00BC12B4" w:rsidRPr="003617E6" w:rsidRDefault="00BC12B4" w:rsidP="009246B9">
            <w:pPr>
              <w:pStyle w:val="ListBullet"/>
            </w:pPr>
            <w:r w:rsidRPr="003617E6">
              <w:t>Who</w:t>
            </w:r>
            <w:r w:rsidR="00B04B62" w:rsidRPr="003617E6">
              <w:t xml:space="preserve"> </w:t>
            </w:r>
            <w:r w:rsidRPr="003617E6">
              <w:t>was</w:t>
            </w:r>
            <w:r w:rsidR="00B04B62" w:rsidRPr="003617E6">
              <w:t xml:space="preserve"> </w:t>
            </w:r>
            <w:r w:rsidRPr="003617E6">
              <w:t>excluded?</w:t>
            </w:r>
          </w:p>
          <w:p w14:paraId="2752FED1" w14:textId="075F671E" w:rsidR="00BC12B4" w:rsidRPr="003617E6" w:rsidRDefault="00BC12B4" w:rsidP="009246B9">
            <w:pPr>
              <w:pStyle w:val="ListBullet"/>
            </w:pPr>
            <w:r w:rsidRPr="003617E6">
              <w:t>What</w:t>
            </w:r>
            <w:r w:rsidR="00B04B62" w:rsidRPr="003617E6">
              <w:t xml:space="preserve"> </w:t>
            </w:r>
            <w:r w:rsidRPr="003617E6">
              <w:t>rights</w:t>
            </w:r>
            <w:r w:rsidR="00B04B62" w:rsidRPr="003617E6">
              <w:t xml:space="preserve"> </w:t>
            </w:r>
            <w:r w:rsidRPr="003617E6">
              <w:t>did</w:t>
            </w:r>
            <w:r w:rsidR="00B04B62" w:rsidRPr="003617E6">
              <w:t xml:space="preserve"> </w:t>
            </w:r>
            <w:r w:rsidRPr="003617E6">
              <w:t>people</w:t>
            </w:r>
            <w:r w:rsidR="00B04B62" w:rsidRPr="003617E6">
              <w:t xml:space="preserve"> </w:t>
            </w:r>
            <w:r w:rsidRPr="003617E6">
              <w:t>have?</w:t>
            </w:r>
          </w:p>
          <w:p w14:paraId="4F05872A" w14:textId="483CCD79" w:rsidR="00BC12B4" w:rsidRPr="003617E6" w:rsidRDefault="00BC12B4" w:rsidP="009246B9">
            <w:pPr>
              <w:pStyle w:val="ListBullet"/>
            </w:pPr>
            <w:r w:rsidRPr="003617E6">
              <w:t>What</w:t>
            </w:r>
            <w:r w:rsidR="00B04B62" w:rsidRPr="003617E6">
              <w:t xml:space="preserve"> </w:t>
            </w:r>
            <w:r w:rsidRPr="003617E6">
              <w:t>responsibilities</w:t>
            </w:r>
            <w:r w:rsidR="00B04B62" w:rsidRPr="003617E6">
              <w:t xml:space="preserve"> </w:t>
            </w:r>
            <w:r w:rsidRPr="003617E6">
              <w:t>did</w:t>
            </w:r>
            <w:r w:rsidR="00B04B62" w:rsidRPr="003617E6">
              <w:t xml:space="preserve"> </w:t>
            </w:r>
            <w:r w:rsidRPr="003617E6">
              <w:t>people</w:t>
            </w:r>
            <w:r w:rsidR="00B04B62" w:rsidRPr="003617E6">
              <w:t xml:space="preserve"> </w:t>
            </w:r>
            <w:r w:rsidRPr="003617E6">
              <w:t>have?</w:t>
            </w:r>
          </w:p>
          <w:p w14:paraId="221F36EB" w14:textId="0FB35347" w:rsidR="00BC12B4" w:rsidRPr="00A002D6" w:rsidRDefault="00BC12B4" w:rsidP="00BC12B4">
            <w:r w:rsidRPr="00A002D6">
              <w:t>Pause</w:t>
            </w:r>
            <w:r w:rsidR="00B04B62">
              <w:t xml:space="preserve"> </w:t>
            </w:r>
            <w:r w:rsidRPr="00A002D6">
              <w:t>after</w:t>
            </w:r>
            <w:r w:rsidR="00B04B62">
              <w:t xml:space="preserve"> </w:t>
            </w:r>
            <w:r w:rsidRPr="00A002D6">
              <w:t>each</w:t>
            </w:r>
            <w:r w:rsidR="00B04B62">
              <w:t xml:space="preserve"> </w:t>
            </w:r>
            <w:r w:rsidRPr="00A002D6">
              <w:t>section</w:t>
            </w:r>
            <w:r w:rsidR="00B04B62">
              <w:t xml:space="preserve"> </w:t>
            </w:r>
            <w:r w:rsidRPr="00A002D6">
              <w:t>(Egypt,</w:t>
            </w:r>
            <w:r w:rsidR="00B04B62">
              <w:t xml:space="preserve"> </w:t>
            </w:r>
            <w:r w:rsidRPr="00A002D6">
              <w:t>China,</w:t>
            </w:r>
            <w:r w:rsidR="00B04B62">
              <w:t xml:space="preserve"> </w:t>
            </w:r>
            <w:r w:rsidRPr="00A002D6">
              <w:t>Greece,</w:t>
            </w:r>
            <w:r w:rsidR="00B04B62">
              <w:t xml:space="preserve"> </w:t>
            </w:r>
            <w:r w:rsidRPr="00A002D6">
              <w:t>Rome)</w:t>
            </w:r>
            <w:r w:rsidR="00B04B62">
              <w:t xml:space="preserve"> </w:t>
            </w:r>
            <w:r w:rsidRPr="00A002D6">
              <w:t>and</w:t>
            </w:r>
            <w:r w:rsidR="00B04B62">
              <w:t xml:space="preserve"> </w:t>
            </w:r>
            <w:r w:rsidRPr="00A002D6">
              <w:t>check</w:t>
            </w:r>
            <w:r w:rsidR="00B04B62">
              <w:t xml:space="preserve"> </w:t>
            </w:r>
            <w:r w:rsidRPr="00A002D6">
              <w:t>for</w:t>
            </w:r>
            <w:r w:rsidR="00B04B62">
              <w:t xml:space="preserve"> </w:t>
            </w:r>
            <w:r w:rsidRPr="00A002D6">
              <w:t>understanding</w:t>
            </w:r>
            <w:r w:rsidR="00B04B62">
              <w:t xml:space="preserve"> </w:t>
            </w:r>
            <w:r w:rsidRPr="00A002D6">
              <w:t>with</w:t>
            </w:r>
            <w:r w:rsidR="00B04B62">
              <w:t xml:space="preserve"> </w:t>
            </w:r>
            <w:r w:rsidRPr="00A002D6">
              <w:t>brief</w:t>
            </w:r>
            <w:r w:rsidR="00B04B62">
              <w:t xml:space="preserve"> </w:t>
            </w:r>
            <w:r w:rsidRPr="00A002D6">
              <w:t>oral</w:t>
            </w:r>
            <w:r w:rsidR="00B04B62">
              <w:t xml:space="preserve"> </w:t>
            </w:r>
            <w:r w:rsidRPr="00A002D6">
              <w:t>questions,</w:t>
            </w:r>
            <w:r w:rsidR="00B04B62">
              <w:t xml:space="preserve"> </w:t>
            </w:r>
            <w:r w:rsidR="003617E6">
              <w:t>such as</w:t>
            </w:r>
            <w:r w:rsidRPr="00A002D6">
              <w:t>:</w:t>
            </w:r>
          </w:p>
          <w:p w14:paraId="228A94FD" w14:textId="6D8E9173" w:rsidR="00BC12B4" w:rsidRPr="003617E6" w:rsidRDefault="00BC12B4" w:rsidP="009246B9">
            <w:pPr>
              <w:pStyle w:val="ListBullet"/>
            </w:pPr>
            <w:r w:rsidRPr="003617E6">
              <w:t>Who</w:t>
            </w:r>
            <w:r w:rsidR="00B04B62" w:rsidRPr="003617E6">
              <w:t xml:space="preserve"> </w:t>
            </w:r>
            <w:r w:rsidR="009246B9">
              <w:t xml:space="preserve">could belong and </w:t>
            </w:r>
            <w:r w:rsidRPr="003617E6">
              <w:t>ha</w:t>
            </w:r>
            <w:r w:rsidR="009246B9">
              <w:t>ve</w:t>
            </w:r>
            <w:r w:rsidR="00B04B62" w:rsidRPr="003617E6">
              <w:t xml:space="preserve"> </w:t>
            </w:r>
            <w:r w:rsidRPr="003617E6">
              <w:t>power</w:t>
            </w:r>
            <w:r w:rsidR="00B04B62" w:rsidRPr="003617E6">
              <w:t xml:space="preserve"> </w:t>
            </w:r>
            <w:r w:rsidRPr="003617E6">
              <w:t>in</w:t>
            </w:r>
            <w:r w:rsidR="00B04B62" w:rsidRPr="003617E6">
              <w:t xml:space="preserve"> </w:t>
            </w:r>
            <w:r w:rsidRPr="003617E6">
              <w:t>this</w:t>
            </w:r>
            <w:r w:rsidR="00B04B62" w:rsidRPr="003617E6">
              <w:t xml:space="preserve"> </w:t>
            </w:r>
            <w:r w:rsidRPr="003617E6">
              <w:t>society?</w:t>
            </w:r>
          </w:p>
          <w:p w14:paraId="3982698E" w14:textId="5A5539EC" w:rsidR="00BC12B4" w:rsidRPr="003617E6" w:rsidRDefault="00BC12B4" w:rsidP="009246B9">
            <w:pPr>
              <w:pStyle w:val="ListBullet"/>
            </w:pPr>
            <w:r w:rsidRPr="003617E6">
              <w:t>Who</w:t>
            </w:r>
            <w:r w:rsidR="00B04B62" w:rsidRPr="003617E6">
              <w:t xml:space="preserve"> </w:t>
            </w:r>
            <w:r w:rsidRPr="003617E6">
              <w:t>was</w:t>
            </w:r>
            <w:r w:rsidR="00B04B62" w:rsidRPr="003617E6">
              <w:t xml:space="preserve"> </w:t>
            </w:r>
            <w:r w:rsidRPr="003617E6">
              <w:t>excluded?</w:t>
            </w:r>
          </w:p>
          <w:p w14:paraId="5B18368A" w14:textId="67D08E98" w:rsidR="00BC12B4" w:rsidRPr="003617E6" w:rsidRDefault="00BC12B4" w:rsidP="009246B9">
            <w:pPr>
              <w:pStyle w:val="ListBullet"/>
            </w:pPr>
            <w:r w:rsidRPr="003617E6">
              <w:t>What</w:t>
            </w:r>
            <w:r w:rsidR="00B04B62" w:rsidRPr="003617E6">
              <w:t xml:space="preserve"> </w:t>
            </w:r>
            <w:r w:rsidRPr="003617E6">
              <w:t>is</w:t>
            </w:r>
            <w:r w:rsidR="00B04B62" w:rsidRPr="003617E6">
              <w:t xml:space="preserve"> </w:t>
            </w:r>
            <w:r w:rsidRPr="003617E6">
              <w:t>one</w:t>
            </w:r>
            <w:r w:rsidR="00B04B62" w:rsidRPr="003617E6">
              <w:t xml:space="preserve"> </w:t>
            </w:r>
            <w:r w:rsidRPr="003617E6">
              <w:t>right</w:t>
            </w:r>
            <w:r w:rsidR="00B04B62" w:rsidRPr="003617E6">
              <w:t xml:space="preserve"> </w:t>
            </w:r>
            <w:r w:rsidR="00E02127">
              <w:t>and one</w:t>
            </w:r>
            <w:r w:rsidR="00E02127" w:rsidRPr="003617E6">
              <w:t xml:space="preserve"> </w:t>
            </w:r>
            <w:r w:rsidRPr="003617E6">
              <w:t>responsibility</w:t>
            </w:r>
            <w:r w:rsidR="00B04B62" w:rsidRPr="003617E6">
              <w:t xml:space="preserve"> </w:t>
            </w:r>
            <w:r w:rsidR="009246B9">
              <w:t>people had</w:t>
            </w:r>
            <w:r w:rsidRPr="003617E6">
              <w:t>?</w:t>
            </w:r>
          </w:p>
          <w:p w14:paraId="073E8337" w14:textId="20895FED" w:rsidR="00D52E96" w:rsidRPr="00A002D6" w:rsidRDefault="00D52E96" w:rsidP="00CF2033">
            <w:pPr>
              <w:rPr>
                <w:rStyle w:val="Strong"/>
                <w:b w:val="0"/>
                <w:bCs w:val="0"/>
              </w:rPr>
            </w:pPr>
            <w:r w:rsidRPr="00A002D6">
              <w:rPr>
                <w:rStyle w:val="Strong"/>
                <w:b w:val="0"/>
                <w:bCs w:val="0"/>
              </w:rPr>
              <w:lastRenderedPageBreak/>
              <w:t>Emphasise</w:t>
            </w:r>
            <w:r w:rsidR="00B04B62">
              <w:rPr>
                <w:rStyle w:val="Strong"/>
                <w:b w:val="0"/>
                <w:bCs w:val="0"/>
              </w:rPr>
              <w:t xml:space="preserve"> </w:t>
            </w:r>
            <w:r w:rsidRPr="00A002D6">
              <w:rPr>
                <w:rStyle w:val="Strong"/>
                <w:b w:val="0"/>
                <w:bCs w:val="0"/>
              </w:rPr>
              <w:t>that</w:t>
            </w:r>
            <w:r w:rsidR="00B04B62">
              <w:rPr>
                <w:rStyle w:val="Strong"/>
                <w:b w:val="0"/>
                <w:bCs w:val="0"/>
              </w:rPr>
              <w:t xml:space="preserve"> </w:t>
            </w:r>
            <w:r w:rsidRPr="00A002D6">
              <w:rPr>
                <w:rStyle w:val="Strong"/>
                <w:b w:val="0"/>
                <w:bCs w:val="0"/>
              </w:rPr>
              <w:t>citizenship</w:t>
            </w:r>
            <w:r w:rsidR="00B04B62">
              <w:rPr>
                <w:rStyle w:val="Strong"/>
                <w:b w:val="0"/>
                <w:bCs w:val="0"/>
              </w:rPr>
              <w:t xml:space="preserve"> </w:t>
            </w:r>
            <w:r w:rsidRPr="00A002D6">
              <w:rPr>
                <w:rStyle w:val="Strong"/>
                <w:b w:val="0"/>
                <w:bCs w:val="0"/>
              </w:rPr>
              <w:t>was</w:t>
            </w:r>
            <w:r w:rsidR="00B04B62">
              <w:rPr>
                <w:rStyle w:val="Strong"/>
                <w:b w:val="0"/>
                <w:bCs w:val="0"/>
              </w:rPr>
              <w:t xml:space="preserve"> </w:t>
            </w:r>
            <w:r w:rsidRPr="00A002D6">
              <w:rPr>
                <w:rStyle w:val="Strong"/>
                <w:b w:val="0"/>
                <w:bCs w:val="0"/>
              </w:rPr>
              <w:t>not</w:t>
            </w:r>
            <w:r w:rsidR="00B04B62">
              <w:rPr>
                <w:rStyle w:val="Strong"/>
                <w:b w:val="0"/>
                <w:bCs w:val="0"/>
              </w:rPr>
              <w:t xml:space="preserve"> </w:t>
            </w:r>
            <w:r w:rsidRPr="00A002D6">
              <w:rPr>
                <w:rStyle w:val="Strong"/>
                <w:b w:val="0"/>
                <w:bCs w:val="0"/>
              </w:rPr>
              <w:t>simply</w:t>
            </w:r>
            <w:r w:rsidR="00B04B62">
              <w:rPr>
                <w:rStyle w:val="Strong"/>
                <w:b w:val="0"/>
                <w:bCs w:val="0"/>
              </w:rPr>
              <w:t xml:space="preserve"> </w:t>
            </w:r>
            <w:r w:rsidRPr="00A002D6">
              <w:rPr>
                <w:rStyle w:val="Strong"/>
                <w:b w:val="0"/>
                <w:bCs w:val="0"/>
              </w:rPr>
              <w:t>a</w:t>
            </w:r>
            <w:r w:rsidR="00B04B62">
              <w:rPr>
                <w:rStyle w:val="Strong"/>
                <w:b w:val="0"/>
                <w:bCs w:val="0"/>
              </w:rPr>
              <w:t xml:space="preserve"> </w:t>
            </w:r>
            <w:r w:rsidRPr="00A002D6">
              <w:rPr>
                <w:rStyle w:val="Strong"/>
                <w:b w:val="0"/>
                <w:bCs w:val="0"/>
              </w:rPr>
              <w:t>right</w:t>
            </w:r>
            <w:r w:rsidR="00B04B62">
              <w:rPr>
                <w:rStyle w:val="Strong"/>
                <w:b w:val="0"/>
                <w:bCs w:val="0"/>
              </w:rPr>
              <w:t xml:space="preserve"> </w:t>
            </w:r>
            <w:r w:rsidRPr="00A002D6">
              <w:rPr>
                <w:rStyle w:val="Strong"/>
                <w:b w:val="0"/>
                <w:bCs w:val="0"/>
              </w:rPr>
              <w:t>but</w:t>
            </w:r>
            <w:r w:rsidR="00B04B62">
              <w:rPr>
                <w:rStyle w:val="Strong"/>
                <w:b w:val="0"/>
                <w:bCs w:val="0"/>
              </w:rPr>
              <w:t xml:space="preserve"> </w:t>
            </w:r>
            <w:r w:rsidRPr="00A002D6">
              <w:rPr>
                <w:rStyle w:val="Strong"/>
                <w:b w:val="0"/>
                <w:bCs w:val="0"/>
              </w:rPr>
              <w:t>a</w:t>
            </w:r>
            <w:r w:rsidR="00B04B62">
              <w:rPr>
                <w:rStyle w:val="Strong"/>
                <w:b w:val="0"/>
                <w:bCs w:val="0"/>
              </w:rPr>
              <w:t xml:space="preserve"> </w:t>
            </w:r>
            <w:r w:rsidRPr="00A002D6">
              <w:rPr>
                <w:rStyle w:val="Strong"/>
                <w:b w:val="0"/>
                <w:bCs w:val="0"/>
              </w:rPr>
              <w:t>role</w:t>
            </w:r>
            <w:r w:rsidR="00B04B62">
              <w:rPr>
                <w:rStyle w:val="Strong"/>
                <w:b w:val="0"/>
                <w:bCs w:val="0"/>
              </w:rPr>
              <w:t xml:space="preserve"> </w:t>
            </w:r>
            <w:r w:rsidRPr="00A002D6">
              <w:rPr>
                <w:rStyle w:val="Strong"/>
                <w:b w:val="0"/>
                <w:bCs w:val="0"/>
              </w:rPr>
              <w:t>requiring</w:t>
            </w:r>
            <w:r w:rsidR="00B04B62">
              <w:rPr>
                <w:rStyle w:val="Strong"/>
                <w:b w:val="0"/>
                <w:bCs w:val="0"/>
              </w:rPr>
              <w:t xml:space="preserve"> </w:t>
            </w:r>
            <w:r w:rsidRPr="00A002D6">
              <w:rPr>
                <w:rStyle w:val="Strong"/>
                <w:b w:val="0"/>
                <w:bCs w:val="0"/>
              </w:rPr>
              <w:t>public</w:t>
            </w:r>
            <w:r w:rsidR="00B04B62">
              <w:rPr>
                <w:rStyle w:val="Strong"/>
                <w:b w:val="0"/>
                <w:bCs w:val="0"/>
              </w:rPr>
              <w:t xml:space="preserve"> </w:t>
            </w:r>
            <w:r w:rsidRPr="00A002D6">
              <w:rPr>
                <w:rStyle w:val="Strong"/>
                <w:b w:val="0"/>
                <w:bCs w:val="0"/>
              </w:rPr>
              <w:t>participation</w:t>
            </w:r>
            <w:r w:rsidR="00B04B62">
              <w:rPr>
                <w:rStyle w:val="Strong"/>
                <w:b w:val="0"/>
                <w:bCs w:val="0"/>
              </w:rPr>
              <w:t xml:space="preserve"> </w:t>
            </w:r>
            <w:r w:rsidRPr="00A002D6">
              <w:rPr>
                <w:rStyle w:val="Strong"/>
                <w:b w:val="0"/>
                <w:bCs w:val="0"/>
              </w:rPr>
              <w:t>(for</w:t>
            </w:r>
            <w:r w:rsidR="00B04B62">
              <w:rPr>
                <w:rStyle w:val="Strong"/>
                <w:b w:val="0"/>
                <w:bCs w:val="0"/>
              </w:rPr>
              <w:t xml:space="preserve"> </w:t>
            </w:r>
            <w:r w:rsidRPr="00A002D6">
              <w:rPr>
                <w:rStyle w:val="Strong"/>
                <w:b w:val="0"/>
                <w:bCs w:val="0"/>
              </w:rPr>
              <w:t>example,</w:t>
            </w:r>
            <w:r w:rsidR="00B04B62">
              <w:rPr>
                <w:rStyle w:val="Strong"/>
                <w:b w:val="0"/>
                <w:bCs w:val="0"/>
              </w:rPr>
              <w:t xml:space="preserve"> </w:t>
            </w:r>
            <w:r w:rsidRPr="00A002D6">
              <w:rPr>
                <w:rStyle w:val="Strong"/>
                <w:b w:val="0"/>
                <w:bCs w:val="0"/>
              </w:rPr>
              <w:t>attending</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Assembly</w:t>
            </w:r>
            <w:r w:rsidR="00B04B62">
              <w:rPr>
                <w:rStyle w:val="Strong"/>
                <w:b w:val="0"/>
                <w:bCs w:val="0"/>
              </w:rPr>
              <w:t xml:space="preserve"> </w:t>
            </w:r>
            <w:r w:rsidRPr="00A002D6">
              <w:rPr>
                <w:rStyle w:val="Strong"/>
                <w:b w:val="0"/>
                <w:bCs w:val="0"/>
              </w:rPr>
              <w:t>or</w:t>
            </w:r>
            <w:r w:rsidR="00B04B62">
              <w:rPr>
                <w:rStyle w:val="Strong"/>
                <w:b w:val="0"/>
                <w:bCs w:val="0"/>
              </w:rPr>
              <w:t xml:space="preserve"> </w:t>
            </w:r>
            <w:r w:rsidRPr="00A002D6">
              <w:rPr>
                <w:rStyle w:val="Strong"/>
                <w:b w:val="0"/>
                <w:bCs w:val="0"/>
              </w:rPr>
              <w:t>serving</w:t>
            </w:r>
            <w:r w:rsidR="00B04B62">
              <w:rPr>
                <w:rStyle w:val="Strong"/>
                <w:b w:val="0"/>
                <w:bCs w:val="0"/>
              </w:rPr>
              <w:t xml:space="preserve"> </w:t>
            </w:r>
            <w:r w:rsidRPr="00A002D6">
              <w:rPr>
                <w:rStyle w:val="Strong"/>
                <w:b w:val="0"/>
                <w:bCs w:val="0"/>
              </w:rPr>
              <w:t>on</w:t>
            </w:r>
            <w:r w:rsidR="00B04B62">
              <w:rPr>
                <w:rStyle w:val="Strong"/>
                <w:b w:val="0"/>
                <w:bCs w:val="0"/>
              </w:rPr>
              <w:t xml:space="preserve"> </w:t>
            </w:r>
            <w:r w:rsidRPr="00A002D6">
              <w:rPr>
                <w:rStyle w:val="Strong"/>
                <w:b w:val="0"/>
                <w:bCs w:val="0"/>
              </w:rPr>
              <w:t>juries).</w:t>
            </w:r>
          </w:p>
          <w:p w14:paraId="28B63281" w14:textId="46FB5A46" w:rsidR="00CA1C63" w:rsidRPr="00A002D6" w:rsidRDefault="00CA1C63" w:rsidP="00CA1C63">
            <w:pPr>
              <w:rPr>
                <w:b/>
                <w:bCs/>
              </w:rPr>
            </w:pPr>
            <w:r w:rsidRPr="00A002D6">
              <w:rPr>
                <w:b/>
                <w:bCs/>
              </w:rPr>
              <w:t>Student</w:t>
            </w:r>
            <w:r w:rsidR="00B04B62">
              <w:rPr>
                <w:b/>
                <w:bCs/>
              </w:rPr>
              <w:t xml:space="preserve"> </w:t>
            </w:r>
            <w:r w:rsidR="00CC4449">
              <w:rPr>
                <w:b/>
                <w:bCs/>
              </w:rPr>
              <w:t>t</w:t>
            </w:r>
            <w:r w:rsidR="00CC4449" w:rsidRPr="00A002D6">
              <w:rPr>
                <w:b/>
                <w:bCs/>
              </w:rPr>
              <w:t>ask</w:t>
            </w:r>
          </w:p>
          <w:p w14:paraId="70BC3FC0" w14:textId="09557F3D" w:rsidR="00CA1C63" w:rsidRPr="00A002D6" w:rsidRDefault="00CA1C63" w:rsidP="00CA1C63">
            <w:r w:rsidRPr="00A002D6">
              <w:t>Students</w:t>
            </w:r>
            <w:r w:rsidR="00B04B62">
              <w:t xml:space="preserve"> </w:t>
            </w:r>
            <w:r w:rsidRPr="00A002D6">
              <w:t>complete</w:t>
            </w:r>
            <w:r w:rsidR="00B04B62">
              <w:t xml:space="preserve"> </w:t>
            </w:r>
            <w:r w:rsidRPr="00A002D6">
              <w:t>Table</w:t>
            </w:r>
            <w:r w:rsidR="00B04B62">
              <w:t xml:space="preserve"> </w:t>
            </w:r>
            <w:r w:rsidRPr="00A002D6">
              <w:t>8</w:t>
            </w:r>
            <w:r w:rsidR="00B04B62">
              <w:t xml:space="preserve"> </w:t>
            </w:r>
            <w:r w:rsidR="00CC4449">
              <w:t xml:space="preserve">– </w:t>
            </w:r>
            <w:r w:rsidR="00CC4449" w:rsidRPr="000C793B">
              <w:t>citizen or not a citizen</w:t>
            </w:r>
            <w:r w:rsidR="00CC4449" w:rsidRPr="00A002D6">
              <w:t xml:space="preserve"> </w:t>
            </w:r>
            <w:r w:rsidRPr="00A002D6">
              <w:t>for:</w:t>
            </w:r>
          </w:p>
          <w:p w14:paraId="00E68E22" w14:textId="7A3D43B5" w:rsidR="00CA1C63" w:rsidRPr="00CC4449" w:rsidRDefault="00F0119E" w:rsidP="009246B9">
            <w:pPr>
              <w:pStyle w:val="ListBullet"/>
            </w:pPr>
            <w:r>
              <w:t>a</w:t>
            </w:r>
            <w:r w:rsidR="00CA1C63" w:rsidRPr="00CC4449">
              <w:t>ncient</w:t>
            </w:r>
            <w:r w:rsidR="00B04B62" w:rsidRPr="00CC4449">
              <w:t xml:space="preserve"> </w:t>
            </w:r>
            <w:r w:rsidR="00CA1C63" w:rsidRPr="00CC4449">
              <w:t>China</w:t>
            </w:r>
          </w:p>
          <w:p w14:paraId="27E758B0" w14:textId="1F2EA3E8" w:rsidR="00CA1C63" w:rsidRPr="00CC4449" w:rsidRDefault="00F0119E" w:rsidP="009246B9">
            <w:pPr>
              <w:pStyle w:val="ListBullet"/>
            </w:pPr>
            <w:r>
              <w:t>a</w:t>
            </w:r>
            <w:r w:rsidR="00CA1C63" w:rsidRPr="00CC4449">
              <w:t>ncient</w:t>
            </w:r>
            <w:r w:rsidR="00B04B62" w:rsidRPr="00CC4449">
              <w:t xml:space="preserve"> </w:t>
            </w:r>
            <w:r w:rsidR="00CA1C63" w:rsidRPr="00CC4449">
              <w:t>Greece</w:t>
            </w:r>
            <w:r w:rsidR="00B04B62" w:rsidRPr="00CC4449">
              <w:t xml:space="preserve"> </w:t>
            </w:r>
            <w:r w:rsidR="00CA1C63" w:rsidRPr="00CC4449">
              <w:t>(Athens)</w:t>
            </w:r>
          </w:p>
          <w:p w14:paraId="71422377" w14:textId="12AA44BD" w:rsidR="00CA1C63" w:rsidRPr="00CC4449" w:rsidRDefault="00F0119E" w:rsidP="009246B9">
            <w:pPr>
              <w:pStyle w:val="ListBullet"/>
            </w:pPr>
            <w:r>
              <w:t>a</w:t>
            </w:r>
            <w:r w:rsidR="00CA1C63" w:rsidRPr="00CC4449">
              <w:t>ncient</w:t>
            </w:r>
            <w:r w:rsidR="00B04B62" w:rsidRPr="00CC4449">
              <w:t xml:space="preserve"> </w:t>
            </w:r>
            <w:r w:rsidR="00CA1C63" w:rsidRPr="00CC4449">
              <w:t>Rome</w:t>
            </w:r>
            <w:r w:rsidR="00A30514">
              <w:t>.</w:t>
            </w:r>
          </w:p>
          <w:p w14:paraId="1157752C" w14:textId="3F49BB64" w:rsidR="00CA1C63" w:rsidRPr="00A002D6" w:rsidRDefault="00CA1C63" w:rsidP="00CA1C63">
            <w:r w:rsidRPr="00A002D6">
              <w:t>Teacher</w:t>
            </w:r>
            <w:r w:rsidR="00B04B62">
              <w:t xml:space="preserve"> </w:t>
            </w:r>
            <w:r w:rsidRPr="00A002D6">
              <w:t>circulates,</w:t>
            </w:r>
            <w:r w:rsidR="00B04B62">
              <w:t xml:space="preserve"> </w:t>
            </w:r>
            <w:r w:rsidRPr="00A002D6">
              <w:t>prompting:</w:t>
            </w:r>
          </w:p>
          <w:p w14:paraId="6336C843" w14:textId="67C981F6" w:rsidR="00CA1C63" w:rsidRPr="00CC4449" w:rsidRDefault="00CA1C63" w:rsidP="009246B9">
            <w:pPr>
              <w:pStyle w:val="ListBullet"/>
            </w:pPr>
            <w:r w:rsidRPr="00CC4449">
              <w:t>Which</w:t>
            </w:r>
            <w:r w:rsidR="00B04B62" w:rsidRPr="00CC4449">
              <w:t xml:space="preserve"> </w:t>
            </w:r>
            <w:r w:rsidRPr="00CC4449">
              <w:t>group</w:t>
            </w:r>
            <w:r w:rsidR="00B04B62" w:rsidRPr="00CC4449">
              <w:t xml:space="preserve"> </w:t>
            </w:r>
            <w:r w:rsidRPr="00CC4449">
              <w:t>had</w:t>
            </w:r>
            <w:r w:rsidR="00B04B62" w:rsidRPr="00CC4449">
              <w:t xml:space="preserve"> </w:t>
            </w:r>
            <w:r w:rsidRPr="00CC4449">
              <w:t>political</w:t>
            </w:r>
            <w:r w:rsidR="00B04B62" w:rsidRPr="00CC4449">
              <w:t xml:space="preserve"> </w:t>
            </w:r>
            <w:r w:rsidRPr="00CC4449">
              <w:t>power</w:t>
            </w:r>
            <w:r w:rsidR="00B04B62" w:rsidRPr="00CC4449">
              <w:t xml:space="preserve"> </w:t>
            </w:r>
            <w:r w:rsidRPr="00CC4449">
              <w:t>here?</w:t>
            </w:r>
          </w:p>
          <w:p w14:paraId="47ADA3C8" w14:textId="74A3180F" w:rsidR="00CA1C63" w:rsidRPr="00CC4449" w:rsidRDefault="00CA1C63" w:rsidP="009246B9">
            <w:pPr>
              <w:pStyle w:val="ListBullet"/>
            </w:pPr>
            <w:r w:rsidRPr="00CC4449">
              <w:t>What</w:t>
            </w:r>
            <w:r w:rsidR="00B04B62" w:rsidRPr="00CC4449">
              <w:t xml:space="preserve"> </w:t>
            </w:r>
            <w:r w:rsidRPr="00CC4449">
              <w:t>evidence</w:t>
            </w:r>
            <w:r w:rsidR="00B04B62" w:rsidRPr="00CC4449">
              <w:t xml:space="preserve"> </w:t>
            </w:r>
            <w:r w:rsidRPr="00CC4449">
              <w:t>shows</w:t>
            </w:r>
            <w:r w:rsidR="00B04B62" w:rsidRPr="00CC4449">
              <w:t xml:space="preserve"> </w:t>
            </w:r>
            <w:r w:rsidRPr="00CC4449">
              <w:t>a</w:t>
            </w:r>
            <w:r w:rsidR="00B04B62" w:rsidRPr="00CC4449">
              <w:t xml:space="preserve"> </w:t>
            </w:r>
            <w:r w:rsidRPr="00CC4449">
              <w:t>right?</w:t>
            </w:r>
          </w:p>
          <w:p w14:paraId="6B7109A5" w14:textId="777A46DC" w:rsidR="00CA1C63" w:rsidRPr="00CC4449" w:rsidRDefault="00CA1C63" w:rsidP="009246B9">
            <w:pPr>
              <w:pStyle w:val="ListBullet"/>
            </w:pPr>
            <w:r w:rsidRPr="00CC4449">
              <w:t>What</w:t>
            </w:r>
            <w:r w:rsidR="00B04B62" w:rsidRPr="00CC4449">
              <w:t xml:space="preserve"> </w:t>
            </w:r>
            <w:r w:rsidRPr="00CC4449">
              <w:t>responsibility</w:t>
            </w:r>
            <w:r w:rsidR="00B04B62" w:rsidRPr="00CC4449">
              <w:t xml:space="preserve"> </w:t>
            </w:r>
            <w:r w:rsidRPr="00CC4449">
              <w:t>is</w:t>
            </w:r>
            <w:r w:rsidR="00B04B62" w:rsidRPr="00CC4449">
              <w:t xml:space="preserve"> </w:t>
            </w:r>
            <w:r w:rsidRPr="00CC4449">
              <w:t>mentioned</w:t>
            </w:r>
            <w:r w:rsidR="00B04B62" w:rsidRPr="00CC4449">
              <w:t xml:space="preserve"> </w:t>
            </w:r>
            <w:r w:rsidRPr="00CC4449">
              <w:t>in</w:t>
            </w:r>
            <w:r w:rsidR="00B04B62" w:rsidRPr="00CC4449">
              <w:t xml:space="preserve"> </w:t>
            </w:r>
            <w:r w:rsidRPr="00CC4449">
              <w:t>the</w:t>
            </w:r>
            <w:r w:rsidR="00B04B62" w:rsidRPr="00CC4449">
              <w:t xml:space="preserve"> </w:t>
            </w:r>
            <w:r w:rsidRPr="00CC4449">
              <w:t>text?</w:t>
            </w:r>
          </w:p>
          <w:p w14:paraId="2A1CA478" w14:textId="2D3F5C16" w:rsidR="004733AE" w:rsidRPr="00A002D6" w:rsidRDefault="1E9A322F" w:rsidP="004733AE">
            <w:pPr>
              <w:rPr>
                <w:b/>
                <w:bCs/>
              </w:rPr>
            </w:pPr>
            <w:r w:rsidRPr="00A002D6">
              <w:rPr>
                <w:b/>
                <w:bCs/>
              </w:rPr>
              <w:t>Continuity</w:t>
            </w:r>
            <w:r w:rsidR="00B04B62">
              <w:rPr>
                <w:b/>
                <w:bCs/>
              </w:rPr>
              <w:t xml:space="preserve"> </w:t>
            </w:r>
            <w:r w:rsidRPr="00A002D6">
              <w:rPr>
                <w:b/>
                <w:bCs/>
              </w:rPr>
              <w:t>and</w:t>
            </w:r>
            <w:r w:rsidR="00B04B62">
              <w:rPr>
                <w:b/>
                <w:bCs/>
              </w:rPr>
              <w:t xml:space="preserve"> </w:t>
            </w:r>
            <w:r w:rsidR="3F485F71" w:rsidRPr="00A002D6">
              <w:rPr>
                <w:b/>
                <w:bCs/>
              </w:rPr>
              <w:t>c</w:t>
            </w:r>
            <w:r w:rsidRPr="00A002D6">
              <w:rPr>
                <w:b/>
                <w:bCs/>
              </w:rPr>
              <w:t>hange</w:t>
            </w:r>
            <w:r w:rsidR="00B04B62">
              <w:rPr>
                <w:b/>
                <w:bCs/>
              </w:rPr>
              <w:t xml:space="preserve"> </w:t>
            </w:r>
            <w:r w:rsidRPr="00A002D6">
              <w:rPr>
                <w:b/>
                <w:bCs/>
              </w:rPr>
              <w:t>(</w:t>
            </w:r>
            <w:r w:rsidR="722F6247" w:rsidRPr="00A002D6">
              <w:rPr>
                <w:b/>
                <w:bCs/>
              </w:rPr>
              <w:t>w</w:t>
            </w:r>
            <w:r w:rsidRPr="00A002D6">
              <w:rPr>
                <w:b/>
                <w:bCs/>
              </w:rPr>
              <w:t>hole-</w:t>
            </w:r>
            <w:r w:rsidR="30CE1D57" w:rsidRPr="00A002D6">
              <w:rPr>
                <w:b/>
                <w:bCs/>
              </w:rPr>
              <w:t>c</w:t>
            </w:r>
            <w:r w:rsidRPr="00A002D6">
              <w:rPr>
                <w:b/>
                <w:bCs/>
              </w:rPr>
              <w:t>lass</w:t>
            </w:r>
            <w:r w:rsidR="00B04B62">
              <w:rPr>
                <w:b/>
                <w:bCs/>
              </w:rPr>
              <w:t xml:space="preserve"> </w:t>
            </w:r>
            <w:r w:rsidR="66CC363A" w:rsidRPr="00A002D6">
              <w:rPr>
                <w:b/>
                <w:bCs/>
              </w:rPr>
              <w:t>d</w:t>
            </w:r>
            <w:r w:rsidRPr="00A002D6">
              <w:rPr>
                <w:b/>
                <w:bCs/>
              </w:rPr>
              <w:t>iscussion)</w:t>
            </w:r>
          </w:p>
          <w:p w14:paraId="4C5FD898" w14:textId="42168567" w:rsidR="004733AE" w:rsidRPr="00A002D6" w:rsidRDefault="004733AE" w:rsidP="004733AE">
            <w:r w:rsidRPr="00A002D6">
              <w:t>After</w:t>
            </w:r>
            <w:r w:rsidR="00B04B62">
              <w:t xml:space="preserve"> </w:t>
            </w:r>
            <w:r w:rsidRPr="00A002D6">
              <w:t>the</w:t>
            </w:r>
            <w:r w:rsidR="00B04B62">
              <w:t xml:space="preserve"> </w:t>
            </w:r>
            <w:r w:rsidRPr="00A002D6">
              <w:t>table</w:t>
            </w:r>
            <w:r w:rsidR="00B04B62">
              <w:t xml:space="preserve"> </w:t>
            </w:r>
            <w:r w:rsidRPr="00A002D6">
              <w:t>is</w:t>
            </w:r>
            <w:r w:rsidR="00B04B62">
              <w:t xml:space="preserve"> </w:t>
            </w:r>
            <w:r w:rsidRPr="00A002D6">
              <w:t>completed,</w:t>
            </w:r>
            <w:r w:rsidR="00B04B62">
              <w:t xml:space="preserve"> </w:t>
            </w:r>
            <w:r w:rsidRPr="00A002D6">
              <w:t>lead</w:t>
            </w:r>
            <w:r w:rsidR="00B04B62">
              <w:t xml:space="preserve"> </w:t>
            </w:r>
            <w:r w:rsidRPr="00A002D6">
              <w:t>a</w:t>
            </w:r>
            <w:r w:rsidR="00B04B62">
              <w:t xml:space="preserve"> </w:t>
            </w:r>
            <w:r w:rsidRPr="00A002D6">
              <w:t>class</w:t>
            </w:r>
            <w:r w:rsidR="00B04B62">
              <w:t xml:space="preserve"> </w:t>
            </w:r>
            <w:r w:rsidRPr="00A002D6">
              <w:t>discussion.</w:t>
            </w:r>
            <w:r w:rsidR="00B04B62">
              <w:t xml:space="preserve"> </w:t>
            </w:r>
            <w:r w:rsidRPr="00A002D6">
              <w:t>Ask:</w:t>
            </w:r>
          </w:p>
          <w:p w14:paraId="210CB83B" w14:textId="248ABAE1" w:rsidR="004733AE" w:rsidRPr="00A30514" w:rsidRDefault="004733AE" w:rsidP="009246B9">
            <w:pPr>
              <w:pStyle w:val="ListBullet"/>
            </w:pPr>
            <w:r w:rsidRPr="00A30514">
              <w:t>What</w:t>
            </w:r>
            <w:r w:rsidR="00B04B62" w:rsidRPr="00A30514">
              <w:t xml:space="preserve"> </w:t>
            </w:r>
            <w:r w:rsidRPr="00A30514">
              <w:t>is</w:t>
            </w:r>
            <w:r w:rsidR="00B04B62" w:rsidRPr="00A30514">
              <w:t xml:space="preserve"> </w:t>
            </w:r>
            <w:r w:rsidRPr="00A30514">
              <w:t>one</w:t>
            </w:r>
            <w:r w:rsidR="00B04B62" w:rsidRPr="00A30514">
              <w:t xml:space="preserve"> </w:t>
            </w:r>
            <w:r w:rsidRPr="00A30514">
              <w:t>similarity</w:t>
            </w:r>
            <w:r w:rsidR="00B04B62" w:rsidRPr="00A30514">
              <w:t xml:space="preserve"> </w:t>
            </w:r>
            <w:r w:rsidR="009246B9">
              <w:t xml:space="preserve">(continuity) </w:t>
            </w:r>
            <w:r w:rsidRPr="00A30514">
              <w:t>in</w:t>
            </w:r>
            <w:r w:rsidR="00B04B62" w:rsidRPr="00A30514">
              <w:t xml:space="preserve"> </w:t>
            </w:r>
            <w:r w:rsidRPr="00A30514">
              <w:t>citizenship</w:t>
            </w:r>
            <w:r w:rsidR="00B04B62" w:rsidRPr="00A30514">
              <w:t xml:space="preserve"> </w:t>
            </w:r>
            <w:r w:rsidRPr="00A30514">
              <w:t>across</w:t>
            </w:r>
            <w:r w:rsidR="00B04B62" w:rsidRPr="00A30514">
              <w:t xml:space="preserve"> </w:t>
            </w:r>
            <w:r w:rsidRPr="00A30514">
              <w:t>these</w:t>
            </w:r>
            <w:r w:rsidR="00B04B62" w:rsidRPr="00A30514">
              <w:t xml:space="preserve"> </w:t>
            </w:r>
            <w:r w:rsidR="009246B9">
              <w:t xml:space="preserve">ancient </w:t>
            </w:r>
            <w:r w:rsidRPr="00A30514">
              <w:t>societies?</w:t>
            </w:r>
          </w:p>
          <w:p w14:paraId="437B9482" w14:textId="233EB260" w:rsidR="004733AE" w:rsidRPr="00A002D6" w:rsidRDefault="004733AE" w:rsidP="009246B9">
            <w:pPr>
              <w:pStyle w:val="ListBullet"/>
            </w:pPr>
            <w:r w:rsidRPr="00A30514">
              <w:lastRenderedPageBreak/>
              <w:t>What</w:t>
            </w:r>
            <w:r w:rsidR="00B04B62" w:rsidRPr="00A30514">
              <w:t xml:space="preserve"> </w:t>
            </w:r>
            <w:r w:rsidRPr="00A002D6">
              <w:t>is</w:t>
            </w:r>
            <w:r w:rsidR="00B04B62">
              <w:t xml:space="preserve"> </w:t>
            </w:r>
            <w:r w:rsidRPr="00A002D6">
              <w:t>one</w:t>
            </w:r>
            <w:r w:rsidR="00B04B62">
              <w:t xml:space="preserve"> </w:t>
            </w:r>
            <w:r w:rsidRPr="00A002D6">
              <w:t>difference</w:t>
            </w:r>
            <w:r w:rsidR="009246B9">
              <w:t xml:space="preserve"> (change) in how citizenship </w:t>
            </w:r>
            <w:proofErr w:type="spellStart"/>
            <w:r w:rsidR="009246B9">
              <w:t>worken</w:t>
            </w:r>
            <w:proofErr w:type="spellEnd"/>
            <w:r w:rsidR="009246B9">
              <w:t xml:space="preserve"> in these </w:t>
            </w:r>
            <w:proofErr w:type="spellStart"/>
            <w:r w:rsidR="009246B9">
              <w:t>socities</w:t>
            </w:r>
            <w:proofErr w:type="spellEnd"/>
            <w:r w:rsidRPr="00A002D6">
              <w:t>?</w:t>
            </w:r>
          </w:p>
          <w:p w14:paraId="63C0A2D9" w14:textId="512065BF" w:rsidR="004733AE" w:rsidRPr="00A002D6" w:rsidRDefault="004733AE" w:rsidP="004733AE">
            <w:r w:rsidRPr="00A002D6">
              <w:t>Record</w:t>
            </w:r>
            <w:r w:rsidR="00B04B62">
              <w:t xml:space="preserve"> </w:t>
            </w:r>
            <w:r w:rsidRPr="00A002D6">
              <w:t>responses</w:t>
            </w:r>
            <w:r w:rsidR="00B04B62">
              <w:t xml:space="preserve"> </w:t>
            </w:r>
            <w:r w:rsidRPr="00A002D6">
              <w:t>on</w:t>
            </w:r>
            <w:r w:rsidR="00B04B62">
              <w:t xml:space="preserve"> </w:t>
            </w:r>
            <w:r w:rsidRPr="00A002D6">
              <w:t>the</w:t>
            </w:r>
            <w:r w:rsidR="00B04B62">
              <w:t xml:space="preserve"> </w:t>
            </w:r>
            <w:r w:rsidRPr="00A002D6">
              <w:t>board</w:t>
            </w:r>
            <w:r w:rsidR="00A30514">
              <w:t xml:space="preserve"> </w:t>
            </w:r>
            <w:r w:rsidR="00A30514" w:rsidRPr="00A002D6">
              <w:t>under</w:t>
            </w:r>
            <w:r w:rsidR="00A30514">
              <w:t xml:space="preserve"> </w:t>
            </w:r>
            <w:r w:rsidR="00A30514" w:rsidRPr="00A002D6">
              <w:t>2</w:t>
            </w:r>
            <w:r w:rsidR="00A30514">
              <w:t xml:space="preserve"> </w:t>
            </w:r>
            <w:r w:rsidR="00A30514" w:rsidRPr="00A002D6">
              <w:t>headings</w:t>
            </w:r>
            <w:r w:rsidRPr="00A002D6">
              <w:t>:</w:t>
            </w:r>
          </w:p>
          <w:p w14:paraId="70345D3C" w14:textId="4DC5B876" w:rsidR="004733AE" w:rsidRPr="00A30514" w:rsidRDefault="004733AE" w:rsidP="009246B9">
            <w:pPr>
              <w:pStyle w:val="ListBullet"/>
            </w:pPr>
            <w:r w:rsidRPr="00A30514">
              <w:t>Continuity</w:t>
            </w:r>
            <w:r w:rsidR="00B04B62" w:rsidRPr="00A30514">
              <w:t xml:space="preserve"> </w:t>
            </w:r>
            <w:r w:rsidRPr="00A30514">
              <w:t>(what</w:t>
            </w:r>
            <w:r w:rsidR="00B04B62" w:rsidRPr="00A30514">
              <w:t xml:space="preserve"> </w:t>
            </w:r>
            <w:r w:rsidRPr="00A30514">
              <w:t>stayed</w:t>
            </w:r>
            <w:r w:rsidR="00B04B62" w:rsidRPr="00A30514">
              <w:t xml:space="preserve"> </w:t>
            </w:r>
            <w:r w:rsidRPr="00A30514">
              <w:t>the</w:t>
            </w:r>
            <w:r w:rsidR="00B04B62" w:rsidRPr="00A30514">
              <w:t xml:space="preserve"> </w:t>
            </w:r>
            <w:r w:rsidRPr="00A30514">
              <w:t>same)</w:t>
            </w:r>
          </w:p>
          <w:p w14:paraId="7A7FE2C4" w14:textId="72678D08" w:rsidR="00CA1C63" w:rsidRPr="00A002D6" w:rsidRDefault="004733AE" w:rsidP="009246B9">
            <w:pPr>
              <w:pStyle w:val="ListBullet"/>
            </w:pPr>
            <w:r w:rsidRPr="00A30514">
              <w:t>Ch</w:t>
            </w:r>
            <w:r w:rsidRPr="00A002D6">
              <w:t>ange</w:t>
            </w:r>
            <w:r w:rsidR="00B04B62">
              <w:t xml:space="preserve"> </w:t>
            </w:r>
            <w:r w:rsidRPr="00A002D6">
              <w:t>(what</w:t>
            </w:r>
            <w:r w:rsidR="00B04B62">
              <w:t xml:space="preserve"> </w:t>
            </w:r>
            <w:r w:rsidRPr="00A002D6">
              <w:t>was</w:t>
            </w:r>
            <w:r w:rsidR="00B04B62">
              <w:t xml:space="preserve"> </w:t>
            </w:r>
            <w:r w:rsidRPr="00A002D6">
              <w:t>different)</w:t>
            </w:r>
            <w:r w:rsidR="00BF5963">
              <w:t>.</w:t>
            </w:r>
          </w:p>
          <w:p w14:paraId="4D19C712" w14:textId="7C2F3FDF" w:rsidR="00F27E8D" w:rsidRPr="00A002D6" w:rsidRDefault="00F27E8D" w:rsidP="00F27E8D">
            <w:pPr>
              <w:rPr>
                <w:b/>
                <w:bCs/>
              </w:rPr>
            </w:pPr>
            <w:r w:rsidRPr="00A002D6">
              <w:rPr>
                <w:b/>
                <w:bCs/>
              </w:rPr>
              <w:t>Concluding</w:t>
            </w:r>
            <w:r w:rsidR="00B04B62">
              <w:rPr>
                <w:b/>
                <w:bCs/>
              </w:rPr>
              <w:t xml:space="preserve"> </w:t>
            </w:r>
            <w:r w:rsidRPr="00A002D6">
              <w:rPr>
                <w:b/>
                <w:bCs/>
              </w:rPr>
              <w:t>the</w:t>
            </w:r>
            <w:r w:rsidR="00B04B62">
              <w:rPr>
                <w:b/>
                <w:bCs/>
              </w:rPr>
              <w:t xml:space="preserve"> </w:t>
            </w:r>
            <w:r w:rsidRPr="00A002D6">
              <w:rPr>
                <w:b/>
                <w:bCs/>
              </w:rPr>
              <w:t>lesson</w:t>
            </w:r>
          </w:p>
          <w:p w14:paraId="260E3BD8" w14:textId="1928443A" w:rsidR="000B6873" w:rsidRPr="005B7CDB" w:rsidRDefault="000B6873" w:rsidP="000B6873">
            <w:r w:rsidRPr="005B7CDB">
              <w:t>Exit</w:t>
            </w:r>
            <w:r w:rsidR="00B04B62" w:rsidRPr="005B7CDB">
              <w:t xml:space="preserve"> </w:t>
            </w:r>
            <w:r w:rsidR="004010E6" w:rsidRPr="005B7CDB">
              <w:t>ticket</w:t>
            </w:r>
          </w:p>
          <w:p w14:paraId="12DFF4F1" w14:textId="0914D02C" w:rsidR="000B6873" w:rsidRPr="00A002D6" w:rsidRDefault="000B6873" w:rsidP="000B6873">
            <w:r w:rsidRPr="00A002D6">
              <w:t>Students</w:t>
            </w:r>
            <w:r w:rsidR="00B04B62">
              <w:t xml:space="preserve"> </w:t>
            </w:r>
            <w:r w:rsidRPr="00A002D6">
              <w:t>complete</w:t>
            </w:r>
            <w:r w:rsidR="00B04B62">
              <w:t xml:space="preserve"> </w:t>
            </w:r>
            <w:r w:rsidRPr="00A002D6">
              <w:t>one</w:t>
            </w:r>
            <w:r w:rsidR="00B04B62">
              <w:t xml:space="preserve"> </w:t>
            </w:r>
            <w:r w:rsidRPr="00A002D6">
              <w:t>question</w:t>
            </w:r>
            <w:r w:rsidR="00B04B62">
              <w:t xml:space="preserve"> </w:t>
            </w:r>
            <w:r w:rsidRPr="00A002D6">
              <w:t>from</w:t>
            </w:r>
            <w:r w:rsidR="00B04B62">
              <w:t xml:space="preserve"> </w:t>
            </w:r>
            <w:r w:rsidRPr="00A002D6">
              <w:t>Table</w:t>
            </w:r>
            <w:r w:rsidR="00B04B62">
              <w:t xml:space="preserve"> </w:t>
            </w:r>
            <w:r w:rsidRPr="00A002D6">
              <w:t>9</w:t>
            </w:r>
            <w:r w:rsidR="00C93567">
              <w:t xml:space="preserve"> – exit ticket</w:t>
            </w:r>
            <w:r w:rsidR="00B04B62">
              <w:t xml:space="preserve"> </w:t>
            </w:r>
            <w:r w:rsidRPr="00A002D6">
              <w:t>in</w:t>
            </w:r>
            <w:r w:rsidR="00B04B62">
              <w:t xml:space="preserve"> </w:t>
            </w:r>
            <w:r w:rsidRPr="00A002D6">
              <w:t>one</w:t>
            </w:r>
            <w:r w:rsidR="00B04B62">
              <w:t xml:space="preserve"> </w:t>
            </w:r>
            <w:r w:rsidRPr="00A002D6">
              <w:t>sentence:</w:t>
            </w:r>
          </w:p>
          <w:p w14:paraId="72626156" w14:textId="6D79837F" w:rsidR="000B6873" w:rsidRPr="00A30514" w:rsidRDefault="00EB0FA6" w:rsidP="009246B9">
            <w:pPr>
              <w:pStyle w:val="ListBullet"/>
            </w:pPr>
            <w:r w:rsidRPr="00A30514">
              <w:t>W</w:t>
            </w:r>
            <w:r w:rsidR="000B6873" w:rsidRPr="00A30514">
              <w:t>ho</w:t>
            </w:r>
            <w:r w:rsidR="00B04B62" w:rsidRPr="00A30514">
              <w:t xml:space="preserve"> </w:t>
            </w:r>
            <w:r w:rsidR="000B6873" w:rsidRPr="00A30514">
              <w:t>could</w:t>
            </w:r>
            <w:r w:rsidR="00B04B62" w:rsidRPr="00A30514">
              <w:t xml:space="preserve"> </w:t>
            </w:r>
            <w:r w:rsidR="000B6873" w:rsidRPr="00A30514">
              <w:t>belong</w:t>
            </w:r>
            <w:r w:rsidR="00B04B62" w:rsidRPr="00A30514">
              <w:t xml:space="preserve"> </w:t>
            </w:r>
            <w:r w:rsidR="000B6873" w:rsidRPr="00A30514">
              <w:t>in</w:t>
            </w:r>
            <w:r w:rsidR="00B04B62" w:rsidRPr="00A30514">
              <w:t xml:space="preserve"> </w:t>
            </w:r>
            <w:r w:rsidR="000B6873" w:rsidRPr="00A30514">
              <w:t>one</w:t>
            </w:r>
            <w:r w:rsidR="00B04B62" w:rsidRPr="00A30514">
              <w:t xml:space="preserve"> </w:t>
            </w:r>
            <w:r w:rsidR="000B6873" w:rsidRPr="00A30514">
              <w:t>ancient</w:t>
            </w:r>
            <w:r w:rsidR="00B04B62" w:rsidRPr="00A30514">
              <w:t xml:space="preserve"> </w:t>
            </w:r>
            <w:r w:rsidR="000B6873" w:rsidRPr="00A30514">
              <w:t>society</w:t>
            </w:r>
            <w:r w:rsidR="00B04B62" w:rsidRPr="00A30514">
              <w:t xml:space="preserve"> </w:t>
            </w:r>
            <w:r w:rsidR="009246B9">
              <w:t xml:space="preserve">that </w:t>
            </w:r>
            <w:r w:rsidR="000B6873" w:rsidRPr="00A30514">
              <w:t>you</w:t>
            </w:r>
            <w:r w:rsidR="00B04B62" w:rsidRPr="00A30514">
              <w:t xml:space="preserve"> </w:t>
            </w:r>
            <w:r w:rsidR="000B6873" w:rsidRPr="00A30514">
              <w:t>studied?</w:t>
            </w:r>
          </w:p>
          <w:p w14:paraId="433D271D" w14:textId="4D63DFC0" w:rsidR="000B6873" w:rsidRPr="00A30514" w:rsidRDefault="00EB0FA6" w:rsidP="009246B9">
            <w:pPr>
              <w:pStyle w:val="ListBullet"/>
            </w:pPr>
            <w:r w:rsidRPr="00A30514">
              <w:t>W</w:t>
            </w:r>
            <w:r w:rsidR="000B6873" w:rsidRPr="00A30514">
              <w:t>hat</w:t>
            </w:r>
            <w:r w:rsidR="00B04B62" w:rsidRPr="00A30514">
              <w:t xml:space="preserve"> </w:t>
            </w:r>
            <w:r w:rsidR="000B6873" w:rsidRPr="00A30514">
              <w:t>is</w:t>
            </w:r>
            <w:r w:rsidR="00B04B62" w:rsidRPr="00A30514">
              <w:t xml:space="preserve"> </w:t>
            </w:r>
            <w:r w:rsidR="000B6873" w:rsidRPr="00A30514">
              <w:t>one</w:t>
            </w:r>
            <w:r w:rsidR="00B04B62" w:rsidRPr="00A30514">
              <w:t xml:space="preserve"> </w:t>
            </w:r>
            <w:r w:rsidR="000B6873" w:rsidRPr="00A30514">
              <w:t>similarity</w:t>
            </w:r>
            <w:r w:rsidR="00B04B62" w:rsidRPr="00A30514">
              <w:t xml:space="preserve"> </w:t>
            </w:r>
            <w:r w:rsidR="000B6873" w:rsidRPr="00A30514">
              <w:t>in</w:t>
            </w:r>
            <w:r w:rsidR="00B04B62" w:rsidRPr="00A30514">
              <w:t xml:space="preserve"> </w:t>
            </w:r>
            <w:r w:rsidR="000B6873" w:rsidRPr="00A30514">
              <w:t>who</w:t>
            </w:r>
            <w:r w:rsidR="00B04B62" w:rsidRPr="00A30514">
              <w:t xml:space="preserve"> </w:t>
            </w:r>
            <w:r w:rsidR="000B6873" w:rsidRPr="00A30514">
              <w:t>had</w:t>
            </w:r>
            <w:r w:rsidR="00B04B62" w:rsidRPr="00A30514">
              <w:t xml:space="preserve"> </w:t>
            </w:r>
            <w:r w:rsidR="000B6873" w:rsidRPr="00A30514">
              <w:t>rights</w:t>
            </w:r>
            <w:r w:rsidR="00B04B62" w:rsidRPr="00A30514">
              <w:t xml:space="preserve"> </w:t>
            </w:r>
            <w:r w:rsidR="000B6873" w:rsidRPr="00A30514">
              <w:t>across</w:t>
            </w:r>
            <w:r w:rsidR="00B04B62" w:rsidRPr="00A30514">
              <w:t xml:space="preserve"> </w:t>
            </w:r>
            <w:r w:rsidR="000B6873" w:rsidRPr="00A30514">
              <w:t>ancient</w:t>
            </w:r>
            <w:r w:rsidR="00B04B62" w:rsidRPr="00A30514">
              <w:t xml:space="preserve"> </w:t>
            </w:r>
            <w:r w:rsidR="000B6873" w:rsidRPr="00A30514">
              <w:t>societies?</w:t>
            </w:r>
          </w:p>
          <w:p w14:paraId="075000A8" w14:textId="6456246A" w:rsidR="000B6873" w:rsidRPr="00A30514" w:rsidRDefault="000B6873" w:rsidP="009246B9">
            <w:pPr>
              <w:pStyle w:val="ListBullet"/>
              <w:numPr>
                <w:ilvl w:val="0"/>
                <w:numId w:val="0"/>
              </w:numPr>
            </w:pPr>
            <w:r w:rsidRPr="00A30514">
              <w:t>Use</w:t>
            </w:r>
            <w:r w:rsidR="00B04B62" w:rsidRPr="00A30514">
              <w:t xml:space="preserve"> </w:t>
            </w:r>
            <w:r w:rsidRPr="00A30514">
              <w:t>responses</w:t>
            </w:r>
            <w:r w:rsidR="00B04B62" w:rsidRPr="00A30514">
              <w:t xml:space="preserve"> </w:t>
            </w:r>
            <w:r w:rsidRPr="00A30514">
              <w:t>to</w:t>
            </w:r>
            <w:r w:rsidR="00B04B62" w:rsidRPr="00A30514">
              <w:t xml:space="preserve"> </w:t>
            </w:r>
            <w:r w:rsidRPr="00A30514">
              <w:t>assess</w:t>
            </w:r>
            <w:r w:rsidR="00B04B62" w:rsidRPr="00A30514">
              <w:t xml:space="preserve"> </w:t>
            </w:r>
            <w:r w:rsidRPr="00A30514">
              <w:t>whether</w:t>
            </w:r>
            <w:r w:rsidR="00B04B62" w:rsidRPr="00A30514">
              <w:t xml:space="preserve"> </w:t>
            </w:r>
            <w:r w:rsidRPr="00A30514">
              <w:t>students</w:t>
            </w:r>
            <w:r w:rsidR="00B04B62" w:rsidRPr="00A30514">
              <w:t xml:space="preserve"> </w:t>
            </w:r>
            <w:r w:rsidRPr="00A30514">
              <w:t>can:</w:t>
            </w:r>
          </w:p>
          <w:p w14:paraId="6274899B" w14:textId="38CE2DFA" w:rsidR="000B6873" w:rsidRPr="00A30514" w:rsidRDefault="000B6873" w:rsidP="009246B9">
            <w:pPr>
              <w:pStyle w:val="ListBullet"/>
            </w:pPr>
            <w:r w:rsidRPr="00A30514">
              <w:t>identify</w:t>
            </w:r>
            <w:r w:rsidR="00B04B62" w:rsidRPr="00A30514">
              <w:t xml:space="preserve"> </w:t>
            </w:r>
            <w:r w:rsidRPr="00A30514">
              <w:t>belonging</w:t>
            </w:r>
            <w:r w:rsidR="00B04B62" w:rsidRPr="00A30514">
              <w:t xml:space="preserve"> </w:t>
            </w:r>
            <w:r w:rsidRPr="00A30514">
              <w:t>and</w:t>
            </w:r>
            <w:r w:rsidR="00B04B62" w:rsidRPr="00A30514">
              <w:t xml:space="preserve"> </w:t>
            </w:r>
            <w:r w:rsidRPr="00A30514">
              <w:t>exclusion</w:t>
            </w:r>
          </w:p>
          <w:p w14:paraId="6498A120" w14:textId="58C69F8B" w:rsidR="000B6873" w:rsidRPr="00A002D6" w:rsidRDefault="000B6873" w:rsidP="009246B9">
            <w:pPr>
              <w:pStyle w:val="ListBullet"/>
            </w:pPr>
            <w:r w:rsidRPr="00A30514">
              <w:t>reco</w:t>
            </w:r>
            <w:r w:rsidRPr="00A002D6">
              <w:t>gnise</w:t>
            </w:r>
            <w:r w:rsidR="00B04B62">
              <w:t xml:space="preserve"> </w:t>
            </w:r>
            <w:r w:rsidRPr="00A002D6">
              <w:t>patterns</w:t>
            </w:r>
            <w:r w:rsidR="00B04B62">
              <w:t xml:space="preserve"> </w:t>
            </w:r>
            <w:r w:rsidRPr="00A002D6">
              <w:t>across</w:t>
            </w:r>
            <w:r w:rsidR="00B04B62">
              <w:t xml:space="preserve"> </w:t>
            </w:r>
            <w:r w:rsidRPr="00A002D6">
              <w:t>societies</w:t>
            </w:r>
          </w:p>
          <w:p w14:paraId="7ADA5125" w14:textId="7006B053" w:rsidR="00CA1C63" w:rsidRPr="00A002D6" w:rsidRDefault="000B6873" w:rsidP="009246B9">
            <w:pPr>
              <w:pStyle w:val="ListBullet"/>
            </w:pPr>
            <w:r w:rsidRPr="00A002D6">
              <w:t>use</w:t>
            </w:r>
            <w:r w:rsidR="00B04B62">
              <w:t xml:space="preserve"> </w:t>
            </w:r>
            <w:r w:rsidRPr="00A002D6">
              <w:t>historical</w:t>
            </w:r>
            <w:r w:rsidR="00B04B62">
              <w:t xml:space="preserve"> </w:t>
            </w:r>
            <w:r w:rsidRPr="00A002D6">
              <w:t>language</w:t>
            </w:r>
            <w:r w:rsidR="00B04B62">
              <w:t xml:space="preserve"> </w:t>
            </w:r>
            <w:r w:rsidRPr="00A002D6">
              <w:t>accurately.</w:t>
            </w:r>
          </w:p>
          <w:p w14:paraId="28480572" w14:textId="73C4D90C" w:rsidR="00D52E96" w:rsidRPr="00A002D6" w:rsidRDefault="00D52E96" w:rsidP="00CF2033">
            <w:pPr>
              <w:rPr>
                <w:b/>
                <w:bCs/>
              </w:rPr>
            </w:pPr>
            <w:r w:rsidRPr="00A002D6">
              <w:rPr>
                <w:b/>
                <w:bCs/>
              </w:rPr>
              <w:lastRenderedPageBreak/>
              <w:t>Evidence</w:t>
            </w:r>
            <w:r w:rsidR="00B04B62">
              <w:rPr>
                <w:b/>
                <w:bCs/>
              </w:rPr>
              <w:t xml:space="preserve"> </w:t>
            </w:r>
            <w:r w:rsidRPr="00A002D6">
              <w:rPr>
                <w:b/>
                <w:bCs/>
              </w:rPr>
              <w:t>of</w:t>
            </w:r>
            <w:r w:rsidR="00B04B62">
              <w:rPr>
                <w:b/>
                <w:bCs/>
              </w:rPr>
              <w:t xml:space="preserve"> </w:t>
            </w:r>
            <w:r w:rsidRPr="00A002D6">
              <w:rPr>
                <w:b/>
                <w:bCs/>
              </w:rPr>
              <w:t>learning</w:t>
            </w:r>
          </w:p>
          <w:p w14:paraId="30B294B5" w14:textId="1834FECB" w:rsidR="0019197F" w:rsidRPr="00A002D6" w:rsidRDefault="0019197F" w:rsidP="0019197F">
            <w:r w:rsidRPr="00A002D6">
              <w:t>Evidence</w:t>
            </w:r>
            <w:r w:rsidR="00B04B62">
              <w:t xml:space="preserve"> </w:t>
            </w:r>
            <w:r w:rsidRPr="00A002D6">
              <w:t>is</w:t>
            </w:r>
            <w:r w:rsidR="00B04B62">
              <w:t xml:space="preserve"> </w:t>
            </w:r>
            <w:r w:rsidRPr="00A002D6">
              <w:t>gathered</w:t>
            </w:r>
            <w:r w:rsidR="00B04B62">
              <w:t xml:space="preserve"> </w:t>
            </w:r>
            <w:r w:rsidRPr="00A002D6">
              <w:t>through:</w:t>
            </w:r>
          </w:p>
          <w:p w14:paraId="4DFFA4DE" w14:textId="66F05AB6" w:rsidR="0019197F" w:rsidRPr="00747AF3" w:rsidRDefault="0019197F" w:rsidP="009246B9">
            <w:pPr>
              <w:pStyle w:val="ListBullet"/>
            </w:pPr>
            <w:r w:rsidRPr="00747AF3">
              <w:t>student</w:t>
            </w:r>
            <w:r w:rsidR="00B04B62" w:rsidRPr="00747AF3">
              <w:t xml:space="preserve"> </w:t>
            </w:r>
            <w:r w:rsidRPr="00747AF3">
              <w:t>completion</w:t>
            </w:r>
            <w:r w:rsidR="00B04B62" w:rsidRPr="00747AF3">
              <w:t xml:space="preserve"> </w:t>
            </w:r>
            <w:r w:rsidRPr="00747AF3">
              <w:t>of</w:t>
            </w:r>
            <w:r w:rsidR="00B04B62" w:rsidRPr="00747AF3">
              <w:t xml:space="preserve"> </w:t>
            </w:r>
            <w:r w:rsidRPr="00747AF3">
              <w:t>the</w:t>
            </w:r>
            <w:r w:rsidR="00B04B62" w:rsidRPr="00747AF3">
              <w:t xml:space="preserve"> </w:t>
            </w:r>
            <w:r w:rsidRPr="00747AF3">
              <w:t>citizenship</w:t>
            </w:r>
            <w:r w:rsidR="00B04B62" w:rsidRPr="00747AF3">
              <w:t xml:space="preserve"> </w:t>
            </w:r>
            <w:r w:rsidRPr="00747AF3">
              <w:t>comparison</w:t>
            </w:r>
            <w:r w:rsidR="00B04B62" w:rsidRPr="00747AF3">
              <w:t xml:space="preserve"> </w:t>
            </w:r>
            <w:r w:rsidRPr="00747AF3">
              <w:t>task</w:t>
            </w:r>
            <w:r w:rsidR="00B04B62" w:rsidRPr="00747AF3">
              <w:t xml:space="preserve"> </w:t>
            </w:r>
            <w:r w:rsidRPr="00747AF3">
              <w:t>for</w:t>
            </w:r>
            <w:r w:rsidR="00B04B62" w:rsidRPr="00747AF3">
              <w:t xml:space="preserve"> </w:t>
            </w:r>
            <w:r w:rsidR="00F0119E">
              <w:t>a</w:t>
            </w:r>
            <w:r w:rsidRPr="00747AF3">
              <w:t>ncient</w:t>
            </w:r>
            <w:r w:rsidR="00B04B62" w:rsidRPr="00747AF3">
              <w:t xml:space="preserve"> </w:t>
            </w:r>
            <w:r w:rsidRPr="00747AF3">
              <w:t>China,</w:t>
            </w:r>
            <w:r w:rsidR="00B04B62" w:rsidRPr="00747AF3">
              <w:t xml:space="preserve"> </w:t>
            </w:r>
            <w:r w:rsidR="00F0119E">
              <w:t>a</w:t>
            </w:r>
            <w:r w:rsidRPr="00747AF3">
              <w:t>ncient</w:t>
            </w:r>
            <w:r w:rsidR="00B04B62" w:rsidRPr="00747AF3">
              <w:t xml:space="preserve"> </w:t>
            </w:r>
            <w:r w:rsidRPr="00747AF3">
              <w:t>Greece</w:t>
            </w:r>
            <w:r w:rsidR="00B04B62" w:rsidRPr="00747AF3">
              <w:t xml:space="preserve"> </w:t>
            </w:r>
            <w:r w:rsidRPr="00747AF3">
              <w:t>(Athens)</w:t>
            </w:r>
            <w:r w:rsidR="00B04B62" w:rsidRPr="00747AF3">
              <w:t xml:space="preserve"> </w:t>
            </w:r>
            <w:r w:rsidRPr="00747AF3">
              <w:t>and</w:t>
            </w:r>
            <w:r w:rsidR="00B04B62" w:rsidRPr="00747AF3">
              <w:t xml:space="preserve"> </w:t>
            </w:r>
            <w:r w:rsidR="00F0119E">
              <w:t>a</w:t>
            </w:r>
            <w:r w:rsidRPr="00747AF3">
              <w:t>ncient</w:t>
            </w:r>
            <w:r w:rsidR="00B04B62" w:rsidRPr="00747AF3">
              <w:t xml:space="preserve"> </w:t>
            </w:r>
            <w:r w:rsidRPr="00747AF3">
              <w:t>Rome,</w:t>
            </w:r>
            <w:r w:rsidR="00B04B62" w:rsidRPr="00747AF3">
              <w:t xml:space="preserve"> </w:t>
            </w:r>
            <w:r w:rsidRPr="00747AF3">
              <w:t>identifying</w:t>
            </w:r>
            <w:r w:rsidR="00B04B62" w:rsidRPr="00747AF3">
              <w:t xml:space="preserve"> </w:t>
            </w:r>
            <w:r w:rsidRPr="00747AF3">
              <w:t>who</w:t>
            </w:r>
            <w:r w:rsidR="00B04B62" w:rsidRPr="00747AF3">
              <w:t xml:space="preserve"> </w:t>
            </w:r>
            <w:r w:rsidRPr="00747AF3">
              <w:t>could</w:t>
            </w:r>
            <w:r w:rsidR="00B04B62" w:rsidRPr="00747AF3">
              <w:t xml:space="preserve"> </w:t>
            </w:r>
            <w:r w:rsidRPr="00747AF3">
              <w:t>and</w:t>
            </w:r>
            <w:r w:rsidR="00B04B62" w:rsidRPr="00747AF3">
              <w:t xml:space="preserve"> </w:t>
            </w:r>
            <w:r w:rsidRPr="00747AF3">
              <w:t>could</w:t>
            </w:r>
            <w:r w:rsidR="00B04B62" w:rsidRPr="00747AF3">
              <w:t xml:space="preserve"> </w:t>
            </w:r>
            <w:r w:rsidRPr="00747AF3">
              <w:t>not</w:t>
            </w:r>
            <w:r w:rsidR="00B04B62" w:rsidRPr="00747AF3">
              <w:t xml:space="preserve"> </w:t>
            </w:r>
            <w:r w:rsidRPr="00747AF3">
              <w:t>belong</w:t>
            </w:r>
          </w:p>
          <w:p w14:paraId="6364AC91" w14:textId="146A07F4" w:rsidR="0019197F" w:rsidRPr="00747AF3" w:rsidRDefault="0019197F" w:rsidP="009246B9">
            <w:pPr>
              <w:pStyle w:val="ListBullet"/>
            </w:pPr>
            <w:r w:rsidRPr="00747AF3">
              <w:t>student</w:t>
            </w:r>
            <w:r w:rsidR="00B04B62" w:rsidRPr="00747AF3">
              <w:t xml:space="preserve"> </w:t>
            </w:r>
            <w:r w:rsidRPr="00747AF3">
              <w:t>identification</w:t>
            </w:r>
            <w:r w:rsidR="00B04B62" w:rsidRPr="00747AF3">
              <w:t xml:space="preserve"> </w:t>
            </w:r>
            <w:r w:rsidRPr="00747AF3">
              <w:t>of</w:t>
            </w:r>
            <w:r w:rsidR="00B04B62" w:rsidRPr="00747AF3">
              <w:t xml:space="preserve"> </w:t>
            </w:r>
            <w:r w:rsidRPr="00747AF3">
              <w:t>at</w:t>
            </w:r>
            <w:r w:rsidR="00B04B62" w:rsidRPr="00747AF3">
              <w:t xml:space="preserve"> </w:t>
            </w:r>
            <w:r w:rsidRPr="00747AF3">
              <w:t>least</w:t>
            </w:r>
            <w:r w:rsidR="00B04B62" w:rsidRPr="00747AF3">
              <w:t xml:space="preserve"> </w:t>
            </w:r>
            <w:r w:rsidRPr="00747AF3">
              <w:t>one</w:t>
            </w:r>
            <w:r w:rsidR="00B04B62" w:rsidRPr="00747AF3">
              <w:t xml:space="preserve"> </w:t>
            </w:r>
            <w:r w:rsidRPr="00747AF3">
              <w:t>right</w:t>
            </w:r>
            <w:r w:rsidR="00B04B62" w:rsidRPr="00747AF3">
              <w:t xml:space="preserve"> </w:t>
            </w:r>
            <w:r w:rsidRPr="00747AF3">
              <w:t>and</w:t>
            </w:r>
            <w:r w:rsidR="00B04B62" w:rsidRPr="00747AF3">
              <w:t xml:space="preserve"> </w:t>
            </w:r>
            <w:r w:rsidRPr="00747AF3">
              <w:t>one</w:t>
            </w:r>
            <w:r w:rsidR="00B04B62" w:rsidRPr="00747AF3">
              <w:t xml:space="preserve"> </w:t>
            </w:r>
            <w:r w:rsidRPr="00747AF3">
              <w:t>responsibility</w:t>
            </w:r>
            <w:r w:rsidR="00B04B62" w:rsidRPr="00747AF3">
              <w:t xml:space="preserve"> </w:t>
            </w:r>
            <w:r w:rsidRPr="00747AF3">
              <w:t>in</w:t>
            </w:r>
            <w:r w:rsidR="00B04B62" w:rsidRPr="00747AF3">
              <w:t xml:space="preserve"> </w:t>
            </w:r>
            <w:r w:rsidRPr="00747AF3">
              <w:t>an</w:t>
            </w:r>
            <w:r w:rsidR="00B04B62" w:rsidRPr="00747AF3">
              <w:t xml:space="preserve"> </w:t>
            </w:r>
            <w:r w:rsidRPr="00747AF3">
              <w:t>ancient</w:t>
            </w:r>
            <w:r w:rsidR="00B04B62" w:rsidRPr="00747AF3">
              <w:t xml:space="preserve"> </w:t>
            </w:r>
            <w:r w:rsidRPr="00747AF3">
              <w:t>society</w:t>
            </w:r>
          </w:p>
          <w:p w14:paraId="283D214D" w14:textId="3B65F8D6" w:rsidR="0019197F" w:rsidRPr="00747AF3" w:rsidRDefault="0019197F" w:rsidP="009246B9">
            <w:pPr>
              <w:pStyle w:val="ListBullet"/>
            </w:pPr>
            <w:r w:rsidRPr="00747AF3">
              <w:t>student</w:t>
            </w:r>
            <w:r w:rsidR="00B04B62" w:rsidRPr="00747AF3">
              <w:t xml:space="preserve"> </w:t>
            </w:r>
            <w:r w:rsidRPr="00747AF3">
              <w:t>contributions</w:t>
            </w:r>
            <w:r w:rsidR="00B04B62" w:rsidRPr="00747AF3">
              <w:t xml:space="preserve"> </w:t>
            </w:r>
            <w:r w:rsidRPr="00747AF3">
              <w:t>during</w:t>
            </w:r>
            <w:r w:rsidR="00B04B62" w:rsidRPr="00747AF3">
              <w:t xml:space="preserve"> </w:t>
            </w:r>
            <w:r w:rsidRPr="00747AF3">
              <w:t>class</w:t>
            </w:r>
            <w:r w:rsidR="00B04B62" w:rsidRPr="00747AF3">
              <w:t xml:space="preserve"> </w:t>
            </w:r>
            <w:r w:rsidRPr="00747AF3">
              <w:t>discussion</w:t>
            </w:r>
            <w:r w:rsidR="00B04B62" w:rsidRPr="00747AF3">
              <w:t xml:space="preserve"> </w:t>
            </w:r>
            <w:r w:rsidRPr="00747AF3">
              <w:t>identifying</w:t>
            </w:r>
            <w:r w:rsidR="00B04B62" w:rsidRPr="00747AF3">
              <w:t xml:space="preserve"> </w:t>
            </w:r>
            <w:r w:rsidRPr="00747AF3">
              <w:t>similarities</w:t>
            </w:r>
            <w:r w:rsidR="00B04B62" w:rsidRPr="00747AF3">
              <w:t xml:space="preserve"> </w:t>
            </w:r>
            <w:r w:rsidRPr="00747AF3">
              <w:t>and</w:t>
            </w:r>
            <w:r w:rsidR="00B04B62" w:rsidRPr="00747AF3">
              <w:t xml:space="preserve"> </w:t>
            </w:r>
            <w:r w:rsidRPr="00747AF3">
              <w:t>differences</w:t>
            </w:r>
            <w:r w:rsidR="00B04B62" w:rsidRPr="00747AF3">
              <w:t xml:space="preserve"> </w:t>
            </w:r>
            <w:r w:rsidRPr="00747AF3">
              <w:t>in</w:t>
            </w:r>
            <w:r w:rsidR="00B04B62" w:rsidRPr="00747AF3">
              <w:t xml:space="preserve"> </w:t>
            </w:r>
            <w:r w:rsidRPr="00747AF3">
              <w:t>citizenship</w:t>
            </w:r>
            <w:r w:rsidR="00B04B62" w:rsidRPr="00747AF3">
              <w:t xml:space="preserve"> </w:t>
            </w:r>
            <w:r w:rsidRPr="00747AF3">
              <w:t>across</w:t>
            </w:r>
            <w:r w:rsidR="00B04B62" w:rsidRPr="00747AF3">
              <w:t xml:space="preserve"> </w:t>
            </w:r>
            <w:r w:rsidRPr="00747AF3">
              <w:t>societies</w:t>
            </w:r>
          </w:p>
          <w:p w14:paraId="6E05A7D3" w14:textId="24002470" w:rsidR="00D52E96" w:rsidRPr="00A002D6" w:rsidRDefault="0019197F" w:rsidP="009246B9">
            <w:pPr>
              <w:pStyle w:val="ListBullet"/>
            </w:pPr>
            <w:r w:rsidRPr="00747AF3">
              <w:t>exit</w:t>
            </w:r>
            <w:r w:rsidR="00B04B62" w:rsidRPr="00747AF3">
              <w:t xml:space="preserve"> </w:t>
            </w:r>
            <w:r w:rsidRPr="00747AF3">
              <w:t>ticket</w:t>
            </w:r>
            <w:r w:rsidR="00B04B62">
              <w:t xml:space="preserve"> </w:t>
            </w:r>
            <w:r w:rsidRPr="00A002D6">
              <w:t>responses</w:t>
            </w:r>
            <w:r w:rsidR="00B04B62">
              <w:t xml:space="preserve"> </w:t>
            </w:r>
            <w:r w:rsidRPr="00A002D6">
              <w:t>demonstrating</w:t>
            </w:r>
            <w:r w:rsidR="00B04B62">
              <w:t xml:space="preserve"> </w:t>
            </w:r>
            <w:r w:rsidRPr="00A002D6">
              <w:t>accurate</w:t>
            </w:r>
            <w:r w:rsidR="00B04B62">
              <w:t xml:space="preserve"> </w:t>
            </w:r>
            <w:r w:rsidRPr="00A002D6">
              <w:t>use</w:t>
            </w:r>
            <w:r w:rsidR="00B04B62">
              <w:t xml:space="preserve"> </w:t>
            </w:r>
            <w:r w:rsidRPr="00A002D6">
              <w:t>of</w:t>
            </w:r>
            <w:r w:rsidR="00B04B62">
              <w:t xml:space="preserve"> </w:t>
            </w:r>
            <w:r w:rsidRPr="00A002D6">
              <w:t>historical</w:t>
            </w:r>
            <w:r w:rsidR="00B04B62">
              <w:t xml:space="preserve"> </w:t>
            </w:r>
            <w:r w:rsidRPr="00A002D6">
              <w:t>language</w:t>
            </w:r>
            <w:r w:rsidR="00B04B62">
              <w:t xml:space="preserve"> </w:t>
            </w:r>
            <w:r w:rsidRPr="00A002D6">
              <w:t>and</w:t>
            </w:r>
            <w:r w:rsidR="00B04B62">
              <w:t xml:space="preserve"> </w:t>
            </w:r>
            <w:r w:rsidRPr="00A002D6">
              <w:t>understanding</w:t>
            </w:r>
            <w:r w:rsidR="00B04B62">
              <w:t xml:space="preserve"> </w:t>
            </w:r>
            <w:r w:rsidRPr="00A002D6">
              <w:t>of</w:t>
            </w:r>
            <w:r w:rsidR="00B04B62">
              <w:t xml:space="preserve"> </w:t>
            </w:r>
            <w:r w:rsidRPr="00A002D6">
              <w:t>belonging,</w:t>
            </w:r>
            <w:r w:rsidR="00B04B62">
              <w:t xml:space="preserve"> </w:t>
            </w:r>
            <w:r w:rsidRPr="00A002D6">
              <w:t>rights</w:t>
            </w:r>
            <w:r w:rsidR="00B04B62">
              <w:t xml:space="preserve"> </w:t>
            </w:r>
            <w:r w:rsidRPr="00A002D6">
              <w:t>and</w:t>
            </w:r>
            <w:r w:rsidR="00B04B62">
              <w:t xml:space="preserve"> </w:t>
            </w:r>
            <w:r w:rsidRPr="00A002D6">
              <w:t>responsibilities</w:t>
            </w:r>
            <w:r w:rsidR="002C7967">
              <w:t>.</w:t>
            </w:r>
          </w:p>
        </w:tc>
        <w:tc>
          <w:tcPr>
            <w:tcW w:w="1500" w:type="dxa"/>
          </w:tcPr>
          <w:p w14:paraId="6A043971" w14:textId="77777777" w:rsidR="00D52E96" w:rsidRPr="00A002D6" w:rsidRDefault="00D52E96" w:rsidP="00CF2033">
            <w:pPr>
              <w:rPr>
                <w:rStyle w:val="Strong"/>
              </w:rPr>
            </w:pPr>
          </w:p>
        </w:tc>
      </w:tr>
      <w:tr w:rsidR="00D52E96" w:rsidRPr="00A002D6" w14:paraId="08040720" w14:textId="77777777" w:rsidTr="009246B9">
        <w:tc>
          <w:tcPr>
            <w:tcW w:w="4143" w:type="dxa"/>
            <w:tcBorders>
              <w:bottom w:val="single" w:sz="2" w:space="0" w:color="auto"/>
            </w:tcBorders>
          </w:tcPr>
          <w:p w14:paraId="1A46CCE2" w14:textId="73A25CCF" w:rsidR="00D52E96" w:rsidRPr="00A002D6" w:rsidRDefault="00E51C35" w:rsidP="00CF2033">
            <w:r w:rsidRPr="009246B9">
              <w:rPr>
                <w:b/>
              </w:rPr>
              <w:lastRenderedPageBreak/>
              <w:t>L</w:t>
            </w:r>
            <w:r w:rsidR="00D52E96" w:rsidRPr="009246B9">
              <w:rPr>
                <w:b/>
              </w:rPr>
              <w:t>esson</w:t>
            </w:r>
            <w:r w:rsidR="00B04B62" w:rsidRPr="009246B9">
              <w:rPr>
                <w:b/>
              </w:rPr>
              <w:t xml:space="preserve"> </w:t>
            </w:r>
            <w:r w:rsidR="00D52E96" w:rsidRPr="009246B9">
              <w:rPr>
                <w:b/>
              </w:rPr>
              <w:t>5</w:t>
            </w:r>
            <w:r w:rsidR="00B04B62">
              <w:t xml:space="preserve"> </w:t>
            </w:r>
            <w:r w:rsidR="00D52E96" w:rsidRPr="000772BB">
              <w:rPr>
                <w:bCs/>
              </w:rPr>
              <w:t>–</w:t>
            </w:r>
            <w:r w:rsidR="00B04B62">
              <w:t xml:space="preserve"> </w:t>
            </w:r>
            <w:r w:rsidR="002C7967">
              <w:t>r</w:t>
            </w:r>
            <w:r w:rsidR="002C7967" w:rsidRPr="00A002D6">
              <w:t>ecording</w:t>
            </w:r>
            <w:r w:rsidR="002C7967">
              <w:t xml:space="preserve"> </w:t>
            </w:r>
            <w:r w:rsidRPr="00A002D6">
              <w:t>the</w:t>
            </w:r>
            <w:r w:rsidR="00B04B62">
              <w:t xml:space="preserve"> </w:t>
            </w:r>
            <w:r w:rsidRPr="00A002D6">
              <w:t>past</w:t>
            </w:r>
            <w:r w:rsidR="006958A8">
              <w:t xml:space="preserve"> –</w:t>
            </w:r>
            <w:r w:rsidR="00B04B62">
              <w:t xml:space="preserve"> </w:t>
            </w:r>
            <w:r w:rsidRPr="00A002D6">
              <w:t>written</w:t>
            </w:r>
            <w:r w:rsidR="00B04B62">
              <w:t xml:space="preserve"> </w:t>
            </w:r>
            <w:r w:rsidRPr="00A002D6">
              <w:t>and</w:t>
            </w:r>
            <w:r w:rsidR="00B04B62">
              <w:t xml:space="preserve"> </w:t>
            </w:r>
            <w:r w:rsidRPr="00A002D6">
              <w:t>oral</w:t>
            </w:r>
            <w:r w:rsidR="00B04B62">
              <w:t xml:space="preserve"> </w:t>
            </w:r>
            <w:r w:rsidRPr="00A002D6">
              <w:t>traditions</w:t>
            </w:r>
            <w:r w:rsidR="00B04B62">
              <w:t xml:space="preserve"> </w:t>
            </w:r>
            <w:r w:rsidRPr="00A002D6">
              <w:t>and</w:t>
            </w:r>
            <w:r w:rsidR="00B04B62">
              <w:t xml:space="preserve"> </w:t>
            </w:r>
            <w:r w:rsidRPr="00A002D6">
              <w:t>perspective</w:t>
            </w:r>
            <w:r w:rsidR="00AE466A">
              <w:t>s</w:t>
            </w:r>
          </w:p>
          <w:p w14:paraId="292EC315" w14:textId="77777777" w:rsidR="00D52E96" w:rsidRPr="009246B9" w:rsidRDefault="00D52E96" w:rsidP="00CF2033">
            <w:pPr>
              <w:rPr>
                <w:b/>
              </w:rPr>
            </w:pPr>
            <w:r w:rsidRPr="009246B9">
              <w:rPr>
                <w:b/>
              </w:rPr>
              <w:t>Outcome</w:t>
            </w:r>
          </w:p>
          <w:p w14:paraId="27FDD0B3" w14:textId="77777777" w:rsidR="00D52E96" w:rsidRPr="009246B9" w:rsidRDefault="00D52E96" w:rsidP="00CF2033">
            <w:pPr>
              <w:rPr>
                <w:rStyle w:val="Strong"/>
                <w:bCs w:val="0"/>
              </w:rPr>
            </w:pPr>
            <w:r w:rsidRPr="009246B9">
              <w:rPr>
                <w:rStyle w:val="Strong"/>
                <w:bCs w:val="0"/>
              </w:rPr>
              <w:t>HI4-CPP-01</w:t>
            </w:r>
          </w:p>
          <w:p w14:paraId="4F3C29B0" w14:textId="77777777" w:rsidR="00D52E96" w:rsidRPr="009246B9" w:rsidRDefault="00D52E96" w:rsidP="00CF2033">
            <w:pPr>
              <w:rPr>
                <w:b/>
                <w:bCs/>
              </w:rPr>
            </w:pPr>
            <w:r w:rsidRPr="009246B9">
              <w:rPr>
                <w:b/>
                <w:bCs/>
              </w:rPr>
              <w:t>Content</w:t>
            </w:r>
          </w:p>
          <w:p w14:paraId="01BAD178" w14:textId="5D217DC7" w:rsidR="00D52E96" w:rsidRPr="000772BB" w:rsidRDefault="00D52E96" w:rsidP="009246B9">
            <w:pPr>
              <w:pStyle w:val="ListBullet"/>
              <w:rPr>
                <w:bCs/>
              </w:rPr>
            </w:pPr>
            <w:r w:rsidRPr="001356A1">
              <w:rPr>
                <w:bCs/>
              </w:rPr>
              <w:lastRenderedPageBreak/>
              <w:t>Western</w:t>
            </w:r>
            <w:r w:rsidR="00B04B62" w:rsidRPr="000772BB">
              <w:rPr>
                <w:bCs/>
              </w:rPr>
              <w:t xml:space="preserve"> </w:t>
            </w:r>
            <w:r w:rsidRPr="000772BB">
              <w:rPr>
                <w:bCs/>
              </w:rPr>
              <w:t>and</w:t>
            </w:r>
            <w:r w:rsidR="00B04B62" w:rsidRPr="000772BB">
              <w:rPr>
                <w:bCs/>
              </w:rPr>
              <w:t xml:space="preserve"> </w:t>
            </w:r>
            <w:r w:rsidRPr="000772BB">
              <w:rPr>
                <w:bCs/>
              </w:rPr>
              <w:t>non-western</w:t>
            </w:r>
            <w:r w:rsidR="00B04B62" w:rsidRPr="000772BB">
              <w:rPr>
                <w:bCs/>
              </w:rPr>
              <w:t xml:space="preserve"> </w:t>
            </w:r>
            <w:r w:rsidRPr="000772BB">
              <w:rPr>
                <w:bCs/>
              </w:rPr>
              <w:t>traditions</w:t>
            </w:r>
            <w:r w:rsidR="00B04B62" w:rsidRPr="000772BB">
              <w:rPr>
                <w:bCs/>
              </w:rPr>
              <w:t xml:space="preserve"> </w:t>
            </w:r>
            <w:r w:rsidRPr="000772BB">
              <w:rPr>
                <w:bCs/>
              </w:rPr>
              <w:t>of</w:t>
            </w:r>
            <w:r w:rsidR="00B04B62" w:rsidRPr="000772BB">
              <w:rPr>
                <w:bCs/>
              </w:rPr>
              <w:t xml:space="preserve"> </w:t>
            </w:r>
            <w:r w:rsidRPr="000772BB">
              <w:rPr>
                <w:bCs/>
              </w:rPr>
              <w:t>historical</w:t>
            </w:r>
            <w:r w:rsidR="00B04B62" w:rsidRPr="000772BB">
              <w:rPr>
                <w:bCs/>
              </w:rPr>
              <w:t xml:space="preserve"> </w:t>
            </w:r>
            <w:r w:rsidRPr="000772BB">
              <w:rPr>
                <w:bCs/>
              </w:rPr>
              <w:t>inquiry</w:t>
            </w:r>
          </w:p>
          <w:p w14:paraId="7702A475" w14:textId="77777777" w:rsidR="00D52E96" w:rsidRPr="009246B9" w:rsidRDefault="00D52E96" w:rsidP="00CF2033">
            <w:pPr>
              <w:rPr>
                <w:b/>
              </w:rPr>
            </w:pPr>
            <w:r w:rsidRPr="009246B9">
              <w:rPr>
                <w:b/>
              </w:rPr>
              <w:t>Concepts</w:t>
            </w:r>
          </w:p>
          <w:p w14:paraId="3E56CBD7" w14:textId="4CF7E70B" w:rsidR="00D52E96" w:rsidRPr="00A002D6" w:rsidRDefault="002C5147" w:rsidP="00CF2033">
            <w:pPr>
              <w:pStyle w:val="ListBullet"/>
            </w:pPr>
            <w:r w:rsidRPr="00A002D6">
              <w:t>Perspectives</w:t>
            </w:r>
          </w:p>
          <w:p w14:paraId="22D6C6D5" w14:textId="3FEBAB06" w:rsidR="00D52E96" w:rsidRPr="009246B9" w:rsidRDefault="00D52E96" w:rsidP="00CF2033">
            <w:pPr>
              <w:rPr>
                <w:b/>
              </w:rPr>
            </w:pPr>
            <w:r w:rsidRPr="009246B9">
              <w:rPr>
                <w:b/>
              </w:rPr>
              <w:t>Skills</w:t>
            </w:r>
            <w:r w:rsidR="006958A8" w:rsidRPr="009246B9">
              <w:rPr>
                <w:b/>
              </w:rPr>
              <w:t xml:space="preserve"> and tools</w:t>
            </w:r>
          </w:p>
          <w:p w14:paraId="402D6DA4" w14:textId="32570B3D" w:rsidR="00D52E96" w:rsidRPr="00A002D6" w:rsidRDefault="00695C5D" w:rsidP="00CF2033">
            <w:pPr>
              <w:pStyle w:val="ListBullet"/>
            </w:pPr>
            <w:r w:rsidRPr="00A002D6">
              <w:t>Perspectives</w:t>
            </w:r>
            <w:r w:rsidR="00B04B62">
              <w:t xml:space="preserve"> </w:t>
            </w:r>
            <w:r w:rsidRPr="00A002D6">
              <w:t>and</w:t>
            </w:r>
            <w:r w:rsidR="00B04B62">
              <w:t xml:space="preserve"> </w:t>
            </w:r>
            <w:r w:rsidRPr="00A002D6">
              <w:t>interpretations</w:t>
            </w:r>
          </w:p>
        </w:tc>
        <w:tc>
          <w:tcPr>
            <w:tcW w:w="8919" w:type="dxa"/>
            <w:tcBorders>
              <w:bottom w:val="single" w:sz="2" w:space="0" w:color="auto"/>
            </w:tcBorders>
          </w:tcPr>
          <w:p w14:paraId="29D414F4" w14:textId="33A22145" w:rsidR="00D52E96" w:rsidRDefault="00D52E96" w:rsidP="00CF2033">
            <w:pPr>
              <w:rPr>
                <w:rStyle w:val="Strong"/>
              </w:rPr>
            </w:pPr>
            <w:r w:rsidRPr="00A002D6">
              <w:rPr>
                <w:rStyle w:val="Strong"/>
              </w:rPr>
              <w:lastRenderedPageBreak/>
              <w:t>Lesson</w:t>
            </w:r>
            <w:r w:rsidR="00B04B62">
              <w:rPr>
                <w:rStyle w:val="Strong"/>
              </w:rPr>
              <w:t xml:space="preserve"> </w:t>
            </w:r>
            <w:r w:rsidRPr="00A002D6">
              <w:rPr>
                <w:rStyle w:val="Strong"/>
              </w:rPr>
              <w:t>overview</w:t>
            </w:r>
          </w:p>
          <w:p w14:paraId="31723CC8" w14:textId="05385331" w:rsidR="0047306A" w:rsidRPr="0047306A" w:rsidRDefault="0047306A" w:rsidP="00CF2033">
            <w:pPr>
              <w:rPr>
                <w:rStyle w:val="Strong"/>
              </w:rPr>
            </w:pPr>
            <w:r w:rsidRPr="0047306A">
              <w:t>In this lesson, students learn how citizenship in ancient societies determined belonging, rights and responsibilities, and how these varied across China, Greece and Rome.</w:t>
            </w:r>
          </w:p>
          <w:p w14:paraId="4834AF74" w14:textId="0467EACE" w:rsidR="00D52E96" w:rsidRPr="00A002D6" w:rsidRDefault="00D52E96" w:rsidP="00CF2033">
            <w:r w:rsidRPr="00A002D6">
              <w:t>Suggested</w:t>
            </w:r>
            <w:r w:rsidR="00B04B62">
              <w:t xml:space="preserve"> </w:t>
            </w:r>
            <w:r w:rsidRPr="00A002D6">
              <w:t>duration:</w:t>
            </w:r>
            <w:r w:rsidR="00B04B62">
              <w:t xml:space="preserve"> </w:t>
            </w:r>
            <w:r w:rsidR="00DE4F03" w:rsidRPr="00A002D6">
              <w:t>2</w:t>
            </w:r>
            <w:r w:rsidR="00B04B62">
              <w:t xml:space="preserve"> </w:t>
            </w:r>
            <w:r w:rsidRPr="00A002D6">
              <w:t>hours</w:t>
            </w:r>
            <w:r w:rsidR="00B04B62">
              <w:t xml:space="preserve"> </w:t>
            </w:r>
          </w:p>
          <w:p w14:paraId="4985E390" w14:textId="34EBD2FE" w:rsidR="001D4333" w:rsidRPr="009246B9" w:rsidRDefault="00D52E96" w:rsidP="009246B9">
            <w:pPr>
              <w:rPr>
                <w:b/>
              </w:rPr>
            </w:pPr>
            <w:r w:rsidRPr="009246B9">
              <w:rPr>
                <w:bCs/>
              </w:rPr>
              <w:t>Prior</w:t>
            </w:r>
            <w:r w:rsidR="00B04B62" w:rsidRPr="009246B9">
              <w:rPr>
                <w:bCs/>
              </w:rPr>
              <w:t xml:space="preserve"> </w:t>
            </w:r>
            <w:r w:rsidRPr="009246B9">
              <w:rPr>
                <w:bCs/>
              </w:rPr>
              <w:t>learning</w:t>
            </w:r>
            <w:r w:rsidR="009246B9" w:rsidRPr="009246B9">
              <w:rPr>
                <w:bCs/>
              </w:rPr>
              <w:t>: s</w:t>
            </w:r>
            <w:r w:rsidR="001D4333" w:rsidRPr="00747AF3">
              <w:t>tudents</w:t>
            </w:r>
            <w:r w:rsidR="00B04B62" w:rsidRPr="00747AF3">
              <w:t xml:space="preserve"> </w:t>
            </w:r>
            <w:r w:rsidR="001D4333" w:rsidRPr="00747AF3">
              <w:t>should</w:t>
            </w:r>
            <w:r w:rsidR="00B04B62" w:rsidRPr="00747AF3">
              <w:t xml:space="preserve"> </w:t>
            </w:r>
            <w:r w:rsidR="001D4333" w:rsidRPr="00747AF3">
              <w:t>have</w:t>
            </w:r>
            <w:r w:rsidR="00B04B62" w:rsidRPr="00747AF3">
              <w:t xml:space="preserve"> </w:t>
            </w:r>
            <w:r w:rsidR="001D4333" w:rsidRPr="00747AF3">
              <w:t>a</w:t>
            </w:r>
            <w:r w:rsidR="00B04B62" w:rsidRPr="00747AF3">
              <w:t xml:space="preserve"> </w:t>
            </w:r>
            <w:r w:rsidR="001D4333" w:rsidRPr="00747AF3">
              <w:t>basic</w:t>
            </w:r>
            <w:r w:rsidR="00B04B62" w:rsidRPr="00747AF3">
              <w:t xml:space="preserve"> </w:t>
            </w:r>
            <w:r w:rsidR="001D4333" w:rsidRPr="00747AF3">
              <w:t>understanding:</w:t>
            </w:r>
          </w:p>
          <w:p w14:paraId="3077E42E" w14:textId="743EFF73" w:rsidR="001D4333" w:rsidRPr="00747AF3" w:rsidRDefault="001D4333" w:rsidP="009246B9">
            <w:pPr>
              <w:pStyle w:val="ListBullet"/>
            </w:pPr>
            <w:r w:rsidRPr="00747AF3">
              <w:lastRenderedPageBreak/>
              <w:t>that</w:t>
            </w:r>
            <w:r w:rsidR="00B04B62" w:rsidRPr="00747AF3">
              <w:t xml:space="preserve"> </w:t>
            </w:r>
            <w:r w:rsidRPr="00747AF3">
              <w:t>people</w:t>
            </w:r>
            <w:r w:rsidR="00B04B62" w:rsidRPr="00747AF3">
              <w:t xml:space="preserve"> </w:t>
            </w:r>
            <w:r w:rsidRPr="00747AF3">
              <w:t>in</w:t>
            </w:r>
            <w:r w:rsidR="00B04B62" w:rsidRPr="00747AF3">
              <w:t xml:space="preserve"> </w:t>
            </w:r>
            <w:r w:rsidRPr="00747AF3">
              <w:t>the</w:t>
            </w:r>
            <w:r w:rsidR="00B04B62" w:rsidRPr="00747AF3">
              <w:t xml:space="preserve"> </w:t>
            </w:r>
            <w:r w:rsidRPr="00747AF3">
              <w:t>past</w:t>
            </w:r>
            <w:r w:rsidR="00B04B62" w:rsidRPr="00747AF3">
              <w:t xml:space="preserve"> </w:t>
            </w:r>
            <w:r w:rsidRPr="00747AF3">
              <w:t>can</w:t>
            </w:r>
            <w:r w:rsidR="00B04B62" w:rsidRPr="00747AF3">
              <w:t xml:space="preserve"> </w:t>
            </w:r>
            <w:r w:rsidRPr="00747AF3">
              <w:t>record</w:t>
            </w:r>
            <w:r w:rsidR="00B04B62" w:rsidRPr="00747AF3">
              <w:t xml:space="preserve"> </w:t>
            </w:r>
            <w:r w:rsidRPr="00747AF3">
              <w:t>information</w:t>
            </w:r>
            <w:r w:rsidR="00B04B62" w:rsidRPr="00747AF3">
              <w:t xml:space="preserve"> </w:t>
            </w:r>
            <w:r w:rsidRPr="00747AF3">
              <w:t>in</w:t>
            </w:r>
            <w:r w:rsidR="00B04B62" w:rsidRPr="00747AF3">
              <w:t xml:space="preserve"> </w:t>
            </w:r>
            <w:r w:rsidRPr="00747AF3">
              <w:t>different</w:t>
            </w:r>
            <w:r w:rsidR="00B04B62" w:rsidRPr="00747AF3">
              <w:t xml:space="preserve"> </w:t>
            </w:r>
            <w:r w:rsidRPr="00747AF3">
              <w:t>ways</w:t>
            </w:r>
          </w:p>
          <w:p w14:paraId="02797C86" w14:textId="2198A2D1" w:rsidR="001D4333" w:rsidRPr="00747AF3" w:rsidRDefault="001D4333" w:rsidP="009246B9">
            <w:pPr>
              <w:pStyle w:val="ListBullet"/>
            </w:pPr>
            <w:r w:rsidRPr="00747AF3">
              <w:t>that</w:t>
            </w:r>
            <w:r w:rsidR="00B04B62" w:rsidRPr="00747AF3">
              <w:t xml:space="preserve"> </w:t>
            </w:r>
            <w:r w:rsidRPr="00747AF3">
              <w:t>sources</w:t>
            </w:r>
            <w:r w:rsidR="00B04B62" w:rsidRPr="00747AF3">
              <w:t xml:space="preserve"> </w:t>
            </w:r>
            <w:r w:rsidRPr="00747AF3">
              <w:t>can</w:t>
            </w:r>
            <w:r w:rsidR="00B04B62" w:rsidRPr="00747AF3">
              <w:t xml:space="preserve"> </w:t>
            </w:r>
            <w:r w:rsidRPr="00747AF3">
              <w:t>be</w:t>
            </w:r>
            <w:r w:rsidR="00B04B62" w:rsidRPr="00747AF3">
              <w:t xml:space="preserve"> </w:t>
            </w:r>
            <w:r w:rsidRPr="00747AF3">
              <w:t>used</w:t>
            </w:r>
            <w:r w:rsidR="00B04B62" w:rsidRPr="00747AF3">
              <w:t xml:space="preserve"> </w:t>
            </w:r>
            <w:r w:rsidRPr="00747AF3">
              <w:t>to</w:t>
            </w:r>
            <w:r w:rsidR="00B04B62" w:rsidRPr="00747AF3">
              <w:t xml:space="preserve"> </w:t>
            </w:r>
            <w:r w:rsidRPr="00747AF3">
              <w:t>learn</w:t>
            </w:r>
            <w:r w:rsidR="00B04B62" w:rsidRPr="00747AF3">
              <w:t xml:space="preserve"> </w:t>
            </w:r>
            <w:r w:rsidRPr="00747AF3">
              <w:t>about</w:t>
            </w:r>
            <w:r w:rsidR="00B04B62" w:rsidRPr="00747AF3">
              <w:t xml:space="preserve"> </w:t>
            </w:r>
            <w:r w:rsidRPr="00747AF3">
              <w:t>the</w:t>
            </w:r>
            <w:r w:rsidR="00B04B62" w:rsidRPr="00747AF3">
              <w:t xml:space="preserve"> </w:t>
            </w:r>
            <w:r w:rsidRPr="00747AF3">
              <w:t>past</w:t>
            </w:r>
          </w:p>
          <w:p w14:paraId="09AAE2EC" w14:textId="6F9E3E97" w:rsidR="001D4333" w:rsidRPr="00747AF3" w:rsidRDefault="00AE466A" w:rsidP="009246B9">
            <w:pPr>
              <w:pStyle w:val="ListBullet"/>
            </w:pPr>
            <w:r>
              <w:t xml:space="preserve">of </w:t>
            </w:r>
            <w:r w:rsidR="001D4333" w:rsidRPr="00747AF3">
              <w:t>identifying</w:t>
            </w:r>
            <w:r w:rsidR="00B04B62" w:rsidRPr="00747AF3">
              <w:t xml:space="preserve"> </w:t>
            </w:r>
            <w:r w:rsidR="001D4333" w:rsidRPr="00747AF3">
              <w:t>simple</w:t>
            </w:r>
            <w:r w:rsidR="00B04B62" w:rsidRPr="00747AF3">
              <w:t xml:space="preserve"> </w:t>
            </w:r>
            <w:r w:rsidR="001D4333" w:rsidRPr="00747AF3">
              <w:t>information</w:t>
            </w:r>
            <w:r w:rsidR="00B04B62" w:rsidRPr="00747AF3">
              <w:t xml:space="preserve"> </w:t>
            </w:r>
            <w:r w:rsidR="001D4333" w:rsidRPr="00747AF3">
              <w:t>from</w:t>
            </w:r>
            <w:r w:rsidR="00B04B62" w:rsidRPr="00747AF3">
              <w:t xml:space="preserve"> </w:t>
            </w:r>
            <w:r w:rsidR="001D4333" w:rsidRPr="00747AF3">
              <w:t>short</w:t>
            </w:r>
            <w:r w:rsidR="00B04B62" w:rsidRPr="00747AF3">
              <w:t xml:space="preserve"> </w:t>
            </w:r>
            <w:r w:rsidR="001D4333" w:rsidRPr="00747AF3">
              <w:t>texts</w:t>
            </w:r>
            <w:r w:rsidR="00B04B62" w:rsidRPr="00747AF3">
              <w:t xml:space="preserve"> </w:t>
            </w:r>
            <w:r w:rsidR="001D4333" w:rsidRPr="00747AF3">
              <w:t>and</w:t>
            </w:r>
            <w:r w:rsidR="00B04B62" w:rsidRPr="00747AF3">
              <w:t xml:space="preserve"> </w:t>
            </w:r>
            <w:r w:rsidR="001D4333" w:rsidRPr="00747AF3">
              <w:t>images</w:t>
            </w:r>
          </w:p>
          <w:p w14:paraId="7BD01ABA" w14:textId="4360D1D7" w:rsidR="001D4333" w:rsidRPr="00A002D6" w:rsidRDefault="00AE466A" w:rsidP="009246B9">
            <w:pPr>
              <w:pStyle w:val="ListBullet"/>
            </w:pPr>
            <w:r>
              <w:t xml:space="preserve">of </w:t>
            </w:r>
            <w:r w:rsidR="001D4333" w:rsidRPr="00747AF3">
              <w:t>describing</w:t>
            </w:r>
            <w:r w:rsidR="00B04B62">
              <w:t xml:space="preserve"> </w:t>
            </w:r>
            <w:r w:rsidR="001D4333" w:rsidRPr="00A002D6">
              <w:t>what</w:t>
            </w:r>
            <w:r w:rsidR="00B04B62">
              <w:t xml:space="preserve"> </w:t>
            </w:r>
            <w:r w:rsidR="001D4333" w:rsidRPr="00A002D6">
              <w:t>they</w:t>
            </w:r>
            <w:r w:rsidR="00B04B62">
              <w:t xml:space="preserve"> </w:t>
            </w:r>
            <w:r w:rsidR="001D4333" w:rsidRPr="00A002D6">
              <w:t>can</w:t>
            </w:r>
            <w:r w:rsidR="00B04B62">
              <w:t xml:space="preserve"> </w:t>
            </w:r>
            <w:r w:rsidR="001D4333" w:rsidRPr="00A002D6">
              <w:t>see</w:t>
            </w:r>
            <w:r w:rsidR="00B04B62">
              <w:t xml:space="preserve"> </w:t>
            </w:r>
            <w:r w:rsidR="001D4333" w:rsidRPr="00A002D6">
              <w:t>or</w:t>
            </w:r>
            <w:r w:rsidR="00B04B62">
              <w:t xml:space="preserve"> </w:t>
            </w:r>
            <w:r w:rsidR="001D4333" w:rsidRPr="00A002D6">
              <w:t>read</w:t>
            </w:r>
            <w:r w:rsidR="00B04B62">
              <w:t xml:space="preserve"> </w:t>
            </w:r>
            <w:r w:rsidR="001D4333" w:rsidRPr="00A002D6">
              <w:t>using</w:t>
            </w:r>
            <w:r w:rsidR="00B04B62">
              <w:t xml:space="preserve"> </w:t>
            </w:r>
            <w:r w:rsidR="001D4333" w:rsidRPr="00A002D6">
              <w:t>clear,</w:t>
            </w:r>
            <w:r w:rsidR="00B04B62">
              <w:t xml:space="preserve"> </w:t>
            </w:r>
            <w:r w:rsidR="001D4333" w:rsidRPr="00A002D6">
              <w:t>factual</w:t>
            </w:r>
            <w:r w:rsidR="00B04B62">
              <w:t xml:space="preserve"> </w:t>
            </w:r>
            <w:r w:rsidR="001D4333" w:rsidRPr="00A002D6">
              <w:t>statements</w:t>
            </w:r>
            <w:r w:rsidR="00A061E1">
              <w:t>.</w:t>
            </w:r>
          </w:p>
          <w:p w14:paraId="25C5CEA4" w14:textId="53D67264" w:rsidR="00D52E96" w:rsidRPr="00A002D6" w:rsidRDefault="00D52E96" w:rsidP="00CF2033">
            <w:r w:rsidRPr="00A002D6">
              <w:t>Key</w:t>
            </w:r>
            <w:r w:rsidR="00B04B62">
              <w:t xml:space="preserve"> </w:t>
            </w:r>
            <w:r w:rsidRPr="00A002D6">
              <w:t>vocabulary:</w:t>
            </w:r>
            <w:r w:rsidR="00B04B62">
              <w:t xml:space="preserve"> </w:t>
            </w:r>
            <w:r w:rsidR="002901F8">
              <w:t>w</w:t>
            </w:r>
            <w:r w:rsidR="002901F8" w:rsidRPr="00A002D6">
              <w:t>ritten</w:t>
            </w:r>
            <w:r w:rsidR="002901F8">
              <w:t xml:space="preserve"> </w:t>
            </w:r>
            <w:r w:rsidR="00DE4F03" w:rsidRPr="00A002D6">
              <w:t>tradition,</w:t>
            </w:r>
            <w:r w:rsidR="00B04B62">
              <w:t xml:space="preserve"> </w:t>
            </w:r>
            <w:r w:rsidR="00DE4F03" w:rsidRPr="00A002D6">
              <w:t>oral</w:t>
            </w:r>
            <w:r w:rsidR="00B04B62">
              <w:t xml:space="preserve"> </w:t>
            </w:r>
            <w:r w:rsidR="00DE4F03" w:rsidRPr="00A002D6">
              <w:t>tradition,</w:t>
            </w:r>
            <w:r w:rsidR="00B04B62">
              <w:t xml:space="preserve"> </w:t>
            </w:r>
            <w:r w:rsidR="00DE4F03" w:rsidRPr="00A002D6">
              <w:t>record,</w:t>
            </w:r>
            <w:r w:rsidR="00B04B62">
              <w:t xml:space="preserve"> </w:t>
            </w:r>
            <w:r w:rsidR="00DE4F03" w:rsidRPr="00A002D6">
              <w:t>account,</w:t>
            </w:r>
            <w:r w:rsidR="00B04B62">
              <w:t xml:space="preserve"> </w:t>
            </w:r>
            <w:r w:rsidR="00DE4F03" w:rsidRPr="00A002D6">
              <w:t>perspective,</w:t>
            </w:r>
            <w:r w:rsidR="00B04B62">
              <w:t xml:space="preserve"> </w:t>
            </w:r>
            <w:r w:rsidR="00DE4F03" w:rsidRPr="00A002D6">
              <w:t>context,</w:t>
            </w:r>
            <w:r w:rsidR="00B04B62">
              <w:t xml:space="preserve"> </w:t>
            </w:r>
            <w:r w:rsidR="00DE4F03" w:rsidRPr="00A002D6">
              <w:t>role</w:t>
            </w:r>
            <w:r w:rsidR="00B04B62">
              <w:t xml:space="preserve"> </w:t>
            </w:r>
            <w:r w:rsidR="00DE4F03" w:rsidRPr="00A002D6">
              <w:t>in</w:t>
            </w:r>
            <w:r w:rsidR="00B04B62">
              <w:t xml:space="preserve"> </w:t>
            </w:r>
            <w:r w:rsidR="00DE4F03" w:rsidRPr="00A002D6">
              <w:t>society,</w:t>
            </w:r>
            <w:r w:rsidR="00B04B62">
              <w:t xml:space="preserve"> </w:t>
            </w:r>
            <w:r w:rsidR="00DE4F03" w:rsidRPr="00A002D6">
              <w:t>culture,</w:t>
            </w:r>
            <w:r w:rsidR="00B04B62">
              <w:t xml:space="preserve"> </w:t>
            </w:r>
            <w:r w:rsidR="00DE4F03" w:rsidRPr="00A002D6">
              <w:t>knowledge</w:t>
            </w:r>
            <w:r w:rsidR="00B04B62">
              <w:t xml:space="preserve"> </w:t>
            </w:r>
            <w:r w:rsidR="00DE4F03" w:rsidRPr="00A002D6">
              <w:t>holder,</w:t>
            </w:r>
            <w:r w:rsidR="00B04B62">
              <w:t xml:space="preserve"> </w:t>
            </w:r>
            <w:r w:rsidR="00DE4F03" w:rsidRPr="00A002D6">
              <w:t>historical</w:t>
            </w:r>
            <w:r w:rsidR="00B04B62">
              <w:t xml:space="preserve"> </w:t>
            </w:r>
            <w:r w:rsidR="00DE4F03" w:rsidRPr="00A002D6">
              <w:t>source,</w:t>
            </w:r>
            <w:r w:rsidR="00B04B62">
              <w:t xml:space="preserve"> </w:t>
            </w:r>
            <w:r w:rsidR="00DE4F03" w:rsidRPr="00A002D6">
              <w:t>reliability,</w:t>
            </w:r>
            <w:r w:rsidR="00B04B62">
              <w:t xml:space="preserve"> </w:t>
            </w:r>
            <w:r w:rsidR="00DE4F03" w:rsidRPr="00A002D6">
              <w:t>limitation,</w:t>
            </w:r>
            <w:r w:rsidR="00B04B62">
              <w:t xml:space="preserve"> </w:t>
            </w:r>
            <w:r w:rsidR="00DE4F03" w:rsidRPr="00A002D6">
              <w:t>interpretation</w:t>
            </w:r>
            <w:r w:rsidR="009246B9">
              <w:t>.</w:t>
            </w:r>
          </w:p>
          <w:p w14:paraId="30952DEA" w14:textId="751803BF" w:rsidR="00D52E96" w:rsidRPr="00A002D6" w:rsidRDefault="00D52E96" w:rsidP="00CF2033">
            <w:r w:rsidRPr="00A002D6">
              <w:t>Related</w:t>
            </w:r>
            <w:r w:rsidR="00B04B62">
              <w:t xml:space="preserve"> </w:t>
            </w:r>
            <w:r w:rsidRPr="00A002D6">
              <w:t>resources:</w:t>
            </w:r>
            <w:r w:rsidR="00B04B62">
              <w:t xml:space="preserve"> </w:t>
            </w:r>
            <w:r w:rsidR="009246B9">
              <w:t xml:space="preserve">Activity </w:t>
            </w:r>
            <w:r w:rsidR="00DE4F03" w:rsidRPr="00A002D6">
              <w:t>8,</w:t>
            </w:r>
            <w:r w:rsidR="00B04B62">
              <w:t xml:space="preserve"> </w:t>
            </w:r>
            <w:r w:rsidR="009246B9">
              <w:t xml:space="preserve">Activity </w:t>
            </w:r>
            <w:r w:rsidR="00DE4F03" w:rsidRPr="00A002D6">
              <w:t>9</w:t>
            </w:r>
            <w:r w:rsidR="009246B9">
              <w:t>.</w:t>
            </w:r>
          </w:p>
          <w:p w14:paraId="70B0C443" w14:textId="6B7B92C9" w:rsidR="00D52E96" w:rsidRPr="00A002D6" w:rsidRDefault="00D52E96" w:rsidP="00CF2033">
            <w:pPr>
              <w:rPr>
                <w:rStyle w:val="Strong"/>
              </w:rPr>
            </w:pPr>
            <w:r w:rsidRPr="000C3A86">
              <w:rPr>
                <w:rStyle w:val="Strong"/>
              </w:rPr>
              <w:t>Beginning</w:t>
            </w:r>
            <w:r w:rsidR="00B04B62" w:rsidRPr="000C3A86">
              <w:rPr>
                <w:rStyle w:val="Strong"/>
              </w:rPr>
              <w:t xml:space="preserve"> </w:t>
            </w:r>
            <w:r w:rsidRPr="000C3A86">
              <w:rPr>
                <w:rStyle w:val="Strong"/>
              </w:rPr>
              <w:t>of</w:t>
            </w:r>
            <w:r w:rsidR="00B04B62" w:rsidRPr="000C3A86">
              <w:rPr>
                <w:rStyle w:val="Strong"/>
              </w:rPr>
              <w:t xml:space="preserve"> </w:t>
            </w:r>
            <w:r w:rsidRPr="000C3A86">
              <w:rPr>
                <w:rStyle w:val="Strong"/>
              </w:rPr>
              <w:t>lesson</w:t>
            </w:r>
          </w:p>
          <w:p w14:paraId="48663A7F" w14:textId="3F91E9F9" w:rsidR="00D52E96" w:rsidRPr="00A002D6" w:rsidRDefault="00D52E96" w:rsidP="00CF2033">
            <w:pPr>
              <w:rPr>
                <w:rStyle w:val="Strong"/>
                <w:b w:val="0"/>
                <w:bCs w:val="0"/>
              </w:rPr>
            </w:pPr>
            <w:r w:rsidRPr="00A002D6">
              <w:rPr>
                <w:rStyle w:val="Strong"/>
                <w:b w:val="0"/>
                <w:bCs w:val="0"/>
              </w:rPr>
              <w:t>Explain</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learning</w:t>
            </w:r>
            <w:r w:rsidR="00B04B62">
              <w:rPr>
                <w:rStyle w:val="Strong"/>
                <w:b w:val="0"/>
                <w:bCs w:val="0"/>
              </w:rPr>
              <w:t xml:space="preserve"> </w:t>
            </w:r>
            <w:r w:rsidRPr="00A002D6">
              <w:rPr>
                <w:rStyle w:val="Strong"/>
                <w:b w:val="0"/>
                <w:bCs w:val="0"/>
              </w:rPr>
              <w:t>intention</w:t>
            </w:r>
            <w:r w:rsidR="00B04B62">
              <w:rPr>
                <w:rStyle w:val="Strong"/>
                <w:b w:val="0"/>
                <w:bCs w:val="0"/>
              </w:rPr>
              <w:t xml:space="preserve"> </w:t>
            </w:r>
            <w:r w:rsidRPr="00A002D6">
              <w:rPr>
                <w:rStyle w:val="Strong"/>
                <w:b w:val="0"/>
                <w:bCs w:val="0"/>
              </w:rPr>
              <w:t>and</w:t>
            </w:r>
            <w:r w:rsidR="00B04B62">
              <w:rPr>
                <w:rStyle w:val="Strong"/>
                <w:b w:val="0"/>
                <w:bCs w:val="0"/>
              </w:rPr>
              <w:t xml:space="preserve"> </w:t>
            </w:r>
            <w:r w:rsidRPr="00A002D6">
              <w:rPr>
                <w:rStyle w:val="Strong"/>
                <w:b w:val="0"/>
                <w:bCs w:val="0"/>
              </w:rPr>
              <w:t>refer</w:t>
            </w:r>
            <w:r w:rsidR="00B04B62">
              <w:rPr>
                <w:rStyle w:val="Strong"/>
                <w:b w:val="0"/>
                <w:bCs w:val="0"/>
              </w:rPr>
              <w:t xml:space="preserve"> </w:t>
            </w:r>
            <w:r w:rsidRPr="00A002D6">
              <w:rPr>
                <w:rStyle w:val="Strong"/>
                <w:b w:val="0"/>
                <w:bCs w:val="0"/>
              </w:rPr>
              <w:t>to</w:t>
            </w:r>
            <w:r w:rsidR="00B04B62">
              <w:rPr>
                <w:rStyle w:val="Strong"/>
                <w:b w:val="0"/>
                <w:bCs w:val="0"/>
              </w:rPr>
              <w:t xml:space="preserve"> </w:t>
            </w:r>
            <w:r w:rsidRPr="00A002D6">
              <w:rPr>
                <w:rStyle w:val="Strong"/>
                <w:b w:val="0"/>
                <w:bCs w:val="0"/>
              </w:rPr>
              <w:t>it</w:t>
            </w:r>
            <w:r w:rsidR="00B04B62">
              <w:rPr>
                <w:rStyle w:val="Strong"/>
                <w:b w:val="0"/>
                <w:bCs w:val="0"/>
              </w:rPr>
              <w:t xml:space="preserve"> </w:t>
            </w:r>
            <w:r w:rsidRPr="00A002D6">
              <w:rPr>
                <w:rStyle w:val="Strong"/>
                <w:b w:val="0"/>
                <w:bCs w:val="0"/>
              </w:rPr>
              <w:t>throughout</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learning,</w:t>
            </w:r>
            <w:r w:rsidR="00B04B62">
              <w:rPr>
                <w:rStyle w:val="Strong"/>
                <w:b w:val="0"/>
                <w:bCs w:val="0"/>
              </w:rPr>
              <w:t xml:space="preserve"> </w:t>
            </w:r>
            <w:r w:rsidRPr="00A002D6">
              <w:rPr>
                <w:rStyle w:val="Strong"/>
                <w:b w:val="0"/>
                <w:bCs w:val="0"/>
              </w:rPr>
              <w:t>making</w:t>
            </w:r>
            <w:r w:rsidR="00B04B62">
              <w:rPr>
                <w:rStyle w:val="Strong"/>
                <w:b w:val="0"/>
                <w:bCs w:val="0"/>
              </w:rPr>
              <w:t xml:space="preserve"> </w:t>
            </w:r>
            <w:r w:rsidRPr="00A002D6">
              <w:rPr>
                <w:rStyle w:val="Strong"/>
                <w:b w:val="0"/>
                <w:bCs w:val="0"/>
              </w:rPr>
              <w:t>connections</w:t>
            </w:r>
            <w:r w:rsidR="00B04B62">
              <w:rPr>
                <w:rStyle w:val="Strong"/>
                <w:b w:val="0"/>
                <w:bCs w:val="0"/>
              </w:rPr>
              <w:t xml:space="preserve"> </w:t>
            </w:r>
            <w:r w:rsidRPr="00A002D6">
              <w:rPr>
                <w:rStyle w:val="Strong"/>
                <w:b w:val="0"/>
                <w:bCs w:val="0"/>
              </w:rPr>
              <w:t>to</w:t>
            </w:r>
            <w:r w:rsidR="00B04B62">
              <w:rPr>
                <w:rStyle w:val="Strong"/>
                <w:b w:val="0"/>
                <w:bCs w:val="0"/>
              </w:rPr>
              <w:t xml:space="preserve"> </w:t>
            </w:r>
            <w:r w:rsidRPr="00A002D6">
              <w:rPr>
                <w:rStyle w:val="Strong"/>
                <w:b w:val="0"/>
                <w:bCs w:val="0"/>
              </w:rPr>
              <w:t>prior</w:t>
            </w:r>
            <w:r w:rsidR="00B04B62">
              <w:rPr>
                <w:rStyle w:val="Strong"/>
                <w:b w:val="0"/>
                <w:bCs w:val="0"/>
              </w:rPr>
              <w:t xml:space="preserve"> </w:t>
            </w:r>
            <w:r w:rsidRPr="00A002D6">
              <w:rPr>
                <w:rStyle w:val="Strong"/>
                <w:b w:val="0"/>
                <w:bCs w:val="0"/>
              </w:rPr>
              <w:t>learning.</w:t>
            </w:r>
            <w:r w:rsidR="00B04B62">
              <w:rPr>
                <w:rStyle w:val="Strong"/>
                <w:b w:val="0"/>
                <w:bCs w:val="0"/>
              </w:rPr>
              <w:t xml:space="preserve"> </w:t>
            </w:r>
            <w:r w:rsidRPr="00A002D6">
              <w:rPr>
                <w:rStyle w:val="Strong"/>
                <w:b w:val="0"/>
                <w:bCs w:val="0"/>
              </w:rPr>
              <w:t>Unpack</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success</w:t>
            </w:r>
            <w:r w:rsidR="00B04B62">
              <w:rPr>
                <w:rStyle w:val="Strong"/>
                <w:b w:val="0"/>
                <w:bCs w:val="0"/>
              </w:rPr>
              <w:t xml:space="preserve"> </w:t>
            </w:r>
            <w:r w:rsidRPr="00A002D6">
              <w:rPr>
                <w:rStyle w:val="Strong"/>
                <w:b w:val="0"/>
                <w:bCs w:val="0"/>
              </w:rPr>
              <w:t>criteria</w:t>
            </w:r>
            <w:r w:rsidR="00B04B62">
              <w:rPr>
                <w:rStyle w:val="Strong"/>
                <w:b w:val="0"/>
                <w:bCs w:val="0"/>
              </w:rPr>
              <w:t xml:space="preserve"> </w:t>
            </w:r>
            <w:r w:rsidRPr="00A002D6">
              <w:rPr>
                <w:rStyle w:val="Strong"/>
                <w:b w:val="0"/>
                <w:bCs w:val="0"/>
              </w:rPr>
              <w:t>and</w:t>
            </w:r>
            <w:r w:rsidR="00B04B62">
              <w:rPr>
                <w:rStyle w:val="Strong"/>
                <w:b w:val="0"/>
                <w:bCs w:val="0"/>
              </w:rPr>
              <w:t xml:space="preserve"> </w:t>
            </w:r>
            <w:r w:rsidRPr="00A002D6">
              <w:rPr>
                <w:rStyle w:val="Strong"/>
                <w:b w:val="0"/>
                <w:bCs w:val="0"/>
              </w:rPr>
              <w:t>ensure</w:t>
            </w:r>
            <w:r w:rsidR="00B04B62">
              <w:rPr>
                <w:rStyle w:val="Strong"/>
                <w:b w:val="0"/>
                <w:bCs w:val="0"/>
              </w:rPr>
              <w:t xml:space="preserve"> </w:t>
            </w:r>
            <w:r w:rsidRPr="00A002D6">
              <w:rPr>
                <w:rStyle w:val="Strong"/>
                <w:b w:val="0"/>
                <w:bCs w:val="0"/>
              </w:rPr>
              <w:t>students</w:t>
            </w:r>
            <w:r w:rsidR="00B04B62">
              <w:rPr>
                <w:rStyle w:val="Strong"/>
                <w:b w:val="0"/>
                <w:bCs w:val="0"/>
              </w:rPr>
              <w:t xml:space="preserve"> </w:t>
            </w:r>
            <w:r w:rsidRPr="00A002D6">
              <w:rPr>
                <w:rStyle w:val="Strong"/>
                <w:b w:val="0"/>
                <w:bCs w:val="0"/>
              </w:rPr>
              <w:t>understand</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learning</w:t>
            </w:r>
            <w:r w:rsidR="00B04B62">
              <w:rPr>
                <w:rStyle w:val="Strong"/>
                <w:b w:val="0"/>
                <w:bCs w:val="0"/>
              </w:rPr>
              <w:t xml:space="preserve"> </w:t>
            </w:r>
            <w:r w:rsidRPr="00A002D6">
              <w:rPr>
                <w:rStyle w:val="Strong"/>
                <w:b w:val="0"/>
                <w:bCs w:val="0"/>
              </w:rPr>
              <w:t>goals.</w:t>
            </w:r>
          </w:p>
          <w:p w14:paraId="4AB05A09" w14:textId="6553C89C" w:rsidR="00075EA8" w:rsidRPr="005B7CDB" w:rsidRDefault="00075EA8" w:rsidP="00075EA8">
            <w:pPr>
              <w:rPr>
                <w:rStyle w:val="Strong"/>
                <w:b w:val="0"/>
                <w:bCs w:val="0"/>
              </w:rPr>
            </w:pPr>
            <w:r w:rsidRPr="005B7CDB">
              <w:rPr>
                <w:rStyle w:val="Strong"/>
                <w:b w:val="0"/>
                <w:bCs w:val="0"/>
              </w:rPr>
              <w:t>Learning</w:t>
            </w:r>
            <w:r w:rsidR="00B04B62" w:rsidRPr="005B7CDB">
              <w:rPr>
                <w:rStyle w:val="Strong"/>
                <w:b w:val="0"/>
                <w:bCs w:val="0"/>
              </w:rPr>
              <w:t xml:space="preserve"> </w:t>
            </w:r>
            <w:r w:rsidRPr="005B7CDB">
              <w:rPr>
                <w:rStyle w:val="Strong"/>
                <w:b w:val="0"/>
                <w:bCs w:val="0"/>
              </w:rPr>
              <w:t>intention</w:t>
            </w:r>
          </w:p>
          <w:p w14:paraId="14DEF33B" w14:textId="6EEA1E77" w:rsidR="00D52E96" w:rsidRPr="00A002D6" w:rsidRDefault="009E14AF" w:rsidP="009246B9">
            <w:r>
              <w:t>Students develop an understanding of:</w:t>
            </w:r>
          </w:p>
          <w:p w14:paraId="4825D0C9" w14:textId="596ED2D6" w:rsidR="00D52E96" w:rsidRPr="00A002D6" w:rsidRDefault="00D52E96" w:rsidP="00CF2033">
            <w:pPr>
              <w:pStyle w:val="ListBullet"/>
            </w:pPr>
            <w:r w:rsidRPr="00A002D6">
              <w:t>how</w:t>
            </w:r>
            <w:r w:rsidR="00B04B62">
              <w:t xml:space="preserve"> </w:t>
            </w:r>
            <w:r w:rsidRPr="00A002D6">
              <w:t>different</w:t>
            </w:r>
            <w:r w:rsidR="00B04B62">
              <w:t xml:space="preserve"> </w:t>
            </w:r>
            <w:r w:rsidRPr="00A002D6">
              <w:t>cultures</w:t>
            </w:r>
            <w:r w:rsidR="00B04B62">
              <w:t xml:space="preserve"> </w:t>
            </w:r>
            <w:r w:rsidRPr="00A002D6">
              <w:t>record</w:t>
            </w:r>
            <w:r w:rsidR="00B04B62">
              <w:t xml:space="preserve"> </w:t>
            </w:r>
            <w:r w:rsidRPr="00A002D6">
              <w:t>and</w:t>
            </w:r>
            <w:r w:rsidR="00B04B62">
              <w:t xml:space="preserve"> </w:t>
            </w:r>
            <w:r w:rsidRPr="00A002D6">
              <w:t>share</w:t>
            </w:r>
            <w:r w:rsidR="00B04B62">
              <w:t xml:space="preserve"> </w:t>
            </w:r>
            <w:r w:rsidRPr="00A002D6">
              <w:t>history</w:t>
            </w:r>
            <w:r w:rsidR="00B04B62">
              <w:t xml:space="preserve"> </w:t>
            </w:r>
            <w:r w:rsidRPr="00A002D6">
              <w:t>in</w:t>
            </w:r>
            <w:r w:rsidR="00B04B62">
              <w:t xml:space="preserve"> </w:t>
            </w:r>
            <w:r w:rsidRPr="00A002D6">
              <w:t>different</w:t>
            </w:r>
            <w:r w:rsidR="00B04B62">
              <w:t xml:space="preserve"> </w:t>
            </w:r>
            <w:r w:rsidRPr="00A002D6">
              <w:t>ways,</w:t>
            </w:r>
            <w:r w:rsidR="00B04B62">
              <w:t xml:space="preserve"> </w:t>
            </w:r>
            <w:r w:rsidRPr="00A002D6">
              <w:t>including</w:t>
            </w:r>
            <w:r w:rsidR="00B04B62">
              <w:t xml:space="preserve"> </w:t>
            </w:r>
            <w:r w:rsidRPr="00A002D6">
              <w:t>through</w:t>
            </w:r>
            <w:r w:rsidR="00B04B62">
              <w:t xml:space="preserve"> </w:t>
            </w:r>
            <w:r w:rsidRPr="00A002D6">
              <w:t>written</w:t>
            </w:r>
            <w:r w:rsidR="00B04B62">
              <w:t xml:space="preserve"> </w:t>
            </w:r>
            <w:r w:rsidRPr="00A002D6">
              <w:t>and</w:t>
            </w:r>
            <w:r w:rsidR="00B04B62">
              <w:t xml:space="preserve"> </w:t>
            </w:r>
            <w:r w:rsidRPr="00A002D6">
              <w:t>oral</w:t>
            </w:r>
            <w:r w:rsidR="00B04B62">
              <w:t xml:space="preserve"> </w:t>
            </w:r>
            <w:r w:rsidRPr="00A002D6">
              <w:t>traditions</w:t>
            </w:r>
            <w:r w:rsidR="00B537C8">
              <w:t>.</w:t>
            </w:r>
          </w:p>
          <w:p w14:paraId="6DC78B41" w14:textId="5495C11F" w:rsidR="00D52E96" w:rsidRPr="005B7CDB" w:rsidRDefault="00D52E96" w:rsidP="009246B9">
            <w:pPr>
              <w:pStyle w:val="ListBullet"/>
              <w:numPr>
                <w:ilvl w:val="0"/>
                <w:numId w:val="0"/>
              </w:numPr>
              <w:rPr>
                <w:rStyle w:val="Strong"/>
                <w:b w:val="0"/>
                <w:bCs w:val="0"/>
              </w:rPr>
            </w:pPr>
            <w:r w:rsidRPr="005B7CDB">
              <w:rPr>
                <w:rStyle w:val="Strong"/>
                <w:b w:val="0"/>
                <w:bCs w:val="0"/>
              </w:rPr>
              <w:lastRenderedPageBreak/>
              <w:t>Success</w:t>
            </w:r>
            <w:r w:rsidR="00B04B62" w:rsidRPr="005B7CDB">
              <w:rPr>
                <w:rStyle w:val="Strong"/>
                <w:b w:val="0"/>
                <w:bCs w:val="0"/>
              </w:rPr>
              <w:t xml:space="preserve"> </w:t>
            </w:r>
            <w:r w:rsidRPr="005B7CDB">
              <w:rPr>
                <w:rStyle w:val="Strong"/>
                <w:b w:val="0"/>
                <w:bCs w:val="0"/>
              </w:rPr>
              <w:t>criteria</w:t>
            </w:r>
          </w:p>
          <w:p w14:paraId="1B362D75" w14:textId="0F3CE5DA" w:rsidR="00D52E96" w:rsidRPr="009246B9" w:rsidRDefault="002330F5" w:rsidP="000E275A">
            <w:r>
              <w:t>I can</w:t>
            </w:r>
            <w:r w:rsidR="00D52E96" w:rsidRPr="009246B9">
              <w:t>:</w:t>
            </w:r>
          </w:p>
          <w:p w14:paraId="087AAA43" w14:textId="40B278D2" w:rsidR="00D52E96" w:rsidRPr="00A002D6" w:rsidRDefault="00D52E96" w:rsidP="00CF2033">
            <w:pPr>
              <w:pStyle w:val="ListBullet"/>
            </w:pPr>
            <w:r w:rsidRPr="00A002D6">
              <w:t>identify</w:t>
            </w:r>
            <w:r w:rsidR="00B04B62">
              <w:t xml:space="preserve"> </w:t>
            </w:r>
            <w:r w:rsidRPr="00A002D6">
              <w:t>one</w:t>
            </w:r>
            <w:r w:rsidR="00B04B62">
              <w:t xml:space="preserve"> </w:t>
            </w:r>
            <w:r w:rsidRPr="00A002D6">
              <w:t>written</w:t>
            </w:r>
            <w:r w:rsidR="00B04B62">
              <w:t xml:space="preserve"> </w:t>
            </w:r>
            <w:r w:rsidRPr="00A002D6">
              <w:t>and</w:t>
            </w:r>
            <w:r w:rsidR="00B04B62">
              <w:t xml:space="preserve"> </w:t>
            </w:r>
            <w:r w:rsidRPr="00A002D6">
              <w:t>one</w:t>
            </w:r>
            <w:r w:rsidR="00B04B62">
              <w:t xml:space="preserve"> </w:t>
            </w:r>
            <w:r w:rsidRPr="00A002D6">
              <w:t>oral</w:t>
            </w:r>
            <w:r w:rsidR="00B04B62">
              <w:t xml:space="preserve"> </w:t>
            </w:r>
            <w:r w:rsidRPr="00A002D6">
              <w:t>method</w:t>
            </w:r>
            <w:r w:rsidR="00B04B62">
              <w:t xml:space="preserve"> </w:t>
            </w:r>
            <w:r w:rsidRPr="00A002D6">
              <w:t>of</w:t>
            </w:r>
            <w:r w:rsidR="00B04B62">
              <w:t xml:space="preserve"> </w:t>
            </w:r>
            <w:r w:rsidRPr="00A002D6">
              <w:t>recording</w:t>
            </w:r>
            <w:r w:rsidR="00B04B62">
              <w:t xml:space="preserve"> </w:t>
            </w:r>
            <w:r w:rsidRPr="00A002D6">
              <w:t>history</w:t>
            </w:r>
          </w:p>
          <w:p w14:paraId="64E28E20" w14:textId="3554AE20" w:rsidR="00D52E96" w:rsidRPr="00A002D6" w:rsidRDefault="00D52E96" w:rsidP="00CF2033">
            <w:pPr>
              <w:pStyle w:val="ListBullet"/>
            </w:pPr>
            <w:r w:rsidRPr="00A002D6">
              <w:t>describe</w:t>
            </w:r>
            <w:r w:rsidR="00B04B62">
              <w:t xml:space="preserve"> </w:t>
            </w:r>
            <w:r w:rsidRPr="00A002D6">
              <w:t>how</w:t>
            </w:r>
            <w:r w:rsidR="00B04B62">
              <w:t xml:space="preserve"> </w:t>
            </w:r>
            <w:r w:rsidRPr="00A002D6">
              <w:t>and</w:t>
            </w:r>
            <w:r w:rsidR="00B04B62">
              <w:t xml:space="preserve"> </w:t>
            </w:r>
            <w:r w:rsidRPr="00A002D6">
              <w:t>why</w:t>
            </w:r>
            <w:r w:rsidR="00B04B62">
              <w:t xml:space="preserve"> </w:t>
            </w:r>
            <w:r w:rsidRPr="00A002D6">
              <w:t>different</w:t>
            </w:r>
            <w:r w:rsidR="00B04B62">
              <w:t xml:space="preserve"> </w:t>
            </w:r>
            <w:r w:rsidRPr="00A002D6">
              <w:t>cultures</w:t>
            </w:r>
            <w:r w:rsidR="00B04B62">
              <w:t xml:space="preserve"> </w:t>
            </w:r>
            <w:r w:rsidRPr="00A002D6">
              <w:t>record</w:t>
            </w:r>
            <w:r w:rsidR="00B04B62">
              <w:t xml:space="preserve"> </w:t>
            </w:r>
            <w:r w:rsidRPr="00A002D6">
              <w:t>history</w:t>
            </w:r>
            <w:r w:rsidR="00B04B62">
              <w:t xml:space="preserve"> </w:t>
            </w:r>
            <w:r w:rsidRPr="00A002D6">
              <w:t>differently</w:t>
            </w:r>
            <w:r w:rsidR="00B04B62">
              <w:t xml:space="preserve"> </w:t>
            </w:r>
          </w:p>
          <w:p w14:paraId="390373CE" w14:textId="5474A08B" w:rsidR="0014710F" w:rsidRPr="00A002D6" w:rsidRDefault="0014710F" w:rsidP="00CF2033">
            <w:pPr>
              <w:pStyle w:val="ListBullet"/>
            </w:pPr>
            <w:r w:rsidRPr="00A002D6">
              <w:t>describe</w:t>
            </w:r>
            <w:r w:rsidR="00B04B62">
              <w:t xml:space="preserve"> </w:t>
            </w:r>
            <w:r w:rsidRPr="00A002D6">
              <w:t>how</w:t>
            </w:r>
            <w:r w:rsidR="00B04B62">
              <w:t xml:space="preserve"> </w:t>
            </w:r>
            <w:r w:rsidRPr="00A002D6">
              <w:t>a</w:t>
            </w:r>
            <w:r w:rsidR="00B04B62">
              <w:t xml:space="preserve"> </w:t>
            </w:r>
            <w:r w:rsidRPr="00A002D6">
              <w:t>person’s</w:t>
            </w:r>
            <w:r w:rsidR="00B04B62">
              <w:t xml:space="preserve"> </w:t>
            </w:r>
            <w:r w:rsidRPr="00A002D6">
              <w:t>context</w:t>
            </w:r>
            <w:r w:rsidR="00B04B62">
              <w:t xml:space="preserve"> </w:t>
            </w:r>
            <w:r w:rsidRPr="00A002D6">
              <w:t>and</w:t>
            </w:r>
            <w:r w:rsidR="00B04B62">
              <w:t xml:space="preserve"> </w:t>
            </w:r>
            <w:r w:rsidRPr="00A002D6">
              <w:t>role</w:t>
            </w:r>
            <w:r w:rsidR="00B04B62">
              <w:t xml:space="preserve"> </w:t>
            </w:r>
            <w:r w:rsidRPr="00A002D6">
              <w:t>in</w:t>
            </w:r>
            <w:r w:rsidR="00B04B62">
              <w:t xml:space="preserve"> </w:t>
            </w:r>
            <w:r w:rsidRPr="00A002D6">
              <w:t>society</w:t>
            </w:r>
            <w:r w:rsidR="00B04B62">
              <w:t xml:space="preserve"> </w:t>
            </w:r>
            <w:r w:rsidRPr="00A002D6">
              <w:t>can</w:t>
            </w:r>
            <w:r w:rsidR="00B04B62">
              <w:t xml:space="preserve"> </w:t>
            </w:r>
            <w:r w:rsidRPr="00A002D6">
              <w:t>influence</w:t>
            </w:r>
            <w:r w:rsidR="00B04B62">
              <w:t xml:space="preserve"> </w:t>
            </w:r>
            <w:r w:rsidRPr="00A002D6">
              <w:t>the</w:t>
            </w:r>
            <w:r w:rsidR="00B04B62">
              <w:t xml:space="preserve"> </w:t>
            </w:r>
            <w:r w:rsidRPr="00A002D6">
              <w:t>perspective</w:t>
            </w:r>
            <w:r w:rsidR="00B04B62">
              <w:t xml:space="preserve"> </w:t>
            </w:r>
            <w:r w:rsidRPr="00A002D6">
              <w:t>shown</w:t>
            </w:r>
            <w:r w:rsidR="00B04B62">
              <w:t xml:space="preserve"> </w:t>
            </w:r>
            <w:r w:rsidRPr="00A002D6">
              <w:t>in</w:t>
            </w:r>
            <w:r w:rsidR="00B04B62">
              <w:t xml:space="preserve"> </w:t>
            </w:r>
            <w:r w:rsidRPr="00A002D6">
              <w:t>their</w:t>
            </w:r>
            <w:r w:rsidR="00B04B62">
              <w:t xml:space="preserve"> </w:t>
            </w:r>
            <w:r w:rsidRPr="00A002D6">
              <w:t>account</w:t>
            </w:r>
            <w:r w:rsidR="00B537C8">
              <w:t>.</w:t>
            </w:r>
          </w:p>
          <w:p w14:paraId="62734DE5" w14:textId="501BDC85" w:rsidR="00D52E96" w:rsidRPr="00A002D6" w:rsidRDefault="00D52E96" w:rsidP="00CF2033">
            <w:pPr>
              <w:rPr>
                <w:b/>
                <w:bCs/>
              </w:rPr>
            </w:pPr>
            <w:r w:rsidRPr="00A002D6">
              <w:rPr>
                <w:b/>
                <w:bCs/>
              </w:rPr>
              <w:t>Core</w:t>
            </w:r>
            <w:r w:rsidR="00B04B62">
              <w:rPr>
                <w:b/>
                <w:bCs/>
              </w:rPr>
              <w:t xml:space="preserve"> </w:t>
            </w:r>
            <w:r w:rsidRPr="00A002D6">
              <w:rPr>
                <w:b/>
                <w:bCs/>
              </w:rPr>
              <w:t>lesson</w:t>
            </w:r>
          </w:p>
          <w:p w14:paraId="5DA7D969" w14:textId="707CF431" w:rsidR="00D52E96" w:rsidRPr="005B7CDB" w:rsidRDefault="00D52E96" w:rsidP="00CF2033">
            <w:pPr>
              <w:rPr>
                <w:rStyle w:val="Strong"/>
                <w:b w:val="0"/>
                <w:bCs w:val="0"/>
              </w:rPr>
            </w:pPr>
            <w:r w:rsidRPr="005B7CDB">
              <w:rPr>
                <w:rStyle w:val="Strong"/>
                <w:b w:val="0"/>
                <w:bCs w:val="0"/>
              </w:rPr>
              <w:t>Activate</w:t>
            </w:r>
            <w:r w:rsidR="00B04B62" w:rsidRPr="005B7CDB">
              <w:rPr>
                <w:rStyle w:val="Strong"/>
                <w:b w:val="0"/>
                <w:bCs w:val="0"/>
              </w:rPr>
              <w:t xml:space="preserve"> </w:t>
            </w:r>
            <w:r w:rsidRPr="005B7CDB">
              <w:rPr>
                <w:rStyle w:val="Strong"/>
                <w:b w:val="0"/>
                <w:bCs w:val="0"/>
              </w:rPr>
              <w:t>prior</w:t>
            </w:r>
            <w:r w:rsidR="00B04B62" w:rsidRPr="005B7CDB">
              <w:rPr>
                <w:rStyle w:val="Strong"/>
                <w:b w:val="0"/>
                <w:bCs w:val="0"/>
              </w:rPr>
              <w:t xml:space="preserve"> </w:t>
            </w:r>
            <w:r w:rsidRPr="005B7CDB">
              <w:rPr>
                <w:rStyle w:val="Strong"/>
                <w:b w:val="0"/>
                <w:bCs w:val="0"/>
              </w:rPr>
              <w:t>knowledge</w:t>
            </w:r>
          </w:p>
          <w:p w14:paraId="0E46907F" w14:textId="01017370" w:rsidR="00D52E96" w:rsidRPr="00A002D6" w:rsidRDefault="00D52E96" w:rsidP="00CF2033">
            <w:pPr>
              <w:rPr>
                <w:rStyle w:val="Strong"/>
                <w:b w:val="0"/>
                <w:bCs w:val="0"/>
              </w:rPr>
            </w:pPr>
            <w:r w:rsidRPr="00A002D6">
              <w:rPr>
                <w:rStyle w:val="Strong"/>
                <w:b w:val="0"/>
                <w:bCs w:val="0"/>
              </w:rPr>
              <w:t>Ask:</w:t>
            </w:r>
            <w:r w:rsidR="00B537C8">
              <w:rPr>
                <w:rStyle w:val="Strong"/>
                <w:b w:val="0"/>
                <w:bCs w:val="0"/>
              </w:rPr>
              <w:t xml:space="preserve"> </w:t>
            </w:r>
            <w:r w:rsidRPr="00A002D6">
              <w:rPr>
                <w:rStyle w:val="Strong"/>
                <w:b w:val="0"/>
                <w:bCs w:val="0"/>
              </w:rPr>
              <w:t>How</w:t>
            </w:r>
            <w:r w:rsidR="00B04B62">
              <w:rPr>
                <w:rStyle w:val="Strong"/>
                <w:b w:val="0"/>
                <w:bCs w:val="0"/>
              </w:rPr>
              <w:t xml:space="preserve"> </w:t>
            </w:r>
            <w:r w:rsidRPr="00A002D6">
              <w:rPr>
                <w:rStyle w:val="Strong"/>
                <w:b w:val="0"/>
                <w:bCs w:val="0"/>
              </w:rPr>
              <w:t>do</w:t>
            </w:r>
            <w:r w:rsidR="00B04B62">
              <w:rPr>
                <w:rStyle w:val="Strong"/>
                <w:b w:val="0"/>
                <w:bCs w:val="0"/>
              </w:rPr>
              <w:t xml:space="preserve"> </w:t>
            </w:r>
            <w:r w:rsidRPr="00A002D6">
              <w:rPr>
                <w:rStyle w:val="Strong"/>
                <w:b w:val="0"/>
                <w:bCs w:val="0"/>
              </w:rPr>
              <w:t>people</w:t>
            </w:r>
            <w:r w:rsidR="00B04B62">
              <w:rPr>
                <w:rStyle w:val="Strong"/>
                <w:b w:val="0"/>
                <w:bCs w:val="0"/>
              </w:rPr>
              <w:t xml:space="preserve"> </w:t>
            </w:r>
            <w:r w:rsidRPr="00A002D6">
              <w:rPr>
                <w:rStyle w:val="Strong"/>
                <w:b w:val="0"/>
                <w:bCs w:val="0"/>
              </w:rPr>
              <w:t>today</w:t>
            </w:r>
            <w:r w:rsidR="00B04B62">
              <w:rPr>
                <w:rStyle w:val="Strong"/>
                <w:b w:val="0"/>
                <w:bCs w:val="0"/>
              </w:rPr>
              <w:t xml:space="preserve"> </w:t>
            </w:r>
            <w:r w:rsidRPr="00A002D6">
              <w:rPr>
                <w:rStyle w:val="Strong"/>
                <w:b w:val="0"/>
                <w:bCs w:val="0"/>
              </w:rPr>
              <w:t>record</w:t>
            </w:r>
            <w:r w:rsidR="00B04B62">
              <w:rPr>
                <w:rStyle w:val="Strong"/>
                <w:b w:val="0"/>
                <w:bCs w:val="0"/>
              </w:rPr>
              <w:t xml:space="preserve"> </w:t>
            </w:r>
            <w:r w:rsidRPr="00A002D6">
              <w:rPr>
                <w:rStyle w:val="Strong"/>
                <w:b w:val="0"/>
                <w:bCs w:val="0"/>
              </w:rPr>
              <w:t>important</w:t>
            </w:r>
            <w:r w:rsidR="00B04B62">
              <w:rPr>
                <w:rStyle w:val="Strong"/>
                <w:b w:val="0"/>
                <w:bCs w:val="0"/>
              </w:rPr>
              <w:t xml:space="preserve"> </w:t>
            </w:r>
            <w:r w:rsidRPr="00A002D6">
              <w:rPr>
                <w:rStyle w:val="Strong"/>
                <w:b w:val="0"/>
                <w:bCs w:val="0"/>
              </w:rPr>
              <w:t>events</w:t>
            </w:r>
            <w:r w:rsidR="00B04B62">
              <w:rPr>
                <w:rStyle w:val="Strong"/>
                <w:b w:val="0"/>
                <w:bCs w:val="0"/>
              </w:rPr>
              <w:t xml:space="preserve"> </w:t>
            </w:r>
            <w:r w:rsidRPr="00A002D6">
              <w:rPr>
                <w:rStyle w:val="Strong"/>
                <w:b w:val="0"/>
                <w:bCs w:val="0"/>
              </w:rPr>
              <w:t>or</w:t>
            </w:r>
            <w:r w:rsidR="00B04B62">
              <w:rPr>
                <w:rStyle w:val="Strong"/>
                <w:b w:val="0"/>
                <w:bCs w:val="0"/>
              </w:rPr>
              <w:t xml:space="preserve"> </w:t>
            </w:r>
            <w:r w:rsidRPr="00A002D6">
              <w:rPr>
                <w:rStyle w:val="Strong"/>
                <w:b w:val="0"/>
                <w:bCs w:val="0"/>
              </w:rPr>
              <w:t>stories?</w:t>
            </w:r>
          </w:p>
          <w:p w14:paraId="44221B0C" w14:textId="21290DC2" w:rsidR="00D52E96" w:rsidRPr="00A002D6" w:rsidRDefault="00D52E96" w:rsidP="00CF2033">
            <w:pPr>
              <w:rPr>
                <w:rStyle w:val="Strong"/>
                <w:b w:val="0"/>
                <w:bCs w:val="0"/>
              </w:rPr>
            </w:pPr>
            <w:r w:rsidRPr="00A002D6">
              <w:rPr>
                <w:rStyle w:val="Strong"/>
                <w:b w:val="0"/>
                <w:bCs w:val="0"/>
              </w:rPr>
              <w:t>Chart</w:t>
            </w:r>
            <w:r w:rsidR="00B04B62">
              <w:rPr>
                <w:rStyle w:val="Strong"/>
                <w:b w:val="0"/>
                <w:bCs w:val="0"/>
              </w:rPr>
              <w:t xml:space="preserve"> </w:t>
            </w:r>
            <w:r w:rsidRPr="00A002D6">
              <w:rPr>
                <w:rStyle w:val="Strong"/>
                <w:b w:val="0"/>
                <w:bCs w:val="0"/>
              </w:rPr>
              <w:t>responses</w:t>
            </w:r>
            <w:r w:rsidR="00B04B62">
              <w:rPr>
                <w:rStyle w:val="Strong"/>
                <w:b w:val="0"/>
                <w:bCs w:val="0"/>
              </w:rPr>
              <w:t xml:space="preserve"> </w:t>
            </w:r>
            <w:r w:rsidRPr="00A002D6">
              <w:rPr>
                <w:rStyle w:val="Strong"/>
                <w:b w:val="0"/>
                <w:bCs w:val="0"/>
              </w:rPr>
              <w:t>(videos,</w:t>
            </w:r>
            <w:r w:rsidR="00B04B62">
              <w:rPr>
                <w:rStyle w:val="Strong"/>
                <w:b w:val="0"/>
                <w:bCs w:val="0"/>
              </w:rPr>
              <w:t xml:space="preserve"> </w:t>
            </w:r>
            <w:r w:rsidRPr="00A002D6">
              <w:rPr>
                <w:rStyle w:val="Strong"/>
                <w:b w:val="0"/>
                <w:bCs w:val="0"/>
              </w:rPr>
              <w:t>books,</w:t>
            </w:r>
            <w:r w:rsidR="00B04B62">
              <w:rPr>
                <w:rStyle w:val="Strong"/>
                <w:b w:val="0"/>
                <w:bCs w:val="0"/>
              </w:rPr>
              <w:t xml:space="preserve"> </w:t>
            </w:r>
            <w:r w:rsidRPr="00A002D6">
              <w:rPr>
                <w:rStyle w:val="Strong"/>
                <w:b w:val="0"/>
                <w:bCs w:val="0"/>
              </w:rPr>
              <w:t>social</w:t>
            </w:r>
            <w:r w:rsidR="00B04B62">
              <w:rPr>
                <w:rStyle w:val="Strong"/>
                <w:b w:val="0"/>
                <w:bCs w:val="0"/>
              </w:rPr>
              <w:t xml:space="preserve"> </w:t>
            </w:r>
            <w:r w:rsidRPr="00A002D6">
              <w:rPr>
                <w:rStyle w:val="Strong"/>
                <w:b w:val="0"/>
                <w:bCs w:val="0"/>
              </w:rPr>
              <w:t>media</w:t>
            </w:r>
            <w:r w:rsidR="00B04B62">
              <w:rPr>
                <w:rStyle w:val="Strong"/>
                <w:b w:val="0"/>
                <w:bCs w:val="0"/>
              </w:rPr>
              <w:t xml:space="preserve"> </w:t>
            </w:r>
            <w:r w:rsidRPr="00A002D6">
              <w:rPr>
                <w:rStyle w:val="Strong"/>
                <w:b w:val="0"/>
                <w:bCs w:val="0"/>
              </w:rPr>
              <w:t>posts,</w:t>
            </w:r>
            <w:r w:rsidR="00B04B62">
              <w:rPr>
                <w:rStyle w:val="Strong"/>
                <w:b w:val="0"/>
                <w:bCs w:val="0"/>
              </w:rPr>
              <w:t xml:space="preserve"> </w:t>
            </w:r>
            <w:r w:rsidRPr="00A002D6">
              <w:rPr>
                <w:rStyle w:val="Strong"/>
                <w:b w:val="0"/>
                <w:bCs w:val="0"/>
              </w:rPr>
              <w:t>news</w:t>
            </w:r>
            <w:r w:rsidR="00B04B62">
              <w:rPr>
                <w:rStyle w:val="Strong"/>
                <w:b w:val="0"/>
                <w:bCs w:val="0"/>
              </w:rPr>
              <w:t xml:space="preserve"> </w:t>
            </w:r>
            <w:r w:rsidRPr="00A002D6">
              <w:rPr>
                <w:rStyle w:val="Strong"/>
                <w:b w:val="0"/>
                <w:bCs w:val="0"/>
              </w:rPr>
              <w:t>articles,</w:t>
            </w:r>
            <w:r w:rsidR="00B04B62">
              <w:rPr>
                <w:rStyle w:val="Strong"/>
                <w:b w:val="0"/>
                <w:bCs w:val="0"/>
              </w:rPr>
              <w:t xml:space="preserve"> </w:t>
            </w:r>
            <w:r w:rsidRPr="00A002D6">
              <w:rPr>
                <w:rStyle w:val="Strong"/>
                <w:b w:val="0"/>
                <w:bCs w:val="0"/>
              </w:rPr>
              <w:t>family</w:t>
            </w:r>
            <w:r w:rsidR="00B04B62">
              <w:rPr>
                <w:rStyle w:val="Strong"/>
                <w:b w:val="0"/>
                <w:bCs w:val="0"/>
              </w:rPr>
              <w:t xml:space="preserve"> </w:t>
            </w:r>
            <w:r w:rsidRPr="00A002D6">
              <w:rPr>
                <w:rStyle w:val="Strong"/>
                <w:b w:val="0"/>
                <w:bCs w:val="0"/>
              </w:rPr>
              <w:t>stories,</w:t>
            </w:r>
            <w:r w:rsidR="00B04B62">
              <w:rPr>
                <w:rStyle w:val="Strong"/>
                <w:b w:val="0"/>
                <w:bCs w:val="0"/>
              </w:rPr>
              <w:t xml:space="preserve"> </w:t>
            </w:r>
            <w:r w:rsidRPr="00A002D6">
              <w:rPr>
                <w:rStyle w:val="Strong"/>
                <w:b w:val="0"/>
                <w:bCs w:val="0"/>
              </w:rPr>
              <w:t>speeches).</w:t>
            </w:r>
          </w:p>
          <w:p w14:paraId="6B747D10" w14:textId="6B2BA49F" w:rsidR="00D52E96" w:rsidRPr="00A002D6" w:rsidRDefault="00D52E96" w:rsidP="00CF2033">
            <w:pPr>
              <w:rPr>
                <w:rStyle w:val="Strong"/>
              </w:rPr>
            </w:pPr>
            <w:r w:rsidRPr="00A002D6">
              <w:rPr>
                <w:rStyle w:val="Strong"/>
                <w:b w:val="0"/>
                <w:bCs w:val="0"/>
              </w:rPr>
              <w:t>This</w:t>
            </w:r>
            <w:r w:rsidR="00B04B62">
              <w:rPr>
                <w:rStyle w:val="Strong"/>
                <w:b w:val="0"/>
                <w:bCs w:val="0"/>
              </w:rPr>
              <w:t xml:space="preserve"> </w:t>
            </w:r>
            <w:r w:rsidRPr="00A002D6">
              <w:rPr>
                <w:rStyle w:val="Strong"/>
                <w:b w:val="0"/>
                <w:bCs w:val="0"/>
              </w:rPr>
              <w:t>helps</w:t>
            </w:r>
            <w:r w:rsidR="00B04B62">
              <w:rPr>
                <w:rStyle w:val="Strong"/>
                <w:b w:val="0"/>
                <w:bCs w:val="0"/>
              </w:rPr>
              <w:t xml:space="preserve"> </w:t>
            </w:r>
            <w:r w:rsidRPr="00A002D6">
              <w:rPr>
                <w:rStyle w:val="Strong"/>
                <w:b w:val="0"/>
                <w:bCs w:val="0"/>
              </w:rPr>
              <w:t>students</w:t>
            </w:r>
            <w:r w:rsidR="00B04B62">
              <w:rPr>
                <w:rStyle w:val="Strong"/>
                <w:b w:val="0"/>
                <w:bCs w:val="0"/>
              </w:rPr>
              <w:t xml:space="preserve"> </w:t>
            </w:r>
            <w:r w:rsidRPr="00A002D6">
              <w:rPr>
                <w:rStyle w:val="Strong"/>
                <w:b w:val="0"/>
                <w:bCs w:val="0"/>
              </w:rPr>
              <w:t>recognise</w:t>
            </w:r>
            <w:r w:rsidR="00B04B62">
              <w:rPr>
                <w:rStyle w:val="Strong"/>
                <w:b w:val="0"/>
                <w:bCs w:val="0"/>
              </w:rPr>
              <w:t xml:space="preserve"> </w:t>
            </w:r>
            <w:r w:rsidRPr="00A002D6">
              <w:rPr>
                <w:rStyle w:val="Strong"/>
                <w:b w:val="0"/>
                <w:bCs w:val="0"/>
              </w:rPr>
              <w:t>that</w:t>
            </w:r>
            <w:r w:rsidR="00B04B62">
              <w:rPr>
                <w:rStyle w:val="Strong"/>
                <w:b w:val="0"/>
                <w:bCs w:val="0"/>
              </w:rPr>
              <w:t xml:space="preserve"> </w:t>
            </w:r>
            <w:r w:rsidRPr="00A002D6">
              <w:rPr>
                <w:rStyle w:val="Strong"/>
                <w:b w:val="0"/>
                <w:bCs w:val="0"/>
              </w:rPr>
              <w:t>multiple</w:t>
            </w:r>
            <w:r w:rsidR="00B04B62">
              <w:rPr>
                <w:rStyle w:val="Strong"/>
                <w:b w:val="0"/>
                <w:bCs w:val="0"/>
              </w:rPr>
              <w:t xml:space="preserve"> </w:t>
            </w:r>
            <w:r w:rsidRPr="00A002D6">
              <w:rPr>
                <w:rStyle w:val="Strong"/>
                <w:b w:val="0"/>
                <w:bCs w:val="0"/>
              </w:rPr>
              <w:t>recording</w:t>
            </w:r>
            <w:r w:rsidR="00B04B62">
              <w:rPr>
                <w:rStyle w:val="Strong"/>
                <w:b w:val="0"/>
                <w:bCs w:val="0"/>
              </w:rPr>
              <w:t xml:space="preserve"> </w:t>
            </w:r>
            <w:r w:rsidRPr="00A002D6">
              <w:rPr>
                <w:rStyle w:val="Strong"/>
                <w:b w:val="0"/>
                <w:bCs w:val="0"/>
              </w:rPr>
              <w:t>methods</w:t>
            </w:r>
            <w:r w:rsidR="00B04B62">
              <w:rPr>
                <w:rStyle w:val="Strong"/>
                <w:b w:val="0"/>
                <w:bCs w:val="0"/>
              </w:rPr>
              <w:t xml:space="preserve"> </w:t>
            </w:r>
            <w:r w:rsidRPr="00A002D6">
              <w:rPr>
                <w:rStyle w:val="Strong"/>
                <w:b w:val="0"/>
                <w:bCs w:val="0"/>
              </w:rPr>
              <w:t>continue</w:t>
            </w:r>
            <w:r w:rsidR="00B04B62">
              <w:rPr>
                <w:rStyle w:val="Strong"/>
                <w:b w:val="0"/>
                <w:bCs w:val="0"/>
              </w:rPr>
              <w:t xml:space="preserve"> </w:t>
            </w:r>
            <w:r w:rsidRPr="00A002D6">
              <w:rPr>
                <w:rStyle w:val="Strong"/>
                <w:b w:val="0"/>
                <w:bCs w:val="0"/>
              </w:rPr>
              <w:t>to</w:t>
            </w:r>
            <w:r w:rsidR="00B04B62">
              <w:rPr>
                <w:rStyle w:val="Strong"/>
                <w:b w:val="0"/>
                <w:bCs w:val="0"/>
              </w:rPr>
              <w:t xml:space="preserve"> </w:t>
            </w:r>
            <w:r w:rsidRPr="00A002D6">
              <w:rPr>
                <w:rStyle w:val="Strong"/>
                <w:b w:val="0"/>
                <w:bCs w:val="0"/>
              </w:rPr>
              <w:t>coexist</w:t>
            </w:r>
            <w:r w:rsidRPr="009246B9">
              <w:rPr>
                <w:rStyle w:val="Strong"/>
                <w:b w:val="0"/>
                <w:bCs w:val="0"/>
              </w:rPr>
              <w:t>.</w:t>
            </w:r>
          </w:p>
          <w:p w14:paraId="0630CC18" w14:textId="3A6368C1" w:rsidR="00C0143B" w:rsidRPr="00A002D6" w:rsidRDefault="00C0143B" w:rsidP="00C0143B">
            <w:pPr>
              <w:pStyle w:val="FeatureBox2"/>
            </w:pPr>
            <w:r w:rsidRPr="00A002D6">
              <w:rPr>
                <w:b/>
                <w:bCs/>
              </w:rPr>
              <w:t>Teacher</w:t>
            </w:r>
            <w:r w:rsidR="00B04B62">
              <w:rPr>
                <w:b/>
                <w:bCs/>
              </w:rPr>
              <w:t xml:space="preserve"> </w:t>
            </w:r>
            <w:proofErr w:type="gramStart"/>
            <w:r w:rsidRPr="00A002D6">
              <w:rPr>
                <w:b/>
                <w:bCs/>
              </w:rPr>
              <w:t>note</w:t>
            </w:r>
            <w:r w:rsidRPr="00A002D6">
              <w:t>:</w:t>
            </w:r>
            <w:proofErr w:type="gramEnd"/>
            <w:r w:rsidR="00B04B62" w:rsidRPr="009246B9">
              <w:t xml:space="preserve"> </w:t>
            </w:r>
            <w:r w:rsidR="00941FB0" w:rsidRPr="00A002D6">
              <w:t>briefly</w:t>
            </w:r>
            <w:r w:rsidR="00B04B62">
              <w:t xml:space="preserve"> </w:t>
            </w:r>
            <w:r w:rsidRPr="00A002D6">
              <w:t>introduce</w:t>
            </w:r>
            <w:r w:rsidR="00B04B62">
              <w:t xml:space="preserve"> </w:t>
            </w:r>
            <w:r w:rsidRPr="00A002D6">
              <w:t>the</w:t>
            </w:r>
            <w:r w:rsidR="00B04B62">
              <w:t xml:space="preserve"> </w:t>
            </w:r>
            <w:r w:rsidRPr="00A002D6">
              <w:t>idea</w:t>
            </w:r>
            <w:r w:rsidR="00B04B62">
              <w:t xml:space="preserve"> </w:t>
            </w:r>
            <w:r w:rsidRPr="00A002D6">
              <w:t>that</w:t>
            </w:r>
            <w:r w:rsidR="00B04B62">
              <w:t xml:space="preserve"> </w:t>
            </w:r>
            <w:r w:rsidRPr="00A002D6">
              <w:t>different</w:t>
            </w:r>
            <w:r w:rsidR="00B04B62">
              <w:t xml:space="preserve"> </w:t>
            </w:r>
            <w:r w:rsidRPr="00A002D6">
              <w:t>cultures</w:t>
            </w:r>
            <w:r w:rsidR="00B04B62">
              <w:t xml:space="preserve"> </w:t>
            </w:r>
            <w:r w:rsidRPr="00A002D6">
              <w:t>have</w:t>
            </w:r>
            <w:r w:rsidR="00B04B62">
              <w:t xml:space="preserve"> </w:t>
            </w:r>
            <w:r w:rsidRPr="00A002D6">
              <w:t>different</w:t>
            </w:r>
            <w:r w:rsidR="00B04B62">
              <w:t xml:space="preserve"> </w:t>
            </w:r>
            <w:r w:rsidRPr="00A002D6">
              <w:t>ways</w:t>
            </w:r>
            <w:r w:rsidR="00B04B62">
              <w:t xml:space="preserve"> </w:t>
            </w:r>
            <w:r w:rsidRPr="00A002D6">
              <w:t>of</w:t>
            </w:r>
            <w:r w:rsidR="00B04B62">
              <w:t xml:space="preserve"> </w:t>
            </w:r>
            <w:r w:rsidRPr="00A002D6">
              <w:t>recording</w:t>
            </w:r>
            <w:r w:rsidR="00B04B62">
              <w:t xml:space="preserve"> </w:t>
            </w:r>
            <w:r w:rsidRPr="00A002D6">
              <w:t>and</w:t>
            </w:r>
            <w:r w:rsidR="00B04B62">
              <w:t xml:space="preserve"> </w:t>
            </w:r>
            <w:r w:rsidRPr="00A002D6">
              <w:t>passing</w:t>
            </w:r>
            <w:r w:rsidR="00B04B62">
              <w:t xml:space="preserve"> </w:t>
            </w:r>
            <w:r w:rsidRPr="00A002D6">
              <w:t>on</w:t>
            </w:r>
            <w:r w:rsidR="00B04B62">
              <w:t xml:space="preserve"> </w:t>
            </w:r>
            <w:r w:rsidRPr="00A002D6">
              <w:t>knowledge.</w:t>
            </w:r>
            <w:r w:rsidR="00B04B62">
              <w:t xml:space="preserve"> </w:t>
            </w:r>
            <w:r w:rsidRPr="00A002D6">
              <w:t>Explain</w:t>
            </w:r>
            <w:r w:rsidR="00B04B62">
              <w:t xml:space="preserve"> </w:t>
            </w:r>
            <w:r w:rsidRPr="00A002D6">
              <w:t>that</w:t>
            </w:r>
            <w:r w:rsidR="00B04B62">
              <w:t xml:space="preserve"> </w:t>
            </w:r>
            <w:r w:rsidRPr="00A002D6">
              <w:t>some</w:t>
            </w:r>
            <w:r w:rsidR="00B04B62">
              <w:t xml:space="preserve"> </w:t>
            </w:r>
            <w:r w:rsidRPr="00A002D6">
              <w:t>traditions</w:t>
            </w:r>
            <w:r w:rsidR="00B04B62">
              <w:t xml:space="preserve"> </w:t>
            </w:r>
            <w:r w:rsidRPr="00A002D6">
              <w:t>rely</w:t>
            </w:r>
            <w:r w:rsidR="00B04B62">
              <w:t xml:space="preserve"> </w:t>
            </w:r>
            <w:r w:rsidRPr="00A002D6">
              <w:t>mainly</w:t>
            </w:r>
            <w:r w:rsidR="00B04B62">
              <w:t xml:space="preserve"> </w:t>
            </w:r>
            <w:r w:rsidRPr="00A002D6">
              <w:t>on</w:t>
            </w:r>
            <w:r w:rsidR="00B04B62">
              <w:t xml:space="preserve"> </w:t>
            </w:r>
            <w:r w:rsidRPr="00A002D6">
              <w:t>written</w:t>
            </w:r>
            <w:r w:rsidR="00B04B62">
              <w:t xml:space="preserve"> </w:t>
            </w:r>
            <w:r w:rsidRPr="00A002D6">
              <w:t>texts,</w:t>
            </w:r>
            <w:r w:rsidR="00B04B62">
              <w:t xml:space="preserve"> </w:t>
            </w:r>
            <w:r w:rsidRPr="00A002D6">
              <w:t>while</w:t>
            </w:r>
            <w:r w:rsidR="00B04B62">
              <w:t xml:space="preserve"> </w:t>
            </w:r>
            <w:r w:rsidRPr="00A002D6">
              <w:t>others</w:t>
            </w:r>
            <w:r w:rsidR="00B04B62">
              <w:t xml:space="preserve"> </w:t>
            </w:r>
            <w:r w:rsidRPr="00A002D6">
              <w:t>rely</w:t>
            </w:r>
            <w:r w:rsidR="00B04B62">
              <w:t xml:space="preserve"> </w:t>
            </w:r>
            <w:r w:rsidRPr="00A002D6">
              <w:t>on</w:t>
            </w:r>
            <w:r w:rsidR="00B04B62">
              <w:t xml:space="preserve"> </w:t>
            </w:r>
            <w:r w:rsidRPr="00A002D6">
              <w:t>oral</w:t>
            </w:r>
            <w:r w:rsidR="00B04B62">
              <w:t xml:space="preserve"> </w:t>
            </w:r>
            <w:r w:rsidRPr="00A002D6">
              <w:t>traditions,</w:t>
            </w:r>
            <w:r w:rsidR="00B04B62">
              <w:t xml:space="preserve"> </w:t>
            </w:r>
            <w:r w:rsidRPr="00A002D6">
              <w:t>which</w:t>
            </w:r>
            <w:r w:rsidR="00B04B62">
              <w:t xml:space="preserve"> </w:t>
            </w:r>
            <w:r w:rsidRPr="00A002D6">
              <w:t>use</w:t>
            </w:r>
            <w:r w:rsidR="00B04B62">
              <w:t xml:space="preserve"> </w:t>
            </w:r>
            <w:r w:rsidRPr="00A002D6">
              <w:t>memory,</w:t>
            </w:r>
            <w:r w:rsidR="00B04B62">
              <w:t xml:space="preserve"> </w:t>
            </w:r>
            <w:r w:rsidRPr="00A002D6">
              <w:t>repetition,</w:t>
            </w:r>
            <w:r w:rsidR="00B04B62">
              <w:t xml:space="preserve"> </w:t>
            </w:r>
            <w:r w:rsidRPr="00A002D6">
              <w:t>storytelling,</w:t>
            </w:r>
            <w:r w:rsidR="00B04B62">
              <w:t xml:space="preserve"> </w:t>
            </w:r>
            <w:r w:rsidRPr="00A002D6">
              <w:lastRenderedPageBreak/>
              <w:t>performance</w:t>
            </w:r>
            <w:r w:rsidR="00B04B62">
              <w:t xml:space="preserve"> </w:t>
            </w:r>
            <w:r w:rsidRPr="00A002D6">
              <w:t>and</w:t>
            </w:r>
            <w:r w:rsidR="00B04B62">
              <w:t xml:space="preserve"> </w:t>
            </w:r>
            <w:r w:rsidRPr="00A002D6">
              <w:t>the</w:t>
            </w:r>
            <w:r w:rsidR="00B04B62">
              <w:t xml:space="preserve"> </w:t>
            </w:r>
            <w:r w:rsidRPr="00A002D6">
              <w:t>authority</w:t>
            </w:r>
            <w:r w:rsidR="00B04B62">
              <w:t xml:space="preserve"> </w:t>
            </w:r>
            <w:r w:rsidRPr="00A002D6">
              <w:t>of</w:t>
            </w:r>
            <w:r w:rsidR="00B04B62">
              <w:t xml:space="preserve"> </w:t>
            </w:r>
            <w:r w:rsidRPr="00A002D6">
              <w:t>community</w:t>
            </w:r>
            <w:r w:rsidR="00B04B62">
              <w:t xml:space="preserve"> </w:t>
            </w:r>
            <w:r w:rsidRPr="00A002D6">
              <w:t>knowledge</w:t>
            </w:r>
            <w:r w:rsidR="00B04B62">
              <w:t xml:space="preserve"> </w:t>
            </w:r>
            <w:r w:rsidRPr="00A002D6">
              <w:t>holders.</w:t>
            </w:r>
          </w:p>
          <w:p w14:paraId="524C0DC4" w14:textId="1E917028" w:rsidR="00C0143B" w:rsidRPr="00A002D6" w:rsidRDefault="00C0143B" w:rsidP="00C0143B">
            <w:pPr>
              <w:pStyle w:val="FeatureBox2"/>
            </w:pPr>
            <w:r w:rsidRPr="00A002D6">
              <w:t>Emphasise</w:t>
            </w:r>
            <w:r w:rsidR="00B04B62">
              <w:t xml:space="preserve"> </w:t>
            </w:r>
            <w:r w:rsidRPr="00A002D6">
              <w:t>to</w:t>
            </w:r>
            <w:r w:rsidR="00B04B62">
              <w:t xml:space="preserve"> </w:t>
            </w:r>
            <w:r w:rsidRPr="00A002D6">
              <w:t>students</w:t>
            </w:r>
            <w:r w:rsidR="00B04B62">
              <w:t xml:space="preserve"> </w:t>
            </w:r>
            <w:r w:rsidRPr="00A002D6">
              <w:t>that:</w:t>
            </w:r>
          </w:p>
          <w:p w14:paraId="54B6ACEA" w14:textId="62E16E56" w:rsidR="00C0143B" w:rsidRPr="00A002D6" w:rsidRDefault="00C0143B">
            <w:pPr>
              <w:pStyle w:val="FeatureBox2"/>
              <w:numPr>
                <w:ilvl w:val="0"/>
                <w:numId w:val="19"/>
              </w:numPr>
              <w:ind w:left="567" w:hanging="567"/>
            </w:pPr>
            <w:r w:rsidRPr="00A002D6">
              <w:t>both</w:t>
            </w:r>
            <w:r w:rsidR="00B04B62">
              <w:t xml:space="preserve"> </w:t>
            </w:r>
            <w:r w:rsidRPr="00A002D6">
              <w:t>written</w:t>
            </w:r>
            <w:r w:rsidR="00B04B62">
              <w:t xml:space="preserve"> </w:t>
            </w:r>
            <w:r w:rsidRPr="00A002D6">
              <w:t>and</w:t>
            </w:r>
            <w:r w:rsidR="00B04B62">
              <w:t xml:space="preserve"> </w:t>
            </w:r>
            <w:r w:rsidRPr="00A002D6">
              <w:t>oral</w:t>
            </w:r>
            <w:r w:rsidR="00B04B62">
              <w:t xml:space="preserve"> </w:t>
            </w:r>
            <w:r w:rsidRPr="00A002D6">
              <w:t>traditions</w:t>
            </w:r>
            <w:r w:rsidR="00B04B62">
              <w:t xml:space="preserve"> </w:t>
            </w:r>
            <w:r w:rsidRPr="00A002D6">
              <w:t>aim</w:t>
            </w:r>
            <w:r w:rsidR="00B04B62">
              <w:t xml:space="preserve"> </w:t>
            </w:r>
            <w:r w:rsidRPr="00A002D6">
              <w:t>to</w:t>
            </w:r>
            <w:r w:rsidR="00B04B62">
              <w:t xml:space="preserve"> </w:t>
            </w:r>
            <w:r w:rsidRPr="00A002D6">
              <w:t>preserve</w:t>
            </w:r>
            <w:r w:rsidR="00B04B62">
              <w:t xml:space="preserve"> </w:t>
            </w:r>
            <w:r w:rsidRPr="00A002D6">
              <w:t>knowledge</w:t>
            </w:r>
            <w:r w:rsidR="00B04B62">
              <w:t xml:space="preserve"> </w:t>
            </w:r>
            <w:r w:rsidRPr="00A002D6">
              <w:t>about</w:t>
            </w:r>
            <w:r w:rsidR="00B04B62">
              <w:t xml:space="preserve"> </w:t>
            </w:r>
            <w:r w:rsidRPr="00A002D6">
              <w:t>the</w:t>
            </w:r>
            <w:r w:rsidR="00B04B62">
              <w:t xml:space="preserve"> </w:t>
            </w:r>
            <w:r w:rsidRPr="00A002D6">
              <w:t>past</w:t>
            </w:r>
          </w:p>
          <w:p w14:paraId="62D952DB" w14:textId="5D9E9EC7" w:rsidR="00C0143B" w:rsidRPr="00A002D6" w:rsidRDefault="00C0143B">
            <w:pPr>
              <w:pStyle w:val="FeatureBox2"/>
              <w:numPr>
                <w:ilvl w:val="0"/>
                <w:numId w:val="19"/>
              </w:numPr>
              <w:ind w:left="567" w:hanging="567"/>
            </w:pPr>
            <w:r w:rsidRPr="00A002D6">
              <w:t>both</w:t>
            </w:r>
            <w:r w:rsidR="00B04B62">
              <w:t xml:space="preserve"> </w:t>
            </w:r>
            <w:r w:rsidRPr="00A002D6">
              <w:t>methods</w:t>
            </w:r>
            <w:r w:rsidR="00B04B62">
              <w:t xml:space="preserve"> </w:t>
            </w:r>
            <w:r w:rsidRPr="00A002D6">
              <w:t>have</w:t>
            </w:r>
            <w:r w:rsidR="00B04B62">
              <w:t xml:space="preserve"> </w:t>
            </w:r>
            <w:r w:rsidRPr="00A002D6">
              <w:t>strengths</w:t>
            </w:r>
            <w:r w:rsidR="00B04B62">
              <w:t xml:space="preserve"> </w:t>
            </w:r>
            <w:r w:rsidRPr="00A002D6">
              <w:t>and</w:t>
            </w:r>
            <w:r w:rsidR="00B04B62">
              <w:t xml:space="preserve"> </w:t>
            </w:r>
            <w:r w:rsidRPr="00A002D6">
              <w:t>limitations</w:t>
            </w:r>
          </w:p>
          <w:p w14:paraId="5E34C695" w14:textId="5BFE85AA" w:rsidR="00C0143B" w:rsidRPr="00A002D6" w:rsidRDefault="00C0143B">
            <w:pPr>
              <w:pStyle w:val="FeatureBox2"/>
              <w:numPr>
                <w:ilvl w:val="0"/>
                <w:numId w:val="19"/>
              </w:numPr>
              <w:ind w:left="567" w:hanging="567"/>
            </w:pPr>
            <w:r w:rsidRPr="00A002D6">
              <w:t>both</w:t>
            </w:r>
            <w:r w:rsidR="00B04B62">
              <w:t xml:space="preserve"> </w:t>
            </w:r>
            <w:r w:rsidRPr="00A002D6">
              <w:t>are</w:t>
            </w:r>
            <w:r w:rsidR="00B04B62">
              <w:t xml:space="preserve"> </w:t>
            </w:r>
            <w:r w:rsidRPr="00A002D6">
              <w:t>valuable</w:t>
            </w:r>
            <w:r w:rsidR="00B04B62">
              <w:t xml:space="preserve"> </w:t>
            </w:r>
            <w:r w:rsidRPr="00A002D6">
              <w:t>sources</w:t>
            </w:r>
            <w:r w:rsidR="00B04B62">
              <w:t xml:space="preserve"> </w:t>
            </w:r>
            <w:r w:rsidRPr="00A002D6">
              <w:t>in</w:t>
            </w:r>
            <w:r w:rsidR="00B04B62">
              <w:t xml:space="preserve"> </w:t>
            </w:r>
            <w:r w:rsidRPr="00A002D6">
              <w:t>historical</w:t>
            </w:r>
            <w:r w:rsidR="00B04B62">
              <w:t xml:space="preserve"> </w:t>
            </w:r>
            <w:r w:rsidRPr="00A002D6">
              <w:t>inquiry</w:t>
            </w:r>
          </w:p>
          <w:p w14:paraId="6C550E4E" w14:textId="39BAB4C5" w:rsidR="00C0143B" w:rsidRPr="00A002D6" w:rsidRDefault="00C0143B">
            <w:pPr>
              <w:pStyle w:val="FeatureBox2"/>
              <w:numPr>
                <w:ilvl w:val="0"/>
                <w:numId w:val="19"/>
              </w:numPr>
              <w:ind w:left="567" w:hanging="567"/>
            </w:pPr>
            <w:r w:rsidRPr="00A002D6">
              <w:t>oral</w:t>
            </w:r>
            <w:r w:rsidR="00B04B62">
              <w:t xml:space="preserve"> </w:t>
            </w:r>
            <w:r w:rsidRPr="00A002D6">
              <w:t>knowledge</w:t>
            </w:r>
            <w:r w:rsidR="00B04B62">
              <w:t xml:space="preserve"> </w:t>
            </w:r>
            <w:r w:rsidRPr="00A002D6">
              <w:t>systems</w:t>
            </w:r>
            <w:r w:rsidR="00B04B62">
              <w:t xml:space="preserve"> </w:t>
            </w:r>
            <w:r w:rsidRPr="00A002D6">
              <w:t>are</w:t>
            </w:r>
            <w:r w:rsidR="00B04B62">
              <w:t xml:space="preserve"> </w:t>
            </w:r>
            <w:r w:rsidRPr="00A002D6">
              <w:t>highly</w:t>
            </w:r>
            <w:r w:rsidR="00B04B62">
              <w:t xml:space="preserve"> </w:t>
            </w:r>
            <w:r w:rsidRPr="00A002D6">
              <w:t>sophisticated,</w:t>
            </w:r>
            <w:r w:rsidR="00B04B62">
              <w:t xml:space="preserve"> </w:t>
            </w:r>
            <w:r w:rsidRPr="00A002D6">
              <w:t>carefully</w:t>
            </w:r>
            <w:r w:rsidR="00B04B62">
              <w:t xml:space="preserve"> </w:t>
            </w:r>
            <w:r w:rsidRPr="00A002D6">
              <w:t>structured</w:t>
            </w:r>
            <w:r w:rsidR="00B04B62">
              <w:t xml:space="preserve"> </w:t>
            </w:r>
            <w:r w:rsidRPr="00A002D6">
              <w:t>and</w:t>
            </w:r>
            <w:r w:rsidR="00B04B62">
              <w:t xml:space="preserve"> </w:t>
            </w:r>
            <w:r w:rsidRPr="00A002D6">
              <w:t>passed</w:t>
            </w:r>
            <w:r w:rsidR="00B04B62">
              <w:t xml:space="preserve"> </w:t>
            </w:r>
            <w:r w:rsidRPr="00A002D6">
              <w:t>down</w:t>
            </w:r>
            <w:r w:rsidR="00B04B62">
              <w:t xml:space="preserve"> </w:t>
            </w:r>
            <w:r w:rsidRPr="00A002D6">
              <w:t>across</w:t>
            </w:r>
            <w:r w:rsidR="00B04B62">
              <w:t xml:space="preserve"> </w:t>
            </w:r>
            <w:r w:rsidRPr="00A002D6">
              <w:t>many</w:t>
            </w:r>
            <w:r w:rsidR="00B04B62">
              <w:t xml:space="preserve"> </w:t>
            </w:r>
            <w:r w:rsidRPr="00A002D6">
              <w:t>generations</w:t>
            </w:r>
            <w:r w:rsidR="00267AE7">
              <w:t>.</w:t>
            </w:r>
          </w:p>
          <w:p w14:paraId="114E21BA" w14:textId="7C920711" w:rsidR="00D52E96" w:rsidRPr="005B7CDB" w:rsidRDefault="00D52E96" w:rsidP="00CF2033">
            <w:pPr>
              <w:rPr>
                <w:rStyle w:val="Strong"/>
                <w:b w:val="0"/>
                <w:bCs w:val="0"/>
              </w:rPr>
            </w:pPr>
            <w:r w:rsidRPr="005B7CDB">
              <w:rPr>
                <w:rStyle w:val="Strong"/>
                <w:b w:val="0"/>
                <w:bCs w:val="0"/>
              </w:rPr>
              <w:t>Activity</w:t>
            </w:r>
            <w:r w:rsidR="00B04B62" w:rsidRPr="005B7CDB">
              <w:rPr>
                <w:rStyle w:val="Strong"/>
                <w:b w:val="0"/>
                <w:bCs w:val="0"/>
              </w:rPr>
              <w:t xml:space="preserve"> </w:t>
            </w:r>
            <w:r w:rsidRPr="005B7CDB">
              <w:rPr>
                <w:rStyle w:val="Strong"/>
                <w:b w:val="0"/>
                <w:bCs w:val="0"/>
              </w:rPr>
              <w:t>8</w:t>
            </w:r>
            <w:r w:rsidR="00B04B62" w:rsidRPr="005B7CDB">
              <w:rPr>
                <w:rStyle w:val="Strong"/>
                <w:b w:val="0"/>
                <w:bCs w:val="0"/>
              </w:rPr>
              <w:t xml:space="preserve"> </w:t>
            </w:r>
            <w:r w:rsidRPr="005B7CDB">
              <w:rPr>
                <w:rStyle w:val="Strong"/>
                <w:b w:val="0"/>
                <w:bCs w:val="0"/>
              </w:rPr>
              <w:t>–</w:t>
            </w:r>
            <w:r w:rsidR="00B04B62" w:rsidRPr="005B7CDB">
              <w:rPr>
                <w:rStyle w:val="Strong"/>
                <w:b w:val="0"/>
                <w:bCs w:val="0"/>
              </w:rPr>
              <w:t xml:space="preserve"> </w:t>
            </w:r>
            <w:r w:rsidR="00267AE7" w:rsidRPr="005B7CDB">
              <w:rPr>
                <w:rStyle w:val="Strong"/>
                <w:b w:val="0"/>
                <w:bCs w:val="0"/>
              </w:rPr>
              <w:t xml:space="preserve">historian </w:t>
            </w:r>
            <w:r w:rsidRPr="005B7CDB">
              <w:rPr>
                <w:rStyle w:val="Strong"/>
                <w:b w:val="0"/>
                <w:bCs w:val="0"/>
              </w:rPr>
              <w:t>profiles</w:t>
            </w:r>
          </w:p>
          <w:p w14:paraId="1DAFEF3E" w14:textId="166E39AD" w:rsidR="0017301A" w:rsidRPr="00A002D6" w:rsidRDefault="0017301A" w:rsidP="0017301A">
            <w:pPr>
              <w:pStyle w:val="FeatureBox2"/>
            </w:pPr>
            <w:r w:rsidRPr="00A002D6">
              <w:rPr>
                <w:b/>
                <w:bCs/>
              </w:rPr>
              <w:t>Teacher</w:t>
            </w:r>
            <w:r w:rsidR="00B04B62">
              <w:rPr>
                <w:b/>
                <w:bCs/>
              </w:rPr>
              <w:t xml:space="preserve"> </w:t>
            </w:r>
            <w:proofErr w:type="gramStart"/>
            <w:r w:rsidRPr="00A002D6">
              <w:rPr>
                <w:b/>
                <w:bCs/>
              </w:rPr>
              <w:t>note</w:t>
            </w:r>
            <w:proofErr w:type="gramEnd"/>
            <w:r w:rsidR="00EC703E" w:rsidRPr="00A002D6">
              <w:rPr>
                <w:b/>
                <w:bCs/>
              </w:rPr>
              <w:t>:</w:t>
            </w:r>
            <w:r w:rsidR="00B04B62">
              <w:t xml:space="preserve"> </w:t>
            </w:r>
            <w:r w:rsidR="00EC703E" w:rsidRPr="00A002D6">
              <w:t>t</w:t>
            </w:r>
            <w:r w:rsidRPr="00A002D6">
              <w:t>o</w:t>
            </w:r>
            <w:r w:rsidR="00B04B62">
              <w:t xml:space="preserve"> </w:t>
            </w:r>
            <w:r w:rsidRPr="00A002D6">
              <w:t>support</w:t>
            </w:r>
            <w:r w:rsidR="00B04B62">
              <w:t xml:space="preserve"> </w:t>
            </w:r>
            <w:r w:rsidRPr="00A002D6">
              <w:t>students</w:t>
            </w:r>
            <w:r w:rsidR="00B04B62">
              <w:t xml:space="preserve"> </w:t>
            </w:r>
            <w:r w:rsidRPr="00A002D6">
              <w:t>in</w:t>
            </w:r>
            <w:r w:rsidR="00B04B62">
              <w:t xml:space="preserve"> </w:t>
            </w:r>
            <w:r w:rsidRPr="00A002D6">
              <w:t>understanding</w:t>
            </w:r>
            <w:r w:rsidR="00B04B62">
              <w:t xml:space="preserve"> </w:t>
            </w:r>
            <w:r w:rsidRPr="00A002D6">
              <w:t>the</w:t>
            </w:r>
            <w:r w:rsidR="00B04B62">
              <w:t xml:space="preserve"> </w:t>
            </w:r>
            <w:r w:rsidRPr="00A002D6">
              <w:t>background,</w:t>
            </w:r>
            <w:r w:rsidR="00B04B62">
              <w:t xml:space="preserve"> </w:t>
            </w:r>
            <w:r w:rsidRPr="00A002D6">
              <w:t>context</w:t>
            </w:r>
            <w:r w:rsidR="00B04B62">
              <w:t xml:space="preserve"> </w:t>
            </w:r>
            <w:r w:rsidRPr="00A002D6">
              <w:t>and</w:t>
            </w:r>
            <w:r w:rsidR="00B04B62">
              <w:t xml:space="preserve"> </w:t>
            </w:r>
            <w:r w:rsidRPr="00A002D6">
              <w:t>perspective</w:t>
            </w:r>
            <w:r w:rsidR="00B04B62">
              <w:t xml:space="preserve"> </w:t>
            </w:r>
            <w:r w:rsidRPr="00A002D6">
              <w:t>of</w:t>
            </w:r>
            <w:r w:rsidR="00B04B62">
              <w:t xml:space="preserve"> </w:t>
            </w:r>
            <w:r w:rsidRPr="00A002D6">
              <w:t>each</w:t>
            </w:r>
            <w:r w:rsidR="00B04B62">
              <w:t xml:space="preserve"> </w:t>
            </w:r>
            <w:r w:rsidRPr="00A002D6">
              <w:t>historian</w:t>
            </w:r>
            <w:r w:rsidR="00B04B62">
              <w:t xml:space="preserve"> </w:t>
            </w:r>
            <w:r w:rsidRPr="00A002D6">
              <w:t>or</w:t>
            </w:r>
            <w:r w:rsidR="00B04B62">
              <w:t xml:space="preserve"> </w:t>
            </w:r>
            <w:r w:rsidRPr="00A002D6">
              <w:t>knowledge</w:t>
            </w:r>
            <w:r w:rsidR="00B04B62">
              <w:t xml:space="preserve"> </w:t>
            </w:r>
            <w:r w:rsidRPr="00A002D6">
              <w:t>holder,</w:t>
            </w:r>
            <w:r w:rsidR="00B04B62">
              <w:t xml:space="preserve"> </w:t>
            </w:r>
            <w:r w:rsidRPr="00A002D6">
              <w:t>additional</w:t>
            </w:r>
            <w:r w:rsidR="00B04B62">
              <w:t xml:space="preserve"> </w:t>
            </w:r>
            <w:r w:rsidRPr="00A002D6">
              <w:t>information</w:t>
            </w:r>
            <w:r w:rsidR="00B04B62">
              <w:t xml:space="preserve"> </w:t>
            </w:r>
            <w:r w:rsidRPr="00A002D6">
              <w:t>may</w:t>
            </w:r>
            <w:r w:rsidR="00B04B62">
              <w:t xml:space="preserve"> </w:t>
            </w:r>
            <w:r w:rsidRPr="00A002D6">
              <w:t>be</w:t>
            </w:r>
            <w:r w:rsidR="00B04B62">
              <w:t xml:space="preserve"> </w:t>
            </w:r>
            <w:r w:rsidRPr="00A002D6">
              <w:t>required</w:t>
            </w:r>
            <w:r w:rsidR="00B04B62">
              <w:t xml:space="preserve"> </w:t>
            </w:r>
            <w:r w:rsidRPr="00A002D6">
              <w:t>beyond</w:t>
            </w:r>
            <w:r w:rsidR="00B04B62">
              <w:t xml:space="preserve"> </w:t>
            </w:r>
            <w:r w:rsidRPr="00A002D6">
              <w:t>the</w:t>
            </w:r>
            <w:r w:rsidR="00B04B62">
              <w:t xml:space="preserve"> </w:t>
            </w:r>
            <w:r w:rsidRPr="00A002D6">
              <w:t>profile</w:t>
            </w:r>
            <w:r w:rsidR="00B04B62">
              <w:t xml:space="preserve"> </w:t>
            </w:r>
            <w:r w:rsidRPr="00A002D6">
              <w:t>cards.</w:t>
            </w:r>
            <w:r w:rsidR="00B04B62">
              <w:t xml:space="preserve"> </w:t>
            </w:r>
            <w:r w:rsidRPr="00A002D6">
              <w:t>The</w:t>
            </w:r>
            <w:r w:rsidR="00B04B62">
              <w:t xml:space="preserve"> </w:t>
            </w:r>
            <w:r w:rsidRPr="00A002D6">
              <w:t>following</w:t>
            </w:r>
            <w:r w:rsidR="00B04B62">
              <w:t xml:space="preserve"> </w:t>
            </w:r>
            <w:r w:rsidRPr="00A002D6">
              <w:t>websites</w:t>
            </w:r>
            <w:r w:rsidR="00B04B62">
              <w:t xml:space="preserve"> </w:t>
            </w:r>
            <w:r w:rsidRPr="00A002D6">
              <w:t>can</w:t>
            </w:r>
            <w:r w:rsidR="00B04B62">
              <w:t xml:space="preserve"> </w:t>
            </w:r>
            <w:r w:rsidRPr="00A002D6">
              <w:t>be</w:t>
            </w:r>
            <w:r w:rsidR="00B04B62">
              <w:t xml:space="preserve"> </w:t>
            </w:r>
            <w:r w:rsidRPr="00A002D6">
              <w:t>used</w:t>
            </w:r>
            <w:r w:rsidR="00B04B62">
              <w:t xml:space="preserve"> </w:t>
            </w:r>
            <w:r w:rsidRPr="00A002D6">
              <w:t>to</w:t>
            </w:r>
            <w:r w:rsidR="00B04B62">
              <w:t xml:space="preserve"> </w:t>
            </w:r>
            <w:r w:rsidRPr="00A002D6">
              <w:t>provide</w:t>
            </w:r>
            <w:r w:rsidR="00B04B62">
              <w:t xml:space="preserve"> </w:t>
            </w:r>
            <w:r w:rsidRPr="00A002D6">
              <w:t>further</w:t>
            </w:r>
            <w:r w:rsidR="00B04B62">
              <w:t xml:space="preserve"> </w:t>
            </w:r>
            <w:r w:rsidRPr="00A002D6">
              <w:t>detail:</w:t>
            </w:r>
          </w:p>
          <w:p w14:paraId="0179CFA8" w14:textId="51D77E18" w:rsidR="0017301A" w:rsidRPr="00A002D6" w:rsidRDefault="0017301A">
            <w:pPr>
              <w:pStyle w:val="FeatureBox2"/>
              <w:numPr>
                <w:ilvl w:val="0"/>
                <w:numId w:val="11"/>
              </w:numPr>
              <w:ind w:left="566" w:hanging="566"/>
            </w:pPr>
            <w:hyperlink r:id="rId34" w:history="1">
              <w:r w:rsidRPr="00A002D6">
                <w:rPr>
                  <w:rStyle w:val="Hyperlink"/>
                </w:rPr>
                <w:t>Herodotus</w:t>
              </w:r>
            </w:hyperlink>
          </w:p>
          <w:p w14:paraId="39200100" w14:textId="1F537773" w:rsidR="0017301A" w:rsidRPr="00A002D6" w:rsidRDefault="0017301A">
            <w:pPr>
              <w:pStyle w:val="FeatureBox2"/>
              <w:numPr>
                <w:ilvl w:val="0"/>
                <w:numId w:val="11"/>
              </w:numPr>
              <w:ind w:left="566" w:hanging="566"/>
            </w:pPr>
            <w:hyperlink r:id="rId35" w:history="1">
              <w:r w:rsidRPr="00A002D6">
                <w:rPr>
                  <w:rStyle w:val="Hyperlink"/>
                </w:rPr>
                <w:t>Tacitus</w:t>
              </w:r>
            </w:hyperlink>
          </w:p>
          <w:p w14:paraId="1BD333D8" w14:textId="48A0EE46" w:rsidR="0017301A" w:rsidRPr="00A002D6" w:rsidRDefault="0017301A">
            <w:pPr>
              <w:pStyle w:val="FeatureBox2"/>
              <w:numPr>
                <w:ilvl w:val="0"/>
                <w:numId w:val="11"/>
              </w:numPr>
              <w:ind w:left="566" w:hanging="566"/>
            </w:pPr>
            <w:hyperlink r:id="rId36" w:history="1">
              <w:r w:rsidRPr="00A002D6">
                <w:rPr>
                  <w:rStyle w:val="Hyperlink"/>
                </w:rPr>
                <w:t>Sima</w:t>
              </w:r>
              <w:r w:rsidR="00B04B62">
                <w:rPr>
                  <w:rStyle w:val="Hyperlink"/>
                </w:rPr>
                <w:t xml:space="preserve"> </w:t>
              </w:r>
              <w:r w:rsidRPr="00A002D6">
                <w:rPr>
                  <w:rStyle w:val="Hyperlink"/>
                </w:rPr>
                <w:t>Qian</w:t>
              </w:r>
            </w:hyperlink>
          </w:p>
          <w:p w14:paraId="2A83B7AA" w14:textId="52005E16" w:rsidR="0017301A" w:rsidRPr="00A002D6" w:rsidRDefault="0017301A">
            <w:pPr>
              <w:pStyle w:val="FeatureBox2"/>
              <w:numPr>
                <w:ilvl w:val="0"/>
                <w:numId w:val="11"/>
              </w:numPr>
              <w:ind w:left="566" w:hanging="566"/>
            </w:pPr>
            <w:hyperlink r:id="rId37" w:history="1">
              <w:r w:rsidRPr="00A002D6">
                <w:rPr>
                  <w:rStyle w:val="Hyperlink"/>
                </w:rPr>
                <w:t>Aboriginal</w:t>
              </w:r>
              <w:r w:rsidR="00B04B62">
                <w:rPr>
                  <w:rStyle w:val="Hyperlink"/>
                </w:rPr>
                <w:t xml:space="preserve"> </w:t>
              </w:r>
              <w:r w:rsidRPr="00A002D6">
                <w:rPr>
                  <w:rStyle w:val="Hyperlink"/>
                </w:rPr>
                <w:t>Elders</w:t>
              </w:r>
            </w:hyperlink>
            <w:r w:rsidR="00CB69C5">
              <w:t>.</w:t>
            </w:r>
          </w:p>
          <w:p w14:paraId="7D7099EF" w14:textId="30FD9D91" w:rsidR="00D52E96" w:rsidRPr="00A002D6" w:rsidRDefault="00D52E96" w:rsidP="00CF2033">
            <w:pPr>
              <w:rPr>
                <w:rStyle w:val="Strong"/>
              </w:rPr>
            </w:pPr>
            <w:r w:rsidRPr="00A002D6">
              <w:rPr>
                <w:rStyle w:val="Strong"/>
              </w:rPr>
              <w:t>Teacher</w:t>
            </w:r>
            <w:r w:rsidR="00B04B62">
              <w:rPr>
                <w:rStyle w:val="Strong"/>
              </w:rPr>
              <w:t xml:space="preserve"> </w:t>
            </w:r>
            <w:r w:rsidRPr="00A002D6">
              <w:rPr>
                <w:rStyle w:val="Strong"/>
              </w:rPr>
              <w:t>steps</w:t>
            </w:r>
          </w:p>
          <w:p w14:paraId="63CE5CF5" w14:textId="34CF4833" w:rsidR="00D52E96" w:rsidRPr="00AA5F37" w:rsidRDefault="00FE6AA3">
            <w:pPr>
              <w:pStyle w:val="ListNumber"/>
              <w:numPr>
                <w:ilvl w:val="0"/>
                <w:numId w:val="7"/>
              </w:numPr>
              <w:rPr>
                <w:rStyle w:val="Strong"/>
                <w:b w:val="0"/>
                <w:bCs w:val="0"/>
              </w:rPr>
            </w:pPr>
            <w:r w:rsidRPr="00A002D6">
              <w:t>Each</w:t>
            </w:r>
            <w:r w:rsidR="00B04B62">
              <w:t xml:space="preserve"> </w:t>
            </w:r>
            <w:r w:rsidRPr="00A002D6">
              <w:t>student</w:t>
            </w:r>
            <w:r w:rsidR="00B04B62">
              <w:t xml:space="preserve"> </w:t>
            </w:r>
            <w:r w:rsidRPr="00A002D6">
              <w:t>will</w:t>
            </w:r>
            <w:r w:rsidR="00B04B62">
              <w:t xml:space="preserve"> </w:t>
            </w:r>
            <w:r w:rsidRPr="00A002D6">
              <w:t>read</w:t>
            </w:r>
            <w:r w:rsidR="00B04B62">
              <w:t xml:space="preserve"> </w:t>
            </w:r>
            <w:r w:rsidRPr="00A002D6">
              <w:t>all</w:t>
            </w:r>
            <w:r w:rsidR="00B04B62">
              <w:t xml:space="preserve"> </w:t>
            </w:r>
            <w:r w:rsidR="7CA0ECA7" w:rsidRPr="00A002D6">
              <w:t>4</w:t>
            </w:r>
            <w:r w:rsidR="00B04B62">
              <w:t xml:space="preserve"> </w:t>
            </w:r>
            <w:r w:rsidRPr="00A002D6">
              <w:t>profile</w:t>
            </w:r>
            <w:r w:rsidR="00B04B62">
              <w:t xml:space="preserve"> </w:t>
            </w:r>
            <w:r w:rsidRPr="00A002D6">
              <w:t>cards</w:t>
            </w:r>
            <w:r w:rsidR="00B04B62">
              <w:t xml:space="preserve"> </w:t>
            </w:r>
            <w:r w:rsidR="00D52E96" w:rsidRPr="00A002D6">
              <w:rPr>
                <w:rStyle w:val="Strong"/>
                <w:b w:val="0"/>
                <w:bCs w:val="0"/>
              </w:rPr>
              <w:t>found</w:t>
            </w:r>
            <w:r w:rsidR="00B04B62">
              <w:rPr>
                <w:rStyle w:val="Strong"/>
                <w:b w:val="0"/>
                <w:bCs w:val="0"/>
              </w:rPr>
              <w:t xml:space="preserve"> </w:t>
            </w:r>
            <w:r w:rsidR="00D52E96" w:rsidRPr="00A002D6">
              <w:rPr>
                <w:rStyle w:val="Strong"/>
                <w:b w:val="0"/>
                <w:bCs w:val="0"/>
              </w:rPr>
              <w:t>in</w:t>
            </w:r>
            <w:r w:rsidR="00B04B62">
              <w:rPr>
                <w:rStyle w:val="Strong"/>
                <w:b w:val="0"/>
                <w:bCs w:val="0"/>
              </w:rPr>
              <w:t xml:space="preserve"> </w:t>
            </w:r>
            <w:r w:rsidR="00D52E96" w:rsidRPr="00A002D6">
              <w:rPr>
                <w:rStyle w:val="Strong"/>
                <w:b w:val="0"/>
                <w:bCs w:val="0"/>
              </w:rPr>
              <w:t>Table</w:t>
            </w:r>
            <w:r w:rsidR="00B04B62">
              <w:rPr>
                <w:rStyle w:val="Strong"/>
                <w:b w:val="0"/>
                <w:bCs w:val="0"/>
              </w:rPr>
              <w:t xml:space="preserve"> </w:t>
            </w:r>
            <w:r w:rsidR="00D52E96" w:rsidRPr="00A002D6">
              <w:rPr>
                <w:rStyle w:val="Strong"/>
                <w:b w:val="0"/>
                <w:bCs w:val="0"/>
              </w:rPr>
              <w:t>1</w:t>
            </w:r>
            <w:r w:rsidR="004C3805" w:rsidRPr="00A002D6">
              <w:rPr>
                <w:rStyle w:val="Strong"/>
                <w:b w:val="0"/>
                <w:bCs w:val="0"/>
              </w:rPr>
              <w:t>0</w:t>
            </w:r>
            <w:r w:rsidR="00AA5F37">
              <w:rPr>
                <w:rStyle w:val="Strong"/>
                <w:b w:val="0"/>
                <w:bCs w:val="0"/>
              </w:rPr>
              <w:t xml:space="preserve"> </w:t>
            </w:r>
            <w:r w:rsidR="00AA5F37" w:rsidRPr="00CB69C5">
              <w:rPr>
                <w:rStyle w:val="Strong"/>
                <w:b w:val="0"/>
                <w:bCs w:val="0"/>
              </w:rPr>
              <w:t xml:space="preserve">– </w:t>
            </w:r>
            <w:r w:rsidR="00AA5F37">
              <w:t>historical profiles</w:t>
            </w:r>
            <w:r w:rsidR="00D52E96" w:rsidRPr="00AA5F37">
              <w:rPr>
                <w:rStyle w:val="Strong"/>
                <w:b w:val="0"/>
                <w:bCs w:val="0"/>
              </w:rPr>
              <w:t>:</w:t>
            </w:r>
          </w:p>
          <w:p w14:paraId="7ED11C02" w14:textId="77777777" w:rsidR="00D52E96" w:rsidRPr="00A002D6" w:rsidRDefault="00D52E96" w:rsidP="00AC7F48">
            <w:pPr>
              <w:pStyle w:val="ListBullet2"/>
              <w:rPr>
                <w:rStyle w:val="Strong"/>
                <w:b w:val="0"/>
                <w:bCs w:val="0"/>
              </w:rPr>
            </w:pPr>
            <w:r w:rsidRPr="00A002D6">
              <w:rPr>
                <w:rStyle w:val="Strong"/>
                <w:b w:val="0"/>
                <w:bCs w:val="0"/>
              </w:rPr>
              <w:t>Herodotus</w:t>
            </w:r>
          </w:p>
          <w:p w14:paraId="372C8658" w14:textId="77777777" w:rsidR="00D52E96" w:rsidRPr="00A002D6" w:rsidRDefault="00D52E96" w:rsidP="00AC7F48">
            <w:pPr>
              <w:pStyle w:val="ListBullet2"/>
              <w:rPr>
                <w:rStyle w:val="Strong"/>
                <w:b w:val="0"/>
                <w:bCs w:val="0"/>
              </w:rPr>
            </w:pPr>
            <w:r w:rsidRPr="00A002D6">
              <w:rPr>
                <w:rStyle w:val="Strong"/>
                <w:b w:val="0"/>
                <w:bCs w:val="0"/>
              </w:rPr>
              <w:t>Tacitus</w:t>
            </w:r>
          </w:p>
          <w:p w14:paraId="422A9D22" w14:textId="4832964C" w:rsidR="00D52E96" w:rsidRPr="00A002D6" w:rsidRDefault="00D52E96" w:rsidP="00AC7F48">
            <w:pPr>
              <w:pStyle w:val="ListBullet2"/>
              <w:rPr>
                <w:rStyle w:val="Strong"/>
                <w:b w:val="0"/>
                <w:bCs w:val="0"/>
              </w:rPr>
            </w:pPr>
            <w:r w:rsidRPr="00A002D6">
              <w:rPr>
                <w:rStyle w:val="Strong"/>
                <w:b w:val="0"/>
                <w:bCs w:val="0"/>
              </w:rPr>
              <w:t>Sima</w:t>
            </w:r>
            <w:r w:rsidR="00B04B62">
              <w:rPr>
                <w:rStyle w:val="Strong"/>
                <w:b w:val="0"/>
                <w:bCs w:val="0"/>
              </w:rPr>
              <w:t xml:space="preserve"> </w:t>
            </w:r>
            <w:r w:rsidRPr="00A002D6">
              <w:rPr>
                <w:rStyle w:val="Strong"/>
                <w:b w:val="0"/>
                <w:bCs w:val="0"/>
              </w:rPr>
              <w:t>Qian</w:t>
            </w:r>
          </w:p>
          <w:p w14:paraId="77DAFFE8" w14:textId="2B8E7724" w:rsidR="00D52E96" w:rsidRPr="00A002D6" w:rsidRDefault="00CB69C5" w:rsidP="00AC7F48">
            <w:pPr>
              <w:pStyle w:val="ListBullet2"/>
              <w:rPr>
                <w:rStyle w:val="Strong"/>
                <w:b w:val="0"/>
                <w:bCs w:val="0"/>
              </w:rPr>
            </w:pPr>
            <w:r>
              <w:rPr>
                <w:rStyle w:val="Strong"/>
                <w:b w:val="0"/>
              </w:rPr>
              <w:t xml:space="preserve">an </w:t>
            </w:r>
            <w:r w:rsidR="00D52E96" w:rsidRPr="00A002D6">
              <w:rPr>
                <w:rStyle w:val="Strong"/>
                <w:b w:val="0"/>
                <w:bCs w:val="0"/>
              </w:rPr>
              <w:t>Aboriginal</w:t>
            </w:r>
            <w:r w:rsidR="00B04B62">
              <w:rPr>
                <w:rStyle w:val="Strong"/>
                <w:b w:val="0"/>
                <w:bCs w:val="0"/>
              </w:rPr>
              <w:t xml:space="preserve"> </w:t>
            </w:r>
            <w:r w:rsidR="00D52E96" w:rsidRPr="00A002D6">
              <w:rPr>
                <w:rStyle w:val="Strong"/>
                <w:b w:val="0"/>
                <w:bCs w:val="0"/>
              </w:rPr>
              <w:t>Knowledge</w:t>
            </w:r>
            <w:r w:rsidR="00B04B62">
              <w:rPr>
                <w:rStyle w:val="Strong"/>
                <w:b w:val="0"/>
                <w:bCs w:val="0"/>
              </w:rPr>
              <w:t xml:space="preserve"> </w:t>
            </w:r>
            <w:r w:rsidR="00D52E96" w:rsidRPr="00A002D6">
              <w:rPr>
                <w:rStyle w:val="Strong"/>
                <w:b w:val="0"/>
                <w:bCs w:val="0"/>
              </w:rPr>
              <w:t>Holder</w:t>
            </w:r>
            <w:r w:rsidR="00B04B62">
              <w:rPr>
                <w:rStyle w:val="Strong"/>
                <w:b w:val="0"/>
                <w:bCs w:val="0"/>
              </w:rPr>
              <w:t xml:space="preserve"> </w:t>
            </w:r>
            <w:r w:rsidR="00D52E96" w:rsidRPr="00A002D6">
              <w:rPr>
                <w:rStyle w:val="Strong"/>
                <w:b w:val="0"/>
                <w:bCs w:val="0"/>
              </w:rPr>
              <w:t>(</w:t>
            </w:r>
            <w:r w:rsidR="009E040B">
              <w:rPr>
                <w:rStyle w:val="Strong"/>
                <w:b w:val="0"/>
                <w:bCs w:val="0"/>
              </w:rPr>
              <w:t>Elder</w:t>
            </w:r>
            <w:r w:rsidR="00D52E96" w:rsidRPr="00A002D6">
              <w:rPr>
                <w:rStyle w:val="Strong"/>
                <w:b w:val="0"/>
                <w:bCs w:val="0"/>
              </w:rPr>
              <w:t>)</w:t>
            </w:r>
            <w:r w:rsidR="00D521AD">
              <w:rPr>
                <w:rStyle w:val="Strong"/>
                <w:b w:val="0"/>
                <w:bCs w:val="0"/>
              </w:rPr>
              <w:t>.</w:t>
            </w:r>
          </w:p>
          <w:p w14:paraId="053A4E3D" w14:textId="79936F4E" w:rsidR="008D161C" w:rsidRPr="00D521AD" w:rsidRDefault="00D52E96">
            <w:pPr>
              <w:pStyle w:val="ListNumber"/>
              <w:numPr>
                <w:ilvl w:val="0"/>
                <w:numId w:val="2"/>
              </w:numPr>
            </w:pPr>
            <w:r w:rsidRPr="00D521AD">
              <w:rPr>
                <w:rStyle w:val="Strong"/>
                <w:b w:val="0"/>
                <w:bCs w:val="0"/>
              </w:rPr>
              <w:t>Students</w:t>
            </w:r>
            <w:r w:rsidR="00B04B62" w:rsidRPr="00D521AD">
              <w:rPr>
                <w:rStyle w:val="Strong"/>
                <w:b w:val="0"/>
                <w:bCs w:val="0"/>
              </w:rPr>
              <w:t xml:space="preserve"> </w:t>
            </w:r>
            <w:r w:rsidRPr="00D521AD">
              <w:rPr>
                <w:rStyle w:val="Strong"/>
                <w:b w:val="0"/>
                <w:bCs w:val="0"/>
              </w:rPr>
              <w:t>read</w:t>
            </w:r>
            <w:r w:rsidR="00B04B62" w:rsidRPr="00D521AD">
              <w:rPr>
                <w:rStyle w:val="Strong"/>
                <w:b w:val="0"/>
                <w:bCs w:val="0"/>
              </w:rPr>
              <w:t xml:space="preserve"> </w:t>
            </w:r>
            <w:r w:rsidRPr="00D521AD">
              <w:rPr>
                <w:rStyle w:val="Strong"/>
                <w:b w:val="0"/>
                <w:bCs w:val="0"/>
              </w:rPr>
              <w:t>their</w:t>
            </w:r>
            <w:r w:rsidR="00B04B62" w:rsidRPr="00D521AD">
              <w:rPr>
                <w:rStyle w:val="Strong"/>
                <w:b w:val="0"/>
                <w:bCs w:val="0"/>
              </w:rPr>
              <w:t xml:space="preserve"> </w:t>
            </w:r>
            <w:r w:rsidRPr="00D521AD">
              <w:rPr>
                <w:rStyle w:val="Strong"/>
                <w:b w:val="0"/>
                <w:bCs w:val="0"/>
              </w:rPr>
              <w:t>card</w:t>
            </w:r>
            <w:r w:rsidR="00B04B62" w:rsidRPr="00D521AD">
              <w:rPr>
                <w:rStyle w:val="Strong"/>
                <w:b w:val="0"/>
                <w:bCs w:val="0"/>
              </w:rPr>
              <w:t xml:space="preserve"> </w:t>
            </w:r>
            <w:r w:rsidRPr="00D521AD">
              <w:rPr>
                <w:rStyle w:val="Strong"/>
                <w:b w:val="0"/>
                <w:bCs w:val="0"/>
              </w:rPr>
              <w:t>silently.</w:t>
            </w:r>
            <w:r w:rsidR="00B04B62" w:rsidRPr="00D521AD">
              <w:rPr>
                <w:rStyle w:val="Strong"/>
                <w:b w:val="0"/>
                <w:bCs w:val="0"/>
              </w:rPr>
              <w:t xml:space="preserve"> </w:t>
            </w:r>
            <w:r w:rsidRPr="00D521AD">
              <w:rPr>
                <w:rStyle w:val="Strong"/>
                <w:b w:val="0"/>
                <w:bCs w:val="0"/>
              </w:rPr>
              <w:t>No</w:t>
            </w:r>
            <w:r w:rsidR="00B04B62" w:rsidRPr="00D521AD">
              <w:rPr>
                <w:rStyle w:val="Strong"/>
                <w:b w:val="0"/>
                <w:bCs w:val="0"/>
              </w:rPr>
              <w:t xml:space="preserve"> </w:t>
            </w:r>
            <w:r w:rsidRPr="00D521AD">
              <w:rPr>
                <w:rStyle w:val="Strong"/>
                <w:b w:val="0"/>
                <w:bCs w:val="0"/>
              </w:rPr>
              <w:t>teacher</w:t>
            </w:r>
            <w:r w:rsidR="00B04B62" w:rsidRPr="00D521AD">
              <w:rPr>
                <w:rStyle w:val="Strong"/>
                <w:b w:val="0"/>
                <w:bCs w:val="0"/>
              </w:rPr>
              <w:t xml:space="preserve"> </w:t>
            </w:r>
            <w:r w:rsidRPr="00D521AD">
              <w:rPr>
                <w:rStyle w:val="Strong"/>
                <w:b w:val="0"/>
                <w:bCs w:val="0"/>
              </w:rPr>
              <w:t>explanation</w:t>
            </w:r>
            <w:r w:rsidR="00B04B62" w:rsidRPr="00D521AD">
              <w:rPr>
                <w:rStyle w:val="Strong"/>
                <w:b w:val="0"/>
                <w:bCs w:val="0"/>
              </w:rPr>
              <w:t xml:space="preserve"> </w:t>
            </w:r>
            <w:r w:rsidRPr="00D521AD">
              <w:rPr>
                <w:rStyle w:val="Strong"/>
                <w:b w:val="0"/>
                <w:bCs w:val="0"/>
              </w:rPr>
              <w:t>is</w:t>
            </w:r>
            <w:r w:rsidR="00B04B62" w:rsidRPr="00D521AD">
              <w:rPr>
                <w:rStyle w:val="Strong"/>
                <w:b w:val="0"/>
                <w:bCs w:val="0"/>
              </w:rPr>
              <w:t xml:space="preserve"> </w:t>
            </w:r>
            <w:r w:rsidRPr="00D521AD">
              <w:rPr>
                <w:rStyle w:val="Strong"/>
                <w:b w:val="0"/>
                <w:bCs w:val="0"/>
              </w:rPr>
              <w:t>required.</w:t>
            </w:r>
            <w:r w:rsidR="00B04B62" w:rsidRPr="00D521AD">
              <w:rPr>
                <w:rStyle w:val="Strong"/>
                <w:b w:val="0"/>
                <w:bCs w:val="0"/>
              </w:rPr>
              <w:t xml:space="preserve"> </w:t>
            </w:r>
            <w:r w:rsidR="008D161C" w:rsidRPr="00D521AD">
              <w:t>If</w:t>
            </w:r>
            <w:r w:rsidR="00B04B62" w:rsidRPr="00D521AD">
              <w:t xml:space="preserve"> </w:t>
            </w:r>
            <w:r w:rsidR="008D161C" w:rsidRPr="00D521AD">
              <w:t>needed,</w:t>
            </w:r>
            <w:r w:rsidR="00B04B62" w:rsidRPr="00D521AD">
              <w:t xml:space="preserve"> </w:t>
            </w:r>
            <w:r w:rsidR="008D161C" w:rsidRPr="00D521AD">
              <w:t>allow</w:t>
            </w:r>
            <w:r w:rsidR="00B04B62" w:rsidRPr="00D521AD">
              <w:t xml:space="preserve"> </w:t>
            </w:r>
            <w:r w:rsidR="008D161C" w:rsidRPr="00D521AD">
              <w:t>students</w:t>
            </w:r>
            <w:r w:rsidR="00B04B62" w:rsidRPr="00D521AD">
              <w:t xml:space="preserve"> </w:t>
            </w:r>
            <w:r w:rsidR="008D161C" w:rsidRPr="00D521AD">
              <w:t>to</w:t>
            </w:r>
            <w:r w:rsidR="00B04B62" w:rsidRPr="00D521AD">
              <w:t xml:space="preserve"> </w:t>
            </w:r>
            <w:r w:rsidR="008D161C" w:rsidRPr="00D521AD">
              <w:t>use</w:t>
            </w:r>
            <w:r w:rsidR="00B04B62" w:rsidRPr="00D521AD">
              <w:t xml:space="preserve"> </w:t>
            </w:r>
            <w:r w:rsidR="008D161C" w:rsidRPr="00D521AD">
              <w:t>the</w:t>
            </w:r>
            <w:r w:rsidR="00B04B62" w:rsidRPr="00D521AD">
              <w:t xml:space="preserve"> </w:t>
            </w:r>
            <w:r w:rsidR="008D161C" w:rsidRPr="00D521AD">
              <w:t>supporting</w:t>
            </w:r>
            <w:r w:rsidR="00B04B62" w:rsidRPr="00D521AD">
              <w:t xml:space="preserve"> </w:t>
            </w:r>
            <w:r w:rsidR="008D161C" w:rsidRPr="00D521AD">
              <w:t>websites</w:t>
            </w:r>
            <w:r w:rsidR="00B04B62" w:rsidRPr="00D521AD">
              <w:t xml:space="preserve"> </w:t>
            </w:r>
            <w:r w:rsidR="008D161C" w:rsidRPr="00D521AD">
              <w:t>to</w:t>
            </w:r>
            <w:r w:rsidR="00B04B62" w:rsidRPr="00D521AD">
              <w:t xml:space="preserve"> </w:t>
            </w:r>
            <w:r w:rsidR="008D161C" w:rsidRPr="00D521AD">
              <w:t>clarify:</w:t>
            </w:r>
          </w:p>
          <w:p w14:paraId="28D822B3" w14:textId="55C621C1" w:rsidR="008D161C" w:rsidRPr="00A002D6" w:rsidRDefault="008D161C" w:rsidP="00AC7F48">
            <w:pPr>
              <w:pStyle w:val="ListBullet2"/>
            </w:pPr>
            <w:r w:rsidRPr="00A002D6">
              <w:t>where</w:t>
            </w:r>
            <w:r w:rsidR="00B04B62">
              <w:t xml:space="preserve"> </w:t>
            </w:r>
            <w:r w:rsidRPr="00A002D6">
              <w:t>and</w:t>
            </w:r>
            <w:r w:rsidR="00B04B62">
              <w:t xml:space="preserve"> </w:t>
            </w:r>
            <w:r w:rsidRPr="00A002D6">
              <w:t>when</w:t>
            </w:r>
            <w:r w:rsidR="00B04B62">
              <w:t xml:space="preserve"> </w:t>
            </w:r>
            <w:r w:rsidRPr="00A002D6">
              <w:t>the</w:t>
            </w:r>
            <w:r w:rsidR="00B04B62">
              <w:t xml:space="preserve"> </w:t>
            </w:r>
            <w:r w:rsidRPr="00A002D6">
              <w:t>person</w:t>
            </w:r>
            <w:r w:rsidR="00B04B62">
              <w:t xml:space="preserve"> </w:t>
            </w:r>
            <w:r w:rsidRPr="00A002D6">
              <w:t>lived</w:t>
            </w:r>
          </w:p>
          <w:p w14:paraId="06B7EAC6" w14:textId="4B2BF28D" w:rsidR="008D161C" w:rsidRPr="00A002D6" w:rsidRDefault="00007C10" w:rsidP="00AC7F48">
            <w:pPr>
              <w:pStyle w:val="ListBullet2"/>
            </w:pPr>
            <w:r>
              <w:t xml:space="preserve">what their job or </w:t>
            </w:r>
            <w:r w:rsidR="008D161C" w:rsidRPr="00A002D6">
              <w:t>role</w:t>
            </w:r>
            <w:r w:rsidR="00B04B62">
              <w:t xml:space="preserve"> </w:t>
            </w:r>
            <w:r w:rsidR="008D161C" w:rsidRPr="00A002D6">
              <w:t>in</w:t>
            </w:r>
            <w:r w:rsidR="00B04B62">
              <w:t xml:space="preserve"> </w:t>
            </w:r>
            <w:r w:rsidR="008D161C" w:rsidRPr="00A002D6">
              <w:t>society</w:t>
            </w:r>
            <w:r>
              <w:t xml:space="preserve"> was</w:t>
            </w:r>
          </w:p>
          <w:p w14:paraId="27987054" w14:textId="1EF4075A" w:rsidR="00D52E96" w:rsidRPr="00A002D6" w:rsidRDefault="008D161C" w:rsidP="00AC7F48">
            <w:pPr>
              <w:pStyle w:val="ListBullet2"/>
            </w:pPr>
            <w:r w:rsidRPr="00A002D6">
              <w:t>how</w:t>
            </w:r>
            <w:r w:rsidR="00B04B62">
              <w:t xml:space="preserve"> </w:t>
            </w:r>
            <w:r w:rsidRPr="00A002D6">
              <w:t>they</w:t>
            </w:r>
            <w:r w:rsidR="00B04B62">
              <w:t xml:space="preserve"> </w:t>
            </w:r>
            <w:r w:rsidRPr="00A002D6">
              <w:t>recorded</w:t>
            </w:r>
            <w:r w:rsidR="00B04B62">
              <w:t xml:space="preserve"> </w:t>
            </w:r>
            <w:r w:rsidRPr="00A002D6">
              <w:t>or</w:t>
            </w:r>
            <w:r w:rsidR="00B04B62">
              <w:t xml:space="preserve"> </w:t>
            </w:r>
            <w:r w:rsidRPr="00A002D6">
              <w:t>shared</w:t>
            </w:r>
            <w:r w:rsidR="00B04B62">
              <w:t xml:space="preserve"> </w:t>
            </w:r>
            <w:r w:rsidR="009344E3">
              <w:t>history</w:t>
            </w:r>
            <w:r w:rsidR="007D3EBB" w:rsidRPr="00A002D6">
              <w:t>.</w:t>
            </w:r>
          </w:p>
          <w:p w14:paraId="0435DCA3" w14:textId="46B9C52E" w:rsidR="00D96FC6" w:rsidRPr="00A002D6" w:rsidRDefault="009344E3" w:rsidP="00D96FC6">
            <w:pPr>
              <w:pStyle w:val="FeatureBox3"/>
            </w:pPr>
            <w:r>
              <w:rPr>
                <w:b/>
                <w:bCs/>
              </w:rPr>
              <w:lastRenderedPageBreak/>
              <w:t xml:space="preserve">Teacher </w:t>
            </w:r>
            <w:proofErr w:type="gramStart"/>
            <w:r>
              <w:rPr>
                <w:b/>
                <w:bCs/>
              </w:rPr>
              <w:t>think</w:t>
            </w:r>
            <w:proofErr w:type="gramEnd"/>
            <w:r>
              <w:rPr>
                <w:b/>
                <w:bCs/>
              </w:rPr>
              <w:t>-aloud</w:t>
            </w:r>
            <w:r w:rsidR="07075E7A" w:rsidRPr="00A002D6">
              <w:rPr>
                <w:b/>
                <w:bCs/>
              </w:rPr>
              <w:t>:</w:t>
            </w:r>
            <w:r w:rsidR="00B04B62">
              <w:rPr>
                <w:b/>
                <w:bCs/>
              </w:rPr>
              <w:t xml:space="preserve"> </w:t>
            </w:r>
            <w:r w:rsidR="02E8846C" w:rsidRPr="00A002D6">
              <w:rPr>
                <w:b/>
                <w:bCs/>
              </w:rPr>
              <w:t>m</w:t>
            </w:r>
            <w:r w:rsidR="07075E7A" w:rsidRPr="00A002D6">
              <w:rPr>
                <w:b/>
                <w:bCs/>
              </w:rPr>
              <w:t>odelling</w:t>
            </w:r>
            <w:r w:rsidR="00B04B62">
              <w:rPr>
                <w:b/>
                <w:bCs/>
              </w:rPr>
              <w:t xml:space="preserve"> </w:t>
            </w:r>
            <w:r w:rsidR="58144F46" w:rsidRPr="00A002D6">
              <w:rPr>
                <w:b/>
                <w:bCs/>
              </w:rPr>
              <w:t>p</w:t>
            </w:r>
            <w:r w:rsidR="07075E7A" w:rsidRPr="00A002D6">
              <w:rPr>
                <w:b/>
                <w:bCs/>
              </w:rPr>
              <w:t>erspective</w:t>
            </w:r>
          </w:p>
          <w:p w14:paraId="215E0054" w14:textId="412EB732" w:rsidR="00D96FC6" w:rsidRPr="00A002D6" w:rsidRDefault="00D96FC6" w:rsidP="00D96FC6">
            <w:pPr>
              <w:pStyle w:val="FeatureBox3"/>
            </w:pPr>
            <w:r w:rsidRPr="00A002D6">
              <w:t>Teacher</w:t>
            </w:r>
            <w:r w:rsidR="00B04B62">
              <w:t xml:space="preserve"> </w:t>
            </w:r>
            <w:r w:rsidRPr="00A002D6">
              <w:t>models</w:t>
            </w:r>
            <w:r w:rsidR="00B04B62">
              <w:t xml:space="preserve"> </w:t>
            </w:r>
            <w:r w:rsidRPr="00A002D6">
              <w:t>how</w:t>
            </w:r>
            <w:r w:rsidR="00B04B62">
              <w:t xml:space="preserve"> </w:t>
            </w:r>
            <w:r w:rsidRPr="00A002D6">
              <w:t>to</w:t>
            </w:r>
            <w:r w:rsidR="00B04B62">
              <w:t xml:space="preserve"> </w:t>
            </w:r>
            <w:r w:rsidRPr="00A002D6">
              <w:t>think</w:t>
            </w:r>
            <w:r w:rsidR="00B04B62">
              <w:t xml:space="preserve"> </w:t>
            </w:r>
            <w:r w:rsidRPr="00A002D6">
              <w:t>about</w:t>
            </w:r>
            <w:r w:rsidR="00B04B62">
              <w:t xml:space="preserve"> </w:t>
            </w:r>
            <w:r w:rsidRPr="00A002D6">
              <w:t>context</w:t>
            </w:r>
            <w:r w:rsidR="00B04B62">
              <w:t xml:space="preserve"> </w:t>
            </w:r>
            <w:r w:rsidRPr="00A002D6">
              <w:t>and</w:t>
            </w:r>
            <w:r w:rsidR="00B04B62">
              <w:t xml:space="preserve"> </w:t>
            </w:r>
            <w:r w:rsidRPr="00A002D6">
              <w:t>perspective:</w:t>
            </w:r>
          </w:p>
          <w:p w14:paraId="2E3F6950" w14:textId="2715049D" w:rsidR="00D96FC6" w:rsidRPr="00A002D6" w:rsidRDefault="00D96FC6">
            <w:pPr>
              <w:pStyle w:val="FeatureBox3"/>
              <w:numPr>
                <w:ilvl w:val="0"/>
                <w:numId w:val="47"/>
              </w:numPr>
              <w:ind w:left="566" w:hanging="566"/>
            </w:pPr>
            <w:r w:rsidRPr="00A002D6">
              <w:t>When</w:t>
            </w:r>
            <w:r w:rsidR="00B04B62">
              <w:t xml:space="preserve"> </w:t>
            </w:r>
            <w:r w:rsidRPr="00A002D6">
              <w:t>we</w:t>
            </w:r>
            <w:r w:rsidR="00B04B62">
              <w:t xml:space="preserve"> </w:t>
            </w:r>
            <w:r w:rsidRPr="00A002D6">
              <w:t>read</w:t>
            </w:r>
            <w:r w:rsidR="00B04B62">
              <w:t xml:space="preserve"> </w:t>
            </w:r>
            <w:r w:rsidRPr="00A002D6">
              <w:t>a</w:t>
            </w:r>
            <w:r w:rsidR="00B04B62">
              <w:t xml:space="preserve"> </w:t>
            </w:r>
            <w:r w:rsidRPr="00A002D6">
              <w:t>historical</w:t>
            </w:r>
            <w:r w:rsidR="00B04B62">
              <w:t xml:space="preserve"> </w:t>
            </w:r>
            <w:r w:rsidRPr="00A002D6">
              <w:t>account,</w:t>
            </w:r>
            <w:r w:rsidR="00B04B62">
              <w:t xml:space="preserve"> </w:t>
            </w:r>
            <w:r w:rsidRPr="00A002D6">
              <w:t>we</w:t>
            </w:r>
            <w:r w:rsidR="00B04B62">
              <w:t xml:space="preserve"> </w:t>
            </w:r>
            <w:r w:rsidRPr="00A002D6">
              <w:t>don’t</w:t>
            </w:r>
            <w:r w:rsidR="00B04B62">
              <w:t xml:space="preserve"> </w:t>
            </w:r>
            <w:r w:rsidRPr="00A002D6">
              <w:t>only</w:t>
            </w:r>
            <w:r w:rsidR="00B04B62">
              <w:t xml:space="preserve"> </w:t>
            </w:r>
            <w:r w:rsidRPr="00A002D6">
              <w:t>ask</w:t>
            </w:r>
            <w:r w:rsidR="00B04B62">
              <w:t xml:space="preserve"> </w:t>
            </w:r>
            <w:r w:rsidRPr="00A002D6">
              <w:t>what</w:t>
            </w:r>
            <w:r w:rsidR="00B04B62">
              <w:t xml:space="preserve"> </w:t>
            </w:r>
            <w:r w:rsidRPr="00A002D6">
              <w:t>is</w:t>
            </w:r>
            <w:r w:rsidR="00B04B62">
              <w:t xml:space="preserve"> </w:t>
            </w:r>
            <w:r w:rsidRPr="00A002D6">
              <w:t>being</w:t>
            </w:r>
            <w:r w:rsidR="00B04B62">
              <w:t xml:space="preserve"> </w:t>
            </w:r>
            <w:r w:rsidRPr="00A002D6">
              <w:t>said.</w:t>
            </w:r>
            <w:r w:rsidR="00B04B62">
              <w:t xml:space="preserve"> </w:t>
            </w:r>
            <w:r w:rsidRPr="00A002D6">
              <w:t>We</w:t>
            </w:r>
            <w:r w:rsidR="00B04B62">
              <w:t xml:space="preserve"> </w:t>
            </w:r>
            <w:r w:rsidRPr="00A002D6">
              <w:t>also</w:t>
            </w:r>
            <w:r w:rsidR="00B04B62">
              <w:t xml:space="preserve"> </w:t>
            </w:r>
            <w:r w:rsidRPr="00A002D6">
              <w:t>ask</w:t>
            </w:r>
            <w:r w:rsidR="00B04B62">
              <w:t xml:space="preserve"> </w:t>
            </w:r>
            <w:r w:rsidRPr="00A002D6">
              <w:t>who</w:t>
            </w:r>
            <w:r w:rsidR="00B04B62">
              <w:t xml:space="preserve"> </w:t>
            </w:r>
            <w:r w:rsidRPr="00A002D6">
              <w:t>is</w:t>
            </w:r>
            <w:r w:rsidR="00B04B62">
              <w:t xml:space="preserve"> </w:t>
            </w:r>
            <w:r w:rsidRPr="00A002D6">
              <w:t>saying</w:t>
            </w:r>
            <w:r w:rsidR="00B04B62">
              <w:t xml:space="preserve"> </w:t>
            </w:r>
            <w:r w:rsidRPr="00A002D6">
              <w:t>it</w:t>
            </w:r>
            <w:r w:rsidR="00B04B62">
              <w:t xml:space="preserve"> </w:t>
            </w:r>
            <w:r w:rsidRPr="00A002D6">
              <w:t>and</w:t>
            </w:r>
            <w:r w:rsidR="00B04B62">
              <w:t xml:space="preserve"> </w:t>
            </w:r>
            <w:r w:rsidRPr="00A002D6">
              <w:t>why.</w:t>
            </w:r>
            <w:r w:rsidR="00B04B62">
              <w:t xml:space="preserve"> </w:t>
            </w:r>
            <w:r w:rsidRPr="00A002D6">
              <w:t>A</w:t>
            </w:r>
            <w:r w:rsidR="00B04B62">
              <w:t xml:space="preserve"> </w:t>
            </w:r>
            <w:r w:rsidRPr="00A002D6">
              <w:t>person’s</w:t>
            </w:r>
            <w:r w:rsidR="00B04B62">
              <w:t xml:space="preserve"> </w:t>
            </w:r>
            <w:r w:rsidRPr="00A002D6">
              <w:t>culture,</w:t>
            </w:r>
            <w:r w:rsidR="00B04B62">
              <w:t xml:space="preserve"> </w:t>
            </w:r>
            <w:r w:rsidRPr="00A002D6">
              <w:t>job,</w:t>
            </w:r>
            <w:r w:rsidR="00B04B62">
              <w:t xml:space="preserve"> </w:t>
            </w:r>
            <w:r w:rsidRPr="00A002D6">
              <w:t>social</w:t>
            </w:r>
            <w:r w:rsidR="00B04B62">
              <w:t xml:space="preserve"> </w:t>
            </w:r>
            <w:r w:rsidRPr="00A002D6">
              <w:t>position</w:t>
            </w:r>
            <w:r w:rsidR="00B04B62">
              <w:t xml:space="preserve"> </w:t>
            </w:r>
            <w:r w:rsidRPr="00A002D6">
              <w:t>and</w:t>
            </w:r>
            <w:r w:rsidR="00B04B62">
              <w:t xml:space="preserve"> </w:t>
            </w:r>
            <w:r w:rsidRPr="00A002D6">
              <w:t>beliefs</w:t>
            </w:r>
            <w:r w:rsidR="00B04B62">
              <w:t xml:space="preserve"> </w:t>
            </w:r>
            <w:r w:rsidRPr="00A002D6">
              <w:t>shape</w:t>
            </w:r>
            <w:r w:rsidR="00B04B62">
              <w:t xml:space="preserve"> </w:t>
            </w:r>
            <w:r w:rsidRPr="00A002D6">
              <w:t>what</w:t>
            </w:r>
            <w:r w:rsidR="00B04B62">
              <w:t xml:space="preserve"> </w:t>
            </w:r>
            <w:r w:rsidRPr="00A002D6">
              <w:t>they</w:t>
            </w:r>
            <w:r w:rsidR="00B04B62">
              <w:t xml:space="preserve"> </w:t>
            </w:r>
            <w:r w:rsidRPr="00A002D6">
              <w:t>choose</w:t>
            </w:r>
            <w:r w:rsidR="00B04B62">
              <w:t xml:space="preserve"> </w:t>
            </w:r>
            <w:r w:rsidRPr="00A002D6">
              <w:t>to</w:t>
            </w:r>
            <w:r w:rsidR="00B04B62">
              <w:t xml:space="preserve"> </w:t>
            </w:r>
            <w:r w:rsidRPr="00A002D6">
              <w:t>record</w:t>
            </w:r>
            <w:r w:rsidR="00B04B62">
              <w:t xml:space="preserve"> </w:t>
            </w:r>
            <w:r w:rsidRPr="00A002D6">
              <w:t>and</w:t>
            </w:r>
            <w:r w:rsidR="00B04B62">
              <w:t xml:space="preserve"> </w:t>
            </w:r>
            <w:r w:rsidRPr="00A002D6">
              <w:t>what</w:t>
            </w:r>
            <w:r w:rsidR="00B04B62">
              <w:t xml:space="preserve"> </w:t>
            </w:r>
            <w:r w:rsidRPr="00A002D6">
              <w:t>they</w:t>
            </w:r>
            <w:r w:rsidR="00B04B62">
              <w:t xml:space="preserve"> </w:t>
            </w:r>
            <w:r w:rsidRPr="00A002D6">
              <w:t>leave</w:t>
            </w:r>
            <w:r w:rsidR="00B04B62">
              <w:t xml:space="preserve"> </w:t>
            </w:r>
            <w:r w:rsidRPr="00A002D6">
              <w:t>out.</w:t>
            </w:r>
            <w:r w:rsidR="00B04B62">
              <w:t xml:space="preserve"> </w:t>
            </w:r>
            <w:r w:rsidRPr="00A002D6">
              <w:t>This</w:t>
            </w:r>
            <w:r w:rsidR="00B04B62">
              <w:t xml:space="preserve"> </w:t>
            </w:r>
            <w:r w:rsidRPr="00A002D6">
              <w:t>is</w:t>
            </w:r>
            <w:r w:rsidR="00B04B62">
              <w:t xml:space="preserve"> </w:t>
            </w:r>
            <w:r w:rsidRPr="00A002D6">
              <w:t>called</w:t>
            </w:r>
            <w:r w:rsidR="00B04B62">
              <w:t xml:space="preserve"> </w:t>
            </w:r>
            <w:r w:rsidRPr="00A002D6">
              <w:t>perspective.</w:t>
            </w:r>
          </w:p>
          <w:p w14:paraId="51B7F0E3" w14:textId="07A5A342" w:rsidR="00D96FC6" w:rsidRPr="00A002D6" w:rsidRDefault="00D96FC6" w:rsidP="00D96FC6">
            <w:pPr>
              <w:pStyle w:val="FeatureBox3"/>
            </w:pPr>
            <w:r w:rsidRPr="00A002D6">
              <w:t>Model</w:t>
            </w:r>
            <w:r w:rsidR="00B04B62">
              <w:t xml:space="preserve"> </w:t>
            </w:r>
            <w:r w:rsidRPr="00A002D6">
              <w:t>with</w:t>
            </w:r>
            <w:r w:rsidR="00B04B62">
              <w:t xml:space="preserve"> </w:t>
            </w:r>
            <w:r w:rsidRPr="00A002D6">
              <w:t>one</w:t>
            </w:r>
            <w:r w:rsidR="00B04B62">
              <w:t xml:space="preserve"> </w:t>
            </w:r>
            <w:r w:rsidRPr="00A002D6">
              <w:t>example</w:t>
            </w:r>
            <w:r w:rsidR="00B04B62">
              <w:t xml:space="preserve"> </w:t>
            </w:r>
            <w:r w:rsidRPr="00A002D6">
              <w:t>(for</w:t>
            </w:r>
            <w:r w:rsidR="00B04B62">
              <w:t xml:space="preserve"> </w:t>
            </w:r>
            <w:r w:rsidRPr="00A002D6">
              <w:t>example,</w:t>
            </w:r>
            <w:r w:rsidR="00B04B62">
              <w:t xml:space="preserve"> </w:t>
            </w:r>
            <w:r w:rsidRPr="00A002D6">
              <w:t>Tacitus):</w:t>
            </w:r>
          </w:p>
          <w:p w14:paraId="7D0AFFD7" w14:textId="7004D5C6" w:rsidR="00D96FC6" w:rsidRPr="00A002D6" w:rsidRDefault="00D96FC6">
            <w:pPr>
              <w:pStyle w:val="FeatureBox3"/>
              <w:numPr>
                <w:ilvl w:val="0"/>
                <w:numId w:val="47"/>
              </w:numPr>
              <w:ind w:left="566" w:hanging="566"/>
              <w:rPr>
                <w:rStyle w:val="Strong"/>
                <w:b w:val="0"/>
                <w:bCs w:val="0"/>
              </w:rPr>
            </w:pPr>
            <w:r w:rsidRPr="00A002D6">
              <w:t>Tacitus</w:t>
            </w:r>
            <w:r w:rsidR="00B04B62">
              <w:t xml:space="preserve"> </w:t>
            </w:r>
            <w:r w:rsidRPr="00A002D6">
              <w:t>was</w:t>
            </w:r>
            <w:r w:rsidR="00B04B62">
              <w:t xml:space="preserve"> </w:t>
            </w:r>
            <w:r w:rsidRPr="00A002D6">
              <w:t>a</w:t>
            </w:r>
            <w:r w:rsidR="00B04B62">
              <w:t xml:space="preserve"> </w:t>
            </w:r>
            <w:r w:rsidRPr="00A002D6">
              <w:t>Roman</w:t>
            </w:r>
            <w:r w:rsidR="00B04B62">
              <w:t xml:space="preserve"> </w:t>
            </w:r>
            <w:r w:rsidRPr="00A002D6">
              <w:t>senator</w:t>
            </w:r>
            <w:r w:rsidR="00B04B62">
              <w:t xml:space="preserve"> </w:t>
            </w:r>
            <w:r w:rsidRPr="00A002D6">
              <w:t>writing</w:t>
            </w:r>
            <w:r w:rsidR="00B04B62">
              <w:t xml:space="preserve"> </w:t>
            </w:r>
            <w:r w:rsidRPr="00A002D6">
              <w:t>about</w:t>
            </w:r>
            <w:r w:rsidR="00B04B62">
              <w:t xml:space="preserve"> </w:t>
            </w:r>
            <w:r w:rsidRPr="00A002D6">
              <w:t>emperors</w:t>
            </w:r>
            <w:r w:rsidR="00B04B62">
              <w:t xml:space="preserve"> </w:t>
            </w:r>
            <w:r w:rsidRPr="00A002D6">
              <w:t>and</w:t>
            </w:r>
            <w:r w:rsidR="00B04B62">
              <w:t xml:space="preserve"> </w:t>
            </w:r>
            <w:r w:rsidRPr="00A002D6">
              <w:t>politics.</w:t>
            </w:r>
            <w:r w:rsidR="00B04B62">
              <w:t xml:space="preserve"> </w:t>
            </w:r>
            <w:r w:rsidRPr="00A002D6">
              <w:t>Because</w:t>
            </w:r>
            <w:r w:rsidR="00B04B62">
              <w:t xml:space="preserve"> </w:t>
            </w:r>
            <w:r w:rsidRPr="00A002D6">
              <w:t>he</w:t>
            </w:r>
            <w:r w:rsidR="00B04B62">
              <w:t xml:space="preserve"> </w:t>
            </w:r>
            <w:r w:rsidRPr="00A002D6">
              <w:t>was</w:t>
            </w:r>
            <w:r w:rsidR="00B04B62">
              <w:t xml:space="preserve"> </w:t>
            </w:r>
            <w:r w:rsidRPr="00A002D6">
              <w:t>part</w:t>
            </w:r>
            <w:r w:rsidR="00B04B62">
              <w:t xml:space="preserve"> </w:t>
            </w:r>
            <w:r w:rsidRPr="00A002D6">
              <w:t>of</w:t>
            </w:r>
            <w:r w:rsidR="00B04B62">
              <w:t xml:space="preserve"> </w:t>
            </w:r>
            <w:r w:rsidRPr="00A002D6">
              <w:t>the</w:t>
            </w:r>
            <w:r w:rsidR="00B04B62">
              <w:t xml:space="preserve"> </w:t>
            </w:r>
            <w:r w:rsidRPr="00A002D6">
              <w:t>elite,</w:t>
            </w:r>
            <w:r w:rsidR="00B04B62">
              <w:t xml:space="preserve"> </w:t>
            </w:r>
            <w:r w:rsidRPr="00A002D6">
              <w:t>his</w:t>
            </w:r>
            <w:r w:rsidR="00B04B62">
              <w:t xml:space="preserve"> </w:t>
            </w:r>
            <w:r w:rsidRPr="00A002D6">
              <w:t>writing</w:t>
            </w:r>
            <w:r w:rsidR="00B04B62">
              <w:t xml:space="preserve"> </w:t>
            </w:r>
            <w:r w:rsidRPr="00A002D6">
              <w:t>mainly</w:t>
            </w:r>
            <w:r w:rsidR="00B04B62">
              <w:t xml:space="preserve"> </w:t>
            </w:r>
            <w:r w:rsidRPr="00A002D6">
              <w:t>shows</w:t>
            </w:r>
            <w:r w:rsidR="00B04B62">
              <w:t xml:space="preserve"> </w:t>
            </w:r>
            <w:r w:rsidRPr="00A002D6">
              <w:t>the</w:t>
            </w:r>
            <w:r w:rsidR="00B04B62">
              <w:t xml:space="preserve"> </w:t>
            </w:r>
            <w:r w:rsidRPr="00A002D6">
              <w:t>viewpoint</w:t>
            </w:r>
            <w:r w:rsidR="00A11A76">
              <w:t>s</w:t>
            </w:r>
            <w:r w:rsidR="00B04B62">
              <w:t xml:space="preserve"> </w:t>
            </w:r>
            <w:r w:rsidRPr="00A002D6">
              <w:t>of</w:t>
            </w:r>
            <w:r w:rsidR="00B04B62">
              <w:t xml:space="preserve"> </w:t>
            </w:r>
            <w:r w:rsidRPr="00A002D6">
              <w:t>people</w:t>
            </w:r>
            <w:r w:rsidR="00B04B62">
              <w:t xml:space="preserve"> </w:t>
            </w:r>
            <w:r w:rsidRPr="00A002D6">
              <w:t>in</w:t>
            </w:r>
            <w:r w:rsidR="00B04B62">
              <w:t xml:space="preserve"> </w:t>
            </w:r>
            <w:r w:rsidRPr="00A002D6">
              <w:t>power.</w:t>
            </w:r>
            <w:r w:rsidR="00B04B62">
              <w:t xml:space="preserve"> </w:t>
            </w:r>
            <w:r w:rsidRPr="00A002D6">
              <w:t>This</w:t>
            </w:r>
            <w:r w:rsidR="00B04B62">
              <w:t xml:space="preserve"> </w:t>
            </w:r>
            <w:r w:rsidRPr="00A002D6">
              <w:t>helps</w:t>
            </w:r>
            <w:r w:rsidR="00B04B62">
              <w:t xml:space="preserve"> </w:t>
            </w:r>
            <w:r w:rsidRPr="00A002D6">
              <w:t>me</w:t>
            </w:r>
            <w:r w:rsidR="00B04B62">
              <w:t xml:space="preserve"> </w:t>
            </w:r>
            <w:r w:rsidRPr="00A002D6">
              <w:t>understand</w:t>
            </w:r>
            <w:r w:rsidR="00B04B62">
              <w:t xml:space="preserve"> </w:t>
            </w:r>
            <w:r w:rsidRPr="00A002D6">
              <w:t>whose</w:t>
            </w:r>
            <w:r w:rsidR="00B04B62">
              <w:t xml:space="preserve"> </w:t>
            </w:r>
            <w:r w:rsidRPr="00A002D6">
              <w:t>voices</w:t>
            </w:r>
            <w:r w:rsidR="00B04B62">
              <w:t xml:space="preserve"> </w:t>
            </w:r>
            <w:r w:rsidRPr="00A002D6">
              <w:t>I</w:t>
            </w:r>
            <w:r w:rsidR="00B04B62">
              <w:t xml:space="preserve"> </w:t>
            </w:r>
            <w:r w:rsidRPr="00A002D6">
              <w:t>am</w:t>
            </w:r>
            <w:r w:rsidR="00B04B62">
              <w:t xml:space="preserve"> </w:t>
            </w:r>
            <w:r w:rsidRPr="00A002D6">
              <w:t>hearing</w:t>
            </w:r>
            <w:r w:rsidR="00B04B62">
              <w:t xml:space="preserve"> </w:t>
            </w:r>
            <w:r w:rsidRPr="00A002D6">
              <w:t>and</w:t>
            </w:r>
            <w:r w:rsidR="00B04B62">
              <w:t xml:space="preserve"> </w:t>
            </w:r>
            <w:r w:rsidRPr="00A002D6">
              <w:t>whose</w:t>
            </w:r>
            <w:r w:rsidR="00B04B62">
              <w:t xml:space="preserve"> </w:t>
            </w:r>
            <w:r w:rsidRPr="00A002D6">
              <w:t>voices</w:t>
            </w:r>
            <w:r w:rsidR="00B04B62">
              <w:t xml:space="preserve"> </w:t>
            </w:r>
            <w:r w:rsidRPr="00A002D6">
              <w:t>I</w:t>
            </w:r>
            <w:r w:rsidR="00B04B62">
              <w:t xml:space="preserve"> </w:t>
            </w:r>
            <w:r w:rsidRPr="00A002D6">
              <w:t>might</w:t>
            </w:r>
            <w:r w:rsidR="00B04B62">
              <w:t xml:space="preserve"> </w:t>
            </w:r>
            <w:r w:rsidRPr="00A002D6">
              <w:t>not</w:t>
            </w:r>
            <w:r w:rsidR="00B04B62">
              <w:t xml:space="preserve"> </w:t>
            </w:r>
            <w:r w:rsidRPr="00A002D6">
              <w:t>be</w:t>
            </w:r>
            <w:r w:rsidR="00B04B62">
              <w:t xml:space="preserve"> </w:t>
            </w:r>
            <w:r w:rsidRPr="00A002D6">
              <w:t>hearing.</w:t>
            </w:r>
          </w:p>
          <w:p w14:paraId="502C2CBB" w14:textId="626F0A39" w:rsidR="008622E0" w:rsidRPr="00A002D6" w:rsidRDefault="008622E0" w:rsidP="00850350">
            <w:pPr>
              <w:pStyle w:val="ListNumber"/>
              <w:numPr>
                <w:ilvl w:val="0"/>
                <w:numId w:val="0"/>
              </w:numPr>
              <w:ind w:left="567" w:hanging="567"/>
            </w:pPr>
            <w:r w:rsidRPr="00A002D6">
              <w:t>For</w:t>
            </w:r>
            <w:r w:rsidR="00B04B62">
              <w:t xml:space="preserve"> </w:t>
            </w:r>
            <w:r w:rsidRPr="00A002D6">
              <w:t>each</w:t>
            </w:r>
            <w:r w:rsidR="00B04B62">
              <w:t xml:space="preserve"> </w:t>
            </w:r>
            <w:r w:rsidR="00850350">
              <w:t>of the 4</w:t>
            </w:r>
            <w:r w:rsidRPr="00A002D6">
              <w:t>profile</w:t>
            </w:r>
            <w:r w:rsidR="00850350">
              <w:t>s</w:t>
            </w:r>
            <w:r w:rsidRPr="00A002D6">
              <w:t>,</w:t>
            </w:r>
            <w:r w:rsidR="00B04B62">
              <w:t xml:space="preserve"> </w:t>
            </w:r>
            <w:r w:rsidRPr="00A002D6">
              <w:t>answer</w:t>
            </w:r>
            <w:r w:rsidR="00B04B62">
              <w:t xml:space="preserve"> </w:t>
            </w:r>
            <w:r w:rsidRPr="00A002D6">
              <w:t>the</w:t>
            </w:r>
            <w:r w:rsidR="00B04B62">
              <w:t xml:space="preserve"> </w:t>
            </w:r>
            <w:r w:rsidRPr="00A002D6">
              <w:t>following</w:t>
            </w:r>
            <w:r w:rsidR="00850350">
              <w:t xml:space="preserve"> questions</w:t>
            </w:r>
            <w:r w:rsidRPr="00A002D6">
              <w:t>:</w:t>
            </w:r>
          </w:p>
          <w:p w14:paraId="49BCD015" w14:textId="40563209" w:rsidR="008622E0" w:rsidRPr="00A002D6" w:rsidRDefault="008622E0" w:rsidP="00850350">
            <w:pPr>
              <w:pStyle w:val="ListBullet"/>
            </w:pPr>
            <w:r w:rsidRPr="00A002D6">
              <w:t>Who</w:t>
            </w:r>
          </w:p>
          <w:p w14:paraId="6B87A0C6" w14:textId="2C7C62D1" w:rsidR="008622E0" w:rsidRPr="00A002D6" w:rsidRDefault="008622E0" w:rsidP="00AC7F48">
            <w:pPr>
              <w:pStyle w:val="ListBullet2"/>
            </w:pPr>
            <w:r w:rsidRPr="00A002D6">
              <w:t>Who</w:t>
            </w:r>
            <w:r w:rsidR="00B04B62">
              <w:t xml:space="preserve"> </w:t>
            </w:r>
            <w:r w:rsidRPr="00A002D6">
              <w:t>was</w:t>
            </w:r>
            <w:r w:rsidR="00B04B62">
              <w:t xml:space="preserve"> </w:t>
            </w:r>
            <w:r w:rsidRPr="00A002D6">
              <w:t>this</w:t>
            </w:r>
            <w:r w:rsidR="00B04B62">
              <w:t xml:space="preserve"> </w:t>
            </w:r>
            <w:r w:rsidRPr="00A002D6">
              <w:t>person</w:t>
            </w:r>
            <w:r w:rsidR="00B04B62">
              <w:t xml:space="preserve"> </w:t>
            </w:r>
            <w:r w:rsidRPr="00A002D6">
              <w:t>and</w:t>
            </w:r>
            <w:r w:rsidR="00B04B62">
              <w:t xml:space="preserve"> </w:t>
            </w:r>
            <w:r w:rsidRPr="00A002D6">
              <w:t>where</w:t>
            </w:r>
            <w:r w:rsidR="00B04B62">
              <w:t xml:space="preserve"> </w:t>
            </w:r>
            <w:r w:rsidRPr="00A002D6">
              <w:t>did</w:t>
            </w:r>
            <w:r w:rsidR="00B04B62">
              <w:t xml:space="preserve"> </w:t>
            </w:r>
            <w:r w:rsidRPr="00A002D6">
              <w:t>they</w:t>
            </w:r>
            <w:r w:rsidR="00B04B62">
              <w:t xml:space="preserve"> </w:t>
            </w:r>
            <w:r w:rsidRPr="00A002D6">
              <w:t>live?</w:t>
            </w:r>
          </w:p>
          <w:p w14:paraId="4D2FC264" w14:textId="6E62D360" w:rsidR="008622E0" w:rsidRPr="00A002D6" w:rsidRDefault="008622E0" w:rsidP="00AC7F48">
            <w:pPr>
              <w:pStyle w:val="ListBullet2"/>
            </w:pPr>
            <w:r w:rsidRPr="00A002D6">
              <w:t>What</w:t>
            </w:r>
            <w:r w:rsidR="00B04B62">
              <w:t xml:space="preserve"> </w:t>
            </w:r>
            <w:r w:rsidRPr="00A002D6">
              <w:t>was</w:t>
            </w:r>
            <w:r w:rsidR="00B04B62">
              <w:t xml:space="preserve"> </w:t>
            </w:r>
            <w:r w:rsidRPr="00A002D6">
              <w:t>their</w:t>
            </w:r>
            <w:r w:rsidR="00B04B62">
              <w:t xml:space="preserve"> </w:t>
            </w:r>
            <w:r w:rsidRPr="00A002D6">
              <w:t>role</w:t>
            </w:r>
            <w:r w:rsidR="00B04B62">
              <w:t xml:space="preserve"> </w:t>
            </w:r>
            <w:r w:rsidRPr="00A002D6">
              <w:t>in</w:t>
            </w:r>
            <w:r w:rsidR="00B04B62">
              <w:t xml:space="preserve"> </w:t>
            </w:r>
            <w:r w:rsidRPr="00A002D6">
              <w:t>society?</w:t>
            </w:r>
          </w:p>
          <w:p w14:paraId="3C4156E9" w14:textId="53D08408" w:rsidR="008622E0" w:rsidRPr="00A002D6" w:rsidRDefault="008622E0" w:rsidP="00850350">
            <w:pPr>
              <w:pStyle w:val="ListBullet"/>
            </w:pPr>
            <w:r w:rsidRPr="00A002D6">
              <w:lastRenderedPageBreak/>
              <w:t>How</w:t>
            </w:r>
          </w:p>
          <w:p w14:paraId="31B007A8" w14:textId="2A41CC78" w:rsidR="008622E0" w:rsidRPr="00A002D6" w:rsidRDefault="008622E0" w:rsidP="00AC7F48">
            <w:pPr>
              <w:pStyle w:val="ListBullet2"/>
            </w:pPr>
            <w:r w:rsidRPr="00A002D6">
              <w:t>How</w:t>
            </w:r>
            <w:r w:rsidR="00B04B62">
              <w:t xml:space="preserve"> </w:t>
            </w:r>
            <w:r w:rsidRPr="00A002D6">
              <w:t>did</w:t>
            </w:r>
            <w:r w:rsidR="00B04B62">
              <w:t xml:space="preserve"> </w:t>
            </w:r>
            <w:r w:rsidRPr="00A002D6">
              <w:t>they</w:t>
            </w:r>
            <w:r w:rsidR="00B04B62">
              <w:t xml:space="preserve"> </w:t>
            </w:r>
            <w:r w:rsidRPr="00A002D6">
              <w:t>record</w:t>
            </w:r>
            <w:r w:rsidR="00B04B62">
              <w:t xml:space="preserve"> </w:t>
            </w:r>
            <w:r w:rsidRPr="00A002D6">
              <w:t>or</w:t>
            </w:r>
            <w:r w:rsidR="00B04B62">
              <w:t xml:space="preserve"> </w:t>
            </w:r>
            <w:r w:rsidRPr="00A002D6">
              <w:t>share</w:t>
            </w:r>
            <w:r w:rsidR="00B04B62">
              <w:t xml:space="preserve"> </w:t>
            </w:r>
            <w:r w:rsidRPr="00A002D6">
              <w:t>history?</w:t>
            </w:r>
            <w:r w:rsidR="00B04B62">
              <w:t xml:space="preserve"> </w:t>
            </w:r>
            <w:r w:rsidRPr="00A002D6">
              <w:t>(</w:t>
            </w:r>
            <w:r w:rsidR="00F13F09">
              <w:t>W</w:t>
            </w:r>
            <w:r w:rsidR="00F13F09" w:rsidRPr="00A002D6">
              <w:t>ritten</w:t>
            </w:r>
            <w:r w:rsidR="00F13F09">
              <w:t xml:space="preserve"> </w:t>
            </w:r>
            <w:r w:rsidRPr="00A002D6">
              <w:t>or</w:t>
            </w:r>
            <w:r w:rsidR="00B04B62">
              <w:t xml:space="preserve"> </w:t>
            </w:r>
            <w:r w:rsidRPr="00A002D6">
              <w:t>oral</w:t>
            </w:r>
            <w:r w:rsidR="00F13F09">
              <w:t>.</w:t>
            </w:r>
            <w:r w:rsidRPr="00A002D6">
              <w:t>)</w:t>
            </w:r>
          </w:p>
          <w:p w14:paraId="492277CC" w14:textId="324A66A4" w:rsidR="008622E0" w:rsidRPr="00A002D6" w:rsidRDefault="008622E0" w:rsidP="00850350">
            <w:pPr>
              <w:pStyle w:val="ListBullet"/>
            </w:pPr>
            <w:r w:rsidRPr="00A11A76">
              <w:t>Perspective</w:t>
            </w:r>
          </w:p>
          <w:p w14:paraId="4A5A96B0" w14:textId="0786DE90" w:rsidR="008622E0" w:rsidRPr="00A002D6" w:rsidRDefault="008622E0" w:rsidP="00AC7F48">
            <w:pPr>
              <w:pStyle w:val="ListBullet2"/>
            </w:pPr>
            <w:r w:rsidRPr="00A002D6">
              <w:t>What</w:t>
            </w:r>
            <w:r w:rsidR="00B04B62">
              <w:t xml:space="preserve"> </w:t>
            </w:r>
            <w:r w:rsidRPr="00A002D6">
              <w:t>part</w:t>
            </w:r>
            <w:r w:rsidR="00B04B62">
              <w:t xml:space="preserve"> </w:t>
            </w:r>
            <w:r w:rsidRPr="00A002D6">
              <w:t>of</w:t>
            </w:r>
            <w:r w:rsidR="00B04B62">
              <w:t xml:space="preserve"> </w:t>
            </w:r>
            <w:r w:rsidRPr="00A002D6">
              <w:t>society</w:t>
            </w:r>
            <w:r w:rsidR="00B04B62">
              <w:t xml:space="preserve"> </w:t>
            </w:r>
            <w:r w:rsidRPr="00A002D6">
              <w:t>does</w:t>
            </w:r>
            <w:r w:rsidR="00B04B62">
              <w:t xml:space="preserve"> </w:t>
            </w:r>
            <w:r w:rsidRPr="00A002D6">
              <w:t>their</w:t>
            </w:r>
            <w:r w:rsidR="00B04B62">
              <w:t xml:space="preserve"> </w:t>
            </w:r>
            <w:r w:rsidRPr="00A002D6">
              <w:t>account</w:t>
            </w:r>
            <w:r w:rsidR="00B04B62">
              <w:t xml:space="preserve"> </w:t>
            </w:r>
            <w:r w:rsidRPr="00A002D6">
              <w:t>mainly</w:t>
            </w:r>
            <w:r w:rsidR="00B04B62">
              <w:t xml:space="preserve"> </w:t>
            </w:r>
            <w:r w:rsidRPr="00A002D6">
              <w:t>show?</w:t>
            </w:r>
          </w:p>
          <w:p w14:paraId="1053C604" w14:textId="33B58C5D" w:rsidR="008622E0" w:rsidRPr="00A002D6" w:rsidRDefault="008622E0" w:rsidP="00AC7F48">
            <w:pPr>
              <w:pStyle w:val="ListBullet2"/>
            </w:pPr>
            <w:r w:rsidRPr="00A002D6">
              <w:t>Whose</w:t>
            </w:r>
            <w:r w:rsidR="00B04B62">
              <w:t xml:space="preserve"> </w:t>
            </w:r>
            <w:r w:rsidRPr="00A002D6">
              <w:t>voices</w:t>
            </w:r>
            <w:r w:rsidR="00B04B62">
              <w:t xml:space="preserve"> </w:t>
            </w:r>
            <w:r w:rsidRPr="00A002D6">
              <w:t>might</w:t>
            </w:r>
            <w:r w:rsidR="00B04B62">
              <w:t xml:space="preserve"> </w:t>
            </w:r>
            <w:r w:rsidRPr="00A002D6">
              <w:t>be</w:t>
            </w:r>
            <w:r w:rsidR="00B04B62">
              <w:t xml:space="preserve"> </w:t>
            </w:r>
            <w:r w:rsidRPr="00A002D6">
              <w:t>missing?</w:t>
            </w:r>
          </w:p>
          <w:p w14:paraId="78E04664" w14:textId="7C28D888" w:rsidR="008622E0" w:rsidRPr="00A002D6" w:rsidRDefault="008622E0" w:rsidP="008622E0">
            <w:r w:rsidRPr="00A002D6">
              <w:t>Students</w:t>
            </w:r>
            <w:r w:rsidR="00B04B62">
              <w:t xml:space="preserve"> </w:t>
            </w:r>
            <w:r w:rsidRPr="00A002D6">
              <w:t>use</w:t>
            </w:r>
            <w:r w:rsidR="00B04B62">
              <w:t xml:space="preserve"> </w:t>
            </w:r>
            <w:r w:rsidRPr="00A002D6">
              <w:t>the</w:t>
            </w:r>
            <w:r w:rsidR="00B04B62">
              <w:t xml:space="preserve"> </w:t>
            </w:r>
            <w:r w:rsidRPr="00A002D6">
              <w:t>answers</w:t>
            </w:r>
            <w:r w:rsidR="00B04B62">
              <w:t xml:space="preserve"> </w:t>
            </w:r>
            <w:r w:rsidRPr="00A002D6">
              <w:t>to</w:t>
            </w:r>
            <w:r w:rsidR="00B04B62">
              <w:t xml:space="preserve"> </w:t>
            </w:r>
            <w:r w:rsidRPr="00A002D6">
              <w:t>complete</w:t>
            </w:r>
            <w:r w:rsidR="00B04B62">
              <w:t xml:space="preserve"> </w:t>
            </w:r>
            <w:r w:rsidRPr="00A002D6">
              <w:t>Table</w:t>
            </w:r>
            <w:r w:rsidR="00B04B62">
              <w:t xml:space="preserve"> </w:t>
            </w:r>
            <w:r w:rsidRPr="00A002D6">
              <w:t>11</w:t>
            </w:r>
            <w:r w:rsidR="00B04B62">
              <w:t xml:space="preserve"> </w:t>
            </w:r>
            <w:r w:rsidRPr="00A002D6">
              <w:t>–</w:t>
            </w:r>
            <w:r w:rsidR="00B04B62">
              <w:t xml:space="preserve"> </w:t>
            </w:r>
            <w:r w:rsidR="00F13F09">
              <w:t>h</w:t>
            </w:r>
            <w:r w:rsidR="00F13F09" w:rsidRPr="00A002D6">
              <w:t>ow</w:t>
            </w:r>
            <w:r w:rsidR="00F13F09">
              <w:t xml:space="preserve"> </w:t>
            </w:r>
            <w:r w:rsidRPr="00A002D6">
              <w:t>historians</w:t>
            </w:r>
            <w:r w:rsidR="00B04B62">
              <w:t xml:space="preserve"> </w:t>
            </w:r>
            <w:r w:rsidRPr="00A002D6">
              <w:t>recorded</w:t>
            </w:r>
            <w:r w:rsidR="00B04B62">
              <w:t xml:space="preserve"> </w:t>
            </w:r>
            <w:r w:rsidRPr="00A002D6">
              <w:t>history</w:t>
            </w:r>
            <w:r w:rsidR="00B04B62">
              <w:t xml:space="preserve"> </w:t>
            </w:r>
            <w:r w:rsidRPr="00A002D6">
              <w:t>for</w:t>
            </w:r>
            <w:r w:rsidR="00B04B62">
              <w:t xml:space="preserve"> </w:t>
            </w:r>
            <w:r w:rsidRPr="00A002D6">
              <w:t>all</w:t>
            </w:r>
            <w:r w:rsidR="00B04B62">
              <w:t xml:space="preserve"> </w:t>
            </w:r>
            <w:r w:rsidR="00F13F09">
              <w:t xml:space="preserve">4 </w:t>
            </w:r>
            <w:r w:rsidRPr="00A002D6">
              <w:t>profiles.</w:t>
            </w:r>
          </w:p>
          <w:p w14:paraId="3757356D" w14:textId="6EE2BDA5" w:rsidR="00AD25FC" w:rsidRPr="00A002D6" w:rsidRDefault="00AD25FC" w:rsidP="00DA38B5">
            <w:pPr>
              <w:pStyle w:val="ListBullet"/>
              <w:numPr>
                <w:ilvl w:val="0"/>
                <w:numId w:val="0"/>
              </w:numPr>
              <w:ind w:left="567" w:hanging="567"/>
            </w:pPr>
            <w:r w:rsidRPr="00A002D6">
              <w:t>Provide</w:t>
            </w:r>
            <w:r w:rsidR="00B04B62">
              <w:t xml:space="preserve"> </w:t>
            </w:r>
            <w:r w:rsidRPr="00A002D6">
              <w:t>sentence</w:t>
            </w:r>
            <w:r w:rsidR="00B04B62">
              <w:t xml:space="preserve"> </w:t>
            </w:r>
            <w:r w:rsidRPr="00A002D6">
              <w:t>starters</w:t>
            </w:r>
            <w:r w:rsidR="00B04B62">
              <w:t xml:space="preserve"> </w:t>
            </w:r>
            <w:r w:rsidRPr="00A002D6">
              <w:t>(on</w:t>
            </w:r>
            <w:r w:rsidR="00B04B62">
              <w:t xml:space="preserve"> </w:t>
            </w:r>
            <w:r w:rsidR="00DD0404">
              <w:t xml:space="preserve">the </w:t>
            </w:r>
            <w:r w:rsidRPr="00A002D6">
              <w:t>board</w:t>
            </w:r>
            <w:r w:rsidR="00B04B62">
              <w:t xml:space="preserve"> </w:t>
            </w:r>
            <w:r w:rsidRPr="00A002D6">
              <w:t>or</w:t>
            </w:r>
            <w:r w:rsidR="00B04B62">
              <w:t xml:space="preserve"> </w:t>
            </w:r>
            <w:r w:rsidRPr="00A002D6">
              <w:t>slide)</w:t>
            </w:r>
            <w:r w:rsidR="00DA38B5">
              <w:t>,</w:t>
            </w:r>
            <w:r w:rsidR="00DD0404">
              <w:t xml:space="preserve"> such as</w:t>
            </w:r>
            <w:r w:rsidRPr="00A002D6">
              <w:t>:</w:t>
            </w:r>
          </w:p>
          <w:p w14:paraId="27A97203" w14:textId="2282F925" w:rsidR="00AD25FC" w:rsidRPr="00A002D6" w:rsidRDefault="00AD25FC" w:rsidP="00CC5A71">
            <w:pPr>
              <w:pStyle w:val="ListBullet"/>
            </w:pPr>
            <w:r w:rsidRPr="00A002D6">
              <w:t>This</w:t>
            </w:r>
            <w:r w:rsidR="00B04B62">
              <w:t xml:space="preserve"> </w:t>
            </w:r>
            <w:r w:rsidRPr="00A002D6">
              <w:t>person</w:t>
            </w:r>
            <w:r w:rsidR="00B04B62">
              <w:t xml:space="preserve"> </w:t>
            </w:r>
            <w:r w:rsidRPr="00A002D6">
              <w:t>lived</w:t>
            </w:r>
            <w:r w:rsidR="00B04B62">
              <w:t xml:space="preserve"> </w:t>
            </w:r>
            <w:r w:rsidRPr="00A002D6">
              <w:t>in</w:t>
            </w:r>
            <w:r w:rsidR="00B04B62">
              <w:t xml:space="preserve"> </w:t>
            </w:r>
            <w:r w:rsidRPr="00A002D6">
              <w:t>…</w:t>
            </w:r>
            <w:r w:rsidR="00B04B62">
              <w:t xml:space="preserve"> </w:t>
            </w:r>
            <w:r w:rsidRPr="00A002D6">
              <w:t>and</w:t>
            </w:r>
            <w:r w:rsidR="00B04B62">
              <w:t xml:space="preserve"> </w:t>
            </w:r>
            <w:r w:rsidRPr="00A002D6">
              <w:t>their</w:t>
            </w:r>
            <w:r w:rsidR="00B04B62">
              <w:t xml:space="preserve"> </w:t>
            </w:r>
            <w:r w:rsidRPr="00A002D6">
              <w:t>role</w:t>
            </w:r>
            <w:r w:rsidR="00B04B62">
              <w:t xml:space="preserve"> </w:t>
            </w:r>
            <w:r w:rsidRPr="00A002D6">
              <w:t>was</w:t>
            </w:r>
            <w:r w:rsidR="00B04B62">
              <w:t xml:space="preserve"> </w:t>
            </w:r>
            <w:r w:rsidRPr="00A002D6">
              <w:t>…</w:t>
            </w:r>
          </w:p>
          <w:p w14:paraId="2A87A7A5" w14:textId="6AE29BE7" w:rsidR="00AD25FC" w:rsidRPr="00A002D6" w:rsidRDefault="00AD25FC" w:rsidP="00CC5A71">
            <w:pPr>
              <w:pStyle w:val="ListBullet"/>
            </w:pPr>
            <w:r w:rsidRPr="00A002D6">
              <w:t>They</w:t>
            </w:r>
            <w:r w:rsidR="00B04B62">
              <w:t xml:space="preserve"> </w:t>
            </w:r>
            <w:r w:rsidRPr="00A002D6">
              <w:t>recorded</w:t>
            </w:r>
            <w:r w:rsidR="00B04B62">
              <w:t xml:space="preserve"> </w:t>
            </w:r>
            <w:r w:rsidRPr="00A002D6">
              <w:t>history</w:t>
            </w:r>
            <w:r w:rsidR="00B04B62">
              <w:t xml:space="preserve"> </w:t>
            </w:r>
            <w:r w:rsidRPr="00A002D6">
              <w:t>by</w:t>
            </w:r>
            <w:r w:rsidR="00B04B62">
              <w:t xml:space="preserve"> </w:t>
            </w:r>
            <w:r w:rsidRPr="00A002D6">
              <w:t>…</w:t>
            </w:r>
          </w:p>
          <w:p w14:paraId="330EF6C5" w14:textId="7347DAC9" w:rsidR="00AD25FC" w:rsidRPr="00A002D6" w:rsidRDefault="00AD25FC" w:rsidP="00CC5A71">
            <w:pPr>
              <w:pStyle w:val="ListBullet"/>
            </w:pPr>
            <w:r w:rsidRPr="00A002D6">
              <w:t>Their</w:t>
            </w:r>
            <w:r w:rsidR="00B04B62">
              <w:t xml:space="preserve"> </w:t>
            </w:r>
            <w:r w:rsidRPr="00A002D6">
              <w:t>account</w:t>
            </w:r>
            <w:r w:rsidR="00B04B62">
              <w:t xml:space="preserve"> </w:t>
            </w:r>
            <w:r w:rsidRPr="00A002D6">
              <w:t>mainly</w:t>
            </w:r>
            <w:r w:rsidR="00B04B62">
              <w:t xml:space="preserve"> </w:t>
            </w:r>
            <w:r w:rsidRPr="00A002D6">
              <w:t>shows</w:t>
            </w:r>
            <w:r w:rsidR="00B04B62">
              <w:t xml:space="preserve"> </w:t>
            </w:r>
            <w:r w:rsidRPr="00A002D6">
              <w:t>the</w:t>
            </w:r>
            <w:r w:rsidR="00B04B62">
              <w:t xml:space="preserve"> </w:t>
            </w:r>
            <w:r w:rsidRPr="00A002D6">
              <w:t>perspective</w:t>
            </w:r>
            <w:r w:rsidR="00B04B62">
              <w:t xml:space="preserve"> </w:t>
            </w:r>
            <w:r w:rsidRPr="00A002D6">
              <w:t>of</w:t>
            </w:r>
            <w:r w:rsidR="00B04B62">
              <w:t xml:space="preserve"> </w:t>
            </w:r>
            <w:r w:rsidRPr="00A002D6">
              <w:t>…</w:t>
            </w:r>
            <w:r w:rsidR="00B04B62">
              <w:t xml:space="preserve"> </w:t>
            </w:r>
            <w:r w:rsidRPr="00A002D6">
              <w:t>because</w:t>
            </w:r>
            <w:r w:rsidR="00B04B62">
              <w:t xml:space="preserve"> </w:t>
            </w:r>
            <w:r w:rsidRPr="00A002D6">
              <w:t>…</w:t>
            </w:r>
          </w:p>
          <w:p w14:paraId="692C09E3" w14:textId="1304B7D6" w:rsidR="00DC4AF2" w:rsidRPr="00A002D6" w:rsidRDefault="00DC4AF2" w:rsidP="00DC4AF2">
            <w:pPr>
              <w:pStyle w:val="FeatureBox3"/>
              <w:rPr>
                <w:b/>
                <w:bCs/>
              </w:rPr>
            </w:pPr>
            <w:r w:rsidRPr="00A002D6">
              <w:rPr>
                <w:b/>
                <w:bCs/>
              </w:rPr>
              <w:t>Modelled</w:t>
            </w:r>
            <w:r w:rsidR="00B04B62">
              <w:rPr>
                <w:b/>
                <w:bCs/>
              </w:rPr>
              <w:t xml:space="preserve"> </w:t>
            </w:r>
            <w:r w:rsidRPr="00A002D6">
              <w:rPr>
                <w:b/>
                <w:bCs/>
              </w:rPr>
              <w:t>example</w:t>
            </w:r>
          </w:p>
          <w:p w14:paraId="4EBCEEBD" w14:textId="52FAB506" w:rsidR="008A6E6C" w:rsidRPr="00A002D6" w:rsidRDefault="008A6E6C">
            <w:pPr>
              <w:pStyle w:val="FeatureBox3"/>
              <w:numPr>
                <w:ilvl w:val="0"/>
                <w:numId w:val="47"/>
              </w:numPr>
              <w:ind w:left="566" w:hanging="566"/>
            </w:pPr>
            <w:r w:rsidRPr="00A002D6">
              <w:t>Tacitus</w:t>
            </w:r>
            <w:r w:rsidR="00B04B62">
              <w:t xml:space="preserve"> </w:t>
            </w:r>
            <w:r w:rsidRPr="00A002D6">
              <w:t>lived</w:t>
            </w:r>
            <w:r w:rsidR="00B04B62">
              <w:t xml:space="preserve"> </w:t>
            </w:r>
            <w:r w:rsidRPr="00A002D6">
              <w:t>in</w:t>
            </w:r>
            <w:r w:rsidR="00B04B62">
              <w:t xml:space="preserve"> </w:t>
            </w:r>
            <w:r w:rsidRPr="00A002D6">
              <w:t>ancient</w:t>
            </w:r>
            <w:r w:rsidR="00B04B62">
              <w:t xml:space="preserve"> </w:t>
            </w:r>
            <w:r w:rsidRPr="00A002D6">
              <w:t>Rome</w:t>
            </w:r>
            <w:r w:rsidR="00B04B62">
              <w:t xml:space="preserve"> </w:t>
            </w:r>
            <w:r w:rsidRPr="00A002D6">
              <w:t>in</w:t>
            </w:r>
            <w:r w:rsidR="00B04B62">
              <w:t xml:space="preserve"> </w:t>
            </w:r>
            <w:r w:rsidRPr="00A002D6">
              <w:t>the</w:t>
            </w:r>
            <w:r w:rsidR="00B04B62">
              <w:t xml:space="preserve"> </w:t>
            </w:r>
            <w:r w:rsidRPr="00A002D6">
              <w:t>1st</w:t>
            </w:r>
            <w:r w:rsidR="00B04B62">
              <w:t xml:space="preserve"> </w:t>
            </w:r>
            <w:r w:rsidRPr="00A002D6">
              <w:t>and</w:t>
            </w:r>
            <w:r w:rsidR="00B04B62">
              <w:t xml:space="preserve"> </w:t>
            </w:r>
            <w:r w:rsidRPr="00A002D6">
              <w:t>2nd</w:t>
            </w:r>
            <w:r w:rsidR="00B04B62">
              <w:t xml:space="preserve"> </w:t>
            </w:r>
            <w:r w:rsidRPr="00A002D6">
              <w:t>century</w:t>
            </w:r>
            <w:r w:rsidR="00B04B62">
              <w:t xml:space="preserve"> </w:t>
            </w:r>
            <w:r w:rsidRPr="00A002D6">
              <w:t>CE.</w:t>
            </w:r>
            <w:r w:rsidR="00B04B62">
              <w:t xml:space="preserve"> </w:t>
            </w:r>
            <w:r w:rsidRPr="00A002D6">
              <w:t>He</w:t>
            </w:r>
            <w:r w:rsidR="00B04B62">
              <w:t xml:space="preserve"> </w:t>
            </w:r>
            <w:r w:rsidRPr="00A002D6">
              <w:t>was</w:t>
            </w:r>
            <w:r w:rsidR="00B04B62">
              <w:t xml:space="preserve"> </w:t>
            </w:r>
            <w:r w:rsidRPr="00A002D6">
              <w:t>a</w:t>
            </w:r>
            <w:r w:rsidR="00B04B62">
              <w:t xml:space="preserve"> </w:t>
            </w:r>
            <w:r w:rsidRPr="00A002D6">
              <w:t>Roman</w:t>
            </w:r>
            <w:r w:rsidR="00B04B62">
              <w:t xml:space="preserve"> </w:t>
            </w:r>
            <w:r w:rsidRPr="00A002D6">
              <w:t>senator,</w:t>
            </w:r>
            <w:r w:rsidR="00B04B62">
              <w:t xml:space="preserve"> </w:t>
            </w:r>
            <w:r w:rsidRPr="00A002D6">
              <w:t>which</w:t>
            </w:r>
            <w:r w:rsidR="00B04B62">
              <w:t xml:space="preserve"> </w:t>
            </w:r>
            <w:r w:rsidRPr="00A002D6">
              <w:t>means</w:t>
            </w:r>
            <w:r w:rsidR="00B04B62">
              <w:t xml:space="preserve"> </w:t>
            </w:r>
            <w:r w:rsidRPr="00A002D6">
              <w:t>he</w:t>
            </w:r>
            <w:r w:rsidR="00B04B62">
              <w:t xml:space="preserve"> </w:t>
            </w:r>
            <w:r w:rsidRPr="00A002D6">
              <w:t>was</w:t>
            </w:r>
            <w:r w:rsidR="00B04B62">
              <w:t xml:space="preserve"> </w:t>
            </w:r>
            <w:r w:rsidRPr="00A002D6">
              <w:t>part</w:t>
            </w:r>
            <w:r w:rsidR="00B04B62">
              <w:t xml:space="preserve"> </w:t>
            </w:r>
            <w:r w:rsidRPr="00A002D6">
              <w:t>of</w:t>
            </w:r>
            <w:r w:rsidR="00B04B62">
              <w:t xml:space="preserve"> </w:t>
            </w:r>
            <w:r w:rsidRPr="00A002D6">
              <w:t>the</w:t>
            </w:r>
            <w:r w:rsidR="00B04B62">
              <w:t xml:space="preserve"> </w:t>
            </w:r>
            <w:r w:rsidRPr="00A002D6">
              <w:t>ruling</w:t>
            </w:r>
            <w:r w:rsidR="00B04B62">
              <w:t xml:space="preserve"> </w:t>
            </w:r>
            <w:r w:rsidRPr="00A002D6">
              <w:t>class</w:t>
            </w:r>
            <w:r w:rsidR="00B04B62">
              <w:t xml:space="preserve"> </w:t>
            </w:r>
            <w:r w:rsidRPr="00A002D6">
              <w:t>and</w:t>
            </w:r>
            <w:r w:rsidR="00B04B62">
              <w:t xml:space="preserve"> </w:t>
            </w:r>
            <w:r w:rsidRPr="00A002D6">
              <w:t>worked</w:t>
            </w:r>
            <w:r w:rsidR="00B04B62">
              <w:t xml:space="preserve"> </w:t>
            </w:r>
            <w:r w:rsidRPr="00A002D6">
              <w:t>in</w:t>
            </w:r>
            <w:r w:rsidR="00B04B62">
              <w:t xml:space="preserve"> </w:t>
            </w:r>
            <w:r w:rsidRPr="00A002D6">
              <w:t>government.</w:t>
            </w:r>
          </w:p>
          <w:p w14:paraId="411FB528" w14:textId="6DB0E5B6" w:rsidR="008A6E6C" w:rsidRPr="00A002D6" w:rsidRDefault="008A6E6C">
            <w:pPr>
              <w:pStyle w:val="FeatureBox3"/>
              <w:numPr>
                <w:ilvl w:val="0"/>
                <w:numId w:val="47"/>
              </w:numPr>
              <w:ind w:left="566" w:hanging="566"/>
            </w:pPr>
            <w:r w:rsidRPr="00A002D6">
              <w:lastRenderedPageBreak/>
              <w:t>He</w:t>
            </w:r>
            <w:r w:rsidR="00B04B62">
              <w:t xml:space="preserve"> </w:t>
            </w:r>
            <w:r w:rsidRPr="00A002D6">
              <w:t>recorded</w:t>
            </w:r>
            <w:r w:rsidR="00B04B62">
              <w:t xml:space="preserve"> </w:t>
            </w:r>
            <w:r w:rsidRPr="00A002D6">
              <w:t>history</w:t>
            </w:r>
            <w:r w:rsidR="00B04B62">
              <w:t xml:space="preserve"> </w:t>
            </w:r>
            <w:r w:rsidRPr="00A002D6">
              <w:t>by</w:t>
            </w:r>
            <w:r w:rsidR="00B04B62">
              <w:t xml:space="preserve"> </w:t>
            </w:r>
            <w:r w:rsidRPr="00A002D6">
              <w:t>writing</w:t>
            </w:r>
            <w:r w:rsidR="00B04B62">
              <w:t xml:space="preserve"> </w:t>
            </w:r>
            <w:r w:rsidRPr="00A002D6">
              <w:t>books</w:t>
            </w:r>
            <w:r w:rsidR="00B04B62">
              <w:t xml:space="preserve"> </w:t>
            </w:r>
            <w:r w:rsidRPr="00A002D6">
              <w:t>about</w:t>
            </w:r>
            <w:r w:rsidR="00B04B62">
              <w:t xml:space="preserve"> </w:t>
            </w:r>
            <w:r w:rsidRPr="00A002D6">
              <w:t>emperors</w:t>
            </w:r>
            <w:r w:rsidR="00B04B62">
              <w:t xml:space="preserve"> </w:t>
            </w:r>
            <w:r w:rsidRPr="00A002D6">
              <w:t>and</w:t>
            </w:r>
            <w:r w:rsidR="00B04B62">
              <w:t xml:space="preserve"> </w:t>
            </w:r>
            <w:r w:rsidRPr="00A002D6">
              <w:t>political</w:t>
            </w:r>
            <w:r w:rsidR="00B04B62">
              <w:t xml:space="preserve"> </w:t>
            </w:r>
            <w:r w:rsidRPr="00A002D6">
              <w:t>events.</w:t>
            </w:r>
            <w:r w:rsidR="00B04B62">
              <w:t xml:space="preserve"> </w:t>
            </w:r>
            <w:r w:rsidRPr="00A002D6">
              <w:t>This</w:t>
            </w:r>
            <w:r w:rsidR="00B04B62">
              <w:t xml:space="preserve"> </w:t>
            </w:r>
            <w:r w:rsidRPr="00A002D6">
              <w:t>means</w:t>
            </w:r>
            <w:r w:rsidR="00B04B62">
              <w:t xml:space="preserve"> </w:t>
            </w:r>
            <w:r w:rsidRPr="00A002D6">
              <w:t>his</w:t>
            </w:r>
            <w:r w:rsidR="00B04B62">
              <w:t xml:space="preserve"> </w:t>
            </w:r>
            <w:r w:rsidRPr="00A002D6">
              <w:t>history</w:t>
            </w:r>
            <w:r w:rsidR="00B04B62">
              <w:t xml:space="preserve"> </w:t>
            </w:r>
            <w:r w:rsidRPr="00A002D6">
              <w:t>is</w:t>
            </w:r>
            <w:r w:rsidR="00B04B62">
              <w:t xml:space="preserve"> </w:t>
            </w:r>
            <w:r w:rsidRPr="00A002D6">
              <w:t>a</w:t>
            </w:r>
            <w:r w:rsidR="00B04B62">
              <w:t xml:space="preserve"> </w:t>
            </w:r>
            <w:r w:rsidRPr="00A002D6">
              <w:t>written</w:t>
            </w:r>
            <w:r w:rsidR="00B04B62">
              <w:t xml:space="preserve"> </w:t>
            </w:r>
            <w:r w:rsidRPr="00A002D6">
              <w:t>source.</w:t>
            </w:r>
          </w:p>
          <w:p w14:paraId="787599F7" w14:textId="63A54E79" w:rsidR="008A6E6C" w:rsidRPr="00A002D6" w:rsidRDefault="008A6E6C">
            <w:pPr>
              <w:pStyle w:val="FeatureBox3"/>
              <w:numPr>
                <w:ilvl w:val="0"/>
                <w:numId w:val="47"/>
              </w:numPr>
              <w:ind w:left="566" w:hanging="566"/>
            </w:pPr>
            <w:r w:rsidRPr="00A002D6">
              <w:t>Because</w:t>
            </w:r>
            <w:r w:rsidR="00B04B62">
              <w:t xml:space="preserve"> </w:t>
            </w:r>
            <w:r w:rsidRPr="00A002D6">
              <w:t>Tacitus</w:t>
            </w:r>
            <w:r w:rsidR="00B04B62">
              <w:t xml:space="preserve"> </w:t>
            </w:r>
            <w:r w:rsidRPr="00A002D6">
              <w:t>was</w:t>
            </w:r>
            <w:r w:rsidR="00B04B62">
              <w:t xml:space="preserve"> </w:t>
            </w:r>
            <w:r w:rsidRPr="00A002D6">
              <w:t>an</w:t>
            </w:r>
            <w:r w:rsidR="00B04B62">
              <w:t xml:space="preserve"> </w:t>
            </w:r>
            <w:r w:rsidRPr="00A002D6">
              <w:t>elite</w:t>
            </w:r>
            <w:r w:rsidR="00B04B62">
              <w:t xml:space="preserve"> </w:t>
            </w:r>
            <w:r w:rsidRPr="00A002D6">
              <w:t>Roman</w:t>
            </w:r>
            <w:r w:rsidR="00B04B62">
              <w:t xml:space="preserve"> </w:t>
            </w:r>
            <w:r w:rsidRPr="00A002D6">
              <w:t>and</w:t>
            </w:r>
            <w:r w:rsidR="00B04B62">
              <w:t xml:space="preserve"> </w:t>
            </w:r>
            <w:r w:rsidRPr="00A002D6">
              <w:t>close</w:t>
            </w:r>
            <w:r w:rsidR="00B04B62">
              <w:t xml:space="preserve"> </w:t>
            </w:r>
            <w:r w:rsidRPr="00A002D6">
              <w:t>to</w:t>
            </w:r>
            <w:r w:rsidR="00B04B62">
              <w:t xml:space="preserve"> </w:t>
            </w:r>
            <w:r w:rsidRPr="00A002D6">
              <w:t>people</w:t>
            </w:r>
            <w:r w:rsidR="00B04B62">
              <w:t xml:space="preserve"> </w:t>
            </w:r>
            <w:r w:rsidRPr="00A002D6">
              <w:t>in</w:t>
            </w:r>
            <w:r w:rsidR="00B04B62">
              <w:t xml:space="preserve"> </w:t>
            </w:r>
            <w:r w:rsidRPr="00A002D6">
              <w:t>power,</w:t>
            </w:r>
            <w:r w:rsidR="00B04B62">
              <w:t xml:space="preserve"> </w:t>
            </w:r>
            <w:r w:rsidRPr="00A002D6">
              <w:t>his</w:t>
            </w:r>
            <w:r w:rsidR="00B04B62">
              <w:t xml:space="preserve"> </w:t>
            </w:r>
            <w:r w:rsidRPr="00A002D6">
              <w:t>writing</w:t>
            </w:r>
            <w:r w:rsidR="00B04B62">
              <w:t xml:space="preserve"> </w:t>
            </w:r>
            <w:r w:rsidRPr="00A002D6">
              <w:t>mainly</w:t>
            </w:r>
            <w:r w:rsidR="00B04B62">
              <w:t xml:space="preserve"> </w:t>
            </w:r>
            <w:r w:rsidRPr="00A002D6">
              <w:t>shows</w:t>
            </w:r>
            <w:r w:rsidR="00B04B62">
              <w:t xml:space="preserve"> </w:t>
            </w:r>
            <w:r w:rsidRPr="00A002D6">
              <w:t>the</w:t>
            </w:r>
            <w:r w:rsidR="00B04B62">
              <w:t xml:space="preserve"> </w:t>
            </w:r>
            <w:r w:rsidRPr="00A002D6">
              <w:t>perspective</w:t>
            </w:r>
            <w:r w:rsidR="00B04B62">
              <w:t xml:space="preserve"> </w:t>
            </w:r>
            <w:r w:rsidRPr="00A002D6">
              <w:t>of</w:t>
            </w:r>
            <w:r w:rsidR="00B04B62">
              <w:t xml:space="preserve"> </w:t>
            </w:r>
            <w:r w:rsidRPr="00A002D6">
              <w:t>rulers</w:t>
            </w:r>
            <w:r w:rsidR="00B04B62">
              <w:t xml:space="preserve"> </w:t>
            </w:r>
            <w:r w:rsidRPr="00A002D6">
              <w:t>and</w:t>
            </w:r>
            <w:r w:rsidR="00B04B62">
              <w:t xml:space="preserve"> </w:t>
            </w:r>
            <w:r w:rsidRPr="00A002D6">
              <w:t>politicians.</w:t>
            </w:r>
            <w:r w:rsidR="00B04B62">
              <w:t xml:space="preserve"> </w:t>
            </w:r>
            <w:r w:rsidRPr="00A002D6">
              <w:t>He</w:t>
            </w:r>
            <w:r w:rsidR="00B04B62">
              <w:t xml:space="preserve"> </w:t>
            </w:r>
            <w:r w:rsidRPr="00A002D6">
              <w:t>focused</w:t>
            </w:r>
            <w:r w:rsidR="00B04B62">
              <w:t xml:space="preserve"> </w:t>
            </w:r>
            <w:r w:rsidRPr="00A002D6">
              <w:t>on</w:t>
            </w:r>
            <w:r w:rsidR="00B04B62">
              <w:t xml:space="preserve"> </w:t>
            </w:r>
            <w:r w:rsidRPr="00A002D6">
              <w:t>emperors,</w:t>
            </w:r>
            <w:r w:rsidR="00B04B62">
              <w:t xml:space="preserve"> </w:t>
            </w:r>
            <w:r w:rsidRPr="00A002D6">
              <w:t>corruption</w:t>
            </w:r>
            <w:r w:rsidR="00B04B62">
              <w:t xml:space="preserve"> </w:t>
            </w:r>
            <w:r w:rsidRPr="00A002D6">
              <w:t>and</w:t>
            </w:r>
            <w:r w:rsidR="00B04B62">
              <w:t xml:space="preserve"> </w:t>
            </w:r>
            <w:r w:rsidRPr="00A002D6">
              <w:t>how</w:t>
            </w:r>
            <w:r w:rsidR="00B04B62">
              <w:t xml:space="preserve"> </w:t>
            </w:r>
            <w:r w:rsidRPr="00A002D6">
              <w:t>power</w:t>
            </w:r>
            <w:r w:rsidR="00B04B62">
              <w:t xml:space="preserve"> </w:t>
            </w:r>
            <w:r w:rsidRPr="00A002D6">
              <w:t>was</w:t>
            </w:r>
            <w:r w:rsidR="00B04B62">
              <w:t xml:space="preserve"> </w:t>
            </w:r>
            <w:r w:rsidRPr="00A002D6">
              <w:t>used</w:t>
            </w:r>
            <w:r w:rsidR="00B04B62">
              <w:t xml:space="preserve"> </w:t>
            </w:r>
            <w:r w:rsidRPr="00A002D6">
              <w:t>in</w:t>
            </w:r>
            <w:r w:rsidR="00B04B62">
              <w:t xml:space="preserve"> </w:t>
            </w:r>
            <w:r w:rsidRPr="00A002D6">
              <w:t>Rome.</w:t>
            </w:r>
            <w:r w:rsidR="00B04B62">
              <w:t xml:space="preserve"> </w:t>
            </w:r>
            <w:r w:rsidRPr="00A002D6">
              <w:t>This</w:t>
            </w:r>
            <w:r w:rsidR="00B04B62">
              <w:t xml:space="preserve"> </w:t>
            </w:r>
            <w:r w:rsidRPr="00A002D6">
              <w:t>means</w:t>
            </w:r>
            <w:r w:rsidR="00B04B62">
              <w:t xml:space="preserve"> </w:t>
            </w:r>
            <w:r w:rsidRPr="00A002D6">
              <w:t>we</w:t>
            </w:r>
            <w:r w:rsidR="00B04B62">
              <w:t xml:space="preserve"> </w:t>
            </w:r>
            <w:r w:rsidRPr="00A002D6">
              <w:t>learn</w:t>
            </w:r>
            <w:r w:rsidR="00B04B62">
              <w:t xml:space="preserve"> </w:t>
            </w:r>
            <w:r w:rsidRPr="00A002D6">
              <w:t>a</w:t>
            </w:r>
            <w:r w:rsidR="00B04B62">
              <w:t xml:space="preserve"> </w:t>
            </w:r>
            <w:r w:rsidRPr="00A002D6">
              <w:t>lot</w:t>
            </w:r>
            <w:r w:rsidR="00B04B62">
              <w:t xml:space="preserve"> </w:t>
            </w:r>
            <w:r w:rsidRPr="00A002D6">
              <w:t>about</w:t>
            </w:r>
            <w:r w:rsidR="00B04B62">
              <w:t xml:space="preserve"> </w:t>
            </w:r>
            <w:r w:rsidRPr="00A002D6">
              <w:t>government</w:t>
            </w:r>
            <w:r w:rsidR="00B04B62">
              <w:t xml:space="preserve"> </w:t>
            </w:r>
            <w:r w:rsidRPr="00A002D6">
              <w:t>and</w:t>
            </w:r>
            <w:r w:rsidR="00B04B62">
              <w:t xml:space="preserve"> </w:t>
            </w:r>
            <w:r w:rsidRPr="00A002D6">
              <w:t>leadership,</w:t>
            </w:r>
            <w:r w:rsidR="00B04B62">
              <w:t xml:space="preserve"> </w:t>
            </w:r>
            <w:r w:rsidRPr="00A002D6">
              <w:t>but</w:t>
            </w:r>
            <w:r w:rsidR="00B04B62">
              <w:t xml:space="preserve"> </w:t>
            </w:r>
            <w:r w:rsidRPr="00A002D6">
              <w:t>we</w:t>
            </w:r>
            <w:r w:rsidR="00B04B62">
              <w:t xml:space="preserve"> </w:t>
            </w:r>
            <w:r w:rsidRPr="00A002D6">
              <w:t>hear</w:t>
            </w:r>
            <w:r w:rsidR="00B04B62">
              <w:t xml:space="preserve"> </w:t>
            </w:r>
            <w:r w:rsidRPr="00A002D6">
              <w:t>less</w:t>
            </w:r>
            <w:r w:rsidR="00B04B62">
              <w:t xml:space="preserve"> </w:t>
            </w:r>
            <w:r w:rsidRPr="00A002D6">
              <w:t>about</w:t>
            </w:r>
            <w:r w:rsidR="00B04B62">
              <w:t xml:space="preserve"> </w:t>
            </w:r>
            <w:r w:rsidRPr="00A002D6">
              <w:t>the</w:t>
            </w:r>
            <w:r w:rsidR="00B04B62">
              <w:t xml:space="preserve"> </w:t>
            </w:r>
            <w:r w:rsidRPr="00A002D6">
              <w:t>lives</w:t>
            </w:r>
            <w:r w:rsidR="00B04B62">
              <w:t xml:space="preserve"> </w:t>
            </w:r>
            <w:r w:rsidRPr="00A002D6">
              <w:t>of</w:t>
            </w:r>
            <w:r w:rsidR="00B04B62">
              <w:t xml:space="preserve"> </w:t>
            </w:r>
            <w:r w:rsidRPr="00A002D6">
              <w:t>ordinary</w:t>
            </w:r>
            <w:r w:rsidR="00B04B62">
              <w:t xml:space="preserve"> </w:t>
            </w:r>
            <w:r w:rsidRPr="00A002D6">
              <w:t>people,</w:t>
            </w:r>
            <w:r w:rsidR="00B04B62">
              <w:t xml:space="preserve"> </w:t>
            </w:r>
            <w:r w:rsidRPr="00A002D6">
              <w:t>women</w:t>
            </w:r>
            <w:r w:rsidR="00B04B62">
              <w:t xml:space="preserve"> </w:t>
            </w:r>
            <w:r w:rsidRPr="00A002D6">
              <w:t>or</w:t>
            </w:r>
            <w:r w:rsidR="00B04B62">
              <w:t xml:space="preserve"> </w:t>
            </w:r>
            <w:r w:rsidRPr="00A002D6">
              <w:t>enslaved</w:t>
            </w:r>
            <w:r w:rsidR="00B04B62">
              <w:t xml:space="preserve"> </w:t>
            </w:r>
            <w:r w:rsidRPr="00A002D6">
              <w:t>people.</w:t>
            </w:r>
          </w:p>
          <w:p w14:paraId="6E0FA1D3" w14:textId="77777777" w:rsidR="00DA38B5" w:rsidRDefault="00390C6D">
            <w:pPr>
              <w:pStyle w:val="FeatureBox3"/>
              <w:numPr>
                <w:ilvl w:val="0"/>
                <w:numId w:val="47"/>
              </w:numPr>
              <w:ind w:left="566" w:hanging="566"/>
            </w:pPr>
            <w:r w:rsidRPr="00A002D6">
              <w:t>So,</w:t>
            </w:r>
            <w:r w:rsidR="00B04B62">
              <w:t xml:space="preserve"> </w:t>
            </w:r>
            <w:r w:rsidR="008A6E6C" w:rsidRPr="00A002D6">
              <w:t>his</w:t>
            </w:r>
            <w:r w:rsidR="00B04B62">
              <w:t xml:space="preserve"> </w:t>
            </w:r>
            <w:r w:rsidR="008A6E6C" w:rsidRPr="00A002D6">
              <w:t>background</w:t>
            </w:r>
            <w:r w:rsidR="00B04B62">
              <w:t xml:space="preserve"> </w:t>
            </w:r>
            <w:r w:rsidR="008A6E6C" w:rsidRPr="00A002D6">
              <w:t>and</w:t>
            </w:r>
            <w:r w:rsidR="00B04B62">
              <w:t xml:space="preserve"> </w:t>
            </w:r>
            <w:r w:rsidR="008A6E6C" w:rsidRPr="00A002D6">
              <w:t>social</w:t>
            </w:r>
            <w:r w:rsidR="00B04B62">
              <w:t xml:space="preserve"> </w:t>
            </w:r>
            <w:r w:rsidR="008A6E6C" w:rsidRPr="00A002D6">
              <w:t>position</w:t>
            </w:r>
            <w:r w:rsidR="00B04B62">
              <w:t xml:space="preserve"> </w:t>
            </w:r>
            <w:r w:rsidR="008A6E6C" w:rsidRPr="00A002D6">
              <w:t>shaped</w:t>
            </w:r>
            <w:r w:rsidR="00B04B62">
              <w:t xml:space="preserve"> </w:t>
            </w:r>
            <w:r w:rsidR="008A6E6C" w:rsidRPr="00A002D6">
              <w:t>what</w:t>
            </w:r>
            <w:r w:rsidR="00B04B62">
              <w:t xml:space="preserve"> </w:t>
            </w:r>
            <w:r w:rsidR="008A6E6C" w:rsidRPr="00A002D6">
              <w:t>he</w:t>
            </w:r>
            <w:r w:rsidR="00B04B62">
              <w:t xml:space="preserve"> </w:t>
            </w:r>
            <w:r w:rsidR="008A6E6C" w:rsidRPr="00A002D6">
              <w:t>chose</w:t>
            </w:r>
            <w:r w:rsidR="00B04B62">
              <w:t xml:space="preserve"> </w:t>
            </w:r>
            <w:r w:rsidR="008A6E6C" w:rsidRPr="00A002D6">
              <w:t>to</w:t>
            </w:r>
            <w:r w:rsidR="00B04B62">
              <w:t xml:space="preserve"> </w:t>
            </w:r>
            <w:r w:rsidR="008A6E6C" w:rsidRPr="00A002D6">
              <w:t>record</w:t>
            </w:r>
            <w:r w:rsidR="00B04B62">
              <w:t xml:space="preserve"> </w:t>
            </w:r>
            <w:r w:rsidR="008A6E6C" w:rsidRPr="00A002D6">
              <w:t>and</w:t>
            </w:r>
            <w:r w:rsidR="00B04B62">
              <w:t xml:space="preserve"> </w:t>
            </w:r>
            <w:r w:rsidR="008A6E6C" w:rsidRPr="00A002D6">
              <w:t>whose</w:t>
            </w:r>
            <w:r w:rsidR="00B04B62">
              <w:t xml:space="preserve"> </w:t>
            </w:r>
            <w:r w:rsidR="008A6E6C" w:rsidRPr="00A002D6">
              <w:t>stories</w:t>
            </w:r>
            <w:r w:rsidR="00B04B62">
              <w:t xml:space="preserve"> </w:t>
            </w:r>
            <w:r w:rsidR="008A6E6C" w:rsidRPr="00A002D6">
              <w:t>were</w:t>
            </w:r>
            <w:r w:rsidR="00B04B62">
              <w:t xml:space="preserve"> </w:t>
            </w:r>
            <w:r w:rsidR="008A6E6C" w:rsidRPr="00A002D6">
              <w:t>told</w:t>
            </w:r>
            <w:r w:rsidR="00DA38B5">
              <w:t>.</w:t>
            </w:r>
          </w:p>
          <w:p w14:paraId="4CC84C5F" w14:textId="0F9BFB98" w:rsidR="008C1316" w:rsidRPr="005B7CDB" w:rsidRDefault="6E5B3117" w:rsidP="00DA38B5">
            <w:r w:rsidRPr="005B7CDB">
              <w:t>Whole-</w:t>
            </w:r>
            <w:r w:rsidR="07B7F450" w:rsidRPr="005B7CDB">
              <w:t>c</w:t>
            </w:r>
            <w:r w:rsidRPr="005B7CDB">
              <w:t>lass</w:t>
            </w:r>
            <w:r w:rsidR="00B04B62" w:rsidRPr="005B7CDB">
              <w:t xml:space="preserve"> </w:t>
            </w:r>
            <w:r w:rsidR="25238FD9" w:rsidRPr="005B7CDB">
              <w:t>c</w:t>
            </w:r>
            <w:r w:rsidRPr="005B7CDB">
              <w:t>onsolidation</w:t>
            </w:r>
          </w:p>
          <w:p w14:paraId="59D3B2FE" w14:textId="5C23D608" w:rsidR="008C1316" w:rsidRPr="00A002D6" w:rsidRDefault="008C1316" w:rsidP="00DA38B5">
            <w:pPr>
              <w:pStyle w:val="ListBullet"/>
              <w:numPr>
                <w:ilvl w:val="0"/>
                <w:numId w:val="0"/>
              </w:numPr>
              <w:ind w:left="567" w:hanging="567"/>
            </w:pPr>
            <w:r w:rsidRPr="00A002D6">
              <w:t>Lead</w:t>
            </w:r>
            <w:r w:rsidR="00B04B62">
              <w:t xml:space="preserve"> </w:t>
            </w:r>
            <w:r w:rsidRPr="00A002D6">
              <w:t>a</w:t>
            </w:r>
            <w:r w:rsidR="00B04B62">
              <w:t xml:space="preserve"> </w:t>
            </w:r>
            <w:r w:rsidRPr="00A002D6">
              <w:t>short</w:t>
            </w:r>
            <w:r w:rsidR="00B04B62">
              <w:t xml:space="preserve"> </w:t>
            </w:r>
            <w:r w:rsidRPr="00A002D6">
              <w:t>discussion</w:t>
            </w:r>
            <w:r w:rsidR="00064163">
              <w:t xml:space="preserve"> and a</w:t>
            </w:r>
            <w:r w:rsidRPr="00A002D6">
              <w:t>sk:</w:t>
            </w:r>
          </w:p>
          <w:p w14:paraId="298691F1" w14:textId="2D6E62EC" w:rsidR="008C1316" w:rsidRPr="00A002D6" w:rsidRDefault="008C1316" w:rsidP="00DA38B5">
            <w:pPr>
              <w:pStyle w:val="ListBullet"/>
            </w:pPr>
            <w:r w:rsidRPr="00A002D6">
              <w:t>Which</w:t>
            </w:r>
            <w:r w:rsidR="00B04B62">
              <w:t xml:space="preserve"> </w:t>
            </w:r>
            <w:r w:rsidRPr="00A002D6">
              <w:t>historians</w:t>
            </w:r>
            <w:r w:rsidR="00B04B62">
              <w:t xml:space="preserve"> </w:t>
            </w:r>
            <w:r w:rsidRPr="00A002D6">
              <w:t>wrote</w:t>
            </w:r>
            <w:r w:rsidR="00B04B62">
              <w:t xml:space="preserve"> </w:t>
            </w:r>
            <w:r w:rsidRPr="00A002D6">
              <w:t>from</w:t>
            </w:r>
            <w:r w:rsidR="00B04B62">
              <w:t xml:space="preserve"> </w:t>
            </w:r>
            <w:r w:rsidRPr="00A002D6">
              <w:t>positions</w:t>
            </w:r>
            <w:r w:rsidR="00B04B62">
              <w:t xml:space="preserve"> </w:t>
            </w:r>
            <w:r w:rsidRPr="00A002D6">
              <w:t>of</w:t>
            </w:r>
            <w:r w:rsidR="00B04B62">
              <w:t xml:space="preserve"> </w:t>
            </w:r>
            <w:r w:rsidRPr="00A002D6">
              <w:t>power?</w:t>
            </w:r>
          </w:p>
          <w:p w14:paraId="2A9991F6" w14:textId="3A51E8D2" w:rsidR="008C1316" w:rsidRPr="00A002D6" w:rsidRDefault="008C1316" w:rsidP="00DA38B5">
            <w:pPr>
              <w:pStyle w:val="ListBullet"/>
            </w:pPr>
            <w:r w:rsidRPr="00A002D6">
              <w:t>Which</w:t>
            </w:r>
            <w:r w:rsidR="00B04B62">
              <w:t xml:space="preserve"> </w:t>
            </w:r>
            <w:r w:rsidRPr="00A002D6">
              <w:t>perspectives</w:t>
            </w:r>
            <w:r w:rsidR="00B04B62">
              <w:t xml:space="preserve"> </w:t>
            </w:r>
            <w:r w:rsidRPr="00A002D6">
              <w:t>are</w:t>
            </w:r>
            <w:r w:rsidR="00B04B62">
              <w:t xml:space="preserve"> </w:t>
            </w:r>
            <w:r w:rsidRPr="00A002D6">
              <w:t>easier</w:t>
            </w:r>
            <w:r w:rsidR="00B04B62">
              <w:t xml:space="preserve"> </w:t>
            </w:r>
            <w:r w:rsidRPr="00A002D6">
              <w:t>to</w:t>
            </w:r>
            <w:r w:rsidR="00B04B62">
              <w:t xml:space="preserve"> </w:t>
            </w:r>
            <w:r w:rsidRPr="00A002D6">
              <w:t>hear:</w:t>
            </w:r>
            <w:r w:rsidR="00B04B62">
              <w:t xml:space="preserve"> </w:t>
            </w:r>
            <w:r w:rsidRPr="00A002D6">
              <w:t>rulers,</w:t>
            </w:r>
            <w:r w:rsidR="00B04B62">
              <w:t xml:space="preserve"> </w:t>
            </w:r>
            <w:r w:rsidRPr="00A002D6">
              <w:t>officials,</w:t>
            </w:r>
            <w:r w:rsidR="00B04B62">
              <w:t xml:space="preserve"> </w:t>
            </w:r>
            <w:r w:rsidRPr="00A002D6">
              <w:t>communities</w:t>
            </w:r>
            <w:r w:rsidR="00B04B62">
              <w:t xml:space="preserve"> </w:t>
            </w:r>
            <w:r w:rsidRPr="00A002D6">
              <w:t>or</w:t>
            </w:r>
            <w:r w:rsidR="00B04B62">
              <w:t xml:space="preserve"> </w:t>
            </w:r>
            <w:r w:rsidRPr="00A002D6">
              <w:t>ordinary</w:t>
            </w:r>
            <w:r w:rsidR="00B04B62">
              <w:t xml:space="preserve"> </w:t>
            </w:r>
            <w:r w:rsidRPr="00A002D6">
              <w:t>people?</w:t>
            </w:r>
          </w:p>
          <w:p w14:paraId="608141D0" w14:textId="025495C4" w:rsidR="008C1316" w:rsidRPr="00A002D6" w:rsidRDefault="008C1316" w:rsidP="00DA38B5">
            <w:pPr>
              <w:pStyle w:val="ListBullet"/>
            </w:pPr>
            <w:r w:rsidRPr="00A002D6">
              <w:t>How</w:t>
            </w:r>
            <w:r w:rsidR="00B04B62">
              <w:t xml:space="preserve"> </w:t>
            </w:r>
            <w:r w:rsidRPr="00A002D6">
              <w:t>does</w:t>
            </w:r>
            <w:r w:rsidR="00B04B62">
              <w:t xml:space="preserve"> </w:t>
            </w:r>
            <w:r w:rsidRPr="00A002D6">
              <w:t>oral</w:t>
            </w:r>
            <w:r w:rsidR="00B04B62">
              <w:t xml:space="preserve"> </w:t>
            </w:r>
            <w:r w:rsidRPr="00A002D6">
              <w:t>history</w:t>
            </w:r>
            <w:r w:rsidR="00B04B62">
              <w:t xml:space="preserve"> </w:t>
            </w:r>
            <w:r w:rsidRPr="00A002D6">
              <w:t>preserve</w:t>
            </w:r>
            <w:r w:rsidR="00B04B62">
              <w:t xml:space="preserve"> </w:t>
            </w:r>
            <w:r w:rsidRPr="00A002D6">
              <w:t>different</w:t>
            </w:r>
            <w:r w:rsidR="00B04B62">
              <w:t xml:space="preserve"> </w:t>
            </w:r>
            <w:r w:rsidRPr="00A002D6">
              <w:t>perspectives</w:t>
            </w:r>
            <w:r w:rsidR="00B04B62">
              <w:t xml:space="preserve"> </w:t>
            </w:r>
            <w:r w:rsidRPr="00A002D6">
              <w:t>from</w:t>
            </w:r>
            <w:r w:rsidR="00B04B62">
              <w:t xml:space="preserve"> </w:t>
            </w:r>
            <w:r w:rsidRPr="00A002D6">
              <w:t>written</w:t>
            </w:r>
            <w:r w:rsidR="00B04B62">
              <w:t xml:space="preserve"> </w:t>
            </w:r>
            <w:r w:rsidRPr="00A002D6">
              <w:t>history?</w:t>
            </w:r>
          </w:p>
          <w:p w14:paraId="752CB87C" w14:textId="65D6D5AF" w:rsidR="00D52E96" w:rsidRPr="00A002D6" w:rsidRDefault="00D52E96" w:rsidP="00CF2033">
            <w:pPr>
              <w:pStyle w:val="FeatureBox4"/>
              <w:rPr>
                <w:rStyle w:val="Strong"/>
              </w:rPr>
            </w:pPr>
            <w:r w:rsidRPr="00A002D6">
              <w:rPr>
                <w:rStyle w:val="Strong"/>
              </w:rPr>
              <w:lastRenderedPageBreak/>
              <w:t>Differentiation</w:t>
            </w:r>
          </w:p>
          <w:p w14:paraId="4FAE63A8" w14:textId="7DD0802C" w:rsidR="00D52E96" w:rsidRPr="005B7CDB" w:rsidRDefault="00D52E96" w:rsidP="00CF2033">
            <w:pPr>
              <w:pStyle w:val="FeatureBox4"/>
              <w:rPr>
                <w:rStyle w:val="Strong"/>
              </w:rPr>
            </w:pPr>
            <w:r w:rsidRPr="005B7CDB">
              <w:rPr>
                <w:rStyle w:val="Strong"/>
              </w:rPr>
              <w:t>Extension</w:t>
            </w:r>
          </w:p>
          <w:p w14:paraId="7032128C" w14:textId="14F03013" w:rsidR="00D52E96" w:rsidRDefault="00D52E96" w:rsidP="00CF2033">
            <w:pPr>
              <w:pStyle w:val="FeatureBox4"/>
              <w:rPr>
                <w:rStyle w:val="Strong"/>
                <w:b w:val="0"/>
                <w:bCs w:val="0"/>
              </w:rPr>
            </w:pPr>
            <w:r w:rsidRPr="00A002D6">
              <w:rPr>
                <w:rStyle w:val="Strong"/>
                <w:b w:val="0"/>
                <w:bCs w:val="0"/>
              </w:rPr>
              <w:t>Ask</w:t>
            </w:r>
            <w:r w:rsidR="00187BCC">
              <w:rPr>
                <w:rStyle w:val="Strong"/>
                <w:b w:val="0"/>
                <w:bCs w:val="0"/>
              </w:rPr>
              <w:t xml:space="preserve"> </w:t>
            </w:r>
            <w:r w:rsidR="00187BCC" w:rsidRPr="00DA38B5">
              <w:t>students</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following</w:t>
            </w:r>
            <w:r w:rsidR="00B04B62">
              <w:rPr>
                <w:rStyle w:val="Strong"/>
                <w:b w:val="0"/>
                <w:bCs w:val="0"/>
              </w:rPr>
              <w:t xml:space="preserve"> </w:t>
            </w:r>
            <w:r w:rsidRPr="00A002D6">
              <w:rPr>
                <w:rStyle w:val="Strong"/>
                <w:b w:val="0"/>
                <w:bCs w:val="0"/>
              </w:rPr>
              <w:t>question</w:t>
            </w:r>
            <w:r w:rsidR="00B04B62">
              <w:rPr>
                <w:rStyle w:val="Strong"/>
                <w:b w:val="0"/>
                <w:bCs w:val="0"/>
              </w:rPr>
              <w:t xml:space="preserve"> </w:t>
            </w:r>
            <w:r w:rsidRPr="00A002D6">
              <w:rPr>
                <w:rStyle w:val="Strong"/>
                <w:b w:val="0"/>
                <w:bCs w:val="0"/>
              </w:rPr>
              <w:t>and</w:t>
            </w:r>
            <w:r w:rsidR="00B04B62">
              <w:rPr>
                <w:rStyle w:val="Strong"/>
                <w:b w:val="0"/>
                <w:bCs w:val="0"/>
              </w:rPr>
              <w:t xml:space="preserve"> </w:t>
            </w:r>
            <w:r w:rsidRPr="00A002D6">
              <w:rPr>
                <w:rStyle w:val="Strong"/>
                <w:b w:val="0"/>
                <w:bCs w:val="0"/>
              </w:rPr>
              <w:t>encourage</w:t>
            </w:r>
            <w:r w:rsidR="00B04B62">
              <w:rPr>
                <w:rStyle w:val="Strong"/>
                <w:b w:val="0"/>
                <w:bCs w:val="0"/>
              </w:rPr>
              <w:t xml:space="preserve"> </w:t>
            </w:r>
            <w:r w:rsidR="00DA38B5">
              <w:rPr>
                <w:rStyle w:val="Strong"/>
                <w:b w:val="0"/>
                <w:bCs w:val="0"/>
              </w:rPr>
              <w:t>discussion:</w:t>
            </w:r>
          </w:p>
          <w:p w14:paraId="0BFEA884" w14:textId="51325928" w:rsidR="00041320" w:rsidRPr="00041320" w:rsidRDefault="00041320">
            <w:pPr>
              <w:pStyle w:val="FeatureBox4"/>
              <w:numPr>
                <w:ilvl w:val="0"/>
                <w:numId w:val="48"/>
              </w:numPr>
              <w:ind w:left="566" w:hanging="566"/>
            </w:pPr>
            <w:r w:rsidRPr="00041320">
              <w:t>Compare</w:t>
            </w:r>
            <w:r w:rsidR="00B04B62">
              <w:t xml:space="preserve"> </w:t>
            </w:r>
            <w:r w:rsidRPr="00041320">
              <w:t>written</w:t>
            </w:r>
            <w:r w:rsidR="00B04B62">
              <w:t xml:space="preserve"> </w:t>
            </w:r>
            <w:r w:rsidRPr="00041320">
              <w:t>and</w:t>
            </w:r>
            <w:r w:rsidR="00B04B62">
              <w:t xml:space="preserve"> </w:t>
            </w:r>
            <w:r w:rsidRPr="00041320">
              <w:t>oral</w:t>
            </w:r>
            <w:r w:rsidR="00B04B62">
              <w:t xml:space="preserve"> </w:t>
            </w:r>
            <w:r w:rsidRPr="00041320">
              <w:t>methods</w:t>
            </w:r>
            <w:r w:rsidR="00B04B62">
              <w:t xml:space="preserve"> </w:t>
            </w:r>
            <w:r w:rsidRPr="00041320">
              <w:t>of</w:t>
            </w:r>
            <w:r w:rsidR="00B04B62">
              <w:t xml:space="preserve"> </w:t>
            </w:r>
            <w:r w:rsidRPr="00041320">
              <w:t>recording</w:t>
            </w:r>
            <w:r w:rsidR="00B04B62">
              <w:t xml:space="preserve"> </w:t>
            </w:r>
            <w:r w:rsidRPr="00041320">
              <w:t>history.</w:t>
            </w:r>
            <w:r w:rsidR="00B04B62">
              <w:t xml:space="preserve"> </w:t>
            </w:r>
            <w:r w:rsidRPr="00041320">
              <w:t>Which</w:t>
            </w:r>
            <w:r w:rsidR="00B04B62">
              <w:t xml:space="preserve"> </w:t>
            </w:r>
            <w:r w:rsidRPr="00041320">
              <w:t>might</w:t>
            </w:r>
            <w:r w:rsidR="00B04B62">
              <w:t xml:space="preserve"> </w:t>
            </w:r>
            <w:r w:rsidRPr="00041320">
              <w:t>be</w:t>
            </w:r>
            <w:r w:rsidR="00B04B62">
              <w:t xml:space="preserve"> </w:t>
            </w:r>
            <w:r w:rsidRPr="00041320">
              <w:t>more</w:t>
            </w:r>
            <w:r w:rsidR="00B04B62">
              <w:t xml:space="preserve"> </w:t>
            </w:r>
            <w:r w:rsidRPr="00041320">
              <w:t>reliable</w:t>
            </w:r>
            <w:r w:rsidR="00B04B62">
              <w:t xml:space="preserve"> </w:t>
            </w:r>
            <w:r w:rsidRPr="00041320">
              <w:t>for</w:t>
            </w:r>
            <w:r w:rsidR="00B04B62">
              <w:t xml:space="preserve"> </w:t>
            </w:r>
            <w:r w:rsidRPr="00041320">
              <w:t>understanding</w:t>
            </w:r>
            <w:r w:rsidR="00B04B62">
              <w:t xml:space="preserve"> </w:t>
            </w:r>
            <w:r w:rsidRPr="00041320">
              <w:t>different</w:t>
            </w:r>
            <w:r w:rsidR="00B04B62">
              <w:t xml:space="preserve"> </w:t>
            </w:r>
            <w:r w:rsidRPr="00041320">
              <w:t>aspects</w:t>
            </w:r>
            <w:r w:rsidR="00B04B62">
              <w:t xml:space="preserve"> </w:t>
            </w:r>
            <w:r w:rsidRPr="00041320">
              <w:t>of</w:t>
            </w:r>
            <w:r w:rsidR="00B04B62">
              <w:t xml:space="preserve"> </w:t>
            </w:r>
            <w:r w:rsidRPr="00041320">
              <w:t>the</w:t>
            </w:r>
            <w:r w:rsidR="00B04B62">
              <w:t xml:space="preserve"> </w:t>
            </w:r>
            <w:r w:rsidRPr="00041320">
              <w:t>past</w:t>
            </w:r>
            <w:r w:rsidR="00187BCC">
              <w:t>? W</w:t>
            </w:r>
            <w:r w:rsidRPr="00041320">
              <w:t>hy?</w:t>
            </w:r>
          </w:p>
          <w:p w14:paraId="7DCDADEF" w14:textId="5305310C" w:rsidR="00D52E96" w:rsidRPr="005B7CDB" w:rsidRDefault="00D52E96" w:rsidP="00CF2033">
            <w:pPr>
              <w:rPr>
                <w:szCs w:val="22"/>
              </w:rPr>
            </w:pPr>
            <w:r w:rsidRPr="005B7CDB">
              <w:rPr>
                <w:szCs w:val="22"/>
              </w:rPr>
              <w:t>Activate</w:t>
            </w:r>
            <w:r w:rsidR="00B04B62" w:rsidRPr="005B7CDB">
              <w:rPr>
                <w:szCs w:val="22"/>
              </w:rPr>
              <w:t xml:space="preserve"> </w:t>
            </w:r>
            <w:r w:rsidRPr="005B7CDB">
              <w:rPr>
                <w:szCs w:val="22"/>
              </w:rPr>
              <w:t>prior</w:t>
            </w:r>
            <w:r w:rsidR="00B04B62" w:rsidRPr="005B7CDB">
              <w:rPr>
                <w:szCs w:val="22"/>
              </w:rPr>
              <w:t xml:space="preserve"> </w:t>
            </w:r>
            <w:r w:rsidRPr="005B7CDB">
              <w:rPr>
                <w:szCs w:val="22"/>
              </w:rPr>
              <w:t>knowledge</w:t>
            </w:r>
          </w:p>
          <w:p w14:paraId="6B9E5087" w14:textId="127F4D52" w:rsidR="00D52E96" w:rsidRPr="00A002D6" w:rsidRDefault="00D52E96" w:rsidP="00DA38B5">
            <w:r w:rsidRPr="00A002D6">
              <w:t>Begin</w:t>
            </w:r>
            <w:r w:rsidR="00B04B62">
              <w:t xml:space="preserve"> </w:t>
            </w:r>
            <w:r w:rsidRPr="00A002D6">
              <w:t>with</w:t>
            </w:r>
            <w:r w:rsidR="00B04B62">
              <w:t xml:space="preserve"> </w:t>
            </w:r>
            <w:r w:rsidRPr="00A002D6">
              <w:t>the</w:t>
            </w:r>
            <w:r w:rsidR="00B04B62">
              <w:t xml:space="preserve"> </w:t>
            </w:r>
            <w:r w:rsidRPr="00A002D6">
              <w:t>reflection</w:t>
            </w:r>
            <w:r w:rsidR="00B04B62">
              <w:t xml:space="preserve"> </w:t>
            </w:r>
            <w:r w:rsidRPr="00A002D6">
              <w:t>question:</w:t>
            </w:r>
            <w:r w:rsidR="00444395">
              <w:t xml:space="preserve"> </w:t>
            </w:r>
            <w:r w:rsidRPr="00A002D6">
              <w:t>How</w:t>
            </w:r>
            <w:r w:rsidR="00B04B62">
              <w:t xml:space="preserve"> </w:t>
            </w:r>
            <w:r w:rsidRPr="00A002D6">
              <w:t>do</w:t>
            </w:r>
            <w:r w:rsidR="00B04B62">
              <w:t xml:space="preserve"> </w:t>
            </w:r>
            <w:r w:rsidRPr="00A002D6">
              <w:t>people</w:t>
            </w:r>
            <w:r w:rsidR="00B04B62">
              <w:t xml:space="preserve"> </w:t>
            </w:r>
            <w:r w:rsidRPr="00A002D6">
              <w:t>today</w:t>
            </w:r>
            <w:r w:rsidR="00B04B62">
              <w:t xml:space="preserve"> </w:t>
            </w:r>
            <w:r w:rsidRPr="00A002D6">
              <w:t>record</w:t>
            </w:r>
            <w:r w:rsidR="00B04B62">
              <w:t xml:space="preserve"> </w:t>
            </w:r>
            <w:r w:rsidRPr="00A002D6">
              <w:t>important</w:t>
            </w:r>
            <w:r w:rsidR="00B04B62">
              <w:t xml:space="preserve"> </w:t>
            </w:r>
            <w:r w:rsidRPr="00A002D6">
              <w:t>events</w:t>
            </w:r>
            <w:r w:rsidR="00B04B62">
              <w:t xml:space="preserve"> </w:t>
            </w:r>
            <w:r w:rsidRPr="00A002D6">
              <w:t>or</w:t>
            </w:r>
            <w:r w:rsidR="00B04B62">
              <w:t xml:space="preserve"> </w:t>
            </w:r>
            <w:r w:rsidRPr="00A002D6">
              <w:t>stories?</w:t>
            </w:r>
          </w:p>
          <w:p w14:paraId="338442C8" w14:textId="16085B6F" w:rsidR="00D52E96" w:rsidRPr="00A002D6" w:rsidRDefault="00D52E96" w:rsidP="00CF2033">
            <w:pPr>
              <w:rPr>
                <w:szCs w:val="22"/>
              </w:rPr>
            </w:pPr>
            <w:r w:rsidRPr="00A002D6">
              <w:rPr>
                <w:szCs w:val="22"/>
              </w:rPr>
              <w:t>Allow</w:t>
            </w:r>
            <w:r w:rsidR="00B04B62">
              <w:rPr>
                <w:szCs w:val="22"/>
              </w:rPr>
              <w:t xml:space="preserve"> </w:t>
            </w:r>
            <w:r w:rsidRPr="00A002D6">
              <w:rPr>
                <w:szCs w:val="22"/>
              </w:rPr>
              <w:t>students</w:t>
            </w:r>
            <w:r w:rsidR="00B04B62">
              <w:rPr>
                <w:szCs w:val="22"/>
              </w:rPr>
              <w:t xml:space="preserve"> </w:t>
            </w:r>
            <w:r w:rsidRPr="00A002D6">
              <w:rPr>
                <w:szCs w:val="22"/>
              </w:rPr>
              <w:t>to</w:t>
            </w:r>
            <w:r w:rsidR="00B04B62">
              <w:rPr>
                <w:szCs w:val="22"/>
              </w:rPr>
              <w:t xml:space="preserve"> </w:t>
            </w:r>
            <w:r w:rsidRPr="00A002D6">
              <w:rPr>
                <w:szCs w:val="22"/>
              </w:rPr>
              <w:t>suggest</w:t>
            </w:r>
            <w:r w:rsidR="00B04B62">
              <w:rPr>
                <w:szCs w:val="22"/>
              </w:rPr>
              <w:t xml:space="preserve"> </w:t>
            </w:r>
            <w:r w:rsidRPr="00A002D6">
              <w:rPr>
                <w:szCs w:val="22"/>
              </w:rPr>
              <w:t>examples</w:t>
            </w:r>
            <w:r w:rsidR="00B04B62">
              <w:rPr>
                <w:szCs w:val="22"/>
              </w:rPr>
              <w:t xml:space="preserve"> </w:t>
            </w:r>
            <w:r w:rsidRPr="00A002D6">
              <w:rPr>
                <w:szCs w:val="22"/>
              </w:rPr>
              <w:t>such</w:t>
            </w:r>
            <w:r w:rsidR="00B04B62">
              <w:rPr>
                <w:szCs w:val="22"/>
              </w:rPr>
              <w:t xml:space="preserve"> </w:t>
            </w:r>
            <w:r w:rsidRPr="00A002D6">
              <w:rPr>
                <w:szCs w:val="22"/>
              </w:rPr>
              <w:t>as</w:t>
            </w:r>
            <w:r w:rsidR="00B04B62">
              <w:rPr>
                <w:szCs w:val="22"/>
              </w:rPr>
              <w:t xml:space="preserve"> </w:t>
            </w:r>
            <w:r w:rsidRPr="00A002D6">
              <w:rPr>
                <w:szCs w:val="22"/>
              </w:rPr>
              <w:t>photos,</w:t>
            </w:r>
            <w:r w:rsidR="00B04B62">
              <w:rPr>
                <w:szCs w:val="22"/>
              </w:rPr>
              <w:t xml:space="preserve"> </w:t>
            </w:r>
            <w:r w:rsidRPr="00A002D6">
              <w:rPr>
                <w:szCs w:val="22"/>
              </w:rPr>
              <w:t>videos,</w:t>
            </w:r>
            <w:r w:rsidR="00B04B62">
              <w:rPr>
                <w:szCs w:val="22"/>
              </w:rPr>
              <w:t xml:space="preserve"> </w:t>
            </w:r>
            <w:r w:rsidRPr="00A002D6">
              <w:rPr>
                <w:szCs w:val="22"/>
              </w:rPr>
              <w:t>books,</w:t>
            </w:r>
            <w:r w:rsidR="00B04B62">
              <w:rPr>
                <w:szCs w:val="22"/>
              </w:rPr>
              <w:t xml:space="preserve"> </w:t>
            </w:r>
            <w:r w:rsidRPr="00A002D6">
              <w:rPr>
                <w:szCs w:val="22"/>
              </w:rPr>
              <w:t>social</w:t>
            </w:r>
            <w:r w:rsidR="00B04B62">
              <w:rPr>
                <w:szCs w:val="22"/>
              </w:rPr>
              <w:t xml:space="preserve"> </w:t>
            </w:r>
            <w:r w:rsidRPr="00A002D6">
              <w:rPr>
                <w:szCs w:val="22"/>
              </w:rPr>
              <w:t>media</w:t>
            </w:r>
            <w:r w:rsidR="00B04B62">
              <w:rPr>
                <w:szCs w:val="22"/>
              </w:rPr>
              <w:t xml:space="preserve"> </w:t>
            </w:r>
            <w:r w:rsidRPr="00A002D6">
              <w:rPr>
                <w:szCs w:val="22"/>
              </w:rPr>
              <w:t>and</w:t>
            </w:r>
            <w:r w:rsidR="00B04B62">
              <w:rPr>
                <w:szCs w:val="22"/>
              </w:rPr>
              <w:t xml:space="preserve"> </w:t>
            </w:r>
            <w:r w:rsidRPr="00A002D6">
              <w:rPr>
                <w:szCs w:val="22"/>
              </w:rPr>
              <w:t>family</w:t>
            </w:r>
            <w:r w:rsidR="00B04B62">
              <w:rPr>
                <w:szCs w:val="22"/>
              </w:rPr>
              <w:t xml:space="preserve"> </w:t>
            </w:r>
            <w:r w:rsidRPr="00A002D6">
              <w:rPr>
                <w:szCs w:val="22"/>
              </w:rPr>
              <w:t>stories.</w:t>
            </w:r>
            <w:r w:rsidR="00B04B62">
              <w:rPr>
                <w:szCs w:val="22"/>
              </w:rPr>
              <w:t xml:space="preserve"> </w:t>
            </w:r>
            <w:r w:rsidRPr="00A002D6">
              <w:rPr>
                <w:szCs w:val="22"/>
              </w:rPr>
              <w:t>Ask</w:t>
            </w:r>
            <w:r w:rsidR="00B04B62">
              <w:rPr>
                <w:szCs w:val="22"/>
              </w:rPr>
              <w:t xml:space="preserve"> </w:t>
            </w:r>
            <w:r w:rsidRPr="00A002D6">
              <w:rPr>
                <w:szCs w:val="22"/>
              </w:rPr>
              <w:t>them</w:t>
            </w:r>
            <w:r w:rsidR="00B04B62">
              <w:rPr>
                <w:szCs w:val="22"/>
              </w:rPr>
              <w:t xml:space="preserve"> </w:t>
            </w:r>
            <w:r w:rsidRPr="00A002D6">
              <w:rPr>
                <w:szCs w:val="22"/>
              </w:rPr>
              <w:t>to</w:t>
            </w:r>
            <w:r w:rsidR="00B04B62">
              <w:rPr>
                <w:szCs w:val="22"/>
              </w:rPr>
              <w:t xml:space="preserve"> </w:t>
            </w:r>
            <w:r w:rsidRPr="00A002D6">
              <w:rPr>
                <w:szCs w:val="22"/>
              </w:rPr>
              <w:t>record</w:t>
            </w:r>
            <w:r w:rsidR="00B04B62">
              <w:rPr>
                <w:szCs w:val="22"/>
              </w:rPr>
              <w:t xml:space="preserve"> </w:t>
            </w:r>
            <w:r w:rsidRPr="00A002D6">
              <w:rPr>
                <w:szCs w:val="22"/>
              </w:rPr>
              <w:t>their</w:t>
            </w:r>
            <w:r w:rsidR="00B04B62">
              <w:rPr>
                <w:szCs w:val="22"/>
              </w:rPr>
              <w:t xml:space="preserve"> </w:t>
            </w:r>
            <w:r w:rsidRPr="00A002D6">
              <w:rPr>
                <w:szCs w:val="22"/>
              </w:rPr>
              <w:t>ideas.</w:t>
            </w:r>
            <w:r w:rsidR="00B04B62">
              <w:rPr>
                <w:szCs w:val="22"/>
              </w:rPr>
              <w:t xml:space="preserve"> </w:t>
            </w:r>
          </w:p>
          <w:p w14:paraId="7402B052" w14:textId="38C60999" w:rsidR="00D52E96" w:rsidRPr="005B7CDB" w:rsidRDefault="00D52E96" w:rsidP="00CF2033">
            <w:r w:rsidRPr="005B7CDB">
              <w:rPr>
                <w:szCs w:val="22"/>
              </w:rPr>
              <w:t>Activity</w:t>
            </w:r>
            <w:r w:rsidR="00B04B62" w:rsidRPr="005B7CDB">
              <w:rPr>
                <w:szCs w:val="22"/>
              </w:rPr>
              <w:t xml:space="preserve"> </w:t>
            </w:r>
            <w:r w:rsidRPr="005B7CDB">
              <w:rPr>
                <w:szCs w:val="22"/>
              </w:rPr>
              <w:t>9</w:t>
            </w:r>
            <w:r w:rsidR="00B04B62" w:rsidRPr="005B7CDB">
              <w:rPr>
                <w:szCs w:val="22"/>
              </w:rPr>
              <w:t xml:space="preserve"> </w:t>
            </w:r>
            <w:r w:rsidRPr="005B7CDB">
              <w:rPr>
                <w:szCs w:val="22"/>
              </w:rPr>
              <w:t>–</w:t>
            </w:r>
            <w:r w:rsidR="00B04B62" w:rsidRPr="005B7CDB">
              <w:rPr>
                <w:szCs w:val="22"/>
              </w:rPr>
              <w:t xml:space="preserve"> </w:t>
            </w:r>
            <w:r w:rsidR="00444395" w:rsidRPr="005B7CDB">
              <w:t>h</w:t>
            </w:r>
            <w:r w:rsidRPr="005B7CDB">
              <w:t>istory</w:t>
            </w:r>
            <w:r w:rsidR="00B04B62" w:rsidRPr="005B7CDB">
              <w:t xml:space="preserve"> </w:t>
            </w:r>
            <w:r w:rsidRPr="005B7CDB">
              <w:t>telephone</w:t>
            </w:r>
            <w:r w:rsidR="00B04B62" w:rsidRPr="005B7CDB">
              <w:t xml:space="preserve"> </w:t>
            </w:r>
            <w:r w:rsidRPr="005B7CDB">
              <w:t>(oral</w:t>
            </w:r>
            <w:r w:rsidR="00B04B62" w:rsidRPr="005B7CDB">
              <w:t xml:space="preserve"> </w:t>
            </w:r>
            <w:r w:rsidRPr="005B7CDB">
              <w:t>v</w:t>
            </w:r>
            <w:r w:rsidR="00DA38B5">
              <w:t>ersu</w:t>
            </w:r>
            <w:r w:rsidRPr="005B7CDB">
              <w:t>s</w:t>
            </w:r>
            <w:r w:rsidR="00B04B62" w:rsidRPr="005B7CDB">
              <w:t xml:space="preserve"> </w:t>
            </w:r>
            <w:r w:rsidRPr="005B7CDB">
              <w:t>written</w:t>
            </w:r>
            <w:r w:rsidR="00B04B62" w:rsidRPr="005B7CDB">
              <w:t xml:space="preserve"> </w:t>
            </w:r>
            <w:r w:rsidRPr="005B7CDB">
              <w:t>comparison</w:t>
            </w:r>
            <w:r w:rsidR="00B04B62" w:rsidRPr="005B7CDB">
              <w:t xml:space="preserve"> </w:t>
            </w:r>
            <w:r w:rsidRPr="005B7CDB">
              <w:t>activity)</w:t>
            </w:r>
          </w:p>
          <w:p w14:paraId="52B5A8F8" w14:textId="762CBCA8" w:rsidR="00170221" w:rsidRPr="00A002D6" w:rsidRDefault="00170221" w:rsidP="00A002D6">
            <w:pPr>
              <w:pStyle w:val="FeatureBox2"/>
              <w:rPr>
                <w:b/>
                <w:bCs/>
              </w:rPr>
            </w:pPr>
            <w:r w:rsidRPr="00A002D6">
              <w:rPr>
                <w:b/>
                <w:bCs/>
              </w:rPr>
              <w:t>Teacher</w:t>
            </w:r>
            <w:r w:rsidR="00B04B62">
              <w:rPr>
                <w:b/>
                <w:bCs/>
              </w:rPr>
              <w:t xml:space="preserve"> </w:t>
            </w:r>
            <w:proofErr w:type="gramStart"/>
            <w:r w:rsidRPr="00A002D6">
              <w:rPr>
                <w:b/>
                <w:bCs/>
              </w:rPr>
              <w:t>note</w:t>
            </w:r>
            <w:proofErr w:type="gramEnd"/>
            <w:r w:rsidRPr="00A002D6">
              <w:rPr>
                <w:b/>
                <w:bCs/>
              </w:rPr>
              <w:t>:</w:t>
            </w:r>
            <w:r w:rsidR="00B04B62">
              <w:rPr>
                <w:b/>
                <w:bCs/>
              </w:rPr>
              <w:t xml:space="preserve"> </w:t>
            </w:r>
            <w:r w:rsidR="001E1EF3">
              <w:t xml:space="preserve">a </w:t>
            </w:r>
            <w:r w:rsidRPr="00A002D6">
              <w:t>short</w:t>
            </w:r>
            <w:r w:rsidR="00B04B62">
              <w:t xml:space="preserve"> </w:t>
            </w:r>
            <w:r w:rsidRPr="00A002D6">
              <w:t>story</w:t>
            </w:r>
            <w:r w:rsidR="00B04B62">
              <w:t xml:space="preserve"> </w:t>
            </w:r>
            <w:r w:rsidRPr="00A002D6">
              <w:t>has</w:t>
            </w:r>
            <w:r w:rsidR="00B04B62">
              <w:t xml:space="preserve"> </w:t>
            </w:r>
            <w:r w:rsidRPr="00A002D6">
              <w:t>been</w:t>
            </w:r>
            <w:r w:rsidR="00B04B62">
              <w:t xml:space="preserve"> </w:t>
            </w:r>
            <w:r w:rsidRPr="00A002D6">
              <w:t>provided</w:t>
            </w:r>
            <w:r w:rsidR="00B04B62">
              <w:t xml:space="preserve"> </w:t>
            </w:r>
            <w:r w:rsidRPr="00A002D6">
              <w:t>for</w:t>
            </w:r>
            <w:r w:rsidR="00B04B62">
              <w:t xml:space="preserve"> </w:t>
            </w:r>
            <w:r w:rsidRPr="00A002D6">
              <w:t>teachers</w:t>
            </w:r>
            <w:r w:rsidR="00B04B62">
              <w:t xml:space="preserve"> </w:t>
            </w:r>
            <w:r w:rsidRPr="00A002D6">
              <w:t>to</w:t>
            </w:r>
            <w:r w:rsidR="00B04B62">
              <w:t xml:space="preserve"> </w:t>
            </w:r>
            <w:r w:rsidRPr="00A002D6">
              <w:t>use,</w:t>
            </w:r>
            <w:r w:rsidR="00B04B62">
              <w:t xml:space="preserve"> </w:t>
            </w:r>
            <w:r w:rsidRPr="00A002D6">
              <w:t>but</w:t>
            </w:r>
            <w:r w:rsidR="00B04B62">
              <w:t xml:space="preserve"> </w:t>
            </w:r>
            <w:r w:rsidRPr="00A002D6">
              <w:t>teachers</w:t>
            </w:r>
            <w:r w:rsidR="00B04B62">
              <w:t xml:space="preserve"> </w:t>
            </w:r>
            <w:r w:rsidRPr="00A002D6">
              <w:t>may</w:t>
            </w:r>
            <w:r w:rsidR="00B04B62">
              <w:t xml:space="preserve"> </w:t>
            </w:r>
            <w:r w:rsidRPr="00A002D6">
              <w:t>use</w:t>
            </w:r>
            <w:r w:rsidR="00B04B62">
              <w:t xml:space="preserve"> </w:t>
            </w:r>
            <w:r w:rsidRPr="00A002D6">
              <w:t>a</w:t>
            </w:r>
            <w:r w:rsidR="00B04B62">
              <w:t xml:space="preserve"> </w:t>
            </w:r>
            <w:r w:rsidRPr="00A002D6">
              <w:t>story</w:t>
            </w:r>
            <w:r w:rsidR="00B04B62">
              <w:t xml:space="preserve"> </w:t>
            </w:r>
            <w:r w:rsidRPr="00A002D6">
              <w:t>relevant</w:t>
            </w:r>
            <w:r w:rsidR="00B04B62">
              <w:t xml:space="preserve"> </w:t>
            </w:r>
            <w:r w:rsidRPr="00A002D6">
              <w:t>to</w:t>
            </w:r>
            <w:r w:rsidR="00B04B62">
              <w:t xml:space="preserve"> </w:t>
            </w:r>
            <w:r w:rsidRPr="00A002D6">
              <w:t>their</w:t>
            </w:r>
            <w:r w:rsidR="00B04B62">
              <w:t xml:space="preserve"> </w:t>
            </w:r>
            <w:r w:rsidRPr="00A002D6">
              <w:t>context.</w:t>
            </w:r>
          </w:p>
          <w:p w14:paraId="26332670" w14:textId="206AFF03" w:rsidR="00D52E96" w:rsidRPr="00A002D6" w:rsidRDefault="00D52E96" w:rsidP="00CF2033">
            <w:pPr>
              <w:rPr>
                <w:rStyle w:val="Strong"/>
                <w:b w:val="0"/>
                <w:bCs w:val="0"/>
              </w:rPr>
            </w:pPr>
            <w:r w:rsidRPr="00A002D6">
              <w:rPr>
                <w:rStyle w:val="Strong"/>
                <w:b w:val="0"/>
                <w:bCs w:val="0"/>
              </w:rPr>
              <w:lastRenderedPageBreak/>
              <w:t>Choose</w:t>
            </w:r>
            <w:r w:rsidR="00B04B62">
              <w:rPr>
                <w:rStyle w:val="Strong"/>
                <w:b w:val="0"/>
                <w:bCs w:val="0"/>
              </w:rPr>
              <w:t xml:space="preserve"> </w:t>
            </w:r>
            <w:r w:rsidRPr="00A002D6">
              <w:rPr>
                <w:rStyle w:val="Strong"/>
                <w:b w:val="0"/>
                <w:bCs w:val="0"/>
              </w:rPr>
              <w:t>a</w:t>
            </w:r>
            <w:r w:rsidR="00B04B62">
              <w:rPr>
                <w:rStyle w:val="Strong"/>
                <w:b w:val="0"/>
                <w:bCs w:val="0"/>
              </w:rPr>
              <w:t xml:space="preserve"> </w:t>
            </w:r>
            <w:r w:rsidRPr="00A002D6">
              <w:rPr>
                <w:rStyle w:val="Strong"/>
                <w:b w:val="0"/>
                <w:bCs w:val="0"/>
              </w:rPr>
              <w:t>group</w:t>
            </w:r>
            <w:r w:rsidR="00B04B62">
              <w:rPr>
                <w:rStyle w:val="Strong"/>
                <w:b w:val="0"/>
                <w:bCs w:val="0"/>
              </w:rPr>
              <w:t xml:space="preserve"> </w:t>
            </w:r>
            <w:r w:rsidRPr="00A002D6">
              <w:rPr>
                <w:rStyle w:val="Strong"/>
                <w:b w:val="0"/>
                <w:bCs w:val="0"/>
              </w:rPr>
              <w:t>of</w:t>
            </w:r>
            <w:r w:rsidR="00B04B62">
              <w:rPr>
                <w:rStyle w:val="Strong"/>
                <w:b w:val="0"/>
                <w:bCs w:val="0"/>
              </w:rPr>
              <w:t xml:space="preserve"> </w:t>
            </w:r>
            <w:r w:rsidRPr="00A002D6">
              <w:rPr>
                <w:rStyle w:val="Strong"/>
                <w:b w:val="0"/>
                <w:bCs w:val="0"/>
              </w:rPr>
              <w:t>8</w:t>
            </w:r>
            <w:r w:rsidR="00DA38B5">
              <w:rPr>
                <w:rStyle w:val="Strong"/>
                <w:b w:val="0"/>
                <w:bCs w:val="0"/>
              </w:rPr>
              <w:t xml:space="preserve"> </w:t>
            </w:r>
            <w:r w:rsidR="00DA38B5" w:rsidRPr="00DA38B5">
              <w:rPr>
                <w:rStyle w:val="Strong"/>
                <w:b w:val="0"/>
                <w:bCs w:val="0"/>
              </w:rPr>
              <w:t xml:space="preserve">to </w:t>
            </w:r>
            <w:r w:rsidRPr="00A002D6">
              <w:rPr>
                <w:rStyle w:val="Strong"/>
                <w:b w:val="0"/>
                <w:bCs w:val="0"/>
              </w:rPr>
              <w:t>10</w:t>
            </w:r>
            <w:r w:rsidR="00B04B62">
              <w:rPr>
                <w:rStyle w:val="Strong"/>
                <w:b w:val="0"/>
                <w:bCs w:val="0"/>
              </w:rPr>
              <w:t xml:space="preserve"> </w:t>
            </w:r>
            <w:r w:rsidRPr="00A002D6">
              <w:rPr>
                <w:rStyle w:val="Strong"/>
                <w:b w:val="0"/>
                <w:bCs w:val="0"/>
              </w:rPr>
              <w:t>students</w:t>
            </w:r>
            <w:r w:rsidR="00B04B62">
              <w:rPr>
                <w:rStyle w:val="Strong"/>
                <w:b w:val="0"/>
                <w:bCs w:val="0"/>
              </w:rPr>
              <w:t xml:space="preserve"> </w:t>
            </w:r>
            <w:r w:rsidRPr="00A002D6">
              <w:rPr>
                <w:rStyle w:val="Strong"/>
                <w:b w:val="0"/>
                <w:bCs w:val="0"/>
              </w:rPr>
              <w:t>(or</w:t>
            </w:r>
            <w:r w:rsidR="00B04B62">
              <w:rPr>
                <w:rStyle w:val="Strong"/>
                <w:b w:val="0"/>
                <w:bCs w:val="0"/>
              </w:rPr>
              <w:t xml:space="preserve"> </w:t>
            </w:r>
            <w:r w:rsidRPr="00A002D6">
              <w:rPr>
                <w:rStyle w:val="Strong"/>
                <w:b w:val="0"/>
                <w:bCs w:val="0"/>
              </w:rPr>
              <w:t>multiple</w:t>
            </w:r>
            <w:r w:rsidR="00B04B62">
              <w:rPr>
                <w:rStyle w:val="Strong"/>
                <w:b w:val="0"/>
                <w:bCs w:val="0"/>
              </w:rPr>
              <w:t xml:space="preserve"> </w:t>
            </w:r>
            <w:r w:rsidRPr="00A002D6">
              <w:rPr>
                <w:rStyle w:val="Strong"/>
                <w:b w:val="0"/>
                <w:bCs w:val="0"/>
              </w:rPr>
              <w:t>small</w:t>
            </w:r>
            <w:r w:rsidR="00B04B62">
              <w:rPr>
                <w:rStyle w:val="Strong"/>
                <w:b w:val="0"/>
                <w:bCs w:val="0"/>
              </w:rPr>
              <w:t xml:space="preserve"> </w:t>
            </w:r>
            <w:r w:rsidRPr="00A002D6">
              <w:rPr>
                <w:rStyle w:val="Strong"/>
                <w:b w:val="0"/>
                <w:bCs w:val="0"/>
              </w:rPr>
              <w:t>groups).</w:t>
            </w:r>
          </w:p>
          <w:p w14:paraId="135658DA" w14:textId="29EE5D62" w:rsidR="00D52E96" w:rsidRPr="00A002D6" w:rsidRDefault="00F33E28" w:rsidP="00DA38B5">
            <w:pPr>
              <w:pStyle w:val="ListBullet"/>
            </w:pPr>
            <w:r w:rsidRPr="004B64F5">
              <w:t>M</w:t>
            </w:r>
            <w:r w:rsidR="00D52E96" w:rsidRPr="004B64F5">
              <w:t>ethod</w:t>
            </w:r>
            <w:r w:rsidR="00B04B62">
              <w:t xml:space="preserve"> </w:t>
            </w:r>
            <w:r w:rsidR="00D52E96" w:rsidRPr="00A002D6">
              <w:t>A:</w:t>
            </w:r>
            <w:r w:rsidR="00B04B62">
              <w:t xml:space="preserve"> </w:t>
            </w:r>
            <w:r w:rsidR="00D52E96" w:rsidRPr="00A002D6">
              <w:t>oral</w:t>
            </w:r>
            <w:r w:rsidR="00B04B62">
              <w:t xml:space="preserve"> </w:t>
            </w:r>
            <w:r w:rsidR="00D52E96" w:rsidRPr="00A002D6">
              <w:t>chain</w:t>
            </w:r>
            <w:r w:rsidR="00B04B62">
              <w:t xml:space="preserve"> </w:t>
            </w:r>
            <w:r w:rsidR="00D52E96" w:rsidRPr="00A002D6">
              <w:t>(no</w:t>
            </w:r>
            <w:r w:rsidR="00B04B62">
              <w:t xml:space="preserve"> </w:t>
            </w:r>
            <w:r w:rsidR="00D52E96" w:rsidRPr="00A002D6">
              <w:t>writing)</w:t>
            </w:r>
          </w:p>
          <w:p w14:paraId="729B6594" w14:textId="33080539" w:rsidR="00D52E96" w:rsidRPr="004B64F5" w:rsidRDefault="00E2534B">
            <w:pPr>
              <w:pStyle w:val="ListNumber2"/>
              <w:numPr>
                <w:ilvl w:val="0"/>
                <w:numId w:val="49"/>
              </w:numPr>
            </w:pPr>
            <w:r w:rsidRPr="004B64F5">
              <w:t>T</w:t>
            </w:r>
            <w:r w:rsidR="00D52E96" w:rsidRPr="004B64F5">
              <w:t>eacher</w:t>
            </w:r>
            <w:r w:rsidR="00B04B62" w:rsidRPr="004B64F5">
              <w:t xml:space="preserve"> </w:t>
            </w:r>
            <w:r w:rsidR="00D52E96" w:rsidRPr="004B64F5">
              <w:t>whispers</w:t>
            </w:r>
            <w:r w:rsidR="00B04B62" w:rsidRPr="004B64F5">
              <w:t xml:space="preserve"> </w:t>
            </w:r>
            <w:r w:rsidR="00D52E96" w:rsidRPr="004B64F5">
              <w:t>the</w:t>
            </w:r>
            <w:r w:rsidR="00B04B62" w:rsidRPr="004B64F5">
              <w:t xml:space="preserve"> </w:t>
            </w:r>
            <w:r w:rsidR="00D52E96" w:rsidRPr="004B64F5">
              <w:t>story</w:t>
            </w:r>
            <w:r w:rsidR="00B04B62" w:rsidRPr="004B64F5">
              <w:t xml:space="preserve"> </w:t>
            </w:r>
            <w:r w:rsidR="00D52E96" w:rsidRPr="004B64F5">
              <w:t>to</w:t>
            </w:r>
            <w:r w:rsidR="00B04B62" w:rsidRPr="004B64F5">
              <w:t xml:space="preserve"> </w:t>
            </w:r>
            <w:r w:rsidR="00D52E96" w:rsidRPr="004B64F5">
              <w:t>Student</w:t>
            </w:r>
            <w:r w:rsidR="00B04B62" w:rsidRPr="004B64F5">
              <w:t xml:space="preserve"> </w:t>
            </w:r>
            <w:r w:rsidR="00D52E96" w:rsidRPr="004B64F5">
              <w:t>1.</w:t>
            </w:r>
          </w:p>
          <w:p w14:paraId="4E94DC6B" w14:textId="1AF5F9C2" w:rsidR="00D52E96" w:rsidRPr="004B64F5" w:rsidRDefault="00E2534B">
            <w:pPr>
              <w:pStyle w:val="ListNumber2"/>
              <w:numPr>
                <w:ilvl w:val="0"/>
                <w:numId w:val="49"/>
              </w:numPr>
            </w:pPr>
            <w:r w:rsidRPr="004B64F5">
              <w:t>S</w:t>
            </w:r>
            <w:r w:rsidR="00D52E96" w:rsidRPr="004B64F5">
              <w:t>tudent</w:t>
            </w:r>
            <w:r w:rsidR="00B04B62" w:rsidRPr="004B64F5">
              <w:t xml:space="preserve"> </w:t>
            </w:r>
            <w:r w:rsidR="00D52E96" w:rsidRPr="004B64F5">
              <w:t>1</w:t>
            </w:r>
            <w:r w:rsidR="00B04B62" w:rsidRPr="004B64F5">
              <w:t xml:space="preserve"> </w:t>
            </w:r>
            <w:r w:rsidR="00D52E96" w:rsidRPr="004B64F5">
              <w:t>whispers</w:t>
            </w:r>
            <w:r w:rsidR="00B04B62" w:rsidRPr="004B64F5">
              <w:t xml:space="preserve"> </w:t>
            </w:r>
            <w:r w:rsidR="00D52E96" w:rsidRPr="004B64F5">
              <w:t>it</w:t>
            </w:r>
            <w:r w:rsidR="00B04B62" w:rsidRPr="004B64F5">
              <w:t xml:space="preserve"> </w:t>
            </w:r>
            <w:r w:rsidR="00D52E96" w:rsidRPr="004B64F5">
              <w:t>to</w:t>
            </w:r>
            <w:r w:rsidR="00B04B62" w:rsidRPr="004B64F5">
              <w:t xml:space="preserve"> </w:t>
            </w:r>
            <w:r w:rsidR="00D52E96" w:rsidRPr="004B64F5">
              <w:t>Student</w:t>
            </w:r>
            <w:r w:rsidR="00B04B62" w:rsidRPr="004B64F5">
              <w:t xml:space="preserve"> </w:t>
            </w:r>
            <w:r w:rsidR="00D52E96" w:rsidRPr="004B64F5">
              <w:t>2,</w:t>
            </w:r>
            <w:r w:rsidR="00B04B62" w:rsidRPr="004B64F5">
              <w:t xml:space="preserve"> </w:t>
            </w:r>
            <w:r w:rsidR="00D52E96" w:rsidRPr="004B64F5">
              <w:t>and</w:t>
            </w:r>
            <w:r w:rsidR="00B04B62" w:rsidRPr="004B64F5">
              <w:t xml:space="preserve"> </w:t>
            </w:r>
            <w:r w:rsidR="00D52E96" w:rsidRPr="004B64F5">
              <w:t>so</w:t>
            </w:r>
            <w:r w:rsidR="00B04B62" w:rsidRPr="004B64F5">
              <w:t xml:space="preserve"> </w:t>
            </w:r>
            <w:r w:rsidR="00D52E96" w:rsidRPr="004B64F5">
              <w:t>on.</w:t>
            </w:r>
          </w:p>
          <w:p w14:paraId="3FD8E63D" w14:textId="29C4D89D" w:rsidR="00D52E96" w:rsidRPr="00A002D6" w:rsidRDefault="00E2534B">
            <w:pPr>
              <w:pStyle w:val="ListNumber2"/>
              <w:numPr>
                <w:ilvl w:val="0"/>
                <w:numId w:val="49"/>
              </w:numPr>
            </w:pPr>
            <w:r w:rsidRPr="004B64F5">
              <w:t>T</w:t>
            </w:r>
            <w:r w:rsidR="00D52E96" w:rsidRPr="004B64F5">
              <w:t>he</w:t>
            </w:r>
            <w:r w:rsidR="00B04B62" w:rsidRPr="004B64F5">
              <w:t xml:space="preserve"> </w:t>
            </w:r>
            <w:r w:rsidR="00D52E96" w:rsidRPr="004B64F5">
              <w:t>final</w:t>
            </w:r>
            <w:r w:rsidR="00B04B62" w:rsidRPr="004B64F5">
              <w:t xml:space="preserve"> </w:t>
            </w:r>
            <w:r w:rsidR="00D52E96" w:rsidRPr="00A002D6">
              <w:t>student</w:t>
            </w:r>
            <w:r w:rsidR="00B04B62">
              <w:t xml:space="preserve"> </w:t>
            </w:r>
            <w:r w:rsidR="00D52E96" w:rsidRPr="00A002D6">
              <w:t>retells</w:t>
            </w:r>
            <w:r w:rsidR="00B04B62">
              <w:t xml:space="preserve"> </w:t>
            </w:r>
            <w:r w:rsidR="00D52E96" w:rsidRPr="00A002D6">
              <w:t>the</w:t>
            </w:r>
            <w:r w:rsidR="00B04B62">
              <w:t xml:space="preserve"> </w:t>
            </w:r>
            <w:r w:rsidR="00D52E96" w:rsidRPr="00A002D6">
              <w:t>story</w:t>
            </w:r>
            <w:r w:rsidR="00B04B62">
              <w:t xml:space="preserve"> </w:t>
            </w:r>
            <w:r w:rsidR="00D52E96" w:rsidRPr="00A002D6">
              <w:t>aloud</w:t>
            </w:r>
            <w:r w:rsidR="00B04B62">
              <w:t xml:space="preserve"> </w:t>
            </w:r>
            <w:r w:rsidR="00D52E96" w:rsidRPr="00A002D6">
              <w:t>to</w:t>
            </w:r>
            <w:r w:rsidR="00B04B62">
              <w:t xml:space="preserve"> </w:t>
            </w:r>
            <w:r w:rsidR="00D52E96" w:rsidRPr="00A002D6">
              <w:t>the</w:t>
            </w:r>
            <w:r w:rsidR="00B04B62">
              <w:t xml:space="preserve"> </w:t>
            </w:r>
            <w:r w:rsidR="00D52E96" w:rsidRPr="00A002D6">
              <w:t>class.</w:t>
            </w:r>
          </w:p>
          <w:p w14:paraId="7F05852D" w14:textId="308F6C73" w:rsidR="00D52E96" w:rsidRPr="00A002D6" w:rsidRDefault="00F33E28" w:rsidP="00DA38B5">
            <w:pPr>
              <w:pStyle w:val="ListBullet"/>
            </w:pPr>
            <w:r w:rsidRPr="00A002D6">
              <w:t>M</w:t>
            </w:r>
            <w:r w:rsidR="00D52E96" w:rsidRPr="00A002D6">
              <w:t>ethod</w:t>
            </w:r>
            <w:r w:rsidR="00B04B62">
              <w:t xml:space="preserve"> </w:t>
            </w:r>
            <w:r w:rsidR="00D52E96" w:rsidRPr="00A002D6">
              <w:t>B:</w:t>
            </w:r>
            <w:r w:rsidR="00B04B62">
              <w:t xml:space="preserve"> </w:t>
            </w:r>
            <w:r w:rsidRPr="004B64F5">
              <w:t>w</w:t>
            </w:r>
            <w:r w:rsidR="00D52E96" w:rsidRPr="004B64F5">
              <w:t>ritten</w:t>
            </w:r>
            <w:r w:rsidR="00B04B62">
              <w:t xml:space="preserve"> </w:t>
            </w:r>
            <w:r w:rsidR="00D52E96" w:rsidRPr="00A002D6">
              <w:t>chain</w:t>
            </w:r>
            <w:r w:rsidR="00B04B62">
              <w:t xml:space="preserve"> </w:t>
            </w:r>
            <w:r w:rsidR="00D52E96" w:rsidRPr="00A002D6">
              <w:t>(summary</w:t>
            </w:r>
            <w:r w:rsidR="00B04B62">
              <w:t xml:space="preserve"> </w:t>
            </w:r>
            <w:r w:rsidR="00D52E96" w:rsidRPr="00A002D6">
              <w:t>+</w:t>
            </w:r>
            <w:r w:rsidR="00B04B62">
              <w:t xml:space="preserve"> </w:t>
            </w:r>
            <w:r w:rsidR="00D52E96" w:rsidRPr="00A002D6">
              <w:t>rewrite)</w:t>
            </w:r>
          </w:p>
          <w:p w14:paraId="11D31972" w14:textId="606A210C" w:rsidR="00D52E96" w:rsidRPr="004B64F5" w:rsidRDefault="00CE2E69">
            <w:pPr>
              <w:pStyle w:val="ListNumber2"/>
              <w:numPr>
                <w:ilvl w:val="0"/>
                <w:numId w:val="50"/>
              </w:numPr>
            </w:pPr>
            <w:r w:rsidRPr="004B64F5">
              <w:t>T</w:t>
            </w:r>
            <w:r w:rsidR="00D52E96" w:rsidRPr="004B64F5">
              <w:t>eacher</w:t>
            </w:r>
            <w:r w:rsidR="00B04B62" w:rsidRPr="004B64F5">
              <w:t xml:space="preserve"> </w:t>
            </w:r>
            <w:r w:rsidR="00D52E96" w:rsidRPr="004B64F5">
              <w:t>gives</w:t>
            </w:r>
            <w:r w:rsidR="00B04B62" w:rsidRPr="004B64F5">
              <w:t xml:space="preserve"> </w:t>
            </w:r>
            <w:r w:rsidR="00D52E96" w:rsidRPr="004B64F5">
              <w:t>Student</w:t>
            </w:r>
            <w:r w:rsidR="00B04B62" w:rsidRPr="004B64F5">
              <w:t xml:space="preserve"> </w:t>
            </w:r>
            <w:r w:rsidR="00D52E96" w:rsidRPr="004B64F5">
              <w:t>1</w:t>
            </w:r>
            <w:r w:rsidR="00B04B62" w:rsidRPr="004B64F5">
              <w:t xml:space="preserve"> </w:t>
            </w:r>
            <w:r w:rsidR="00D52E96" w:rsidRPr="004B64F5">
              <w:t>the</w:t>
            </w:r>
            <w:r w:rsidR="00B04B62" w:rsidRPr="004B64F5">
              <w:t xml:space="preserve"> </w:t>
            </w:r>
            <w:r w:rsidR="00D52E96" w:rsidRPr="004B64F5">
              <w:t>story</w:t>
            </w:r>
            <w:r w:rsidR="00B04B62" w:rsidRPr="004B64F5">
              <w:t xml:space="preserve"> </w:t>
            </w:r>
            <w:r w:rsidR="00D52E96" w:rsidRPr="004B64F5">
              <w:t>in</w:t>
            </w:r>
            <w:r w:rsidR="00B04B62" w:rsidRPr="004B64F5">
              <w:t xml:space="preserve"> </w:t>
            </w:r>
            <w:r w:rsidR="00D52E96" w:rsidRPr="004B64F5">
              <w:t>writing</w:t>
            </w:r>
            <w:r w:rsidR="00B04B62" w:rsidRPr="004B64F5">
              <w:t xml:space="preserve"> </w:t>
            </w:r>
            <w:r w:rsidR="00D52E96" w:rsidRPr="004B64F5">
              <w:t>to</w:t>
            </w:r>
            <w:r w:rsidR="00B04B62" w:rsidRPr="004B64F5">
              <w:t xml:space="preserve"> </w:t>
            </w:r>
            <w:r w:rsidR="00D52E96" w:rsidRPr="004B64F5">
              <w:t>read</w:t>
            </w:r>
            <w:r w:rsidR="00B04B62" w:rsidRPr="004B64F5">
              <w:t xml:space="preserve"> </w:t>
            </w:r>
            <w:r w:rsidR="00D52E96" w:rsidRPr="004B64F5">
              <w:t>silently.</w:t>
            </w:r>
          </w:p>
          <w:p w14:paraId="6A83D4E5" w14:textId="1764FF3F" w:rsidR="00D52E96" w:rsidRPr="004B64F5" w:rsidRDefault="00CE2E69">
            <w:pPr>
              <w:pStyle w:val="ListNumber2"/>
              <w:numPr>
                <w:ilvl w:val="0"/>
                <w:numId w:val="50"/>
              </w:numPr>
            </w:pPr>
            <w:r w:rsidRPr="004B64F5">
              <w:t>S</w:t>
            </w:r>
            <w:r w:rsidR="00D52E96" w:rsidRPr="004B64F5">
              <w:t>tudent</w:t>
            </w:r>
            <w:r w:rsidR="00B04B62" w:rsidRPr="004B64F5">
              <w:t xml:space="preserve"> </w:t>
            </w:r>
            <w:r w:rsidR="00D52E96" w:rsidRPr="004B64F5">
              <w:t>1</w:t>
            </w:r>
            <w:r w:rsidR="00B04B62" w:rsidRPr="004B64F5">
              <w:t xml:space="preserve"> </w:t>
            </w:r>
            <w:r w:rsidR="00D52E96" w:rsidRPr="004B64F5">
              <w:t>writes</w:t>
            </w:r>
            <w:r w:rsidR="00B04B62" w:rsidRPr="004B64F5">
              <w:t xml:space="preserve"> </w:t>
            </w:r>
            <w:r w:rsidR="00D52E96" w:rsidRPr="004B64F5">
              <w:t>a</w:t>
            </w:r>
            <w:r w:rsidR="00B04B62" w:rsidRPr="004B64F5">
              <w:t xml:space="preserve"> </w:t>
            </w:r>
            <w:r w:rsidR="00D52E96" w:rsidRPr="004B64F5">
              <w:t>2</w:t>
            </w:r>
            <w:r w:rsidR="002E6687">
              <w:t xml:space="preserve"> to </w:t>
            </w:r>
            <w:r w:rsidR="00D52E96" w:rsidRPr="004B64F5">
              <w:t>3</w:t>
            </w:r>
            <w:r w:rsidR="002E6687">
              <w:t>-</w:t>
            </w:r>
            <w:r w:rsidR="00D52E96" w:rsidRPr="004B64F5">
              <w:t>sentence</w:t>
            </w:r>
            <w:r w:rsidR="00B04B62" w:rsidRPr="004B64F5">
              <w:t xml:space="preserve"> </w:t>
            </w:r>
            <w:r w:rsidR="00D52E96" w:rsidRPr="004B64F5">
              <w:t>summary</w:t>
            </w:r>
            <w:r w:rsidR="00B04B62" w:rsidRPr="004B64F5">
              <w:t xml:space="preserve"> </w:t>
            </w:r>
            <w:r w:rsidR="00D52E96" w:rsidRPr="004B64F5">
              <w:t>from</w:t>
            </w:r>
            <w:r w:rsidR="00B04B62" w:rsidRPr="004B64F5">
              <w:t xml:space="preserve"> </w:t>
            </w:r>
            <w:r w:rsidR="00D52E96" w:rsidRPr="004B64F5">
              <w:t>memory</w:t>
            </w:r>
            <w:r w:rsidR="00B04B62" w:rsidRPr="004B64F5">
              <w:t xml:space="preserve"> </w:t>
            </w:r>
            <w:r w:rsidR="00D52E96" w:rsidRPr="004B64F5">
              <w:t>and</w:t>
            </w:r>
            <w:r w:rsidR="00B04B62" w:rsidRPr="004B64F5">
              <w:t xml:space="preserve"> </w:t>
            </w:r>
            <w:r w:rsidR="00D52E96" w:rsidRPr="004B64F5">
              <w:t>passes</w:t>
            </w:r>
            <w:r w:rsidR="00B04B62" w:rsidRPr="004B64F5">
              <w:t xml:space="preserve"> </w:t>
            </w:r>
            <w:r w:rsidR="00D52E96" w:rsidRPr="004B64F5">
              <w:t>only</w:t>
            </w:r>
            <w:r w:rsidR="00B04B62" w:rsidRPr="004B64F5">
              <w:t xml:space="preserve"> </w:t>
            </w:r>
            <w:r w:rsidR="00D52E96" w:rsidRPr="004B64F5">
              <w:t>the</w:t>
            </w:r>
            <w:r w:rsidR="00B04B62" w:rsidRPr="004B64F5">
              <w:t xml:space="preserve"> </w:t>
            </w:r>
            <w:r w:rsidR="00D52E96" w:rsidRPr="005B7CDB">
              <w:rPr>
                <w:i/>
                <w:iCs/>
              </w:rPr>
              <w:t>summary</w:t>
            </w:r>
            <w:r w:rsidR="00B04B62" w:rsidRPr="004B64F5">
              <w:t xml:space="preserve"> </w:t>
            </w:r>
            <w:r w:rsidR="00D52E96" w:rsidRPr="004B64F5">
              <w:t>to</w:t>
            </w:r>
            <w:r w:rsidR="00B04B62" w:rsidRPr="004B64F5">
              <w:t xml:space="preserve"> </w:t>
            </w:r>
            <w:r w:rsidR="00D52E96" w:rsidRPr="004B64F5">
              <w:t>Student</w:t>
            </w:r>
            <w:r w:rsidR="00B04B62" w:rsidRPr="004B64F5">
              <w:t xml:space="preserve"> </w:t>
            </w:r>
            <w:r w:rsidR="00D52E96" w:rsidRPr="004B64F5">
              <w:t>2.</w:t>
            </w:r>
          </w:p>
          <w:p w14:paraId="5E8B5504" w14:textId="6AC24FD1" w:rsidR="00D52E96" w:rsidRPr="004B64F5" w:rsidRDefault="00CE2E69">
            <w:pPr>
              <w:pStyle w:val="ListNumber2"/>
              <w:numPr>
                <w:ilvl w:val="0"/>
                <w:numId w:val="50"/>
              </w:numPr>
            </w:pPr>
            <w:r w:rsidRPr="004B64F5">
              <w:t>S</w:t>
            </w:r>
            <w:r w:rsidR="00D52E96" w:rsidRPr="004B64F5">
              <w:t>tudent</w:t>
            </w:r>
            <w:r w:rsidR="00B04B62" w:rsidRPr="004B64F5">
              <w:t xml:space="preserve"> </w:t>
            </w:r>
            <w:r w:rsidR="00D52E96" w:rsidRPr="004B64F5">
              <w:t>2</w:t>
            </w:r>
            <w:r w:rsidR="00B04B62" w:rsidRPr="004B64F5">
              <w:t xml:space="preserve"> </w:t>
            </w:r>
            <w:r w:rsidR="00D52E96" w:rsidRPr="004B64F5">
              <w:t>reads</w:t>
            </w:r>
            <w:r w:rsidR="00B04B62" w:rsidRPr="004B64F5">
              <w:t xml:space="preserve"> </w:t>
            </w:r>
            <w:r w:rsidR="00D52E96" w:rsidRPr="004B64F5">
              <w:t>the</w:t>
            </w:r>
            <w:r w:rsidR="00B04B62" w:rsidRPr="004B64F5">
              <w:t xml:space="preserve"> </w:t>
            </w:r>
            <w:r w:rsidR="00D52E96" w:rsidRPr="004B64F5">
              <w:t>summary,</w:t>
            </w:r>
            <w:r w:rsidR="00B04B62" w:rsidRPr="004B64F5">
              <w:t xml:space="preserve"> </w:t>
            </w:r>
            <w:r w:rsidR="00D52E96" w:rsidRPr="004B64F5">
              <w:t>then</w:t>
            </w:r>
            <w:r w:rsidR="00B04B62" w:rsidRPr="004B64F5">
              <w:t xml:space="preserve"> </w:t>
            </w:r>
            <w:r w:rsidR="00D52E96" w:rsidRPr="004B64F5">
              <w:t>writes</w:t>
            </w:r>
            <w:r w:rsidR="00B04B62" w:rsidRPr="004B64F5">
              <w:t xml:space="preserve"> </w:t>
            </w:r>
            <w:r w:rsidR="00D52E96" w:rsidRPr="004B64F5">
              <w:t>a</w:t>
            </w:r>
            <w:r w:rsidR="00B04B62" w:rsidRPr="004B64F5">
              <w:t xml:space="preserve"> </w:t>
            </w:r>
            <w:r w:rsidR="00D52E96" w:rsidRPr="004B64F5">
              <w:t>new</w:t>
            </w:r>
            <w:r w:rsidR="00B04B62" w:rsidRPr="004B64F5">
              <w:t xml:space="preserve"> </w:t>
            </w:r>
            <w:r w:rsidR="00D52E96" w:rsidRPr="004B64F5">
              <w:t>2</w:t>
            </w:r>
            <w:r w:rsidR="002E6687">
              <w:t xml:space="preserve"> to </w:t>
            </w:r>
            <w:r w:rsidR="00D52E96" w:rsidRPr="004B64F5">
              <w:t>3</w:t>
            </w:r>
            <w:r w:rsidR="002E6687">
              <w:t>-</w:t>
            </w:r>
            <w:r w:rsidR="00D52E96" w:rsidRPr="004B64F5">
              <w:t>sentence</w:t>
            </w:r>
            <w:r w:rsidR="00B04B62" w:rsidRPr="004B64F5">
              <w:t xml:space="preserve"> </w:t>
            </w:r>
            <w:r w:rsidR="00D52E96" w:rsidRPr="004B64F5">
              <w:t>summary</w:t>
            </w:r>
            <w:r w:rsidR="00B04B62" w:rsidRPr="004B64F5">
              <w:t xml:space="preserve"> </w:t>
            </w:r>
            <w:r w:rsidR="00D52E96" w:rsidRPr="004B64F5">
              <w:t>and</w:t>
            </w:r>
            <w:r w:rsidR="00B04B62" w:rsidRPr="004B64F5">
              <w:t xml:space="preserve"> </w:t>
            </w:r>
            <w:r w:rsidR="00D52E96" w:rsidRPr="004B64F5">
              <w:t>passes</w:t>
            </w:r>
            <w:r w:rsidR="00B04B62" w:rsidRPr="004B64F5">
              <w:t xml:space="preserve"> </w:t>
            </w:r>
            <w:r w:rsidR="00D52E96" w:rsidRPr="004B64F5">
              <w:t>it</w:t>
            </w:r>
            <w:r w:rsidR="00B04B62" w:rsidRPr="004B64F5">
              <w:t xml:space="preserve"> </w:t>
            </w:r>
            <w:r w:rsidR="00D52E96" w:rsidRPr="004B64F5">
              <w:t>on.</w:t>
            </w:r>
          </w:p>
          <w:p w14:paraId="22497603" w14:textId="4AC67380" w:rsidR="00D52E96" w:rsidRPr="00A002D6" w:rsidRDefault="00CE2E69">
            <w:pPr>
              <w:pStyle w:val="ListNumber2"/>
              <w:numPr>
                <w:ilvl w:val="0"/>
                <w:numId w:val="50"/>
              </w:numPr>
            </w:pPr>
            <w:r w:rsidRPr="004B64F5">
              <w:t>T</w:t>
            </w:r>
            <w:r w:rsidR="00D52E96" w:rsidRPr="004B64F5">
              <w:t>he</w:t>
            </w:r>
            <w:r w:rsidR="00B04B62" w:rsidRPr="004B64F5">
              <w:t xml:space="preserve"> </w:t>
            </w:r>
            <w:r w:rsidR="00D52E96" w:rsidRPr="004B64F5">
              <w:t>fi</w:t>
            </w:r>
            <w:r w:rsidR="00D52E96" w:rsidRPr="00A002D6">
              <w:t>nal</w:t>
            </w:r>
            <w:r w:rsidR="00B04B62">
              <w:t xml:space="preserve"> </w:t>
            </w:r>
            <w:r w:rsidR="00D52E96" w:rsidRPr="00A002D6">
              <w:t>student</w:t>
            </w:r>
            <w:r w:rsidR="00B04B62">
              <w:t xml:space="preserve"> </w:t>
            </w:r>
            <w:r w:rsidR="00D52E96" w:rsidRPr="00A002D6">
              <w:t>reads</w:t>
            </w:r>
            <w:r w:rsidR="00B04B62">
              <w:t xml:space="preserve"> </w:t>
            </w:r>
            <w:r w:rsidR="00D52E96" w:rsidRPr="00A002D6">
              <w:t>their</w:t>
            </w:r>
            <w:r w:rsidR="00B04B62">
              <w:t xml:space="preserve"> </w:t>
            </w:r>
            <w:r w:rsidR="00D52E96" w:rsidRPr="00A002D6">
              <w:t>version</w:t>
            </w:r>
            <w:r w:rsidR="00B04B62">
              <w:t xml:space="preserve"> </w:t>
            </w:r>
            <w:r w:rsidR="00D52E96" w:rsidRPr="00A002D6">
              <w:t>aloud</w:t>
            </w:r>
            <w:r w:rsidR="00B04B62">
              <w:t xml:space="preserve"> </w:t>
            </w:r>
            <w:r w:rsidR="00D52E96" w:rsidRPr="00A002D6">
              <w:t>to</w:t>
            </w:r>
            <w:r w:rsidR="00B04B62">
              <w:t xml:space="preserve"> </w:t>
            </w:r>
            <w:r w:rsidR="00D52E96" w:rsidRPr="00A002D6">
              <w:t>the</w:t>
            </w:r>
            <w:r w:rsidR="00B04B62">
              <w:t xml:space="preserve"> </w:t>
            </w:r>
            <w:r w:rsidR="00D52E96" w:rsidRPr="00A002D6">
              <w:t>class.</w:t>
            </w:r>
          </w:p>
          <w:p w14:paraId="6DE171F3" w14:textId="5263A7C3" w:rsidR="00FE4837" w:rsidRPr="00A002D6" w:rsidRDefault="00FE4837" w:rsidP="00DA38B5">
            <w:pPr>
              <w:pStyle w:val="ListBullet"/>
            </w:pPr>
            <w:r w:rsidRPr="00A002D6">
              <w:t>Reveal</w:t>
            </w:r>
            <w:r w:rsidR="00B04B62">
              <w:t xml:space="preserve"> </w:t>
            </w:r>
            <w:r w:rsidRPr="00A002D6">
              <w:t>the</w:t>
            </w:r>
            <w:r w:rsidR="00B04B62">
              <w:t xml:space="preserve"> </w:t>
            </w:r>
            <w:r w:rsidRPr="004B64F5">
              <w:t>original</w:t>
            </w:r>
            <w:r w:rsidR="00B04B62">
              <w:t xml:space="preserve"> </w:t>
            </w:r>
            <w:r w:rsidR="00C27FF4" w:rsidRPr="00A002D6">
              <w:t>story</w:t>
            </w:r>
            <w:r w:rsidR="00B04B62">
              <w:rPr>
                <w:b/>
                <w:bCs/>
              </w:rPr>
              <w:t xml:space="preserve"> </w:t>
            </w:r>
          </w:p>
          <w:p w14:paraId="3E751D89" w14:textId="010ED332" w:rsidR="00FE4837" w:rsidRPr="00A002D6" w:rsidRDefault="00FE4837" w:rsidP="00AC7F48">
            <w:pPr>
              <w:pStyle w:val="ListBullet2"/>
            </w:pPr>
            <w:r w:rsidRPr="004B64F5">
              <w:t>Now</w:t>
            </w:r>
            <w:r w:rsidR="00B04B62" w:rsidRPr="004B64F5">
              <w:t xml:space="preserve"> </w:t>
            </w:r>
            <w:r w:rsidRPr="004B64F5">
              <w:t>display</w:t>
            </w:r>
            <w:r w:rsidR="00B04B62" w:rsidRPr="004B64F5">
              <w:t xml:space="preserve"> </w:t>
            </w:r>
            <w:r w:rsidRPr="004B64F5">
              <w:t>or</w:t>
            </w:r>
            <w:r w:rsidR="00B04B62" w:rsidRPr="004B64F5">
              <w:t xml:space="preserve"> </w:t>
            </w:r>
            <w:r w:rsidRPr="004B64F5">
              <w:t>read</w:t>
            </w:r>
            <w:r w:rsidR="00B04B62" w:rsidRPr="004B64F5">
              <w:t xml:space="preserve"> </w:t>
            </w:r>
            <w:r w:rsidRPr="004B64F5">
              <w:t>the</w:t>
            </w:r>
            <w:r w:rsidR="00B04B62" w:rsidRPr="004B64F5">
              <w:t xml:space="preserve"> </w:t>
            </w:r>
            <w:r w:rsidRPr="004B64F5">
              <w:t>original</w:t>
            </w:r>
            <w:r w:rsidR="00B04B62" w:rsidRPr="004B64F5">
              <w:t xml:space="preserve"> </w:t>
            </w:r>
            <w:r w:rsidR="00B52E51" w:rsidRPr="004B64F5">
              <w:t>story</w:t>
            </w:r>
            <w:r w:rsidR="00B04B62" w:rsidRPr="004B64F5">
              <w:t xml:space="preserve"> </w:t>
            </w:r>
            <w:r w:rsidRPr="004B64F5">
              <w:t>to</w:t>
            </w:r>
            <w:r w:rsidR="00B04B62" w:rsidRPr="004B64F5">
              <w:t xml:space="preserve"> </w:t>
            </w:r>
            <w:r w:rsidRPr="004B64F5">
              <w:t>the</w:t>
            </w:r>
            <w:r w:rsidR="00B04B62" w:rsidRPr="004B64F5">
              <w:t xml:space="preserve"> </w:t>
            </w:r>
            <w:r w:rsidRPr="004B64F5">
              <w:t>whole</w:t>
            </w:r>
            <w:r w:rsidR="00B04B62" w:rsidRPr="004B64F5">
              <w:t xml:space="preserve"> </w:t>
            </w:r>
            <w:r w:rsidRPr="004B64F5">
              <w:t>class</w:t>
            </w:r>
            <w:r w:rsidR="00B04B62" w:rsidRPr="004B64F5">
              <w:t xml:space="preserve"> </w:t>
            </w:r>
            <w:r w:rsidRPr="004B64F5">
              <w:t>(project</w:t>
            </w:r>
            <w:r w:rsidR="00B04B62" w:rsidRPr="004B64F5">
              <w:t xml:space="preserve"> </w:t>
            </w:r>
            <w:r w:rsidRPr="004B64F5">
              <w:t>it</w:t>
            </w:r>
            <w:r w:rsidR="00B04B62" w:rsidRPr="004B64F5">
              <w:t xml:space="preserve"> </w:t>
            </w:r>
            <w:r w:rsidRPr="004B64F5">
              <w:t>on</w:t>
            </w:r>
            <w:r w:rsidR="00B04B62" w:rsidRPr="004B64F5">
              <w:t xml:space="preserve"> </w:t>
            </w:r>
            <w:r w:rsidRPr="004B64F5">
              <w:t>the</w:t>
            </w:r>
            <w:r w:rsidR="00B04B62" w:rsidRPr="004B64F5">
              <w:t xml:space="preserve"> </w:t>
            </w:r>
            <w:r w:rsidRPr="004B64F5">
              <w:t>board</w:t>
            </w:r>
            <w:r w:rsidR="00B04B62" w:rsidRPr="004B64F5">
              <w:t xml:space="preserve"> </w:t>
            </w:r>
            <w:r w:rsidRPr="004B64F5">
              <w:t>or</w:t>
            </w:r>
            <w:r w:rsidR="00B04B62" w:rsidRPr="004B64F5">
              <w:t xml:space="preserve"> </w:t>
            </w:r>
            <w:r w:rsidRPr="004B64F5">
              <w:t>read</w:t>
            </w:r>
            <w:r w:rsidR="00B04B62" w:rsidRPr="004B64F5">
              <w:t xml:space="preserve"> </w:t>
            </w:r>
            <w:r w:rsidRPr="004B64F5">
              <w:t>it</w:t>
            </w:r>
            <w:r w:rsidR="00B04B62">
              <w:t xml:space="preserve"> </w:t>
            </w:r>
            <w:r w:rsidRPr="00A002D6">
              <w:t>slowly</w:t>
            </w:r>
            <w:r w:rsidR="00B04B62">
              <w:t xml:space="preserve"> </w:t>
            </w:r>
            <w:r w:rsidRPr="00A002D6">
              <w:t>once).</w:t>
            </w:r>
          </w:p>
          <w:p w14:paraId="774118B8" w14:textId="5A2E30B8" w:rsidR="00D52E96" w:rsidRPr="00A002D6" w:rsidRDefault="00FE4837" w:rsidP="00DA38B5">
            <w:pPr>
              <w:pStyle w:val="ListBullet"/>
            </w:pPr>
            <w:r w:rsidRPr="00A002D6">
              <w:lastRenderedPageBreak/>
              <w:t>As</w:t>
            </w:r>
            <w:r w:rsidR="00B04B62">
              <w:t xml:space="preserve"> </w:t>
            </w:r>
            <w:r w:rsidR="00D52E96" w:rsidRPr="00A002D6">
              <w:t>a</w:t>
            </w:r>
            <w:r w:rsidR="00B04B62">
              <w:t xml:space="preserve"> </w:t>
            </w:r>
            <w:r w:rsidR="00D52E96" w:rsidRPr="00A002D6">
              <w:t>class,</w:t>
            </w:r>
            <w:r w:rsidR="00B04B62">
              <w:t xml:space="preserve"> </w:t>
            </w:r>
            <w:r w:rsidR="00D52E96" w:rsidRPr="00412136">
              <w:t>compare</w:t>
            </w:r>
            <w:r w:rsidR="00B04B62">
              <w:t xml:space="preserve"> </w:t>
            </w:r>
            <w:r w:rsidR="00D52E96" w:rsidRPr="00A002D6">
              <w:t>the</w:t>
            </w:r>
            <w:r w:rsidR="00B04B62">
              <w:t xml:space="preserve"> </w:t>
            </w:r>
            <w:r w:rsidR="00D52E96" w:rsidRPr="00A002D6">
              <w:t>final</w:t>
            </w:r>
            <w:r w:rsidR="00B04B62">
              <w:t xml:space="preserve"> </w:t>
            </w:r>
            <w:r w:rsidR="00D52E96" w:rsidRPr="00A002D6">
              <w:t>oral</w:t>
            </w:r>
            <w:r w:rsidR="00B04B62">
              <w:t xml:space="preserve"> </w:t>
            </w:r>
            <w:r w:rsidR="00D52E96" w:rsidRPr="00A002D6">
              <w:t>and</w:t>
            </w:r>
            <w:r w:rsidR="00B04B62">
              <w:t xml:space="preserve"> </w:t>
            </w:r>
            <w:r w:rsidR="00D52E96" w:rsidRPr="00A002D6">
              <w:t>written</w:t>
            </w:r>
            <w:r w:rsidR="00B04B62">
              <w:t xml:space="preserve"> </w:t>
            </w:r>
            <w:r w:rsidR="00D52E96" w:rsidRPr="00A002D6">
              <w:t>versions:</w:t>
            </w:r>
          </w:p>
          <w:p w14:paraId="175E3D90" w14:textId="6C356F88" w:rsidR="00D52E96" w:rsidRPr="004B64F5" w:rsidRDefault="0E1955DF" w:rsidP="00AC7F48">
            <w:pPr>
              <w:pStyle w:val="ListBullet2"/>
            </w:pPr>
            <w:r w:rsidRPr="004B64F5">
              <w:t>W</w:t>
            </w:r>
            <w:r w:rsidR="00D52E96" w:rsidRPr="004B64F5">
              <w:t>hat</w:t>
            </w:r>
            <w:r w:rsidR="00B04B62" w:rsidRPr="004B64F5">
              <w:t xml:space="preserve"> </w:t>
            </w:r>
            <w:r w:rsidR="00D52E96" w:rsidRPr="004B64F5">
              <w:t>parts</w:t>
            </w:r>
            <w:r w:rsidR="00B04B62" w:rsidRPr="004B64F5">
              <w:t xml:space="preserve"> </w:t>
            </w:r>
            <w:r w:rsidR="00D52E96" w:rsidRPr="004B64F5">
              <w:t>stayed</w:t>
            </w:r>
            <w:r w:rsidR="00B04B62" w:rsidRPr="004B64F5">
              <w:t xml:space="preserve"> </w:t>
            </w:r>
            <w:r w:rsidR="00D52E96" w:rsidRPr="004B64F5">
              <w:t>the</w:t>
            </w:r>
            <w:r w:rsidR="00B04B62" w:rsidRPr="004B64F5">
              <w:t xml:space="preserve"> </w:t>
            </w:r>
            <w:r w:rsidR="00D52E96" w:rsidRPr="004B64F5">
              <w:t>same?</w:t>
            </w:r>
          </w:p>
          <w:p w14:paraId="156C7463" w14:textId="16B2D573" w:rsidR="00D52E96" w:rsidRPr="004B64F5" w:rsidRDefault="5B265C8E" w:rsidP="00AC7F48">
            <w:pPr>
              <w:pStyle w:val="ListBullet2"/>
            </w:pPr>
            <w:r w:rsidRPr="004B64F5">
              <w:t>W</w:t>
            </w:r>
            <w:r w:rsidR="00D52E96" w:rsidRPr="004B64F5">
              <w:t>hat</w:t>
            </w:r>
            <w:r w:rsidR="00B04B62" w:rsidRPr="004B64F5">
              <w:t xml:space="preserve"> </w:t>
            </w:r>
            <w:r w:rsidR="00D52E96" w:rsidRPr="004B64F5">
              <w:t>details</w:t>
            </w:r>
            <w:r w:rsidR="00B04B62" w:rsidRPr="004B64F5">
              <w:t xml:space="preserve"> </w:t>
            </w:r>
            <w:r w:rsidR="00D52E96" w:rsidRPr="004B64F5">
              <w:t>changed</w:t>
            </w:r>
            <w:r w:rsidR="00B04B62" w:rsidRPr="004B64F5">
              <w:t xml:space="preserve"> </w:t>
            </w:r>
            <w:r w:rsidR="00D52E96" w:rsidRPr="004B64F5">
              <w:t>or</w:t>
            </w:r>
            <w:r w:rsidR="00B04B62" w:rsidRPr="004B64F5">
              <w:t xml:space="preserve"> </w:t>
            </w:r>
            <w:r w:rsidR="00D52E96" w:rsidRPr="004B64F5">
              <w:t>disappeared?</w:t>
            </w:r>
          </w:p>
          <w:p w14:paraId="7CB9C0D8" w14:textId="44F8A325" w:rsidR="00D52E96" w:rsidRPr="004B64F5" w:rsidRDefault="661E3C8E" w:rsidP="00AC7F48">
            <w:pPr>
              <w:pStyle w:val="ListBullet2"/>
            </w:pPr>
            <w:r w:rsidRPr="004B64F5">
              <w:t>W</w:t>
            </w:r>
            <w:r w:rsidR="00D52E96" w:rsidRPr="004B64F5">
              <w:t>hat</w:t>
            </w:r>
            <w:r w:rsidR="00B04B62" w:rsidRPr="004B64F5">
              <w:t xml:space="preserve"> </w:t>
            </w:r>
            <w:r w:rsidR="00D52E96" w:rsidRPr="004B64F5">
              <w:t>changed</w:t>
            </w:r>
            <w:r w:rsidR="00B04B62" w:rsidRPr="004B64F5">
              <w:t xml:space="preserve"> </w:t>
            </w:r>
            <w:r w:rsidR="00D52E96" w:rsidRPr="004B64F5">
              <w:t>more:</w:t>
            </w:r>
            <w:r w:rsidR="00B04B62" w:rsidRPr="004B64F5">
              <w:t xml:space="preserve"> </w:t>
            </w:r>
            <w:r w:rsidR="00D52E96" w:rsidRPr="004B64F5">
              <w:t>facts</w:t>
            </w:r>
            <w:r w:rsidR="00B04B62" w:rsidRPr="004B64F5">
              <w:t xml:space="preserve"> </w:t>
            </w:r>
            <w:r w:rsidR="00D52E96" w:rsidRPr="004B64F5">
              <w:t>or</w:t>
            </w:r>
            <w:r w:rsidR="00B04B62" w:rsidRPr="004B64F5">
              <w:t xml:space="preserve"> </w:t>
            </w:r>
            <w:r w:rsidR="00D52E96" w:rsidRPr="004B64F5">
              <w:t>descriptions</w:t>
            </w:r>
            <w:r w:rsidR="00990635">
              <w:t xml:space="preserve">, </w:t>
            </w:r>
            <w:r w:rsidR="00D52E96" w:rsidRPr="004B64F5">
              <w:t>feelings</w:t>
            </w:r>
            <w:r w:rsidR="00990635">
              <w:t xml:space="preserve">, </w:t>
            </w:r>
            <w:r w:rsidR="00D52E96" w:rsidRPr="004B64F5">
              <w:t>motives?</w:t>
            </w:r>
          </w:p>
          <w:p w14:paraId="7D281839" w14:textId="13709EEA" w:rsidR="00D52E96" w:rsidRPr="004B64F5" w:rsidRDefault="448CB7DE" w:rsidP="00AC7F48">
            <w:pPr>
              <w:pStyle w:val="ListBullet2"/>
            </w:pPr>
            <w:r w:rsidRPr="004B64F5">
              <w:t>H</w:t>
            </w:r>
            <w:r w:rsidR="00D52E96" w:rsidRPr="004B64F5">
              <w:t>ow</w:t>
            </w:r>
            <w:r w:rsidR="00B04B62" w:rsidRPr="004B64F5">
              <w:t xml:space="preserve"> </w:t>
            </w:r>
            <w:r w:rsidR="00D52E96" w:rsidRPr="004B64F5">
              <w:t>did</w:t>
            </w:r>
            <w:r w:rsidR="00B04B62" w:rsidRPr="004B64F5">
              <w:t xml:space="preserve"> </w:t>
            </w:r>
            <w:r w:rsidR="00D52E96" w:rsidRPr="004B64F5">
              <w:t>the</w:t>
            </w:r>
            <w:r w:rsidR="00B04B62" w:rsidRPr="004B64F5">
              <w:t xml:space="preserve"> </w:t>
            </w:r>
            <w:r w:rsidR="00D52E96" w:rsidRPr="004B64F5">
              <w:t>method</w:t>
            </w:r>
            <w:r w:rsidR="00B04B62" w:rsidRPr="004B64F5">
              <w:t xml:space="preserve"> </w:t>
            </w:r>
            <w:r w:rsidR="00D52E96" w:rsidRPr="004B64F5">
              <w:t>affect</w:t>
            </w:r>
            <w:r w:rsidR="00B04B62" w:rsidRPr="004B64F5">
              <w:t xml:space="preserve"> </w:t>
            </w:r>
            <w:r w:rsidR="00D52E96" w:rsidRPr="004B64F5">
              <w:t>what</w:t>
            </w:r>
            <w:r w:rsidR="00B04B62" w:rsidRPr="004B64F5">
              <w:t xml:space="preserve"> </w:t>
            </w:r>
            <w:r w:rsidR="00D52E96" w:rsidRPr="004B64F5">
              <w:t>was</w:t>
            </w:r>
            <w:r w:rsidR="00B04B62" w:rsidRPr="004B64F5">
              <w:t xml:space="preserve"> </w:t>
            </w:r>
            <w:r w:rsidR="00D52E96" w:rsidRPr="004B64F5">
              <w:t>kept</w:t>
            </w:r>
            <w:r w:rsidR="00B04B62" w:rsidRPr="004B64F5">
              <w:t xml:space="preserve"> </w:t>
            </w:r>
            <w:r w:rsidR="00D52E96" w:rsidRPr="004B64F5">
              <w:t>or</w:t>
            </w:r>
            <w:r w:rsidR="00B04B62" w:rsidRPr="004B64F5">
              <w:t xml:space="preserve"> </w:t>
            </w:r>
            <w:r w:rsidR="00D52E96" w:rsidRPr="004B64F5">
              <w:t>lost?</w:t>
            </w:r>
          </w:p>
          <w:p w14:paraId="0636495B" w14:textId="6581BE0A" w:rsidR="00D52E96" w:rsidRPr="004B64F5" w:rsidRDefault="0AE67DAE" w:rsidP="00AC7F48">
            <w:pPr>
              <w:pStyle w:val="ListBullet2"/>
            </w:pPr>
            <w:r w:rsidRPr="004B64F5">
              <w:t>W</w:t>
            </w:r>
            <w:r w:rsidR="00D52E96" w:rsidRPr="004B64F5">
              <w:t>hat</w:t>
            </w:r>
            <w:r w:rsidR="00B04B62" w:rsidRPr="004B64F5">
              <w:t xml:space="preserve"> </w:t>
            </w:r>
            <w:r w:rsidR="00D52E96" w:rsidRPr="004B64F5">
              <w:t>are</w:t>
            </w:r>
            <w:r w:rsidR="00B04B62" w:rsidRPr="004B64F5">
              <w:t xml:space="preserve"> </w:t>
            </w:r>
            <w:r w:rsidR="00D52E96" w:rsidRPr="004B64F5">
              <w:t>some</w:t>
            </w:r>
            <w:r w:rsidR="00B04B62" w:rsidRPr="004B64F5">
              <w:t xml:space="preserve"> </w:t>
            </w:r>
            <w:r w:rsidR="003135E3" w:rsidRPr="004B64F5">
              <w:t>values</w:t>
            </w:r>
            <w:r w:rsidR="00B04B62" w:rsidRPr="004B64F5">
              <w:t xml:space="preserve"> </w:t>
            </w:r>
            <w:r w:rsidR="003135E3" w:rsidRPr="004B64F5">
              <w:t>and</w:t>
            </w:r>
            <w:r w:rsidR="00B04B62" w:rsidRPr="004B64F5">
              <w:t xml:space="preserve"> </w:t>
            </w:r>
            <w:r w:rsidR="003135E3" w:rsidRPr="004B64F5">
              <w:t>limitations</w:t>
            </w:r>
            <w:r w:rsidR="00B04B62" w:rsidRPr="004B64F5">
              <w:t xml:space="preserve"> </w:t>
            </w:r>
            <w:r w:rsidR="00D52E96" w:rsidRPr="004B64F5">
              <w:t>of</w:t>
            </w:r>
            <w:r w:rsidR="00B04B62" w:rsidRPr="004B64F5">
              <w:t xml:space="preserve"> </w:t>
            </w:r>
            <w:r w:rsidR="00D52E96" w:rsidRPr="004B64F5">
              <w:t>oral</w:t>
            </w:r>
            <w:r w:rsidR="00B04B62" w:rsidRPr="004B64F5">
              <w:t xml:space="preserve"> </w:t>
            </w:r>
            <w:r w:rsidR="00D52E96" w:rsidRPr="004B64F5">
              <w:t>recording?</w:t>
            </w:r>
          </w:p>
          <w:p w14:paraId="6BA8EB44" w14:textId="4EE6D41A" w:rsidR="00D52E96" w:rsidRPr="00A002D6" w:rsidRDefault="78D4ABDD" w:rsidP="00AC7F48">
            <w:pPr>
              <w:pStyle w:val="ListBullet2"/>
            </w:pPr>
            <w:r w:rsidRPr="004B64F5">
              <w:t>W</w:t>
            </w:r>
            <w:r w:rsidR="00D52E96" w:rsidRPr="004B64F5">
              <w:t>hat</w:t>
            </w:r>
            <w:r w:rsidR="00B04B62" w:rsidRPr="004B64F5">
              <w:t xml:space="preserve"> </w:t>
            </w:r>
            <w:r w:rsidR="00D52E96" w:rsidRPr="004B64F5">
              <w:t>ar</w:t>
            </w:r>
            <w:r w:rsidR="00D52E96" w:rsidRPr="00A002D6">
              <w:t>e</w:t>
            </w:r>
            <w:r w:rsidR="00B04B62">
              <w:t xml:space="preserve"> </w:t>
            </w:r>
            <w:r w:rsidR="00D52E96" w:rsidRPr="00A002D6">
              <w:t>some</w:t>
            </w:r>
            <w:r w:rsidR="00B04B62">
              <w:t xml:space="preserve"> </w:t>
            </w:r>
            <w:r w:rsidR="003135E3" w:rsidRPr="00A002D6">
              <w:t>values</w:t>
            </w:r>
            <w:r w:rsidR="00B04B62">
              <w:t xml:space="preserve"> </w:t>
            </w:r>
            <w:r w:rsidR="003135E3" w:rsidRPr="00A002D6">
              <w:t>and</w:t>
            </w:r>
            <w:r w:rsidR="00B04B62">
              <w:t xml:space="preserve"> </w:t>
            </w:r>
            <w:r w:rsidR="003135E3" w:rsidRPr="00A002D6">
              <w:t>limitations</w:t>
            </w:r>
            <w:r w:rsidR="00B04B62">
              <w:t xml:space="preserve"> </w:t>
            </w:r>
            <w:r w:rsidR="00D52E96" w:rsidRPr="00A002D6">
              <w:t>of</w:t>
            </w:r>
            <w:r w:rsidR="00B04B62">
              <w:t xml:space="preserve"> </w:t>
            </w:r>
            <w:r w:rsidR="00D52E96" w:rsidRPr="00A002D6">
              <w:t>written</w:t>
            </w:r>
            <w:r w:rsidR="00B04B62">
              <w:t xml:space="preserve"> </w:t>
            </w:r>
            <w:r w:rsidR="00D52E96" w:rsidRPr="00A002D6">
              <w:t>recording?</w:t>
            </w:r>
          </w:p>
          <w:p w14:paraId="4A568D48" w14:textId="5C3603F4" w:rsidR="00D52E96" w:rsidRPr="005B7CDB" w:rsidRDefault="00D52E96" w:rsidP="00CF2033">
            <w:r w:rsidRPr="005B7CDB">
              <w:t>Venn</w:t>
            </w:r>
            <w:r w:rsidR="00B04B62" w:rsidRPr="005B7CDB">
              <w:t xml:space="preserve"> </w:t>
            </w:r>
            <w:r w:rsidR="7ED9D618" w:rsidRPr="005B7CDB">
              <w:t>d</w:t>
            </w:r>
            <w:r w:rsidRPr="005B7CDB">
              <w:t>iagram</w:t>
            </w:r>
            <w:r w:rsidR="00B04B62" w:rsidRPr="005B7CDB">
              <w:t xml:space="preserve"> </w:t>
            </w:r>
            <w:r w:rsidR="2FAAA19D" w:rsidRPr="005B7CDB">
              <w:t>c</w:t>
            </w:r>
            <w:r w:rsidRPr="005B7CDB">
              <w:t>omparison</w:t>
            </w:r>
          </w:p>
          <w:p w14:paraId="6E8157DB" w14:textId="6FDBD444" w:rsidR="00D52E96" w:rsidRPr="00A002D6" w:rsidRDefault="00D52E96" w:rsidP="00F33E28">
            <w:r w:rsidRPr="00A002D6">
              <w:t>Students</w:t>
            </w:r>
            <w:r w:rsidR="00B04B62">
              <w:t xml:space="preserve"> </w:t>
            </w:r>
            <w:r w:rsidRPr="00A002D6">
              <w:t>work</w:t>
            </w:r>
            <w:r w:rsidR="00B04B62">
              <w:t xml:space="preserve"> </w:t>
            </w:r>
            <w:r w:rsidRPr="00A002D6">
              <w:t>in</w:t>
            </w:r>
            <w:r w:rsidR="00B04B62">
              <w:t xml:space="preserve"> </w:t>
            </w:r>
            <w:r w:rsidRPr="00A002D6">
              <w:t>pairs</w:t>
            </w:r>
            <w:r w:rsidR="00B04B62">
              <w:t xml:space="preserve"> </w:t>
            </w:r>
            <w:r w:rsidRPr="00A002D6">
              <w:t>or</w:t>
            </w:r>
            <w:r w:rsidR="00B04B62">
              <w:t xml:space="preserve"> </w:t>
            </w:r>
            <w:r w:rsidRPr="00A002D6">
              <w:t>as</w:t>
            </w:r>
            <w:r w:rsidR="00B04B62">
              <w:t xml:space="preserve"> </w:t>
            </w:r>
            <w:r w:rsidRPr="00A002D6">
              <w:t>a</w:t>
            </w:r>
            <w:r w:rsidR="00B04B62">
              <w:t xml:space="preserve"> </w:t>
            </w:r>
            <w:r w:rsidRPr="00A002D6">
              <w:t>class</w:t>
            </w:r>
            <w:r w:rsidR="00B04B62">
              <w:t xml:space="preserve"> </w:t>
            </w:r>
            <w:r w:rsidRPr="00A002D6">
              <w:t>to</w:t>
            </w:r>
            <w:r w:rsidR="00B04B62">
              <w:t xml:space="preserve"> </w:t>
            </w:r>
            <w:r w:rsidR="00F86E55" w:rsidRPr="00A002D6">
              <w:t>complete</w:t>
            </w:r>
            <w:r w:rsidR="00B04B62">
              <w:t xml:space="preserve"> </w:t>
            </w:r>
            <w:r w:rsidR="00F86E55" w:rsidRPr="00A002D6">
              <w:t>the</w:t>
            </w:r>
            <w:r w:rsidR="00B04B62">
              <w:t xml:space="preserve"> </w:t>
            </w:r>
            <w:hyperlink r:id="rId38" w:history="1">
              <w:r w:rsidR="00F86E55" w:rsidRPr="00990635">
                <w:rPr>
                  <w:rStyle w:val="Hyperlink"/>
                </w:rPr>
                <w:t>Venn</w:t>
              </w:r>
              <w:r w:rsidR="00B04B62" w:rsidRPr="00990635">
                <w:rPr>
                  <w:rStyle w:val="Hyperlink"/>
                </w:rPr>
                <w:t xml:space="preserve"> </w:t>
              </w:r>
              <w:r w:rsidR="00F86E55" w:rsidRPr="00990635">
                <w:rPr>
                  <w:rStyle w:val="Hyperlink"/>
                </w:rPr>
                <w:t>diagram</w:t>
              </w:r>
            </w:hyperlink>
            <w:r w:rsidR="00B04B62">
              <w:t xml:space="preserve"> </w:t>
            </w:r>
            <w:r w:rsidR="005F1169" w:rsidRPr="00A002D6">
              <w:t>comparing</w:t>
            </w:r>
            <w:r w:rsidR="00B04B62">
              <w:t xml:space="preserve"> </w:t>
            </w:r>
            <w:r w:rsidRPr="00A002D6">
              <w:t>oral</w:t>
            </w:r>
            <w:r w:rsidR="00B04B62">
              <w:t xml:space="preserve"> </w:t>
            </w:r>
            <w:r w:rsidRPr="00A002D6">
              <w:t>and</w:t>
            </w:r>
            <w:r w:rsidR="00B04B62">
              <w:t xml:space="preserve"> </w:t>
            </w:r>
            <w:r w:rsidRPr="00A002D6">
              <w:t>written</w:t>
            </w:r>
            <w:r w:rsidR="00B04B62">
              <w:t xml:space="preserve"> </w:t>
            </w:r>
            <w:r w:rsidRPr="00A002D6">
              <w:t>traditions.</w:t>
            </w:r>
            <w:r w:rsidR="00B04B62">
              <w:t xml:space="preserve"> </w:t>
            </w:r>
            <w:r w:rsidR="005F1169" w:rsidRPr="00A002D6">
              <w:t>Ens</w:t>
            </w:r>
            <w:r w:rsidR="00937F1E" w:rsidRPr="00A002D6">
              <w:t>u</w:t>
            </w:r>
            <w:r w:rsidR="005F1169" w:rsidRPr="00A002D6">
              <w:t>re</w:t>
            </w:r>
            <w:r w:rsidR="00B04B62">
              <w:t xml:space="preserve"> </w:t>
            </w:r>
            <w:r w:rsidR="005F1169" w:rsidRPr="00A002D6">
              <w:t>that</w:t>
            </w:r>
            <w:r w:rsidR="00B04B62">
              <w:t xml:space="preserve"> </w:t>
            </w:r>
            <w:r w:rsidR="005F1169" w:rsidRPr="00A002D6">
              <w:t>students</w:t>
            </w:r>
            <w:r w:rsidR="00B04B62">
              <w:t xml:space="preserve"> </w:t>
            </w:r>
            <w:r w:rsidR="003C33E4" w:rsidRPr="00A002D6">
              <w:t>use</w:t>
            </w:r>
            <w:r w:rsidR="00B04B62">
              <w:t xml:space="preserve"> </w:t>
            </w:r>
            <w:r w:rsidR="003C33E4" w:rsidRPr="00A002D6">
              <w:t>the</w:t>
            </w:r>
            <w:r w:rsidR="00B04B62">
              <w:t xml:space="preserve"> </w:t>
            </w:r>
            <w:r w:rsidR="003C33E4" w:rsidRPr="00A002D6">
              <w:t>following</w:t>
            </w:r>
            <w:r w:rsidR="00B04B62">
              <w:t xml:space="preserve"> </w:t>
            </w:r>
            <w:r w:rsidR="003C33E4" w:rsidRPr="00A002D6">
              <w:t>instructions</w:t>
            </w:r>
            <w:r w:rsidR="00B04B62">
              <w:t xml:space="preserve"> </w:t>
            </w:r>
            <w:r w:rsidR="003C33E4" w:rsidRPr="00A002D6">
              <w:t>when</w:t>
            </w:r>
            <w:r w:rsidR="00B04B62">
              <w:t xml:space="preserve"> </w:t>
            </w:r>
            <w:r w:rsidR="003C33E4" w:rsidRPr="00A002D6">
              <w:t>completing</w:t>
            </w:r>
            <w:r w:rsidR="00B04B62">
              <w:t xml:space="preserve"> </w:t>
            </w:r>
            <w:r w:rsidR="003C33E4" w:rsidRPr="00A002D6">
              <w:t>the</w:t>
            </w:r>
            <w:r w:rsidR="00B04B62">
              <w:t xml:space="preserve"> </w:t>
            </w:r>
            <w:r w:rsidR="003C33E4" w:rsidRPr="00A002D6">
              <w:t>diagram:</w:t>
            </w:r>
          </w:p>
          <w:p w14:paraId="7314542E" w14:textId="11979D08" w:rsidR="00D52E96" w:rsidRPr="00A002D6" w:rsidRDefault="00990635">
            <w:pPr>
              <w:pStyle w:val="ListBullet"/>
              <w:numPr>
                <w:ilvl w:val="0"/>
                <w:numId w:val="1"/>
              </w:numPr>
            </w:pPr>
            <w:r>
              <w:t>O</w:t>
            </w:r>
            <w:r w:rsidR="00D52E96" w:rsidRPr="00A002D6">
              <w:t>n</w:t>
            </w:r>
            <w:r w:rsidR="00B04B62">
              <w:t xml:space="preserve"> </w:t>
            </w:r>
            <w:r w:rsidR="00D52E96" w:rsidRPr="00A002D6">
              <w:t>the</w:t>
            </w:r>
            <w:r w:rsidR="00B04B62">
              <w:t xml:space="preserve"> </w:t>
            </w:r>
            <w:r w:rsidR="00D52E96" w:rsidRPr="00A002D6">
              <w:t>left</w:t>
            </w:r>
            <w:r w:rsidR="00B04B62">
              <w:t xml:space="preserve"> </w:t>
            </w:r>
            <w:r w:rsidR="00D52E96" w:rsidRPr="00A002D6">
              <w:t>side,</w:t>
            </w:r>
            <w:r w:rsidR="00B04B62">
              <w:t xml:space="preserve"> </w:t>
            </w:r>
            <w:r w:rsidR="00D52E96" w:rsidRPr="00A002D6">
              <w:t>write</w:t>
            </w:r>
            <w:r w:rsidR="00B04B62">
              <w:t xml:space="preserve"> </w:t>
            </w:r>
            <w:r w:rsidR="00D52E96" w:rsidRPr="00A002D6">
              <w:t>facts</w:t>
            </w:r>
            <w:r w:rsidR="00B04B62">
              <w:t xml:space="preserve"> </w:t>
            </w:r>
            <w:r w:rsidR="00D52E96" w:rsidRPr="00A002D6">
              <w:t>about</w:t>
            </w:r>
            <w:r w:rsidR="00B04B62">
              <w:t xml:space="preserve"> </w:t>
            </w:r>
            <w:r w:rsidR="00D52E96" w:rsidRPr="00A002D6">
              <w:t>written</w:t>
            </w:r>
            <w:r w:rsidR="00B04B62">
              <w:t xml:space="preserve"> </w:t>
            </w:r>
            <w:r w:rsidR="00D52E96" w:rsidRPr="00A002D6">
              <w:t>history</w:t>
            </w:r>
            <w:r>
              <w:t>.</w:t>
            </w:r>
          </w:p>
          <w:p w14:paraId="6DEE7101" w14:textId="64B78C4F" w:rsidR="00D52E96" w:rsidRPr="00A002D6" w:rsidRDefault="00990635">
            <w:pPr>
              <w:pStyle w:val="ListBullet"/>
              <w:numPr>
                <w:ilvl w:val="0"/>
                <w:numId w:val="1"/>
              </w:numPr>
            </w:pPr>
            <w:r>
              <w:t>O</w:t>
            </w:r>
            <w:r w:rsidRPr="00A002D6">
              <w:t>n</w:t>
            </w:r>
            <w:r>
              <w:t xml:space="preserve"> </w:t>
            </w:r>
            <w:r w:rsidR="00D52E96" w:rsidRPr="00A002D6">
              <w:t>the</w:t>
            </w:r>
            <w:r w:rsidR="00B04B62">
              <w:t xml:space="preserve"> </w:t>
            </w:r>
            <w:r w:rsidR="00D52E96" w:rsidRPr="00A002D6">
              <w:t>right</w:t>
            </w:r>
            <w:r w:rsidR="00B04B62">
              <w:t xml:space="preserve"> </w:t>
            </w:r>
            <w:r w:rsidR="00D52E96" w:rsidRPr="00A002D6">
              <w:t>side,</w:t>
            </w:r>
            <w:r w:rsidR="00B04B62">
              <w:t xml:space="preserve"> </w:t>
            </w:r>
            <w:r w:rsidR="00D52E96" w:rsidRPr="00A002D6">
              <w:t>write</w:t>
            </w:r>
            <w:r w:rsidR="00B04B62">
              <w:t xml:space="preserve"> </w:t>
            </w:r>
            <w:r w:rsidR="00D52E96" w:rsidRPr="00A002D6">
              <w:t>facts</w:t>
            </w:r>
            <w:r w:rsidR="00B04B62">
              <w:t xml:space="preserve"> </w:t>
            </w:r>
            <w:r w:rsidR="00D52E96" w:rsidRPr="00A002D6">
              <w:t>about</w:t>
            </w:r>
            <w:r w:rsidR="00B04B62">
              <w:t xml:space="preserve"> </w:t>
            </w:r>
            <w:r w:rsidR="00D52E96" w:rsidRPr="00A002D6">
              <w:t>oral</w:t>
            </w:r>
            <w:r w:rsidR="00B04B62">
              <w:t xml:space="preserve"> </w:t>
            </w:r>
            <w:r w:rsidR="00D52E96" w:rsidRPr="00A002D6">
              <w:t>knowledge</w:t>
            </w:r>
            <w:r>
              <w:t>.</w:t>
            </w:r>
          </w:p>
          <w:p w14:paraId="6F721CC9" w14:textId="2C4452A2" w:rsidR="00D52E96" w:rsidRPr="00A002D6" w:rsidRDefault="00990635" w:rsidP="00DB38FD">
            <w:pPr>
              <w:pStyle w:val="ListBullet"/>
            </w:pPr>
            <w:r>
              <w:t>I</w:t>
            </w:r>
            <w:r w:rsidRPr="00A002D6">
              <w:t>n</w:t>
            </w:r>
            <w:r>
              <w:t xml:space="preserve"> </w:t>
            </w:r>
            <w:r w:rsidR="00D52E96" w:rsidRPr="00A002D6">
              <w:t>the</w:t>
            </w:r>
            <w:r w:rsidR="00B04B62">
              <w:t xml:space="preserve"> </w:t>
            </w:r>
            <w:r w:rsidR="00D52E96" w:rsidRPr="00A002D6">
              <w:t>middle,</w:t>
            </w:r>
            <w:r w:rsidR="00B04B62">
              <w:t xml:space="preserve"> </w:t>
            </w:r>
            <w:r w:rsidR="00D52E96" w:rsidRPr="00A002D6">
              <w:t>write</w:t>
            </w:r>
            <w:r w:rsidR="00B04B62">
              <w:t xml:space="preserve"> </w:t>
            </w:r>
            <w:r w:rsidR="00D52E96" w:rsidRPr="00A002D6">
              <w:t>what</w:t>
            </w:r>
            <w:r w:rsidR="00B04B62">
              <w:t xml:space="preserve"> </w:t>
            </w:r>
            <w:r w:rsidR="00D52E96" w:rsidRPr="00A002D6">
              <w:t>they</w:t>
            </w:r>
            <w:r w:rsidR="00B04B62">
              <w:t xml:space="preserve"> </w:t>
            </w:r>
            <w:r w:rsidR="00D52E96" w:rsidRPr="00A002D6">
              <w:t>both</w:t>
            </w:r>
            <w:r w:rsidR="00B04B62">
              <w:t xml:space="preserve"> </w:t>
            </w:r>
            <w:r w:rsidR="00D52E96" w:rsidRPr="00A002D6">
              <w:t>do</w:t>
            </w:r>
            <w:r w:rsidR="00B04B62">
              <w:t xml:space="preserve"> </w:t>
            </w:r>
            <w:r w:rsidR="00D52E96" w:rsidRPr="00A002D6">
              <w:t>to</w:t>
            </w:r>
            <w:r w:rsidR="00B04B62">
              <w:t xml:space="preserve"> </w:t>
            </w:r>
            <w:r w:rsidR="00D52E96" w:rsidRPr="00A002D6">
              <w:t>help</w:t>
            </w:r>
            <w:r w:rsidR="00B04B62">
              <w:t xml:space="preserve"> </w:t>
            </w:r>
            <w:r w:rsidR="00D52E96" w:rsidRPr="00A002D6">
              <w:t>people</w:t>
            </w:r>
            <w:r w:rsidR="00B04B62">
              <w:t xml:space="preserve"> </w:t>
            </w:r>
            <w:r w:rsidR="00D52E96" w:rsidRPr="00A002D6">
              <w:t>remember</w:t>
            </w:r>
            <w:r w:rsidR="00B04B62">
              <w:t xml:space="preserve"> </w:t>
            </w:r>
            <w:r w:rsidR="00D52E96" w:rsidRPr="00A002D6">
              <w:t>and</w:t>
            </w:r>
            <w:r w:rsidR="00B04B62">
              <w:t xml:space="preserve"> </w:t>
            </w:r>
            <w:r w:rsidR="00D52E96" w:rsidRPr="00A002D6">
              <w:t>share</w:t>
            </w:r>
            <w:r w:rsidR="00B04B62">
              <w:t xml:space="preserve"> </w:t>
            </w:r>
            <w:r w:rsidR="00D52E96" w:rsidRPr="00A002D6">
              <w:t>the</w:t>
            </w:r>
            <w:r w:rsidR="00B04B62">
              <w:t xml:space="preserve"> </w:t>
            </w:r>
            <w:r w:rsidR="00D52E96" w:rsidRPr="00A002D6">
              <w:t>past</w:t>
            </w:r>
            <w:r w:rsidR="0DE853AA" w:rsidRPr="00A002D6">
              <w:t>.</w:t>
            </w:r>
          </w:p>
          <w:p w14:paraId="5FFDFBA5" w14:textId="40AF9DE5" w:rsidR="008E6844" w:rsidRPr="00A002D6" w:rsidRDefault="008E6844" w:rsidP="008E6844">
            <w:pPr>
              <w:rPr>
                <w:b/>
                <w:bCs/>
              </w:rPr>
            </w:pPr>
            <w:r w:rsidRPr="00A002D6">
              <w:rPr>
                <w:b/>
                <w:bCs/>
              </w:rPr>
              <w:lastRenderedPageBreak/>
              <w:t>Concluding</w:t>
            </w:r>
            <w:r w:rsidR="00B04B62">
              <w:rPr>
                <w:b/>
                <w:bCs/>
              </w:rPr>
              <w:t xml:space="preserve"> </w:t>
            </w:r>
            <w:r w:rsidRPr="00A002D6">
              <w:rPr>
                <w:b/>
                <w:bCs/>
              </w:rPr>
              <w:t>the</w:t>
            </w:r>
            <w:r w:rsidR="00B04B62">
              <w:rPr>
                <w:b/>
                <w:bCs/>
              </w:rPr>
              <w:t xml:space="preserve"> </w:t>
            </w:r>
            <w:r w:rsidRPr="00A002D6">
              <w:rPr>
                <w:b/>
                <w:bCs/>
              </w:rPr>
              <w:t>lesson</w:t>
            </w:r>
          </w:p>
          <w:p w14:paraId="07C73ABE" w14:textId="49A2FB40" w:rsidR="00D52E96" w:rsidRPr="005B7CDB" w:rsidRDefault="00D52E96" w:rsidP="00DB38FD">
            <w:pPr>
              <w:pStyle w:val="ListBullet"/>
              <w:numPr>
                <w:ilvl w:val="0"/>
                <w:numId w:val="0"/>
              </w:numPr>
            </w:pPr>
            <w:r w:rsidRPr="005B7CDB">
              <w:t>Exit</w:t>
            </w:r>
            <w:r w:rsidR="00B04B62" w:rsidRPr="005B7CDB">
              <w:t xml:space="preserve"> </w:t>
            </w:r>
            <w:r w:rsidRPr="005B7CDB">
              <w:t>ticket</w:t>
            </w:r>
          </w:p>
          <w:p w14:paraId="012537E9" w14:textId="2CB22B96" w:rsidR="00D52E96" w:rsidRPr="00A002D6" w:rsidRDefault="09725CC9" w:rsidP="003C33E4">
            <w:r w:rsidRPr="00A002D6">
              <w:t>S</w:t>
            </w:r>
            <w:r w:rsidR="00D52E96" w:rsidRPr="00A002D6">
              <w:t>tudents</w:t>
            </w:r>
            <w:r w:rsidR="00B04B62">
              <w:t xml:space="preserve"> </w:t>
            </w:r>
            <w:r w:rsidR="00D52E96" w:rsidRPr="00A002D6">
              <w:t>answer</w:t>
            </w:r>
            <w:r w:rsidR="00B04B62">
              <w:t xml:space="preserve"> </w:t>
            </w:r>
            <w:r w:rsidR="00D52E96" w:rsidRPr="00A002D6">
              <w:t>one</w:t>
            </w:r>
            <w:r w:rsidR="00B04B62">
              <w:t xml:space="preserve"> </w:t>
            </w:r>
            <w:r w:rsidR="00D52E96" w:rsidRPr="00A002D6">
              <w:t>of</w:t>
            </w:r>
            <w:r w:rsidR="00B04B62">
              <w:t xml:space="preserve"> </w:t>
            </w:r>
            <w:r w:rsidR="00D52E96" w:rsidRPr="00A002D6">
              <w:t>the</w:t>
            </w:r>
            <w:r w:rsidR="00B04B62">
              <w:t xml:space="preserve"> </w:t>
            </w:r>
            <w:r w:rsidR="00D52E96" w:rsidRPr="00A002D6">
              <w:t>following</w:t>
            </w:r>
            <w:r w:rsidR="00B04B62">
              <w:t xml:space="preserve"> </w:t>
            </w:r>
            <w:r w:rsidR="00D52E96" w:rsidRPr="00A002D6">
              <w:t>questions</w:t>
            </w:r>
            <w:r w:rsidR="00B04B62">
              <w:t xml:space="preserve"> </w:t>
            </w:r>
            <w:r w:rsidR="00D52E96" w:rsidRPr="00A002D6">
              <w:t>found</w:t>
            </w:r>
            <w:r w:rsidR="00B04B62">
              <w:t xml:space="preserve"> </w:t>
            </w:r>
            <w:r w:rsidR="00D52E96" w:rsidRPr="00A002D6">
              <w:t>in</w:t>
            </w:r>
            <w:r w:rsidR="00B04B62">
              <w:t xml:space="preserve"> </w:t>
            </w:r>
            <w:r w:rsidR="00D52E96" w:rsidRPr="00A002D6">
              <w:t>Table</w:t>
            </w:r>
            <w:r w:rsidR="00B04B62">
              <w:t xml:space="preserve"> </w:t>
            </w:r>
            <w:r w:rsidR="00D52E96" w:rsidRPr="00A002D6">
              <w:t>1</w:t>
            </w:r>
            <w:r w:rsidR="00D1504B" w:rsidRPr="00A002D6">
              <w:t>2</w:t>
            </w:r>
            <w:r w:rsidR="00FC72AC">
              <w:t xml:space="preserve"> – exit ticket</w:t>
            </w:r>
            <w:r w:rsidR="00D52E96" w:rsidRPr="00A002D6">
              <w:t>.</w:t>
            </w:r>
            <w:r w:rsidR="00B04B62">
              <w:t xml:space="preserve"> </w:t>
            </w:r>
            <w:r w:rsidR="00D52E96" w:rsidRPr="00A002D6">
              <w:t>Students</w:t>
            </w:r>
            <w:r w:rsidR="00B04B62">
              <w:t xml:space="preserve"> </w:t>
            </w:r>
            <w:r w:rsidR="00D52E96" w:rsidRPr="00A002D6">
              <w:t>respond</w:t>
            </w:r>
            <w:r w:rsidR="00B04B62">
              <w:t xml:space="preserve"> </w:t>
            </w:r>
            <w:r w:rsidR="00D52E96" w:rsidRPr="00A002D6">
              <w:t>in</w:t>
            </w:r>
            <w:r w:rsidR="00B04B62">
              <w:t xml:space="preserve"> </w:t>
            </w:r>
            <w:r w:rsidR="00D52E96" w:rsidRPr="00A002D6">
              <w:t>a</w:t>
            </w:r>
            <w:r w:rsidR="00B04B62">
              <w:t xml:space="preserve"> </w:t>
            </w:r>
            <w:r w:rsidR="00D52E96" w:rsidRPr="00A002D6">
              <w:t>single</w:t>
            </w:r>
            <w:r w:rsidR="00B04B62">
              <w:t xml:space="preserve"> </w:t>
            </w:r>
            <w:r w:rsidR="00D52E96" w:rsidRPr="00A002D6">
              <w:t>sentence</w:t>
            </w:r>
            <w:r w:rsidR="009344E3">
              <w:t>:</w:t>
            </w:r>
            <w:r w:rsidR="00B04B62">
              <w:t xml:space="preserve"> </w:t>
            </w:r>
          </w:p>
          <w:p w14:paraId="0BDE918E" w14:textId="07A16F47" w:rsidR="00D52E96" w:rsidRPr="00FC72AC" w:rsidRDefault="5CF4671A" w:rsidP="00DB38FD">
            <w:pPr>
              <w:pStyle w:val="ListBullet"/>
            </w:pPr>
            <w:r w:rsidRPr="00FC72AC">
              <w:t>W</w:t>
            </w:r>
            <w:r w:rsidR="00D52E96" w:rsidRPr="00FC72AC">
              <w:t>hat</w:t>
            </w:r>
            <w:r w:rsidR="00B04B62" w:rsidRPr="00FC72AC">
              <w:t xml:space="preserve"> </w:t>
            </w:r>
            <w:r w:rsidR="00D52E96" w:rsidRPr="00FC72AC">
              <w:t>is</w:t>
            </w:r>
            <w:r w:rsidR="00B04B62" w:rsidRPr="00FC72AC">
              <w:t xml:space="preserve"> </w:t>
            </w:r>
            <w:r w:rsidR="00D52E96" w:rsidRPr="00FC72AC">
              <w:t>one</w:t>
            </w:r>
            <w:r w:rsidR="00B04B62" w:rsidRPr="00FC72AC">
              <w:t xml:space="preserve"> </w:t>
            </w:r>
            <w:r w:rsidR="00D52E96" w:rsidRPr="00FC72AC">
              <w:t>strength</w:t>
            </w:r>
            <w:r w:rsidR="00B04B62" w:rsidRPr="00FC72AC">
              <w:t xml:space="preserve"> </w:t>
            </w:r>
            <w:r w:rsidR="00D52E96" w:rsidRPr="00FC72AC">
              <w:t>of</w:t>
            </w:r>
            <w:r w:rsidR="00B04B62" w:rsidRPr="00FC72AC">
              <w:t xml:space="preserve"> </w:t>
            </w:r>
            <w:r w:rsidR="00D52E96" w:rsidRPr="00FC72AC">
              <w:t>oral</w:t>
            </w:r>
            <w:r w:rsidR="00B04B62" w:rsidRPr="00FC72AC">
              <w:t xml:space="preserve"> </w:t>
            </w:r>
            <w:r w:rsidR="00D52E96" w:rsidRPr="00FC72AC">
              <w:t>storytelling?</w:t>
            </w:r>
          </w:p>
          <w:p w14:paraId="7482B8FE" w14:textId="06B6FC24" w:rsidR="00D52E96" w:rsidRPr="00FC72AC" w:rsidRDefault="79BF89C4" w:rsidP="00DB38FD">
            <w:pPr>
              <w:pStyle w:val="ListBullet"/>
            </w:pPr>
            <w:r w:rsidRPr="00FC72AC">
              <w:t>W</w:t>
            </w:r>
            <w:r w:rsidR="00D52E96" w:rsidRPr="00FC72AC">
              <w:t>hat</w:t>
            </w:r>
            <w:r w:rsidR="00B04B62" w:rsidRPr="00FC72AC">
              <w:t xml:space="preserve"> </w:t>
            </w:r>
            <w:r w:rsidR="00D52E96" w:rsidRPr="00FC72AC">
              <w:t>is</w:t>
            </w:r>
            <w:r w:rsidR="00B04B62" w:rsidRPr="00FC72AC">
              <w:t xml:space="preserve"> </w:t>
            </w:r>
            <w:r w:rsidR="00D52E96" w:rsidRPr="00FC72AC">
              <w:t>one</w:t>
            </w:r>
            <w:r w:rsidR="00B04B62" w:rsidRPr="00FC72AC">
              <w:t xml:space="preserve"> </w:t>
            </w:r>
            <w:r w:rsidR="00D52E96" w:rsidRPr="00FC72AC">
              <w:t>strength</w:t>
            </w:r>
            <w:r w:rsidR="00B04B62" w:rsidRPr="00FC72AC">
              <w:t xml:space="preserve"> </w:t>
            </w:r>
            <w:r w:rsidR="00D52E96" w:rsidRPr="00FC72AC">
              <w:t>of</w:t>
            </w:r>
            <w:r w:rsidR="00B04B62" w:rsidRPr="00FC72AC">
              <w:t xml:space="preserve"> </w:t>
            </w:r>
            <w:r w:rsidR="00D52E96" w:rsidRPr="00FC72AC">
              <w:t>written</w:t>
            </w:r>
            <w:r w:rsidR="00B04B62" w:rsidRPr="00FC72AC">
              <w:t xml:space="preserve"> </w:t>
            </w:r>
            <w:r w:rsidR="00D52E96" w:rsidRPr="00FC72AC">
              <w:t>records?</w:t>
            </w:r>
          </w:p>
          <w:p w14:paraId="55FFEDC2" w14:textId="44D921A2" w:rsidR="00D52E96" w:rsidRPr="00FC72AC" w:rsidRDefault="3F94B588" w:rsidP="00DB38FD">
            <w:pPr>
              <w:pStyle w:val="ListBullet"/>
            </w:pPr>
            <w:r w:rsidRPr="00FC72AC">
              <w:t>H</w:t>
            </w:r>
            <w:r w:rsidR="00D52E96" w:rsidRPr="00FC72AC">
              <w:t>ow</w:t>
            </w:r>
            <w:r w:rsidR="00B04B62" w:rsidRPr="00FC72AC">
              <w:t xml:space="preserve"> </w:t>
            </w:r>
            <w:r w:rsidR="00D52E96" w:rsidRPr="00FC72AC">
              <w:t>are</w:t>
            </w:r>
            <w:r w:rsidR="00B04B62" w:rsidRPr="00FC72AC">
              <w:t xml:space="preserve"> </w:t>
            </w:r>
            <w:r w:rsidR="00D52E96" w:rsidRPr="00FC72AC">
              <w:t>oral</w:t>
            </w:r>
            <w:r w:rsidR="00B04B62" w:rsidRPr="00FC72AC">
              <w:t xml:space="preserve"> </w:t>
            </w:r>
            <w:r w:rsidR="00D52E96" w:rsidRPr="00FC72AC">
              <w:t>and</w:t>
            </w:r>
            <w:r w:rsidR="00B04B62" w:rsidRPr="00FC72AC">
              <w:t xml:space="preserve"> </w:t>
            </w:r>
            <w:r w:rsidR="00D52E96" w:rsidRPr="00FC72AC">
              <w:t>written</w:t>
            </w:r>
            <w:r w:rsidR="00B04B62" w:rsidRPr="00FC72AC">
              <w:t xml:space="preserve"> </w:t>
            </w:r>
            <w:r w:rsidR="00D52E96" w:rsidRPr="00FC72AC">
              <w:t>traditions</w:t>
            </w:r>
            <w:r w:rsidR="00B04B62" w:rsidRPr="00FC72AC">
              <w:t xml:space="preserve"> </w:t>
            </w:r>
            <w:r w:rsidR="00D52E96" w:rsidRPr="00FC72AC">
              <w:t>similar?</w:t>
            </w:r>
          </w:p>
          <w:p w14:paraId="565108E9" w14:textId="533B5427" w:rsidR="00D52E96" w:rsidRPr="00A002D6" w:rsidRDefault="00D52E96" w:rsidP="001F208D">
            <w:pPr>
              <w:pStyle w:val="FeatureBox4"/>
              <w:rPr>
                <w:rStyle w:val="Strong"/>
              </w:rPr>
            </w:pPr>
            <w:r w:rsidRPr="00A002D6">
              <w:rPr>
                <w:rStyle w:val="Strong"/>
              </w:rPr>
              <w:t>Differentiation</w:t>
            </w:r>
          </w:p>
          <w:p w14:paraId="7DCFBFE3" w14:textId="77777777" w:rsidR="00D52E96" w:rsidRPr="00A002D6" w:rsidRDefault="00D52E96" w:rsidP="001F208D">
            <w:pPr>
              <w:pStyle w:val="FeatureBox4"/>
              <w:rPr>
                <w:rStyle w:val="Strong"/>
              </w:rPr>
            </w:pPr>
            <w:r w:rsidRPr="00A002D6">
              <w:rPr>
                <w:rStyle w:val="Strong"/>
              </w:rPr>
              <w:t>Support</w:t>
            </w:r>
          </w:p>
          <w:p w14:paraId="2601613A" w14:textId="3B1FD12C" w:rsidR="00D52E96" w:rsidRPr="00A002D6" w:rsidRDefault="00D52E96" w:rsidP="001F208D">
            <w:pPr>
              <w:pStyle w:val="FeatureBox4"/>
              <w:rPr>
                <w:rStyle w:val="Strong"/>
                <w:b w:val="0"/>
                <w:bCs w:val="0"/>
              </w:rPr>
            </w:pPr>
            <w:r w:rsidRPr="00A002D6">
              <w:rPr>
                <w:rStyle w:val="Strong"/>
                <w:b w:val="0"/>
                <w:bCs w:val="0"/>
              </w:rPr>
              <w:t>Provide</w:t>
            </w:r>
            <w:r w:rsidR="00B04B62">
              <w:rPr>
                <w:rStyle w:val="Strong"/>
                <w:b w:val="0"/>
                <w:bCs w:val="0"/>
              </w:rPr>
              <w:t xml:space="preserve"> </w:t>
            </w:r>
            <w:r w:rsidRPr="00A002D6">
              <w:rPr>
                <w:rStyle w:val="Strong"/>
                <w:b w:val="0"/>
                <w:bCs w:val="0"/>
              </w:rPr>
              <w:t>a</w:t>
            </w:r>
            <w:r w:rsidR="00B04B62">
              <w:rPr>
                <w:rStyle w:val="Strong"/>
                <w:b w:val="0"/>
                <w:bCs w:val="0"/>
              </w:rPr>
              <w:t xml:space="preserve"> </w:t>
            </w:r>
            <w:r w:rsidRPr="00A002D6">
              <w:rPr>
                <w:rStyle w:val="Strong"/>
                <w:b w:val="0"/>
                <w:bCs w:val="0"/>
              </w:rPr>
              <w:t>small</w:t>
            </w:r>
            <w:r w:rsidR="00B04B62">
              <w:rPr>
                <w:rStyle w:val="Strong"/>
                <w:b w:val="0"/>
                <w:bCs w:val="0"/>
              </w:rPr>
              <w:t xml:space="preserve"> </w:t>
            </w:r>
            <w:r w:rsidRPr="00A002D6">
              <w:rPr>
                <w:rStyle w:val="Strong"/>
                <w:b w:val="0"/>
                <w:bCs w:val="0"/>
              </w:rPr>
              <w:t>word</w:t>
            </w:r>
            <w:r w:rsidR="00B04B62">
              <w:rPr>
                <w:rStyle w:val="Strong"/>
                <w:b w:val="0"/>
                <w:bCs w:val="0"/>
              </w:rPr>
              <w:t xml:space="preserve"> </w:t>
            </w:r>
            <w:r w:rsidRPr="00A002D6">
              <w:rPr>
                <w:rStyle w:val="Strong"/>
                <w:b w:val="0"/>
                <w:bCs w:val="0"/>
              </w:rPr>
              <w:t>bank:</w:t>
            </w:r>
            <w:r w:rsidR="00B04B62">
              <w:rPr>
                <w:rStyle w:val="Strong"/>
                <w:b w:val="0"/>
                <w:bCs w:val="0"/>
              </w:rPr>
              <w:t xml:space="preserve"> </w:t>
            </w:r>
            <w:r w:rsidR="00FC72AC">
              <w:rPr>
                <w:rStyle w:val="Strong"/>
                <w:b w:val="0"/>
                <w:bCs w:val="0"/>
              </w:rPr>
              <w:t>‘</w:t>
            </w:r>
            <w:r w:rsidRPr="00A002D6">
              <w:rPr>
                <w:rStyle w:val="Strong"/>
                <w:b w:val="0"/>
                <w:bCs w:val="0"/>
              </w:rPr>
              <w:t>oral</w:t>
            </w:r>
            <w:r w:rsidR="00FC72AC">
              <w:rPr>
                <w:rStyle w:val="Strong"/>
                <w:b w:val="0"/>
                <w:bCs w:val="0"/>
              </w:rPr>
              <w:t>’</w:t>
            </w:r>
            <w:r w:rsidRPr="00A002D6">
              <w:rPr>
                <w:rStyle w:val="Strong"/>
                <w:b w:val="0"/>
                <w:bCs w:val="0"/>
              </w:rPr>
              <w:t>,</w:t>
            </w:r>
            <w:r w:rsidR="00B04B62">
              <w:rPr>
                <w:rStyle w:val="Strong"/>
                <w:b w:val="0"/>
                <w:bCs w:val="0"/>
              </w:rPr>
              <w:t xml:space="preserve"> </w:t>
            </w:r>
            <w:r w:rsidR="00FC72AC">
              <w:rPr>
                <w:rStyle w:val="Strong"/>
                <w:b w:val="0"/>
                <w:bCs w:val="0"/>
              </w:rPr>
              <w:t>‘</w:t>
            </w:r>
            <w:r w:rsidRPr="00A002D6">
              <w:rPr>
                <w:rStyle w:val="Strong"/>
                <w:b w:val="0"/>
                <w:bCs w:val="0"/>
              </w:rPr>
              <w:t>written</w:t>
            </w:r>
            <w:r w:rsidR="00FC72AC">
              <w:rPr>
                <w:rStyle w:val="Strong"/>
                <w:b w:val="0"/>
                <w:bCs w:val="0"/>
              </w:rPr>
              <w:t>’</w:t>
            </w:r>
            <w:r w:rsidRPr="00A002D6">
              <w:rPr>
                <w:rStyle w:val="Strong"/>
                <w:b w:val="0"/>
                <w:bCs w:val="0"/>
              </w:rPr>
              <w:t>,</w:t>
            </w:r>
            <w:r w:rsidR="00FC72AC">
              <w:rPr>
                <w:rStyle w:val="Strong"/>
                <w:b w:val="0"/>
                <w:bCs w:val="0"/>
              </w:rPr>
              <w:t xml:space="preserve"> ‘</w:t>
            </w:r>
            <w:r w:rsidRPr="00A002D6">
              <w:rPr>
                <w:rStyle w:val="Strong"/>
                <w:b w:val="0"/>
                <w:bCs w:val="0"/>
              </w:rPr>
              <w:t>memory</w:t>
            </w:r>
            <w:r w:rsidR="00FC72AC">
              <w:rPr>
                <w:rStyle w:val="Strong"/>
                <w:b w:val="0"/>
                <w:bCs w:val="0"/>
              </w:rPr>
              <w:t>’</w:t>
            </w:r>
            <w:r w:rsidRPr="00A002D6">
              <w:rPr>
                <w:rStyle w:val="Strong"/>
                <w:b w:val="0"/>
                <w:bCs w:val="0"/>
              </w:rPr>
              <w:t>,</w:t>
            </w:r>
            <w:r w:rsidR="00B04B62">
              <w:rPr>
                <w:rStyle w:val="Strong"/>
                <w:b w:val="0"/>
                <w:bCs w:val="0"/>
              </w:rPr>
              <w:t xml:space="preserve"> </w:t>
            </w:r>
            <w:r w:rsidR="00FC72AC">
              <w:rPr>
                <w:rStyle w:val="Strong"/>
                <w:b w:val="0"/>
                <w:bCs w:val="0"/>
              </w:rPr>
              <w:t>‘</w:t>
            </w:r>
            <w:r w:rsidRPr="00A002D6">
              <w:rPr>
                <w:rStyle w:val="Strong"/>
                <w:b w:val="0"/>
                <w:bCs w:val="0"/>
              </w:rPr>
              <w:t>story</w:t>
            </w:r>
            <w:r w:rsidR="00FC72AC">
              <w:rPr>
                <w:rStyle w:val="Strong"/>
                <w:b w:val="0"/>
                <w:bCs w:val="0"/>
              </w:rPr>
              <w:t>’</w:t>
            </w:r>
            <w:r w:rsidRPr="00A002D6">
              <w:rPr>
                <w:rStyle w:val="Strong"/>
                <w:b w:val="0"/>
                <w:bCs w:val="0"/>
              </w:rPr>
              <w:t>,</w:t>
            </w:r>
            <w:r w:rsidR="00B04B62">
              <w:rPr>
                <w:rStyle w:val="Strong"/>
                <w:b w:val="0"/>
                <w:bCs w:val="0"/>
              </w:rPr>
              <w:t xml:space="preserve"> </w:t>
            </w:r>
            <w:r w:rsidR="00FC72AC">
              <w:rPr>
                <w:rStyle w:val="Strong"/>
                <w:b w:val="0"/>
                <w:bCs w:val="0"/>
              </w:rPr>
              <w:t>‘</w:t>
            </w:r>
            <w:r w:rsidRPr="00A002D6">
              <w:rPr>
                <w:rStyle w:val="Strong"/>
                <w:b w:val="0"/>
                <w:bCs w:val="0"/>
              </w:rPr>
              <w:t>accuracy</w:t>
            </w:r>
            <w:r w:rsidR="00FC72AC">
              <w:rPr>
                <w:rStyle w:val="Strong"/>
                <w:b w:val="0"/>
                <w:bCs w:val="0"/>
              </w:rPr>
              <w:t>’</w:t>
            </w:r>
            <w:r w:rsidRPr="00A002D6">
              <w:rPr>
                <w:rStyle w:val="Strong"/>
                <w:b w:val="0"/>
                <w:bCs w:val="0"/>
              </w:rPr>
              <w:t>,</w:t>
            </w:r>
            <w:r w:rsidR="00B04B62">
              <w:rPr>
                <w:rStyle w:val="Strong"/>
                <w:b w:val="0"/>
                <w:bCs w:val="0"/>
              </w:rPr>
              <w:t xml:space="preserve"> </w:t>
            </w:r>
            <w:r w:rsidR="00FC72AC">
              <w:rPr>
                <w:rStyle w:val="Strong"/>
                <w:b w:val="0"/>
                <w:bCs w:val="0"/>
              </w:rPr>
              <w:t>‘</w:t>
            </w:r>
            <w:r w:rsidRPr="00A002D6">
              <w:rPr>
                <w:rStyle w:val="Strong"/>
                <w:b w:val="0"/>
                <w:bCs w:val="0"/>
              </w:rPr>
              <w:t>community</w:t>
            </w:r>
            <w:r w:rsidR="00FC72AC">
              <w:rPr>
                <w:rStyle w:val="Strong"/>
                <w:b w:val="0"/>
                <w:bCs w:val="0"/>
              </w:rPr>
              <w:t>’</w:t>
            </w:r>
            <w:r w:rsidRPr="00A002D6">
              <w:rPr>
                <w:rStyle w:val="Strong"/>
                <w:b w:val="0"/>
                <w:bCs w:val="0"/>
              </w:rPr>
              <w:t>.</w:t>
            </w:r>
          </w:p>
          <w:p w14:paraId="1DFBA7FE" w14:textId="3AF875DB" w:rsidR="00D52E96" w:rsidRPr="00A002D6" w:rsidRDefault="00D52E96" w:rsidP="001F208D">
            <w:pPr>
              <w:pStyle w:val="FeatureBox4"/>
              <w:rPr>
                <w:rStyle w:val="Strong"/>
                <w:b w:val="0"/>
                <w:bCs w:val="0"/>
              </w:rPr>
            </w:pPr>
            <w:r w:rsidRPr="00A002D6">
              <w:rPr>
                <w:rStyle w:val="Strong"/>
                <w:b w:val="0"/>
                <w:bCs w:val="0"/>
              </w:rPr>
              <w:t>Offer</w:t>
            </w:r>
            <w:r w:rsidR="00B04B62">
              <w:rPr>
                <w:rStyle w:val="Strong"/>
                <w:b w:val="0"/>
                <w:bCs w:val="0"/>
              </w:rPr>
              <w:t xml:space="preserve"> </w:t>
            </w:r>
            <w:r w:rsidRPr="00A002D6">
              <w:rPr>
                <w:rStyle w:val="Strong"/>
                <w:b w:val="0"/>
                <w:bCs w:val="0"/>
              </w:rPr>
              <w:t>sentence</w:t>
            </w:r>
            <w:r w:rsidR="00B04B62">
              <w:rPr>
                <w:rStyle w:val="Strong"/>
                <w:b w:val="0"/>
                <w:bCs w:val="0"/>
              </w:rPr>
              <w:t xml:space="preserve"> </w:t>
            </w:r>
            <w:r w:rsidRPr="00A002D6">
              <w:rPr>
                <w:rStyle w:val="Strong"/>
                <w:b w:val="0"/>
                <w:bCs w:val="0"/>
              </w:rPr>
              <w:t>starters</w:t>
            </w:r>
            <w:r w:rsidR="0004262B">
              <w:rPr>
                <w:rStyle w:val="Strong"/>
                <w:b w:val="0"/>
                <w:bCs w:val="0"/>
              </w:rPr>
              <w:t>,</w:t>
            </w:r>
            <w:r w:rsidR="00FC72AC">
              <w:rPr>
                <w:rStyle w:val="Strong"/>
                <w:b w:val="0"/>
                <w:bCs w:val="0"/>
              </w:rPr>
              <w:t xml:space="preserve"> such as</w:t>
            </w:r>
            <w:r w:rsidRPr="00A002D6">
              <w:rPr>
                <w:rStyle w:val="Strong"/>
                <w:b w:val="0"/>
                <w:bCs w:val="0"/>
              </w:rPr>
              <w:t>:</w:t>
            </w:r>
          </w:p>
          <w:p w14:paraId="5A687E68" w14:textId="04064CFF" w:rsidR="00D52E96" w:rsidRPr="00A002D6" w:rsidRDefault="7527F358">
            <w:pPr>
              <w:pStyle w:val="FeatureBox4"/>
              <w:numPr>
                <w:ilvl w:val="0"/>
                <w:numId w:val="22"/>
              </w:numPr>
              <w:ind w:left="567" w:hanging="567"/>
              <w:rPr>
                <w:rStyle w:val="Strong"/>
                <w:b w:val="0"/>
                <w:bCs w:val="0"/>
              </w:rPr>
            </w:pPr>
            <w:r w:rsidRPr="00A002D6">
              <w:rPr>
                <w:rStyle w:val="Strong"/>
                <w:b w:val="0"/>
                <w:bCs w:val="0"/>
              </w:rPr>
              <w:t>T</w:t>
            </w:r>
            <w:r w:rsidR="00D52E96" w:rsidRPr="00A002D6">
              <w:rPr>
                <w:rStyle w:val="Strong"/>
                <w:b w:val="0"/>
                <w:bCs w:val="0"/>
              </w:rPr>
              <w:t>his</w:t>
            </w:r>
            <w:r w:rsidR="00B04B62">
              <w:rPr>
                <w:rStyle w:val="Strong"/>
                <w:b w:val="0"/>
                <w:bCs w:val="0"/>
              </w:rPr>
              <w:t xml:space="preserve"> </w:t>
            </w:r>
            <w:r w:rsidR="00D52E96" w:rsidRPr="00A002D6">
              <w:rPr>
                <w:rStyle w:val="Strong"/>
                <w:b w:val="0"/>
                <w:bCs w:val="0"/>
              </w:rPr>
              <w:t>method</w:t>
            </w:r>
            <w:r w:rsidR="00B04B62">
              <w:rPr>
                <w:rStyle w:val="Strong"/>
                <w:b w:val="0"/>
                <w:bCs w:val="0"/>
              </w:rPr>
              <w:t xml:space="preserve"> </w:t>
            </w:r>
            <w:r w:rsidR="00D52E96" w:rsidRPr="00A002D6">
              <w:rPr>
                <w:rStyle w:val="Strong"/>
                <w:b w:val="0"/>
                <w:bCs w:val="0"/>
              </w:rPr>
              <w:t>records</w:t>
            </w:r>
            <w:r w:rsidR="00B04B62">
              <w:rPr>
                <w:rStyle w:val="Strong"/>
                <w:b w:val="0"/>
                <w:bCs w:val="0"/>
              </w:rPr>
              <w:t xml:space="preserve"> </w:t>
            </w:r>
            <w:r w:rsidR="00D52E96" w:rsidRPr="00A002D6">
              <w:rPr>
                <w:rStyle w:val="Strong"/>
                <w:b w:val="0"/>
                <w:bCs w:val="0"/>
              </w:rPr>
              <w:t>history</w:t>
            </w:r>
            <w:r w:rsidR="00B04B62">
              <w:rPr>
                <w:rStyle w:val="Strong"/>
                <w:b w:val="0"/>
                <w:bCs w:val="0"/>
              </w:rPr>
              <w:t xml:space="preserve"> </w:t>
            </w:r>
            <w:r w:rsidR="00D52E96" w:rsidRPr="00A002D6">
              <w:rPr>
                <w:rStyle w:val="Strong"/>
                <w:b w:val="0"/>
                <w:bCs w:val="0"/>
              </w:rPr>
              <w:t>by</w:t>
            </w:r>
            <w:r w:rsidR="0004262B">
              <w:rPr>
                <w:rStyle w:val="Strong"/>
                <w:b w:val="0"/>
                <w:bCs w:val="0"/>
              </w:rPr>
              <w:t xml:space="preserve"> </w:t>
            </w:r>
            <w:r w:rsidR="00D52E96" w:rsidRPr="00A002D6">
              <w:rPr>
                <w:rStyle w:val="Strong"/>
                <w:b w:val="0"/>
                <w:bCs w:val="0"/>
              </w:rPr>
              <w:t>…</w:t>
            </w:r>
          </w:p>
          <w:p w14:paraId="75C65264" w14:textId="706CA747" w:rsidR="00D52E96" w:rsidRPr="00A002D6" w:rsidRDefault="33938A5A">
            <w:pPr>
              <w:pStyle w:val="FeatureBox4"/>
              <w:numPr>
                <w:ilvl w:val="0"/>
                <w:numId w:val="22"/>
              </w:numPr>
              <w:ind w:left="567" w:hanging="567"/>
              <w:rPr>
                <w:rStyle w:val="Strong"/>
                <w:b w:val="0"/>
                <w:bCs w:val="0"/>
              </w:rPr>
            </w:pPr>
            <w:r w:rsidRPr="00A002D6">
              <w:rPr>
                <w:rStyle w:val="Strong"/>
                <w:b w:val="0"/>
                <w:bCs w:val="0"/>
              </w:rPr>
              <w:t>A</w:t>
            </w:r>
            <w:r w:rsidR="00B04B62">
              <w:rPr>
                <w:rStyle w:val="Strong"/>
                <w:b w:val="0"/>
                <w:bCs w:val="0"/>
              </w:rPr>
              <w:t xml:space="preserve"> </w:t>
            </w:r>
            <w:r w:rsidR="00D52E96" w:rsidRPr="00A002D6">
              <w:rPr>
                <w:rStyle w:val="Strong"/>
                <w:b w:val="0"/>
                <w:bCs w:val="0"/>
              </w:rPr>
              <w:t>strength</w:t>
            </w:r>
            <w:r w:rsidR="00B04B62">
              <w:rPr>
                <w:rStyle w:val="Strong"/>
                <w:b w:val="0"/>
                <w:bCs w:val="0"/>
              </w:rPr>
              <w:t xml:space="preserve"> </w:t>
            </w:r>
            <w:r w:rsidR="00D52E96" w:rsidRPr="00A002D6">
              <w:rPr>
                <w:rStyle w:val="Strong"/>
                <w:b w:val="0"/>
                <w:bCs w:val="0"/>
              </w:rPr>
              <w:t>of</w:t>
            </w:r>
            <w:r w:rsidR="00B04B62">
              <w:rPr>
                <w:rStyle w:val="Strong"/>
                <w:b w:val="0"/>
                <w:bCs w:val="0"/>
              </w:rPr>
              <w:t xml:space="preserve"> </w:t>
            </w:r>
            <w:r w:rsidR="00D52E96" w:rsidRPr="00A002D6">
              <w:rPr>
                <w:rStyle w:val="Strong"/>
                <w:b w:val="0"/>
                <w:bCs w:val="0"/>
              </w:rPr>
              <w:t>this</w:t>
            </w:r>
            <w:r w:rsidR="00B04B62">
              <w:rPr>
                <w:rStyle w:val="Strong"/>
                <w:b w:val="0"/>
                <w:bCs w:val="0"/>
              </w:rPr>
              <w:t xml:space="preserve"> </w:t>
            </w:r>
            <w:r w:rsidR="00D52E96" w:rsidRPr="00A002D6">
              <w:rPr>
                <w:rStyle w:val="Strong"/>
                <w:b w:val="0"/>
                <w:bCs w:val="0"/>
              </w:rPr>
              <w:t>method</w:t>
            </w:r>
            <w:r w:rsidR="00B04B62">
              <w:rPr>
                <w:rStyle w:val="Strong"/>
                <w:b w:val="0"/>
                <w:bCs w:val="0"/>
              </w:rPr>
              <w:t xml:space="preserve"> </w:t>
            </w:r>
            <w:r w:rsidR="00D52E96" w:rsidRPr="00A002D6">
              <w:rPr>
                <w:rStyle w:val="Strong"/>
                <w:b w:val="0"/>
                <w:bCs w:val="0"/>
              </w:rPr>
              <w:t>is</w:t>
            </w:r>
            <w:r w:rsidR="0004262B">
              <w:rPr>
                <w:rStyle w:val="Strong"/>
                <w:b w:val="0"/>
                <w:bCs w:val="0"/>
              </w:rPr>
              <w:t xml:space="preserve"> </w:t>
            </w:r>
            <w:r w:rsidR="00D52E96" w:rsidRPr="00A002D6">
              <w:rPr>
                <w:rStyle w:val="Strong"/>
                <w:b w:val="0"/>
                <w:bCs w:val="0"/>
              </w:rPr>
              <w:t>…</w:t>
            </w:r>
          </w:p>
          <w:p w14:paraId="5453B4C6" w14:textId="5422ED16" w:rsidR="00D52E96" w:rsidRPr="00A002D6" w:rsidRDefault="00D52E96" w:rsidP="001F208D">
            <w:pPr>
              <w:pStyle w:val="FeatureBox4"/>
              <w:rPr>
                <w:rStyle w:val="Strong"/>
                <w:b w:val="0"/>
                <w:bCs w:val="0"/>
              </w:rPr>
            </w:pPr>
            <w:r w:rsidRPr="00A002D6">
              <w:rPr>
                <w:rStyle w:val="Strong"/>
                <w:b w:val="0"/>
                <w:bCs w:val="0"/>
              </w:rPr>
              <w:lastRenderedPageBreak/>
              <w:t>Allow</w:t>
            </w:r>
            <w:r w:rsidR="00B04B62">
              <w:rPr>
                <w:rStyle w:val="Strong"/>
                <w:b w:val="0"/>
                <w:bCs w:val="0"/>
              </w:rPr>
              <w:t xml:space="preserve"> </w:t>
            </w:r>
            <w:r w:rsidRPr="00A002D6">
              <w:rPr>
                <w:rStyle w:val="Strong"/>
                <w:b w:val="0"/>
                <w:bCs w:val="0"/>
              </w:rPr>
              <w:t>students</w:t>
            </w:r>
            <w:r w:rsidR="00B04B62">
              <w:rPr>
                <w:rStyle w:val="Strong"/>
                <w:b w:val="0"/>
                <w:bCs w:val="0"/>
              </w:rPr>
              <w:t xml:space="preserve"> </w:t>
            </w:r>
            <w:r w:rsidRPr="00A002D6">
              <w:rPr>
                <w:rStyle w:val="Strong"/>
                <w:b w:val="0"/>
                <w:bCs w:val="0"/>
              </w:rPr>
              <w:t>to</w:t>
            </w:r>
            <w:r w:rsidR="00B04B62">
              <w:rPr>
                <w:rStyle w:val="Strong"/>
                <w:b w:val="0"/>
                <w:bCs w:val="0"/>
              </w:rPr>
              <w:t xml:space="preserve"> </w:t>
            </w:r>
            <w:r w:rsidRPr="00A002D6">
              <w:rPr>
                <w:rStyle w:val="Strong"/>
                <w:b w:val="0"/>
                <w:bCs w:val="0"/>
              </w:rPr>
              <w:t>talk</w:t>
            </w:r>
            <w:r w:rsidR="00B04B62">
              <w:rPr>
                <w:rStyle w:val="Strong"/>
                <w:b w:val="0"/>
                <w:bCs w:val="0"/>
              </w:rPr>
              <w:t xml:space="preserve"> </w:t>
            </w:r>
            <w:r w:rsidRPr="00A002D6">
              <w:rPr>
                <w:rStyle w:val="Strong"/>
                <w:b w:val="0"/>
                <w:bCs w:val="0"/>
              </w:rPr>
              <w:t>through</w:t>
            </w:r>
            <w:r w:rsidR="00B04B62">
              <w:rPr>
                <w:rStyle w:val="Strong"/>
                <w:b w:val="0"/>
                <w:bCs w:val="0"/>
              </w:rPr>
              <w:t xml:space="preserve"> </w:t>
            </w:r>
            <w:r w:rsidRPr="00A002D6">
              <w:rPr>
                <w:rStyle w:val="Strong"/>
                <w:b w:val="0"/>
                <w:bCs w:val="0"/>
              </w:rPr>
              <w:t>ideas</w:t>
            </w:r>
            <w:r w:rsidR="00B04B62">
              <w:rPr>
                <w:rStyle w:val="Strong"/>
                <w:b w:val="0"/>
                <w:bCs w:val="0"/>
              </w:rPr>
              <w:t xml:space="preserve"> </w:t>
            </w:r>
            <w:r w:rsidRPr="00A002D6">
              <w:rPr>
                <w:rStyle w:val="Strong"/>
                <w:b w:val="0"/>
                <w:bCs w:val="0"/>
              </w:rPr>
              <w:t>before</w:t>
            </w:r>
            <w:r w:rsidR="00B04B62">
              <w:rPr>
                <w:rStyle w:val="Strong"/>
                <w:b w:val="0"/>
                <w:bCs w:val="0"/>
              </w:rPr>
              <w:t xml:space="preserve"> </w:t>
            </w:r>
            <w:r w:rsidRPr="00A002D6">
              <w:rPr>
                <w:rStyle w:val="Strong"/>
                <w:b w:val="0"/>
                <w:bCs w:val="0"/>
              </w:rPr>
              <w:t>writing</w:t>
            </w:r>
            <w:r w:rsidR="00B04B62">
              <w:rPr>
                <w:rStyle w:val="Strong"/>
                <w:b w:val="0"/>
                <w:bCs w:val="0"/>
              </w:rPr>
              <w:t xml:space="preserve"> </w:t>
            </w:r>
            <w:r w:rsidRPr="00A002D6">
              <w:rPr>
                <w:rStyle w:val="Strong"/>
                <w:b w:val="0"/>
                <w:bCs w:val="0"/>
              </w:rPr>
              <w:t>(summary</w:t>
            </w:r>
            <w:r w:rsidR="00B04B62">
              <w:rPr>
                <w:rStyle w:val="Strong"/>
                <w:b w:val="0"/>
                <w:bCs w:val="0"/>
              </w:rPr>
              <w:t xml:space="preserve"> </w:t>
            </w:r>
            <w:r w:rsidR="0004262B">
              <w:rPr>
                <w:rStyle w:val="Strong"/>
                <w:b w:val="0"/>
                <w:bCs w:val="0"/>
              </w:rPr>
              <w:t>and</w:t>
            </w:r>
            <w:r w:rsidR="00B04B62">
              <w:rPr>
                <w:rStyle w:val="Strong"/>
                <w:b w:val="0"/>
                <w:bCs w:val="0"/>
              </w:rPr>
              <w:t xml:space="preserve"> </w:t>
            </w:r>
            <w:r w:rsidRPr="00A002D6">
              <w:rPr>
                <w:rStyle w:val="Strong"/>
                <w:b w:val="0"/>
                <w:bCs w:val="0"/>
              </w:rPr>
              <w:t>Venn</w:t>
            </w:r>
            <w:r w:rsidR="00B04B62">
              <w:rPr>
                <w:rStyle w:val="Strong"/>
                <w:b w:val="0"/>
                <w:bCs w:val="0"/>
              </w:rPr>
              <w:t xml:space="preserve"> </w:t>
            </w:r>
            <w:r w:rsidRPr="00A002D6">
              <w:rPr>
                <w:rStyle w:val="Strong"/>
                <w:b w:val="0"/>
                <w:bCs w:val="0"/>
              </w:rPr>
              <w:t>diagram).</w:t>
            </w:r>
          </w:p>
          <w:p w14:paraId="664B59AE" w14:textId="77777777" w:rsidR="00D52E96" w:rsidRPr="00A002D6" w:rsidRDefault="00D52E96" w:rsidP="001F208D">
            <w:pPr>
              <w:pStyle w:val="FeatureBox4"/>
              <w:rPr>
                <w:rStyle w:val="Strong"/>
              </w:rPr>
            </w:pPr>
            <w:r w:rsidRPr="00A002D6">
              <w:rPr>
                <w:rStyle w:val="Strong"/>
              </w:rPr>
              <w:t>Extension</w:t>
            </w:r>
          </w:p>
          <w:p w14:paraId="73BC5ED2" w14:textId="1E78C8A0" w:rsidR="00D52E96" w:rsidRPr="00A002D6" w:rsidRDefault="00D52E96" w:rsidP="001F208D">
            <w:pPr>
              <w:pStyle w:val="FeatureBox4"/>
              <w:rPr>
                <w:rStyle w:val="Strong"/>
                <w:b w:val="0"/>
                <w:bCs w:val="0"/>
              </w:rPr>
            </w:pPr>
            <w:r w:rsidRPr="00A002D6">
              <w:rPr>
                <w:rStyle w:val="Strong"/>
                <w:b w:val="0"/>
                <w:bCs w:val="0"/>
              </w:rPr>
              <w:t>Ask</w:t>
            </w:r>
            <w:r w:rsidR="00FC72AC">
              <w:rPr>
                <w:rStyle w:val="Strong"/>
                <w:b w:val="0"/>
                <w:bCs w:val="0"/>
              </w:rPr>
              <w:t>:</w:t>
            </w:r>
            <w:r w:rsidR="00B04B62">
              <w:rPr>
                <w:rStyle w:val="Strong"/>
                <w:b w:val="0"/>
                <w:bCs w:val="0"/>
              </w:rPr>
              <w:t xml:space="preserve"> </w:t>
            </w:r>
            <w:r w:rsidR="1AB461E5" w:rsidRPr="00A002D6">
              <w:rPr>
                <w:rStyle w:val="Strong"/>
                <w:b w:val="0"/>
                <w:bCs w:val="0"/>
              </w:rPr>
              <w:t>W</w:t>
            </w:r>
            <w:r w:rsidRPr="00A002D6">
              <w:rPr>
                <w:rStyle w:val="Strong"/>
                <w:b w:val="0"/>
                <w:bCs w:val="0"/>
              </w:rPr>
              <w:t>hich</w:t>
            </w:r>
            <w:r w:rsidR="00B04B62">
              <w:rPr>
                <w:rStyle w:val="Strong"/>
                <w:b w:val="0"/>
                <w:bCs w:val="0"/>
              </w:rPr>
              <w:t xml:space="preserve"> </w:t>
            </w:r>
            <w:r w:rsidRPr="00A002D6">
              <w:rPr>
                <w:rStyle w:val="Strong"/>
                <w:b w:val="0"/>
                <w:bCs w:val="0"/>
              </w:rPr>
              <w:t>method</w:t>
            </w:r>
            <w:r w:rsidR="00B04B62">
              <w:rPr>
                <w:rStyle w:val="Strong"/>
                <w:b w:val="0"/>
                <w:bCs w:val="0"/>
              </w:rPr>
              <w:t xml:space="preserve"> </w:t>
            </w:r>
            <w:r w:rsidRPr="00A002D6">
              <w:rPr>
                <w:rStyle w:val="Strong"/>
                <w:b w:val="0"/>
                <w:bCs w:val="0"/>
              </w:rPr>
              <w:t>might</w:t>
            </w:r>
            <w:r w:rsidR="00B04B62">
              <w:rPr>
                <w:rStyle w:val="Strong"/>
                <w:b w:val="0"/>
                <w:bCs w:val="0"/>
              </w:rPr>
              <w:t xml:space="preserve"> </w:t>
            </w:r>
            <w:r w:rsidRPr="00A002D6">
              <w:rPr>
                <w:rStyle w:val="Strong"/>
                <w:b w:val="0"/>
                <w:bCs w:val="0"/>
              </w:rPr>
              <w:t>be</w:t>
            </w:r>
            <w:r w:rsidR="00B04B62">
              <w:rPr>
                <w:rStyle w:val="Strong"/>
                <w:b w:val="0"/>
                <w:bCs w:val="0"/>
              </w:rPr>
              <w:t xml:space="preserve"> </w:t>
            </w:r>
            <w:r w:rsidRPr="00A002D6">
              <w:rPr>
                <w:rStyle w:val="Strong"/>
                <w:b w:val="0"/>
                <w:bCs w:val="0"/>
              </w:rPr>
              <w:t>more</w:t>
            </w:r>
            <w:r w:rsidR="00B04B62">
              <w:rPr>
                <w:rStyle w:val="Strong"/>
                <w:b w:val="0"/>
                <w:bCs w:val="0"/>
              </w:rPr>
              <w:t xml:space="preserve"> </w:t>
            </w:r>
            <w:r w:rsidRPr="00A002D6">
              <w:rPr>
                <w:rStyle w:val="Strong"/>
                <w:b w:val="0"/>
                <w:bCs w:val="0"/>
              </w:rPr>
              <w:t>reliable</w:t>
            </w:r>
            <w:r w:rsidR="00B04B62">
              <w:rPr>
                <w:rStyle w:val="Strong"/>
                <w:b w:val="0"/>
                <w:bCs w:val="0"/>
              </w:rPr>
              <w:t xml:space="preserve"> </w:t>
            </w:r>
            <w:r w:rsidRPr="00A002D6">
              <w:rPr>
                <w:rStyle w:val="Strong"/>
                <w:b w:val="0"/>
                <w:bCs w:val="0"/>
              </w:rPr>
              <w:t>in</w:t>
            </w:r>
            <w:r w:rsidR="00B04B62">
              <w:rPr>
                <w:rStyle w:val="Strong"/>
                <w:b w:val="0"/>
                <w:bCs w:val="0"/>
              </w:rPr>
              <w:t xml:space="preserve"> </w:t>
            </w:r>
            <w:r w:rsidRPr="00A002D6">
              <w:rPr>
                <w:rStyle w:val="Strong"/>
                <w:b w:val="0"/>
                <w:bCs w:val="0"/>
              </w:rPr>
              <w:t>different</w:t>
            </w:r>
            <w:r w:rsidR="00B04B62">
              <w:rPr>
                <w:rStyle w:val="Strong"/>
                <w:b w:val="0"/>
                <w:bCs w:val="0"/>
              </w:rPr>
              <w:t xml:space="preserve"> </w:t>
            </w:r>
            <w:r w:rsidRPr="00A002D6">
              <w:rPr>
                <w:rStyle w:val="Strong"/>
                <w:b w:val="0"/>
                <w:bCs w:val="0"/>
              </w:rPr>
              <w:t>situations</w:t>
            </w:r>
            <w:r w:rsidR="008579B6">
              <w:rPr>
                <w:rStyle w:val="Strong"/>
                <w:b w:val="0"/>
                <w:bCs w:val="0"/>
              </w:rPr>
              <w:t>?</w:t>
            </w:r>
            <w:r w:rsidR="00B04B62">
              <w:rPr>
                <w:rStyle w:val="Strong"/>
                <w:b w:val="0"/>
                <w:bCs w:val="0"/>
              </w:rPr>
              <w:t xml:space="preserve"> </w:t>
            </w:r>
            <w:r w:rsidR="008579B6">
              <w:rPr>
                <w:rStyle w:val="Strong"/>
                <w:b w:val="0"/>
                <w:bCs w:val="0"/>
              </w:rPr>
              <w:t>W</w:t>
            </w:r>
            <w:r w:rsidRPr="00A002D6">
              <w:rPr>
                <w:rStyle w:val="Strong"/>
                <w:b w:val="0"/>
                <w:bCs w:val="0"/>
              </w:rPr>
              <w:t>hy?</w:t>
            </w:r>
          </w:p>
          <w:p w14:paraId="1C8E8CBC" w14:textId="3CB8430E" w:rsidR="00D52E96" w:rsidRPr="00A002D6" w:rsidRDefault="00D52E96" w:rsidP="001F208D">
            <w:pPr>
              <w:pStyle w:val="FeatureBox4"/>
              <w:rPr>
                <w:rStyle w:val="Strong"/>
                <w:b w:val="0"/>
                <w:bCs w:val="0"/>
              </w:rPr>
            </w:pPr>
            <w:r w:rsidRPr="00A002D6">
              <w:rPr>
                <w:rStyle w:val="Strong"/>
                <w:b w:val="0"/>
                <w:bCs w:val="0"/>
              </w:rPr>
              <w:t>Add</w:t>
            </w:r>
            <w:r w:rsidR="00B04B62">
              <w:rPr>
                <w:rStyle w:val="Strong"/>
                <w:b w:val="0"/>
                <w:bCs w:val="0"/>
              </w:rPr>
              <w:t xml:space="preserve"> </w:t>
            </w:r>
            <w:r w:rsidRPr="00A002D6">
              <w:rPr>
                <w:rStyle w:val="Strong"/>
                <w:b w:val="0"/>
                <w:bCs w:val="0"/>
              </w:rPr>
              <w:t>a</w:t>
            </w:r>
            <w:r w:rsidR="00B04B62">
              <w:rPr>
                <w:rStyle w:val="Strong"/>
                <w:b w:val="0"/>
                <w:bCs w:val="0"/>
              </w:rPr>
              <w:t xml:space="preserve"> </w:t>
            </w:r>
            <w:r w:rsidRPr="00A002D6">
              <w:rPr>
                <w:rStyle w:val="Strong"/>
                <w:b w:val="0"/>
                <w:bCs w:val="0"/>
              </w:rPr>
              <w:t>deeper</w:t>
            </w:r>
            <w:r w:rsidR="00B04B62">
              <w:rPr>
                <w:rStyle w:val="Strong"/>
                <w:b w:val="0"/>
                <w:bCs w:val="0"/>
              </w:rPr>
              <w:t xml:space="preserve"> </w:t>
            </w:r>
            <w:r w:rsidRPr="00A002D6">
              <w:rPr>
                <w:rStyle w:val="Strong"/>
                <w:b w:val="0"/>
                <w:bCs w:val="0"/>
              </w:rPr>
              <w:t>Venn</w:t>
            </w:r>
            <w:r w:rsidR="00B04B62">
              <w:rPr>
                <w:rStyle w:val="Strong"/>
                <w:b w:val="0"/>
                <w:bCs w:val="0"/>
              </w:rPr>
              <w:t xml:space="preserve"> </w:t>
            </w:r>
            <w:r w:rsidRPr="00A002D6">
              <w:rPr>
                <w:rStyle w:val="Strong"/>
                <w:b w:val="0"/>
                <w:bCs w:val="0"/>
              </w:rPr>
              <w:t>prompt</w:t>
            </w:r>
            <w:r w:rsidR="0004262B">
              <w:rPr>
                <w:rStyle w:val="Strong"/>
                <w:b w:val="0"/>
                <w:bCs w:val="0"/>
              </w:rPr>
              <w:t>,</w:t>
            </w:r>
            <w:r w:rsidR="008579B6">
              <w:rPr>
                <w:rStyle w:val="Strong"/>
                <w:b w:val="0"/>
                <w:bCs w:val="0"/>
              </w:rPr>
              <w:t xml:space="preserve"> </w:t>
            </w:r>
            <w:r w:rsidR="008579B6" w:rsidRPr="0004262B">
              <w:t>such as</w:t>
            </w:r>
            <w:r w:rsidRPr="00A002D6">
              <w:rPr>
                <w:rStyle w:val="Strong"/>
                <w:b w:val="0"/>
                <w:bCs w:val="0"/>
              </w:rPr>
              <w:t>:</w:t>
            </w:r>
            <w:r w:rsidR="00B04B62">
              <w:rPr>
                <w:rStyle w:val="Strong"/>
                <w:b w:val="0"/>
                <w:bCs w:val="0"/>
              </w:rPr>
              <w:t xml:space="preserve"> </w:t>
            </w:r>
            <w:r w:rsidR="54E35155" w:rsidRPr="00A002D6">
              <w:rPr>
                <w:rStyle w:val="Strong"/>
                <w:b w:val="0"/>
                <w:bCs w:val="0"/>
              </w:rPr>
              <w:t>W</w:t>
            </w:r>
            <w:r w:rsidRPr="00A002D6">
              <w:rPr>
                <w:rStyle w:val="Strong"/>
                <w:b w:val="0"/>
                <w:bCs w:val="0"/>
              </w:rPr>
              <w:t>hat</w:t>
            </w:r>
            <w:r w:rsidR="00B04B62">
              <w:rPr>
                <w:rStyle w:val="Strong"/>
                <w:b w:val="0"/>
                <w:bCs w:val="0"/>
              </w:rPr>
              <w:t xml:space="preserve"> </w:t>
            </w:r>
            <w:r w:rsidRPr="00A002D6">
              <w:rPr>
                <w:rStyle w:val="Strong"/>
                <w:b w:val="0"/>
                <w:bCs w:val="0"/>
              </w:rPr>
              <w:t>questions</w:t>
            </w:r>
            <w:r w:rsidR="00B04B62">
              <w:rPr>
                <w:rStyle w:val="Strong"/>
                <w:b w:val="0"/>
                <w:bCs w:val="0"/>
              </w:rPr>
              <w:t xml:space="preserve"> </w:t>
            </w:r>
            <w:r w:rsidRPr="00A002D6">
              <w:rPr>
                <w:rStyle w:val="Strong"/>
                <w:b w:val="0"/>
                <w:bCs w:val="0"/>
              </w:rPr>
              <w:t>does</w:t>
            </w:r>
            <w:r w:rsidR="00B04B62">
              <w:rPr>
                <w:rStyle w:val="Strong"/>
                <w:b w:val="0"/>
                <w:bCs w:val="0"/>
              </w:rPr>
              <w:t xml:space="preserve"> </w:t>
            </w:r>
            <w:r w:rsidRPr="00A002D6">
              <w:rPr>
                <w:rStyle w:val="Strong"/>
                <w:b w:val="0"/>
                <w:bCs w:val="0"/>
              </w:rPr>
              <w:t>each</w:t>
            </w:r>
            <w:r w:rsidR="00B04B62">
              <w:rPr>
                <w:rStyle w:val="Strong"/>
                <w:b w:val="0"/>
                <w:bCs w:val="0"/>
              </w:rPr>
              <w:t xml:space="preserve"> </w:t>
            </w:r>
            <w:r w:rsidRPr="00A002D6">
              <w:rPr>
                <w:rStyle w:val="Strong"/>
                <w:b w:val="0"/>
                <w:bCs w:val="0"/>
              </w:rPr>
              <w:t>method</w:t>
            </w:r>
            <w:r w:rsidR="00B04B62">
              <w:rPr>
                <w:rStyle w:val="Strong"/>
                <w:b w:val="0"/>
                <w:bCs w:val="0"/>
              </w:rPr>
              <w:t xml:space="preserve"> </w:t>
            </w:r>
            <w:r w:rsidRPr="00A002D6">
              <w:rPr>
                <w:rStyle w:val="Strong"/>
                <w:b w:val="0"/>
                <w:bCs w:val="0"/>
              </w:rPr>
              <w:t>raise</w:t>
            </w:r>
            <w:r w:rsidR="00B04B62">
              <w:rPr>
                <w:rStyle w:val="Strong"/>
                <w:b w:val="0"/>
                <w:bCs w:val="0"/>
              </w:rPr>
              <w:t xml:space="preserve"> </w:t>
            </w:r>
            <w:r w:rsidRPr="00A002D6">
              <w:rPr>
                <w:rStyle w:val="Strong"/>
                <w:b w:val="0"/>
                <w:bCs w:val="0"/>
              </w:rPr>
              <w:t>about</w:t>
            </w:r>
            <w:r w:rsidR="00B04B62">
              <w:rPr>
                <w:rStyle w:val="Strong"/>
                <w:b w:val="0"/>
                <w:bCs w:val="0"/>
              </w:rPr>
              <w:t xml:space="preserve"> </w:t>
            </w:r>
            <w:r w:rsidRPr="00A002D6">
              <w:rPr>
                <w:rStyle w:val="Strong"/>
                <w:b w:val="0"/>
                <w:bCs w:val="0"/>
              </w:rPr>
              <w:t>how</w:t>
            </w:r>
            <w:r w:rsidR="00B04B62">
              <w:rPr>
                <w:rStyle w:val="Strong"/>
                <w:b w:val="0"/>
                <w:bCs w:val="0"/>
              </w:rPr>
              <w:t xml:space="preserve"> </w:t>
            </w:r>
            <w:r w:rsidRPr="00A002D6">
              <w:rPr>
                <w:rStyle w:val="Strong"/>
                <w:b w:val="0"/>
                <w:bCs w:val="0"/>
              </w:rPr>
              <w:t>we</w:t>
            </w:r>
            <w:r w:rsidR="00B04B62">
              <w:rPr>
                <w:rStyle w:val="Strong"/>
                <w:b w:val="0"/>
                <w:bCs w:val="0"/>
              </w:rPr>
              <w:t xml:space="preserve"> </w:t>
            </w:r>
            <w:r w:rsidR="009344E3">
              <w:rPr>
                <w:rStyle w:val="Strong"/>
                <w:b w:val="0"/>
                <w:bCs w:val="0"/>
              </w:rPr>
              <w:t>understand</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past?</w:t>
            </w:r>
          </w:p>
          <w:p w14:paraId="23B9D83F" w14:textId="0561EED7" w:rsidR="00D52E96" w:rsidRPr="00A002D6" w:rsidRDefault="00D52E96" w:rsidP="001F208D">
            <w:pPr>
              <w:pStyle w:val="FeatureBox4"/>
            </w:pPr>
            <w:r w:rsidRPr="00A002D6">
              <w:rPr>
                <w:rStyle w:val="Strong"/>
                <w:b w:val="0"/>
                <w:bCs w:val="0"/>
              </w:rPr>
              <w:t>Optional</w:t>
            </w:r>
            <w:r w:rsidR="00B04B62">
              <w:rPr>
                <w:rStyle w:val="Strong"/>
                <w:b w:val="0"/>
                <w:bCs w:val="0"/>
              </w:rPr>
              <w:t xml:space="preserve"> </w:t>
            </w:r>
            <w:r w:rsidRPr="00A002D6">
              <w:rPr>
                <w:rStyle w:val="Strong"/>
                <w:b w:val="0"/>
                <w:bCs w:val="0"/>
              </w:rPr>
              <w:t>quick</w:t>
            </w:r>
            <w:r w:rsidR="00B04B62">
              <w:rPr>
                <w:rStyle w:val="Strong"/>
                <w:b w:val="0"/>
                <w:bCs w:val="0"/>
              </w:rPr>
              <w:t xml:space="preserve"> </w:t>
            </w:r>
            <w:r w:rsidRPr="00A002D6">
              <w:rPr>
                <w:rStyle w:val="Strong"/>
                <w:b w:val="0"/>
                <w:bCs w:val="0"/>
              </w:rPr>
              <w:t>write</w:t>
            </w:r>
            <w:r w:rsidR="00AB7FAE">
              <w:rPr>
                <w:rStyle w:val="Strong"/>
                <w:b w:val="0"/>
                <w:bCs w:val="0"/>
              </w:rPr>
              <w:t xml:space="preserve">: </w:t>
            </w:r>
            <w:r w:rsidR="15ED7F0E" w:rsidRPr="00A002D6">
              <w:rPr>
                <w:rStyle w:val="Strong"/>
                <w:b w:val="0"/>
                <w:bCs w:val="0"/>
              </w:rPr>
              <w:t>H</w:t>
            </w:r>
            <w:r w:rsidRPr="00A002D6">
              <w:rPr>
                <w:rStyle w:val="Strong"/>
                <w:b w:val="0"/>
                <w:bCs w:val="0"/>
              </w:rPr>
              <w:t>ow</w:t>
            </w:r>
            <w:r w:rsidR="00B04B62">
              <w:rPr>
                <w:rStyle w:val="Strong"/>
                <w:b w:val="0"/>
                <w:bCs w:val="0"/>
              </w:rPr>
              <w:t xml:space="preserve"> </w:t>
            </w:r>
            <w:r w:rsidRPr="00A002D6">
              <w:rPr>
                <w:rStyle w:val="Strong"/>
                <w:b w:val="0"/>
                <w:bCs w:val="0"/>
              </w:rPr>
              <w:t>could</w:t>
            </w:r>
            <w:r w:rsidR="00B04B62">
              <w:rPr>
                <w:rStyle w:val="Strong"/>
                <w:b w:val="0"/>
                <w:bCs w:val="0"/>
              </w:rPr>
              <w:t xml:space="preserve"> </w:t>
            </w:r>
            <w:r w:rsidRPr="00A002D6">
              <w:rPr>
                <w:rStyle w:val="Strong"/>
                <w:b w:val="0"/>
                <w:bCs w:val="0"/>
              </w:rPr>
              <w:t>oral</w:t>
            </w:r>
            <w:r w:rsidR="00B04B62">
              <w:rPr>
                <w:rStyle w:val="Strong"/>
                <w:b w:val="0"/>
                <w:bCs w:val="0"/>
              </w:rPr>
              <w:t xml:space="preserve"> </w:t>
            </w:r>
            <w:r w:rsidRPr="00A002D6">
              <w:rPr>
                <w:rStyle w:val="Strong"/>
                <w:b w:val="0"/>
                <w:bCs w:val="0"/>
              </w:rPr>
              <w:t>and</w:t>
            </w:r>
            <w:r w:rsidR="00B04B62">
              <w:rPr>
                <w:rStyle w:val="Strong"/>
                <w:b w:val="0"/>
                <w:bCs w:val="0"/>
              </w:rPr>
              <w:t xml:space="preserve"> </w:t>
            </w:r>
            <w:r w:rsidRPr="00A002D6">
              <w:rPr>
                <w:rStyle w:val="Strong"/>
                <w:b w:val="0"/>
                <w:bCs w:val="0"/>
              </w:rPr>
              <w:t>written</w:t>
            </w:r>
            <w:r w:rsidR="00B04B62">
              <w:rPr>
                <w:rStyle w:val="Strong"/>
                <w:b w:val="0"/>
                <w:bCs w:val="0"/>
              </w:rPr>
              <w:t xml:space="preserve"> </w:t>
            </w:r>
            <w:r w:rsidRPr="00A002D6">
              <w:rPr>
                <w:rStyle w:val="Strong"/>
                <w:b w:val="0"/>
                <w:bCs w:val="0"/>
              </w:rPr>
              <w:t>traditions</w:t>
            </w:r>
            <w:r w:rsidR="00B04B62">
              <w:rPr>
                <w:rStyle w:val="Strong"/>
                <w:b w:val="0"/>
                <w:bCs w:val="0"/>
              </w:rPr>
              <w:t xml:space="preserve"> </w:t>
            </w:r>
            <w:r w:rsidRPr="00A002D6">
              <w:rPr>
                <w:rStyle w:val="Strong"/>
                <w:b w:val="0"/>
                <w:bCs w:val="0"/>
              </w:rPr>
              <w:t>work</w:t>
            </w:r>
            <w:r w:rsidR="00B04B62">
              <w:rPr>
                <w:rStyle w:val="Strong"/>
                <w:b w:val="0"/>
                <w:bCs w:val="0"/>
              </w:rPr>
              <w:t xml:space="preserve"> </w:t>
            </w:r>
            <w:r w:rsidRPr="00A002D6">
              <w:rPr>
                <w:rStyle w:val="Strong"/>
                <w:b w:val="0"/>
                <w:bCs w:val="0"/>
              </w:rPr>
              <w:t>together</w:t>
            </w:r>
            <w:r w:rsidR="00B04B62">
              <w:rPr>
                <w:rStyle w:val="Strong"/>
                <w:b w:val="0"/>
                <w:bCs w:val="0"/>
              </w:rPr>
              <w:t xml:space="preserve"> </w:t>
            </w:r>
            <w:r w:rsidRPr="00A002D6">
              <w:rPr>
                <w:rStyle w:val="Strong"/>
                <w:b w:val="0"/>
                <w:bCs w:val="0"/>
              </w:rPr>
              <w:t>to</w:t>
            </w:r>
            <w:r w:rsidR="00B04B62">
              <w:rPr>
                <w:rStyle w:val="Strong"/>
                <w:b w:val="0"/>
                <w:bCs w:val="0"/>
              </w:rPr>
              <w:t xml:space="preserve"> </w:t>
            </w:r>
            <w:r w:rsidRPr="00A002D6">
              <w:rPr>
                <w:rStyle w:val="Strong"/>
                <w:b w:val="0"/>
                <w:bCs w:val="0"/>
              </w:rPr>
              <w:t>record</w:t>
            </w:r>
            <w:r w:rsidR="00B04B62">
              <w:rPr>
                <w:rStyle w:val="Strong"/>
                <w:b w:val="0"/>
                <w:bCs w:val="0"/>
              </w:rPr>
              <w:t xml:space="preserve"> </w:t>
            </w:r>
            <w:r w:rsidRPr="00A002D6">
              <w:rPr>
                <w:rStyle w:val="Strong"/>
                <w:b w:val="0"/>
                <w:bCs w:val="0"/>
              </w:rPr>
              <w:t>an</w:t>
            </w:r>
            <w:r w:rsidR="00B04B62">
              <w:rPr>
                <w:rStyle w:val="Strong"/>
                <w:b w:val="0"/>
                <w:bCs w:val="0"/>
              </w:rPr>
              <w:t xml:space="preserve"> </w:t>
            </w:r>
            <w:r w:rsidRPr="00A002D6">
              <w:rPr>
                <w:rStyle w:val="Strong"/>
                <w:b w:val="0"/>
                <w:bCs w:val="0"/>
              </w:rPr>
              <w:t>important</w:t>
            </w:r>
            <w:r w:rsidR="00B04B62">
              <w:rPr>
                <w:rStyle w:val="Strong"/>
                <w:b w:val="0"/>
                <w:bCs w:val="0"/>
              </w:rPr>
              <w:t xml:space="preserve"> </w:t>
            </w:r>
            <w:r w:rsidRPr="00A002D6">
              <w:rPr>
                <w:rStyle w:val="Strong"/>
                <w:b w:val="0"/>
                <w:bCs w:val="0"/>
              </w:rPr>
              <w:t>event?</w:t>
            </w:r>
          </w:p>
          <w:p w14:paraId="349383C2" w14:textId="5B58E39F" w:rsidR="00D52E96" w:rsidRPr="00A002D6" w:rsidRDefault="00D52E96" w:rsidP="00CF2033">
            <w:pPr>
              <w:rPr>
                <w:b/>
                <w:bCs/>
              </w:rPr>
            </w:pPr>
            <w:r w:rsidRPr="00A002D6">
              <w:rPr>
                <w:b/>
                <w:bCs/>
              </w:rPr>
              <w:t>Evidence</w:t>
            </w:r>
            <w:r w:rsidR="00B04B62">
              <w:rPr>
                <w:b/>
                <w:bCs/>
              </w:rPr>
              <w:t xml:space="preserve"> </w:t>
            </w:r>
            <w:r w:rsidRPr="00A002D6">
              <w:rPr>
                <w:b/>
                <w:bCs/>
              </w:rPr>
              <w:t>of</w:t>
            </w:r>
            <w:r w:rsidR="00B04B62">
              <w:rPr>
                <w:b/>
                <w:bCs/>
              </w:rPr>
              <w:t xml:space="preserve"> </w:t>
            </w:r>
            <w:r w:rsidRPr="00A002D6">
              <w:rPr>
                <w:b/>
                <w:bCs/>
              </w:rPr>
              <w:t>learning</w:t>
            </w:r>
          </w:p>
          <w:p w14:paraId="721F6445" w14:textId="7D7E090E" w:rsidR="00FC36FA" w:rsidRPr="00A002D6" w:rsidRDefault="00FC36FA" w:rsidP="00FC36FA">
            <w:r w:rsidRPr="00A002D6">
              <w:t>Evidence</w:t>
            </w:r>
            <w:r w:rsidR="00B04B62">
              <w:t xml:space="preserve"> </w:t>
            </w:r>
            <w:r w:rsidRPr="00A002D6">
              <w:t>is</w:t>
            </w:r>
            <w:r w:rsidR="00B04B62">
              <w:t xml:space="preserve"> </w:t>
            </w:r>
            <w:r w:rsidRPr="00A002D6">
              <w:t>gathered</w:t>
            </w:r>
            <w:r w:rsidR="00B04B62">
              <w:t xml:space="preserve"> </w:t>
            </w:r>
            <w:r w:rsidRPr="00A002D6">
              <w:t>through:</w:t>
            </w:r>
          </w:p>
          <w:p w14:paraId="39569072" w14:textId="2EA23FB3" w:rsidR="00FC36FA" w:rsidRPr="00747AF3" w:rsidRDefault="00FC36FA" w:rsidP="0004262B">
            <w:pPr>
              <w:pStyle w:val="ListBullet"/>
            </w:pPr>
            <w:r w:rsidRPr="00747AF3">
              <w:t>student</w:t>
            </w:r>
            <w:r w:rsidR="00B04B62" w:rsidRPr="00747AF3">
              <w:t xml:space="preserve"> </w:t>
            </w:r>
            <w:r w:rsidRPr="00747AF3">
              <w:t>identification</w:t>
            </w:r>
            <w:r w:rsidR="00B04B62" w:rsidRPr="00747AF3">
              <w:t xml:space="preserve"> </w:t>
            </w:r>
            <w:r w:rsidRPr="00747AF3">
              <w:t>of</w:t>
            </w:r>
            <w:r w:rsidR="00B04B62" w:rsidRPr="00747AF3">
              <w:t xml:space="preserve"> </w:t>
            </w:r>
            <w:r w:rsidRPr="00747AF3">
              <w:t>one</w:t>
            </w:r>
            <w:r w:rsidR="00B04B62" w:rsidRPr="00747AF3">
              <w:t xml:space="preserve"> </w:t>
            </w:r>
            <w:r w:rsidRPr="00747AF3">
              <w:t>written</w:t>
            </w:r>
            <w:r w:rsidR="00B04B62" w:rsidRPr="00747AF3">
              <w:t xml:space="preserve"> </w:t>
            </w:r>
            <w:r w:rsidRPr="00747AF3">
              <w:t>and</w:t>
            </w:r>
            <w:r w:rsidR="00B04B62" w:rsidRPr="00747AF3">
              <w:t xml:space="preserve"> </w:t>
            </w:r>
            <w:r w:rsidRPr="00747AF3">
              <w:t>one</w:t>
            </w:r>
            <w:r w:rsidR="00B04B62" w:rsidRPr="00747AF3">
              <w:t xml:space="preserve"> </w:t>
            </w:r>
            <w:r w:rsidRPr="00747AF3">
              <w:t>oral</w:t>
            </w:r>
            <w:r w:rsidR="00B04B62" w:rsidRPr="00747AF3">
              <w:t xml:space="preserve"> </w:t>
            </w:r>
            <w:r w:rsidRPr="00747AF3">
              <w:t>method</w:t>
            </w:r>
            <w:r w:rsidR="00B04B62" w:rsidRPr="00747AF3">
              <w:t xml:space="preserve"> </w:t>
            </w:r>
            <w:r w:rsidRPr="00747AF3">
              <w:t>of</w:t>
            </w:r>
            <w:r w:rsidR="00B04B62" w:rsidRPr="00747AF3">
              <w:t xml:space="preserve"> </w:t>
            </w:r>
            <w:r w:rsidRPr="00747AF3">
              <w:t>recording</w:t>
            </w:r>
            <w:r w:rsidR="00B04B62" w:rsidRPr="00747AF3">
              <w:t xml:space="preserve"> </w:t>
            </w:r>
            <w:r w:rsidRPr="00747AF3">
              <w:t>history</w:t>
            </w:r>
          </w:p>
          <w:p w14:paraId="48F0361D" w14:textId="218FA823" w:rsidR="00FC36FA" w:rsidRPr="00747AF3" w:rsidRDefault="00FC36FA" w:rsidP="0004262B">
            <w:pPr>
              <w:pStyle w:val="ListBullet"/>
            </w:pPr>
            <w:r w:rsidRPr="00747AF3">
              <w:t>student</w:t>
            </w:r>
            <w:r w:rsidR="00B04B62" w:rsidRPr="00747AF3">
              <w:t xml:space="preserve"> </w:t>
            </w:r>
            <w:r w:rsidRPr="00747AF3">
              <w:t>explanations</w:t>
            </w:r>
            <w:r w:rsidR="00B04B62" w:rsidRPr="00747AF3">
              <w:t xml:space="preserve"> </w:t>
            </w:r>
            <w:r w:rsidRPr="00747AF3">
              <w:t>of</w:t>
            </w:r>
            <w:r w:rsidR="00B04B62" w:rsidRPr="00747AF3">
              <w:t xml:space="preserve"> </w:t>
            </w:r>
            <w:r w:rsidRPr="00747AF3">
              <w:t>how</w:t>
            </w:r>
            <w:r w:rsidR="00B04B62" w:rsidRPr="00747AF3">
              <w:t xml:space="preserve"> </w:t>
            </w:r>
            <w:r w:rsidRPr="00747AF3">
              <w:t>and</w:t>
            </w:r>
            <w:r w:rsidR="00B04B62" w:rsidRPr="00747AF3">
              <w:t xml:space="preserve"> </w:t>
            </w:r>
            <w:r w:rsidRPr="00747AF3">
              <w:t>why</w:t>
            </w:r>
            <w:r w:rsidR="00B04B62" w:rsidRPr="00747AF3">
              <w:t xml:space="preserve"> </w:t>
            </w:r>
            <w:r w:rsidRPr="00747AF3">
              <w:t>different</w:t>
            </w:r>
            <w:r w:rsidR="00B04B62" w:rsidRPr="00747AF3">
              <w:t xml:space="preserve"> </w:t>
            </w:r>
            <w:r w:rsidRPr="00747AF3">
              <w:t>cultures</w:t>
            </w:r>
            <w:r w:rsidR="00B04B62" w:rsidRPr="00747AF3">
              <w:t xml:space="preserve"> </w:t>
            </w:r>
            <w:r w:rsidRPr="00747AF3">
              <w:t>record</w:t>
            </w:r>
            <w:r w:rsidR="00B04B62" w:rsidRPr="00747AF3">
              <w:t xml:space="preserve"> </w:t>
            </w:r>
            <w:r w:rsidRPr="00747AF3">
              <w:t>history</w:t>
            </w:r>
            <w:r w:rsidR="00B04B62" w:rsidRPr="00747AF3">
              <w:t xml:space="preserve"> </w:t>
            </w:r>
            <w:r w:rsidRPr="00747AF3">
              <w:t>in</w:t>
            </w:r>
            <w:r w:rsidR="00B04B62" w:rsidRPr="00747AF3">
              <w:t xml:space="preserve"> </w:t>
            </w:r>
            <w:r w:rsidRPr="00747AF3">
              <w:t>different</w:t>
            </w:r>
            <w:r w:rsidR="00B04B62" w:rsidRPr="00747AF3">
              <w:t xml:space="preserve"> </w:t>
            </w:r>
            <w:r w:rsidRPr="00747AF3">
              <w:t>ways</w:t>
            </w:r>
          </w:p>
          <w:p w14:paraId="6219BD3F" w14:textId="7D7E66FA" w:rsidR="00FC36FA" w:rsidRPr="00747AF3" w:rsidRDefault="00FC36FA" w:rsidP="0004262B">
            <w:pPr>
              <w:pStyle w:val="ListBullet"/>
            </w:pPr>
            <w:r w:rsidRPr="00747AF3">
              <w:t>student</w:t>
            </w:r>
            <w:r w:rsidR="00B04B62" w:rsidRPr="00747AF3">
              <w:t xml:space="preserve"> </w:t>
            </w:r>
            <w:r w:rsidRPr="00747AF3">
              <w:t>completion</w:t>
            </w:r>
            <w:r w:rsidR="00B04B62" w:rsidRPr="00747AF3">
              <w:t xml:space="preserve"> </w:t>
            </w:r>
            <w:r w:rsidRPr="00747AF3">
              <w:t>of</w:t>
            </w:r>
            <w:r w:rsidR="00B04B62" w:rsidRPr="00747AF3">
              <w:t xml:space="preserve"> </w:t>
            </w:r>
            <w:r w:rsidRPr="00747AF3">
              <w:t>the</w:t>
            </w:r>
            <w:r w:rsidR="00B04B62" w:rsidRPr="00747AF3">
              <w:t xml:space="preserve"> </w:t>
            </w:r>
            <w:r w:rsidRPr="00747AF3">
              <w:t>historian</w:t>
            </w:r>
            <w:r w:rsidR="00B04B62" w:rsidRPr="00747AF3">
              <w:t xml:space="preserve"> </w:t>
            </w:r>
            <w:r w:rsidRPr="00747AF3">
              <w:t>profile</w:t>
            </w:r>
            <w:r w:rsidR="00B04B62" w:rsidRPr="00747AF3">
              <w:t xml:space="preserve"> </w:t>
            </w:r>
            <w:r w:rsidRPr="00747AF3">
              <w:t>activity</w:t>
            </w:r>
            <w:r w:rsidR="00B04B62" w:rsidRPr="00747AF3">
              <w:t xml:space="preserve"> </w:t>
            </w:r>
            <w:r w:rsidRPr="00747AF3">
              <w:t>and</w:t>
            </w:r>
            <w:r w:rsidR="00B04B62" w:rsidRPr="00747AF3">
              <w:t xml:space="preserve"> </w:t>
            </w:r>
            <w:r w:rsidRPr="00747AF3">
              <w:t>comparison</w:t>
            </w:r>
            <w:r w:rsidR="00B04B62" w:rsidRPr="00747AF3">
              <w:t xml:space="preserve"> </w:t>
            </w:r>
            <w:r w:rsidRPr="00747AF3">
              <w:t>of</w:t>
            </w:r>
            <w:r w:rsidR="00B04B62" w:rsidRPr="00747AF3">
              <w:t xml:space="preserve"> </w:t>
            </w:r>
            <w:r w:rsidRPr="00747AF3">
              <w:t>oral</w:t>
            </w:r>
            <w:r w:rsidR="00B04B62" w:rsidRPr="00747AF3">
              <w:t xml:space="preserve"> </w:t>
            </w:r>
            <w:r w:rsidRPr="00747AF3">
              <w:t>and</w:t>
            </w:r>
            <w:r w:rsidR="00B04B62" w:rsidRPr="00747AF3">
              <w:t xml:space="preserve"> </w:t>
            </w:r>
            <w:r w:rsidRPr="00747AF3">
              <w:t>written</w:t>
            </w:r>
            <w:r w:rsidR="00B04B62" w:rsidRPr="00747AF3">
              <w:t xml:space="preserve"> </w:t>
            </w:r>
            <w:r w:rsidRPr="00747AF3">
              <w:t>traditions</w:t>
            </w:r>
          </w:p>
          <w:p w14:paraId="1A327947" w14:textId="39B4DF64" w:rsidR="00D52E96" w:rsidRPr="00A002D6" w:rsidRDefault="00FC36FA" w:rsidP="0004262B">
            <w:pPr>
              <w:pStyle w:val="ListBullet"/>
            </w:pPr>
            <w:r w:rsidRPr="00747AF3">
              <w:t>exit</w:t>
            </w:r>
            <w:r w:rsidR="00B04B62" w:rsidRPr="00747AF3">
              <w:t xml:space="preserve"> </w:t>
            </w:r>
            <w:r w:rsidRPr="00747AF3">
              <w:t>ticket</w:t>
            </w:r>
            <w:r w:rsidR="00B04B62">
              <w:t xml:space="preserve"> </w:t>
            </w:r>
            <w:r w:rsidRPr="00A002D6">
              <w:t>responses</w:t>
            </w:r>
            <w:r w:rsidR="00B04B62">
              <w:t xml:space="preserve"> </w:t>
            </w:r>
            <w:r w:rsidRPr="00A002D6">
              <w:t>demonstrating</w:t>
            </w:r>
            <w:r w:rsidR="00B04B62">
              <w:t xml:space="preserve"> </w:t>
            </w:r>
            <w:r w:rsidRPr="00A002D6">
              <w:t>accurate</w:t>
            </w:r>
            <w:r w:rsidR="00B04B62">
              <w:t xml:space="preserve"> </w:t>
            </w:r>
            <w:r w:rsidRPr="00A002D6">
              <w:t>use</w:t>
            </w:r>
            <w:r w:rsidR="00B04B62">
              <w:t xml:space="preserve"> </w:t>
            </w:r>
            <w:r w:rsidRPr="00A002D6">
              <w:t>of</w:t>
            </w:r>
            <w:r w:rsidR="00B04B62">
              <w:t xml:space="preserve"> </w:t>
            </w:r>
            <w:r w:rsidRPr="00A002D6">
              <w:t>historical</w:t>
            </w:r>
            <w:r w:rsidR="00B04B62">
              <w:t xml:space="preserve"> </w:t>
            </w:r>
            <w:r w:rsidRPr="00A002D6">
              <w:t>language</w:t>
            </w:r>
            <w:r w:rsidR="00B04B62">
              <w:t xml:space="preserve"> </w:t>
            </w:r>
            <w:r w:rsidRPr="00A002D6">
              <w:t>and</w:t>
            </w:r>
            <w:r w:rsidR="00B04B62">
              <w:t xml:space="preserve"> </w:t>
            </w:r>
            <w:r w:rsidRPr="00A002D6">
              <w:lastRenderedPageBreak/>
              <w:t>understanding</w:t>
            </w:r>
            <w:r w:rsidR="00B04B62">
              <w:t xml:space="preserve"> </w:t>
            </w:r>
            <w:r w:rsidRPr="00A002D6">
              <w:t>of</w:t>
            </w:r>
            <w:r w:rsidR="00B04B62">
              <w:t xml:space="preserve"> </w:t>
            </w:r>
            <w:r w:rsidRPr="00A002D6">
              <w:t>strengths</w:t>
            </w:r>
            <w:r w:rsidR="00B04B62">
              <w:t xml:space="preserve"> </w:t>
            </w:r>
            <w:r w:rsidRPr="00A002D6">
              <w:t>and</w:t>
            </w:r>
            <w:r w:rsidR="00B04B62">
              <w:t xml:space="preserve"> </w:t>
            </w:r>
            <w:r w:rsidRPr="00A002D6">
              <w:t>similarities</w:t>
            </w:r>
            <w:r w:rsidR="00B04B62">
              <w:t xml:space="preserve"> </w:t>
            </w:r>
            <w:r w:rsidRPr="00A002D6">
              <w:t>of</w:t>
            </w:r>
            <w:r w:rsidR="00B04B62">
              <w:t xml:space="preserve"> </w:t>
            </w:r>
            <w:r w:rsidRPr="00A002D6">
              <w:t>oral</w:t>
            </w:r>
            <w:r w:rsidR="00B04B62">
              <w:t xml:space="preserve"> </w:t>
            </w:r>
            <w:r w:rsidRPr="00A002D6">
              <w:t>and</w:t>
            </w:r>
            <w:r w:rsidR="00B04B62">
              <w:t xml:space="preserve"> </w:t>
            </w:r>
            <w:r w:rsidRPr="00A002D6">
              <w:t>written</w:t>
            </w:r>
            <w:r w:rsidR="00B04B62">
              <w:t xml:space="preserve"> </w:t>
            </w:r>
            <w:r w:rsidRPr="00A002D6">
              <w:t>traditions</w:t>
            </w:r>
            <w:r w:rsidR="00DA769C">
              <w:t>.</w:t>
            </w:r>
          </w:p>
        </w:tc>
        <w:tc>
          <w:tcPr>
            <w:tcW w:w="1500" w:type="dxa"/>
            <w:tcBorders>
              <w:bottom w:val="single" w:sz="2" w:space="0" w:color="auto"/>
            </w:tcBorders>
          </w:tcPr>
          <w:p w14:paraId="1D635D6E" w14:textId="77777777" w:rsidR="00D52E96" w:rsidRPr="00A002D6" w:rsidRDefault="00D52E96" w:rsidP="00CF2033">
            <w:pPr>
              <w:rPr>
                <w:rStyle w:val="Strong"/>
              </w:rPr>
            </w:pPr>
          </w:p>
        </w:tc>
      </w:tr>
      <w:tr w:rsidR="00D52E96" w:rsidRPr="00A002D6" w14:paraId="27DB755F" w14:textId="77777777" w:rsidTr="009246B9">
        <w:tc>
          <w:tcPr>
            <w:tcW w:w="4143" w:type="dxa"/>
            <w:tcBorders>
              <w:top w:val="single" w:sz="2" w:space="0" w:color="auto"/>
              <w:bottom w:val="single" w:sz="4" w:space="0" w:color="auto"/>
            </w:tcBorders>
          </w:tcPr>
          <w:p w14:paraId="6DE66E5A" w14:textId="2BA6B1C7" w:rsidR="00D52E96" w:rsidRPr="00A002D6" w:rsidRDefault="000224E7" w:rsidP="00CF2033">
            <w:r w:rsidRPr="0004262B">
              <w:rPr>
                <w:b/>
              </w:rPr>
              <w:lastRenderedPageBreak/>
              <w:t>L</w:t>
            </w:r>
            <w:r w:rsidR="00D52E96" w:rsidRPr="0004262B">
              <w:rPr>
                <w:b/>
              </w:rPr>
              <w:t>esson</w:t>
            </w:r>
            <w:r w:rsidR="00B04B62" w:rsidRPr="0004262B">
              <w:rPr>
                <w:b/>
              </w:rPr>
              <w:t xml:space="preserve"> </w:t>
            </w:r>
            <w:r w:rsidR="00D52E96" w:rsidRPr="0004262B">
              <w:rPr>
                <w:b/>
              </w:rPr>
              <w:t>6</w:t>
            </w:r>
            <w:r w:rsidR="00B04B62">
              <w:t xml:space="preserve"> </w:t>
            </w:r>
            <w:r w:rsidR="00D52E96" w:rsidRPr="000772BB">
              <w:rPr>
                <w:bCs/>
              </w:rPr>
              <w:t>–</w:t>
            </w:r>
            <w:r w:rsidR="00B04B62" w:rsidRPr="000772BB">
              <w:rPr>
                <w:bCs/>
              </w:rPr>
              <w:t xml:space="preserve"> </w:t>
            </w:r>
            <w:r w:rsidR="00763106">
              <w:rPr>
                <w:bCs/>
              </w:rPr>
              <w:t>d</w:t>
            </w:r>
            <w:r w:rsidR="00763106" w:rsidRPr="00A002D6">
              <w:t>ating</w:t>
            </w:r>
            <w:r w:rsidR="00763106">
              <w:t xml:space="preserve"> </w:t>
            </w:r>
            <w:r w:rsidRPr="00A002D6">
              <w:t>the</w:t>
            </w:r>
            <w:r w:rsidR="00B04B62">
              <w:t xml:space="preserve"> </w:t>
            </w:r>
            <w:r w:rsidRPr="00A002D6">
              <w:t>past</w:t>
            </w:r>
            <w:r w:rsidR="006958A8">
              <w:t xml:space="preserve"> –</w:t>
            </w:r>
            <w:r w:rsidR="00B04B62">
              <w:t xml:space="preserve"> </w:t>
            </w:r>
            <w:r w:rsidRPr="00A002D6">
              <w:t>how</w:t>
            </w:r>
            <w:r w:rsidR="00B04B62">
              <w:t xml:space="preserve"> </w:t>
            </w:r>
            <w:r w:rsidRPr="00A002D6">
              <w:t>archaeologists</w:t>
            </w:r>
            <w:r w:rsidR="00B04B62">
              <w:t xml:space="preserve"> </w:t>
            </w:r>
            <w:r w:rsidRPr="00A002D6">
              <w:t>place</w:t>
            </w:r>
            <w:r w:rsidR="00B04B62">
              <w:t xml:space="preserve"> </w:t>
            </w:r>
            <w:r w:rsidRPr="00A002D6">
              <w:t>evidence</w:t>
            </w:r>
            <w:r w:rsidR="00B04B62">
              <w:t xml:space="preserve"> </w:t>
            </w:r>
            <w:r w:rsidRPr="00A002D6">
              <w:t>in</w:t>
            </w:r>
            <w:r w:rsidR="00B04B62">
              <w:t xml:space="preserve"> </w:t>
            </w:r>
            <w:r w:rsidRPr="00A002D6">
              <w:t>time</w:t>
            </w:r>
          </w:p>
          <w:p w14:paraId="3C246975" w14:textId="77777777" w:rsidR="00D52E96" w:rsidRPr="0004262B" w:rsidRDefault="00D52E96" w:rsidP="00CF2033">
            <w:pPr>
              <w:rPr>
                <w:b/>
              </w:rPr>
            </w:pPr>
            <w:r w:rsidRPr="0004262B">
              <w:rPr>
                <w:b/>
              </w:rPr>
              <w:t>Outcome</w:t>
            </w:r>
          </w:p>
          <w:p w14:paraId="5BEE8398" w14:textId="77777777" w:rsidR="00D52E96" w:rsidRPr="0004262B" w:rsidRDefault="00D52E96" w:rsidP="00CF2033">
            <w:pPr>
              <w:rPr>
                <w:rStyle w:val="Strong"/>
                <w:bCs w:val="0"/>
              </w:rPr>
            </w:pPr>
            <w:r w:rsidRPr="0004262B">
              <w:rPr>
                <w:rStyle w:val="Strong"/>
                <w:bCs w:val="0"/>
              </w:rPr>
              <w:t>HI4-CON-01</w:t>
            </w:r>
          </w:p>
          <w:p w14:paraId="683B531B" w14:textId="77777777" w:rsidR="00D52E96" w:rsidRPr="0004262B" w:rsidRDefault="00D52E96" w:rsidP="00CF2033">
            <w:pPr>
              <w:rPr>
                <w:b/>
                <w:bCs/>
              </w:rPr>
            </w:pPr>
            <w:r w:rsidRPr="0004262B">
              <w:rPr>
                <w:b/>
                <w:bCs/>
              </w:rPr>
              <w:t>Content</w:t>
            </w:r>
          </w:p>
          <w:p w14:paraId="0432F62F" w14:textId="19D8EE9F" w:rsidR="00D52E96" w:rsidRPr="000772BB" w:rsidRDefault="00D52E96" w:rsidP="0004262B">
            <w:pPr>
              <w:pStyle w:val="ListBullet"/>
              <w:rPr>
                <w:bCs/>
              </w:rPr>
            </w:pPr>
            <w:r w:rsidRPr="000772BB">
              <w:rPr>
                <w:bCs/>
              </w:rPr>
              <w:t>Use</w:t>
            </w:r>
            <w:r w:rsidR="00B04B62" w:rsidRPr="000772BB">
              <w:rPr>
                <w:bCs/>
              </w:rPr>
              <w:t xml:space="preserve"> </w:t>
            </w:r>
            <w:r w:rsidRPr="000772BB">
              <w:rPr>
                <w:bCs/>
              </w:rPr>
              <w:t>of</w:t>
            </w:r>
            <w:r w:rsidR="00B04B62" w:rsidRPr="000772BB">
              <w:rPr>
                <w:bCs/>
              </w:rPr>
              <w:t xml:space="preserve"> </w:t>
            </w:r>
            <w:r w:rsidRPr="000772BB">
              <w:rPr>
                <w:bCs/>
              </w:rPr>
              <w:t>science</w:t>
            </w:r>
            <w:r w:rsidR="00B04B62" w:rsidRPr="000772BB">
              <w:rPr>
                <w:bCs/>
              </w:rPr>
              <w:t xml:space="preserve"> </w:t>
            </w:r>
            <w:r w:rsidRPr="000772BB">
              <w:rPr>
                <w:bCs/>
              </w:rPr>
              <w:t>and</w:t>
            </w:r>
            <w:r w:rsidR="00B04B62" w:rsidRPr="000772BB">
              <w:rPr>
                <w:bCs/>
              </w:rPr>
              <w:t xml:space="preserve"> </w:t>
            </w:r>
            <w:r w:rsidRPr="000772BB">
              <w:rPr>
                <w:bCs/>
              </w:rPr>
              <w:t>technology</w:t>
            </w:r>
            <w:r w:rsidR="00B04B62" w:rsidRPr="000772BB">
              <w:rPr>
                <w:bCs/>
              </w:rPr>
              <w:t xml:space="preserve"> </w:t>
            </w:r>
            <w:r w:rsidRPr="000772BB">
              <w:rPr>
                <w:bCs/>
              </w:rPr>
              <w:t>in</w:t>
            </w:r>
            <w:r w:rsidR="00B04B62" w:rsidRPr="000772BB">
              <w:rPr>
                <w:bCs/>
              </w:rPr>
              <w:t xml:space="preserve"> </w:t>
            </w:r>
            <w:r w:rsidRPr="000772BB">
              <w:rPr>
                <w:bCs/>
              </w:rPr>
              <w:t>historiography</w:t>
            </w:r>
            <w:r w:rsidR="00B04B62" w:rsidRPr="000772BB">
              <w:rPr>
                <w:bCs/>
              </w:rPr>
              <w:t xml:space="preserve"> </w:t>
            </w:r>
            <w:r w:rsidRPr="000772BB">
              <w:rPr>
                <w:bCs/>
              </w:rPr>
              <w:t>and</w:t>
            </w:r>
            <w:r w:rsidR="00B04B62" w:rsidRPr="000772BB">
              <w:rPr>
                <w:bCs/>
              </w:rPr>
              <w:t xml:space="preserve"> </w:t>
            </w:r>
            <w:r w:rsidRPr="000772BB">
              <w:rPr>
                <w:bCs/>
              </w:rPr>
              <w:t>archaeological</w:t>
            </w:r>
            <w:r w:rsidR="00B04B62" w:rsidRPr="000772BB">
              <w:rPr>
                <w:bCs/>
              </w:rPr>
              <w:t xml:space="preserve"> </w:t>
            </w:r>
            <w:r w:rsidRPr="000772BB">
              <w:rPr>
                <w:bCs/>
              </w:rPr>
              <w:t>practices</w:t>
            </w:r>
          </w:p>
          <w:p w14:paraId="321B2518" w14:textId="77777777" w:rsidR="00D52E96" w:rsidRPr="0004262B" w:rsidRDefault="00D52E96" w:rsidP="00CF2033">
            <w:pPr>
              <w:rPr>
                <w:b/>
              </w:rPr>
            </w:pPr>
            <w:r w:rsidRPr="0004262B">
              <w:rPr>
                <w:b/>
              </w:rPr>
              <w:t>Concepts</w:t>
            </w:r>
          </w:p>
          <w:p w14:paraId="5AC0381D" w14:textId="3AE84331" w:rsidR="00D52E96" w:rsidRPr="00A002D6" w:rsidRDefault="000224E7" w:rsidP="00CF2033">
            <w:pPr>
              <w:pStyle w:val="ListBullet"/>
            </w:pPr>
            <w:r w:rsidRPr="00A002D6">
              <w:t>Continuity</w:t>
            </w:r>
            <w:r w:rsidR="00B04B62">
              <w:t xml:space="preserve"> </w:t>
            </w:r>
            <w:r w:rsidRPr="00A002D6">
              <w:t>and</w:t>
            </w:r>
            <w:r w:rsidR="00B04B62">
              <w:t xml:space="preserve"> </w:t>
            </w:r>
            <w:r w:rsidRPr="00A002D6">
              <w:t>change</w:t>
            </w:r>
          </w:p>
          <w:p w14:paraId="1B35A979" w14:textId="522B37FC" w:rsidR="00D52E96" w:rsidRPr="0004262B" w:rsidRDefault="00D52E96" w:rsidP="00CF2033">
            <w:pPr>
              <w:rPr>
                <w:b/>
              </w:rPr>
            </w:pPr>
            <w:r w:rsidRPr="0004262B">
              <w:rPr>
                <w:b/>
              </w:rPr>
              <w:t>Skills</w:t>
            </w:r>
            <w:r w:rsidR="006958A8">
              <w:rPr>
                <w:b/>
              </w:rPr>
              <w:t xml:space="preserve"> and tools</w:t>
            </w:r>
          </w:p>
          <w:p w14:paraId="1C740935" w14:textId="36EEC53E" w:rsidR="00D52E96" w:rsidRPr="00BA298F" w:rsidRDefault="00D52E96" w:rsidP="0004262B">
            <w:pPr>
              <w:pStyle w:val="ListBullet"/>
            </w:pPr>
            <w:r w:rsidRPr="00A002D6">
              <w:t>Comprehension</w:t>
            </w:r>
          </w:p>
        </w:tc>
        <w:tc>
          <w:tcPr>
            <w:tcW w:w="8919" w:type="dxa"/>
            <w:tcBorders>
              <w:top w:val="single" w:sz="2" w:space="0" w:color="auto"/>
              <w:bottom w:val="single" w:sz="4" w:space="0" w:color="auto"/>
            </w:tcBorders>
          </w:tcPr>
          <w:p w14:paraId="2A92060E" w14:textId="296F17EA" w:rsidR="00D52E96" w:rsidRDefault="00D52E96" w:rsidP="00CF2033">
            <w:pPr>
              <w:rPr>
                <w:rStyle w:val="Strong"/>
              </w:rPr>
            </w:pPr>
            <w:r w:rsidRPr="00A002D6">
              <w:rPr>
                <w:rStyle w:val="Strong"/>
              </w:rPr>
              <w:t>Lesson</w:t>
            </w:r>
            <w:r w:rsidR="00B04B62">
              <w:rPr>
                <w:rStyle w:val="Strong"/>
              </w:rPr>
              <w:t xml:space="preserve"> </w:t>
            </w:r>
            <w:r w:rsidRPr="00A002D6">
              <w:rPr>
                <w:rStyle w:val="Strong"/>
              </w:rPr>
              <w:t>overview</w:t>
            </w:r>
          </w:p>
          <w:p w14:paraId="4447BD50" w14:textId="48D612CA" w:rsidR="00AB1410" w:rsidRPr="00AB1410" w:rsidRDefault="00AB1410" w:rsidP="00CF2033">
            <w:pPr>
              <w:rPr>
                <w:rStyle w:val="Strong"/>
                <w:b w:val="0"/>
                <w:bCs w:val="0"/>
              </w:rPr>
            </w:pPr>
            <w:r w:rsidRPr="00AB1410">
              <w:rPr>
                <w:rStyle w:val="Strong"/>
                <w:b w:val="0"/>
                <w:bCs w:val="0"/>
              </w:rPr>
              <w:t>In this lesson</w:t>
            </w:r>
            <w:r w:rsidR="00AB5DB7">
              <w:rPr>
                <w:rStyle w:val="Strong"/>
                <w:b w:val="0"/>
                <w:bCs w:val="0"/>
              </w:rPr>
              <w:t>,</w:t>
            </w:r>
            <w:r w:rsidRPr="00AB1410">
              <w:rPr>
                <w:rStyle w:val="Strong"/>
                <w:b w:val="0"/>
                <w:bCs w:val="0"/>
              </w:rPr>
              <w:t xml:space="preserve"> s</w:t>
            </w:r>
            <w:r w:rsidRPr="00AB1410">
              <w:t xml:space="preserve">tudents investigate how archaeologists and historians use relative and absolute dating methods to place evidence in </w:t>
            </w:r>
            <w:proofErr w:type="gramStart"/>
            <w:r w:rsidRPr="00AB1410">
              <w:t>time</w:t>
            </w:r>
            <w:r w:rsidR="00AB5DB7">
              <w:t>,</w:t>
            </w:r>
            <w:r w:rsidRPr="00AB1410">
              <w:t xml:space="preserve"> and</w:t>
            </w:r>
            <w:proofErr w:type="gramEnd"/>
            <w:r w:rsidRPr="00AB1410">
              <w:t xml:space="preserve"> explain continuity and change in past societies.</w:t>
            </w:r>
          </w:p>
          <w:p w14:paraId="3EFF0BB8" w14:textId="096FBCCD" w:rsidR="00D52E96" w:rsidRPr="00A002D6" w:rsidRDefault="00D52E96" w:rsidP="00CF2033">
            <w:r w:rsidRPr="00A002D6">
              <w:t>Suggested</w:t>
            </w:r>
            <w:r w:rsidR="00B04B62">
              <w:t xml:space="preserve"> </w:t>
            </w:r>
            <w:r w:rsidRPr="00A002D6">
              <w:t>duration:</w:t>
            </w:r>
            <w:r w:rsidR="00B04B62">
              <w:t xml:space="preserve"> </w:t>
            </w:r>
            <w:r w:rsidR="000224E7" w:rsidRPr="00A002D6">
              <w:t>2</w:t>
            </w:r>
            <w:r w:rsidR="00B04B62">
              <w:t xml:space="preserve"> </w:t>
            </w:r>
            <w:r w:rsidRPr="00A002D6">
              <w:t>hours</w:t>
            </w:r>
            <w:r w:rsidR="00B04B62">
              <w:t xml:space="preserve"> </w:t>
            </w:r>
          </w:p>
          <w:p w14:paraId="31A497B3" w14:textId="29828833" w:rsidR="000F45E2" w:rsidRPr="00850350" w:rsidRDefault="00D52E96" w:rsidP="000F45E2">
            <w:pPr>
              <w:rPr>
                <w:b/>
              </w:rPr>
            </w:pPr>
            <w:r w:rsidRPr="00850350">
              <w:rPr>
                <w:bCs/>
              </w:rPr>
              <w:t>Prior</w:t>
            </w:r>
            <w:r w:rsidR="00B04B62" w:rsidRPr="00850350">
              <w:rPr>
                <w:bCs/>
              </w:rPr>
              <w:t xml:space="preserve"> </w:t>
            </w:r>
            <w:r w:rsidRPr="00850350">
              <w:rPr>
                <w:bCs/>
              </w:rPr>
              <w:t>learning</w:t>
            </w:r>
            <w:r w:rsidR="00850350" w:rsidRPr="00850350">
              <w:rPr>
                <w:bCs/>
              </w:rPr>
              <w:t>: s</w:t>
            </w:r>
            <w:r w:rsidR="000F45E2" w:rsidRPr="00A002D6">
              <w:t>tudents</w:t>
            </w:r>
            <w:r w:rsidR="00B04B62">
              <w:t xml:space="preserve"> </w:t>
            </w:r>
            <w:r w:rsidR="000F45E2" w:rsidRPr="00A002D6">
              <w:t>should</w:t>
            </w:r>
            <w:r w:rsidR="00B04B62">
              <w:t xml:space="preserve"> </w:t>
            </w:r>
            <w:r w:rsidR="000F45E2" w:rsidRPr="00A002D6">
              <w:t>have</w:t>
            </w:r>
            <w:r w:rsidR="00B04B62">
              <w:t xml:space="preserve"> </w:t>
            </w:r>
            <w:r w:rsidR="000F45E2" w:rsidRPr="00A002D6">
              <w:t>a</w:t>
            </w:r>
            <w:r w:rsidR="00B04B62">
              <w:t xml:space="preserve"> </w:t>
            </w:r>
            <w:r w:rsidR="000F45E2" w:rsidRPr="00A002D6">
              <w:t>basic</w:t>
            </w:r>
            <w:r w:rsidR="00B04B62">
              <w:t xml:space="preserve"> </w:t>
            </w:r>
            <w:r w:rsidR="000F45E2" w:rsidRPr="00A002D6">
              <w:t>understanding</w:t>
            </w:r>
            <w:r w:rsidR="00B04B62">
              <w:t xml:space="preserve"> </w:t>
            </w:r>
            <w:r w:rsidR="000F45E2" w:rsidRPr="00A002D6">
              <w:t>of:</w:t>
            </w:r>
          </w:p>
          <w:p w14:paraId="125C8AA4" w14:textId="086EA89F" w:rsidR="000F45E2" w:rsidRPr="00747AF3" w:rsidRDefault="000F45E2" w:rsidP="0004262B">
            <w:pPr>
              <w:pStyle w:val="ListBullet"/>
            </w:pPr>
            <w:r w:rsidRPr="00747AF3">
              <w:t>identifying</w:t>
            </w:r>
            <w:r w:rsidR="00B04B62" w:rsidRPr="00747AF3">
              <w:t xml:space="preserve"> </w:t>
            </w:r>
            <w:r w:rsidRPr="00747AF3">
              <w:t>and</w:t>
            </w:r>
            <w:r w:rsidR="00B04B62" w:rsidRPr="00747AF3">
              <w:t xml:space="preserve"> </w:t>
            </w:r>
            <w:r w:rsidRPr="00747AF3">
              <w:t>describing</w:t>
            </w:r>
            <w:r w:rsidR="00B04B62" w:rsidRPr="00747AF3">
              <w:t xml:space="preserve"> </w:t>
            </w:r>
            <w:r w:rsidRPr="00747AF3">
              <w:t>sources</w:t>
            </w:r>
            <w:r w:rsidR="00B04B62" w:rsidRPr="00747AF3">
              <w:t xml:space="preserve"> </w:t>
            </w:r>
            <w:r w:rsidRPr="00747AF3">
              <w:t>as</w:t>
            </w:r>
            <w:r w:rsidR="00B04B62" w:rsidRPr="00747AF3">
              <w:t xml:space="preserve"> </w:t>
            </w:r>
            <w:r w:rsidRPr="00747AF3">
              <w:t>evidence</w:t>
            </w:r>
            <w:r w:rsidR="00B04B62" w:rsidRPr="00747AF3">
              <w:t xml:space="preserve"> </w:t>
            </w:r>
            <w:r w:rsidRPr="00747AF3">
              <w:t>about</w:t>
            </w:r>
            <w:r w:rsidR="00B04B62" w:rsidRPr="00747AF3">
              <w:t xml:space="preserve"> </w:t>
            </w:r>
            <w:r w:rsidRPr="00747AF3">
              <w:t>the</w:t>
            </w:r>
            <w:r w:rsidR="00B04B62" w:rsidRPr="00747AF3">
              <w:t xml:space="preserve"> </w:t>
            </w:r>
            <w:r w:rsidRPr="00747AF3">
              <w:t>past</w:t>
            </w:r>
          </w:p>
          <w:p w14:paraId="033F7C8A" w14:textId="2D8B5140" w:rsidR="000F45E2" w:rsidRPr="00747AF3" w:rsidRDefault="000F45E2" w:rsidP="0004262B">
            <w:pPr>
              <w:pStyle w:val="ListBullet"/>
            </w:pPr>
            <w:r w:rsidRPr="00747AF3">
              <w:t>recognising</w:t>
            </w:r>
            <w:r w:rsidR="00B04B62" w:rsidRPr="00747AF3">
              <w:t xml:space="preserve"> </w:t>
            </w:r>
            <w:r w:rsidRPr="00747AF3">
              <w:t>that</w:t>
            </w:r>
            <w:r w:rsidR="00B04B62" w:rsidRPr="00747AF3">
              <w:t xml:space="preserve"> </w:t>
            </w:r>
            <w:r w:rsidR="00526C46" w:rsidRPr="00747AF3">
              <w:t>generally</w:t>
            </w:r>
            <w:r w:rsidR="00B04B62" w:rsidRPr="00747AF3">
              <w:t xml:space="preserve"> </w:t>
            </w:r>
            <w:r w:rsidRPr="00747AF3">
              <w:t>archaeologists</w:t>
            </w:r>
            <w:r w:rsidR="00B04B62" w:rsidRPr="00747AF3">
              <w:t xml:space="preserve"> </w:t>
            </w:r>
            <w:r w:rsidRPr="00747AF3">
              <w:t>study</w:t>
            </w:r>
            <w:r w:rsidR="00B04B62" w:rsidRPr="00747AF3">
              <w:t xml:space="preserve"> </w:t>
            </w:r>
            <w:r w:rsidRPr="00747AF3">
              <w:t>physical</w:t>
            </w:r>
            <w:r w:rsidR="00B04B62" w:rsidRPr="00747AF3">
              <w:t xml:space="preserve"> </w:t>
            </w:r>
            <w:r w:rsidRPr="00747AF3">
              <w:t>remains</w:t>
            </w:r>
            <w:r w:rsidR="00B04B62" w:rsidRPr="00747AF3">
              <w:t xml:space="preserve"> </w:t>
            </w:r>
            <w:r w:rsidRPr="00747AF3">
              <w:t>and</w:t>
            </w:r>
            <w:r w:rsidR="00B04B62" w:rsidRPr="00747AF3">
              <w:t xml:space="preserve"> </w:t>
            </w:r>
            <w:r w:rsidRPr="00747AF3">
              <w:t>historians</w:t>
            </w:r>
            <w:r w:rsidR="00B04B62" w:rsidRPr="00747AF3">
              <w:t xml:space="preserve"> </w:t>
            </w:r>
            <w:r w:rsidRPr="00747AF3">
              <w:t>study</w:t>
            </w:r>
            <w:r w:rsidR="00B04B62" w:rsidRPr="00747AF3">
              <w:t xml:space="preserve"> </w:t>
            </w:r>
            <w:r w:rsidRPr="00747AF3">
              <w:t>written</w:t>
            </w:r>
            <w:r w:rsidR="00B04B62" w:rsidRPr="00747AF3">
              <w:t xml:space="preserve"> </w:t>
            </w:r>
            <w:r w:rsidRPr="00747AF3">
              <w:t>and</w:t>
            </w:r>
            <w:r w:rsidR="00B04B62" w:rsidRPr="00747AF3">
              <w:t xml:space="preserve"> </w:t>
            </w:r>
            <w:r w:rsidRPr="00747AF3">
              <w:t>oral</w:t>
            </w:r>
            <w:r w:rsidR="00B04B62" w:rsidRPr="00747AF3">
              <w:t xml:space="preserve"> </w:t>
            </w:r>
            <w:r w:rsidRPr="00747AF3">
              <w:t>sources</w:t>
            </w:r>
          </w:p>
          <w:p w14:paraId="35996E22" w14:textId="4CA04787" w:rsidR="000F45E2" w:rsidRPr="00747AF3" w:rsidRDefault="000F45E2" w:rsidP="0004262B">
            <w:pPr>
              <w:pStyle w:val="ListBullet"/>
            </w:pPr>
            <w:r w:rsidRPr="00747AF3">
              <w:t>describing</w:t>
            </w:r>
            <w:r w:rsidR="00B04B62" w:rsidRPr="00747AF3">
              <w:t xml:space="preserve"> </w:t>
            </w:r>
            <w:r w:rsidRPr="00747AF3">
              <w:t>what</w:t>
            </w:r>
            <w:r w:rsidR="00B04B62" w:rsidRPr="00747AF3">
              <w:t xml:space="preserve"> </w:t>
            </w:r>
            <w:r w:rsidRPr="00747AF3">
              <w:t>objects</w:t>
            </w:r>
            <w:r w:rsidR="00B04B62" w:rsidRPr="00747AF3">
              <w:t xml:space="preserve"> </w:t>
            </w:r>
            <w:r w:rsidRPr="00747AF3">
              <w:t>and</w:t>
            </w:r>
            <w:r w:rsidR="00B04B62" w:rsidRPr="00747AF3">
              <w:t xml:space="preserve"> </w:t>
            </w:r>
            <w:r w:rsidRPr="00747AF3">
              <w:t>images</w:t>
            </w:r>
            <w:r w:rsidR="00B04B62" w:rsidRPr="00747AF3">
              <w:t xml:space="preserve"> </w:t>
            </w:r>
            <w:r w:rsidRPr="00747AF3">
              <w:t>show</w:t>
            </w:r>
            <w:r w:rsidR="00B04B62" w:rsidRPr="00747AF3">
              <w:t xml:space="preserve"> </w:t>
            </w:r>
            <w:r w:rsidRPr="00747AF3">
              <w:t>using</w:t>
            </w:r>
            <w:r w:rsidR="00B04B62" w:rsidRPr="00747AF3">
              <w:t xml:space="preserve"> </w:t>
            </w:r>
            <w:r w:rsidRPr="00747AF3">
              <w:t>careful</w:t>
            </w:r>
            <w:r w:rsidR="00B04B62" w:rsidRPr="00747AF3">
              <w:t xml:space="preserve"> </w:t>
            </w:r>
            <w:r w:rsidRPr="00747AF3">
              <w:t>observation</w:t>
            </w:r>
          </w:p>
          <w:p w14:paraId="5A22EA71" w14:textId="2A1A7FBB" w:rsidR="000F45E2" w:rsidRPr="00A002D6" w:rsidRDefault="000F45E2" w:rsidP="0004262B">
            <w:pPr>
              <w:pStyle w:val="ListBullet"/>
            </w:pPr>
            <w:r w:rsidRPr="00747AF3">
              <w:t>simple</w:t>
            </w:r>
            <w:r w:rsidR="00B04B62" w:rsidRPr="00747AF3">
              <w:t xml:space="preserve"> </w:t>
            </w:r>
            <w:r w:rsidRPr="00747AF3">
              <w:t>ideas</w:t>
            </w:r>
            <w:r w:rsidR="00B04B62">
              <w:t xml:space="preserve"> </w:t>
            </w:r>
            <w:r w:rsidRPr="00A002D6">
              <w:t>about</w:t>
            </w:r>
            <w:r w:rsidR="00B04B62">
              <w:t xml:space="preserve"> </w:t>
            </w:r>
            <w:r w:rsidRPr="00A002D6">
              <w:t>change</w:t>
            </w:r>
            <w:r w:rsidR="00B04B62">
              <w:t xml:space="preserve"> </w:t>
            </w:r>
            <w:r w:rsidRPr="00A002D6">
              <w:t>over</w:t>
            </w:r>
            <w:r w:rsidR="00B04B62">
              <w:t xml:space="preserve"> </w:t>
            </w:r>
            <w:r w:rsidRPr="00A002D6">
              <w:t>time</w:t>
            </w:r>
            <w:r w:rsidR="00B04B62">
              <w:t xml:space="preserve"> </w:t>
            </w:r>
            <w:r w:rsidRPr="00A002D6">
              <w:t>from</w:t>
            </w:r>
            <w:r w:rsidR="00B04B62">
              <w:t xml:space="preserve"> </w:t>
            </w:r>
            <w:r w:rsidRPr="00A002D6">
              <w:t>earlier</w:t>
            </w:r>
            <w:r w:rsidR="00B04B62">
              <w:t xml:space="preserve"> </w:t>
            </w:r>
            <w:r w:rsidRPr="00A002D6">
              <w:t>lessons</w:t>
            </w:r>
            <w:r w:rsidR="00B04B62">
              <w:t xml:space="preserve"> </w:t>
            </w:r>
            <w:r w:rsidRPr="00A002D6">
              <w:t>on</w:t>
            </w:r>
            <w:r w:rsidR="00B04B62">
              <w:t xml:space="preserve"> </w:t>
            </w:r>
            <w:r w:rsidRPr="00A002D6">
              <w:t>ancient</w:t>
            </w:r>
            <w:r w:rsidR="00B04B62">
              <w:t xml:space="preserve"> </w:t>
            </w:r>
            <w:r w:rsidRPr="00A002D6">
              <w:t>societies</w:t>
            </w:r>
            <w:r w:rsidR="000B2A01">
              <w:t>.</w:t>
            </w:r>
          </w:p>
          <w:p w14:paraId="7CDC5ED8" w14:textId="327F2E6C" w:rsidR="00D52E96" w:rsidRPr="00A002D6" w:rsidRDefault="00D52E96" w:rsidP="00CF2033">
            <w:r w:rsidRPr="00A002D6">
              <w:t>Key</w:t>
            </w:r>
            <w:r w:rsidR="00B04B62">
              <w:t xml:space="preserve"> </w:t>
            </w:r>
            <w:r w:rsidRPr="00A002D6">
              <w:t>vocabulary:</w:t>
            </w:r>
            <w:r w:rsidR="00B04B62">
              <w:t xml:space="preserve"> </w:t>
            </w:r>
            <w:r w:rsidR="00283ED8" w:rsidRPr="00A002D6">
              <w:t>archaeologist,</w:t>
            </w:r>
            <w:r w:rsidR="00B04B62">
              <w:t xml:space="preserve"> </w:t>
            </w:r>
            <w:r w:rsidR="00283ED8" w:rsidRPr="00A002D6">
              <w:t>historian,</w:t>
            </w:r>
            <w:r w:rsidR="00B04B62">
              <w:t xml:space="preserve"> </w:t>
            </w:r>
            <w:r w:rsidR="00283ED8" w:rsidRPr="00A002D6">
              <w:t>historiography,</w:t>
            </w:r>
            <w:r w:rsidR="00B04B62">
              <w:t xml:space="preserve"> </w:t>
            </w:r>
            <w:r w:rsidR="00283ED8" w:rsidRPr="00A002D6">
              <w:t>dating</w:t>
            </w:r>
            <w:r w:rsidR="00B04B62">
              <w:t xml:space="preserve"> </w:t>
            </w:r>
            <w:r w:rsidR="00283ED8" w:rsidRPr="00A002D6">
              <w:t>methods,</w:t>
            </w:r>
            <w:r w:rsidR="00B04B62">
              <w:t xml:space="preserve"> </w:t>
            </w:r>
            <w:r w:rsidR="00283ED8" w:rsidRPr="00A002D6">
              <w:t>relative</w:t>
            </w:r>
            <w:r w:rsidR="00B04B62">
              <w:t xml:space="preserve"> </w:t>
            </w:r>
            <w:r w:rsidR="00283ED8" w:rsidRPr="00A002D6">
              <w:t>dating,</w:t>
            </w:r>
            <w:r w:rsidR="00B04B62">
              <w:t xml:space="preserve"> </w:t>
            </w:r>
            <w:r w:rsidR="00283ED8" w:rsidRPr="00A002D6">
              <w:t>absolute</w:t>
            </w:r>
            <w:r w:rsidR="00B04B62">
              <w:t xml:space="preserve"> </w:t>
            </w:r>
            <w:r w:rsidR="00283ED8" w:rsidRPr="00A002D6">
              <w:t>dating,</w:t>
            </w:r>
            <w:r w:rsidR="00B04B62">
              <w:t xml:space="preserve"> </w:t>
            </w:r>
            <w:r w:rsidR="00283ED8" w:rsidRPr="00A002D6">
              <w:t>stratigraphy,</w:t>
            </w:r>
            <w:r w:rsidR="00B04B62">
              <w:t xml:space="preserve"> </w:t>
            </w:r>
            <w:r w:rsidR="00283ED8" w:rsidRPr="00A002D6">
              <w:t>typology,</w:t>
            </w:r>
            <w:r w:rsidR="00B04B62">
              <w:t xml:space="preserve"> </w:t>
            </w:r>
            <w:r w:rsidR="00283ED8" w:rsidRPr="00A002D6">
              <w:t>carbon</w:t>
            </w:r>
            <w:r w:rsidR="00B04B62">
              <w:t xml:space="preserve"> </w:t>
            </w:r>
            <w:r w:rsidR="00283ED8" w:rsidRPr="00A002D6">
              <w:t>dating,</w:t>
            </w:r>
            <w:r w:rsidR="00B04B62">
              <w:t xml:space="preserve"> </w:t>
            </w:r>
            <w:r w:rsidR="00283ED8" w:rsidRPr="00A002D6">
              <w:t>dendrochronology,</w:t>
            </w:r>
            <w:r w:rsidR="00B04B62">
              <w:t xml:space="preserve"> </w:t>
            </w:r>
            <w:r w:rsidR="00283ED8" w:rsidRPr="00A002D6">
              <w:t>thermoluminescence,</w:t>
            </w:r>
            <w:r w:rsidR="00B04B62">
              <w:t xml:space="preserve"> </w:t>
            </w:r>
            <w:r w:rsidR="00283ED8" w:rsidRPr="00A002D6">
              <w:t>continuity,</w:t>
            </w:r>
            <w:r w:rsidR="00B04B62">
              <w:t xml:space="preserve"> </w:t>
            </w:r>
            <w:r w:rsidR="00283ED8" w:rsidRPr="00A002D6">
              <w:t>change,</w:t>
            </w:r>
            <w:r w:rsidR="00B04B62">
              <w:t xml:space="preserve"> </w:t>
            </w:r>
            <w:r w:rsidR="00283ED8" w:rsidRPr="00A002D6">
              <w:t>context,</w:t>
            </w:r>
            <w:r w:rsidR="00B04B62">
              <w:t xml:space="preserve"> </w:t>
            </w:r>
            <w:r w:rsidR="00283ED8" w:rsidRPr="00A002D6">
              <w:t>layer,</w:t>
            </w:r>
            <w:r w:rsidR="00B04B62">
              <w:t xml:space="preserve"> </w:t>
            </w:r>
            <w:r w:rsidR="00283ED8" w:rsidRPr="00A002D6">
              <w:t>stratum</w:t>
            </w:r>
            <w:r w:rsidR="00993C02">
              <w:t>.</w:t>
            </w:r>
          </w:p>
          <w:p w14:paraId="2D2F75D6" w14:textId="2668246C" w:rsidR="00D52E96" w:rsidRPr="00A002D6" w:rsidRDefault="00D52E96" w:rsidP="00CF2033">
            <w:r w:rsidRPr="00A002D6">
              <w:lastRenderedPageBreak/>
              <w:t>Related</w:t>
            </w:r>
            <w:r w:rsidR="00B04B62">
              <w:t xml:space="preserve"> </w:t>
            </w:r>
            <w:r w:rsidRPr="00A002D6">
              <w:t>resources:</w:t>
            </w:r>
            <w:r w:rsidR="00B04B62">
              <w:t xml:space="preserve"> </w:t>
            </w:r>
            <w:r w:rsidR="00993C02">
              <w:t xml:space="preserve">Activity </w:t>
            </w:r>
            <w:r w:rsidR="00283ED8" w:rsidRPr="00A002D6">
              <w:t>10,</w:t>
            </w:r>
            <w:r w:rsidR="00B04B62">
              <w:t xml:space="preserve"> </w:t>
            </w:r>
            <w:r w:rsidR="00993C02">
              <w:t xml:space="preserve">Activity </w:t>
            </w:r>
            <w:r w:rsidR="00283ED8" w:rsidRPr="00A002D6">
              <w:t>11</w:t>
            </w:r>
            <w:r w:rsidR="00993C02">
              <w:t>.</w:t>
            </w:r>
          </w:p>
          <w:p w14:paraId="72F7AD70" w14:textId="0DCD9F78" w:rsidR="00D52E96" w:rsidRPr="00A002D6" w:rsidRDefault="00D52E96" w:rsidP="00CF2033">
            <w:pPr>
              <w:rPr>
                <w:rStyle w:val="Strong"/>
              </w:rPr>
            </w:pPr>
            <w:r w:rsidRPr="00A002D6">
              <w:rPr>
                <w:rStyle w:val="Strong"/>
              </w:rPr>
              <w:t>Beginning</w:t>
            </w:r>
            <w:r w:rsidR="00B04B62">
              <w:rPr>
                <w:rStyle w:val="Strong"/>
              </w:rPr>
              <w:t xml:space="preserve"> </w:t>
            </w:r>
            <w:r w:rsidRPr="00A002D6">
              <w:rPr>
                <w:rStyle w:val="Strong"/>
              </w:rPr>
              <w:t>of</w:t>
            </w:r>
            <w:r w:rsidR="00B04B62">
              <w:rPr>
                <w:rStyle w:val="Strong"/>
              </w:rPr>
              <w:t xml:space="preserve"> </w:t>
            </w:r>
            <w:r w:rsidRPr="00A002D6">
              <w:rPr>
                <w:rStyle w:val="Strong"/>
              </w:rPr>
              <w:t>lesson</w:t>
            </w:r>
          </w:p>
          <w:p w14:paraId="22C594B4" w14:textId="3D6987BC" w:rsidR="00D52E96" w:rsidRPr="00A002D6" w:rsidRDefault="00D52E96" w:rsidP="00CF2033">
            <w:pPr>
              <w:rPr>
                <w:rStyle w:val="Strong"/>
                <w:b w:val="0"/>
                <w:bCs w:val="0"/>
              </w:rPr>
            </w:pPr>
            <w:r w:rsidRPr="00A002D6">
              <w:rPr>
                <w:rStyle w:val="Strong"/>
                <w:b w:val="0"/>
                <w:bCs w:val="0"/>
              </w:rPr>
              <w:t>Explain</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learning</w:t>
            </w:r>
            <w:r w:rsidR="00B04B62">
              <w:rPr>
                <w:rStyle w:val="Strong"/>
                <w:b w:val="0"/>
                <w:bCs w:val="0"/>
              </w:rPr>
              <w:t xml:space="preserve"> </w:t>
            </w:r>
            <w:r w:rsidRPr="00A002D6">
              <w:rPr>
                <w:rStyle w:val="Strong"/>
                <w:b w:val="0"/>
                <w:bCs w:val="0"/>
              </w:rPr>
              <w:t>intention</w:t>
            </w:r>
            <w:r w:rsidR="00B04B62">
              <w:rPr>
                <w:rStyle w:val="Strong"/>
                <w:b w:val="0"/>
                <w:bCs w:val="0"/>
              </w:rPr>
              <w:t xml:space="preserve"> </w:t>
            </w:r>
            <w:r w:rsidRPr="00A002D6">
              <w:rPr>
                <w:rStyle w:val="Strong"/>
                <w:b w:val="0"/>
                <w:bCs w:val="0"/>
              </w:rPr>
              <w:t>and</w:t>
            </w:r>
            <w:r w:rsidR="00B04B62">
              <w:rPr>
                <w:rStyle w:val="Strong"/>
                <w:b w:val="0"/>
                <w:bCs w:val="0"/>
              </w:rPr>
              <w:t xml:space="preserve"> </w:t>
            </w:r>
            <w:r w:rsidRPr="00A002D6">
              <w:rPr>
                <w:rStyle w:val="Strong"/>
                <w:b w:val="0"/>
                <w:bCs w:val="0"/>
              </w:rPr>
              <w:t>refer</w:t>
            </w:r>
            <w:r w:rsidR="00B04B62">
              <w:rPr>
                <w:rStyle w:val="Strong"/>
                <w:b w:val="0"/>
                <w:bCs w:val="0"/>
              </w:rPr>
              <w:t xml:space="preserve"> </w:t>
            </w:r>
            <w:r w:rsidRPr="00A002D6">
              <w:rPr>
                <w:rStyle w:val="Strong"/>
                <w:b w:val="0"/>
                <w:bCs w:val="0"/>
              </w:rPr>
              <w:t>to</w:t>
            </w:r>
            <w:r w:rsidR="00B04B62">
              <w:rPr>
                <w:rStyle w:val="Strong"/>
                <w:b w:val="0"/>
                <w:bCs w:val="0"/>
              </w:rPr>
              <w:t xml:space="preserve"> </w:t>
            </w:r>
            <w:r w:rsidRPr="00A002D6">
              <w:rPr>
                <w:rStyle w:val="Strong"/>
                <w:b w:val="0"/>
                <w:bCs w:val="0"/>
              </w:rPr>
              <w:t>it</w:t>
            </w:r>
            <w:r w:rsidR="00B04B62">
              <w:rPr>
                <w:rStyle w:val="Strong"/>
                <w:b w:val="0"/>
                <w:bCs w:val="0"/>
              </w:rPr>
              <w:t xml:space="preserve"> </w:t>
            </w:r>
            <w:r w:rsidRPr="00A002D6">
              <w:rPr>
                <w:rStyle w:val="Strong"/>
                <w:b w:val="0"/>
                <w:bCs w:val="0"/>
              </w:rPr>
              <w:t>throughout</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learning,</w:t>
            </w:r>
            <w:r w:rsidR="00B04B62">
              <w:rPr>
                <w:rStyle w:val="Strong"/>
                <w:b w:val="0"/>
                <w:bCs w:val="0"/>
              </w:rPr>
              <w:t xml:space="preserve"> </w:t>
            </w:r>
            <w:r w:rsidRPr="00A002D6">
              <w:rPr>
                <w:rStyle w:val="Strong"/>
                <w:b w:val="0"/>
                <w:bCs w:val="0"/>
              </w:rPr>
              <w:t>making</w:t>
            </w:r>
            <w:r w:rsidR="00B04B62">
              <w:rPr>
                <w:rStyle w:val="Strong"/>
                <w:b w:val="0"/>
                <w:bCs w:val="0"/>
              </w:rPr>
              <w:t xml:space="preserve"> </w:t>
            </w:r>
            <w:r w:rsidRPr="00A002D6">
              <w:rPr>
                <w:rStyle w:val="Strong"/>
                <w:b w:val="0"/>
                <w:bCs w:val="0"/>
              </w:rPr>
              <w:t>connections</w:t>
            </w:r>
            <w:r w:rsidR="00B04B62">
              <w:rPr>
                <w:rStyle w:val="Strong"/>
                <w:b w:val="0"/>
                <w:bCs w:val="0"/>
              </w:rPr>
              <w:t xml:space="preserve"> </w:t>
            </w:r>
            <w:r w:rsidRPr="00A002D6">
              <w:rPr>
                <w:rStyle w:val="Strong"/>
                <w:b w:val="0"/>
                <w:bCs w:val="0"/>
              </w:rPr>
              <w:t>to</w:t>
            </w:r>
            <w:r w:rsidR="00B04B62">
              <w:rPr>
                <w:rStyle w:val="Strong"/>
                <w:b w:val="0"/>
                <w:bCs w:val="0"/>
              </w:rPr>
              <w:t xml:space="preserve"> </w:t>
            </w:r>
            <w:r w:rsidRPr="00A002D6">
              <w:rPr>
                <w:rStyle w:val="Strong"/>
                <w:b w:val="0"/>
                <w:bCs w:val="0"/>
              </w:rPr>
              <w:t>prior</w:t>
            </w:r>
            <w:r w:rsidR="00B04B62">
              <w:rPr>
                <w:rStyle w:val="Strong"/>
                <w:b w:val="0"/>
                <w:bCs w:val="0"/>
              </w:rPr>
              <w:t xml:space="preserve"> </w:t>
            </w:r>
            <w:r w:rsidRPr="00A002D6">
              <w:rPr>
                <w:rStyle w:val="Strong"/>
                <w:b w:val="0"/>
                <w:bCs w:val="0"/>
              </w:rPr>
              <w:t>learning.</w:t>
            </w:r>
            <w:r w:rsidR="00B04B62">
              <w:rPr>
                <w:rStyle w:val="Strong"/>
                <w:b w:val="0"/>
                <w:bCs w:val="0"/>
              </w:rPr>
              <w:t xml:space="preserve"> </w:t>
            </w:r>
            <w:r w:rsidRPr="00A002D6">
              <w:rPr>
                <w:rStyle w:val="Strong"/>
                <w:b w:val="0"/>
                <w:bCs w:val="0"/>
              </w:rPr>
              <w:t>Unpack</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success</w:t>
            </w:r>
            <w:r w:rsidR="00B04B62">
              <w:rPr>
                <w:rStyle w:val="Strong"/>
                <w:b w:val="0"/>
                <w:bCs w:val="0"/>
              </w:rPr>
              <w:t xml:space="preserve"> </w:t>
            </w:r>
            <w:r w:rsidRPr="00A002D6">
              <w:rPr>
                <w:rStyle w:val="Strong"/>
                <w:b w:val="0"/>
                <w:bCs w:val="0"/>
              </w:rPr>
              <w:t>criteria</w:t>
            </w:r>
            <w:r w:rsidR="00B04B62">
              <w:rPr>
                <w:rStyle w:val="Strong"/>
                <w:b w:val="0"/>
                <w:bCs w:val="0"/>
              </w:rPr>
              <w:t xml:space="preserve"> </w:t>
            </w:r>
            <w:r w:rsidRPr="00A002D6">
              <w:rPr>
                <w:rStyle w:val="Strong"/>
                <w:b w:val="0"/>
                <w:bCs w:val="0"/>
              </w:rPr>
              <w:t>and</w:t>
            </w:r>
            <w:r w:rsidR="00B04B62">
              <w:rPr>
                <w:rStyle w:val="Strong"/>
                <w:b w:val="0"/>
                <w:bCs w:val="0"/>
              </w:rPr>
              <w:t xml:space="preserve"> </w:t>
            </w:r>
            <w:r w:rsidRPr="00A002D6">
              <w:rPr>
                <w:rStyle w:val="Strong"/>
                <w:b w:val="0"/>
                <w:bCs w:val="0"/>
              </w:rPr>
              <w:t>ensure</w:t>
            </w:r>
            <w:r w:rsidR="00B04B62">
              <w:rPr>
                <w:rStyle w:val="Strong"/>
                <w:b w:val="0"/>
                <w:bCs w:val="0"/>
              </w:rPr>
              <w:t xml:space="preserve"> </w:t>
            </w:r>
            <w:r w:rsidRPr="00A002D6">
              <w:rPr>
                <w:rStyle w:val="Strong"/>
                <w:b w:val="0"/>
                <w:bCs w:val="0"/>
              </w:rPr>
              <w:t>students</w:t>
            </w:r>
            <w:r w:rsidR="00B04B62">
              <w:rPr>
                <w:rStyle w:val="Strong"/>
                <w:b w:val="0"/>
                <w:bCs w:val="0"/>
              </w:rPr>
              <w:t xml:space="preserve"> </w:t>
            </w:r>
            <w:r w:rsidRPr="00A002D6">
              <w:rPr>
                <w:rStyle w:val="Strong"/>
                <w:b w:val="0"/>
                <w:bCs w:val="0"/>
              </w:rPr>
              <w:t>understand</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learning</w:t>
            </w:r>
            <w:r w:rsidR="00B04B62">
              <w:rPr>
                <w:rStyle w:val="Strong"/>
                <w:b w:val="0"/>
                <w:bCs w:val="0"/>
              </w:rPr>
              <w:t xml:space="preserve"> </w:t>
            </w:r>
            <w:r w:rsidRPr="00A002D6">
              <w:rPr>
                <w:rStyle w:val="Strong"/>
                <w:b w:val="0"/>
                <w:bCs w:val="0"/>
              </w:rPr>
              <w:t>goals.</w:t>
            </w:r>
          </w:p>
          <w:p w14:paraId="10E69057" w14:textId="66B43C4B" w:rsidR="00D52E96" w:rsidRPr="005B7CDB" w:rsidRDefault="00D52E96" w:rsidP="00CF2033">
            <w:pPr>
              <w:rPr>
                <w:rStyle w:val="Strong"/>
                <w:b w:val="0"/>
                <w:bCs w:val="0"/>
              </w:rPr>
            </w:pPr>
            <w:r w:rsidRPr="005B7CDB">
              <w:rPr>
                <w:rStyle w:val="Strong"/>
                <w:b w:val="0"/>
                <w:bCs w:val="0"/>
              </w:rPr>
              <w:t>Learning</w:t>
            </w:r>
            <w:r w:rsidR="00B04B62" w:rsidRPr="005B7CDB">
              <w:rPr>
                <w:rStyle w:val="Strong"/>
                <w:b w:val="0"/>
                <w:bCs w:val="0"/>
              </w:rPr>
              <w:t xml:space="preserve"> </w:t>
            </w:r>
            <w:r w:rsidRPr="005B7CDB">
              <w:rPr>
                <w:rStyle w:val="Strong"/>
                <w:b w:val="0"/>
                <w:bCs w:val="0"/>
              </w:rPr>
              <w:t>intention</w:t>
            </w:r>
          </w:p>
          <w:p w14:paraId="783C1000" w14:textId="55544C32" w:rsidR="00D52E96" w:rsidRPr="0004262B" w:rsidRDefault="009E14AF" w:rsidP="0004262B">
            <w:r>
              <w:t>Students develop an understanding of:</w:t>
            </w:r>
          </w:p>
          <w:p w14:paraId="333ECB42" w14:textId="1EDE7B3C" w:rsidR="00D52E96" w:rsidRPr="00A002D6" w:rsidRDefault="00D52E96" w:rsidP="00CF2033">
            <w:pPr>
              <w:pStyle w:val="ListBullet"/>
            </w:pPr>
            <w:r w:rsidRPr="00A002D6">
              <w:t>how</w:t>
            </w:r>
            <w:r w:rsidR="00B04B62">
              <w:t xml:space="preserve"> </w:t>
            </w:r>
            <w:r w:rsidRPr="00A002D6">
              <w:t>archaeologists</w:t>
            </w:r>
            <w:r w:rsidR="00B04B62">
              <w:t xml:space="preserve"> </w:t>
            </w:r>
            <w:r w:rsidRPr="00A002D6">
              <w:t>use</w:t>
            </w:r>
            <w:r w:rsidR="00B04B62">
              <w:t xml:space="preserve"> </w:t>
            </w:r>
            <w:r w:rsidRPr="00A002D6">
              <w:t>scientific</w:t>
            </w:r>
            <w:r w:rsidR="00B04B62">
              <w:t xml:space="preserve"> </w:t>
            </w:r>
            <w:r w:rsidRPr="00A002D6">
              <w:t>dating</w:t>
            </w:r>
            <w:r w:rsidR="00B04B62">
              <w:t xml:space="preserve"> </w:t>
            </w:r>
            <w:r w:rsidRPr="00A002D6">
              <w:t>methods</w:t>
            </w:r>
            <w:r w:rsidR="00B04B62">
              <w:t xml:space="preserve"> </w:t>
            </w:r>
            <w:r w:rsidRPr="00A002D6">
              <w:t>to</w:t>
            </w:r>
            <w:r w:rsidR="00B04B62">
              <w:t xml:space="preserve"> </w:t>
            </w:r>
            <w:r w:rsidRPr="00A002D6">
              <w:t>place</w:t>
            </w:r>
            <w:r w:rsidR="00B04B62">
              <w:t xml:space="preserve"> </w:t>
            </w:r>
            <w:r w:rsidRPr="00A002D6">
              <w:t>evidence</w:t>
            </w:r>
            <w:r w:rsidR="00B04B62">
              <w:t xml:space="preserve"> </w:t>
            </w:r>
            <w:r w:rsidRPr="00A002D6">
              <w:t>in</w:t>
            </w:r>
            <w:r w:rsidR="00B04B62">
              <w:t xml:space="preserve"> </w:t>
            </w:r>
            <w:r w:rsidRPr="00A002D6">
              <w:t>time,</w:t>
            </w:r>
            <w:r w:rsidR="00B04B62">
              <w:t xml:space="preserve"> </w:t>
            </w:r>
            <w:r w:rsidRPr="00A002D6">
              <w:t>and</w:t>
            </w:r>
            <w:r w:rsidR="00B04B62">
              <w:t xml:space="preserve"> </w:t>
            </w:r>
            <w:r w:rsidRPr="00A002D6">
              <w:t>how</w:t>
            </w:r>
            <w:r w:rsidR="00B04B62">
              <w:t xml:space="preserve"> </w:t>
            </w:r>
            <w:r w:rsidRPr="00A002D6">
              <w:t>these</w:t>
            </w:r>
            <w:r w:rsidR="00B04B62">
              <w:t xml:space="preserve"> </w:t>
            </w:r>
            <w:r w:rsidRPr="00A002D6">
              <w:t>methods</w:t>
            </w:r>
            <w:r w:rsidR="00B04B62">
              <w:t xml:space="preserve"> </w:t>
            </w:r>
            <w:r w:rsidRPr="00A002D6">
              <w:t>help</w:t>
            </w:r>
            <w:r w:rsidR="00B04B62">
              <w:t xml:space="preserve"> </w:t>
            </w:r>
            <w:r w:rsidRPr="00A002D6">
              <w:t>us</w:t>
            </w:r>
            <w:r w:rsidR="00B04B62">
              <w:t xml:space="preserve"> </w:t>
            </w:r>
            <w:r w:rsidRPr="00A002D6">
              <w:t>understand</w:t>
            </w:r>
            <w:r w:rsidR="00B04B62">
              <w:t xml:space="preserve"> </w:t>
            </w:r>
            <w:r w:rsidRPr="00A002D6">
              <w:t>continuity</w:t>
            </w:r>
            <w:r w:rsidR="00B04B62">
              <w:t xml:space="preserve"> </w:t>
            </w:r>
            <w:r w:rsidRPr="00A002D6">
              <w:t>and</w:t>
            </w:r>
            <w:r w:rsidR="00B04B62">
              <w:t xml:space="preserve"> </w:t>
            </w:r>
            <w:r w:rsidRPr="00A002D6">
              <w:t>change</w:t>
            </w:r>
            <w:r w:rsidR="00B04B62">
              <w:t xml:space="preserve"> </w:t>
            </w:r>
            <w:r w:rsidRPr="00A002D6">
              <w:t>in</w:t>
            </w:r>
            <w:r w:rsidR="00B04B62">
              <w:t xml:space="preserve"> </w:t>
            </w:r>
            <w:r w:rsidRPr="00A002D6">
              <w:t>past</w:t>
            </w:r>
            <w:r w:rsidR="00B04B62">
              <w:t xml:space="preserve"> </w:t>
            </w:r>
            <w:r w:rsidRPr="00A002D6">
              <w:t>societies.</w:t>
            </w:r>
          </w:p>
          <w:p w14:paraId="0B08752D" w14:textId="6E2C1E8C" w:rsidR="00D52E96" w:rsidRPr="005B7CDB" w:rsidRDefault="00D52E96" w:rsidP="0004262B">
            <w:pPr>
              <w:pStyle w:val="ListBullet"/>
              <w:numPr>
                <w:ilvl w:val="0"/>
                <w:numId w:val="0"/>
              </w:numPr>
              <w:rPr>
                <w:rStyle w:val="Strong"/>
                <w:b w:val="0"/>
                <w:bCs w:val="0"/>
              </w:rPr>
            </w:pPr>
            <w:r w:rsidRPr="005B7CDB">
              <w:rPr>
                <w:rStyle w:val="Strong"/>
                <w:b w:val="0"/>
                <w:bCs w:val="0"/>
              </w:rPr>
              <w:t>Success</w:t>
            </w:r>
            <w:r w:rsidR="00B04B62" w:rsidRPr="005B7CDB">
              <w:rPr>
                <w:rStyle w:val="Strong"/>
                <w:b w:val="0"/>
                <w:bCs w:val="0"/>
              </w:rPr>
              <w:t xml:space="preserve"> </w:t>
            </w:r>
            <w:r w:rsidRPr="005B7CDB">
              <w:rPr>
                <w:rStyle w:val="Strong"/>
                <w:b w:val="0"/>
                <w:bCs w:val="0"/>
              </w:rPr>
              <w:t>criteria</w:t>
            </w:r>
          </w:p>
          <w:p w14:paraId="5E83FCCA" w14:textId="0351721E" w:rsidR="00D52E96" w:rsidRPr="0004262B" w:rsidRDefault="00623AFD" w:rsidP="000B2A01">
            <w:r>
              <w:t>I can:</w:t>
            </w:r>
          </w:p>
          <w:p w14:paraId="0885A921" w14:textId="7DB3E816" w:rsidR="00D52E96" w:rsidRPr="003A2F49" w:rsidRDefault="00D52E96" w:rsidP="0004262B">
            <w:pPr>
              <w:pStyle w:val="ListBullet"/>
            </w:pPr>
            <w:r w:rsidRPr="003A2F49">
              <w:t>identify</w:t>
            </w:r>
            <w:r w:rsidR="00B04B62" w:rsidRPr="003A2F49">
              <w:t xml:space="preserve"> </w:t>
            </w:r>
            <w:r w:rsidRPr="003A2F49">
              <w:t>the</w:t>
            </w:r>
            <w:r w:rsidR="00B04B62" w:rsidRPr="003A2F49">
              <w:t xml:space="preserve"> </w:t>
            </w:r>
            <w:r w:rsidRPr="003A2F49">
              <w:t>difference</w:t>
            </w:r>
            <w:r w:rsidR="00B04B62" w:rsidRPr="003A2F49">
              <w:t xml:space="preserve"> </w:t>
            </w:r>
            <w:r w:rsidRPr="003A2F49">
              <w:t>between</w:t>
            </w:r>
            <w:r w:rsidR="00B04B62" w:rsidRPr="003A2F49">
              <w:t xml:space="preserve"> </w:t>
            </w:r>
            <w:r w:rsidRPr="003A2F49">
              <w:t>relative</w:t>
            </w:r>
            <w:r w:rsidR="00B04B62" w:rsidRPr="003A2F49">
              <w:t xml:space="preserve"> </w:t>
            </w:r>
            <w:r w:rsidRPr="003A2F49">
              <w:t>and</w:t>
            </w:r>
            <w:r w:rsidR="00B04B62" w:rsidRPr="003A2F49">
              <w:t xml:space="preserve"> </w:t>
            </w:r>
            <w:r w:rsidRPr="003A2F49">
              <w:t>absolute</w:t>
            </w:r>
            <w:r w:rsidR="00B04B62" w:rsidRPr="003A2F49">
              <w:t xml:space="preserve"> </w:t>
            </w:r>
            <w:r w:rsidRPr="003A2F49">
              <w:t>dating</w:t>
            </w:r>
            <w:r w:rsidR="00B04B62" w:rsidRPr="003A2F49">
              <w:t xml:space="preserve"> </w:t>
            </w:r>
            <w:r w:rsidRPr="003A2F49">
              <w:t>methods</w:t>
            </w:r>
          </w:p>
          <w:p w14:paraId="0AB5FF01" w14:textId="6CAA8AE5" w:rsidR="00D52E96" w:rsidRPr="003A2F49" w:rsidRDefault="00D52E96" w:rsidP="0004262B">
            <w:pPr>
              <w:pStyle w:val="ListBullet"/>
            </w:pPr>
            <w:r w:rsidRPr="003A2F49">
              <w:t>describe</w:t>
            </w:r>
            <w:r w:rsidR="00B04B62" w:rsidRPr="003A2F49">
              <w:t xml:space="preserve"> </w:t>
            </w:r>
            <w:r w:rsidRPr="003A2F49">
              <w:t>continuity</w:t>
            </w:r>
            <w:r w:rsidR="00B04B62" w:rsidRPr="003A2F49">
              <w:t xml:space="preserve"> </w:t>
            </w:r>
            <w:r w:rsidRPr="003A2F49">
              <w:t>and</w:t>
            </w:r>
            <w:r w:rsidR="00B04B62" w:rsidRPr="003A2F49">
              <w:t xml:space="preserve"> </w:t>
            </w:r>
            <w:r w:rsidRPr="003A2F49">
              <w:t>change</w:t>
            </w:r>
            <w:r w:rsidR="00B04B62" w:rsidRPr="003A2F49">
              <w:t xml:space="preserve"> </w:t>
            </w:r>
            <w:r w:rsidRPr="003A2F49">
              <w:t>by</w:t>
            </w:r>
            <w:r w:rsidR="00B04B62" w:rsidRPr="003A2F49">
              <w:t xml:space="preserve"> </w:t>
            </w:r>
            <w:r w:rsidRPr="003A2F49">
              <w:t>comparing</w:t>
            </w:r>
            <w:r w:rsidR="00B04B62" w:rsidRPr="003A2F49">
              <w:t xml:space="preserve"> </w:t>
            </w:r>
            <w:r w:rsidRPr="003A2F49">
              <w:t>objects</w:t>
            </w:r>
            <w:r w:rsidR="00B04B62" w:rsidRPr="003A2F49">
              <w:t xml:space="preserve"> </w:t>
            </w:r>
            <w:r w:rsidRPr="003A2F49">
              <w:t>or</w:t>
            </w:r>
            <w:r w:rsidR="00B04B62" w:rsidRPr="003A2F49">
              <w:t xml:space="preserve"> </w:t>
            </w:r>
            <w:r w:rsidRPr="003A2F49">
              <w:t>activities</w:t>
            </w:r>
            <w:r w:rsidR="00B04B62" w:rsidRPr="003A2F49">
              <w:t xml:space="preserve"> </w:t>
            </w:r>
            <w:r w:rsidRPr="003A2F49">
              <w:t>across</w:t>
            </w:r>
            <w:r w:rsidR="00B04B62" w:rsidRPr="003A2F49">
              <w:t xml:space="preserve"> </w:t>
            </w:r>
            <w:r w:rsidRPr="003A2F49">
              <w:t>older</w:t>
            </w:r>
            <w:r w:rsidR="00B04B62" w:rsidRPr="003A2F49">
              <w:t xml:space="preserve"> </w:t>
            </w:r>
            <w:r w:rsidRPr="003A2F49">
              <w:t>and</w:t>
            </w:r>
            <w:r w:rsidR="00B04B62" w:rsidRPr="003A2F49">
              <w:t xml:space="preserve"> </w:t>
            </w:r>
            <w:r w:rsidRPr="003A2F49">
              <w:t>newer</w:t>
            </w:r>
            <w:r w:rsidR="00B04B62" w:rsidRPr="003A2F49">
              <w:t xml:space="preserve"> </w:t>
            </w:r>
            <w:r w:rsidRPr="003A2F49">
              <w:t>layers</w:t>
            </w:r>
          </w:p>
          <w:p w14:paraId="03047CB1" w14:textId="541CCD03" w:rsidR="00D52E96" w:rsidRPr="00A002D6" w:rsidRDefault="00D52E96" w:rsidP="0004262B">
            <w:pPr>
              <w:pStyle w:val="ListBullet"/>
            </w:pPr>
            <w:r w:rsidRPr="003A2F49">
              <w:t>describe</w:t>
            </w:r>
            <w:r w:rsidR="00B04B62" w:rsidRPr="003A2F49">
              <w:t xml:space="preserve"> </w:t>
            </w:r>
            <w:r w:rsidRPr="003A2F49">
              <w:t>how</w:t>
            </w:r>
            <w:r w:rsidR="00B04B62" w:rsidRPr="003A2F49">
              <w:t xml:space="preserve"> </w:t>
            </w:r>
            <w:r w:rsidRPr="003A2F49">
              <w:t>dating</w:t>
            </w:r>
            <w:r w:rsidR="00B04B62" w:rsidRPr="003A2F49">
              <w:t xml:space="preserve"> </w:t>
            </w:r>
            <w:r w:rsidRPr="003A2F49">
              <w:t>methods</w:t>
            </w:r>
            <w:r w:rsidR="00B04B62" w:rsidRPr="003A2F49">
              <w:t xml:space="preserve"> </w:t>
            </w:r>
            <w:r w:rsidRPr="003A2F49">
              <w:t>help</w:t>
            </w:r>
            <w:r w:rsidR="00B04B62" w:rsidRPr="003A2F49">
              <w:t xml:space="preserve"> </w:t>
            </w:r>
            <w:r w:rsidRPr="003A2F49">
              <w:t>historians</w:t>
            </w:r>
            <w:r w:rsidR="00B04B62" w:rsidRPr="003A2F49">
              <w:t xml:space="preserve"> </w:t>
            </w:r>
            <w:r w:rsidRPr="003A2F49">
              <w:t>understand</w:t>
            </w:r>
            <w:r w:rsidR="00B04B62" w:rsidRPr="003A2F49">
              <w:t xml:space="preserve"> </w:t>
            </w:r>
            <w:r w:rsidRPr="003A2F49">
              <w:t>the</w:t>
            </w:r>
            <w:r w:rsidR="00B04B62" w:rsidRPr="003A2F49">
              <w:t xml:space="preserve"> </w:t>
            </w:r>
            <w:r w:rsidRPr="003A2F49">
              <w:t>context</w:t>
            </w:r>
            <w:r w:rsidR="00B04B62" w:rsidRPr="003A2F49">
              <w:t xml:space="preserve"> </w:t>
            </w:r>
            <w:r w:rsidRPr="003A2F49">
              <w:t>of</w:t>
            </w:r>
            <w:r w:rsidR="00B04B62" w:rsidRPr="003A2F49">
              <w:t xml:space="preserve"> </w:t>
            </w:r>
            <w:r w:rsidRPr="003A2F49">
              <w:t>past</w:t>
            </w:r>
            <w:r w:rsidR="00B04B62" w:rsidRPr="003A2F49">
              <w:t xml:space="preserve"> </w:t>
            </w:r>
            <w:r w:rsidRPr="003A2F49">
              <w:t>human</w:t>
            </w:r>
            <w:r w:rsidR="00B04B62">
              <w:t xml:space="preserve"> </w:t>
            </w:r>
            <w:r w:rsidRPr="00A002D6">
              <w:lastRenderedPageBreak/>
              <w:t>activities.</w:t>
            </w:r>
          </w:p>
          <w:p w14:paraId="5E305609" w14:textId="2D0321F0" w:rsidR="00D52E96" w:rsidRPr="00A002D6" w:rsidRDefault="00D52E96" w:rsidP="00CF2033">
            <w:pPr>
              <w:rPr>
                <w:b/>
                <w:bCs/>
              </w:rPr>
            </w:pPr>
            <w:r w:rsidRPr="00A002D6">
              <w:rPr>
                <w:b/>
                <w:bCs/>
              </w:rPr>
              <w:t>Core</w:t>
            </w:r>
            <w:r w:rsidR="00B04B62">
              <w:rPr>
                <w:b/>
                <w:bCs/>
              </w:rPr>
              <w:t xml:space="preserve"> </w:t>
            </w:r>
            <w:r w:rsidRPr="00A002D6">
              <w:rPr>
                <w:b/>
                <w:bCs/>
              </w:rPr>
              <w:t>lesson</w:t>
            </w:r>
          </w:p>
          <w:p w14:paraId="59681A65" w14:textId="05C76DA6" w:rsidR="00D52E96" w:rsidRPr="00A002D6" w:rsidRDefault="0052758B" w:rsidP="008A791A">
            <w:pPr>
              <w:pStyle w:val="FeatureBox3"/>
              <w:rPr>
                <w:b/>
                <w:bCs/>
              </w:rPr>
            </w:pPr>
            <w:r w:rsidRPr="00A002D6">
              <w:rPr>
                <w:b/>
                <w:bCs/>
              </w:rPr>
              <w:t>Teacher</w:t>
            </w:r>
            <w:r w:rsidR="00B04B62">
              <w:rPr>
                <w:b/>
                <w:bCs/>
              </w:rPr>
              <w:t xml:space="preserve"> </w:t>
            </w:r>
            <w:r w:rsidRPr="00A002D6">
              <w:rPr>
                <w:b/>
                <w:bCs/>
              </w:rPr>
              <w:t>s</w:t>
            </w:r>
            <w:r w:rsidR="003A4DA0" w:rsidRPr="00A002D6">
              <w:rPr>
                <w:b/>
                <w:bCs/>
              </w:rPr>
              <w:t>tep</w:t>
            </w:r>
            <w:r w:rsidR="009344E3">
              <w:rPr>
                <w:b/>
                <w:bCs/>
              </w:rPr>
              <w:t>-</w:t>
            </w:r>
            <w:r w:rsidR="003A4DA0" w:rsidRPr="00A002D6">
              <w:rPr>
                <w:b/>
                <w:bCs/>
              </w:rPr>
              <w:t>out</w:t>
            </w:r>
            <w:r w:rsidR="00993C02">
              <w:rPr>
                <w:b/>
                <w:bCs/>
              </w:rPr>
              <w:t xml:space="preserve"> –</w:t>
            </w:r>
            <w:r w:rsidR="00B04B62">
              <w:rPr>
                <w:b/>
                <w:bCs/>
              </w:rPr>
              <w:t xml:space="preserve"> </w:t>
            </w:r>
            <w:r w:rsidR="003A2F49">
              <w:rPr>
                <w:b/>
                <w:bCs/>
              </w:rPr>
              <w:t>W</w:t>
            </w:r>
            <w:r w:rsidR="003A2F49" w:rsidRPr="00A002D6">
              <w:rPr>
                <w:b/>
                <w:bCs/>
              </w:rPr>
              <w:t>hat</w:t>
            </w:r>
            <w:r w:rsidR="003A2F49">
              <w:rPr>
                <w:b/>
                <w:bCs/>
              </w:rPr>
              <w:t xml:space="preserve"> </w:t>
            </w:r>
            <w:r w:rsidR="00D52E96" w:rsidRPr="00A002D6">
              <w:rPr>
                <w:b/>
                <w:bCs/>
              </w:rPr>
              <w:t>are</w:t>
            </w:r>
            <w:r w:rsidR="00B04B62">
              <w:rPr>
                <w:b/>
                <w:bCs/>
              </w:rPr>
              <w:t xml:space="preserve"> </w:t>
            </w:r>
            <w:r w:rsidR="00D52E96" w:rsidRPr="00A002D6">
              <w:rPr>
                <w:b/>
                <w:bCs/>
              </w:rPr>
              <w:t>dating</w:t>
            </w:r>
            <w:r w:rsidR="00B04B62">
              <w:rPr>
                <w:b/>
                <w:bCs/>
              </w:rPr>
              <w:t xml:space="preserve"> </w:t>
            </w:r>
            <w:r w:rsidR="00D52E96" w:rsidRPr="00A002D6">
              <w:rPr>
                <w:b/>
                <w:bCs/>
              </w:rPr>
              <w:t>methods?</w:t>
            </w:r>
          </w:p>
          <w:p w14:paraId="324ED9AD" w14:textId="254EB3B5" w:rsidR="0052758B" w:rsidRPr="00A002D6" w:rsidRDefault="0052758B" w:rsidP="008A791A">
            <w:pPr>
              <w:pStyle w:val="FeatureBox3"/>
            </w:pPr>
            <w:r w:rsidRPr="00A002D6">
              <w:t>Remind</w:t>
            </w:r>
            <w:r w:rsidR="00B04B62">
              <w:t xml:space="preserve"> </w:t>
            </w:r>
            <w:r w:rsidRPr="00A002D6">
              <w:t>students</w:t>
            </w:r>
            <w:r w:rsidR="00B04B62">
              <w:t xml:space="preserve"> </w:t>
            </w:r>
            <w:r w:rsidRPr="00A002D6">
              <w:t>that</w:t>
            </w:r>
            <w:r w:rsidR="00B04B62">
              <w:t xml:space="preserve"> </w:t>
            </w:r>
            <w:r w:rsidRPr="00A002D6">
              <w:t>evidence</w:t>
            </w:r>
            <w:r w:rsidR="00B04B62">
              <w:t xml:space="preserve"> </w:t>
            </w:r>
            <w:r w:rsidRPr="00A002D6">
              <w:t>helps</w:t>
            </w:r>
            <w:r w:rsidR="00B04B62">
              <w:t xml:space="preserve"> </w:t>
            </w:r>
            <w:r w:rsidRPr="00A002D6">
              <w:t>historians</w:t>
            </w:r>
            <w:r w:rsidR="00B04B62">
              <w:t xml:space="preserve"> </w:t>
            </w:r>
            <w:r w:rsidRPr="00A002D6">
              <w:t>understand</w:t>
            </w:r>
            <w:r w:rsidR="00B04B62">
              <w:t xml:space="preserve"> </w:t>
            </w:r>
            <w:r w:rsidRPr="00A002D6">
              <w:t>what</w:t>
            </w:r>
            <w:r w:rsidR="00B04B62">
              <w:t xml:space="preserve"> </w:t>
            </w:r>
            <w:r w:rsidRPr="00A002D6">
              <w:t>happened</w:t>
            </w:r>
            <w:r w:rsidR="00B04B62">
              <w:t xml:space="preserve"> </w:t>
            </w:r>
            <w:r w:rsidRPr="00A002D6">
              <w:t>in</w:t>
            </w:r>
            <w:r w:rsidR="00B04B62">
              <w:t xml:space="preserve"> </w:t>
            </w:r>
            <w:r w:rsidRPr="00A002D6">
              <w:t>the</w:t>
            </w:r>
            <w:r w:rsidR="00B04B62">
              <w:t xml:space="preserve"> </w:t>
            </w:r>
            <w:r w:rsidRPr="00A002D6">
              <w:t>past,</w:t>
            </w:r>
            <w:r w:rsidR="00B04B62">
              <w:t xml:space="preserve"> </w:t>
            </w:r>
            <w:r w:rsidRPr="00A002D6">
              <w:t>but</w:t>
            </w:r>
            <w:r w:rsidR="00B04B62">
              <w:t xml:space="preserve"> </w:t>
            </w:r>
            <w:r w:rsidRPr="00A002D6">
              <w:t>dating</w:t>
            </w:r>
            <w:r w:rsidR="00B04B62">
              <w:t xml:space="preserve"> </w:t>
            </w:r>
            <w:r w:rsidRPr="00A002D6">
              <w:t>methods</w:t>
            </w:r>
            <w:r w:rsidR="00B04B62">
              <w:t xml:space="preserve"> </w:t>
            </w:r>
            <w:r w:rsidRPr="00A002D6">
              <w:t>help</w:t>
            </w:r>
            <w:r w:rsidR="00B04B62">
              <w:t xml:space="preserve"> </w:t>
            </w:r>
            <w:r w:rsidRPr="00A002D6">
              <w:t>us</w:t>
            </w:r>
            <w:r w:rsidR="00B04B62">
              <w:t xml:space="preserve"> </w:t>
            </w:r>
            <w:r w:rsidRPr="00A002D6">
              <w:t>work</w:t>
            </w:r>
            <w:r w:rsidR="00B04B62">
              <w:t xml:space="preserve"> </w:t>
            </w:r>
            <w:r w:rsidRPr="00A002D6">
              <w:t>out</w:t>
            </w:r>
            <w:r w:rsidR="00B04B62">
              <w:t xml:space="preserve"> </w:t>
            </w:r>
            <w:r w:rsidRPr="00A002D6">
              <w:t>when</w:t>
            </w:r>
            <w:r w:rsidR="00B04B62">
              <w:t xml:space="preserve"> </w:t>
            </w:r>
            <w:r w:rsidRPr="00A002D6">
              <w:t>it</w:t>
            </w:r>
            <w:r w:rsidR="00B04B62">
              <w:t xml:space="preserve"> </w:t>
            </w:r>
            <w:r w:rsidRPr="00A002D6">
              <w:t>happened.</w:t>
            </w:r>
            <w:r w:rsidR="00B04B62">
              <w:t xml:space="preserve"> </w:t>
            </w:r>
            <w:r w:rsidRPr="00A002D6">
              <w:t>Explain</w:t>
            </w:r>
            <w:r w:rsidR="00B04B62">
              <w:t xml:space="preserve"> </w:t>
            </w:r>
            <w:r w:rsidRPr="00A002D6">
              <w:t>that</w:t>
            </w:r>
            <w:r w:rsidR="00B04B62">
              <w:t xml:space="preserve"> </w:t>
            </w:r>
            <w:r w:rsidRPr="00A002D6">
              <w:t>archaeologists</w:t>
            </w:r>
            <w:r w:rsidR="00B04B62">
              <w:t xml:space="preserve"> </w:t>
            </w:r>
            <w:r w:rsidRPr="00A002D6">
              <w:t>and</w:t>
            </w:r>
            <w:r w:rsidR="00B04B62">
              <w:t xml:space="preserve"> </w:t>
            </w:r>
            <w:r w:rsidRPr="00A002D6">
              <w:t>historians</w:t>
            </w:r>
            <w:r w:rsidR="00B04B62">
              <w:t xml:space="preserve"> </w:t>
            </w:r>
            <w:r w:rsidRPr="00A002D6">
              <w:t>use</w:t>
            </w:r>
            <w:r w:rsidR="00B04B62">
              <w:t xml:space="preserve"> </w:t>
            </w:r>
            <w:r w:rsidRPr="00A002D6">
              <w:t>different</w:t>
            </w:r>
            <w:r w:rsidR="00B04B62">
              <w:t xml:space="preserve"> </w:t>
            </w:r>
            <w:r w:rsidRPr="00A002D6">
              <w:t>methods</w:t>
            </w:r>
            <w:r w:rsidR="00B04B62">
              <w:t xml:space="preserve"> </w:t>
            </w:r>
            <w:r w:rsidRPr="00A002D6">
              <w:t>to</w:t>
            </w:r>
            <w:r w:rsidR="00B04B62">
              <w:t xml:space="preserve"> </w:t>
            </w:r>
            <w:r w:rsidRPr="00A002D6">
              <w:t>place</w:t>
            </w:r>
            <w:r w:rsidR="00B04B62">
              <w:t xml:space="preserve"> </w:t>
            </w:r>
            <w:r w:rsidRPr="00A002D6">
              <w:t>events</w:t>
            </w:r>
            <w:r w:rsidR="00B04B62">
              <w:t xml:space="preserve"> </w:t>
            </w:r>
            <w:r w:rsidRPr="00A002D6">
              <w:t>and</w:t>
            </w:r>
            <w:r w:rsidR="00B04B62">
              <w:t xml:space="preserve"> </w:t>
            </w:r>
            <w:r w:rsidRPr="00A002D6">
              <w:t>objects</w:t>
            </w:r>
            <w:r w:rsidR="00B04B62">
              <w:t xml:space="preserve"> </w:t>
            </w:r>
            <w:r w:rsidRPr="00A002D6">
              <w:t>in</w:t>
            </w:r>
            <w:r w:rsidR="00B04B62">
              <w:t xml:space="preserve"> </w:t>
            </w:r>
            <w:r w:rsidRPr="00A002D6">
              <w:t>time.</w:t>
            </w:r>
            <w:r w:rsidR="00B04B62">
              <w:t xml:space="preserve"> </w:t>
            </w:r>
            <w:r w:rsidRPr="00A002D6">
              <w:t>Introduce</w:t>
            </w:r>
            <w:r w:rsidR="00B04B62">
              <w:t xml:space="preserve"> </w:t>
            </w:r>
            <w:r w:rsidRPr="00A002D6">
              <w:t>and</w:t>
            </w:r>
            <w:r w:rsidR="00B04B62">
              <w:t xml:space="preserve"> </w:t>
            </w:r>
            <w:r w:rsidRPr="00A002D6">
              <w:t>define</w:t>
            </w:r>
            <w:r w:rsidR="00B04B62">
              <w:t xml:space="preserve"> </w:t>
            </w:r>
            <w:r w:rsidRPr="00A002D6">
              <w:t>the</w:t>
            </w:r>
            <w:r w:rsidR="00B04B62">
              <w:t xml:space="preserve"> </w:t>
            </w:r>
            <w:r w:rsidRPr="00A002D6">
              <w:t>following</w:t>
            </w:r>
            <w:r w:rsidR="00B04B62">
              <w:t xml:space="preserve"> </w:t>
            </w:r>
            <w:r w:rsidRPr="00A002D6">
              <w:t>terms,</w:t>
            </w:r>
            <w:r w:rsidR="00B04B62">
              <w:t xml:space="preserve"> </w:t>
            </w:r>
            <w:r w:rsidRPr="00A002D6">
              <w:t>using</w:t>
            </w:r>
            <w:r w:rsidR="00B04B62">
              <w:t xml:space="preserve"> </w:t>
            </w:r>
            <w:r w:rsidRPr="00A002D6">
              <w:t>simple</w:t>
            </w:r>
            <w:r w:rsidR="00B04B62">
              <w:t xml:space="preserve"> </w:t>
            </w:r>
            <w:r w:rsidRPr="00A002D6">
              <w:t>examples</w:t>
            </w:r>
            <w:r w:rsidR="00B04B62">
              <w:t xml:space="preserve"> </w:t>
            </w:r>
            <w:r w:rsidRPr="00A002D6">
              <w:t>where</w:t>
            </w:r>
            <w:r w:rsidR="00B04B62">
              <w:t xml:space="preserve"> </w:t>
            </w:r>
            <w:r w:rsidRPr="00A002D6">
              <w:t>needed:</w:t>
            </w:r>
          </w:p>
          <w:p w14:paraId="4B8FBDDF" w14:textId="77777777" w:rsidR="00332350" w:rsidRPr="00A002D6" w:rsidRDefault="00332350">
            <w:pPr>
              <w:pStyle w:val="FeatureBox3"/>
              <w:numPr>
                <w:ilvl w:val="0"/>
                <w:numId w:val="23"/>
              </w:numPr>
              <w:ind w:left="567" w:hanging="567"/>
            </w:pPr>
            <w:r>
              <w:t>A</w:t>
            </w:r>
            <w:r w:rsidRPr="00A002D6">
              <w:t>bsolute</w:t>
            </w:r>
            <w:r>
              <w:t xml:space="preserve"> </w:t>
            </w:r>
            <w:r w:rsidRPr="00A002D6">
              <w:t>dating</w:t>
            </w:r>
            <w:r>
              <w:t xml:space="preserve"> </w:t>
            </w:r>
            <w:r w:rsidRPr="00A002D6">
              <w:t>–</w:t>
            </w:r>
            <w:r>
              <w:t xml:space="preserve"> </w:t>
            </w:r>
            <w:r w:rsidRPr="00A002D6">
              <w:t>finding</w:t>
            </w:r>
            <w:r>
              <w:t xml:space="preserve"> </w:t>
            </w:r>
            <w:r w:rsidRPr="00A002D6">
              <w:t>an</w:t>
            </w:r>
            <w:r>
              <w:t xml:space="preserve"> </w:t>
            </w:r>
            <w:r w:rsidRPr="00A002D6">
              <w:t>exact</w:t>
            </w:r>
            <w:r>
              <w:t xml:space="preserve"> </w:t>
            </w:r>
            <w:r w:rsidRPr="00A002D6">
              <w:t>or</w:t>
            </w:r>
            <w:r>
              <w:t xml:space="preserve"> </w:t>
            </w:r>
            <w:r w:rsidRPr="00A002D6">
              <w:t>approximate</w:t>
            </w:r>
            <w:r>
              <w:t xml:space="preserve"> </w:t>
            </w:r>
            <w:r w:rsidRPr="00A002D6">
              <w:t>date</w:t>
            </w:r>
            <w:r>
              <w:t xml:space="preserve"> </w:t>
            </w:r>
            <w:r w:rsidRPr="00A002D6">
              <w:t>for</w:t>
            </w:r>
            <w:r>
              <w:t xml:space="preserve"> </w:t>
            </w:r>
            <w:r w:rsidRPr="00A002D6">
              <w:t>an</w:t>
            </w:r>
            <w:r>
              <w:t xml:space="preserve"> </w:t>
            </w:r>
            <w:r w:rsidRPr="00A002D6">
              <w:t>object</w:t>
            </w:r>
            <w:r>
              <w:t xml:space="preserve"> </w:t>
            </w:r>
            <w:r w:rsidRPr="00A002D6">
              <w:t>or</w:t>
            </w:r>
            <w:r>
              <w:t xml:space="preserve"> </w:t>
            </w:r>
            <w:r w:rsidRPr="00A002D6">
              <w:t>event</w:t>
            </w:r>
            <w:r>
              <w:t xml:space="preserve"> </w:t>
            </w:r>
            <w:r w:rsidRPr="00A002D6">
              <w:t>(for</w:t>
            </w:r>
            <w:r>
              <w:t xml:space="preserve"> </w:t>
            </w:r>
            <w:r w:rsidRPr="00A002D6">
              <w:t>example,</w:t>
            </w:r>
            <w:r>
              <w:t xml:space="preserve"> </w:t>
            </w:r>
            <w:r w:rsidRPr="00A002D6">
              <w:t>using</w:t>
            </w:r>
            <w:r>
              <w:t xml:space="preserve"> </w:t>
            </w:r>
            <w:r w:rsidRPr="00A002D6">
              <w:t>scientific</w:t>
            </w:r>
            <w:r>
              <w:t xml:space="preserve"> </w:t>
            </w:r>
            <w:r w:rsidRPr="00A002D6">
              <w:t>testing).</w:t>
            </w:r>
          </w:p>
          <w:p w14:paraId="16019EFD" w14:textId="56CD78B4" w:rsidR="0052758B" w:rsidRDefault="00332350">
            <w:pPr>
              <w:pStyle w:val="FeatureBox3"/>
              <w:numPr>
                <w:ilvl w:val="0"/>
                <w:numId w:val="23"/>
              </w:numPr>
              <w:ind w:left="567" w:hanging="567"/>
            </w:pPr>
            <w:r>
              <w:t>A</w:t>
            </w:r>
            <w:r w:rsidRPr="00A002D6">
              <w:t>rchaeologist</w:t>
            </w:r>
            <w:r>
              <w:t xml:space="preserve"> </w:t>
            </w:r>
            <w:r w:rsidR="0052758B" w:rsidRPr="00A002D6">
              <w:t>–</w:t>
            </w:r>
            <w:r w:rsidR="00B04B62">
              <w:t xml:space="preserve"> </w:t>
            </w:r>
            <w:r w:rsidR="0052758B" w:rsidRPr="00A002D6">
              <w:t>studies</w:t>
            </w:r>
            <w:r w:rsidR="00B04B62">
              <w:t xml:space="preserve"> </w:t>
            </w:r>
            <w:r w:rsidR="0052758B" w:rsidRPr="00A002D6">
              <w:t>the</w:t>
            </w:r>
            <w:r w:rsidR="00B04B62">
              <w:t xml:space="preserve"> </w:t>
            </w:r>
            <w:r w:rsidR="0052758B" w:rsidRPr="00A002D6">
              <w:t>past</w:t>
            </w:r>
            <w:r w:rsidR="00B04B62">
              <w:t xml:space="preserve"> </w:t>
            </w:r>
            <w:r w:rsidR="0052758B" w:rsidRPr="00A002D6">
              <w:t>by</w:t>
            </w:r>
            <w:r w:rsidR="00B04B62">
              <w:t xml:space="preserve"> </w:t>
            </w:r>
            <w:r w:rsidR="0052758B" w:rsidRPr="00A002D6">
              <w:t>examining</w:t>
            </w:r>
            <w:r w:rsidR="00B04B62">
              <w:t xml:space="preserve"> </w:t>
            </w:r>
            <w:r w:rsidR="0052758B" w:rsidRPr="00A002D6">
              <w:t>physical</w:t>
            </w:r>
            <w:r w:rsidR="00B04B62">
              <w:t xml:space="preserve"> </w:t>
            </w:r>
            <w:r w:rsidR="0052758B" w:rsidRPr="00A002D6">
              <w:t>evidence</w:t>
            </w:r>
            <w:r w:rsidR="00B04B62">
              <w:t xml:space="preserve"> </w:t>
            </w:r>
            <w:r w:rsidR="0052758B" w:rsidRPr="00A002D6">
              <w:t>such</w:t>
            </w:r>
            <w:r w:rsidR="00B04B62">
              <w:t xml:space="preserve"> </w:t>
            </w:r>
            <w:r w:rsidR="0052758B" w:rsidRPr="00A002D6">
              <w:t>as</w:t>
            </w:r>
            <w:r w:rsidR="00B04B62">
              <w:t xml:space="preserve"> </w:t>
            </w:r>
            <w:r w:rsidR="0052758B" w:rsidRPr="00A002D6">
              <w:t>artefacts,</w:t>
            </w:r>
            <w:r w:rsidR="00B04B62">
              <w:t xml:space="preserve"> </w:t>
            </w:r>
            <w:r w:rsidR="0052758B" w:rsidRPr="00A002D6">
              <w:t>buildings</w:t>
            </w:r>
            <w:r w:rsidR="00B04B62">
              <w:t xml:space="preserve"> </w:t>
            </w:r>
            <w:r w:rsidR="0052758B" w:rsidRPr="00A002D6">
              <w:t>and</w:t>
            </w:r>
            <w:r w:rsidR="00B04B62">
              <w:t xml:space="preserve"> </w:t>
            </w:r>
            <w:r w:rsidR="0052758B" w:rsidRPr="00A002D6">
              <w:t>human</w:t>
            </w:r>
            <w:r w:rsidR="00B04B62">
              <w:t xml:space="preserve"> </w:t>
            </w:r>
            <w:r w:rsidR="0052758B" w:rsidRPr="00A002D6">
              <w:t>remains</w:t>
            </w:r>
            <w:r>
              <w:t>.</w:t>
            </w:r>
          </w:p>
          <w:p w14:paraId="762D92E9" w14:textId="452BECB0" w:rsidR="00582B53" w:rsidRPr="00582B53" w:rsidRDefault="00332350">
            <w:pPr>
              <w:pStyle w:val="FeatureBox3"/>
              <w:numPr>
                <w:ilvl w:val="0"/>
                <w:numId w:val="23"/>
              </w:numPr>
              <w:ind w:left="567" w:hanging="567"/>
            </w:pPr>
            <w:r>
              <w:t xml:space="preserve">Artefacts </w:t>
            </w:r>
            <w:r w:rsidR="00D91D76">
              <w:t>–</w:t>
            </w:r>
            <w:r w:rsidR="00B04B62">
              <w:t xml:space="preserve"> </w:t>
            </w:r>
            <w:r w:rsidR="005E14F0" w:rsidRPr="005E14F0">
              <w:t>objects</w:t>
            </w:r>
            <w:r w:rsidR="00B04B62">
              <w:t xml:space="preserve"> </w:t>
            </w:r>
            <w:r w:rsidR="005E14F0" w:rsidRPr="005E14F0">
              <w:t>made</w:t>
            </w:r>
            <w:r w:rsidR="00B04B62">
              <w:t xml:space="preserve"> </w:t>
            </w:r>
            <w:r w:rsidR="005E14F0" w:rsidRPr="005E14F0">
              <w:t>or</w:t>
            </w:r>
            <w:r w:rsidR="00B04B62">
              <w:t xml:space="preserve"> </w:t>
            </w:r>
            <w:r w:rsidR="005E14F0" w:rsidRPr="005E14F0">
              <w:t>used</w:t>
            </w:r>
            <w:r w:rsidR="00B04B62">
              <w:t xml:space="preserve"> </w:t>
            </w:r>
            <w:r w:rsidR="005E14F0" w:rsidRPr="005E14F0">
              <w:t>by</w:t>
            </w:r>
            <w:r w:rsidR="00B04B62">
              <w:t xml:space="preserve"> </w:t>
            </w:r>
            <w:r w:rsidR="005E14F0" w:rsidRPr="005E14F0">
              <w:t>people</w:t>
            </w:r>
            <w:r w:rsidR="00B04B62">
              <w:t xml:space="preserve"> </w:t>
            </w:r>
            <w:r w:rsidR="005E14F0" w:rsidRPr="005E14F0">
              <w:t>in</w:t>
            </w:r>
            <w:r w:rsidR="00B04B62">
              <w:t xml:space="preserve"> </w:t>
            </w:r>
            <w:r w:rsidR="005E14F0" w:rsidRPr="005E14F0">
              <w:t>the</w:t>
            </w:r>
            <w:r w:rsidR="00B04B62">
              <w:t xml:space="preserve"> </w:t>
            </w:r>
            <w:r w:rsidR="005E14F0" w:rsidRPr="005E14F0">
              <w:t>past</w:t>
            </w:r>
            <w:r w:rsidR="00B04B62">
              <w:t xml:space="preserve"> </w:t>
            </w:r>
            <w:r w:rsidR="005E14F0" w:rsidRPr="005E14F0">
              <w:t>that</w:t>
            </w:r>
            <w:r w:rsidR="00B04B62">
              <w:t xml:space="preserve"> </w:t>
            </w:r>
            <w:r w:rsidR="005E14F0" w:rsidRPr="005E14F0">
              <w:t>help</w:t>
            </w:r>
            <w:r w:rsidR="00B04B62">
              <w:t xml:space="preserve"> </w:t>
            </w:r>
            <w:r w:rsidR="005E14F0" w:rsidRPr="005E14F0">
              <w:t>us</w:t>
            </w:r>
            <w:r w:rsidR="00B04B62">
              <w:t xml:space="preserve"> </w:t>
            </w:r>
            <w:r w:rsidR="005E14F0" w:rsidRPr="005E14F0">
              <w:t>learn</w:t>
            </w:r>
            <w:r w:rsidR="00B04B62">
              <w:t xml:space="preserve"> </w:t>
            </w:r>
            <w:r w:rsidR="005E14F0" w:rsidRPr="005E14F0">
              <w:t>about</w:t>
            </w:r>
            <w:r w:rsidR="00B04B62">
              <w:t xml:space="preserve"> </w:t>
            </w:r>
            <w:r w:rsidR="005E14F0" w:rsidRPr="005E14F0">
              <w:t>how</w:t>
            </w:r>
            <w:r w:rsidR="00B04B62">
              <w:t xml:space="preserve"> </w:t>
            </w:r>
            <w:r w:rsidR="005E14F0" w:rsidRPr="005E14F0">
              <w:t>they</w:t>
            </w:r>
            <w:r w:rsidR="00B04B62">
              <w:t xml:space="preserve"> </w:t>
            </w:r>
            <w:r w:rsidR="005E14F0" w:rsidRPr="005E14F0">
              <w:t>lived.</w:t>
            </w:r>
          </w:p>
          <w:p w14:paraId="573CFAEB" w14:textId="1CD4D6BE" w:rsidR="0052758B" w:rsidRPr="00A002D6" w:rsidRDefault="00332350">
            <w:pPr>
              <w:pStyle w:val="FeatureBox3"/>
              <w:numPr>
                <w:ilvl w:val="0"/>
                <w:numId w:val="23"/>
              </w:numPr>
              <w:ind w:left="567" w:hanging="567"/>
            </w:pPr>
            <w:r>
              <w:t>H</w:t>
            </w:r>
            <w:r w:rsidRPr="00A002D6">
              <w:t>istorian</w:t>
            </w:r>
            <w:r>
              <w:t xml:space="preserve"> </w:t>
            </w:r>
            <w:r w:rsidR="0052758B" w:rsidRPr="00A002D6">
              <w:t>–</w:t>
            </w:r>
            <w:r w:rsidR="00B04B62">
              <w:t xml:space="preserve"> </w:t>
            </w:r>
            <w:r w:rsidR="0052758B" w:rsidRPr="00A002D6">
              <w:t>studies</w:t>
            </w:r>
            <w:r w:rsidR="00B04B62">
              <w:t xml:space="preserve"> </w:t>
            </w:r>
            <w:r w:rsidR="0052758B" w:rsidRPr="00A002D6">
              <w:t>the</w:t>
            </w:r>
            <w:r w:rsidR="00B04B62">
              <w:t xml:space="preserve"> </w:t>
            </w:r>
            <w:r w:rsidR="0052758B" w:rsidRPr="00A002D6">
              <w:t>past</w:t>
            </w:r>
            <w:r w:rsidR="00B04B62">
              <w:t xml:space="preserve"> </w:t>
            </w:r>
            <w:r w:rsidR="0052758B" w:rsidRPr="00A002D6">
              <w:t>mainly</w:t>
            </w:r>
            <w:r w:rsidR="00B04B62">
              <w:t xml:space="preserve"> </w:t>
            </w:r>
            <w:r w:rsidR="0052758B" w:rsidRPr="00A002D6">
              <w:t>through</w:t>
            </w:r>
            <w:r w:rsidR="00B04B62">
              <w:t xml:space="preserve"> </w:t>
            </w:r>
            <w:r w:rsidR="0052758B" w:rsidRPr="00A002D6">
              <w:t>written</w:t>
            </w:r>
            <w:r w:rsidR="00B04B62">
              <w:t xml:space="preserve"> </w:t>
            </w:r>
            <w:r w:rsidR="0052758B" w:rsidRPr="00A002D6">
              <w:t>and</w:t>
            </w:r>
            <w:r w:rsidR="00B04B62">
              <w:t xml:space="preserve"> </w:t>
            </w:r>
            <w:r w:rsidR="0052758B" w:rsidRPr="00A002D6">
              <w:t>oral</w:t>
            </w:r>
            <w:r w:rsidR="00B04B62">
              <w:t xml:space="preserve"> </w:t>
            </w:r>
            <w:r w:rsidR="0052758B" w:rsidRPr="00A002D6">
              <w:t>sources</w:t>
            </w:r>
            <w:r w:rsidR="00220937">
              <w:t>.</w:t>
            </w:r>
          </w:p>
          <w:p w14:paraId="5972ED40" w14:textId="05B3F6CC" w:rsidR="0052758B" w:rsidRPr="00A002D6" w:rsidRDefault="00332350">
            <w:pPr>
              <w:pStyle w:val="FeatureBox3"/>
              <w:numPr>
                <w:ilvl w:val="0"/>
                <w:numId w:val="23"/>
              </w:numPr>
              <w:ind w:left="567" w:hanging="567"/>
            </w:pPr>
            <w:r>
              <w:t>H</w:t>
            </w:r>
            <w:r w:rsidRPr="00A002D6">
              <w:t>istoriography</w:t>
            </w:r>
            <w:r>
              <w:t xml:space="preserve"> </w:t>
            </w:r>
            <w:r w:rsidR="0052758B" w:rsidRPr="00A002D6">
              <w:t>–</w:t>
            </w:r>
            <w:r w:rsidR="00B04B62">
              <w:t xml:space="preserve"> </w:t>
            </w:r>
            <w:r w:rsidR="0052758B" w:rsidRPr="00A002D6">
              <w:t>the</w:t>
            </w:r>
            <w:r w:rsidR="00B04B62">
              <w:t xml:space="preserve"> </w:t>
            </w:r>
            <w:r w:rsidR="0052758B" w:rsidRPr="00A002D6">
              <w:t>study</w:t>
            </w:r>
            <w:r w:rsidR="00B04B62">
              <w:t xml:space="preserve"> </w:t>
            </w:r>
            <w:r w:rsidR="0052758B" w:rsidRPr="00A002D6">
              <w:t>of</w:t>
            </w:r>
            <w:r w:rsidR="00B04B62">
              <w:t xml:space="preserve"> </w:t>
            </w:r>
            <w:r w:rsidR="0052758B" w:rsidRPr="00A002D6">
              <w:t>how</w:t>
            </w:r>
            <w:r w:rsidR="00B04B62">
              <w:t xml:space="preserve"> </w:t>
            </w:r>
            <w:r w:rsidR="0052758B" w:rsidRPr="00A002D6">
              <w:t>history</w:t>
            </w:r>
            <w:r w:rsidR="00B04B62">
              <w:t xml:space="preserve"> </w:t>
            </w:r>
            <w:r w:rsidR="0052758B" w:rsidRPr="00A002D6">
              <w:t>is</w:t>
            </w:r>
            <w:r w:rsidR="00B04B62">
              <w:t xml:space="preserve"> </w:t>
            </w:r>
            <w:r w:rsidR="0052758B" w:rsidRPr="00A002D6">
              <w:t>written</w:t>
            </w:r>
            <w:r w:rsidR="00B04B62">
              <w:t xml:space="preserve"> </w:t>
            </w:r>
            <w:r w:rsidR="0052758B" w:rsidRPr="00A002D6">
              <w:t>and</w:t>
            </w:r>
            <w:r w:rsidR="00B04B62">
              <w:t xml:space="preserve"> </w:t>
            </w:r>
            <w:r w:rsidR="0052758B" w:rsidRPr="00A002D6">
              <w:t>interpreted</w:t>
            </w:r>
            <w:r w:rsidR="00B04B62">
              <w:t xml:space="preserve"> </w:t>
            </w:r>
            <w:r w:rsidR="0052758B" w:rsidRPr="00A002D6">
              <w:t>over</w:t>
            </w:r>
            <w:r w:rsidR="00B04B62">
              <w:t xml:space="preserve"> </w:t>
            </w:r>
            <w:r w:rsidR="0052758B" w:rsidRPr="00A002D6">
              <w:t>time</w:t>
            </w:r>
            <w:r w:rsidR="00220937">
              <w:t>.</w:t>
            </w:r>
          </w:p>
          <w:p w14:paraId="29048EF6" w14:textId="445761F2" w:rsidR="0052758B" w:rsidRPr="00A002D6" w:rsidRDefault="00332350">
            <w:pPr>
              <w:pStyle w:val="FeatureBox3"/>
              <w:numPr>
                <w:ilvl w:val="0"/>
                <w:numId w:val="23"/>
              </w:numPr>
              <w:ind w:left="567" w:hanging="567"/>
            </w:pPr>
            <w:r>
              <w:t>R</w:t>
            </w:r>
            <w:r w:rsidRPr="00A002D6">
              <w:t>elative</w:t>
            </w:r>
            <w:r>
              <w:t xml:space="preserve"> </w:t>
            </w:r>
            <w:r w:rsidR="0052758B" w:rsidRPr="00A002D6">
              <w:t>dating</w:t>
            </w:r>
            <w:r w:rsidR="00B04B62">
              <w:t xml:space="preserve"> </w:t>
            </w:r>
            <w:r w:rsidR="0052758B" w:rsidRPr="00A002D6">
              <w:t>–</w:t>
            </w:r>
            <w:r w:rsidR="00B04B62">
              <w:t xml:space="preserve"> </w:t>
            </w:r>
            <w:r w:rsidR="0052758B" w:rsidRPr="00A002D6">
              <w:t>placing</w:t>
            </w:r>
            <w:r w:rsidR="00B04B62">
              <w:t xml:space="preserve"> </w:t>
            </w:r>
            <w:r w:rsidR="0052758B" w:rsidRPr="00A002D6">
              <w:t>objects</w:t>
            </w:r>
            <w:r w:rsidR="00B04B62">
              <w:t xml:space="preserve"> </w:t>
            </w:r>
            <w:r w:rsidR="0052758B" w:rsidRPr="00A002D6">
              <w:t>or</w:t>
            </w:r>
            <w:r w:rsidR="00B04B62">
              <w:t xml:space="preserve"> </w:t>
            </w:r>
            <w:r w:rsidR="0052758B" w:rsidRPr="00A002D6">
              <w:t>events</w:t>
            </w:r>
            <w:r w:rsidR="00B04B62">
              <w:t xml:space="preserve"> </w:t>
            </w:r>
            <w:r w:rsidR="0052758B" w:rsidRPr="00A002D6">
              <w:t>in</w:t>
            </w:r>
            <w:r w:rsidR="00B04B62">
              <w:t xml:space="preserve"> </w:t>
            </w:r>
            <w:r w:rsidR="0052758B" w:rsidRPr="00A002D6">
              <w:t>order</w:t>
            </w:r>
            <w:r w:rsidR="00B04B62">
              <w:t xml:space="preserve"> </w:t>
            </w:r>
            <w:r w:rsidR="0052758B" w:rsidRPr="00A002D6">
              <w:t>(older</w:t>
            </w:r>
            <w:r w:rsidR="00B04B62">
              <w:t xml:space="preserve"> </w:t>
            </w:r>
            <w:r w:rsidR="0052758B" w:rsidRPr="00A002D6">
              <w:t>or</w:t>
            </w:r>
            <w:r w:rsidR="00B04B62">
              <w:t xml:space="preserve"> </w:t>
            </w:r>
            <w:r w:rsidR="0052758B" w:rsidRPr="00A002D6">
              <w:t>newer)</w:t>
            </w:r>
            <w:r w:rsidR="00B04B62">
              <w:t xml:space="preserve"> </w:t>
            </w:r>
            <w:r w:rsidR="0052758B" w:rsidRPr="00A002D6">
              <w:t>without</w:t>
            </w:r>
            <w:r w:rsidR="00B04B62">
              <w:t xml:space="preserve"> </w:t>
            </w:r>
            <w:r w:rsidR="0052758B" w:rsidRPr="00A002D6">
              <w:lastRenderedPageBreak/>
              <w:t>knowing</w:t>
            </w:r>
            <w:r w:rsidR="00B04B62">
              <w:t xml:space="preserve"> </w:t>
            </w:r>
            <w:r w:rsidR="0052758B" w:rsidRPr="00A002D6">
              <w:t>the</w:t>
            </w:r>
            <w:r w:rsidR="00B04B62">
              <w:t xml:space="preserve"> </w:t>
            </w:r>
            <w:r w:rsidR="0052758B" w:rsidRPr="00A002D6">
              <w:t>exact</w:t>
            </w:r>
            <w:r w:rsidR="00B04B62">
              <w:t xml:space="preserve"> </w:t>
            </w:r>
            <w:r w:rsidR="0052758B" w:rsidRPr="00A002D6">
              <w:t>date</w:t>
            </w:r>
            <w:r w:rsidR="00220937">
              <w:t>.</w:t>
            </w:r>
          </w:p>
          <w:p w14:paraId="5E61D6D3" w14:textId="11B9B1A5" w:rsidR="0052758B" w:rsidRPr="00A002D6" w:rsidRDefault="0052758B" w:rsidP="0004262B">
            <w:pPr>
              <w:pStyle w:val="ListBullet"/>
              <w:numPr>
                <w:ilvl w:val="0"/>
                <w:numId w:val="0"/>
              </w:numPr>
            </w:pPr>
            <w:r w:rsidRPr="00A002D6">
              <w:t>Check</w:t>
            </w:r>
            <w:r w:rsidR="00B04B62">
              <w:t xml:space="preserve"> </w:t>
            </w:r>
            <w:r w:rsidRPr="00A002D6">
              <w:t>for</w:t>
            </w:r>
            <w:r w:rsidR="00B04B62">
              <w:t xml:space="preserve"> </w:t>
            </w:r>
            <w:r w:rsidRPr="00A002D6">
              <w:t>understanding</w:t>
            </w:r>
            <w:r w:rsidR="00B04B62">
              <w:t xml:space="preserve"> </w:t>
            </w:r>
            <w:r w:rsidRPr="00A002D6">
              <w:t>before</w:t>
            </w:r>
            <w:r w:rsidR="00B04B62">
              <w:t xml:space="preserve"> </w:t>
            </w:r>
            <w:r w:rsidRPr="00A002D6">
              <w:t>returning</w:t>
            </w:r>
            <w:r w:rsidR="00B04B62">
              <w:t xml:space="preserve"> </w:t>
            </w:r>
            <w:r w:rsidRPr="00A002D6">
              <w:t>to</w:t>
            </w:r>
            <w:r w:rsidR="00B04B62">
              <w:t xml:space="preserve"> </w:t>
            </w:r>
            <w:r w:rsidRPr="00A002D6">
              <w:t>the</w:t>
            </w:r>
            <w:r w:rsidR="00B04B62">
              <w:t xml:space="preserve"> </w:t>
            </w:r>
            <w:r w:rsidRPr="00A002D6">
              <w:t>activity</w:t>
            </w:r>
            <w:r w:rsidR="00B04B62">
              <w:t xml:space="preserve"> </w:t>
            </w:r>
            <w:r w:rsidRPr="00A002D6">
              <w:t>by</w:t>
            </w:r>
            <w:r w:rsidR="00B04B62">
              <w:t xml:space="preserve"> </w:t>
            </w:r>
            <w:r w:rsidRPr="00A002D6">
              <w:t>asking</w:t>
            </w:r>
            <w:r w:rsidR="00B04B62">
              <w:t xml:space="preserve"> </w:t>
            </w:r>
            <w:r w:rsidRPr="00A002D6">
              <w:t>students</w:t>
            </w:r>
            <w:r w:rsidR="00B04B62">
              <w:t xml:space="preserve"> </w:t>
            </w:r>
            <w:r w:rsidRPr="00A002D6">
              <w:t>to:</w:t>
            </w:r>
          </w:p>
          <w:p w14:paraId="6A7B433A" w14:textId="4021FC57" w:rsidR="0052758B" w:rsidRPr="00A95E21" w:rsidRDefault="0052758B" w:rsidP="0004262B">
            <w:pPr>
              <w:pStyle w:val="ListBullet"/>
            </w:pPr>
            <w:r w:rsidRPr="00A002D6">
              <w:t>give</w:t>
            </w:r>
            <w:r w:rsidR="00B04B62">
              <w:t xml:space="preserve"> </w:t>
            </w:r>
            <w:r w:rsidRPr="00A002D6">
              <w:t>one</w:t>
            </w:r>
            <w:r w:rsidR="00B04B62">
              <w:t xml:space="preserve"> </w:t>
            </w:r>
            <w:r w:rsidRPr="00A95E21">
              <w:t>example</w:t>
            </w:r>
            <w:r w:rsidR="00B04B62" w:rsidRPr="00A95E21">
              <w:t xml:space="preserve"> </w:t>
            </w:r>
            <w:r w:rsidRPr="00A95E21">
              <w:t>of</w:t>
            </w:r>
            <w:r w:rsidR="00B04B62" w:rsidRPr="00A95E21">
              <w:t xml:space="preserve"> </w:t>
            </w:r>
            <w:r w:rsidRPr="00A95E21">
              <w:t>evidence</w:t>
            </w:r>
            <w:r w:rsidR="00B04B62" w:rsidRPr="00A95E21">
              <w:t xml:space="preserve"> </w:t>
            </w:r>
            <w:r w:rsidRPr="00A95E21">
              <w:t>that</w:t>
            </w:r>
            <w:r w:rsidR="00B04B62" w:rsidRPr="00A95E21">
              <w:t xml:space="preserve"> </w:t>
            </w:r>
            <w:r w:rsidRPr="00A95E21">
              <w:t>might</w:t>
            </w:r>
            <w:r w:rsidR="00B04B62" w:rsidRPr="00A95E21">
              <w:t xml:space="preserve"> </w:t>
            </w:r>
            <w:r w:rsidRPr="00A95E21">
              <w:t>need</w:t>
            </w:r>
            <w:r w:rsidR="00B04B62" w:rsidRPr="00A95E21">
              <w:t xml:space="preserve"> </w:t>
            </w:r>
            <w:r w:rsidRPr="00A95E21">
              <w:t>dating</w:t>
            </w:r>
          </w:p>
          <w:p w14:paraId="15CEFB76" w14:textId="704C7FE2" w:rsidR="0052758B" w:rsidRPr="00A002D6" w:rsidRDefault="0052758B" w:rsidP="0004262B">
            <w:pPr>
              <w:pStyle w:val="ListBullet"/>
            </w:pPr>
            <w:r w:rsidRPr="00A95E21">
              <w:t>explain</w:t>
            </w:r>
            <w:r w:rsidR="00B04B62" w:rsidRPr="00A95E21">
              <w:t xml:space="preserve"> </w:t>
            </w:r>
            <w:r w:rsidRPr="00A95E21">
              <w:t>whether</w:t>
            </w:r>
            <w:r w:rsidR="00B04B62" w:rsidRPr="00A95E21">
              <w:t xml:space="preserve"> </w:t>
            </w:r>
            <w:r w:rsidRPr="00A95E21">
              <w:t>relative</w:t>
            </w:r>
            <w:r w:rsidR="00B04B62" w:rsidRPr="00A95E21">
              <w:t xml:space="preserve"> </w:t>
            </w:r>
            <w:r w:rsidRPr="00A95E21">
              <w:t>or</w:t>
            </w:r>
            <w:r w:rsidR="00B04B62" w:rsidRPr="00A95E21">
              <w:t xml:space="preserve"> </w:t>
            </w:r>
            <w:r w:rsidRPr="00A95E21">
              <w:t>absolute</w:t>
            </w:r>
            <w:r w:rsidR="00B04B62" w:rsidRPr="00A95E21">
              <w:t xml:space="preserve"> </w:t>
            </w:r>
            <w:r w:rsidRPr="00A95E21">
              <w:t>dating</w:t>
            </w:r>
            <w:r w:rsidR="00B04B62">
              <w:t xml:space="preserve"> </w:t>
            </w:r>
            <w:r w:rsidRPr="00A002D6">
              <w:t>would</w:t>
            </w:r>
            <w:r w:rsidR="00B04B62">
              <w:t xml:space="preserve"> </w:t>
            </w:r>
            <w:r w:rsidRPr="00A002D6">
              <w:t>be</w:t>
            </w:r>
            <w:r w:rsidR="00B04B62">
              <w:t xml:space="preserve"> </w:t>
            </w:r>
            <w:r w:rsidRPr="00A002D6">
              <w:t>used.</w:t>
            </w:r>
          </w:p>
          <w:p w14:paraId="4C6787B5" w14:textId="6B211F16" w:rsidR="00D52E96" w:rsidRPr="005B7CDB" w:rsidRDefault="00D52E96" w:rsidP="00CF2033">
            <w:r w:rsidRPr="005B7CDB">
              <w:t>Activity</w:t>
            </w:r>
            <w:r w:rsidR="00B04B62" w:rsidRPr="005B7CDB">
              <w:t xml:space="preserve"> </w:t>
            </w:r>
            <w:r w:rsidRPr="005B7CDB">
              <w:t>10</w:t>
            </w:r>
            <w:r w:rsidR="00920EFC" w:rsidRPr="005B7CDB">
              <w:t xml:space="preserve"> –</w:t>
            </w:r>
            <w:r w:rsidR="00B04B62" w:rsidRPr="005B7CDB">
              <w:t xml:space="preserve"> </w:t>
            </w:r>
            <w:r w:rsidR="004325A7" w:rsidRPr="005B7CDB">
              <w:t xml:space="preserve">dating </w:t>
            </w:r>
            <w:r w:rsidR="00826F1D" w:rsidRPr="005B7CDB">
              <w:t>m</w:t>
            </w:r>
            <w:r w:rsidRPr="005B7CDB">
              <w:t>ethods</w:t>
            </w:r>
          </w:p>
          <w:p w14:paraId="15440587" w14:textId="45608701" w:rsidR="00001376" w:rsidRPr="00A002D6" w:rsidRDefault="00D95962" w:rsidP="00A002D6">
            <w:pPr>
              <w:pStyle w:val="FeatureBox2"/>
            </w:pPr>
            <w:r w:rsidRPr="00A002D6">
              <w:rPr>
                <w:b/>
                <w:bCs/>
              </w:rPr>
              <w:t>Teacher</w:t>
            </w:r>
            <w:r w:rsidR="00B04B62">
              <w:rPr>
                <w:b/>
                <w:bCs/>
              </w:rPr>
              <w:t xml:space="preserve"> </w:t>
            </w:r>
            <w:proofErr w:type="gramStart"/>
            <w:r w:rsidRPr="00A002D6">
              <w:rPr>
                <w:b/>
                <w:bCs/>
              </w:rPr>
              <w:t>n</w:t>
            </w:r>
            <w:r w:rsidR="00001376" w:rsidRPr="00A002D6">
              <w:rPr>
                <w:b/>
                <w:bCs/>
              </w:rPr>
              <w:t>ote:</w:t>
            </w:r>
            <w:proofErr w:type="gramEnd"/>
            <w:r w:rsidR="00B04B62">
              <w:rPr>
                <w:b/>
                <w:bCs/>
              </w:rPr>
              <w:t xml:space="preserve"> </w:t>
            </w:r>
            <w:r w:rsidR="00EC703E" w:rsidRPr="00A002D6">
              <w:t>p</w:t>
            </w:r>
            <w:r w:rsidR="00C96C4B" w:rsidRPr="00A002D6">
              <w:t>ause</w:t>
            </w:r>
            <w:r w:rsidR="00B04B62">
              <w:t xml:space="preserve"> </w:t>
            </w:r>
            <w:r w:rsidR="00C96C4B" w:rsidRPr="00A002D6">
              <w:t>the</w:t>
            </w:r>
            <w:r w:rsidR="00B04B62">
              <w:t xml:space="preserve"> </w:t>
            </w:r>
            <w:r w:rsidR="00C96C4B" w:rsidRPr="00A002D6">
              <w:t>video</w:t>
            </w:r>
            <w:r w:rsidR="00B04B62">
              <w:t xml:space="preserve"> </w:t>
            </w:r>
            <w:r w:rsidR="00C96C4B" w:rsidRPr="00A002D6">
              <w:t>after</w:t>
            </w:r>
            <w:r w:rsidR="00B04B62">
              <w:t xml:space="preserve"> </w:t>
            </w:r>
            <w:r w:rsidR="00C96C4B" w:rsidRPr="00A002D6">
              <w:t>each</w:t>
            </w:r>
            <w:r w:rsidR="00B04B62">
              <w:t xml:space="preserve"> </w:t>
            </w:r>
            <w:r w:rsidR="00C96C4B" w:rsidRPr="00A002D6">
              <w:t>chapter</w:t>
            </w:r>
            <w:r w:rsidR="00B04B62">
              <w:t xml:space="preserve"> </w:t>
            </w:r>
            <w:r w:rsidR="00C96C4B" w:rsidRPr="00A002D6">
              <w:t>(for</w:t>
            </w:r>
            <w:r w:rsidR="00B04B62">
              <w:t xml:space="preserve"> </w:t>
            </w:r>
            <w:r w:rsidR="00C96C4B" w:rsidRPr="00A002D6">
              <w:t>example</w:t>
            </w:r>
            <w:r w:rsidR="00920EFC">
              <w:t>,</w:t>
            </w:r>
            <w:r w:rsidR="00B04B62">
              <w:t xml:space="preserve"> </w:t>
            </w:r>
            <w:r w:rsidR="00C96C4B" w:rsidRPr="00A002D6">
              <w:t>soil</w:t>
            </w:r>
            <w:r w:rsidR="00B04B62">
              <w:t xml:space="preserve"> </w:t>
            </w:r>
            <w:r w:rsidR="00C96C4B" w:rsidRPr="00A002D6">
              <w:t>layers/strata,</w:t>
            </w:r>
            <w:r w:rsidR="00B04B62">
              <w:t xml:space="preserve"> </w:t>
            </w:r>
            <w:r w:rsidR="00C96C4B" w:rsidRPr="00A002D6">
              <w:t>relative</w:t>
            </w:r>
            <w:r w:rsidR="00B04B62">
              <w:t xml:space="preserve"> </w:t>
            </w:r>
            <w:r w:rsidR="00C96C4B" w:rsidRPr="00A002D6">
              <w:t>dating,</w:t>
            </w:r>
            <w:r w:rsidR="00B04B62">
              <w:t xml:space="preserve"> </w:t>
            </w:r>
            <w:r w:rsidR="00C96C4B" w:rsidRPr="00A002D6">
              <w:t>typology,</w:t>
            </w:r>
            <w:r w:rsidR="00B04B62">
              <w:t xml:space="preserve"> </w:t>
            </w:r>
            <w:r w:rsidR="00C96C4B" w:rsidRPr="00A002D6">
              <w:t>absolute</w:t>
            </w:r>
            <w:r w:rsidR="00B04B62">
              <w:t xml:space="preserve"> </w:t>
            </w:r>
            <w:r w:rsidR="00C96C4B" w:rsidRPr="00A002D6">
              <w:t>dating)</w:t>
            </w:r>
            <w:r w:rsidR="00B04B62">
              <w:t xml:space="preserve"> </w:t>
            </w:r>
            <w:r w:rsidR="00C96C4B" w:rsidRPr="00A002D6">
              <w:t>to</w:t>
            </w:r>
            <w:r w:rsidR="00B04B62">
              <w:t xml:space="preserve"> </w:t>
            </w:r>
            <w:r w:rsidR="00C96C4B" w:rsidRPr="00A002D6">
              <w:t>explicitly</w:t>
            </w:r>
            <w:r w:rsidR="00B04B62">
              <w:t xml:space="preserve"> </w:t>
            </w:r>
            <w:r w:rsidR="00C96C4B" w:rsidRPr="00A002D6">
              <w:t>unpack</w:t>
            </w:r>
            <w:r w:rsidR="00B04B62">
              <w:t xml:space="preserve"> </w:t>
            </w:r>
            <w:r w:rsidR="00C96C4B" w:rsidRPr="00A002D6">
              <w:t>key</w:t>
            </w:r>
            <w:r w:rsidR="00B04B62">
              <w:t xml:space="preserve"> </w:t>
            </w:r>
            <w:r w:rsidR="00C96C4B" w:rsidRPr="00A002D6">
              <w:t>terms</w:t>
            </w:r>
            <w:r w:rsidR="00B04B62">
              <w:t xml:space="preserve"> </w:t>
            </w:r>
            <w:r w:rsidR="00C96C4B" w:rsidRPr="00A002D6">
              <w:t>and</w:t>
            </w:r>
            <w:r w:rsidR="00B04B62">
              <w:t xml:space="preserve"> </w:t>
            </w:r>
            <w:r w:rsidR="00C96C4B" w:rsidRPr="00A002D6">
              <w:t>concepts</w:t>
            </w:r>
            <w:r w:rsidR="00B04B62">
              <w:t xml:space="preserve"> </w:t>
            </w:r>
            <w:r w:rsidR="00C96C4B" w:rsidRPr="00A002D6">
              <w:t>with</w:t>
            </w:r>
            <w:r w:rsidR="00B04B62">
              <w:t xml:space="preserve"> </w:t>
            </w:r>
            <w:r w:rsidR="00C96C4B" w:rsidRPr="00A002D6">
              <w:t>students.</w:t>
            </w:r>
            <w:r w:rsidR="00B04B62">
              <w:t xml:space="preserve"> </w:t>
            </w:r>
            <w:r w:rsidR="003B0115">
              <w:t>B</w:t>
            </w:r>
            <w:r w:rsidR="00C96C4B" w:rsidRPr="00A002D6">
              <w:t>rief</w:t>
            </w:r>
            <w:r w:rsidR="003B0115">
              <w:t>ly</w:t>
            </w:r>
            <w:r w:rsidR="00B04B62">
              <w:t xml:space="preserve"> </w:t>
            </w:r>
            <w:r w:rsidR="00C96C4B" w:rsidRPr="00A002D6">
              <w:t>discuss</w:t>
            </w:r>
            <w:r w:rsidR="00B04B62">
              <w:t xml:space="preserve"> </w:t>
            </w:r>
            <w:r w:rsidR="00C96C4B" w:rsidRPr="00A002D6">
              <w:t>and</w:t>
            </w:r>
            <w:r w:rsidR="00B04B62">
              <w:t xml:space="preserve"> </w:t>
            </w:r>
            <w:r w:rsidR="00C96C4B" w:rsidRPr="00A002D6">
              <w:t>question</w:t>
            </w:r>
            <w:r w:rsidR="00B04B62">
              <w:t xml:space="preserve"> </w:t>
            </w:r>
            <w:r w:rsidR="00C96C4B" w:rsidRPr="00A002D6">
              <w:t>to</w:t>
            </w:r>
            <w:r w:rsidR="00B04B62">
              <w:t xml:space="preserve"> </w:t>
            </w:r>
            <w:r w:rsidR="00C96C4B" w:rsidRPr="00A002D6">
              <w:t>check</w:t>
            </w:r>
            <w:r w:rsidR="00B04B62">
              <w:t xml:space="preserve"> </w:t>
            </w:r>
            <w:r w:rsidR="00C96C4B" w:rsidRPr="00A002D6">
              <w:t>understanding</w:t>
            </w:r>
            <w:r w:rsidR="00B04B62">
              <w:t xml:space="preserve"> </w:t>
            </w:r>
            <w:r w:rsidR="00C96C4B" w:rsidRPr="00A002D6">
              <w:t>before</w:t>
            </w:r>
            <w:r w:rsidR="00B04B62">
              <w:t xml:space="preserve"> </w:t>
            </w:r>
            <w:r w:rsidR="00C96C4B" w:rsidRPr="00A002D6">
              <w:t>continuing,</w:t>
            </w:r>
            <w:r w:rsidR="00B04B62">
              <w:t xml:space="preserve"> </w:t>
            </w:r>
            <w:r w:rsidR="00C96C4B" w:rsidRPr="00A002D6">
              <w:t>ensuring</w:t>
            </w:r>
            <w:r w:rsidR="00B04B62">
              <w:t xml:space="preserve"> </w:t>
            </w:r>
            <w:r w:rsidR="00C96C4B" w:rsidRPr="00A002D6">
              <w:t>students</w:t>
            </w:r>
            <w:r w:rsidR="00B04B62">
              <w:t xml:space="preserve"> </w:t>
            </w:r>
            <w:r w:rsidR="00C96C4B" w:rsidRPr="00A002D6">
              <w:t>understand</w:t>
            </w:r>
            <w:r w:rsidR="00B04B62">
              <w:t xml:space="preserve"> </w:t>
            </w:r>
            <w:r w:rsidR="00C96C4B" w:rsidRPr="00A002D6">
              <w:t>how</w:t>
            </w:r>
            <w:r w:rsidR="00B04B62">
              <w:t xml:space="preserve"> </w:t>
            </w:r>
            <w:r w:rsidR="00C96C4B" w:rsidRPr="00A002D6">
              <w:t>each</w:t>
            </w:r>
            <w:r w:rsidR="00B04B62">
              <w:t xml:space="preserve"> </w:t>
            </w:r>
            <w:r w:rsidR="00C96C4B" w:rsidRPr="00A002D6">
              <w:t>method</w:t>
            </w:r>
            <w:r w:rsidR="00B04B62">
              <w:t xml:space="preserve"> </w:t>
            </w:r>
            <w:r w:rsidR="00C96C4B" w:rsidRPr="00A002D6">
              <w:t>helps</w:t>
            </w:r>
            <w:r w:rsidR="00B04B62">
              <w:t xml:space="preserve"> </w:t>
            </w:r>
            <w:r w:rsidR="00C96C4B" w:rsidRPr="00A002D6">
              <w:t>archaeologists</w:t>
            </w:r>
            <w:r w:rsidR="00B04B62">
              <w:t xml:space="preserve"> </w:t>
            </w:r>
            <w:r w:rsidR="00C96C4B" w:rsidRPr="00A002D6">
              <w:t>determine</w:t>
            </w:r>
            <w:r w:rsidR="00B04B62">
              <w:t xml:space="preserve"> </w:t>
            </w:r>
            <w:r w:rsidR="00C96C4B" w:rsidRPr="00A002D6">
              <w:t>the</w:t>
            </w:r>
            <w:r w:rsidR="00B04B62">
              <w:t xml:space="preserve"> </w:t>
            </w:r>
            <w:r w:rsidR="00C96C4B" w:rsidRPr="00A002D6">
              <w:t>age</w:t>
            </w:r>
            <w:r w:rsidR="00B04B62">
              <w:t xml:space="preserve"> </w:t>
            </w:r>
            <w:r w:rsidR="00C96C4B" w:rsidRPr="00A002D6">
              <w:t>of</w:t>
            </w:r>
            <w:r w:rsidR="00B04B62">
              <w:t xml:space="preserve"> </w:t>
            </w:r>
            <w:r w:rsidR="00C96C4B" w:rsidRPr="00A002D6">
              <w:t>sources.</w:t>
            </w:r>
          </w:p>
          <w:p w14:paraId="0EB25474" w14:textId="502B0494" w:rsidR="00D52E96" w:rsidRPr="00920EFC" w:rsidRDefault="00D52E96" w:rsidP="00D95962">
            <w:r w:rsidRPr="00A002D6">
              <w:rPr>
                <w:rStyle w:val="Strong"/>
                <w:b w:val="0"/>
                <w:bCs w:val="0"/>
              </w:rPr>
              <w:t>Watch</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video</w:t>
            </w:r>
            <w:r w:rsidR="00B04B62">
              <w:rPr>
                <w:rStyle w:val="Strong"/>
                <w:b w:val="0"/>
                <w:bCs w:val="0"/>
              </w:rPr>
              <w:t xml:space="preserve"> </w:t>
            </w:r>
            <w:hyperlink r:id="rId39" w:history="1">
              <w:r w:rsidR="004261D3">
                <w:rPr>
                  <w:rStyle w:val="Hyperlink"/>
                </w:rPr>
                <w:t>Archaeological Dating Methods Explained - Relative and Absolute (7:16)</w:t>
              </w:r>
            </w:hyperlink>
            <w:r w:rsidR="00B04B62">
              <w:t xml:space="preserve"> </w:t>
            </w:r>
            <w:r w:rsidRPr="00A002D6">
              <w:t>and</w:t>
            </w:r>
            <w:r w:rsidR="00B04B62">
              <w:t xml:space="preserve"> </w:t>
            </w:r>
            <w:r w:rsidRPr="00A002D6">
              <w:t>pause</w:t>
            </w:r>
            <w:r w:rsidR="00B04B62">
              <w:t xml:space="preserve"> </w:t>
            </w:r>
            <w:r w:rsidRPr="00A002D6">
              <w:t>to</w:t>
            </w:r>
            <w:r w:rsidR="00B04B62">
              <w:t xml:space="preserve"> </w:t>
            </w:r>
            <w:r w:rsidRPr="00A002D6">
              <w:t>explain</w:t>
            </w:r>
            <w:r w:rsidR="00B04B62">
              <w:t xml:space="preserve"> </w:t>
            </w:r>
            <w:r w:rsidRPr="00A002D6">
              <w:t>the</w:t>
            </w:r>
            <w:r w:rsidR="00B04B62">
              <w:t xml:space="preserve"> </w:t>
            </w:r>
            <w:r w:rsidRPr="00A002D6">
              <w:t>dating</w:t>
            </w:r>
            <w:r w:rsidR="00B04B62">
              <w:t xml:space="preserve"> </w:t>
            </w:r>
            <w:r w:rsidRPr="00A002D6">
              <w:t>methods</w:t>
            </w:r>
            <w:r w:rsidR="00B04B62">
              <w:t xml:space="preserve"> </w:t>
            </w:r>
            <w:r w:rsidRPr="00A002D6">
              <w:t>using</w:t>
            </w:r>
            <w:r w:rsidR="00B04B62">
              <w:t xml:space="preserve"> </w:t>
            </w:r>
            <w:r w:rsidRPr="00A002D6">
              <w:t>simple,</w:t>
            </w:r>
            <w:r w:rsidR="00B04B62">
              <w:t xml:space="preserve"> </w:t>
            </w:r>
            <w:r w:rsidRPr="00A002D6">
              <w:t>accessible</w:t>
            </w:r>
            <w:r w:rsidR="00B04B62">
              <w:rPr>
                <w:color w:val="2F5496" w:themeColor="accent1" w:themeShade="BF"/>
                <w:u w:val="single"/>
              </w:rPr>
              <w:t xml:space="preserve"> </w:t>
            </w:r>
            <w:r w:rsidRPr="00A002D6">
              <w:t>language</w:t>
            </w:r>
            <w:r w:rsidR="003E66A3" w:rsidRPr="00920EFC">
              <w:t>.</w:t>
            </w:r>
          </w:p>
          <w:p w14:paraId="6A5E8D8D" w14:textId="5B0A2E07" w:rsidR="00D52E96" w:rsidRPr="00A002D6" w:rsidRDefault="00D52E96" w:rsidP="0004262B">
            <w:pPr>
              <w:pStyle w:val="ListBullet"/>
            </w:pPr>
            <w:r w:rsidRPr="0004262B">
              <w:t>Relative</w:t>
            </w:r>
            <w:r w:rsidR="00B04B62">
              <w:t xml:space="preserve"> </w:t>
            </w:r>
            <w:r w:rsidR="004B7D1D" w:rsidRPr="00A002D6">
              <w:t>d</w:t>
            </w:r>
            <w:r w:rsidRPr="00A002D6">
              <w:t>ating</w:t>
            </w:r>
            <w:r w:rsidR="00EB2F78">
              <w:t>:</w:t>
            </w:r>
          </w:p>
          <w:p w14:paraId="486948E4" w14:textId="2328049C" w:rsidR="00D52E96" w:rsidRPr="004261D3" w:rsidRDefault="003D71EF" w:rsidP="00AC7F48">
            <w:pPr>
              <w:pStyle w:val="ListBullet2"/>
            </w:pPr>
            <w:r>
              <w:t>S</w:t>
            </w:r>
            <w:r w:rsidRPr="004261D3">
              <w:t>tratigraphy</w:t>
            </w:r>
            <w:r w:rsidR="00D52E96" w:rsidRPr="004261D3">
              <w:t>:</w:t>
            </w:r>
            <w:r w:rsidR="00B04B62" w:rsidRPr="004261D3">
              <w:t xml:space="preserve"> </w:t>
            </w:r>
            <w:r w:rsidR="00D52E96" w:rsidRPr="004261D3">
              <w:t>deeper</w:t>
            </w:r>
            <w:r w:rsidR="00B04B62" w:rsidRPr="004261D3">
              <w:t xml:space="preserve"> </w:t>
            </w:r>
            <w:r w:rsidR="00D52E96" w:rsidRPr="004261D3">
              <w:t>=</w:t>
            </w:r>
            <w:r w:rsidR="00B04B62" w:rsidRPr="004261D3">
              <w:t xml:space="preserve"> </w:t>
            </w:r>
            <w:r w:rsidR="00D52E96" w:rsidRPr="004261D3">
              <w:t>older;</w:t>
            </w:r>
            <w:r w:rsidR="00B04B62" w:rsidRPr="004261D3">
              <w:t xml:space="preserve"> </w:t>
            </w:r>
            <w:r w:rsidR="00D52E96" w:rsidRPr="004261D3">
              <w:t>higher</w:t>
            </w:r>
            <w:r w:rsidR="00B04B62" w:rsidRPr="004261D3">
              <w:t xml:space="preserve"> </w:t>
            </w:r>
            <w:r w:rsidR="00D52E96" w:rsidRPr="004261D3">
              <w:t>=</w:t>
            </w:r>
            <w:r w:rsidR="00B04B62" w:rsidRPr="004261D3">
              <w:t xml:space="preserve"> </w:t>
            </w:r>
            <w:r w:rsidR="00D52E96" w:rsidRPr="004261D3">
              <w:t>newer.</w:t>
            </w:r>
          </w:p>
          <w:p w14:paraId="4250F958" w14:textId="5145A6F1" w:rsidR="00D95962" w:rsidRPr="00A002D6" w:rsidRDefault="003D71EF" w:rsidP="00AC7F48">
            <w:pPr>
              <w:pStyle w:val="ListBullet2"/>
            </w:pPr>
            <w:r>
              <w:lastRenderedPageBreak/>
              <w:t>T</w:t>
            </w:r>
            <w:r w:rsidRPr="004261D3">
              <w:t>ypology</w:t>
            </w:r>
            <w:r w:rsidR="00D95962" w:rsidRPr="004261D3">
              <w:t>:</w:t>
            </w:r>
            <w:r w:rsidR="00B04B62" w:rsidRPr="004261D3">
              <w:t xml:space="preserve"> </w:t>
            </w:r>
            <w:r w:rsidR="00D95962" w:rsidRPr="004261D3">
              <w:t>c</w:t>
            </w:r>
            <w:r w:rsidR="00D95962" w:rsidRPr="00A002D6">
              <w:t>omparing</w:t>
            </w:r>
            <w:r w:rsidR="00B04B62">
              <w:t xml:space="preserve"> </w:t>
            </w:r>
            <w:r w:rsidR="00D95962" w:rsidRPr="00A002D6">
              <w:t>styles</w:t>
            </w:r>
            <w:r w:rsidR="00B04B62">
              <w:t xml:space="preserve"> </w:t>
            </w:r>
            <w:r w:rsidR="00D95962" w:rsidRPr="00A002D6">
              <w:t>or</w:t>
            </w:r>
            <w:r w:rsidR="00B04B62">
              <w:t xml:space="preserve"> </w:t>
            </w:r>
            <w:r w:rsidR="00D95962" w:rsidRPr="00A002D6">
              <w:t>shapes</w:t>
            </w:r>
            <w:r w:rsidR="00B04B62">
              <w:t xml:space="preserve"> </w:t>
            </w:r>
            <w:r w:rsidR="00D95962" w:rsidRPr="00A002D6">
              <w:t>of</w:t>
            </w:r>
            <w:r w:rsidR="00B04B62">
              <w:t xml:space="preserve"> </w:t>
            </w:r>
            <w:r w:rsidR="00D95962" w:rsidRPr="00A002D6">
              <w:t>tools/objects</w:t>
            </w:r>
            <w:r w:rsidR="00B04B62">
              <w:t xml:space="preserve"> </w:t>
            </w:r>
            <w:r w:rsidR="00D95962" w:rsidRPr="00A002D6">
              <w:t>across</w:t>
            </w:r>
            <w:r w:rsidR="00B04B62">
              <w:t xml:space="preserve"> </w:t>
            </w:r>
            <w:r w:rsidR="00D95962" w:rsidRPr="00A002D6">
              <w:t>time.</w:t>
            </w:r>
          </w:p>
          <w:p w14:paraId="50A7695B" w14:textId="0AAE5E51" w:rsidR="006D2330" w:rsidRPr="00A002D6" w:rsidRDefault="009F7899" w:rsidP="006D2330">
            <w:pPr>
              <w:pStyle w:val="FeatureBox2"/>
            </w:pPr>
            <w:r w:rsidRPr="00A002D6">
              <w:rPr>
                <w:b/>
                <w:bCs/>
              </w:rPr>
              <w:t>Teacher</w:t>
            </w:r>
            <w:r w:rsidR="00B04B62">
              <w:rPr>
                <w:b/>
                <w:bCs/>
              </w:rPr>
              <w:t xml:space="preserve"> </w:t>
            </w:r>
            <w:proofErr w:type="gramStart"/>
            <w:r w:rsidRPr="00A002D6">
              <w:rPr>
                <w:b/>
                <w:bCs/>
              </w:rPr>
              <w:t>note:</w:t>
            </w:r>
            <w:proofErr w:type="gramEnd"/>
            <w:r w:rsidR="00B04B62">
              <w:t xml:space="preserve"> </w:t>
            </w:r>
            <w:r w:rsidR="00BD6685" w:rsidRPr="00A002D6">
              <w:t>e</w:t>
            </w:r>
            <w:r w:rsidR="006D2330" w:rsidRPr="00A002D6">
              <w:t>xplain</w:t>
            </w:r>
            <w:r w:rsidR="00B04B62">
              <w:t xml:space="preserve"> </w:t>
            </w:r>
            <w:r w:rsidR="006D2330" w:rsidRPr="00A002D6">
              <w:t>that</w:t>
            </w:r>
            <w:r w:rsidR="00B04B62">
              <w:t xml:space="preserve"> </w:t>
            </w:r>
            <w:r w:rsidR="006D2330" w:rsidRPr="00A002D6">
              <w:t>while</w:t>
            </w:r>
            <w:r w:rsidR="00B04B62">
              <w:t xml:space="preserve"> </w:t>
            </w:r>
            <w:r w:rsidR="006D2330" w:rsidRPr="00A002D6">
              <w:t>stratigraphy</w:t>
            </w:r>
            <w:r w:rsidR="00B04B62">
              <w:t xml:space="preserve"> </w:t>
            </w:r>
            <w:r w:rsidR="006D2330" w:rsidRPr="00A002D6">
              <w:t>usually</w:t>
            </w:r>
            <w:r w:rsidR="00B04B62">
              <w:t xml:space="preserve"> </w:t>
            </w:r>
            <w:r w:rsidR="006D2330" w:rsidRPr="00A002D6">
              <w:t>shows</w:t>
            </w:r>
            <w:r w:rsidR="00B04B62">
              <w:t xml:space="preserve"> </w:t>
            </w:r>
            <w:r w:rsidR="006D2330" w:rsidRPr="00A002D6">
              <w:t>older</w:t>
            </w:r>
            <w:r w:rsidR="00B04B62">
              <w:t xml:space="preserve"> </w:t>
            </w:r>
            <w:r w:rsidR="006D2330" w:rsidRPr="00A002D6">
              <w:t>layers</w:t>
            </w:r>
            <w:r w:rsidR="00B04B62">
              <w:t xml:space="preserve"> </w:t>
            </w:r>
            <w:r w:rsidR="006D2330" w:rsidRPr="00A002D6">
              <w:t>beneath</w:t>
            </w:r>
            <w:r w:rsidR="00B04B62">
              <w:t xml:space="preserve"> </w:t>
            </w:r>
            <w:r w:rsidR="006D2330" w:rsidRPr="00A002D6">
              <w:t>newer</w:t>
            </w:r>
            <w:r w:rsidR="00B04B62">
              <w:t xml:space="preserve"> </w:t>
            </w:r>
            <w:r w:rsidR="006D2330" w:rsidRPr="00A002D6">
              <w:t>ones,</w:t>
            </w:r>
            <w:r w:rsidR="00B04B62">
              <w:t xml:space="preserve"> </w:t>
            </w:r>
            <w:r w:rsidR="006D2330" w:rsidRPr="00A002D6">
              <w:t>the</w:t>
            </w:r>
            <w:r w:rsidR="00B04B62">
              <w:t xml:space="preserve"> </w:t>
            </w:r>
            <w:r w:rsidR="006D2330" w:rsidRPr="00A002D6">
              <w:t>order</w:t>
            </w:r>
            <w:r w:rsidR="00B04B62">
              <w:t xml:space="preserve"> </w:t>
            </w:r>
            <w:r w:rsidR="006D2330" w:rsidRPr="00A002D6">
              <w:t>of</w:t>
            </w:r>
            <w:r w:rsidR="00B04B62">
              <w:t xml:space="preserve"> </w:t>
            </w:r>
            <w:r w:rsidR="006D2330" w:rsidRPr="00A002D6">
              <w:t>layers</w:t>
            </w:r>
            <w:r w:rsidR="00B04B62">
              <w:t xml:space="preserve"> </w:t>
            </w:r>
            <w:r w:rsidR="006D2330" w:rsidRPr="00A002D6">
              <w:t>and</w:t>
            </w:r>
            <w:r w:rsidR="00B04B62">
              <w:t xml:space="preserve"> </w:t>
            </w:r>
            <w:r w:rsidR="006D2330" w:rsidRPr="00A002D6">
              <w:t>objects</w:t>
            </w:r>
            <w:r w:rsidR="00B04B62">
              <w:t xml:space="preserve"> </w:t>
            </w:r>
            <w:r w:rsidR="006D2330" w:rsidRPr="00A002D6">
              <w:t>can</w:t>
            </w:r>
            <w:r w:rsidR="00B04B62">
              <w:t xml:space="preserve"> </w:t>
            </w:r>
            <w:r w:rsidR="006D2330" w:rsidRPr="00A002D6">
              <w:t>sometimes</w:t>
            </w:r>
            <w:r w:rsidR="00B04B62">
              <w:t xml:space="preserve"> </w:t>
            </w:r>
            <w:r w:rsidR="006D2330" w:rsidRPr="00A002D6">
              <w:t>become</w:t>
            </w:r>
            <w:r w:rsidR="00B04B62">
              <w:t xml:space="preserve"> </w:t>
            </w:r>
            <w:r w:rsidR="006D2330" w:rsidRPr="00A002D6">
              <w:t>disturbed.</w:t>
            </w:r>
            <w:r w:rsidR="00B04B62">
              <w:t xml:space="preserve"> </w:t>
            </w:r>
            <w:r w:rsidR="006D2330" w:rsidRPr="00A002D6">
              <w:t>Movement</w:t>
            </w:r>
            <w:r w:rsidR="00B04B62">
              <w:t xml:space="preserve"> </w:t>
            </w:r>
            <w:r w:rsidR="006D2330" w:rsidRPr="00A002D6">
              <w:t>can</w:t>
            </w:r>
            <w:r w:rsidR="00B04B62">
              <w:t xml:space="preserve"> </w:t>
            </w:r>
            <w:r w:rsidR="006D2330" w:rsidRPr="00A002D6">
              <w:t>occur</w:t>
            </w:r>
            <w:r w:rsidR="00B04B62">
              <w:t xml:space="preserve"> </w:t>
            </w:r>
            <w:r w:rsidR="006D2330" w:rsidRPr="00A002D6">
              <w:t>due</w:t>
            </w:r>
            <w:r w:rsidR="00B04B62">
              <w:t xml:space="preserve"> </w:t>
            </w:r>
            <w:r w:rsidR="006D2330" w:rsidRPr="00A002D6">
              <w:t>to</w:t>
            </w:r>
            <w:r w:rsidR="00B04B62">
              <w:t xml:space="preserve"> </w:t>
            </w:r>
            <w:r w:rsidR="006D2330" w:rsidRPr="00A002D6">
              <w:t>natural</w:t>
            </w:r>
            <w:r w:rsidR="00B04B62">
              <w:t xml:space="preserve"> </w:t>
            </w:r>
            <w:r w:rsidR="006D2330" w:rsidRPr="00A002D6">
              <w:t>processes</w:t>
            </w:r>
            <w:r w:rsidR="00920EFC">
              <w:t>,</w:t>
            </w:r>
            <w:r w:rsidR="00B04B62">
              <w:t xml:space="preserve"> </w:t>
            </w:r>
            <w:r w:rsidR="006D2330" w:rsidRPr="00A002D6">
              <w:t>such</w:t>
            </w:r>
            <w:r w:rsidR="00B04B62">
              <w:t xml:space="preserve"> </w:t>
            </w:r>
            <w:r w:rsidR="006D2330" w:rsidRPr="00A002D6">
              <w:t>as</w:t>
            </w:r>
            <w:r w:rsidR="00B04B62">
              <w:t xml:space="preserve"> </w:t>
            </w:r>
            <w:r w:rsidR="006D2330" w:rsidRPr="00A002D6">
              <w:t>animals</w:t>
            </w:r>
            <w:r w:rsidR="00B04B62">
              <w:t xml:space="preserve"> </w:t>
            </w:r>
            <w:r w:rsidR="006D2330" w:rsidRPr="00A002D6">
              <w:t>burrowing,</w:t>
            </w:r>
            <w:r w:rsidR="00B04B62">
              <w:t xml:space="preserve"> </w:t>
            </w:r>
            <w:r w:rsidR="006D2330" w:rsidRPr="00A002D6">
              <w:t>earthquakes,</w:t>
            </w:r>
            <w:r w:rsidR="00B04B62">
              <w:t xml:space="preserve"> </w:t>
            </w:r>
            <w:r w:rsidR="006D2330" w:rsidRPr="00A002D6">
              <w:t>flooding</w:t>
            </w:r>
            <w:r w:rsidR="00B04B62">
              <w:t xml:space="preserve"> </w:t>
            </w:r>
            <w:r w:rsidR="006D2330" w:rsidRPr="00A002D6">
              <w:t>and</w:t>
            </w:r>
            <w:r w:rsidR="00B04B62">
              <w:t xml:space="preserve"> </w:t>
            </w:r>
            <w:r w:rsidR="006D2330" w:rsidRPr="00A002D6">
              <w:t>erosion,</w:t>
            </w:r>
            <w:r w:rsidR="00B04B62">
              <w:t xml:space="preserve"> </w:t>
            </w:r>
            <w:r w:rsidR="006D2330" w:rsidRPr="00A002D6">
              <w:t>as</w:t>
            </w:r>
            <w:r w:rsidR="00B04B62">
              <w:t xml:space="preserve"> </w:t>
            </w:r>
            <w:r w:rsidR="006D2330" w:rsidRPr="00A002D6">
              <w:t>well</w:t>
            </w:r>
            <w:r w:rsidR="00B04B62">
              <w:t xml:space="preserve"> </w:t>
            </w:r>
            <w:r w:rsidR="006D2330" w:rsidRPr="00A002D6">
              <w:t>as</w:t>
            </w:r>
            <w:r w:rsidR="00B04B62">
              <w:t xml:space="preserve"> </w:t>
            </w:r>
            <w:r w:rsidR="006D2330" w:rsidRPr="00A002D6">
              <w:t>human</w:t>
            </w:r>
            <w:r w:rsidR="00B04B62">
              <w:t xml:space="preserve"> </w:t>
            </w:r>
            <w:r w:rsidR="006D2330" w:rsidRPr="00A002D6">
              <w:t>activities</w:t>
            </w:r>
            <w:r w:rsidR="00920EFC">
              <w:t>,</w:t>
            </w:r>
            <w:r w:rsidR="00B04B62">
              <w:t xml:space="preserve"> </w:t>
            </w:r>
            <w:r w:rsidR="006D2330" w:rsidRPr="00A002D6">
              <w:t>such</w:t>
            </w:r>
            <w:r w:rsidR="00B04B62">
              <w:t xml:space="preserve"> </w:t>
            </w:r>
            <w:r w:rsidR="006D2330" w:rsidRPr="00A002D6">
              <w:t>as</w:t>
            </w:r>
            <w:r w:rsidR="00B04B62">
              <w:t xml:space="preserve"> </w:t>
            </w:r>
            <w:r w:rsidR="006D2330" w:rsidRPr="00A002D6">
              <w:t>building,</w:t>
            </w:r>
            <w:r w:rsidR="00B04B62">
              <w:t xml:space="preserve"> </w:t>
            </w:r>
            <w:r w:rsidR="006D2330" w:rsidRPr="00A002D6">
              <w:t>digging</w:t>
            </w:r>
            <w:r w:rsidR="00B04B62">
              <w:t xml:space="preserve"> </w:t>
            </w:r>
            <w:r w:rsidR="006D2330" w:rsidRPr="00A002D6">
              <w:t>and</w:t>
            </w:r>
            <w:r w:rsidR="00B04B62">
              <w:t xml:space="preserve"> </w:t>
            </w:r>
            <w:r w:rsidR="006D2330" w:rsidRPr="00A002D6">
              <w:t>farming.</w:t>
            </w:r>
            <w:r w:rsidR="00B04B62">
              <w:t xml:space="preserve"> </w:t>
            </w:r>
            <w:r w:rsidR="006D2330" w:rsidRPr="00A002D6">
              <w:t>These</w:t>
            </w:r>
            <w:r w:rsidR="00B04B62">
              <w:t xml:space="preserve"> </w:t>
            </w:r>
            <w:r w:rsidR="006D2330" w:rsidRPr="00A002D6">
              <w:t>processes</w:t>
            </w:r>
            <w:r w:rsidR="00B04B62">
              <w:t xml:space="preserve"> </w:t>
            </w:r>
            <w:r w:rsidR="006D2330" w:rsidRPr="00A002D6">
              <w:t>can</w:t>
            </w:r>
            <w:r w:rsidR="00B04B62">
              <w:t xml:space="preserve"> </w:t>
            </w:r>
            <w:r w:rsidR="006D2330" w:rsidRPr="00A002D6">
              <w:t>mix</w:t>
            </w:r>
            <w:r w:rsidR="00B04B62">
              <w:t xml:space="preserve"> </w:t>
            </w:r>
            <w:r w:rsidR="006D2330" w:rsidRPr="00A002D6">
              <w:t>layers</w:t>
            </w:r>
            <w:r w:rsidR="00B04B62">
              <w:t xml:space="preserve"> </w:t>
            </w:r>
            <w:r w:rsidR="006D2330" w:rsidRPr="00A002D6">
              <w:t>and</w:t>
            </w:r>
            <w:r w:rsidR="00B04B62">
              <w:t xml:space="preserve"> </w:t>
            </w:r>
            <w:r w:rsidR="006D2330" w:rsidRPr="00A002D6">
              <w:t>objects,</w:t>
            </w:r>
            <w:r w:rsidR="00B04B62">
              <w:t xml:space="preserve"> </w:t>
            </w:r>
            <w:r w:rsidR="006D2330" w:rsidRPr="00A002D6">
              <w:t>so</w:t>
            </w:r>
            <w:r w:rsidR="00B04B62">
              <w:t xml:space="preserve"> </w:t>
            </w:r>
            <w:r w:rsidR="006D2330" w:rsidRPr="00A002D6">
              <w:t>archaeologists</w:t>
            </w:r>
            <w:r w:rsidR="00B04B62">
              <w:t xml:space="preserve"> </w:t>
            </w:r>
            <w:r w:rsidR="006D2330" w:rsidRPr="00A002D6">
              <w:t>must</w:t>
            </w:r>
            <w:r w:rsidR="00B04B62">
              <w:t xml:space="preserve"> </w:t>
            </w:r>
            <w:r w:rsidR="006D2330" w:rsidRPr="00A002D6">
              <w:t>consider</w:t>
            </w:r>
            <w:r w:rsidR="00B04B62">
              <w:t xml:space="preserve"> </w:t>
            </w:r>
            <w:r w:rsidR="006D2330" w:rsidRPr="00A002D6">
              <w:t>possible</w:t>
            </w:r>
            <w:r w:rsidR="00B04B62">
              <w:t xml:space="preserve"> </w:t>
            </w:r>
            <w:r w:rsidR="006D2330" w:rsidRPr="00A002D6">
              <w:t>disturbances</w:t>
            </w:r>
            <w:r w:rsidR="00B04B62">
              <w:t xml:space="preserve"> </w:t>
            </w:r>
            <w:r w:rsidR="006D2330" w:rsidRPr="00A002D6">
              <w:t>when</w:t>
            </w:r>
            <w:r w:rsidR="00B04B62">
              <w:t xml:space="preserve"> </w:t>
            </w:r>
            <w:r w:rsidR="006D2330" w:rsidRPr="00A002D6">
              <w:t>interpreting</w:t>
            </w:r>
            <w:r w:rsidR="00B04B62">
              <w:t xml:space="preserve"> </w:t>
            </w:r>
            <w:r w:rsidR="006D2330" w:rsidRPr="00A002D6">
              <w:t>stratigraphic</w:t>
            </w:r>
            <w:r w:rsidR="00B04B62">
              <w:t xml:space="preserve"> </w:t>
            </w:r>
            <w:r w:rsidR="006D2330" w:rsidRPr="00A002D6">
              <w:t>evidence.</w:t>
            </w:r>
          </w:p>
          <w:p w14:paraId="44453B0A" w14:textId="60FC3323" w:rsidR="00D52E96" w:rsidRPr="00A002D6" w:rsidRDefault="00D52E96" w:rsidP="0004262B">
            <w:pPr>
              <w:pStyle w:val="ListBullet"/>
            </w:pPr>
            <w:r w:rsidRPr="0004262B">
              <w:t>Absolute</w:t>
            </w:r>
            <w:r w:rsidR="00B04B62">
              <w:t xml:space="preserve"> </w:t>
            </w:r>
            <w:r w:rsidR="004B7D1D" w:rsidRPr="00A002D6">
              <w:t>d</w:t>
            </w:r>
            <w:r w:rsidRPr="00A002D6">
              <w:t>ating</w:t>
            </w:r>
            <w:r w:rsidR="00EB2F78">
              <w:t>:</w:t>
            </w:r>
          </w:p>
          <w:p w14:paraId="2EF6D848" w14:textId="585681C5" w:rsidR="00D52E96" w:rsidRPr="003D71EF" w:rsidRDefault="003D71EF" w:rsidP="00AC7F48">
            <w:pPr>
              <w:pStyle w:val="ListBullet2"/>
            </w:pPr>
            <w:r>
              <w:t>C</w:t>
            </w:r>
            <w:r w:rsidRPr="003D71EF">
              <w:t xml:space="preserve">arbon </w:t>
            </w:r>
            <w:r w:rsidR="00D52E96" w:rsidRPr="003D71EF">
              <w:t>dating:</w:t>
            </w:r>
            <w:r w:rsidR="00B04B62" w:rsidRPr="003D71EF">
              <w:t xml:space="preserve"> </w:t>
            </w:r>
            <w:r w:rsidR="00D52E96" w:rsidRPr="003D71EF">
              <w:t>measures</w:t>
            </w:r>
            <w:r w:rsidR="00B04B62" w:rsidRPr="003D71EF">
              <w:t xml:space="preserve"> </w:t>
            </w:r>
            <w:r w:rsidR="00D52E96" w:rsidRPr="003D71EF">
              <w:t>radioactive</w:t>
            </w:r>
            <w:r w:rsidR="00B04B62" w:rsidRPr="003D71EF">
              <w:t xml:space="preserve"> </w:t>
            </w:r>
            <w:r w:rsidR="00D52E96" w:rsidRPr="003D71EF">
              <w:t>carbon</w:t>
            </w:r>
            <w:r w:rsidR="00B04B62" w:rsidRPr="003D71EF">
              <w:t xml:space="preserve"> </w:t>
            </w:r>
            <w:r w:rsidR="00D52E96" w:rsidRPr="003D71EF">
              <w:t>in</w:t>
            </w:r>
            <w:r w:rsidR="00B04B62" w:rsidRPr="003D71EF">
              <w:t xml:space="preserve"> </w:t>
            </w:r>
            <w:r w:rsidR="00D52E96" w:rsidRPr="003D71EF">
              <w:t>organic</w:t>
            </w:r>
            <w:r w:rsidR="00B04B62" w:rsidRPr="003D71EF">
              <w:t xml:space="preserve"> </w:t>
            </w:r>
            <w:r w:rsidR="00D52E96" w:rsidRPr="003D71EF">
              <w:t>remains.</w:t>
            </w:r>
          </w:p>
          <w:p w14:paraId="4ED42057" w14:textId="09BD57AF" w:rsidR="00D52E96" w:rsidRPr="003D71EF" w:rsidRDefault="003D71EF" w:rsidP="00AC7F48">
            <w:pPr>
              <w:pStyle w:val="ListBullet2"/>
            </w:pPr>
            <w:r>
              <w:t>D</w:t>
            </w:r>
            <w:r w:rsidRPr="003D71EF">
              <w:t>endrochronology</w:t>
            </w:r>
            <w:r w:rsidR="00D52E96" w:rsidRPr="003D71EF">
              <w:t>:</w:t>
            </w:r>
            <w:r w:rsidR="00B04B62" w:rsidRPr="003D71EF">
              <w:t xml:space="preserve"> </w:t>
            </w:r>
            <w:r w:rsidR="00D52E96" w:rsidRPr="003D71EF">
              <w:t>counts</w:t>
            </w:r>
            <w:r w:rsidR="00B04B62" w:rsidRPr="003D71EF">
              <w:t xml:space="preserve"> </w:t>
            </w:r>
            <w:r w:rsidR="00D52E96" w:rsidRPr="003D71EF">
              <w:t>tree</w:t>
            </w:r>
            <w:r w:rsidR="00B04B62" w:rsidRPr="003D71EF">
              <w:t xml:space="preserve"> </w:t>
            </w:r>
            <w:r w:rsidR="00D52E96" w:rsidRPr="003D71EF">
              <w:t>rings</w:t>
            </w:r>
            <w:r w:rsidR="00B04B62" w:rsidRPr="003D71EF">
              <w:t xml:space="preserve"> </w:t>
            </w:r>
            <w:r w:rsidR="00D52E96" w:rsidRPr="003D71EF">
              <w:t>to</w:t>
            </w:r>
            <w:r w:rsidR="00B04B62" w:rsidRPr="003D71EF">
              <w:t xml:space="preserve"> </w:t>
            </w:r>
            <w:r w:rsidR="00D52E96" w:rsidRPr="003D71EF">
              <w:t>find</w:t>
            </w:r>
            <w:r w:rsidR="00B04B62" w:rsidRPr="003D71EF">
              <w:t xml:space="preserve"> </w:t>
            </w:r>
            <w:r w:rsidR="00D52E96" w:rsidRPr="003D71EF">
              <w:t>exact</w:t>
            </w:r>
            <w:r w:rsidR="00B04B62" w:rsidRPr="003D71EF">
              <w:t xml:space="preserve"> </w:t>
            </w:r>
            <w:r w:rsidR="00D52E96" w:rsidRPr="003D71EF">
              <w:t>years.</w:t>
            </w:r>
          </w:p>
          <w:p w14:paraId="3AE98FCF" w14:textId="3FD98461" w:rsidR="00D52E96" w:rsidRPr="003D71EF" w:rsidRDefault="003D71EF" w:rsidP="00AC7F48">
            <w:pPr>
              <w:pStyle w:val="ListBullet2"/>
            </w:pPr>
            <w:r>
              <w:t>T</w:t>
            </w:r>
            <w:r w:rsidRPr="003D71EF">
              <w:t>hermoluminescence</w:t>
            </w:r>
            <w:r w:rsidR="00D52E96" w:rsidRPr="003D71EF">
              <w:t>:</w:t>
            </w:r>
            <w:r w:rsidR="00B04B62" w:rsidRPr="003D71EF">
              <w:t xml:space="preserve"> </w:t>
            </w:r>
            <w:r w:rsidR="00D52E96" w:rsidRPr="003D71EF">
              <w:t>measures</w:t>
            </w:r>
            <w:r w:rsidR="00B04B62" w:rsidRPr="003D71EF">
              <w:t xml:space="preserve"> </w:t>
            </w:r>
            <w:r w:rsidR="00D52E96" w:rsidRPr="003D71EF">
              <w:t>stored</w:t>
            </w:r>
            <w:r w:rsidR="00B04B62" w:rsidRPr="003D71EF">
              <w:t xml:space="preserve"> </w:t>
            </w:r>
            <w:r w:rsidR="00D52E96" w:rsidRPr="003D71EF">
              <w:t>energy</w:t>
            </w:r>
            <w:r w:rsidR="00B04B62" w:rsidRPr="003D71EF">
              <w:t xml:space="preserve"> </w:t>
            </w:r>
            <w:r w:rsidR="00D52E96" w:rsidRPr="003D71EF">
              <w:t>in</w:t>
            </w:r>
            <w:r w:rsidR="00B04B62" w:rsidRPr="003D71EF">
              <w:t xml:space="preserve"> </w:t>
            </w:r>
            <w:r w:rsidR="00D52E96" w:rsidRPr="003D71EF">
              <w:t>heated</w:t>
            </w:r>
            <w:r w:rsidR="00B04B62" w:rsidRPr="003D71EF">
              <w:t xml:space="preserve"> </w:t>
            </w:r>
            <w:r w:rsidR="00D52E96" w:rsidRPr="003D71EF">
              <w:t>objects</w:t>
            </w:r>
            <w:r w:rsidR="00B04B62" w:rsidRPr="003D71EF">
              <w:t xml:space="preserve"> </w:t>
            </w:r>
            <w:r w:rsidR="00D52E96" w:rsidRPr="003D71EF">
              <w:t>(for</w:t>
            </w:r>
            <w:r w:rsidR="00B04B62" w:rsidRPr="003D71EF">
              <w:t xml:space="preserve"> </w:t>
            </w:r>
            <w:r w:rsidR="00D52E96" w:rsidRPr="003D71EF">
              <w:t>example,</w:t>
            </w:r>
            <w:r w:rsidR="00B04B62" w:rsidRPr="003D71EF">
              <w:t xml:space="preserve"> </w:t>
            </w:r>
            <w:r w:rsidR="00D52E96" w:rsidRPr="003D71EF">
              <w:t>pottery)</w:t>
            </w:r>
            <w:r w:rsidR="00B04B62" w:rsidRPr="003D71EF">
              <w:t xml:space="preserve"> </w:t>
            </w:r>
            <w:r w:rsidR="00D52E96" w:rsidRPr="003D71EF">
              <w:t>to</w:t>
            </w:r>
            <w:r w:rsidR="00B04B62" w:rsidRPr="003D71EF">
              <w:t xml:space="preserve"> </w:t>
            </w:r>
            <w:r w:rsidR="00D52E96" w:rsidRPr="003D71EF">
              <w:t>estimate</w:t>
            </w:r>
            <w:r w:rsidR="00B04B62" w:rsidRPr="003D71EF">
              <w:t xml:space="preserve"> </w:t>
            </w:r>
            <w:r w:rsidR="00D52E96" w:rsidRPr="003D71EF">
              <w:t>when</w:t>
            </w:r>
            <w:r w:rsidR="00B04B62" w:rsidRPr="003D71EF">
              <w:t xml:space="preserve"> </w:t>
            </w:r>
            <w:r w:rsidR="00D52E96" w:rsidRPr="003D71EF">
              <w:t>they</w:t>
            </w:r>
            <w:r w:rsidR="00B04B62" w:rsidRPr="003D71EF">
              <w:t xml:space="preserve"> </w:t>
            </w:r>
            <w:r w:rsidR="00D52E96" w:rsidRPr="003D71EF">
              <w:t>were</w:t>
            </w:r>
            <w:r w:rsidR="00B04B62" w:rsidRPr="003D71EF">
              <w:t xml:space="preserve"> </w:t>
            </w:r>
            <w:r w:rsidR="00D52E96" w:rsidRPr="003D71EF">
              <w:t>last</w:t>
            </w:r>
            <w:r w:rsidR="00B04B62" w:rsidRPr="003D71EF">
              <w:t xml:space="preserve"> </w:t>
            </w:r>
            <w:r w:rsidR="00D52E96" w:rsidRPr="003D71EF">
              <w:t>heated.</w:t>
            </w:r>
          </w:p>
          <w:p w14:paraId="2D3EC8C0" w14:textId="16B852BC" w:rsidR="00D52E96" w:rsidRPr="003D71EF" w:rsidRDefault="00D52E96" w:rsidP="0004262B">
            <w:r w:rsidRPr="003D71EF">
              <w:t>After</w:t>
            </w:r>
            <w:r w:rsidR="00B04B62" w:rsidRPr="003D71EF">
              <w:t xml:space="preserve"> </w:t>
            </w:r>
            <w:r w:rsidRPr="003D71EF">
              <w:t>watching</w:t>
            </w:r>
            <w:r w:rsidR="00B04B62" w:rsidRPr="003D71EF">
              <w:t xml:space="preserve"> </w:t>
            </w:r>
            <w:r w:rsidRPr="003D71EF">
              <w:t>the</w:t>
            </w:r>
            <w:r w:rsidR="00B04B62" w:rsidRPr="003D71EF">
              <w:t xml:space="preserve"> </w:t>
            </w:r>
            <w:r w:rsidRPr="003D71EF">
              <w:t>video,</w:t>
            </w:r>
            <w:r w:rsidR="00B04B62" w:rsidRPr="003D71EF">
              <w:t xml:space="preserve"> </w:t>
            </w:r>
            <w:r w:rsidRPr="003D71EF">
              <w:t>students</w:t>
            </w:r>
            <w:r w:rsidR="00B04B62" w:rsidRPr="003D71EF">
              <w:t xml:space="preserve"> </w:t>
            </w:r>
            <w:r w:rsidRPr="003D71EF">
              <w:t>will</w:t>
            </w:r>
            <w:r w:rsidR="00B04B62" w:rsidRPr="003D71EF">
              <w:t xml:space="preserve"> </w:t>
            </w:r>
            <w:r w:rsidRPr="003D71EF">
              <w:t>answer</w:t>
            </w:r>
            <w:r w:rsidR="00B04B62" w:rsidRPr="003D71EF">
              <w:t xml:space="preserve"> </w:t>
            </w:r>
            <w:r w:rsidRPr="003D71EF">
              <w:t>the</w:t>
            </w:r>
            <w:r w:rsidR="00B04B62" w:rsidRPr="003D71EF">
              <w:t xml:space="preserve"> </w:t>
            </w:r>
            <w:r w:rsidRPr="003D71EF">
              <w:t>following</w:t>
            </w:r>
            <w:r w:rsidR="00B04B62" w:rsidRPr="003D71EF">
              <w:t xml:space="preserve"> </w:t>
            </w:r>
            <w:r w:rsidR="00920EFC">
              <w:t>prompts</w:t>
            </w:r>
            <w:r w:rsidRPr="003D71EF">
              <w:t>:</w:t>
            </w:r>
          </w:p>
          <w:p w14:paraId="5CA82B57" w14:textId="4A6EE010" w:rsidR="00D52E96" w:rsidRPr="00A002D6" w:rsidRDefault="008905C5" w:rsidP="0004262B">
            <w:pPr>
              <w:pStyle w:val="ListBullet"/>
            </w:pPr>
            <w:r w:rsidRPr="00A002D6">
              <w:t>W</w:t>
            </w:r>
            <w:r w:rsidR="00D52E96" w:rsidRPr="00A002D6">
              <w:t>hat</w:t>
            </w:r>
            <w:r w:rsidR="00B04B62">
              <w:t xml:space="preserve"> </w:t>
            </w:r>
            <w:r w:rsidR="00D52E96" w:rsidRPr="00A002D6">
              <w:t>is</w:t>
            </w:r>
            <w:r w:rsidR="00B04B62">
              <w:t xml:space="preserve"> </w:t>
            </w:r>
            <w:r w:rsidR="00D52E96" w:rsidRPr="00A002D6">
              <w:t>the</w:t>
            </w:r>
            <w:r w:rsidR="00B04B62">
              <w:t xml:space="preserve"> </w:t>
            </w:r>
            <w:r w:rsidR="00D52E96" w:rsidRPr="00A002D6">
              <w:t>difference</w:t>
            </w:r>
            <w:r w:rsidR="00B04B62">
              <w:t xml:space="preserve"> </w:t>
            </w:r>
            <w:r w:rsidR="00D52E96" w:rsidRPr="00A002D6">
              <w:t>between</w:t>
            </w:r>
            <w:r w:rsidR="00B04B62">
              <w:t xml:space="preserve"> </w:t>
            </w:r>
            <w:r w:rsidR="00D52E96" w:rsidRPr="00A002D6">
              <w:t>a</w:t>
            </w:r>
            <w:r w:rsidR="00B04B62">
              <w:t xml:space="preserve"> </w:t>
            </w:r>
            <w:r w:rsidR="00D52E96" w:rsidRPr="00A002D6">
              <w:t>relative</w:t>
            </w:r>
            <w:r w:rsidR="00B04B62">
              <w:t xml:space="preserve"> </w:t>
            </w:r>
            <w:r w:rsidR="00D52E96" w:rsidRPr="00A002D6">
              <w:t>dating</w:t>
            </w:r>
            <w:r w:rsidR="00B04B62">
              <w:t xml:space="preserve"> </w:t>
            </w:r>
            <w:r w:rsidR="00D52E96" w:rsidRPr="00A002D6">
              <w:t>method</w:t>
            </w:r>
            <w:r w:rsidR="00B04B62">
              <w:t xml:space="preserve"> </w:t>
            </w:r>
            <w:r w:rsidR="00D52E96" w:rsidRPr="00A002D6">
              <w:t>and</w:t>
            </w:r>
            <w:r w:rsidR="00B04B62">
              <w:t xml:space="preserve"> </w:t>
            </w:r>
            <w:r w:rsidR="00D52E96" w:rsidRPr="00A002D6">
              <w:t>an</w:t>
            </w:r>
            <w:r w:rsidR="00B04B62">
              <w:t xml:space="preserve"> </w:t>
            </w:r>
            <w:r w:rsidR="00D52E96" w:rsidRPr="00A002D6">
              <w:t>absolute</w:t>
            </w:r>
            <w:r w:rsidR="00B04B62">
              <w:t xml:space="preserve"> </w:t>
            </w:r>
            <w:r w:rsidR="00D52E96" w:rsidRPr="00A002D6">
              <w:t>dating</w:t>
            </w:r>
            <w:r w:rsidR="00B04B62">
              <w:t xml:space="preserve"> </w:t>
            </w:r>
            <w:r w:rsidR="00D52E96" w:rsidRPr="00A002D6">
              <w:t>method?</w:t>
            </w:r>
          </w:p>
          <w:p w14:paraId="3A938E49" w14:textId="78FD6A9A" w:rsidR="00D52E96" w:rsidRPr="00A002D6" w:rsidRDefault="008905C5" w:rsidP="0004262B">
            <w:pPr>
              <w:pStyle w:val="ListBullet"/>
            </w:pPr>
            <w:r w:rsidRPr="00A002D6">
              <w:lastRenderedPageBreak/>
              <w:t>N</w:t>
            </w:r>
            <w:r w:rsidR="00D52E96" w:rsidRPr="00A002D6">
              <w:t>ame</w:t>
            </w:r>
            <w:r w:rsidR="00B04B62">
              <w:t xml:space="preserve"> </w:t>
            </w:r>
            <w:r w:rsidR="00D52E96" w:rsidRPr="00A002D6">
              <w:t>one</w:t>
            </w:r>
            <w:r w:rsidR="00B04B62">
              <w:t xml:space="preserve"> </w:t>
            </w:r>
            <w:r w:rsidR="00D52E96" w:rsidRPr="00A002D6">
              <w:t>relative</w:t>
            </w:r>
            <w:r w:rsidR="00B04B62">
              <w:t xml:space="preserve"> </w:t>
            </w:r>
            <w:r w:rsidR="00D52E96" w:rsidRPr="00A002D6">
              <w:t>dating</w:t>
            </w:r>
            <w:r w:rsidR="00B04B62">
              <w:t xml:space="preserve"> </w:t>
            </w:r>
            <w:r w:rsidR="00D52E96" w:rsidRPr="00A002D6">
              <w:t>method</w:t>
            </w:r>
            <w:r w:rsidR="00B04B62">
              <w:t xml:space="preserve"> </w:t>
            </w:r>
            <w:r w:rsidR="00D52E96" w:rsidRPr="00A002D6">
              <w:t>and</w:t>
            </w:r>
            <w:r w:rsidR="00B04B62">
              <w:t xml:space="preserve"> </w:t>
            </w:r>
            <w:r w:rsidR="00D52E96" w:rsidRPr="00A002D6">
              <w:t>explain</w:t>
            </w:r>
            <w:r w:rsidR="00B04B62">
              <w:t xml:space="preserve"> </w:t>
            </w:r>
            <w:r w:rsidR="00D52E96" w:rsidRPr="00A002D6">
              <w:t>how</w:t>
            </w:r>
            <w:r w:rsidR="00B04B62">
              <w:t xml:space="preserve"> </w:t>
            </w:r>
            <w:r w:rsidR="00D52E96" w:rsidRPr="00A002D6">
              <w:t>it</w:t>
            </w:r>
            <w:r w:rsidR="00B04B62">
              <w:t xml:space="preserve"> </w:t>
            </w:r>
            <w:r w:rsidR="00D52E96" w:rsidRPr="00A002D6">
              <w:t>helps</w:t>
            </w:r>
            <w:r w:rsidR="00B04B62">
              <w:t xml:space="preserve"> </w:t>
            </w:r>
            <w:r w:rsidR="00D52E96" w:rsidRPr="00A002D6">
              <w:t>archaeologists.</w:t>
            </w:r>
          </w:p>
          <w:p w14:paraId="49C64CA7" w14:textId="384AB370" w:rsidR="00D52E96" w:rsidRPr="00A002D6" w:rsidRDefault="008905C5" w:rsidP="0004262B">
            <w:pPr>
              <w:pStyle w:val="ListBullet"/>
            </w:pPr>
            <w:r w:rsidRPr="00A002D6">
              <w:t>N</w:t>
            </w:r>
            <w:r w:rsidR="00D52E96" w:rsidRPr="00A002D6">
              <w:t>ame</w:t>
            </w:r>
            <w:r w:rsidR="00B04B62">
              <w:t xml:space="preserve"> </w:t>
            </w:r>
            <w:r w:rsidR="00D52E96" w:rsidRPr="00A002D6">
              <w:t>one</w:t>
            </w:r>
            <w:r w:rsidR="00B04B62">
              <w:t xml:space="preserve"> </w:t>
            </w:r>
            <w:r w:rsidR="00D52E96" w:rsidRPr="00A002D6">
              <w:t>absolute</w:t>
            </w:r>
            <w:r w:rsidR="00B04B62">
              <w:t xml:space="preserve"> </w:t>
            </w:r>
            <w:r w:rsidR="00D52E96" w:rsidRPr="00A002D6">
              <w:t>dating</w:t>
            </w:r>
            <w:r w:rsidR="00B04B62">
              <w:t xml:space="preserve"> </w:t>
            </w:r>
            <w:r w:rsidR="00D52E96" w:rsidRPr="00A002D6">
              <w:t>method</w:t>
            </w:r>
            <w:r w:rsidR="00B04B62">
              <w:t xml:space="preserve"> </w:t>
            </w:r>
            <w:r w:rsidR="00D52E96" w:rsidRPr="00A002D6">
              <w:t>and</w:t>
            </w:r>
            <w:r w:rsidR="00B04B62">
              <w:t xml:space="preserve"> </w:t>
            </w:r>
            <w:r w:rsidR="00B36651">
              <w:t>explain</w:t>
            </w:r>
            <w:r w:rsidR="00B04B62">
              <w:t xml:space="preserve"> </w:t>
            </w:r>
            <w:r w:rsidR="00880D8B" w:rsidRPr="00A002D6">
              <w:t>how</w:t>
            </w:r>
            <w:r w:rsidR="00B04B62">
              <w:t xml:space="preserve"> </w:t>
            </w:r>
            <w:r w:rsidR="00880D8B" w:rsidRPr="00A002D6">
              <w:t>it</w:t>
            </w:r>
            <w:r w:rsidR="00B04B62">
              <w:t xml:space="preserve"> </w:t>
            </w:r>
            <w:r w:rsidR="00880D8B" w:rsidRPr="00A002D6">
              <w:t>helps</w:t>
            </w:r>
            <w:r w:rsidR="00B04B62">
              <w:t xml:space="preserve"> </w:t>
            </w:r>
            <w:r w:rsidR="00880D8B" w:rsidRPr="00A002D6">
              <w:t>archaeologists</w:t>
            </w:r>
            <w:r w:rsidR="00D52E96" w:rsidRPr="00A002D6">
              <w:t>.</w:t>
            </w:r>
          </w:p>
          <w:p w14:paraId="57777D1B" w14:textId="77777777" w:rsidR="00D52E96" w:rsidRPr="00A002D6" w:rsidRDefault="00D52E96" w:rsidP="00D95962">
            <w:pPr>
              <w:pStyle w:val="FeatureBox4"/>
              <w:rPr>
                <w:b/>
              </w:rPr>
            </w:pPr>
            <w:r w:rsidRPr="00A002D6">
              <w:rPr>
                <w:b/>
                <w:bCs/>
              </w:rPr>
              <w:t>Extension</w:t>
            </w:r>
          </w:p>
          <w:p w14:paraId="1E0757DE" w14:textId="4E647F61" w:rsidR="00D52E96" w:rsidRPr="00A002D6" w:rsidRDefault="00D52E96" w:rsidP="00D95962">
            <w:pPr>
              <w:pStyle w:val="FeatureBox4"/>
            </w:pPr>
            <w:r w:rsidRPr="00EA6008">
              <w:t>Which</w:t>
            </w:r>
            <w:r w:rsidR="00B04B62" w:rsidRPr="00EA6008">
              <w:t xml:space="preserve"> </w:t>
            </w:r>
            <w:r w:rsidRPr="00EA6008">
              <w:t>dating</w:t>
            </w:r>
            <w:r w:rsidR="00B04B62" w:rsidRPr="00EA6008">
              <w:t xml:space="preserve"> </w:t>
            </w:r>
            <w:r w:rsidRPr="00EA6008">
              <w:t>method</w:t>
            </w:r>
            <w:r w:rsidR="00B04B62" w:rsidRPr="00EA6008">
              <w:t xml:space="preserve"> </w:t>
            </w:r>
            <w:r w:rsidRPr="00EA6008">
              <w:t>do</w:t>
            </w:r>
            <w:r w:rsidR="00B04B62" w:rsidRPr="00EA6008">
              <w:t xml:space="preserve"> </w:t>
            </w:r>
            <w:r w:rsidRPr="00EA6008">
              <w:t>you</w:t>
            </w:r>
            <w:r w:rsidR="00B04B62" w:rsidRPr="00EA6008">
              <w:t xml:space="preserve"> </w:t>
            </w:r>
            <w:r w:rsidRPr="00EA6008">
              <w:t>think</w:t>
            </w:r>
            <w:r w:rsidR="00B04B62" w:rsidRPr="00EA6008">
              <w:t xml:space="preserve"> </w:t>
            </w:r>
            <w:r w:rsidRPr="00EA6008">
              <w:t>would</w:t>
            </w:r>
            <w:r w:rsidR="00B04B62" w:rsidRPr="00EA6008">
              <w:t xml:space="preserve"> </w:t>
            </w:r>
            <w:r w:rsidRPr="00EA6008">
              <w:t>be</w:t>
            </w:r>
            <w:r w:rsidR="00B04B62" w:rsidRPr="00EA6008">
              <w:t xml:space="preserve"> </w:t>
            </w:r>
            <w:r w:rsidRPr="00EA6008">
              <w:t>most</w:t>
            </w:r>
            <w:r w:rsidR="00B04B62" w:rsidRPr="00EA6008">
              <w:t xml:space="preserve"> </w:t>
            </w:r>
            <w:r w:rsidRPr="00EA6008">
              <w:t>useful</w:t>
            </w:r>
            <w:r w:rsidR="00B04B62" w:rsidRPr="00EA6008">
              <w:t xml:space="preserve"> </w:t>
            </w:r>
            <w:r w:rsidRPr="00EA6008">
              <w:t>for</w:t>
            </w:r>
            <w:r w:rsidR="00B04B62" w:rsidRPr="00EA6008">
              <w:t xml:space="preserve"> </w:t>
            </w:r>
            <w:r w:rsidRPr="00EA6008">
              <w:t>studying</w:t>
            </w:r>
            <w:r w:rsidR="00B04B62" w:rsidRPr="00EA6008">
              <w:t xml:space="preserve"> </w:t>
            </w:r>
            <w:r w:rsidRPr="00EA6008">
              <w:t>ancient</w:t>
            </w:r>
            <w:r w:rsidR="00B04B62" w:rsidRPr="00EA6008">
              <w:t xml:space="preserve"> </w:t>
            </w:r>
            <w:r w:rsidRPr="00EA6008">
              <w:t>human</w:t>
            </w:r>
            <w:r w:rsidR="00B04B62" w:rsidRPr="00EA6008">
              <w:t xml:space="preserve"> </w:t>
            </w:r>
            <w:r w:rsidRPr="00EA6008">
              <w:t>remains?</w:t>
            </w:r>
            <w:r w:rsidR="00B04B62" w:rsidRPr="00EA6008">
              <w:t xml:space="preserve"> </w:t>
            </w:r>
            <w:r w:rsidRPr="00EA6008">
              <w:t>Explain</w:t>
            </w:r>
            <w:r w:rsidR="00B04B62" w:rsidRPr="00EA6008">
              <w:t xml:space="preserve"> </w:t>
            </w:r>
            <w:r w:rsidRPr="00EA6008">
              <w:t>your</w:t>
            </w:r>
            <w:r w:rsidR="00B04B62" w:rsidRPr="00EA6008">
              <w:t xml:space="preserve"> </w:t>
            </w:r>
            <w:r w:rsidRPr="00EA6008">
              <w:t>thinking</w:t>
            </w:r>
            <w:r w:rsidR="00B04B62" w:rsidRPr="00EA6008">
              <w:t xml:space="preserve"> </w:t>
            </w:r>
            <w:r w:rsidRPr="00EA6008">
              <w:t>in</w:t>
            </w:r>
            <w:r w:rsidR="00B04B62" w:rsidRPr="00EA6008">
              <w:t xml:space="preserve"> </w:t>
            </w:r>
            <w:r w:rsidRPr="00EA6008">
              <w:t>one</w:t>
            </w:r>
            <w:r w:rsidR="00B04B62" w:rsidRPr="00EA6008">
              <w:t xml:space="preserve"> </w:t>
            </w:r>
            <w:r w:rsidRPr="00EA6008">
              <w:t>sentence.</w:t>
            </w:r>
          </w:p>
          <w:p w14:paraId="1AC29812" w14:textId="070927DB" w:rsidR="00D52E96" w:rsidRPr="00A002D6" w:rsidRDefault="00D52E96" w:rsidP="00CF2033">
            <w:r w:rsidRPr="00A002D6">
              <w:t>This</w:t>
            </w:r>
            <w:r w:rsidR="00B04B62">
              <w:t xml:space="preserve"> </w:t>
            </w:r>
            <w:r w:rsidRPr="00A002D6">
              <w:t>activity</w:t>
            </w:r>
            <w:r w:rsidR="00B04B62">
              <w:t xml:space="preserve"> </w:t>
            </w:r>
            <w:r w:rsidRPr="00A002D6">
              <w:t>helps</w:t>
            </w:r>
            <w:r w:rsidR="00B04B62">
              <w:t xml:space="preserve"> </w:t>
            </w:r>
            <w:r w:rsidRPr="00A002D6">
              <w:t>students</w:t>
            </w:r>
            <w:r w:rsidR="00B04B62">
              <w:t xml:space="preserve"> </w:t>
            </w:r>
            <w:r w:rsidRPr="00A002D6">
              <w:t>apply</w:t>
            </w:r>
            <w:r w:rsidR="00B04B62">
              <w:t xml:space="preserve"> </w:t>
            </w:r>
            <w:r w:rsidRPr="00A002D6">
              <w:t>what</w:t>
            </w:r>
            <w:r w:rsidR="00B04B62">
              <w:t xml:space="preserve"> </w:t>
            </w:r>
            <w:r w:rsidRPr="00A002D6">
              <w:t>they</w:t>
            </w:r>
            <w:r w:rsidR="00B04B62">
              <w:t xml:space="preserve"> </w:t>
            </w:r>
            <w:r w:rsidRPr="00A002D6">
              <w:t>learned</w:t>
            </w:r>
            <w:r w:rsidR="00B04B62">
              <w:t xml:space="preserve"> </w:t>
            </w:r>
            <w:r w:rsidRPr="00A002D6">
              <w:t>from</w:t>
            </w:r>
            <w:r w:rsidR="00B04B62">
              <w:t xml:space="preserve"> </w:t>
            </w:r>
            <w:r w:rsidRPr="00A002D6">
              <w:t>the</w:t>
            </w:r>
            <w:r w:rsidR="00B04B62">
              <w:t xml:space="preserve"> </w:t>
            </w:r>
            <w:r w:rsidRPr="00A002D6">
              <w:t>video</w:t>
            </w:r>
            <w:r w:rsidR="00B04B62">
              <w:t xml:space="preserve"> </w:t>
            </w:r>
            <w:r w:rsidRPr="00A002D6">
              <w:t>and</w:t>
            </w:r>
            <w:r w:rsidR="00B04B62">
              <w:t xml:space="preserve"> </w:t>
            </w:r>
            <w:r w:rsidRPr="00A002D6">
              <w:t>builds</w:t>
            </w:r>
            <w:r w:rsidR="00B04B62">
              <w:t xml:space="preserve"> </w:t>
            </w:r>
            <w:r w:rsidRPr="00A002D6">
              <w:t>their</w:t>
            </w:r>
            <w:r w:rsidR="00B04B62">
              <w:t xml:space="preserve"> </w:t>
            </w:r>
            <w:r w:rsidRPr="00A002D6">
              <w:t>confidence</w:t>
            </w:r>
            <w:r w:rsidR="00B04B62">
              <w:t xml:space="preserve"> </w:t>
            </w:r>
            <w:r w:rsidRPr="00A002D6">
              <w:t>in</w:t>
            </w:r>
            <w:r w:rsidR="00B04B62">
              <w:t xml:space="preserve"> </w:t>
            </w:r>
            <w:r w:rsidRPr="00A002D6">
              <w:t>identifying</w:t>
            </w:r>
            <w:r w:rsidR="00B04B62">
              <w:t xml:space="preserve"> </w:t>
            </w:r>
            <w:r w:rsidRPr="00A002D6">
              <w:t>and</w:t>
            </w:r>
            <w:r w:rsidR="00B04B62">
              <w:t xml:space="preserve"> </w:t>
            </w:r>
            <w:r w:rsidRPr="00A002D6">
              <w:t>classifying</w:t>
            </w:r>
            <w:r w:rsidR="00B04B62">
              <w:t xml:space="preserve"> </w:t>
            </w:r>
            <w:r w:rsidRPr="00A002D6">
              <w:t>dating</w:t>
            </w:r>
            <w:r w:rsidR="00B04B62">
              <w:t xml:space="preserve"> </w:t>
            </w:r>
            <w:r w:rsidRPr="00A002D6">
              <w:t>techniques.</w:t>
            </w:r>
          </w:p>
          <w:p w14:paraId="3650BBC3" w14:textId="1EA4FF50" w:rsidR="00D52E96" w:rsidRPr="00AC7F48" w:rsidRDefault="00D95962">
            <w:pPr>
              <w:pStyle w:val="ListNumber"/>
              <w:numPr>
                <w:ilvl w:val="0"/>
                <w:numId w:val="59"/>
              </w:numPr>
            </w:pPr>
            <w:r w:rsidRPr="00AC7F48">
              <w:t>P</w:t>
            </w:r>
            <w:r w:rsidR="00D52E96" w:rsidRPr="00AC7F48">
              <w:t>lace</w:t>
            </w:r>
            <w:r w:rsidR="00B04B62" w:rsidRPr="00AC7F48">
              <w:t xml:space="preserve"> </w:t>
            </w:r>
            <w:r w:rsidR="00D52E96" w:rsidRPr="00AC7F48">
              <w:t>students</w:t>
            </w:r>
            <w:r w:rsidR="00B04B62" w:rsidRPr="00AC7F48">
              <w:t xml:space="preserve"> </w:t>
            </w:r>
            <w:r w:rsidR="00D52E96" w:rsidRPr="00AC7F48">
              <w:t>into</w:t>
            </w:r>
            <w:r w:rsidR="00B04B62" w:rsidRPr="00AC7F48">
              <w:t xml:space="preserve"> </w:t>
            </w:r>
            <w:r w:rsidR="00D52E96" w:rsidRPr="00AC7F48">
              <w:t>pairs</w:t>
            </w:r>
            <w:r w:rsidR="00B04B62" w:rsidRPr="00AC7F48">
              <w:t xml:space="preserve"> </w:t>
            </w:r>
            <w:r w:rsidR="00D52E96" w:rsidRPr="00AC7F48">
              <w:t>or</w:t>
            </w:r>
            <w:r w:rsidR="00B04B62" w:rsidRPr="00AC7F48">
              <w:t xml:space="preserve"> </w:t>
            </w:r>
            <w:r w:rsidR="00D52E96" w:rsidRPr="00AC7F48">
              <w:t>small</w:t>
            </w:r>
            <w:r w:rsidR="00B04B62" w:rsidRPr="00AC7F48">
              <w:t xml:space="preserve"> </w:t>
            </w:r>
            <w:r w:rsidR="00D52E96" w:rsidRPr="00AC7F48">
              <w:t>groups.</w:t>
            </w:r>
          </w:p>
          <w:p w14:paraId="523FFDC8" w14:textId="24D2B1EC" w:rsidR="00D52E96" w:rsidRPr="00AC7F48" w:rsidRDefault="00D95962">
            <w:pPr>
              <w:pStyle w:val="ListNumber"/>
              <w:numPr>
                <w:ilvl w:val="0"/>
                <w:numId w:val="59"/>
              </w:numPr>
            </w:pPr>
            <w:r w:rsidRPr="00AC7F48">
              <w:t>P</w:t>
            </w:r>
            <w:r w:rsidR="00D52E96" w:rsidRPr="00AC7F48">
              <w:t>rovide</w:t>
            </w:r>
            <w:r w:rsidR="00B04B62" w:rsidRPr="00AC7F48">
              <w:t xml:space="preserve"> </w:t>
            </w:r>
            <w:r w:rsidR="00D52E96" w:rsidRPr="00AC7F48">
              <w:t>students</w:t>
            </w:r>
            <w:r w:rsidR="00B04B62" w:rsidRPr="00AC7F48">
              <w:t xml:space="preserve"> </w:t>
            </w:r>
            <w:r w:rsidR="00D52E96" w:rsidRPr="00AC7F48">
              <w:t>with</w:t>
            </w:r>
            <w:r w:rsidR="00B04B62" w:rsidRPr="00AC7F48">
              <w:t xml:space="preserve"> </w:t>
            </w:r>
            <w:r w:rsidR="00D52E96" w:rsidRPr="00AC7F48">
              <w:t>short</w:t>
            </w:r>
            <w:r w:rsidR="00B04B62" w:rsidRPr="00AC7F48">
              <w:t xml:space="preserve"> </w:t>
            </w:r>
            <w:r w:rsidR="00D52E96" w:rsidRPr="00AC7F48">
              <w:t>dating</w:t>
            </w:r>
            <w:r w:rsidR="00EA6008" w:rsidRPr="00AC7F48">
              <w:t xml:space="preserve"> </w:t>
            </w:r>
            <w:r w:rsidR="00D52E96" w:rsidRPr="00AC7F48">
              <w:t>method</w:t>
            </w:r>
            <w:r w:rsidR="00B04B62" w:rsidRPr="00AC7F48">
              <w:t xml:space="preserve"> </w:t>
            </w:r>
            <w:r w:rsidR="00D52E96" w:rsidRPr="00AC7F48">
              <w:t>examples</w:t>
            </w:r>
            <w:r w:rsidR="00B04B62" w:rsidRPr="00AC7F48">
              <w:t xml:space="preserve"> </w:t>
            </w:r>
            <w:r w:rsidR="00D52E96" w:rsidRPr="00AC7F48">
              <w:t>to</w:t>
            </w:r>
            <w:r w:rsidR="00B04B62" w:rsidRPr="00AC7F48">
              <w:t xml:space="preserve"> </w:t>
            </w:r>
            <w:r w:rsidR="00D52E96" w:rsidRPr="00AC7F48">
              <w:t>sort,</w:t>
            </w:r>
            <w:r w:rsidR="00B04B62" w:rsidRPr="00AC7F48">
              <w:t xml:space="preserve"> </w:t>
            </w:r>
            <w:r w:rsidR="00D52E96" w:rsidRPr="00AC7F48">
              <w:t>such</w:t>
            </w:r>
            <w:r w:rsidR="00B04B62" w:rsidRPr="00AC7F48">
              <w:t xml:space="preserve"> </w:t>
            </w:r>
            <w:r w:rsidR="00D52E96" w:rsidRPr="00AC7F48">
              <w:t>as:</w:t>
            </w:r>
          </w:p>
          <w:p w14:paraId="7BF7C89B" w14:textId="01BA6B69" w:rsidR="00D52E96" w:rsidRPr="00AC7F48" w:rsidRDefault="005B1A63" w:rsidP="00AC7F48">
            <w:pPr>
              <w:pStyle w:val="ListBullet2"/>
            </w:pPr>
            <w:r w:rsidRPr="00AC7F48">
              <w:t>You</w:t>
            </w:r>
            <w:r w:rsidR="00B04B62" w:rsidRPr="00AC7F48">
              <w:t xml:space="preserve"> </w:t>
            </w:r>
            <w:r w:rsidR="00D52E96" w:rsidRPr="00AC7F48">
              <w:t>find</w:t>
            </w:r>
            <w:r w:rsidR="00B04B62" w:rsidRPr="00AC7F48">
              <w:t xml:space="preserve"> </w:t>
            </w:r>
            <w:r w:rsidR="23E54FC5" w:rsidRPr="00AC7F48">
              <w:t>2</w:t>
            </w:r>
            <w:r w:rsidR="00B04B62" w:rsidRPr="00AC7F48">
              <w:t xml:space="preserve"> </w:t>
            </w:r>
            <w:r w:rsidR="00D52E96" w:rsidRPr="00AC7F48">
              <w:t>pots</w:t>
            </w:r>
            <w:r w:rsidR="00B04B62" w:rsidRPr="00AC7F48">
              <w:t xml:space="preserve"> </w:t>
            </w:r>
            <w:r w:rsidR="00D52E96" w:rsidRPr="00AC7F48">
              <w:t>in</w:t>
            </w:r>
            <w:r w:rsidR="00B04B62" w:rsidRPr="00AC7F48">
              <w:t xml:space="preserve"> </w:t>
            </w:r>
            <w:r w:rsidR="00D52E96" w:rsidRPr="00AC7F48">
              <w:t>different</w:t>
            </w:r>
            <w:r w:rsidR="00B04B62" w:rsidRPr="00AC7F48">
              <w:t xml:space="preserve"> </w:t>
            </w:r>
            <w:r w:rsidR="00D52E96" w:rsidRPr="00AC7F48">
              <w:t>soil</w:t>
            </w:r>
            <w:r w:rsidR="00B04B62" w:rsidRPr="00AC7F48">
              <w:t xml:space="preserve"> </w:t>
            </w:r>
            <w:r w:rsidR="00D52E96" w:rsidRPr="00AC7F48">
              <w:t>layers.</w:t>
            </w:r>
          </w:p>
          <w:p w14:paraId="6BD7D22D" w14:textId="2046F944" w:rsidR="00D52E96" w:rsidRPr="00AC7F48" w:rsidRDefault="005B1A63" w:rsidP="00AC7F48">
            <w:pPr>
              <w:pStyle w:val="ListBullet2"/>
            </w:pPr>
            <w:r w:rsidRPr="00AC7F48">
              <w:t>You</w:t>
            </w:r>
            <w:r w:rsidR="00B04B62" w:rsidRPr="00AC7F48">
              <w:t xml:space="preserve"> </w:t>
            </w:r>
            <w:r w:rsidR="00D52E96" w:rsidRPr="00AC7F48">
              <w:t>want</w:t>
            </w:r>
            <w:r w:rsidR="00B04B62" w:rsidRPr="00AC7F48">
              <w:t xml:space="preserve"> </w:t>
            </w:r>
            <w:r w:rsidR="00D52E96" w:rsidRPr="00AC7F48">
              <w:t>to</w:t>
            </w:r>
            <w:r w:rsidR="00B04B62" w:rsidRPr="00AC7F48">
              <w:t xml:space="preserve"> </w:t>
            </w:r>
            <w:r w:rsidR="00D52E96" w:rsidRPr="00AC7F48">
              <w:t>know</w:t>
            </w:r>
            <w:r w:rsidR="00B04B62" w:rsidRPr="00AC7F48">
              <w:t xml:space="preserve"> </w:t>
            </w:r>
            <w:r w:rsidR="00D52E96" w:rsidRPr="00AC7F48">
              <w:t>the</w:t>
            </w:r>
            <w:r w:rsidR="00B04B62" w:rsidRPr="00AC7F48">
              <w:t xml:space="preserve"> </w:t>
            </w:r>
            <w:r w:rsidR="00D52E96" w:rsidRPr="00AC7F48">
              <w:t>age</w:t>
            </w:r>
            <w:r w:rsidR="00B04B62" w:rsidRPr="00AC7F48">
              <w:t xml:space="preserve"> </w:t>
            </w:r>
            <w:r w:rsidR="00D52E96" w:rsidRPr="00AC7F48">
              <w:t>of</w:t>
            </w:r>
            <w:r w:rsidR="00B04B62" w:rsidRPr="00AC7F48">
              <w:t xml:space="preserve"> </w:t>
            </w:r>
            <w:r w:rsidR="00D52E96" w:rsidRPr="00AC7F48">
              <w:t>a</w:t>
            </w:r>
            <w:r w:rsidR="00B04B62" w:rsidRPr="00AC7F48">
              <w:t xml:space="preserve"> </w:t>
            </w:r>
            <w:r w:rsidR="00D52E96" w:rsidRPr="00AC7F48">
              <w:t>piece</w:t>
            </w:r>
            <w:r w:rsidR="00B04B62" w:rsidRPr="00AC7F48">
              <w:t xml:space="preserve"> </w:t>
            </w:r>
            <w:r w:rsidR="00D52E96" w:rsidRPr="00AC7F48">
              <w:t>of</w:t>
            </w:r>
            <w:r w:rsidR="00B04B62" w:rsidRPr="00AC7F48">
              <w:t xml:space="preserve"> </w:t>
            </w:r>
            <w:r w:rsidR="00D52E96" w:rsidRPr="00AC7F48">
              <w:t>burnt</w:t>
            </w:r>
            <w:r w:rsidR="00B04B62" w:rsidRPr="00AC7F48">
              <w:t xml:space="preserve"> </w:t>
            </w:r>
            <w:r w:rsidR="00D52E96" w:rsidRPr="00AC7F48">
              <w:t>wood</w:t>
            </w:r>
            <w:r w:rsidR="00B04B62" w:rsidRPr="00AC7F48">
              <w:t xml:space="preserve"> </w:t>
            </w:r>
            <w:r w:rsidR="00D52E96" w:rsidRPr="00AC7F48">
              <w:t>in</w:t>
            </w:r>
            <w:r w:rsidR="00B04B62" w:rsidRPr="00AC7F48">
              <w:t xml:space="preserve"> </w:t>
            </w:r>
            <w:r w:rsidR="00D52E96" w:rsidRPr="00AC7F48">
              <w:t>a</w:t>
            </w:r>
            <w:r w:rsidR="00B04B62" w:rsidRPr="00AC7F48">
              <w:t xml:space="preserve"> </w:t>
            </w:r>
            <w:r w:rsidR="00D52E96" w:rsidRPr="00AC7F48">
              <w:t>fire</w:t>
            </w:r>
            <w:r w:rsidR="00B04B62" w:rsidRPr="00AC7F48">
              <w:t xml:space="preserve"> </w:t>
            </w:r>
            <w:r w:rsidR="00D52E96" w:rsidRPr="00AC7F48">
              <w:t>pit.</w:t>
            </w:r>
          </w:p>
          <w:p w14:paraId="51A6E987" w14:textId="64D9AF37" w:rsidR="00D52E96" w:rsidRPr="00AC7F48" w:rsidRDefault="005B1A63" w:rsidP="00AC7F48">
            <w:pPr>
              <w:pStyle w:val="ListBullet2"/>
            </w:pPr>
            <w:r w:rsidRPr="00AC7F48">
              <w:t>You</w:t>
            </w:r>
            <w:r w:rsidR="00B04B62" w:rsidRPr="00AC7F48">
              <w:t xml:space="preserve"> </w:t>
            </w:r>
            <w:r w:rsidR="00D52E96" w:rsidRPr="00AC7F48">
              <w:t>compare</w:t>
            </w:r>
            <w:r w:rsidR="00B04B62" w:rsidRPr="00AC7F48">
              <w:t xml:space="preserve"> </w:t>
            </w:r>
            <w:r w:rsidR="00D52E96" w:rsidRPr="00AC7F48">
              <w:t>spearhead</w:t>
            </w:r>
            <w:r w:rsidR="00B04B62" w:rsidRPr="00AC7F48">
              <w:t xml:space="preserve"> </w:t>
            </w:r>
            <w:r w:rsidR="00D52E96" w:rsidRPr="00AC7F48">
              <w:t>shapes</w:t>
            </w:r>
            <w:r w:rsidR="00B04B62" w:rsidRPr="00AC7F48">
              <w:t xml:space="preserve"> </w:t>
            </w:r>
            <w:r w:rsidR="00D52E96" w:rsidRPr="00AC7F48">
              <w:t>to</w:t>
            </w:r>
            <w:r w:rsidR="00B04B62" w:rsidRPr="00AC7F48">
              <w:t xml:space="preserve"> </w:t>
            </w:r>
            <w:r w:rsidR="00D52E96" w:rsidRPr="00AC7F48">
              <w:t>see</w:t>
            </w:r>
            <w:r w:rsidR="00B04B62" w:rsidRPr="00AC7F48">
              <w:t xml:space="preserve"> </w:t>
            </w:r>
            <w:r w:rsidR="00D52E96" w:rsidRPr="00AC7F48">
              <w:t>which</w:t>
            </w:r>
            <w:r w:rsidR="00B04B62" w:rsidRPr="00AC7F48">
              <w:t xml:space="preserve"> </w:t>
            </w:r>
            <w:r w:rsidR="00D52E96" w:rsidRPr="00AC7F48">
              <w:t>came</w:t>
            </w:r>
            <w:r w:rsidR="00B04B62" w:rsidRPr="00AC7F48">
              <w:t xml:space="preserve"> </w:t>
            </w:r>
            <w:r w:rsidR="00D52E96" w:rsidRPr="00AC7F48">
              <w:t>first.</w:t>
            </w:r>
          </w:p>
          <w:p w14:paraId="0B59D084" w14:textId="763104A7" w:rsidR="00D52E96" w:rsidRPr="00AC7F48" w:rsidRDefault="005B1A63" w:rsidP="00AC7F48">
            <w:pPr>
              <w:pStyle w:val="ListBullet2"/>
            </w:pPr>
            <w:r w:rsidRPr="00AC7F48">
              <w:t>You</w:t>
            </w:r>
            <w:r w:rsidR="00B04B62" w:rsidRPr="00AC7F48">
              <w:t xml:space="preserve"> </w:t>
            </w:r>
            <w:r w:rsidR="00D52E96" w:rsidRPr="00AC7F48">
              <w:t>study</w:t>
            </w:r>
            <w:r w:rsidR="00B04B62" w:rsidRPr="00AC7F48">
              <w:t xml:space="preserve"> </w:t>
            </w:r>
            <w:r w:rsidR="00D52E96" w:rsidRPr="00AC7F48">
              <w:t>tree</w:t>
            </w:r>
            <w:r w:rsidR="00B04B62" w:rsidRPr="00AC7F48">
              <w:t xml:space="preserve"> </w:t>
            </w:r>
            <w:r w:rsidR="00D52E96" w:rsidRPr="00AC7F48">
              <w:t>rings</w:t>
            </w:r>
            <w:r w:rsidR="00B04B62" w:rsidRPr="00AC7F48">
              <w:t xml:space="preserve"> </w:t>
            </w:r>
            <w:r w:rsidR="00D52E96" w:rsidRPr="00AC7F48">
              <w:t>in</w:t>
            </w:r>
            <w:r w:rsidR="00B04B62" w:rsidRPr="00AC7F48">
              <w:t xml:space="preserve"> </w:t>
            </w:r>
            <w:r w:rsidR="00D52E96" w:rsidRPr="00AC7F48">
              <w:t>an</w:t>
            </w:r>
            <w:r w:rsidR="00B04B62" w:rsidRPr="00AC7F48">
              <w:t xml:space="preserve"> </w:t>
            </w:r>
            <w:r w:rsidR="00D52E96" w:rsidRPr="00AC7F48">
              <w:t>old</w:t>
            </w:r>
            <w:r w:rsidR="00B04B62" w:rsidRPr="00AC7F48">
              <w:t xml:space="preserve"> </w:t>
            </w:r>
            <w:r w:rsidR="00D52E96" w:rsidRPr="00AC7F48">
              <w:t>wooden</w:t>
            </w:r>
            <w:r w:rsidR="00B04B62" w:rsidRPr="00AC7F48">
              <w:t xml:space="preserve"> </w:t>
            </w:r>
            <w:r w:rsidR="00D52E96" w:rsidRPr="00AC7F48">
              <w:t>post.</w:t>
            </w:r>
          </w:p>
          <w:p w14:paraId="0FA0FDB8" w14:textId="717818FC" w:rsidR="00D52E96" w:rsidRPr="00AC7F48" w:rsidRDefault="009A18F3" w:rsidP="00AC7F48">
            <w:pPr>
              <w:pStyle w:val="ListBullet2"/>
            </w:pPr>
            <w:r w:rsidRPr="00AC7F48">
              <w:lastRenderedPageBreak/>
              <w:t>You test a</w:t>
            </w:r>
            <w:r w:rsidR="00B04B62" w:rsidRPr="00AC7F48">
              <w:t xml:space="preserve"> </w:t>
            </w:r>
            <w:r w:rsidR="00D52E96" w:rsidRPr="00AC7F48">
              <w:t>broken</w:t>
            </w:r>
            <w:r w:rsidR="00B04B62" w:rsidRPr="00AC7F48">
              <w:t xml:space="preserve"> </w:t>
            </w:r>
            <w:r w:rsidR="00D52E96" w:rsidRPr="00AC7F48">
              <w:t>pottery</w:t>
            </w:r>
            <w:r w:rsidR="00B04B62" w:rsidRPr="00AC7F48">
              <w:t xml:space="preserve"> </w:t>
            </w:r>
            <w:r w:rsidR="00D52E96" w:rsidRPr="00AC7F48">
              <w:t>shard</w:t>
            </w:r>
            <w:r w:rsidR="00B04B62" w:rsidRPr="00AC7F48">
              <w:t xml:space="preserve"> </w:t>
            </w:r>
            <w:r w:rsidR="00D52E96" w:rsidRPr="00AC7F48">
              <w:t>to</w:t>
            </w:r>
            <w:r w:rsidR="00B04B62" w:rsidRPr="00AC7F48">
              <w:t xml:space="preserve"> </w:t>
            </w:r>
            <w:r w:rsidR="00D52E96" w:rsidRPr="00AC7F48">
              <w:t>find</w:t>
            </w:r>
            <w:r w:rsidR="00B04B62" w:rsidRPr="00AC7F48">
              <w:t xml:space="preserve"> </w:t>
            </w:r>
            <w:r w:rsidR="00D52E96" w:rsidRPr="00AC7F48">
              <w:t>out</w:t>
            </w:r>
            <w:r w:rsidR="00B04B62" w:rsidRPr="00AC7F48">
              <w:t xml:space="preserve"> </w:t>
            </w:r>
            <w:r w:rsidR="00D52E96" w:rsidRPr="00AC7F48">
              <w:t>when</w:t>
            </w:r>
            <w:r w:rsidR="00B04B62" w:rsidRPr="00AC7F48">
              <w:t xml:space="preserve"> </w:t>
            </w:r>
            <w:r w:rsidR="00D52E96" w:rsidRPr="00AC7F48">
              <w:t>it</w:t>
            </w:r>
            <w:r w:rsidR="00B04B62" w:rsidRPr="00AC7F48">
              <w:t xml:space="preserve"> </w:t>
            </w:r>
            <w:r w:rsidR="00D52E96" w:rsidRPr="00AC7F48">
              <w:t>was</w:t>
            </w:r>
            <w:r w:rsidR="00B04B62" w:rsidRPr="00AC7F48">
              <w:t xml:space="preserve"> </w:t>
            </w:r>
            <w:r w:rsidR="00D52E96" w:rsidRPr="00AC7F48">
              <w:t>last</w:t>
            </w:r>
            <w:r w:rsidR="00B04B62" w:rsidRPr="00AC7F48">
              <w:t xml:space="preserve"> </w:t>
            </w:r>
            <w:r w:rsidR="00D52E96" w:rsidRPr="00AC7F48">
              <w:t>heated.</w:t>
            </w:r>
          </w:p>
          <w:p w14:paraId="2E32444D" w14:textId="304EBFF7" w:rsidR="00D52E96" w:rsidRPr="003D530E" w:rsidRDefault="00D52E96" w:rsidP="003D530E">
            <w:pPr>
              <w:pStyle w:val="ListNumber"/>
            </w:pPr>
            <w:r w:rsidRPr="003D530E">
              <w:t>Students</w:t>
            </w:r>
            <w:r w:rsidR="00B04B62" w:rsidRPr="003D530E">
              <w:t xml:space="preserve"> </w:t>
            </w:r>
            <w:r w:rsidRPr="003D530E">
              <w:t>read</w:t>
            </w:r>
            <w:r w:rsidR="00B04B62" w:rsidRPr="003D530E">
              <w:t xml:space="preserve"> </w:t>
            </w:r>
            <w:r w:rsidRPr="003D530E">
              <w:t>each</w:t>
            </w:r>
            <w:r w:rsidR="00B04B62" w:rsidRPr="003D530E">
              <w:t xml:space="preserve"> </w:t>
            </w:r>
            <w:r w:rsidRPr="003D530E">
              <w:t>example</w:t>
            </w:r>
            <w:r w:rsidR="00B04B62" w:rsidRPr="003D530E">
              <w:t xml:space="preserve"> </w:t>
            </w:r>
            <w:r w:rsidRPr="003D530E">
              <w:t>closely</w:t>
            </w:r>
            <w:r w:rsidR="00B04B62" w:rsidRPr="003D530E">
              <w:t xml:space="preserve"> </w:t>
            </w:r>
            <w:r w:rsidRPr="003D530E">
              <w:t>and</w:t>
            </w:r>
            <w:r w:rsidR="00B04B62" w:rsidRPr="003D530E">
              <w:t xml:space="preserve"> </w:t>
            </w:r>
            <w:r w:rsidRPr="003D530E">
              <w:t>classify</w:t>
            </w:r>
            <w:r w:rsidR="00B04B62" w:rsidRPr="003D530E">
              <w:t xml:space="preserve"> </w:t>
            </w:r>
            <w:r w:rsidRPr="003D530E">
              <w:t>it</w:t>
            </w:r>
            <w:r w:rsidR="00B04B62" w:rsidRPr="003D530E">
              <w:t xml:space="preserve"> </w:t>
            </w:r>
            <w:r w:rsidRPr="003D530E">
              <w:t>in</w:t>
            </w:r>
            <w:r w:rsidR="00B04B62" w:rsidRPr="003D530E">
              <w:t xml:space="preserve"> </w:t>
            </w:r>
            <w:r w:rsidRPr="003D530E">
              <w:t>Table</w:t>
            </w:r>
            <w:r w:rsidR="00B04B62" w:rsidRPr="003D530E">
              <w:t xml:space="preserve"> </w:t>
            </w:r>
            <w:r w:rsidRPr="003D530E">
              <w:t>1</w:t>
            </w:r>
            <w:r w:rsidR="00236284" w:rsidRPr="003D530E">
              <w:t>3</w:t>
            </w:r>
            <w:r w:rsidR="009A18F3" w:rsidRPr="003D530E">
              <w:t xml:space="preserve"> – relative or absolute dating,</w:t>
            </w:r>
            <w:r w:rsidR="00B04B62" w:rsidRPr="003D530E">
              <w:t xml:space="preserve"> </w:t>
            </w:r>
            <w:r w:rsidRPr="003D530E">
              <w:t>using</w:t>
            </w:r>
            <w:r w:rsidR="00B04B62" w:rsidRPr="003D530E">
              <w:t xml:space="preserve"> </w:t>
            </w:r>
            <w:r w:rsidR="322431A8" w:rsidRPr="003D530E">
              <w:t>2</w:t>
            </w:r>
            <w:r w:rsidR="00B04B62" w:rsidRPr="003D530E">
              <w:t xml:space="preserve"> </w:t>
            </w:r>
            <w:r w:rsidRPr="003D530E">
              <w:t>decisions:</w:t>
            </w:r>
          </w:p>
          <w:p w14:paraId="59730A40" w14:textId="55489F56" w:rsidR="00D52E96" w:rsidRPr="00A002D6" w:rsidRDefault="1DB42BF7" w:rsidP="00AC7F48">
            <w:pPr>
              <w:pStyle w:val="ListBullet2"/>
            </w:pPr>
            <w:r w:rsidRPr="00A002D6">
              <w:t>I</w:t>
            </w:r>
            <w:r w:rsidR="00D52E96" w:rsidRPr="00A002D6">
              <w:t>s</w:t>
            </w:r>
            <w:r w:rsidR="00B04B62">
              <w:t xml:space="preserve"> </w:t>
            </w:r>
            <w:r w:rsidR="00D52E96" w:rsidRPr="00A002D6">
              <w:t>this</w:t>
            </w:r>
            <w:r w:rsidR="00B04B62">
              <w:t xml:space="preserve"> </w:t>
            </w:r>
            <w:r w:rsidR="00D52E96" w:rsidRPr="00A002D6">
              <w:t>relative</w:t>
            </w:r>
            <w:r w:rsidR="00B04B62">
              <w:t xml:space="preserve"> </w:t>
            </w:r>
            <w:r w:rsidR="00D52E96" w:rsidRPr="00A002D6">
              <w:t>or</w:t>
            </w:r>
            <w:r w:rsidR="00B04B62">
              <w:t xml:space="preserve"> </w:t>
            </w:r>
            <w:r w:rsidR="00D52E96" w:rsidRPr="00A002D6">
              <w:t>absolute</w:t>
            </w:r>
            <w:r w:rsidR="00B04B62">
              <w:t xml:space="preserve"> </w:t>
            </w:r>
            <w:r w:rsidR="00D52E96" w:rsidRPr="00A002D6">
              <w:t>dating?</w:t>
            </w:r>
          </w:p>
          <w:p w14:paraId="2D5D0FA5" w14:textId="3A397E02" w:rsidR="00D52E96" w:rsidRPr="00A002D6" w:rsidRDefault="5E567607" w:rsidP="00AC7F48">
            <w:pPr>
              <w:pStyle w:val="ListBullet2"/>
            </w:pPr>
            <w:r w:rsidRPr="00A002D6">
              <w:t>W</w:t>
            </w:r>
            <w:r w:rsidR="00D52E96" w:rsidRPr="00A002D6">
              <w:t>hich</w:t>
            </w:r>
            <w:r w:rsidR="00B04B62">
              <w:t xml:space="preserve"> </w:t>
            </w:r>
            <w:r w:rsidR="00D52E96" w:rsidRPr="00A002D6">
              <w:t>method</w:t>
            </w:r>
            <w:r w:rsidR="00B04B62">
              <w:t xml:space="preserve"> </w:t>
            </w:r>
            <w:r w:rsidR="00D52E96" w:rsidRPr="00A002D6">
              <w:t>is</w:t>
            </w:r>
            <w:r w:rsidR="00B04B62">
              <w:t xml:space="preserve"> </w:t>
            </w:r>
            <w:r w:rsidR="00D52E96" w:rsidRPr="00A002D6">
              <w:t>being</w:t>
            </w:r>
            <w:r w:rsidR="00B04B62">
              <w:t xml:space="preserve"> </w:t>
            </w:r>
            <w:r w:rsidR="00D52E96" w:rsidRPr="00A002D6">
              <w:t>used?</w:t>
            </w:r>
          </w:p>
          <w:p w14:paraId="56CC926E" w14:textId="45A355F1" w:rsidR="005353CD" w:rsidRPr="00A002D6" w:rsidRDefault="009344E3" w:rsidP="0004262B">
            <w:pPr>
              <w:pStyle w:val="ListNumber"/>
              <w:numPr>
                <w:ilvl w:val="0"/>
                <w:numId w:val="0"/>
              </w:numPr>
              <w:ind w:left="567" w:hanging="567"/>
              <w:rPr>
                <w:b/>
                <w:bCs/>
              </w:rPr>
            </w:pPr>
            <w:r>
              <w:rPr>
                <w:b/>
                <w:bCs/>
              </w:rPr>
              <w:t>Check for understanding</w:t>
            </w:r>
          </w:p>
          <w:p w14:paraId="011A7C6D" w14:textId="78DE3652" w:rsidR="005353CD" w:rsidRPr="00A002D6" w:rsidRDefault="005353CD" w:rsidP="0004262B">
            <w:pPr>
              <w:pStyle w:val="ListNumber"/>
              <w:numPr>
                <w:ilvl w:val="0"/>
                <w:numId w:val="0"/>
              </w:numPr>
            </w:pPr>
            <w:r w:rsidRPr="00A002D6">
              <w:t>While</w:t>
            </w:r>
            <w:r w:rsidR="00B04B62">
              <w:t xml:space="preserve"> </w:t>
            </w:r>
            <w:r w:rsidRPr="00A002D6">
              <w:t>students</w:t>
            </w:r>
            <w:r w:rsidR="00B04B62">
              <w:t xml:space="preserve"> </w:t>
            </w:r>
            <w:r w:rsidRPr="00A002D6">
              <w:t>complete</w:t>
            </w:r>
            <w:r w:rsidR="00B04B62">
              <w:t xml:space="preserve"> </w:t>
            </w:r>
            <w:r w:rsidRPr="00A002D6">
              <w:t>the</w:t>
            </w:r>
            <w:r w:rsidR="00B04B62">
              <w:t xml:space="preserve"> </w:t>
            </w:r>
            <w:r w:rsidRPr="00A002D6">
              <w:t>sorting</w:t>
            </w:r>
            <w:r w:rsidR="00B04B62">
              <w:t xml:space="preserve"> </w:t>
            </w:r>
            <w:r w:rsidRPr="00A002D6">
              <w:t>task,</w:t>
            </w:r>
            <w:r w:rsidR="00B04B62">
              <w:t xml:space="preserve"> </w:t>
            </w:r>
            <w:r w:rsidRPr="00A002D6">
              <w:t>circulate</w:t>
            </w:r>
            <w:r w:rsidR="00B04B62">
              <w:t xml:space="preserve"> </w:t>
            </w:r>
            <w:r w:rsidRPr="00A002D6">
              <w:t>and</w:t>
            </w:r>
            <w:r w:rsidR="00B04B62">
              <w:t xml:space="preserve"> </w:t>
            </w:r>
            <w:r w:rsidRPr="00A002D6">
              <w:t>check</w:t>
            </w:r>
            <w:r w:rsidR="00B04B62">
              <w:t xml:space="preserve"> </w:t>
            </w:r>
            <w:r w:rsidRPr="00A002D6">
              <w:t>for</w:t>
            </w:r>
            <w:r w:rsidR="00B04B62">
              <w:t xml:space="preserve"> </w:t>
            </w:r>
            <w:r w:rsidRPr="00A002D6">
              <w:t>understanding</w:t>
            </w:r>
            <w:r w:rsidR="00B04B62">
              <w:t xml:space="preserve"> </w:t>
            </w:r>
            <w:r w:rsidRPr="00A002D6">
              <w:t>in</w:t>
            </w:r>
            <w:r w:rsidR="00B04B62">
              <w:t xml:space="preserve"> </w:t>
            </w:r>
            <w:r w:rsidRPr="00A002D6">
              <w:t>the</w:t>
            </w:r>
            <w:r w:rsidR="00B04B62">
              <w:t xml:space="preserve"> </w:t>
            </w:r>
            <w:r w:rsidRPr="00A002D6">
              <w:t>moment.</w:t>
            </w:r>
            <w:r w:rsidR="00B04B62">
              <w:t xml:space="preserve"> </w:t>
            </w:r>
            <w:r w:rsidR="004971B2">
              <w:t>T</w:t>
            </w:r>
            <w:r w:rsidR="004971B2" w:rsidRPr="00A002D6">
              <w:t>o</w:t>
            </w:r>
            <w:r w:rsidR="004971B2">
              <w:t xml:space="preserve"> </w:t>
            </w:r>
            <w:r w:rsidRPr="00A002D6">
              <w:t>prompt</w:t>
            </w:r>
            <w:r w:rsidR="00B04B62">
              <w:t xml:space="preserve"> </w:t>
            </w:r>
            <w:r w:rsidRPr="00A002D6">
              <w:t>thinking</w:t>
            </w:r>
            <w:r w:rsidR="00B04B62">
              <w:t xml:space="preserve"> </w:t>
            </w:r>
            <w:r w:rsidRPr="00A002D6">
              <w:t>and</w:t>
            </w:r>
            <w:r w:rsidR="00B04B62">
              <w:t xml:space="preserve"> </w:t>
            </w:r>
            <w:r w:rsidRPr="00A002D6">
              <w:t>clarify</w:t>
            </w:r>
            <w:r w:rsidR="00B04B62">
              <w:t xml:space="preserve"> </w:t>
            </w:r>
            <w:r w:rsidRPr="00A002D6">
              <w:t>misconceptions,</w:t>
            </w:r>
            <w:r w:rsidR="00B04B62">
              <w:t xml:space="preserve"> </w:t>
            </w:r>
            <w:r w:rsidR="004971B2">
              <w:t>u</w:t>
            </w:r>
            <w:r w:rsidR="004971B2" w:rsidRPr="00A002D6">
              <w:t>se</w:t>
            </w:r>
            <w:r w:rsidR="004971B2">
              <w:t xml:space="preserve"> </w:t>
            </w:r>
            <w:r w:rsidR="004971B2" w:rsidRPr="00A002D6">
              <w:t>targeted</w:t>
            </w:r>
            <w:r w:rsidR="004971B2">
              <w:t xml:space="preserve"> </w:t>
            </w:r>
            <w:r w:rsidR="004971B2" w:rsidRPr="00A002D6">
              <w:t>probing</w:t>
            </w:r>
            <w:r w:rsidR="004971B2">
              <w:t xml:space="preserve"> </w:t>
            </w:r>
            <w:r w:rsidR="004971B2" w:rsidRPr="00A002D6">
              <w:t>questions</w:t>
            </w:r>
            <w:r w:rsidR="002F2A58">
              <w:t>,</w:t>
            </w:r>
            <w:r w:rsidR="004971B2">
              <w:t xml:space="preserve"> </w:t>
            </w:r>
            <w:r w:rsidRPr="00A002D6">
              <w:t>such</w:t>
            </w:r>
            <w:r w:rsidR="00B04B62">
              <w:t xml:space="preserve"> </w:t>
            </w:r>
            <w:r w:rsidRPr="00A002D6">
              <w:t>as:</w:t>
            </w:r>
          </w:p>
          <w:p w14:paraId="70241BBD" w14:textId="44D4469F" w:rsidR="005353CD" w:rsidRPr="00F127FF" w:rsidRDefault="005353CD" w:rsidP="0004262B">
            <w:pPr>
              <w:pStyle w:val="ListBullet"/>
            </w:pPr>
            <w:r w:rsidRPr="00F127FF">
              <w:t>What</w:t>
            </w:r>
            <w:r w:rsidR="00B04B62" w:rsidRPr="00F127FF">
              <w:t xml:space="preserve"> </w:t>
            </w:r>
            <w:r w:rsidRPr="00F127FF">
              <w:t>clue</w:t>
            </w:r>
            <w:r w:rsidR="00B04B62" w:rsidRPr="00F127FF">
              <w:t xml:space="preserve"> </w:t>
            </w:r>
            <w:r w:rsidRPr="00F127FF">
              <w:t>in</w:t>
            </w:r>
            <w:r w:rsidR="00B04B62" w:rsidRPr="00F127FF">
              <w:t xml:space="preserve"> </w:t>
            </w:r>
            <w:r w:rsidRPr="00F127FF">
              <w:t>this</w:t>
            </w:r>
            <w:r w:rsidR="00B04B62" w:rsidRPr="00F127FF">
              <w:t xml:space="preserve"> </w:t>
            </w:r>
            <w:r w:rsidRPr="00F127FF">
              <w:t>scenario</w:t>
            </w:r>
            <w:r w:rsidR="00B04B62" w:rsidRPr="00F127FF">
              <w:t xml:space="preserve"> </w:t>
            </w:r>
            <w:r w:rsidRPr="00F127FF">
              <w:t>helps</w:t>
            </w:r>
            <w:r w:rsidR="00B04B62" w:rsidRPr="00F127FF">
              <w:t xml:space="preserve"> </w:t>
            </w:r>
            <w:r w:rsidRPr="00F127FF">
              <w:t>you</w:t>
            </w:r>
            <w:r w:rsidR="00B04B62" w:rsidRPr="00F127FF">
              <w:t xml:space="preserve"> </w:t>
            </w:r>
            <w:r w:rsidRPr="00F127FF">
              <w:t>identify</w:t>
            </w:r>
            <w:r w:rsidR="00B04B62" w:rsidRPr="00F127FF">
              <w:t xml:space="preserve"> </w:t>
            </w:r>
            <w:r w:rsidRPr="00F127FF">
              <w:t>the</w:t>
            </w:r>
            <w:r w:rsidR="00B04B62" w:rsidRPr="00F127FF">
              <w:t xml:space="preserve"> </w:t>
            </w:r>
            <w:r w:rsidRPr="00F127FF">
              <w:t>dating</w:t>
            </w:r>
            <w:r w:rsidR="00B04B62" w:rsidRPr="00F127FF">
              <w:t xml:space="preserve"> </w:t>
            </w:r>
            <w:r w:rsidRPr="00F127FF">
              <w:t>method</w:t>
            </w:r>
            <w:r w:rsidR="00B04B62" w:rsidRPr="00F127FF">
              <w:t xml:space="preserve"> </w:t>
            </w:r>
            <w:r w:rsidRPr="00F127FF">
              <w:t>being</w:t>
            </w:r>
            <w:r w:rsidR="00B04B62" w:rsidRPr="00F127FF">
              <w:t xml:space="preserve"> </w:t>
            </w:r>
            <w:r w:rsidRPr="00F127FF">
              <w:t>used?</w:t>
            </w:r>
          </w:p>
          <w:p w14:paraId="34492011" w14:textId="7FD6D39B" w:rsidR="005353CD" w:rsidRPr="00F127FF" w:rsidRDefault="005353CD" w:rsidP="0004262B">
            <w:pPr>
              <w:pStyle w:val="ListBullet"/>
            </w:pPr>
            <w:r w:rsidRPr="00F127FF">
              <w:t>Does</w:t>
            </w:r>
            <w:r w:rsidR="00B04B62" w:rsidRPr="00F127FF">
              <w:t xml:space="preserve"> </w:t>
            </w:r>
            <w:r w:rsidRPr="00F127FF">
              <w:t>this</w:t>
            </w:r>
            <w:r w:rsidR="00B04B62" w:rsidRPr="00F127FF">
              <w:t xml:space="preserve"> </w:t>
            </w:r>
            <w:r w:rsidRPr="00F127FF">
              <w:t>method</w:t>
            </w:r>
            <w:r w:rsidR="00B04B62" w:rsidRPr="00F127FF">
              <w:t xml:space="preserve"> </w:t>
            </w:r>
            <w:r w:rsidRPr="00F127FF">
              <w:t>give</w:t>
            </w:r>
            <w:r w:rsidR="00B04B62" w:rsidRPr="00F127FF">
              <w:t xml:space="preserve"> </w:t>
            </w:r>
            <w:r w:rsidRPr="00F127FF">
              <w:t>an</w:t>
            </w:r>
            <w:r w:rsidR="00B04B62" w:rsidRPr="00F127FF">
              <w:t xml:space="preserve"> </w:t>
            </w:r>
            <w:r w:rsidRPr="00F127FF">
              <w:t>exact</w:t>
            </w:r>
            <w:r w:rsidR="00B04B62" w:rsidRPr="00F127FF">
              <w:t xml:space="preserve"> </w:t>
            </w:r>
            <w:proofErr w:type="gramStart"/>
            <w:r w:rsidRPr="00F127FF">
              <w:t>date</w:t>
            </w:r>
            <w:proofErr w:type="gramEnd"/>
            <w:r w:rsidR="00B04B62" w:rsidRPr="00F127FF">
              <w:t xml:space="preserve"> </w:t>
            </w:r>
            <w:r w:rsidRPr="00F127FF">
              <w:t>or</w:t>
            </w:r>
            <w:r w:rsidR="00B04B62" w:rsidRPr="00F127FF">
              <w:t xml:space="preserve"> </w:t>
            </w:r>
            <w:r w:rsidRPr="00F127FF">
              <w:t>does</w:t>
            </w:r>
            <w:r w:rsidR="00B04B62" w:rsidRPr="00F127FF">
              <w:t xml:space="preserve"> </w:t>
            </w:r>
            <w:r w:rsidRPr="00F127FF">
              <w:t>it</w:t>
            </w:r>
            <w:r w:rsidR="00B04B62" w:rsidRPr="00F127FF">
              <w:t xml:space="preserve"> </w:t>
            </w:r>
            <w:r w:rsidRPr="00F127FF">
              <w:t>place</w:t>
            </w:r>
            <w:r w:rsidR="00B04B62" w:rsidRPr="00F127FF">
              <w:t xml:space="preserve"> </w:t>
            </w:r>
            <w:r w:rsidRPr="00F127FF">
              <w:t>things</w:t>
            </w:r>
            <w:r w:rsidR="00B04B62" w:rsidRPr="00F127FF">
              <w:t xml:space="preserve"> </w:t>
            </w:r>
            <w:r w:rsidRPr="00F127FF">
              <w:t>in</w:t>
            </w:r>
            <w:r w:rsidR="00B04B62" w:rsidRPr="00F127FF">
              <w:t xml:space="preserve"> </w:t>
            </w:r>
            <w:r w:rsidRPr="00F127FF">
              <w:t>order?</w:t>
            </w:r>
          </w:p>
          <w:p w14:paraId="745FFBAC" w14:textId="0020D6B4" w:rsidR="005353CD" w:rsidRPr="00F127FF" w:rsidRDefault="005353CD" w:rsidP="0004262B">
            <w:pPr>
              <w:pStyle w:val="ListBullet"/>
            </w:pPr>
            <w:r w:rsidRPr="00F127FF">
              <w:t>What</w:t>
            </w:r>
            <w:r w:rsidR="00B04B62" w:rsidRPr="00F127FF">
              <w:t xml:space="preserve"> </w:t>
            </w:r>
            <w:r w:rsidRPr="00F127FF">
              <w:t>type</w:t>
            </w:r>
            <w:r w:rsidR="00B04B62" w:rsidRPr="00F127FF">
              <w:t xml:space="preserve"> </w:t>
            </w:r>
            <w:r w:rsidRPr="00F127FF">
              <w:t>of</w:t>
            </w:r>
            <w:r w:rsidR="00B04B62" w:rsidRPr="00F127FF">
              <w:t xml:space="preserve"> </w:t>
            </w:r>
            <w:r w:rsidRPr="00F127FF">
              <w:t>material</w:t>
            </w:r>
            <w:r w:rsidR="00B04B62" w:rsidRPr="00F127FF">
              <w:t xml:space="preserve"> </w:t>
            </w:r>
            <w:r w:rsidRPr="00F127FF">
              <w:t>does</w:t>
            </w:r>
            <w:r w:rsidR="00B04B62" w:rsidRPr="00F127FF">
              <w:t xml:space="preserve"> </w:t>
            </w:r>
            <w:r w:rsidRPr="00F127FF">
              <w:t>this</w:t>
            </w:r>
            <w:r w:rsidR="00B04B62" w:rsidRPr="00F127FF">
              <w:t xml:space="preserve"> </w:t>
            </w:r>
            <w:r w:rsidRPr="00F127FF">
              <w:t>method</w:t>
            </w:r>
            <w:r w:rsidR="00B04B62" w:rsidRPr="00F127FF">
              <w:t xml:space="preserve"> </w:t>
            </w:r>
            <w:r w:rsidRPr="00F127FF">
              <w:t>rely</w:t>
            </w:r>
            <w:r w:rsidR="00B04B62" w:rsidRPr="00F127FF">
              <w:t xml:space="preserve"> </w:t>
            </w:r>
            <w:r w:rsidRPr="00F127FF">
              <w:t>on?</w:t>
            </w:r>
          </w:p>
          <w:p w14:paraId="2146EAF9" w14:textId="71E4E3E0" w:rsidR="005353CD" w:rsidRPr="00A002D6" w:rsidRDefault="005353CD" w:rsidP="0004262B">
            <w:pPr>
              <w:pStyle w:val="ListBullet"/>
            </w:pPr>
            <w:r w:rsidRPr="00A002D6">
              <w:t>Would</w:t>
            </w:r>
            <w:r w:rsidR="00B04B62">
              <w:t xml:space="preserve"> </w:t>
            </w:r>
            <w:r w:rsidRPr="00A002D6">
              <w:t>this</w:t>
            </w:r>
            <w:r w:rsidR="00B04B62">
              <w:t xml:space="preserve"> </w:t>
            </w:r>
            <w:r w:rsidRPr="00A002D6">
              <w:t>method</w:t>
            </w:r>
            <w:r w:rsidR="00B04B62">
              <w:t xml:space="preserve"> </w:t>
            </w:r>
            <w:r w:rsidRPr="00A002D6">
              <w:t>still</w:t>
            </w:r>
            <w:r w:rsidR="00B04B62">
              <w:t xml:space="preserve"> </w:t>
            </w:r>
            <w:r w:rsidRPr="00A002D6">
              <w:t>work</w:t>
            </w:r>
            <w:r w:rsidR="00B04B62">
              <w:t xml:space="preserve"> </w:t>
            </w:r>
            <w:r w:rsidRPr="00A002D6">
              <w:t>if</w:t>
            </w:r>
            <w:r w:rsidR="00B04B62">
              <w:t xml:space="preserve"> </w:t>
            </w:r>
            <w:r w:rsidRPr="00A002D6">
              <w:t>the</w:t>
            </w:r>
            <w:r w:rsidR="00B04B62">
              <w:t xml:space="preserve"> </w:t>
            </w:r>
            <w:r w:rsidRPr="00A002D6">
              <w:t>object</w:t>
            </w:r>
            <w:r w:rsidR="00B04B62">
              <w:t xml:space="preserve"> </w:t>
            </w:r>
            <w:r w:rsidRPr="00A002D6">
              <w:t>was</w:t>
            </w:r>
            <w:r w:rsidR="00B04B62">
              <w:t xml:space="preserve"> </w:t>
            </w:r>
            <w:r w:rsidRPr="00A002D6">
              <w:t>damaged</w:t>
            </w:r>
            <w:r w:rsidR="00B04B62">
              <w:t xml:space="preserve"> </w:t>
            </w:r>
            <w:r w:rsidRPr="00A002D6">
              <w:t>or</w:t>
            </w:r>
            <w:r w:rsidR="00B04B62">
              <w:t xml:space="preserve"> </w:t>
            </w:r>
            <w:r w:rsidRPr="00A002D6">
              <w:t>incomplete?</w:t>
            </w:r>
          </w:p>
          <w:p w14:paraId="38B1251B" w14:textId="25A90697" w:rsidR="005353CD" w:rsidRPr="00A002D6" w:rsidRDefault="005353CD" w:rsidP="0004262B">
            <w:pPr>
              <w:pStyle w:val="ListNumber"/>
              <w:numPr>
                <w:ilvl w:val="0"/>
                <w:numId w:val="0"/>
              </w:numPr>
            </w:pPr>
            <w:r w:rsidRPr="00A002D6">
              <w:t>Use</w:t>
            </w:r>
            <w:r w:rsidR="00B04B62">
              <w:t xml:space="preserve"> </w:t>
            </w:r>
            <w:r w:rsidRPr="00A002D6">
              <w:t>student</w:t>
            </w:r>
            <w:r w:rsidR="00B04B62">
              <w:t xml:space="preserve"> </w:t>
            </w:r>
            <w:r w:rsidRPr="00A002D6">
              <w:t>responses</w:t>
            </w:r>
            <w:r w:rsidR="00B04B62">
              <w:t xml:space="preserve"> </w:t>
            </w:r>
            <w:r w:rsidRPr="00A002D6">
              <w:t>to:</w:t>
            </w:r>
          </w:p>
          <w:p w14:paraId="7EE93DB1" w14:textId="6F80F032" w:rsidR="005353CD" w:rsidRPr="00F127FF" w:rsidRDefault="005353CD" w:rsidP="0004262B">
            <w:pPr>
              <w:pStyle w:val="ListBullet"/>
            </w:pPr>
            <w:r w:rsidRPr="00F127FF">
              <w:lastRenderedPageBreak/>
              <w:t>correct</w:t>
            </w:r>
            <w:r w:rsidR="00B04B62" w:rsidRPr="00F127FF">
              <w:t xml:space="preserve"> </w:t>
            </w:r>
            <w:r w:rsidRPr="00F127FF">
              <w:t>misunderstandings</w:t>
            </w:r>
            <w:r w:rsidR="00B04B62" w:rsidRPr="00F127FF">
              <w:t xml:space="preserve"> </w:t>
            </w:r>
            <w:r w:rsidRPr="00F127FF">
              <w:t>immediately</w:t>
            </w:r>
          </w:p>
          <w:p w14:paraId="54F0BB0B" w14:textId="408B96FD" w:rsidR="005353CD" w:rsidRPr="00F127FF" w:rsidRDefault="005353CD" w:rsidP="0004262B">
            <w:pPr>
              <w:pStyle w:val="ListBullet"/>
            </w:pPr>
            <w:r w:rsidRPr="00F127FF">
              <w:t>restate</w:t>
            </w:r>
            <w:r w:rsidR="00B04B62" w:rsidRPr="00F127FF">
              <w:t xml:space="preserve"> </w:t>
            </w:r>
            <w:r w:rsidRPr="00F127FF">
              <w:t>key</w:t>
            </w:r>
            <w:r w:rsidR="00B04B62" w:rsidRPr="00F127FF">
              <w:t xml:space="preserve"> </w:t>
            </w:r>
            <w:r w:rsidRPr="00F127FF">
              <w:t>ideas</w:t>
            </w:r>
            <w:r w:rsidR="00B04B62" w:rsidRPr="00F127FF">
              <w:t xml:space="preserve"> </w:t>
            </w:r>
            <w:r w:rsidRPr="00F127FF">
              <w:t>aloud</w:t>
            </w:r>
            <w:r w:rsidR="00B04B62" w:rsidRPr="00F127FF">
              <w:t xml:space="preserve"> </w:t>
            </w:r>
            <w:r w:rsidRPr="00F127FF">
              <w:t>for</w:t>
            </w:r>
            <w:r w:rsidR="00B04B62" w:rsidRPr="00F127FF">
              <w:t xml:space="preserve"> </w:t>
            </w:r>
            <w:r w:rsidRPr="00F127FF">
              <w:t>the</w:t>
            </w:r>
            <w:r w:rsidR="00B04B62" w:rsidRPr="00F127FF">
              <w:t xml:space="preserve"> </w:t>
            </w:r>
            <w:r w:rsidRPr="00F127FF">
              <w:t>class</w:t>
            </w:r>
            <w:r w:rsidR="00B04B62" w:rsidRPr="00F127FF">
              <w:t xml:space="preserve"> </w:t>
            </w:r>
            <w:r w:rsidRPr="00F127FF">
              <w:t>where</w:t>
            </w:r>
            <w:r w:rsidR="00B04B62" w:rsidRPr="00F127FF">
              <w:t xml:space="preserve"> </w:t>
            </w:r>
            <w:r w:rsidRPr="00F127FF">
              <w:t>needed</w:t>
            </w:r>
          </w:p>
          <w:p w14:paraId="324465B2" w14:textId="2B8FACAA" w:rsidR="005353CD" w:rsidRPr="00F127FF" w:rsidRDefault="005353CD" w:rsidP="0004262B">
            <w:pPr>
              <w:pStyle w:val="ListBullet"/>
            </w:pPr>
            <w:r w:rsidRPr="00F127FF">
              <w:t>reinforce</w:t>
            </w:r>
            <w:r w:rsidR="00B04B62" w:rsidRPr="00F127FF">
              <w:t xml:space="preserve"> </w:t>
            </w:r>
            <w:r w:rsidRPr="00F127FF">
              <w:t>the</w:t>
            </w:r>
            <w:r w:rsidR="00B04B62" w:rsidRPr="00F127FF">
              <w:t xml:space="preserve"> </w:t>
            </w:r>
            <w:r w:rsidRPr="00F127FF">
              <w:t>difference</w:t>
            </w:r>
            <w:r w:rsidR="00B04B62" w:rsidRPr="00F127FF">
              <w:t xml:space="preserve"> </w:t>
            </w:r>
            <w:r w:rsidRPr="00F127FF">
              <w:t>between</w:t>
            </w:r>
            <w:r w:rsidR="00B04B62" w:rsidRPr="00F127FF">
              <w:t xml:space="preserve"> </w:t>
            </w:r>
            <w:r w:rsidRPr="00F127FF">
              <w:t>relative</w:t>
            </w:r>
            <w:r w:rsidR="00B04B62" w:rsidRPr="00F127FF">
              <w:t xml:space="preserve"> </w:t>
            </w:r>
            <w:r w:rsidRPr="00F127FF">
              <w:t>and</w:t>
            </w:r>
            <w:r w:rsidR="00B04B62" w:rsidRPr="00F127FF">
              <w:t xml:space="preserve"> </w:t>
            </w:r>
            <w:r w:rsidRPr="00F127FF">
              <w:t>absolute</w:t>
            </w:r>
            <w:r w:rsidR="00B04B62" w:rsidRPr="00F127FF">
              <w:t xml:space="preserve"> </w:t>
            </w:r>
            <w:r w:rsidRPr="00F127FF">
              <w:t>dating.</w:t>
            </w:r>
          </w:p>
          <w:p w14:paraId="08184ADB" w14:textId="25E96EEF" w:rsidR="0045416B" w:rsidRPr="00F127FF" w:rsidRDefault="005353CD" w:rsidP="0004262B">
            <w:pPr>
              <w:pStyle w:val="ListBullet"/>
              <w:numPr>
                <w:ilvl w:val="0"/>
                <w:numId w:val="0"/>
              </w:numPr>
            </w:pPr>
            <w:r w:rsidRPr="00F127FF">
              <w:t>After</w:t>
            </w:r>
            <w:r w:rsidR="00B04B62" w:rsidRPr="00F127FF">
              <w:t xml:space="preserve"> </w:t>
            </w:r>
            <w:r w:rsidRPr="00F127FF">
              <w:t>the</w:t>
            </w:r>
            <w:r w:rsidR="00B04B62" w:rsidRPr="00F127FF">
              <w:t xml:space="preserve"> </w:t>
            </w:r>
            <w:r w:rsidRPr="00F127FF">
              <w:t>sorting</w:t>
            </w:r>
            <w:r w:rsidR="00B04B62" w:rsidRPr="00F127FF">
              <w:t xml:space="preserve"> </w:t>
            </w:r>
            <w:r w:rsidRPr="00F127FF">
              <w:t>task,</w:t>
            </w:r>
            <w:r w:rsidR="00B04B62" w:rsidRPr="00F127FF">
              <w:t xml:space="preserve"> </w:t>
            </w:r>
            <w:r w:rsidRPr="00F127FF">
              <w:t>step</w:t>
            </w:r>
            <w:r w:rsidR="00B04B62" w:rsidRPr="00F127FF">
              <w:t xml:space="preserve"> </w:t>
            </w:r>
            <w:r w:rsidRPr="00F127FF">
              <w:t>students</w:t>
            </w:r>
            <w:r w:rsidR="00B04B62" w:rsidRPr="00F127FF">
              <w:t xml:space="preserve"> </w:t>
            </w:r>
            <w:r w:rsidRPr="00F127FF">
              <w:t>through</w:t>
            </w:r>
            <w:r w:rsidR="00B04B62" w:rsidRPr="00F127FF">
              <w:t xml:space="preserve"> </w:t>
            </w:r>
            <w:r w:rsidRPr="00F127FF">
              <w:t>the</w:t>
            </w:r>
            <w:r w:rsidR="00B04B62" w:rsidRPr="00F127FF">
              <w:t xml:space="preserve"> </w:t>
            </w:r>
            <w:r w:rsidRPr="00F127FF">
              <w:t>cloze</w:t>
            </w:r>
            <w:r w:rsidR="00B04B62" w:rsidRPr="00F127FF">
              <w:t xml:space="preserve"> </w:t>
            </w:r>
            <w:r w:rsidRPr="00F127FF">
              <w:t>passage</w:t>
            </w:r>
            <w:r w:rsidR="00B04B62" w:rsidRPr="00F127FF">
              <w:t xml:space="preserve"> </w:t>
            </w:r>
            <w:r w:rsidR="002F2A58" w:rsidRPr="002F2A58">
              <w:t>(see the student resource pack</w:t>
            </w:r>
            <w:r w:rsidR="002F2A58">
              <w:t xml:space="preserve">) </w:t>
            </w:r>
            <w:r w:rsidRPr="00F127FF">
              <w:t>together</w:t>
            </w:r>
            <w:r w:rsidR="00B04B62" w:rsidRPr="00F127FF">
              <w:t xml:space="preserve"> </w:t>
            </w:r>
            <w:r w:rsidRPr="00F127FF">
              <w:t>as</w:t>
            </w:r>
            <w:r w:rsidR="00B04B62" w:rsidRPr="00F127FF">
              <w:t xml:space="preserve"> </w:t>
            </w:r>
            <w:r w:rsidRPr="00F127FF">
              <w:t>a</w:t>
            </w:r>
            <w:r w:rsidR="00B04B62" w:rsidRPr="00F127FF">
              <w:t xml:space="preserve"> </w:t>
            </w:r>
            <w:r w:rsidRPr="00F127FF">
              <w:t>form</w:t>
            </w:r>
            <w:r w:rsidR="00B04B62" w:rsidRPr="00F127FF">
              <w:t xml:space="preserve"> </w:t>
            </w:r>
            <w:r w:rsidRPr="00F127FF">
              <w:t>of</w:t>
            </w:r>
            <w:r w:rsidR="00B04B62" w:rsidRPr="00F127FF">
              <w:t xml:space="preserve"> </w:t>
            </w:r>
            <w:r w:rsidRPr="00F127FF">
              <w:t>guided</w:t>
            </w:r>
            <w:r w:rsidR="00B04B62" w:rsidRPr="00F127FF">
              <w:t xml:space="preserve"> </w:t>
            </w:r>
            <w:r w:rsidRPr="00F127FF">
              <w:t>consolidation.</w:t>
            </w:r>
          </w:p>
          <w:p w14:paraId="1BC32C06" w14:textId="1DE8416E" w:rsidR="0045416B" w:rsidRPr="00A002D6" w:rsidRDefault="005353CD" w:rsidP="0004262B">
            <w:pPr>
              <w:pStyle w:val="ListBullet"/>
              <w:numPr>
                <w:ilvl w:val="0"/>
                <w:numId w:val="0"/>
              </w:numPr>
            </w:pPr>
            <w:r w:rsidRPr="00F127FF">
              <w:t>Read</w:t>
            </w:r>
            <w:r w:rsidR="00B04B62" w:rsidRPr="00F127FF">
              <w:t xml:space="preserve"> </w:t>
            </w:r>
            <w:r w:rsidRPr="00F127FF">
              <w:t>each</w:t>
            </w:r>
            <w:r w:rsidR="00B04B62" w:rsidRPr="00F127FF">
              <w:t xml:space="preserve"> </w:t>
            </w:r>
            <w:r w:rsidRPr="00F127FF">
              <w:t>se</w:t>
            </w:r>
            <w:r w:rsidRPr="00A002D6">
              <w:t>ntence</w:t>
            </w:r>
            <w:r w:rsidR="00B04B62">
              <w:t xml:space="preserve"> </w:t>
            </w:r>
            <w:r w:rsidRPr="00A002D6">
              <w:t>aloud,</w:t>
            </w:r>
            <w:r w:rsidR="00B04B62">
              <w:t xml:space="preserve"> </w:t>
            </w:r>
            <w:r w:rsidRPr="00A002D6">
              <w:t>pause</w:t>
            </w:r>
            <w:r w:rsidR="00B04B62">
              <w:t xml:space="preserve"> </w:t>
            </w:r>
            <w:r w:rsidRPr="00A002D6">
              <w:t>at</w:t>
            </w:r>
            <w:r w:rsidR="00B04B62">
              <w:t xml:space="preserve"> </w:t>
            </w:r>
            <w:r w:rsidRPr="00A002D6">
              <w:t>the</w:t>
            </w:r>
            <w:r w:rsidR="00B04B62">
              <w:t xml:space="preserve"> </w:t>
            </w:r>
            <w:r w:rsidRPr="00A002D6">
              <w:t>gap</w:t>
            </w:r>
            <w:r w:rsidR="00B04B62">
              <w:t xml:space="preserve"> </w:t>
            </w:r>
            <w:r w:rsidRPr="00A002D6">
              <w:t>and</w:t>
            </w:r>
            <w:r w:rsidR="00B04B62">
              <w:t xml:space="preserve"> </w:t>
            </w:r>
            <w:r w:rsidRPr="00A002D6">
              <w:t>prompt</w:t>
            </w:r>
            <w:r w:rsidR="00B04B62">
              <w:t xml:space="preserve"> </w:t>
            </w:r>
            <w:r w:rsidRPr="00A002D6">
              <w:t>students</w:t>
            </w:r>
            <w:r w:rsidR="00B04B62">
              <w:t xml:space="preserve"> </w:t>
            </w:r>
            <w:r w:rsidRPr="00A002D6">
              <w:t>to</w:t>
            </w:r>
            <w:r w:rsidR="00B04B62">
              <w:t xml:space="preserve"> </w:t>
            </w:r>
            <w:r w:rsidRPr="00A002D6">
              <w:t>suggest</w:t>
            </w:r>
            <w:r w:rsidR="00B04B62">
              <w:t xml:space="preserve"> </w:t>
            </w:r>
            <w:r w:rsidRPr="00A002D6">
              <w:t>the</w:t>
            </w:r>
            <w:r w:rsidR="00B04B62">
              <w:t xml:space="preserve"> </w:t>
            </w:r>
            <w:r w:rsidRPr="00A002D6">
              <w:t>correct</w:t>
            </w:r>
            <w:r w:rsidR="00B04B62">
              <w:t xml:space="preserve"> </w:t>
            </w:r>
            <w:r w:rsidRPr="00A002D6">
              <w:t>term</w:t>
            </w:r>
            <w:r w:rsidR="00B04B62">
              <w:t xml:space="preserve"> </w:t>
            </w:r>
            <w:r w:rsidR="0045416B" w:rsidRPr="00A002D6">
              <w:t>from</w:t>
            </w:r>
            <w:r w:rsidR="00B04B62">
              <w:t xml:space="preserve"> </w:t>
            </w:r>
            <w:r w:rsidR="0045416B" w:rsidRPr="00A002D6">
              <w:t>the</w:t>
            </w:r>
            <w:r w:rsidR="00B04B62">
              <w:t xml:space="preserve"> </w:t>
            </w:r>
            <w:r w:rsidR="0045416B" w:rsidRPr="00A002D6">
              <w:t>word</w:t>
            </w:r>
            <w:r w:rsidR="00B04B62">
              <w:t xml:space="preserve"> </w:t>
            </w:r>
            <w:r w:rsidR="0045416B" w:rsidRPr="00A002D6">
              <w:t>bank</w:t>
            </w:r>
            <w:r w:rsidR="00B04B62">
              <w:t xml:space="preserve"> </w:t>
            </w:r>
            <w:r w:rsidR="009344E3">
              <w:t xml:space="preserve">in </w:t>
            </w:r>
            <w:r w:rsidR="00621D13">
              <w:t>A</w:t>
            </w:r>
            <w:r w:rsidR="009344E3">
              <w:t xml:space="preserve">ctivity 10 </w:t>
            </w:r>
            <w:r w:rsidRPr="00A002D6">
              <w:t>before</w:t>
            </w:r>
            <w:r w:rsidR="009344E3">
              <w:t xml:space="preserve"> completing the cloze passage.</w:t>
            </w:r>
            <w:r w:rsidR="00B04B62">
              <w:t xml:space="preserve"> </w:t>
            </w:r>
            <w:r w:rsidRPr="00A002D6">
              <w:t>This</w:t>
            </w:r>
            <w:r w:rsidR="00B04B62">
              <w:t xml:space="preserve"> </w:t>
            </w:r>
            <w:r w:rsidRPr="00A002D6">
              <w:t>supports</w:t>
            </w:r>
            <w:r w:rsidR="00B04B62">
              <w:t xml:space="preserve"> </w:t>
            </w:r>
            <w:r w:rsidRPr="00A002D6">
              <w:t>students</w:t>
            </w:r>
            <w:r w:rsidR="00B04B62">
              <w:t xml:space="preserve"> </w:t>
            </w:r>
            <w:r w:rsidRPr="00A002D6">
              <w:t>to</w:t>
            </w:r>
            <w:r w:rsidR="00B04B62">
              <w:t xml:space="preserve"> </w:t>
            </w:r>
            <w:r w:rsidRPr="00A002D6">
              <w:t>rehearse</w:t>
            </w:r>
            <w:r w:rsidR="00B04B62">
              <w:t xml:space="preserve"> </w:t>
            </w:r>
            <w:r w:rsidRPr="00A002D6">
              <w:t>and</w:t>
            </w:r>
            <w:r w:rsidR="00B04B62">
              <w:t xml:space="preserve"> </w:t>
            </w:r>
            <w:r w:rsidR="0045416B" w:rsidRPr="00A002D6">
              <w:t>secure</w:t>
            </w:r>
            <w:r w:rsidR="00B04B62">
              <w:t xml:space="preserve"> </w:t>
            </w:r>
            <w:r w:rsidR="0045416B" w:rsidRPr="00A002D6">
              <w:t>their</w:t>
            </w:r>
            <w:r w:rsidR="00B04B62">
              <w:t xml:space="preserve"> </w:t>
            </w:r>
            <w:r w:rsidR="0045416B" w:rsidRPr="00A002D6">
              <w:t>understanding</w:t>
            </w:r>
            <w:r w:rsidR="00B04B62">
              <w:t xml:space="preserve"> </w:t>
            </w:r>
            <w:r w:rsidR="0045416B" w:rsidRPr="00A002D6">
              <w:t>of</w:t>
            </w:r>
            <w:r w:rsidR="00B04B62">
              <w:t xml:space="preserve"> </w:t>
            </w:r>
            <w:r w:rsidR="0045416B" w:rsidRPr="00A002D6">
              <w:t>the</w:t>
            </w:r>
            <w:r w:rsidR="00B04B62">
              <w:t xml:space="preserve"> </w:t>
            </w:r>
            <w:r w:rsidR="4BC3452B" w:rsidRPr="00A002D6">
              <w:t>4</w:t>
            </w:r>
            <w:r w:rsidR="00B04B62">
              <w:t xml:space="preserve"> </w:t>
            </w:r>
            <w:r w:rsidR="0045416B" w:rsidRPr="00A002D6">
              <w:t>dating</w:t>
            </w:r>
            <w:r w:rsidR="00B04B62">
              <w:t xml:space="preserve"> </w:t>
            </w:r>
            <w:r w:rsidR="0045416B" w:rsidRPr="00A002D6">
              <w:t>methods</w:t>
            </w:r>
            <w:r w:rsidR="00B04B62">
              <w:t xml:space="preserve"> </w:t>
            </w:r>
            <w:r w:rsidR="0045416B" w:rsidRPr="00A002D6">
              <w:t>before</w:t>
            </w:r>
            <w:r w:rsidR="00B04B62">
              <w:t xml:space="preserve"> </w:t>
            </w:r>
            <w:r w:rsidR="0045416B" w:rsidRPr="00A002D6">
              <w:t>moving</w:t>
            </w:r>
            <w:r w:rsidR="00B04B62">
              <w:t xml:space="preserve"> </w:t>
            </w:r>
            <w:r w:rsidR="0045416B" w:rsidRPr="00A002D6">
              <w:t>on.</w:t>
            </w:r>
          </w:p>
          <w:p w14:paraId="3764ACD4" w14:textId="7D2E7D42" w:rsidR="00D52E96" w:rsidRPr="005B7CDB" w:rsidRDefault="00D52E96" w:rsidP="0004262B">
            <w:pPr>
              <w:pStyle w:val="ListBullet"/>
              <w:numPr>
                <w:ilvl w:val="0"/>
                <w:numId w:val="0"/>
              </w:numPr>
              <w:ind w:left="567" w:hanging="567"/>
            </w:pPr>
            <w:r w:rsidRPr="005B7CDB">
              <w:t>Activity</w:t>
            </w:r>
            <w:r w:rsidR="00B04B62" w:rsidRPr="005B7CDB">
              <w:t xml:space="preserve"> </w:t>
            </w:r>
            <w:r w:rsidRPr="005B7CDB">
              <w:t>11</w:t>
            </w:r>
            <w:r w:rsidR="002F2A58" w:rsidRPr="005B7CDB">
              <w:t xml:space="preserve"> –</w:t>
            </w:r>
            <w:r w:rsidR="00B04B62" w:rsidRPr="005B7CDB">
              <w:t xml:space="preserve"> </w:t>
            </w:r>
            <w:r w:rsidR="00D75731" w:rsidRPr="005B7CDB">
              <w:t xml:space="preserve">reading </w:t>
            </w:r>
            <w:r w:rsidRPr="005B7CDB">
              <w:t>the</w:t>
            </w:r>
            <w:r w:rsidR="00B04B62" w:rsidRPr="005B7CDB">
              <w:t xml:space="preserve"> </w:t>
            </w:r>
            <w:r w:rsidRPr="005B7CDB">
              <w:t>layers</w:t>
            </w:r>
            <w:r w:rsidR="00B04B62" w:rsidRPr="005B7CDB">
              <w:t xml:space="preserve"> </w:t>
            </w:r>
            <w:r w:rsidRPr="005B7CDB">
              <w:t>–</w:t>
            </w:r>
            <w:r w:rsidR="00B04B62" w:rsidRPr="005B7CDB">
              <w:t xml:space="preserve"> </w:t>
            </w:r>
            <w:r w:rsidR="00D75731" w:rsidRPr="005B7CDB">
              <w:t xml:space="preserve">What </w:t>
            </w:r>
            <w:r w:rsidRPr="005B7CDB">
              <w:t>can</w:t>
            </w:r>
            <w:r w:rsidR="00B04B62" w:rsidRPr="005B7CDB">
              <w:t xml:space="preserve"> </w:t>
            </w:r>
            <w:r w:rsidRPr="005B7CDB">
              <w:t>the</w:t>
            </w:r>
            <w:r w:rsidR="00B04B62" w:rsidRPr="005B7CDB">
              <w:t xml:space="preserve"> </w:t>
            </w:r>
            <w:r w:rsidRPr="005B7CDB">
              <w:t>past</w:t>
            </w:r>
            <w:r w:rsidR="00B04B62" w:rsidRPr="005B7CDB">
              <w:t xml:space="preserve"> </w:t>
            </w:r>
            <w:r w:rsidRPr="005B7CDB">
              <w:t>tell</w:t>
            </w:r>
            <w:r w:rsidR="00B04B62" w:rsidRPr="005B7CDB">
              <w:t xml:space="preserve"> </w:t>
            </w:r>
            <w:r w:rsidRPr="005B7CDB">
              <w:t>us?</w:t>
            </w:r>
          </w:p>
          <w:p w14:paraId="2C46FFB1" w14:textId="38DFFA0B" w:rsidR="00D52E96" w:rsidRPr="00A002D6" w:rsidRDefault="00D52E96">
            <w:pPr>
              <w:pStyle w:val="ListNumber"/>
              <w:numPr>
                <w:ilvl w:val="0"/>
                <w:numId w:val="3"/>
              </w:numPr>
            </w:pPr>
            <w:r w:rsidRPr="00A002D6">
              <w:t>Display</w:t>
            </w:r>
            <w:r w:rsidR="00B04B62">
              <w:t xml:space="preserve"> </w:t>
            </w:r>
            <w:r w:rsidR="002F2A58">
              <w:t>F</w:t>
            </w:r>
            <w:r w:rsidRPr="00A002D6">
              <w:t>igure</w:t>
            </w:r>
            <w:r w:rsidR="00B04B62">
              <w:t xml:space="preserve"> </w:t>
            </w:r>
            <w:r w:rsidR="002F2A58">
              <w:t>6</w:t>
            </w:r>
            <w:r w:rsidR="00B04B62">
              <w:t xml:space="preserve"> </w:t>
            </w:r>
            <w:r w:rsidRPr="00A002D6">
              <w:t>–</w:t>
            </w:r>
            <w:r w:rsidR="00B04B62">
              <w:t xml:space="preserve"> </w:t>
            </w:r>
            <w:r w:rsidRPr="00A002D6">
              <w:t>stratigraphy</w:t>
            </w:r>
            <w:r w:rsidR="002F2A58">
              <w:t xml:space="preserve"> diagram</w:t>
            </w:r>
            <w:r w:rsidR="00B04B62">
              <w:t xml:space="preserve"> </w:t>
            </w:r>
            <w:r w:rsidRPr="00A002D6">
              <w:t>in</w:t>
            </w:r>
            <w:r w:rsidR="00B04B62">
              <w:t xml:space="preserve"> </w:t>
            </w:r>
            <w:r w:rsidRPr="00A002D6">
              <w:t>the</w:t>
            </w:r>
            <w:r w:rsidR="00B04B62">
              <w:t xml:space="preserve"> </w:t>
            </w:r>
            <w:r w:rsidRPr="00A002D6">
              <w:t>student</w:t>
            </w:r>
            <w:r w:rsidR="00B04B62">
              <w:t xml:space="preserve"> </w:t>
            </w:r>
            <w:r w:rsidRPr="00A002D6">
              <w:t>resource</w:t>
            </w:r>
            <w:r w:rsidR="00B04B62">
              <w:t xml:space="preserve"> </w:t>
            </w:r>
            <w:r w:rsidRPr="00A002D6">
              <w:t>pack.</w:t>
            </w:r>
          </w:p>
          <w:p w14:paraId="3ACBFD25" w14:textId="52A3E25F" w:rsidR="00D52E96" w:rsidRPr="00A002D6" w:rsidRDefault="00D52E96">
            <w:pPr>
              <w:pStyle w:val="ListNumber"/>
              <w:numPr>
                <w:ilvl w:val="0"/>
                <w:numId w:val="3"/>
              </w:numPr>
            </w:pPr>
            <w:r w:rsidRPr="00A002D6">
              <w:t>Use</w:t>
            </w:r>
            <w:r w:rsidR="00B04B62">
              <w:t xml:space="preserve"> </w:t>
            </w:r>
            <w:r w:rsidRPr="00A002D6">
              <w:t>the</w:t>
            </w:r>
            <w:r w:rsidR="00B04B62">
              <w:t xml:space="preserve"> </w:t>
            </w:r>
            <w:hyperlink r:id="rId40" w:history="1">
              <w:r w:rsidR="005F14CB" w:rsidRPr="00A002D6">
                <w:rPr>
                  <w:rStyle w:val="Hyperlink"/>
                </w:rPr>
                <w:t>See,</w:t>
              </w:r>
              <w:r w:rsidR="005F14CB">
                <w:rPr>
                  <w:rStyle w:val="Hyperlink"/>
                </w:rPr>
                <w:t xml:space="preserve"> </w:t>
              </w:r>
              <w:r w:rsidR="005F14CB" w:rsidRPr="00A002D6">
                <w:rPr>
                  <w:rStyle w:val="Hyperlink"/>
                </w:rPr>
                <w:t>Think,</w:t>
              </w:r>
              <w:r w:rsidR="005F14CB">
                <w:rPr>
                  <w:rStyle w:val="Hyperlink"/>
                </w:rPr>
                <w:t xml:space="preserve"> </w:t>
              </w:r>
              <w:r w:rsidR="005F14CB" w:rsidRPr="00A002D6">
                <w:rPr>
                  <w:rStyle w:val="Hyperlink"/>
                </w:rPr>
                <w:t>Wonder</w:t>
              </w:r>
            </w:hyperlink>
            <w:r w:rsidR="00B04B62">
              <w:t xml:space="preserve"> </w:t>
            </w:r>
            <w:r w:rsidR="002F2A58">
              <w:t xml:space="preserve">thinking </w:t>
            </w:r>
            <w:r w:rsidRPr="00A002D6">
              <w:t>routine</w:t>
            </w:r>
            <w:r w:rsidR="00B04B62">
              <w:t xml:space="preserve"> </w:t>
            </w:r>
            <w:r w:rsidRPr="00A002D6">
              <w:t>found</w:t>
            </w:r>
            <w:r w:rsidR="00B04B62">
              <w:t xml:space="preserve"> </w:t>
            </w:r>
            <w:r w:rsidRPr="00A002D6">
              <w:t>in</w:t>
            </w:r>
            <w:r w:rsidR="00B04B62">
              <w:t xml:space="preserve"> </w:t>
            </w:r>
            <w:r w:rsidRPr="00A002D6">
              <w:t>Table</w:t>
            </w:r>
            <w:r w:rsidR="00B04B62">
              <w:t xml:space="preserve"> </w:t>
            </w:r>
            <w:r w:rsidRPr="00A002D6">
              <w:t>1</w:t>
            </w:r>
            <w:r w:rsidR="002F2A58">
              <w:t>5</w:t>
            </w:r>
            <w:r w:rsidR="00133312">
              <w:t xml:space="preserve"> – </w:t>
            </w:r>
            <w:r w:rsidR="002F2A58">
              <w:t>S</w:t>
            </w:r>
            <w:r w:rsidR="00133312">
              <w:t xml:space="preserve">ee, </w:t>
            </w:r>
            <w:r w:rsidR="002F2A58">
              <w:t>T</w:t>
            </w:r>
            <w:r w:rsidR="00133312">
              <w:t xml:space="preserve">hink, </w:t>
            </w:r>
            <w:r w:rsidR="002F2A58">
              <w:t>W</w:t>
            </w:r>
            <w:r w:rsidR="00133312">
              <w:t>onder</w:t>
            </w:r>
            <w:r w:rsidR="00B04B62">
              <w:t xml:space="preserve"> </w:t>
            </w:r>
            <w:r w:rsidRPr="00A002D6">
              <w:t>to</w:t>
            </w:r>
            <w:r w:rsidR="00B04B62">
              <w:t xml:space="preserve"> </w:t>
            </w:r>
            <w:r w:rsidRPr="00A002D6">
              <w:t>slow</w:t>
            </w:r>
            <w:r w:rsidR="00B04B62">
              <w:t xml:space="preserve"> </w:t>
            </w:r>
            <w:r w:rsidRPr="00A002D6">
              <w:t>down</w:t>
            </w:r>
            <w:r w:rsidR="00B04B62">
              <w:t xml:space="preserve"> </w:t>
            </w:r>
            <w:r w:rsidRPr="00A002D6">
              <w:t>thinking</w:t>
            </w:r>
            <w:r w:rsidR="00B04B62">
              <w:t xml:space="preserve"> </w:t>
            </w:r>
            <w:r w:rsidRPr="00A002D6">
              <w:t>and</w:t>
            </w:r>
            <w:r w:rsidR="00B04B62">
              <w:t xml:space="preserve"> </w:t>
            </w:r>
            <w:r w:rsidRPr="00A002D6">
              <w:t>build</w:t>
            </w:r>
            <w:r w:rsidR="00B04B62">
              <w:t xml:space="preserve"> </w:t>
            </w:r>
            <w:r w:rsidRPr="00A002D6">
              <w:t>historical</w:t>
            </w:r>
            <w:r w:rsidR="00B04B62">
              <w:t xml:space="preserve"> </w:t>
            </w:r>
            <w:r w:rsidRPr="00A002D6">
              <w:t>observation</w:t>
            </w:r>
            <w:r w:rsidR="00B04B62">
              <w:t xml:space="preserve"> </w:t>
            </w:r>
            <w:r w:rsidRPr="00A002D6">
              <w:t>skills</w:t>
            </w:r>
            <w:r w:rsidR="00637378">
              <w:t>.</w:t>
            </w:r>
          </w:p>
          <w:p w14:paraId="3EBB5819" w14:textId="743039B7" w:rsidR="00D52E96" w:rsidRPr="00A002D6" w:rsidRDefault="00D52E96" w:rsidP="0004262B">
            <w:pPr>
              <w:pStyle w:val="ListParagraph"/>
            </w:pPr>
            <w:r w:rsidRPr="00A002D6">
              <w:t>I</w:t>
            </w:r>
            <w:r w:rsidR="00B04B62">
              <w:t xml:space="preserve"> </w:t>
            </w:r>
            <w:r w:rsidR="00133312">
              <w:t>s</w:t>
            </w:r>
            <w:r w:rsidR="00133312" w:rsidRPr="00A002D6">
              <w:t>ee</w:t>
            </w:r>
            <w:r w:rsidR="00637378">
              <w:t>:</w:t>
            </w:r>
          </w:p>
          <w:p w14:paraId="342F80E3" w14:textId="6AF1DEF6" w:rsidR="00D52E96" w:rsidRPr="00A002D6" w:rsidRDefault="00D52E96" w:rsidP="00AC7F48">
            <w:pPr>
              <w:pStyle w:val="ListBullet2"/>
            </w:pPr>
            <w:r w:rsidRPr="00A002D6">
              <w:t>students</w:t>
            </w:r>
            <w:r w:rsidR="00B04B62">
              <w:t xml:space="preserve"> </w:t>
            </w:r>
            <w:r w:rsidRPr="00A002D6">
              <w:t>describe</w:t>
            </w:r>
            <w:r w:rsidR="00B04B62">
              <w:t xml:space="preserve"> </w:t>
            </w:r>
            <w:r w:rsidRPr="00A002D6">
              <w:t>only</w:t>
            </w:r>
            <w:r w:rsidR="00B04B62">
              <w:t xml:space="preserve"> </w:t>
            </w:r>
            <w:r w:rsidRPr="00A002D6">
              <w:t>what</w:t>
            </w:r>
            <w:r w:rsidR="00B04B62">
              <w:t xml:space="preserve"> </w:t>
            </w:r>
            <w:r w:rsidRPr="00A002D6">
              <w:t>they</w:t>
            </w:r>
            <w:r w:rsidR="00B04B62">
              <w:t xml:space="preserve"> </w:t>
            </w:r>
            <w:r w:rsidRPr="00A002D6">
              <w:t>can</w:t>
            </w:r>
            <w:r w:rsidR="00B04B62">
              <w:t xml:space="preserve"> </w:t>
            </w:r>
            <w:r w:rsidRPr="00A002D6">
              <w:t>observe</w:t>
            </w:r>
            <w:r w:rsidR="00B04B62">
              <w:t xml:space="preserve"> </w:t>
            </w:r>
            <w:r w:rsidRPr="00A002D6">
              <w:t>(objects,</w:t>
            </w:r>
            <w:r w:rsidR="00B04B62">
              <w:t xml:space="preserve"> </w:t>
            </w:r>
            <w:r w:rsidRPr="00A002D6">
              <w:t>shapes,</w:t>
            </w:r>
            <w:r w:rsidR="00B04B62">
              <w:t xml:space="preserve"> </w:t>
            </w:r>
            <w:r w:rsidRPr="00A002D6">
              <w:t>materials,</w:t>
            </w:r>
            <w:r w:rsidR="00B04B62">
              <w:t xml:space="preserve"> </w:t>
            </w:r>
            <w:r w:rsidRPr="00A002D6">
              <w:t>colours,</w:t>
            </w:r>
            <w:r w:rsidR="00B04B62">
              <w:t xml:space="preserve"> </w:t>
            </w:r>
            <w:r w:rsidRPr="00A002D6">
              <w:t>depth)</w:t>
            </w:r>
            <w:r w:rsidR="00C66A32" w:rsidRPr="00A002D6">
              <w:t>.</w:t>
            </w:r>
          </w:p>
          <w:p w14:paraId="1D705B16" w14:textId="79230E33" w:rsidR="00D52E96" w:rsidRPr="00A002D6" w:rsidRDefault="00D52E96" w:rsidP="0004262B">
            <w:pPr>
              <w:pStyle w:val="ListParagraph"/>
            </w:pPr>
            <w:r w:rsidRPr="00A002D6">
              <w:lastRenderedPageBreak/>
              <w:t>I</w:t>
            </w:r>
            <w:r w:rsidR="00B04B62">
              <w:t xml:space="preserve"> </w:t>
            </w:r>
            <w:r w:rsidR="00637378" w:rsidRPr="00C01200">
              <w:t>think</w:t>
            </w:r>
            <w:r w:rsidR="00637378">
              <w:t>:</w:t>
            </w:r>
          </w:p>
          <w:p w14:paraId="7A630D91" w14:textId="7BA28BEB" w:rsidR="00D52E96" w:rsidRPr="00A002D6" w:rsidRDefault="00D52E96" w:rsidP="00AC7F48">
            <w:pPr>
              <w:pStyle w:val="ListBullet2"/>
            </w:pPr>
            <w:r w:rsidRPr="00A002D6">
              <w:t>students</w:t>
            </w:r>
            <w:r w:rsidR="00B04B62">
              <w:t xml:space="preserve"> </w:t>
            </w:r>
            <w:r w:rsidRPr="00A002D6">
              <w:t>infer</w:t>
            </w:r>
            <w:r w:rsidR="00B04B62">
              <w:t xml:space="preserve"> </w:t>
            </w:r>
            <w:r w:rsidRPr="00A002D6">
              <w:t>what</w:t>
            </w:r>
            <w:r w:rsidR="00B04B62">
              <w:t xml:space="preserve"> </w:t>
            </w:r>
            <w:r w:rsidRPr="00A002D6">
              <w:t>the</w:t>
            </w:r>
            <w:r w:rsidR="00B04B62">
              <w:t xml:space="preserve"> </w:t>
            </w:r>
            <w:r w:rsidRPr="00A002D6">
              <w:t>objects</w:t>
            </w:r>
            <w:r w:rsidR="00B04B62">
              <w:t xml:space="preserve"> </w:t>
            </w:r>
            <w:r w:rsidRPr="00A002D6">
              <w:t>might</w:t>
            </w:r>
            <w:r w:rsidR="00B04B62">
              <w:t xml:space="preserve"> </w:t>
            </w:r>
            <w:r w:rsidRPr="00A002D6">
              <w:t>tell</w:t>
            </w:r>
            <w:r w:rsidR="00B04B62">
              <w:t xml:space="preserve"> </w:t>
            </w:r>
            <w:r w:rsidRPr="00A002D6">
              <w:t>us</w:t>
            </w:r>
            <w:r w:rsidR="00B04B62">
              <w:t xml:space="preserve"> </w:t>
            </w:r>
            <w:r w:rsidRPr="00A002D6">
              <w:t>about</w:t>
            </w:r>
            <w:r w:rsidR="00B04B62">
              <w:t xml:space="preserve"> </w:t>
            </w:r>
            <w:r w:rsidRPr="00A002D6">
              <w:t>daily</w:t>
            </w:r>
            <w:r w:rsidR="00B04B62">
              <w:t xml:space="preserve"> </w:t>
            </w:r>
            <w:r w:rsidRPr="00A002D6">
              <w:t>life,</w:t>
            </w:r>
            <w:r w:rsidR="00B04B62">
              <w:t xml:space="preserve"> </w:t>
            </w:r>
            <w:r w:rsidRPr="00A002D6">
              <w:t>technology</w:t>
            </w:r>
            <w:r w:rsidR="00B04B62">
              <w:t xml:space="preserve"> </w:t>
            </w:r>
            <w:r w:rsidRPr="00A002D6">
              <w:t>or</w:t>
            </w:r>
            <w:r w:rsidR="00B04B62">
              <w:t xml:space="preserve"> </w:t>
            </w:r>
            <w:r w:rsidRPr="00A002D6">
              <w:t>the</w:t>
            </w:r>
            <w:r w:rsidR="00B04B62">
              <w:t xml:space="preserve"> </w:t>
            </w:r>
            <w:r w:rsidRPr="00A002D6">
              <w:t>environment</w:t>
            </w:r>
            <w:r w:rsidR="00B04B62">
              <w:t xml:space="preserve"> </w:t>
            </w:r>
            <w:r w:rsidRPr="00A002D6">
              <w:t>at</w:t>
            </w:r>
            <w:r w:rsidR="00B04B62">
              <w:t xml:space="preserve"> </w:t>
            </w:r>
            <w:r w:rsidRPr="00A002D6">
              <w:t>the</w:t>
            </w:r>
            <w:r w:rsidR="00B04B62">
              <w:t xml:space="preserve"> </w:t>
            </w:r>
            <w:r w:rsidRPr="00A002D6">
              <w:t>time</w:t>
            </w:r>
          </w:p>
          <w:p w14:paraId="450C64D1" w14:textId="0C4A55F3" w:rsidR="00D52E96" w:rsidRPr="00A002D6" w:rsidRDefault="00D52E96" w:rsidP="00AC7F48">
            <w:pPr>
              <w:pStyle w:val="ListBullet2"/>
            </w:pPr>
            <w:r w:rsidRPr="00A002D6">
              <w:t>encourage</w:t>
            </w:r>
            <w:r w:rsidR="00B04B62">
              <w:t xml:space="preserve"> </w:t>
            </w:r>
            <w:r w:rsidRPr="00A002D6">
              <w:t>evidence-based</w:t>
            </w:r>
            <w:r w:rsidR="00B04B62">
              <w:t xml:space="preserve"> </w:t>
            </w:r>
            <w:r w:rsidRPr="00A002D6">
              <w:t>thinking:</w:t>
            </w:r>
            <w:r w:rsidR="00B04B62">
              <w:t xml:space="preserve"> </w:t>
            </w:r>
            <w:r w:rsidRPr="00A002D6">
              <w:t>‘What</w:t>
            </w:r>
            <w:r w:rsidR="00B04B62">
              <w:t xml:space="preserve"> </w:t>
            </w:r>
            <w:r w:rsidRPr="00A002D6">
              <w:t>in</w:t>
            </w:r>
            <w:r w:rsidR="00B04B62">
              <w:t xml:space="preserve"> </w:t>
            </w:r>
            <w:r w:rsidRPr="00A002D6">
              <w:t>the</w:t>
            </w:r>
            <w:r w:rsidR="00B04B62">
              <w:t xml:space="preserve"> </w:t>
            </w:r>
            <w:r w:rsidRPr="00A002D6">
              <w:t>picture</w:t>
            </w:r>
            <w:r w:rsidR="00B04B62">
              <w:t xml:space="preserve"> </w:t>
            </w:r>
            <w:r w:rsidRPr="00A002D6">
              <w:t>made</w:t>
            </w:r>
            <w:r w:rsidR="00B04B62">
              <w:t xml:space="preserve"> </w:t>
            </w:r>
            <w:r w:rsidRPr="00A002D6">
              <w:t>you</w:t>
            </w:r>
            <w:r w:rsidR="00B04B62">
              <w:t xml:space="preserve"> </w:t>
            </w:r>
            <w:r w:rsidRPr="00A002D6">
              <w:t>think</w:t>
            </w:r>
            <w:r w:rsidR="00B04B62">
              <w:t xml:space="preserve"> </w:t>
            </w:r>
            <w:r w:rsidRPr="00A002D6">
              <w:t>that?’</w:t>
            </w:r>
          </w:p>
          <w:p w14:paraId="07848A8F" w14:textId="50E4A9F2" w:rsidR="00D52E96" w:rsidRPr="00A002D6" w:rsidRDefault="00D52E96" w:rsidP="0004262B">
            <w:pPr>
              <w:pStyle w:val="ListParagraph"/>
            </w:pPr>
            <w:r w:rsidRPr="00A002D6">
              <w:t>I</w:t>
            </w:r>
            <w:r w:rsidR="00B04B62">
              <w:t xml:space="preserve"> </w:t>
            </w:r>
            <w:r w:rsidR="00413741">
              <w:t>w</w:t>
            </w:r>
            <w:r w:rsidR="00413741" w:rsidRPr="00A002D6">
              <w:t>onder</w:t>
            </w:r>
          </w:p>
          <w:p w14:paraId="02C44142" w14:textId="139E3994" w:rsidR="00D52E96" w:rsidRPr="00A002D6" w:rsidRDefault="00D52E96" w:rsidP="00AC7F48">
            <w:pPr>
              <w:pStyle w:val="ListBullet2"/>
            </w:pPr>
            <w:r w:rsidRPr="00A002D6">
              <w:t>students</w:t>
            </w:r>
            <w:r w:rsidR="00B04B62">
              <w:t xml:space="preserve"> </w:t>
            </w:r>
            <w:r w:rsidRPr="00A002D6">
              <w:t>pose</w:t>
            </w:r>
            <w:r w:rsidR="00B04B62">
              <w:t xml:space="preserve"> </w:t>
            </w:r>
            <w:r w:rsidRPr="00A002D6">
              <w:t>questions</w:t>
            </w:r>
            <w:r w:rsidR="00B04B62">
              <w:t xml:space="preserve"> </w:t>
            </w:r>
            <w:r w:rsidRPr="00A002D6">
              <w:t>that</w:t>
            </w:r>
            <w:r w:rsidR="00B04B62">
              <w:t xml:space="preserve"> </w:t>
            </w:r>
            <w:r w:rsidRPr="00A002D6">
              <w:t>arise</w:t>
            </w:r>
            <w:r w:rsidR="00B04B62">
              <w:t xml:space="preserve"> </w:t>
            </w:r>
            <w:r w:rsidRPr="00A002D6">
              <w:t>from</w:t>
            </w:r>
            <w:r w:rsidR="00B04B62">
              <w:t xml:space="preserve"> </w:t>
            </w:r>
            <w:r w:rsidRPr="00A002D6">
              <w:t>the</w:t>
            </w:r>
            <w:r w:rsidR="00B04B62">
              <w:t xml:space="preserve"> </w:t>
            </w:r>
            <w:r w:rsidRPr="00A002D6">
              <w:t>diagram</w:t>
            </w:r>
            <w:r w:rsidR="00B04B62">
              <w:t xml:space="preserve"> </w:t>
            </w:r>
            <w:r w:rsidRPr="00A002D6">
              <w:t>(for</w:t>
            </w:r>
            <w:r w:rsidR="00B04B62">
              <w:t xml:space="preserve"> </w:t>
            </w:r>
            <w:r w:rsidRPr="00A002D6">
              <w:t>example,</w:t>
            </w:r>
            <w:r w:rsidR="00B04B62">
              <w:t xml:space="preserve"> </w:t>
            </w:r>
            <w:r w:rsidRPr="00A002D6">
              <w:t>‘Why</w:t>
            </w:r>
            <w:r w:rsidR="00B04B62">
              <w:t xml:space="preserve"> </w:t>
            </w:r>
            <w:r w:rsidRPr="00A002D6">
              <w:t>did</w:t>
            </w:r>
            <w:r w:rsidR="00B04B62">
              <w:t xml:space="preserve"> </w:t>
            </w:r>
            <w:r w:rsidRPr="00A002D6">
              <w:t>pottery</w:t>
            </w:r>
            <w:r w:rsidR="00B04B62">
              <w:t xml:space="preserve"> </w:t>
            </w:r>
            <w:r w:rsidRPr="00A002D6">
              <w:t>change?’,</w:t>
            </w:r>
            <w:r w:rsidR="00B04B62">
              <w:t xml:space="preserve"> </w:t>
            </w:r>
            <w:r w:rsidRPr="00A002D6">
              <w:t>‘Did</w:t>
            </w:r>
            <w:r w:rsidR="00B04B62">
              <w:t xml:space="preserve"> </w:t>
            </w:r>
            <w:r w:rsidRPr="00A002D6">
              <w:t>people</w:t>
            </w:r>
            <w:r w:rsidR="00B04B62">
              <w:t xml:space="preserve"> </w:t>
            </w:r>
            <w:r w:rsidRPr="00A002D6">
              <w:t>live</w:t>
            </w:r>
            <w:r w:rsidR="00B04B62">
              <w:t xml:space="preserve"> </w:t>
            </w:r>
            <w:r w:rsidRPr="00A002D6">
              <w:t>differently</w:t>
            </w:r>
            <w:r w:rsidR="00B04B62">
              <w:t xml:space="preserve"> </w:t>
            </w:r>
            <w:r w:rsidRPr="00A002D6">
              <w:t>in</w:t>
            </w:r>
            <w:r w:rsidR="00B04B62">
              <w:t xml:space="preserve"> </w:t>
            </w:r>
            <w:r w:rsidRPr="00A002D6">
              <w:t>deeper</w:t>
            </w:r>
            <w:r w:rsidR="00B04B62">
              <w:t xml:space="preserve"> </w:t>
            </w:r>
            <w:r w:rsidRPr="00A002D6">
              <w:t>layers?’</w:t>
            </w:r>
            <w:r w:rsidR="00F717EA">
              <w:t xml:space="preserve"> and</w:t>
            </w:r>
            <w:r w:rsidR="00B04B62">
              <w:t xml:space="preserve"> </w:t>
            </w:r>
            <w:r w:rsidR="00F717EA">
              <w:t>‘</w:t>
            </w:r>
            <w:r w:rsidRPr="00A002D6">
              <w:t>What</w:t>
            </w:r>
            <w:r w:rsidR="00B04B62">
              <w:t xml:space="preserve"> </w:t>
            </w:r>
            <w:r w:rsidRPr="00A002D6">
              <w:t>might</w:t>
            </w:r>
            <w:r w:rsidR="00B04B62">
              <w:t xml:space="preserve"> </w:t>
            </w:r>
            <w:r w:rsidRPr="00A002D6">
              <w:t>the</w:t>
            </w:r>
            <w:r w:rsidR="00B04B62">
              <w:t xml:space="preserve"> </w:t>
            </w:r>
            <w:r w:rsidRPr="00A002D6">
              <w:t>existence</w:t>
            </w:r>
            <w:r w:rsidR="00B04B62">
              <w:t xml:space="preserve"> </w:t>
            </w:r>
            <w:r w:rsidRPr="00A002D6">
              <w:t>of</w:t>
            </w:r>
            <w:r w:rsidR="00B04B62">
              <w:t xml:space="preserve"> </w:t>
            </w:r>
            <w:r w:rsidRPr="00A002D6">
              <w:t>iron</w:t>
            </w:r>
            <w:r w:rsidR="00B04B62">
              <w:t xml:space="preserve"> </w:t>
            </w:r>
            <w:r w:rsidRPr="00A002D6">
              <w:t>suggest?</w:t>
            </w:r>
            <w:r w:rsidR="00F717EA">
              <w:t>’</w:t>
            </w:r>
            <w:r w:rsidRPr="00A002D6">
              <w:t>)</w:t>
            </w:r>
          </w:p>
          <w:p w14:paraId="3E082205" w14:textId="0D7A8685" w:rsidR="00D52E96" w:rsidRPr="00A002D6" w:rsidRDefault="00D52E96">
            <w:pPr>
              <w:pStyle w:val="ListNumber"/>
              <w:numPr>
                <w:ilvl w:val="0"/>
                <w:numId w:val="25"/>
              </w:numPr>
            </w:pPr>
            <w:r w:rsidRPr="00A002D6">
              <w:t>Explicitly</w:t>
            </w:r>
            <w:r w:rsidR="00B04B62">
              <w:t xml:space="preserve"> </w:t>
            </w:r>
            <w:r w:rsidRPr="00A002D6">
              <w:t>teach</w:t>
            </w:r>
            <w:r w:rsidR="00B04B62">
              <w:t xml:space="preserve"> </w:t>
            </w:r>
            <w:r w:rsidRPr="00A002D6">
              <w:t>the</w:t>
            </w:r>
            <w:r w:rsidR="00B04B62">
              <w:t xml:space="preserve"> </w:t>
            </w:r>
            <w:r w:rsidR="5DF1FB19" w:rsidRPr="00A002D6">
              <w:t>2</w:t>
            </w:r>
            <w:r w:rsidR="00B04B62">
              <w:t xml:space="preserve"> </w:t>
            </w:r>
            <w:r w:rsidRPr="00A002D6">
              <w:t>key</w:t>
            </w:r>
            <w:r w:rsidR="00B04B62">
              <w:t xml:space="preserve"> </w:t>
            </w:r>
            <w:r w:rsidRPr="00A002D6">
              <w:t>principles</w:t>
            </w:r>
            <w:r w:rsidR="00B04B62">
              <w:t xml:space="preserve"> </w:t>
            </w:r>
            <w:r w:rsidRPr="00A002D6">
              <w:t>of</w:t>
            </w:r>
            <w:r w:rsidR="00B04B62">
              <w:t xml:space="preserve"> </w:t>
            </w:r>
            <w:r w:rsidRPr="00A002D6">
              <w:t>stratigraphy:</w:t>
            </w:r>
          </w:p>
          <w:p w14:paraId="590DF7A1" w14:textId="010832B5" w:rsidR="00D52E96" w:rsidRPr="00A002D6" w:rsidRDefault="00D52E96" w:rsidP="00AC7F48">
            <w:pPr>
              <w:pStyle w:val="ListBullet2"/>
            </w:pPr>
            <w:r w:rsidRPr="00A002D6">
              <w:t>the</w:t>
            </w:r>
            <w:r w:rsidR="00B04B62">
              <w:t xml:space="preserve"> </w:t>
            </w:r>
            <w:r w:rsidRPr="00A002D6">
              <w:t>deepest</w:t>
            </w:r>
            <w:r w:rsidR="00B04B62">
              <w:t xml:space="preserve"> </w:t>
            </w:r>
            <w:r w:rsidRPr="00A002D6">
              <w:t>layers</w:t>
            </w:r>
            <w:r w:rsidR="00B04B62">
              <w:t xml:space="preserve"> </w:t>
            </w:r>
            <w:r w:rsidRPr="00A002D6">
              <w:t>are</w:t>
            </w:r>
            <w:r w:rsidR="00B04B62">
              <w:t xml:space="preserve"> </w:t>
            </w:r>
            <w:r w:rsidRPr="00A002D6">
              <w:t>the</w:t>
            </w:r>
            <w:r w:rsidR="00B04B62">
              <w:t xml:space="preserve"> </w:t>
            </w:r>
            <w:r w:rsidRPr="00A002D6">
              <w:t>oldest</w:t>
            </w:r>
          </w:p>
          <w:p w14:paraId="4E0089D3" w14:textId="0DC3ABD9" w:rsidR="00867DE5" w:rsidRPr="00A002D6" w:rsidRDefault="00D52E96" w:rsidP="00AC7F48">
            <w:pPr>
              <w:pStyle w:val="ListBullet2"/>
            </w:pPr>
            <w:r w:rsidRPr="00A002D6">
              <w:t>the</w:t>
            </w:r>
            <w:r w:rsidR="00B04B62">
              <w:t xml:space="preserve"> </w:t>
            </w:r>
            <w:r w:rsidRPr="00A002D6">
              <w:t>upper</w:t>
            </w:r>
            <w:r w:rsidR="00B04B62">
              <w:t xml:space="preserve"> </w:t>
            </w:r>
            <w:r w:rsidRPr="00A002D6">
              <w:t>layers</w:t>
            </w:r>
            <w:r w:rsidR="00B04B62">
              <w:t xml:space="preserve"> </w:t>
            </w:r>
            <w:r w:rsidRPr="00A002D6">
              <w:t>are</w:t>
            </w:r>
            <w:r w:rsidR="00B04B62">
              <w:t xml:space="preserve"> </w:t>
            </w:r>
            <w:r w:rsidRPr="00A002D6">
              <w:t>the</w:t>
            </w:r>
            <w:r w:rsidR="00B04B62">
              <w:t xml:space="preserve"> </w:t>
            </w:r>
            <w:r w:rsidRPr="00A002D6">
              <w:t>most</w:t>
            </w:r>
            <w:r w:rsidR="00B04B62">
              <w:t xml:space="preserve"> </w:t>
            </w:r>
            <w:r w:rsidRPr="00A002D6">
              <w:t>recent</w:t>
            </w:r>
            <w:r w:rsidR="5E25C3C9" w:rsidRPr="00A002D6">
              <w:t>.</w:t>
            </w:r>
          </w:p>
          <w:p w14:paraId="790A4847" w14:textId="32327110" w:rsidR="00D52E96" w:rsidRPr="00A002D6" w:rsidRDefault="00D52E96" w:rsidP="001077DB">
            <w:r w:rsidRPr="00A002D6">
              <w:t>Check</w:t>
            </w:r>
            <w:r w:rsidR="00B04B62">
              <w:t xml:space="preserve"> </w:t>
            </w:r>
            <w:r w:rsidRPr="00A002D6">
              <w:t>for</w:t>
            </w:r>
            <w:r w:rsidR="00B04B62">
              <w:t xml:space="preserve"> </w:t>
            </w:r>
            <w:r w:rsidRPr="00A002D6">
              <w:t>understanding</w:t>
            </w:r>
            <w:r w:rsidR="00B04B62">
              <w:t xml:space="preserve"> </w:t>
            </w:r>
            <w:r w:rsidRPr="00A002D6">
              <w:t>by</w:t>
            </w:r>
            <w:r w:rsidR="00B04B62">
              <w:t xml:space="preserve"> </w:t>
            </w:r>
            <w:r w:rsidRPr="00A002D6">
              <w:t>asking</w:t>
            </w:r>
            <w:r w:rsidR="00B602BD">
              <w:t xml:space="preserve">: </w:t>
            </w:r>
            <w:r w:rsidRPr="00A002D6">
              <w:t>‘If</w:t>
            </w:r>
            <w:r w:rsidR="00B04B62">
              <w:t xml:space="preserve"> </w:t>
            </w:r>
            <w:r w:rsidR="05005CBD" w:rsidRPr="00A002D6">
              <w:t>2</w:t>
            </w:r>
            <w:r w:rsidR="00B04B62">
              <w:t xml:space="preserve"> </w:t>
            </w:r>
            <w:r w:rsidRPr="00A002D6">
              <w:t>objects</w:t>
            </w:r>
            <w:r w:rsidR="00B04B62">
              <w:t xml:space="preserve"> </w:t>
            </w:r>
            <w:r w:rsidRPr="00A002D6">
              <w:t>are</w:t>
            </w:r>
            <w:r w:rsidR="00B04B62">
              <w:t xml:space="preserve"> </w:t>
            </w:r>
            <w:r w:rsidRPr="00A002D6">
              <w:t>found</w:t>
            </w:r>
            <w:r w:rsidR="00B04B62">
              <w:t xml:space="preserve"> </w:t>
            </w:r>
            <w:r w:rsidRPr="00A002D6">
              <w:t>in</w:t>
            </w:r>
            <w:r w:rsidR="00B04B62">
              <w:t xml:space="preserve"> </w:t>
            </w:r>
            <w:r w:rsidRPr="00A002D6">
              <w:t>the</w:t>
            </w:r>
            <w:r w:rsidR="00B04B62">
              <w:t xml:space="preserve"> </w:t>
            </w:r>
            <w:r w:rsidRPr="00A002D6">
              <w:t>same</w:t>
            </w:r>
            <w:r w:rsidR="00B04B62">
              <w:t xml:space="preserve"> </w:t>
            </w:r>
            <w:r w:rsidRPr="00A002D6">
              <w:t>layer,</w:t>
            </w:r>
            <w:r w:rsidR="00B04B62">
              <w:t xml:space="preserve"> </w:t>
            </w:r>
            <w:r w:rsidRPr="00A002D6">
              <w:t>what</w:t>
            </w:r>
            <w:r w:rsidR="00B04B62">
              <w:t xml:space="preserve"> </w:t>
            </w:r>
            <w:r w:rsidRPr="00A002D6">
              <w:t>might</w:t>
            </w:r>
            <w:r w:rsidR="00B04B62">
              <w:t xml:space="preserve"> </w:t>
            </w:r>
            <w:r w:rsidRPr="00A002D6">
              <w:t>that</w:t>
            </w:r>
            <w:r w:rsidR="00B04B62">
              <w:t xml:space="preserve"> </w:t>
            </w:r>
            <w:r w:rsidRPr="00A002D6">
              <w:t>mean?’</w:t>
            </w:r>
          </w:p>
          <w:p w14:paraId="1A83D510" w14:textId="542835DF" w:rsidR="00D52E96" w:rsidRPr="00B602BD" w:rsidRDefault="00D52E96">
            <w:pPr>
              <w:pStyle w:val="ListNumber"/>
              <w:numPr>
                <w:ilvl w:val="0"/>
                <w:numId w:val="24"/>
              </w:numPr>
            </w:pPr>
            <w:r w:rsidRPr="00B602BD">
              <w:t>Students</w:t>
            </w:r>
            <w:r w:rsidR="00B04B62" w:rsidRPr="00B602BD">
              <w:t xml:space="preserve"> </w:t>
            </w:r>
            <w:r w:rsidRPr="00B602BD">
              <w:t>complete</w:t>
            </w:r>
            <w:r w:rsidR="00B04B62" w:rsidRPr="00B602BD">
              <w:t xml:space="preserve"> </w:t>
            </w:r>
            <w:r w:rsidRPr="00B602BD">
              <w:t>Table</w:t>
            </w:r>
            <w:r w:rsidR="00B04B62" w:rsidRPr="00B602BD">
              <w:t xml:space="preserve"> </w:t>
            </w:r>
            <w:r w:rsidRPr="00B602BD">
              <w:t>1</w:t>
            </w:r>
            <w:r w:rsidR="002F2A58">
              <w:t>6</w:t>
            </w:r>
            <w:r w:rsidR="00B602BD" w:rsidRPr="00066A8F">
              <w:t xml:space="preserve">– </w:t>
            </w:r>
            <w:r w:rsidR="00B602BD">
              <w:t xml:space="preserve">stratum level. </w:t>
            </w:r>
          </w:p>
          <w:p w14:paraId="4E9197A9" w14:textId="2A0B483C" w:rsidR="00D52E96" w:rsidRPr="00B602BD" w:rsidRDefault="00D52E96">
            <w:pPr>
              <w:pStyle w:val="ListNumber"/>
              <w:numPr>
                <w:ilvl w:val="0"/>
                <w:numId w:val="16"/>
              </w:numPr>
            </w:pPr>
            <w:r w:rsidRPr="00B602BD">
              <w:lastRenderedPageBreak/>
              <w:t>Students</w:t>
            </w:r>
            <w:r w:rsidR="00B04B62" w:rsidRPr="00B602BD">
              <w:t xml:space="preserve"> </w:t>
            </w:r>
            <w:r w:rsidRPr="00B602BD">
              <w:t>to</w:t>
            </w:r>
            <w:r w:rsidR="00B04B62" w:rsidRPr="00B602BD">
              <w:t xml:space="preserve"> </w:t>
            </w:r>
            <w:r w:rsidRPr="00B602BD">
              <w:t>answer</w:t>
            </w:r>
            <w:r w:rsidR="00B04B62" w:rsidRPr="00B602BD">
              <w:t xml:space="preserve"> </w:t>
            </w:r>
            <w:r w:rsidRPr="00B602BD">
              <w:t>the</w:t>
            </w:r>
            <w:r w:rsidR="00B04B62" w:rsidRPr="00B602BD">
              <w:t xml:space="preserve"> </w:t>
            </w:r>
            <w:r w:rsidRPr="00B602BD">
              <w:t>questions</w:t>
            </w:r>
            <w:r w:rsidR="00B04B62" w:rsidRPr="00B602BD">
              <w:t xml:space="preserve"> </w:t>
            </w:r>
            <w:r w:rsidRPr="00B602BD">
              <w:t>found</w:t>
            </w:r>
            <w:r w:rsidR="00B04B62" w:rsidRPr="00B602BD">
              <w:t xml:space="preserve"> </w:t>
            </w:r>
            <w:r w:rsidRPr="00B602BD">
              <w:t>under</w:t>
            </w:r>
            <w:r w:rsidR="00B04B62" w:rsidRPr="00B602BD">
              <w:t xml:space="preserve"> </w:t>
            </w:r>
            <w:r w:rsidRPr="00B602BD">
              <w:t>Table</w:t>
            </w:r>
            <w:r w:rsidR="00B04B62" w:rsidRPr="00B602BD">
              <w:t xml:space="preserve"> </w:t>
            </w:r>
            <w:r w:rsidRPr="00B602BD">
              <w:t>1</w:t>
            </w:r>
            <w:r w:rsidR="002F2A58">
              <w:t>6</w:t>
            </w:r>
            <w:r w:rsidR="0025467B">
              <w:t xml:space="preserve"> </w:t>
            </w:r>
            <w:r w:rsidR="0025467B" w:rsidRPr="00066A8F">
              <w:t xml:space="preserve">– </w:t>
            </w:r>
            <w:r w:rsidR="0025467B">
              <w:t>stratum level.</w:t>
            </w:r>
          </w:p>
          <w:p w14:paraId="427407DC" w14:textId="3D7253DD" w:rsidR="00D52E96" w:rsidRPr="0025467B" w:rsidRDefault="0025467B" w:rsidP="00AC7F48">
            <w:pPr>
              <w:pStyle w:val="ListBullet2"/>
            </w:pPr>
            <w:r>
              <w:t>T</w:t>
            </w:r>
            <w:r w:rsidRPr="00A002D6">
              <w:t>hese</w:t>
            </w:r>
            <w:r>
              <w:t xml:space="preserve"> </w:t>
            </w:r>
            <w:r w:rsidR="00D52E96" w:rsidRPr="00A002D6">
              <w:t>questions</w:t>
            </w:r>
            <w:r w:rsidR="00B04B62">
              <w:t xml:space="preserve"> </w:t>
            </w:r>
            <w:r w:rsidR="00D52E96" w:rsidRPr="00A002D6">
              <w:t>move</w:t>
            </w:r>
            <w:r w:rsidR="00B04B62">
              <w:t xml:space="preserve"> </w:t>
            </w:r>
            <w:r w:rsidR="00D52E96" w:rsidRPr="00A002D6">
              <w:t>from</w:t>
            </w:r>
            <w:r w:rsidR="00B04B62">
              <w:t xml:space="preserve"> </w:t>
            </w:r>
            <w:r w:rsidR="00D52E96" w:rsidRPr="00A002D6">
              <w:t>observation</w:t>
            </w:r>
            <w:r w:rsidR="00B04B62">
              <w:t xml:space="preserve"> </w:t>
            </w:r>
            <w:r w:rsidR="00D52E96" w:rsidRPr="00A002D6">
              <w:t>to</w:t>
            </w:r>
            <w:r w:rsidR="00B04B62">
              <w:t xml:space="preserve"> </w:t>
            </w:r>
            <w:r w:rsidR="00D52E96" w:rsidRPr="00A002D6">
              <w:t>inference</w:t>
            </w:r>
            <w:r w:rsidR="00B04B62" w:rsidRPr="0025467B">
              <w:t xml:space="preserve"> </w:t>
            </w:r>
            <w:r w:rsidR="00D52E96" w:rsidRPr="0025467B">
              <w:t>and</w:t>
            </w:r>
            <w:r w:rsidR="00B04B62" w:rsidRPr="0025467B">
              <w:t xml:space="preserve"> </w:t>
            </w:r>
            <w:r w:rsidR="00D52E96" w:rsidRPr="0025467B">
              <w:t>then</w:t>
            </w:r>
            <w:r w:rsidR="00B04B62" w:rsidRPr="0025467B">
              <w:t xml:space="preserve"> </w:t>
            </w:r>
            <w:r w:rsidR="00D52E96" w:rsidRPr="0025467B">
              <w:t>explanation</w:t>
            </w:r>
            <w:r>
              <w:t>.</w:t>
            </w:r>
          </w:p>
          <w:p w14:paraId="785E581D" w14:textId="60290599" w:rsidR="00D52E96" w:rsidRPr="0025467B" w:rsidRDefault="0025467B" w:rsidP="00AC7F48">
            <w:pPr>
              <w:pStyle w:val="ListBullet2"/>
            </w:pPr>
            <w:r>
              <w:t>S</w:t>
            </w:r>
            <w:r w:rsidRPr="0025467B">
              <w:t xml:space="preserve">tudents </w:t>
            </w:r>
            <w:r w:rsidR="00D52E96" w:rsidRPr="0025467B">
              <w:t>should</w:t>
            </w:r>
            <w:r w:rsidR="00B04B62" w:rsidRPr="0025467B">
              <w:t xml:space="preserve"> </w:t>
            </w:r>
            <w:r w:rsidR="00D52E96" w:rsidRPr="0025467B">
              <w:t>refer</w:t>
            </w:r>
            <w:r w:rsidR="00B04B62" w:rsidRPr="0025467B">
              <w:t xml:space="preserve"> </w:t>
            </w:r>
            <w:r w:rsidR="00D52E96" w:rsidRPr="0025467B">
              <w:t>directly</w:t>
            </w:r>
            <w:r w:rsidR="00B04B62" w:rsidRPr="0025467B">
              <w:t xml:space="preserve"> </w:t>
            </w:r>
            <w:r w:rsidR="00D52E96" w:rsidRPr="0025467B">
              <w:t>to</w:t>
            </w:r>
            <w:r w:rsidR="00B04B62" w:rsidRPr="0025467B">
              <w:t xml:space="preserve"> </w:t>
            </w:r>
            <w:r w:rsidR="00D52E96" w:rsidRPr="0025467B">
              <w:t>the</w:t>
            </w:r>
            <w:r w:rsidR="00B04B62" w:rsidRPr="0025467B">
              <w:t xml:space="preserve"> </w:t>
            </w:r>
            <w:r w:rsidR="00D52E96" w:rsidRPr="0025467B">
              <w:t>diagram</w:t>
            </w:r>
            <w:r w:rsidR="00B04B62" w:rsidRPr="0025467B">
              <w:t xml:space="preserve"> </w:t>
            </w:r>
            <w:r w:rsidR="00D52E96" w:rsidRPr="0025467B">
              <w:t>when</w:t>
            </w:r>
            <w:r w:rsidR="00B04B62" w:rsidRPr="0025467B">
              <w:t xml:space="preserve"> </w:t>
            </w:r>
            <w:r w:rsidR="00D52E96" w:rsidRPr="0025467B">
              <w:t>answering</w:t>
            </w:r>
            <w:r w:rsidR="6315FB64" w:rsidRPr="0025467B">
              <w:t>.</w:t>
            </w:r>
          </w:p>
          <w:p w14:paraId="2515B662" w14:textId="297620AE" w:rsidR="00DF3883" w:rsidRPr="00A002D6" w:rsidRDefault="00DF3883">
            <w:pPr>
              <w:pStyle w:val="ListNumber"/>
              <w:numPr>
                <w:ilvl w:val="0"/>
                <w:numId w:val="44"/>
              </w:numPr>
              <w:rPr>
                <w:rFonts w:eastAsia="Calibri"/>
              </w:rPr>
            </w:pPr>
            <w:r w:rsidRPr="00A002D6">
              <w:rPr>
                <w:rFonts w:eastAsia="Calibri"/>
              </w:rPr>
              <w:t>Look</w:t>
            </w:r>
            <w:r w:rsidR="00B04B62">
              <w:rPr>
                <w:rFonts w:eastAsia="Calibri"/>
              </w:rPr>
              <w:t xml:space="preserve"> </w:t>
            </w:r>
            <w:r w:rsidRPr="00A002D6">
              <w:rPr>
                <w:rFonts w:eastAsia="Calibri"/>
              </w:rPr>
              <w:t>at</w:t>
            </w:r>
            <w:r w:rsidR="00B04B62">
              <w:rPr>
                <w:rFonts w:eastAsia="Calibri"/>
              </w:rPr>
              <w:t xml:space="preserve"> </w:t>
            </w:r>
            <w:r w:rsidRPr="0004262B">
              <w:t>Stratum</w:t>
            </w:r>
            <w:r w:rsidR="00B04B62" w:rsidRPr="0004262B">
              <w:t xml:space="preserve"> </w:t>
            </w:r>
            <w:r w:rsidRPr="0004262B">
              <w:t>E,</w:t>
            </w:r>
            <w:r w:rsidR="00B04B62" w:rsidRPr="0004262B">
              <w:t xml:space="preserve"> </w:t>
            </w:r>
            <w:r w:rsidRPr="0004262B">
              <w:t>D</w:t>
            </w:r>
            <w:r w:rsidR="00B04B62" w:rsidRPr="0004262B">
              <w:t xml:space="preserve"> </w:t>
            </w:r>
            <w:r w:rsidRPr="0004262B">
              <w:t>and</w:t>
            </w:r>
            <w:r w:rsidR="00B04B62" w:rsidRPr="0004262B">
              <w:t xml:space="preserve"> </w:t>
            </w:r>
            <w:r w:rsidRPr="0004262B">
              <w:t>C</w:t>
            </w:r>
            <w:r w:rsidR="0025467B">
              <w:t xml:space="preserve"> and provide answers to:</w:t>
            </w:r>
          </w:p>
          <w:p w14:paraId="4D029B01" w14:textId="224EA48E" w:rsidR="00DF3883" w:rsidRPr="0025467B" w:rsidRDefault="00DF3883" w:rsidP="00AC7F48">
            <w:pPr>
              <w:pStyle w:val="ListBullet2"/>
            </w:pPr>
            <w:r w:rsidRPr="0025467B">
              <w:t>What</w:t>
            </w:r>
            <w:r w:rsidR="00B04B62" w:rsidRPr="0025467B">
              <w:t xml:space="preserve"> </w:t>
            </w:r>
            <w:r w:rsidRPr="0025467B">
              <w:t>objects</w:t>
            </w:r>
            <w:r w:rsidR="00B04B62" w:rsidRPr="0025467B">
              <w:t xml:space="preserve"> </w:t>
            </w:r>
            <w:r w:rsidRPr="0025467B">
              <w:t>can</w:t>
            </w:r>
            <w:r w:rsidR="00B04B62" w:rsidRPr="0025467B">
              <w:t xml:space="preserve"> </w:t>
            </w:r>
            <w:r w:rsidRPr="0025467B">
              <w:t>you</w:t>
            </w:r>
            <w:r w:rsidR="00B04B62" w:rsidRPr="0025467B">
              <w:t xml:space="preserve"> </w:t>
            </w:r>
            <w:r w:rsidRPr="0025467B">
              <w:t>see</w:t>
            </w:r>
            <w:r w:rsidR="00B04B62" w:rsidRPr="0025467B">
              <w:t xml:space="preserve"> </w:t>
            </w:r>
            <w:r w:rsidRPr="0025467B">
              <w:t>in</w:t>
            </w:r>
            <w:r w:rsidR="00B04B62" w:rsidRPr="0025467B">
              <w:t xml:space="preserve"> </w:t>
            </w:r>
            <w:r w:rsidRPr="0025467B">
              <w:t>each</w:t>
            </w:r>
            <w:r w:rsidR="00B04B62" w:rsidRPr="0025467B">
              <w:t xml:space="preserve"> </w:t>
            </w:r>
            <w:r w:rsidRPr="0025467B">
              <w:t>of</w:t>
            </w:r>
            <w:r w:rsidR="00B04B62" w:rsidRPr="0025467B">
              <w:t xml:space="preserve"> </w:t>
            </w:r>
            <w:r w:rsidRPr="0025467B">
              <w:t>these</w:t>
            </w:r>
            <w:r w:rsidR="00B04B62" w:rsidRPr="0025467B">
              <w:t xml:space="preserve"> </w:t>
            </w:r>
            <w:r w:rsidRPr="0025467B">
              <w:t>layers?</w:t>
            </w:r>
          </w:p>
          <w:p w14:paraId="78014130" w14:textId="4BC9B72E" w:rsidR="00DF3883" w:rsidRPr="00A002D6" w:rsidRDefault="00DF3883" w:rsidP="00AC7F48">
            <w:pPr>
              <w:pStyle w:val="ListBullet2"/>
            </w:pPr>
            <w:r w:rsidRPr="0025467B">
              <w:t>What</w:t>
            </w:r>
            <w:r w:rsidR="00B04B62" w:rsidRPr="0025467B">
              <w:t xml:space="preserve"> </w:t>
            </w:r>
            <w:r w:rsidRPr="0025467B">
              <w:t>is</w:t>
            </w:r>
            <w:r w:rsidR="00B04B62" w:rsidRPr="0025467B">
              <w:t xml:space="preserve"> </w:t>
            </w:r>
            <w:r w:rsidRPr="0025467B">
              <w:t>one</w:t>
            </w:r>
            <w:r w:rsidR="00B04B62" w:rsidRPr="0025467B">
              <w:t xml:space="preserve"> </w:t>
            </w:r>
            <w:r w:rsidRPr="0025467B">
              <w:t>clear</w:t>
            </w:r>
            <w:r w:rsidR="00B04B62" w:rsidRPr="0025467B">
              <w:t xml:space="preserve"> </w:t>
            </w:r>
            <w:r w:rsidRPr="0025467B">
              <w:t>difference</w:t>
            </w:r>
            <w:r w:rsidR="00B04B62" w:rsidRPr="0025467B">
              <w:t xml:space="preserve"> </w:t>
            </w:r>
            <w:r w:rsidRPr="0025467B">
              <w:t>between</w:t>
            </w:r>
            <w:r w:rsidR="00B04B62" w:rsidRPr="0025467B">
              <w:t xml:space="preserve"> </w:t>
            </w:r>
            <w:r w:rsidRPr="0025467B">
              <w:t>the</w:t>
            </w:r>
            <w:r w:rsidR="00B04B62" w:rsidRPr="0025467B">
              <w:t xml:space="preserve"> </w:t>
            </w:r>
            <w:r w:rsidRPr="0025467B">
              <w:t>objects</w:t>
            </w:r>
            <w:r w:rsidR="00B04B62" w:rsidRPr="0025467B">
              <w:t xml:space="preserve"> </w:t>
            </w:r>
            <w:r w:rsidRPr="0025467B">
              <w:t>in</w:t>
            </w:r>
            <w:r w:rsidR="00B04B62" w:rsidRPr="0025467B">
              <w:t xml:space="preserve"> </w:t>
            </w:r>
            <w:r w:rsidRPr="0025467B">
              <w:t>Stratum</w:t>
            </w:r>
            <w:r w:rsidR="00B04B62" w:rsidRPr="0025467B">
              <w:t xml:space="preserve"> </w:t>
            </w:r>
            <w:r w:rsidRPr="0025467B">
              <w:t>E</w:t>
            </w:r>
            <w:r w:rsidR="00B04B62" w:rsidRPr="0025467B">
              <w:t xml:space="preserve"> </w:t>
            </w:r>
            <w:r w:rsidRPr="0025467B">
              <w:t>and</w:t>
            </w:r>
            <w:r w:rsidR="00B04B62" w:rsidRPr="0025467B">
              <w:t xml:space="preserve"> </w:t>
            </w:r>
            <w:r w:rsidRPr="0025467B">
              <w:t>the</w:t>
            </w:r>
            <w:r w:rsidR="00B04B62" w:rsidRPr="0025467B">
              <w:t xml:space="preserve"> </w:t>
            </w:r>
            <w:r w:rsidRPr="0025467B">
              <w:t>objects</w:t>
            </w:r>
            <w:r w:rsidR="00B04B62" w:rsidRPr="0025467B">
              <w:t xml:space="preserve"> </w:t>
            </w:r>
            <w:r w:rsidRPr="0025467B">
              <w:t>in</w:t>
            </w:r>
            <w:r w:rsidR="00B04B62" w:rsidRPr="0025467B">
              <w:t xml:space="preserve"> </w:t>
            </w:r>
            <w:r w:rsidRPr="0025467B">
              <w:t>Stratum</w:t>
            </w:r>
            <w:r w:rsidR="00B04B62">
              <w:t xml:space="preserve"> </w:t>
            </w:r>
            <w:r w:rsidRPr="00A002D6">
              <w:t>D?</w:t>
            </w:r>
            <w:r w:rsidR="00B04B62">
              <w:t xml:space="preserve"> </w:t>
            </w:r>
          </w:p>
          <w:p w14:paraId="0AE18EE1" w14:textId="1BE36DBA" w:rsidR="00630209" w:rsidRPr="00A002D6" w:rsidRDefault="00DF3883">
            <w:pPr>
              <w:pStyle w:val="ListNumber"/>
              <w:numPr>
                <w:ilvl w:val="0"/>
                <w:numId w:val="44"/>
              </w:numPr>
            </w:pPr>
            <w:r w:rsidRPr="00A002D6">
              <w:t>Some</w:t>
            </w:r>
            <w:r w:rsidR="00B04B62">
              <w:t xml:space="preserve"> </w:t>
            </w:r>
            <w:r w:rsidRPr="00A002D6">
              <w:t>layers</w:t>
            </w:r>
            <w:r w:rsidR="00B04B62">
              <w:t xml:space="preserve"> </w:t>
            </w:r>
            <w:r w:rsidRPr="00A002D6">
              <w:t>have</w:t>
            </w:r>
            <w:r w:rsidR="00B04B62">
              <w:t xml:space="preserve"> </w:t>
            </w:r>
            <w:r w:rsidRPr="00A002D6">
              <w:t>more</w:t>
            </w:r>
            <w:r w:rsidR="00B04B62">
              <w:t xml:space="preserve"> </w:t>
            </w:r>
            <w:r w:rsidRPr="00A002D6">
              <w:t>objects</w:t>
            </w:r>
            <w:r w:rsidR="00B04B62">
              <w:t xml:space="preserve"> </w:t>
            </w:r>
            <w:r w:rsidRPr="00A002D6">
              <w:t>than</w:t>
            </w:r>
            <w:r w:rsidR="00B04B62">
              <w:t xml:space="preserve"> </w:t>
            </w:r>
            <w:r w:rsidRPr="00A002D6">
              <w:t>others.</w:t>
            </w:r>
            <w:r w:rsidR="00B04B62">
              <w:t xml:space="preserve"> </w:t>
            </w:r>
            <w:r w:rsidRPr="00A002D6">
              <w:t>Choose</w:t>
            </w:r>
            <w:r w:rsidR="00B04B62">
              <w:t xml:space="preserve"> </w:t>
            </w:r>
            <w:r w:rsidRPr="00A002D6">
              <w:t>one</w:t>
            </w:r>
            <w:r w:rsidR="00B04B62">
              <w:t xml:space="preserve"> </w:t>
            </w:r>
            <w:r w:rsidRPr="00A002D6">
              <w:t>explanation</w:t>
            </w:r>
            <w:r w:rsidR="008D11CB">
              <w:t xml:space="preserve"> from below</w:t>
            </w:r>
            <w:r w:rsidR="00B04B62">
              <w:t xml:space="preserve"> </w:t>
            </w:r>
            <w:r w:rsidRPr="00A002D6">
              <w:t>and</w:t>
            </w:r>
            <w:r w:rsidR="00B04B62">
              <w:t xml:space="preserve"> </w:t>
            </w:r>
            <w:r w:rsidRPr="00A002D6">
              <w:t>use</w:t>
            </w:r>
            <w:r w:rsidR="00B04B62">
              <w:t xml:space="preserve"> </w:t>
            </w:r>
            <w:r w:rsidRPr="00A002D6">
              <w:t>the</w:t>
            </w:r>
            <w:r w:rsidR="00B04B62">
              <w:t xml:space="preserve"> </w:t>
            </w:r>
            <w:r w:rsidRPr="00A002D6">
              <w:t>image</w:t>
            </w:r>
            <w:r w:rsidR="00B04B62">
              <w:t xml:space="preserve"> </w:t>
            </w:r>
            <w:r w:rsidRPr="00A002D6">
              <w:t>to</w:t>
            </w:r>
            <w:r w:rsidR="00B04B62">
              <w:t xml:space="preserve"> </w:t>
            </w:r>
            <w:r w:rsidRPr="00A002D6">
              <w:t>support</w:t>
            </w:r>
            <w:r w:rsidR="00B04B62">
              <w:t xml:space="preserve"> </w:t>
            </w:r>
            <w:r w:rsidRPr="00A002D6">
              <w:t>it:</w:t>
            </w:r>
          </w:p>
          <w:p w14:paraId="14B1C73A" w14:textId="741BAEF0" w:rsidR="00DF3883" w:rsidRPr="00A002D6" w:rsidRDefault="00DF3883" w:rsidP="00AC7F48">
            <w:pPr>
              <w:pStyle w:val="ListBullet2"/>
            </w:pPr>
            <w:r w:rsidRPr="00A002D6">
              <w:t>Fewer</w:t>
            </w:r>
            <w:r w:rsidR="00B04B62">
              <w:t xml:space="preserve"> </w:t>
            </w:r>
            <w:r w:rsidRPr="00A002D6">
              <w:t>people</w:t>
            </w:r>
            <w:r w:rsidR="00B04B62">
              <w:t xml:space="preserve"> </w:t>
            </w:r>
            <w:r w:rsidRPr="00A002D6">
              <w:t>lived</w:t>
            </w:r>
            <w:r w:rsidR="00B04B62">
              <w:t xml:space="preserve"> </w:t>
            </w:r>
            <w:r w:rsidRPr="00A002D6">
              <w:t>there</w:t>
            </w:r>
            <w:r w:rsidR="00B04B62">
              <w:t xml:space="preserve"> </w:t>
            </w:r>
            <w:r w:rsidRPr="00A002D6">
              <w:t>at</w:t>
            </w:r>
            <w:r w:rsidR="00B04B62">
              <w:t xml:space="preserve"> </w:t>
            </w:r>
            <w:r w:rsidRPr="00A002D6">
              <w:t>that</w:t>
            </w:r>
            <w:r w:rsidR="00B04B62">
              <w:t xml:space="preserve"> </w:t>
            </w:r>
            <w:r w:rsidRPr="00A002D6">
              <w:t>time</w:t>
            </w:r>
            <w:r w:rsidR="008D11CB">
              <w:t>.</w:t>
            </w:r>
          </w:p>
          <w:p w14:paraId="0334B193" w14:textId="4A318BED" w:rsidR="00DF3883" w:rsidRPr="00A002D6" w:rsidRDefault="00DF3883" w:rsidP="00AC7F48">
            <w:pPr>
              <w:pStyle w:val="ListBullet2"/>
            </w:pPr>
            <w:r w:rsidRPr="00A002D6">
              <w:t>A</w:t>
            </w:r>
            <w:r w:rsidR="00B04B62">
              <w:t xml:space="preserve"> </w:t>
            </w:r>
            <w:r w:rsidRPr="00A002D6">
              <w:t>natural</w:t>
            </w:r>
            <w:r w:rsidR="00B04B62">
              <w:t xml:space="preserve"> </w:t>
            </w:r>
            <w:r w:rsidRPr="00A002D6">
              <w:t>event</w:t>
            </w:r>
            <w:r w:rsidR="00B04B62">
              <w:t xml:space="preserve"> </w:t>
            </w:r>
            <w:r w:rsidRPr="00A002D6">
              <w:t>(such</w:t>
            </w:r>
            <w:r w:rsidR="00B04B62">
              <w:t xml:space="preserve"> </w:t>
            </w:r>
            <w:r w:rsidRPr="00A002D6">
              <w:t>as</w:t>
            </w:r>
            <w:r w:rsidR="00B04B62">
              <w:t xml:space="preserve"> </w:t>
            </w:r>
            <w:r w:rsidRPr="00A002D6">
              <w:t>flooding</w:t>
            </w:r>
            <w:r w:rsidR="00B04B62">
              <w:t xml:space="preserve"> </w:t>
            </w:r>
            <w:r w:rsidRPr="00A002D6">
              <w:t>or</w:t>
            </w:r>
            <w:r w:rsidR="00B04B62">
              <w:t xml:space="preserve"> </w:t>
            </w:r>
            <w:r w:rsidRPr="00A002D6">
              <w:t>erosion)</w:t>
            </w:r>
            <w:r w:rsidR="00B04B62">
              <w:t xml:space="preserve"> </w:t>
            </w:r>
            <w:r w:rsidRPr="00A002D6">
              <w:t>may</w:t>
            </w:r>
            <w:r w:rsidR="00B04B62">
              <w:t xml:space="preserve"> </w:t>
            </w:r>
            <w:r w:rsidRPr="00A002D6">
              <w:t>have</w:t>
            </w:r>
            <w:r w:rsidR="00B04B62">
              <w:t xml:space="preserve"> </w:t>
            </w:r>
            <w:r w:rsidRPr="00A002D6">
              <w:t>affected</w:t>
            </w:r>
            <w:r w:rsidR="00B04B62">
              <w:t xml:space="preserve"> </w:t>
            </w:r>
            <w:r w:rsidRPr="00A002D6">
              <w:t>what</w:t>
            </w:r>
            <w:r w:rsidR="00B04B62">
              <w:t xml:space="preserve"> </w:t>
            </w:r>
            <w:r w:rsidRPr="00A002D6">
              <w:t>was</w:t>
            </w:r>
            <w:r w:rsidR="00B04B62">
              <w:t xml:space="preserve"> </w:t>
            </w:r>
            <w:r w:rsidRPr="00A002D6">
              <w:t>left</w:t>
            </w:r>
            <w:r w:rsidR="00B04B62">
              <w:t xml:space="preserve"> </w:t>
            </w:r>
            <w:r w:rsidRPr="00A002D6">
              <w:t>behind</w:t>
            </w:r>
            <w:r w:rsidR="008D11CB">
              <w:t>.</w:t>
            </w:r>
          </w:p>
          <w:p w14:paraId="178CFC0B" w14:textId="024FD8AD" w:rsidR="00DF3883" w:rsidRPr="00A002D6" w:rsidRDefault="00DF3883" w:rsidP="00AC7F48">
            <w:pPr>
              <w:pStyle w:val="ListBullet2"/>
            </w:pPr>
            <w:r w:rsidRPr="00A002D6">
              <w:t>Some</w:t>
            </w:r>
            <w:r w:rsidR="00B04B62">
              <w:t xml:space="preserve"> </w:t>
            </w:r>
            <w:r w:rsidRPr="00A002D6">
              <w:t>objects</w:t>
            </w:r>
            <w:r w:rsidR="00B04B62">
              <w:t xml:space="preserve"> </w:t>
            </w:r>
            <w:r w:rsidRPr="00A002D6">
              <w:t>may</w:t>
            </w:r>
            <w:r w:rsidR="00B04B62">
              <w:t xml:space="preserve"> </w:t>
            </w:r>
            <w:r w:rsidRPr="00A002D6">
              <w:t>not</w:t>
            </w:r>
            <w:r w:rsidR="00B04B62">
              <w:t xml:space="preserve"> </w:t>
            </w:r>
            <w:r w:rsidRPr="00A002D6">
              <w:t>survive</w:t>
            </w:r>
            <w:r w:rsidR="00B04B62">
              <w:t xml:space="preserve"> </w:t>
            </w:r>
            <w:r w:rsidRPr="00A002D6">
              <w:t>well</w:t>
            </w:r>
            <w:r w:rsidR="00B04B62">
              <w:t xml:space="preserve"> </w:t>
            </w:r>
            <w:r w:rsidRPr="00A002D6">
              <w:t>over</w:t>
            </w:r>
            <w:r w:rsidR="00B04B62">
              <w:t xml:space="preserve"> </w:t>
            </w:r>
            <w:r w:rsidRPr="00A002D6">
              <w:t>long</w:t>
            </w:r>
            <w:r w:rsidR="00B04B62">
              <w:t xml:space="preserve"> </w:t>
            </w:r>
            <w:r w:rsidRPr="00A002D6">
              <w:t>periods</w:t>
            </w:r>
            <w:r w:rsidR="00B04B62">
              <w:t xml:space="preserve"> </w:t>
            </w:r>
            <w:r w:rsidRPr="00A002D6">
              <w:t>of</w:t>
            </w:r>
            <w:r w:rsidR="00B04B62">
              <w:t xml:space="preserve"> </w:t>
            </w:r>
            <w:r w:rsidRPr="00A002D6">
              <w:t>time</w:t>
            </w:r>
            <w:r w:rsidR="008D11CB">
              <w:t>.</w:t>
            </w:r>
          </w:p>
          <w:p w14:paraId="16ADE8D9" w14:textId="2E7482FF" w:rsidR="00DF3883" w:rsidRPr="00A002D6" w:rsidRDefault="00DF3883" w:rsidP="00AC7F48">
            <w:pPr>
              <w:pStyle w:val="ListBullet2"/>
            </w:pPr>
            <w:r w:rsidRPr="00A002D6">
              <w:t>Another</w:t>
            </w:r>
            <w:r w:rsidR="00B04B62">
              <w:t xml:space="preserve"> </w:t>
            </w:r>
            <w:r w:rsidRPr="00A002D6">
              <w:t>explanation</w:t>
            </w:r>
            <w:r w:rsidR="00B04B62">
              <w:t xml:space="preserve"> </w:t>
            </w:r>
            <w:r w:rsidRPr="00A002D6">
              <w:t>you</w:t>
            </w:r>
            <w:r w:rsidR="00B04B62">
              <w:t xml:space="preserve"> </w:t>
            </w:r>
            <w:r w:rsidRPr="00A002D6">
              <w:t>can</w:t>
            </w:r>
            <w:r w:rsidR="00B04B62">
              <w:t xml:space="preserve"> </w:t>
            </w:r>
            <w:r w:rsidRPr="00A002D6">
              <w:t>justify</w:t>
            </w:r>
            <w:r w:rsidR="00B04B62">
              <w:t xml:space="preserve"> </w:t>
            </w:r>
            <w:r w:rsidRPr="00A002D6">
              <w:t>from</w:t>
            </w:r>
            <w:r w:rsidR="00B04B62">
              <w:t xml:space="preserve"> </w:t>
            </w:r>
            <w:r w:rsidRPr="00A002D6">
              <w:t>what</w:t>
            </w:r>
            <w:r w:rsidR="00B04B62">
              <w:t xml:space="preserve"> </w:t>
            </w:r>
            <w:r w:rsidRPr="00A002D6">
              <w:t>you</w:t>
            </w:r>
            <w:r w:rsidR="00B04B62">
              <w:t xml:space="preserve"> </w:t>
            </w:r>
            <w:r w:rsidRPr="00A002D6">
              <w:t>see</w:t>
            </w:r>
            <w:r w:rsidR="00B04B62">
              <w:t xml:space="preserve"> </w:t>
            </w:r>
            <w:r w:rsidRPr="00A002D6">
              <w:t>in</w:t>
            </w:r>
            <w:r w:rsidR="00B04B62">
              <w:t xml:space="preserve"> </w:t>
            </w:r>
            <w:r w:rsidRPr="00A002D6">
              <w:t>the</w:t>
            </w:r>
            <w:r w:rsidR="00B04B62">
              <w:t xml:space="preserve"> </w:t>
            </w:r>
            <w:r w:rsidRPr="00A002D6">
              <w:t>diagram</w:t>
            </w:r>
            <w:r w:rsidR="008D11CB">
              <w:t>.</w:t>
            </w:r>
          </w:p>
          <w:p w14:paraId="28CA95D0" w14:textId="665DFC76" w:rsidR="00DF3883" w:rsidRPr="00A002D6" w:rsidRDefault="00DF3883">
            <w:pPr>
              <w:pStyle w:val="ListNumber"/>
              <w:numPr>
                <w:ilvl w:val="0"/>
                <w:numId w:val="44"/>
              </w:numPr>
            </w:pPr>
            <w:r w:rsidRPr="00A002D6">
              <w:t>Look</w:t>
            </w:r>
            <w:r w:rsidR="00B04B62">
              <w:t xml:space="preserve"> </w:t>
            </w:r>
            <w:r w:rsidRPr="00A002D6">
              <w:t>at</w:t>
            </w:r>
            <w:r w:rsidR="00B04B62">
              <w:t xml:space="preserve"> </w:t>
            </w:r>
            <w:r w:rsidRPr="00A002D6">
              <w:t>the</w:t>
            </w:r>
            <w:r w:rsidR="00B04B62">
              <w:t xml:space="preserve"> </w:t>
            </w:r>
            <w:r w:rsidRPr="00A002D6">
              <w:t>mudbrick</w:t>
            </w:r>
            <w:r w:rsidR="00B04B62">
              <w:t xml:space="preserve"> </w:t>
            </w:r>
            <w:r w:rsidRPr="00A002D6">
              <w:t>house</w:t>
            </w:r>
            <w:r w:rsidR="00B04B62">
              <w:t xml:space="preserve"> </w:t>
            </w:r>
            <w:r w:rsidRPr="00A002D6">
              <w:t>and</w:t>
            </w:r>
            <w:r w:rsidR="00B04B62">
              <w:t xml:space="preserve"> </w:t>
            </w:r>
            <w:r w:rsidRPr="00A002D6">
              <w:t>pottery</w:t>
            </w:r>
            <w:r w:rsidR="00B04B62">
              <w:t xml:space="preserve"> </w:t>
            </w:r>
            <w:r w:rsidRPr="00A002D6">
              <w:t>in</w:t>
            </w:r>
            <w:r w:rsidR="00B04B62">
              <w:t xml:space="preserve"> </w:t>
            </w:r>
            <w:r w:rsidRPr="00A002D6">
              <w:t>Stratum</w:t>
            </w:r>
            <w:r w:rsidR="00B04B62">
              <w:t xml:space="preserve"> </w:t>
            </w:r>
            <w:r w:rsidRPr="00A002D6">
              <w:t>D.</w:t>
            </w:r>
          </w:p>
          <w:p w14:paraId="7EE22340" w14:textId="0B8FA2BC" w:rsidR="00DF3883" w:rsidRPr="00A002D6" w:rsidRDefault="00DF3883" w:rsidP="00AC7F48">
            <w:pPr>
              <w:pStyle w:val="ListBullet2"/>
            </w:pPr>
            <w:r w:rsidRPr="00A002D6">
              <w:lastRenderedPageBreak/>
              <w:t>What</w:t>
            </w:r>
            <w:r w:rsidR="00B04B62">
              <w:t xml:space="preserve"> </w:t>
            </w:r>
            <w:r w:rsidRPr="00A002D6">
              <w:t>do</w:t>
            </w:r>
            <w:r w:rsidR="00B04B62">
              <w:t xml:space="preserve"> </w:t>
            </w:r>
            <w:r w:rsidRPr="00A002D6">
              <w:t>these</w:t>
            </w:r>
            <w:r w:rsidR="00B04B62">
              <w:t xml:space="preserve"> </w:t>
            </w:r>
            <w:r w:rsidRPr="00A002D6">
              <w:t>remains</w:t>
            </w:r>
            <w:r w:rsidR="00B04B62">
              <w:t xml:space="preserve"> </w:t>
            </w:r>
            <w:r w:rsidRPr="00A002D6">
              <w:t>suggest</w:t>
            </w:r>
            <w:r w:rsidR="00B04B62">
              <w:t xml:space="preserve"> </w:t>
            </w:r>
            <w:r w:rsidRPr="00A002D6">
              <w:t>about</w:t>
            </w:r>
            <w:r w:rsidR="00B04B62">
              <w:t xml:space="preserve"> </w:t>
            </w:r>
            <w:r w:rsidRPr="00A002D6">
              <w:t>how</w:t>
            </w:r>
            <w:r w:rsidR="00B04B62">
              <w:t xml:space="preserve"> </w:t>
            </w:r>
            <w:r w:rsidRPr="00A002D6">
              <w:t>people</w:t>
            </w:r>
            <w:r w:rsidR="00B04B62">
              <w:t xml:space="preserve"> </w:t>
            </w:r>
            <w:r w:rsidRPr="00A002D6">
              <w:t>were</w:t>
            </w:r>
            <w:r w:rsidR="00B04B62">
              <w:t xml:space="preserve"> </w:t>
            </w:r>
            <w:r w:rsidRPr="00A002D6">
              <w:t>living</w:t>
            </w:r>
            <w:r w:rsidR="00B04B62">
              <w:t xml:space="preserve"> </w:t>
            </w:r>
            <w:r w:rsidRPr="00A002D6">
              <w:t>at</w:t>
            </w:r>
            <w:r w:rsidR="00B04B62">
              <w:t xml:space="preserve"> </w:t>
            </w:r>
            <w:r w:rsidRPr="00A002D6">
              <w:t>this</w:t>
            </w:r>
            <w:r w:rsidR="00B04B62">
              <w:t xml:space="preserve"> </w:t>
            </w:r>
            <w:r w:rsidRPr="00A002D6">
              <w:t>time?</w:t>
            </w:r>
          </w:p>
          <w:p w14:paraId="446F5486" w14:textId="0A11F382" w:rsidR="00DF3883" w:rsidRPr="00A002D6" w:rsidRDefault="00DF3883" w:rsidP="00AC7F48">
            <w:pPr>
              <w:pStyle w:val="ListBullet2"/>
            </w:pPr>
            <w:r w:rsidRPr="00A002D6">
              <w:t>How</w:t>
            </w:r>
            <w:r w:rsidR="00B04B62">
              <w:t xml:space="preserve"> </w:t>
            </w:r>
            <w:r w:rsidRPr="00A002D6">
              <w:t>is</w:t>
            </w:r>
            <w:r w:rsidR="00B04B62">
              <w:t xml:space="preserve"> </w:t>
            </w:r>
            <w:r w:rsidRPr="00A002D6">
              <w:t>this</w:t>
            </w:r>
            <w:r w:rsidR="00B04B62">
              <w:t xml:space="preserve"> </w:t>
            </w:r>
            <w:r w:rsidRPr="00A002D6">
              <w:t>different</w:t>
            </w:r>
            <w:r w:rsidR="00B04B62">
              <w:t xml:space="preserve"> </w:t>
            </w:r>
            <w:r w:rsidRPr="00A002D6">
              <w:t>from</w:t>
            </w:r>
            <w:r w:rsidR="00B04B62">
              <w:t xml:space="preserve"> </w:t>
            </w:r>
            <w:r w:rsidRPr="00A002D6">
              <w:t>what</w:t>
            </w:r>
            <w:r w:rsidR="00B04B62">
              <w:t xml:space="preserve"> </w:t>
            </w:r>
            <w:r w:rsidRPr="00A002D6">
              <w:t>the</w:t>
            </w:r>
            <w:r w:rsidR="00B04B62">
              <w:t xml:space="preserve"> </w:t>
            </w:r>
            <w:r w:rsidRPr="00A002D6">
              <w:t>objects</w:t>
            </w:r>
            <w:r w:rsidR="00B04B62">
              <w:t xml:space="preserve"> </w:t>
            </w:r>
            <w:r w:rsidRPr="00A002D6">
              <w:t>in</w:t>
            </w:r>
            <w:r w:rsidR="00B04B62">
              <w:t xml:space="preserve"> </w:t>
            </w:r>
            <w:r w:rsidRPr="00A002D6">
              <w:t>Stratum</w:t>
            </w:r>
            <w:r w:rsidR="00B04B62">
              <w:t xml:space="preserve"> </w:t>
            </w:r>
            <w:r w:rsidRPr="00A002D6">
              <w:t>E</w:t>
            </w:r>
            <w:r w:rsidR="00B04B62">
              <w:t xml:space="preserve"> </w:t>
            </w:r>
            <w:r w:rsidRPr="00A002D6">
              <w:t>suggest</w:t>
            </w:r>
            <w:r w:rsidR="00B04B62">
              <w:t xml:space="preserve"> </w:t>
            </w:r>
            <w:r w:rsidRPr="00A002D6">
              <w:t>about</w:t>
            </w:r>
            <w:r w:rsidR="00B04B62">
              <w:t xml:space="preserve"> </w:t>
            </w:r>
            <w:r w:rsidRPr="00A002D6">
              <w:t>earlier</w:t>
            </w:r>
            <w:r w:rsidR="00B04B62">
              <w:t xml:space="preserve"> </w:t>
            </w:r>
            <w:r w:rsidRPr="00A002D6">
              <w:t>ways</w:t>
            </w:r>
            <w:r w:rsidR="00B04B62">
              <w:t xml:space="preserve"> </w:t>
            </w:r>
            <w:r w:rsidRPr="00A002D6">
              <w:t>of</w:t>
            </w:r>
            <w:r w:rsidR="00B04B62">
              <w:t xml:space="preserve"> </w:t>
            </w:r>
            <w:r w:rsidRPr="00A002D6">
              <w:t>life?</w:t>
            </w:r>
          </w:p>
          <w:p w14:paraId="7E0A5F55" w14:textId="338570E4" w:rsidR="00DF3883" w:rsidRPr="00A002D6" w:rsidRDefault="00DF3883">
            <w:pPr>
              <w:pStyle w:val="ListNumber"/>
              <w:numPr>
                <w:ilvl w:val="0"/>
                <w:numId w:val="44"/>
              </w:numPr>
            </w:pPr>
            <w:r w:rsidRPr="00A002D6">
              <w:t>Imagine</w:t>
            </w:r>
            <w:r w:rsidR="00B04B62">
              <w:t xml:space="preserve"> </w:t>
            </w:r>
            <w:r w:rsidRPr="00A002D6">
              <w:t>that</w:t>
            </w:r>
            <w:r w:rsidR="00B04B62">
              <w:t xml:space="preserve"> </w:t>
            </w:r>
            <w:r w:rsidRPr="00A002D6">
              <w:t>a</w:t>
            </w:r>
            <w:r w:rsidR="00B04B62">
              <w:t xml:space="preserve"> </w:t>
            </w:r>
            <w:r w:rsidRPr="00A002D6">
              <w:t>mobile</w:t>
            </w:r>
            <w:r w:rsidR="00B04B62">
              <w:t xml:space="preserve"> </w:t>
            </w:r>
            <w:r w:rsidRPr="00A002D6">
              <w:t>phone</w:t>
            </w:r>
            <w:r w:rsidR="00B04B62">
              <w:t xml:space="preserve"> </w:t>
            </w:r>
            <w:r w:rsidRPr="00A002D6">
              <w:t>was</w:t>
            </w:r>
            <w:r w:rsidR="00B04B62">
              <w:t xml:space="preserve"> </w:t>
            </w:r>
            <w:r w:rsidRPr="00A002D6">
              <w:t>found</w:t>
            </w:r>
            <w:r w:rsidR="00B04B62">
              <w:t xml:space="preserve"> </w:t>
            </w:r>
            <w:r w:rsidRPr="00A002D6">
              <w:t>in</w:t>
            </w:r>
            <w:r w:rsidR="00B04B62">
              <w:t xml:space="preserve"> </w:t>
            </w:r>
            <w:r w:rsidRPr="00A002D6">
              <w:t>Stratum</w:t>
            </w:r>
            <w:r w:rsidR="00B04B62">
              <w:t xml:space="preserve"> </w:t>
            </w:r>
            <w:r w:rsidRPr="00A002D6">
              <w:t>B.</w:t>
            </w:r>
          </w:p>
          <w:p w14:paraId="6EF84B18" w14:textId="7E60D722" w:rsidR="00DF3883" w:rsidRPr="00A002D6" w:rsidRDefault="00DF3883" w:rsidP="00AC7F48">
            <w:pPr>
              <w:pStyle w:val="ListBullet2"/>
            </w:pPr>
            <w:r w:rsidRPr="00A002D6">
              <w:t>Why</w:t>
            </w:r>
            <w:r w:rsidR="00B04B62">
              <w:t xml:space="preserve"> </w:t>
            </w:r>
            <w:r w:rsidRPr="00A002D6">
              <w:t>would</w:t>
            </w:r>
            <w:r w:rsidR="00B04B62">
              <w:t xml:space="preserve"> </w:t>
            </w:r>
            <w:r w:rsidRPr="00A002D6">
              <w:t>a</w:t>
            </w:r>
            <w:r w:rsidR="00B04B62">
              <w:t xml:space="preserve"> </w:t>
            </w:r>
            <w:r w:rsidRPr="00A002D6">
              <w:t>mobile</w:t>
            </w:r>
            <w:r w:rsidR="00B04B62">
              <w:t xml:space="preserve"> </w:t>
            </w:r>
            <w:r w:rsidRPr="00A002D6">
              <w:t>phone</w:t>
            </w:r>
            <w:r w:rsidR="00B04B62">
              <w:t xml:space="preserve"> </w:t>
            </w:r>
            <w:r w:rsidRPr="00A002D6">
              <w:t>in</w:t>
            </w:r>
            <w:r w:rsidR="00B04B62">
              <w:t xml:space="preserve"> </w:t>
            </w:r>
            <w:r w:rsidRPr="00A002D6">
              <w:t>this</w:t>
            </w:r>
            <w:r w:rsidR="00B04B62">
              <w:t xml:space="preserve"> </w:t>
            </w:r>
            <w:r w:rsidRPr="00A002D6">
              <w:t>layer</w:t>
            </w:r>
            <w:r w:rsidR="00B04B62">
              <w:t xml:space="preserve"> </w:t>
            </w:r>
            <w:r w:rsidRPr="00A002D6">
              <w:t>be</w:t>
            </w:r>
            <w:r w:rsidR="00B04B62">
              <w:t xml:space="preserve"> </w:t>
            </w:r>
            <w:r w:rsidRPr="00A002D6">
              <w:t>unexpected</w:t>
            </w:r>
            <w:r w:rsidR="00B04B62">
              <w:t xml:space="preserve"> </w:t>
            </w:r>
            <w:r w:rsidRPr="00A002D6">
              <w:t>when</w:t>
            </w:r>
            <w:r w:rsidR="00B04B62">
              <w:t xml:space="preserve"> </w:t>
            </w:r>
            <w:r w:rsidRPr="00A002D6">
              <w:t>you</w:t>
            </w:r>
            <w:r w:rsidR="00B04B62">
              <w:t xml:space="preserve"> </w:t>
            </w:r>
            <w:r w:rsidRPr="00A002D6">
              <w:t>look</w:t>
            </w:r>
            <w:r w:rsidR="00B04B62">
              <w:t xml:space="preserve"> </w:t>
            </w:r>
            <w:r w:rsidRPr="00A002D6">
              <w:t>at</w:t>
            </w:r>
            <w:r w:rsidR="00B04B62">
              <w:t xml:space="preserve"> </w:t>
            </w:r>
            <w:r w:rsidRPr="00A002D6">
              <w:t>the</w:t>
            </w:r>
            <w:r w:rsidR="00B04B62">
              <w:t xml:space="preserve"> </w:t>
            </w:r>
            <w:r w:rsidRPr="00A002D6">
              <w:t>other</w:t>
            </w:r>
            <w:r w:rsidR="00B04B62">
              <w:t xml:space="preserve"> </w:t>
            </w:r>
            <w:r w:rsidRPr="00A002D6">
              <w:t>objects</w:t>
            </w:r>
            <w:r w:rsidR="00B04B62">
              <w:t xml:space="preserve"> </w:t>
            </w:r>
            <w:r w:rsidRPr="00A002D6">
              <w:t>in</w:t>
            </w:r>
            <w:r w:rsidR="00B04B62">
              <w:t xml:space="preserve"> </w:t>
            </w:r>
            <w:r w:rsidRPr="00A002D6">
              <w:t>Stratum</w:t>
            </w:r>
            <w:r w:rsidR="00B04B62">
              <w:t xml:space="preserve"> </w:t>
            </w:r>
            <w:r w:rsidRPr="00A002D6">
              <w:t>B?</w:t>
            </w:r>
          </w:p>
          <w:p w14:paraId="4665C471" w14:textId="0B30CDFD" w:rsidR="00DF3883" w:rsidRPr="00A002D6" w:rsidRDefault="00DF3883" w:rsidP="00AC7F48">
            <w:pPr>
              <w:pStyle w:val="ListBullet2"/>
            </w:pPr>
            <w:r w:rsidRPr="00A002D6">
              <w:t>What</w:t>
            </w:r>
            <w:r w:rsidR="00B04B62">
              <w:t xml:space="preserve"> </w:t>
            </w:r>
            <w:r w:rsidRPr="00A002D6">
              <w:t>might</w:t>
            </w:r>
            <w:r w:rsidR="00B04B62">
              <w:t xml:space="preserve"> </w:t>
            </w:r>
            <w:r w:rsidRPr="00A002D6">
              <w:t>this</w:t>
            </w:r>
            <w:r w:rsidR="00B04B62">
              <w:t xml:space="preserve"> </w:t>
            </w:r>
            <w:r w:rsidRPr="00A002D6">
              <w:t>suggest</w:t>
            </w:r>
            <w:r w:rsidR="00B04B62">
              <w:t xml:space="preserve"> </w:t>
            </w:r>
            <w:r w:rsidRPr="00A002D6">
              <w:t>about</w:t>
            </w:r>
            <w:r w:rsidR="00B04B62">
              <w:t xml:space="preserve"> </w:t>
            </w:r>
            <w:r w:rsidRPr="00A002D6">
              <w:t>what</w:t>
            </w:r>
            <w:r w:rsidR="00B04B62">
              <w:t xml:space="preserve"> </w:t>
            </w:r>
            <w:r w:rsidRPr="00A002D6">
              <w:t>happened</w:t>
            </w:r>
            <w:r w:rsidR="00B04B62">
              <w:t xml:space="preserve"> </w:t>
            </w:r>
            <w:r w:rsidRPr="00A002D6">
              <w:t>to</w:t>
            </w:r>
            <w:r w:rsidR="00B04B62">
              <w:t xml:space="preserve"> </w:t>
            </w:r>
            <w:r w:rsidRPr="00A002D6">
              <w:t>the</w:t>
            </w:r>
            <w:r w:rsidR="00B04B62">
              <w:t xml:space="preserve"> </w:t>
            </w:r>
            <w:r w:rsidRPr="00A002D6">
              <w:t>layers</w:t>
            </w:r>
            <w:r w:rsidR="00B04B62">
              <w:t xml:space="preserve"> </w:t>
            </w:r>
            <w:r w:rsidRPr="00A002D6">
              <w:t>after</w:t>
            </w:r>
            <w:r w:rsidR="00B04B62">
              <w:t xml:space="preserve"> </w:t>
            </w:r>
            <w:r w:rsidRPr="00A002D6">
              <w:t>they</w:t>
            </w:r>
            <w:r w:rsidR="00B04B62">
              <w:t xml:space="preserve"> </w:t>
            </w:r>
            <w:r w:rsidRPr="00A002D6">
              <w:t>were</w:t>
            </w:r>
            <w:r w:rsidR="00B04B62">
              <w:t xml:space="preserve"> </w:t>
            </w:r>
            <w:r w:rsidRPr="00A002D6">
              <w:t>originally</w:t>
            </w:r>
            <w:r w:rsidR="00B04B62">
              <w:t xml:space="preserve"> </w:t>
            </w:r>
            <w:r w:rsidRPr="00A002D6">
              <w:t>formed?</w:t>
            </w:r>
          </w:p>
          <w:p w14:paraId="492DEC1B" w14:textId="7D25AC90" w:rsidR="00DF3883" w:rsidRPr="00A002D6" w:rsidRDefault="00DF3883" w:rsidP="00AC7F48">
            <w:pPr>
              <w:pStyle w:val="ListBullet2"/>
            </w:pPr>
            <w:r w:rsidRPr="00A002D6">
              <w:t>How</w:t>
            </w:r>
            <w:r w:rsidR="00B04B62">
              <w:t xml:space="preserve"> </w:t>
            </w:r>
            <w:r w:rsidRPr="00A002D6">
              <w:t>could</w:t>
            </w:r>
            <w:r w:rsidR="00B04B62">
              <w:t xml:space="preserve"> </w:t>
            </w:r>
            <w:r w:rsidRPr="00A002D6">
              <w:t>this</w:t>
            </w:r>
            <w:r w:rsidR="00B04B62">
              <w:t xml:space="preserve"> </w:t>
            </w:r>
            <w:r w:rsidRPr="00A002D6">
              <w:t>make</w:t>
            </w:r>
            <w:r w:rsidR="00B04B62">
              <w:t xml:space="preserve"> </w:t>
            </w:r>
            <w:r w:rsidRPr="00A002D6">
              <w:t>it</w:t>
            </w:r>
            <w:r w:rsidR="00B04B62">
              <w:t xml:space="preserve"> </w:t>
            </w:r>
            <w:r w:rsidRPr="00A002D6">
              <w:t>difficult</w:t>
            </w:r>
            <w:r w:rsidR="00B04B62">
              <w:t xml:space="preserve"> </w:t>
            </w:r>
            <w:r w:rsidRPr="00A002D6">
              <w:t>for</w:t>
            </w:r>
            <w:r w:rsidR="00B04B62">
              <w:t xml:space="preserve"> </w:t>
            </w:r>
            <w:r w:rsidRPr="00A002D6">
              <w:t>archaeologists</w:t>
            </w:r>
            <w:r w:rsidR="00B04B62">
              <w:t xml:space="preserve"> </w:t>
            </w:r>
            <w:r w:rsidRPr="00A002D6">
              <w:t>to</w:t>
            </w:r>
            <w:r w:rsidR="00B04B62">
              <w:t xml:space="preserve"> </w:t>
            </w:r>
            <w:r w:rsidRPr="00A002D6">
              <w:t>correctly</w:t>
            </w:r>
            <w:r w:rsidR="00B04B62">
              <w:t xml:space="preserve"> </w:t>
            </w:r>
            <w:r w:rsidRPr="00A002D6">
              <w:t>date</w:t>
            </w:r>
            <w:r w:rsidR="00B04B62">
              <w:t xml:space="preserve"> </w:t>
            </w:r>
            <w:r w:rsidRPr="00A002D6">
              <w:t>objects</w:t>
            </w:r>
            <w:r w:rsidR="00B04B62">
              <w:t xml:space="preserve"> </w:t>
            </w:r>
            <w:r w:rsidRPr="00A002D6">
              <w:t>using</w:t>
            </w:r>
            <w:r w:rsidR="00B04B62">
              <w:t xml:space="preserve"> </w:t>
            </w:r>
            <w:r w:rsidRPr="00A002D6">
              <w:t>stratigraphy?</w:t>
            </w:r>
          </w:p>
          <w:p w14:paraId="03CC515A" w14:textId="4CCDFEE9" w:rsidR="00D52E96" w:rsidRPr="00A002D6" w:rsidRDefault="00D52E96" w:rsidP="00CF2033">
            <w:pPr>
              <w:pStyle w:val="FeatureBox4"/>
              <w:rPr>
                <w:b/>
                <w:bCs/>
              </w:rPr>
            </w:pPr>
            <w:r w:rsidRPr="00A002D6">
              <w:rPr>
                <w:b/>
                <w:bCs/>
              </w:rPr>
              <w:t>Differentiation</w:t>
            </w:r>
          </w:p>
          <w:p w14:paraId="50599EF8" w14:textId="77777777" w:rsidR="00D52E96" w:rsidRPr="00A002D6" w:rsidRDefault="00D52E96" w:rsidP="00CF2033">
            <w:pPr>
              <w:pStyle w:val="FeatureBox4"/>
              <w:rPr>
                <w:b/>
                <w:bCs/>
              </w:rPr>
            </w:pPr>
            <w:r w:rsidRPr="00A002D6">
              <w:rPr>
                <w:b/>
                <w:bCs/>
              </w:rPr>
              <w:t>Support</w:t>
            </w:r>
          </w:p>
          <w:p w14:paraId="19346F8E" w14:textId="4C1A49D5" w:rsidR="00D52E96" w:rsidRPr="002F05D0" w:rsidRDefault="002F05D0" w:rsidP="002F05D0">
            <w:pPr>
              <w:pStyle w:val="FeatureBox4"/>
            </w:pPr>
            <w:r w:rsidRPr="0004262B">
              <w:t>Provide a simplified word bank</w:t>
            </w:r>
            <w:r w:rsidR="00D52E96" w:rsidRPr="002F05D0">
              <w:t>:</w:t>
            </w:r>
            <w:r w:rsidR="00B04B62" w:rsidRPr="002F05D0">
              <w:t xml:space="preserve"> </w:t>
            </w:r>
            <w:r w:rsidRPr="002F05D0">
              <w:t>‘</w:t>
            </w:r>
            <w:r w:rsidR="00D52E96" w:rsidRPr="002F05D0">
              <w:t>older</w:t>
            </w:r>
            <w:r>
              <w:t>’</w:t>
            </w:r>
            <w:r w:rsidR="00D52E96" w:rsidRPr="002F05D0">
              <w:t>,</w:t>
            </w:r>
            <w:r w:rsidR="00B04B62" w:rsidRPr="002F05D0">
              <w:t xml:space="preserve"> </w:t>
            </w:r>
            <w:r>
              <w:t>‘</w:t>
            </w:r>
            <w:r w:rsidR="00D52E96" w:rsidRPr="002F05D0">
              <w:t>newer</w:t>
            </w:r>
            <w:r>
              <w:t>’</w:t>
            </w:r>
            <w:r w:rsidR="00D52E96" w:rsidRPr="002F05D0">
              <w:t>,</w:t>
            </w:r>
            <w:r w:rsidR="00B04B62" w:rsidRPr="002F05D0">
              <w:t xml:space="preserve"> </w:t>
            </w:r>
            <w:r>
              <w:t>‘</w:t>
            </w:r>
            <w:r w:rsidR="00D52E96" w:rsidRPr="002F05D0">
              <w:t>tools</w:t>
            </w:r>
            <w:r>
              <w:t>’</w:t>
            </w:r>
            <w:r w:rsidR="00D52E96" w:rsidRPr="002F05D0">
              <w:t>,</w:t>
            </w:r>
            <w:r w:rsidR="00B04B62" w:rsidRPr="002F05D0">
              <w:t xml:space="preserve"> </w:t>
            </w:r>
            <w:r>
              <w:t>‘</w:t>
            </w:r>
            <w:r w:rsidR="00D52E96" w:rsidRPr="002F05D0">
              <w:t>food</w:t>
            </w:r>
            <w:r>
              <w:t>’</w:t>
            </w:r>
            <w:r w:rsidR="00D52E96" w:rsidRPr="002F05D0">
              <w:t>,</w:t>
            </w:r>
            <w:r w:rsidR="00B04B62" w:rsidRPr="002F05D0">
              <w:t xml:space="preserve"> </w:t>
            </w:r>
            <w:r>
              <w:t>‘</w:t>
            </w:r>
            <w:r w:rsidR="00D52E96" w:rsidRPr="002F05D0">
              <w:t>daily</w:t>
            </w:r>
            <w:r w:rsidR="00B04B62" w:rsidRPr="002F05D0">
              <w:t xml:space="preserve"> </w:t>
            </w:r>
            <w:r w:rsidR="00D52E96" w:rsidRPr="002F05D0">
              <w:t>life</w:t>
            </w:r>
            <w:r>
              <w:t>’</w:t>
            </w:r>
            <w:r w:rsidR="00D52E96" w:rsidRPr="002F05D0">
              <w:t>,</w:t>
            </w:r>
            <w:r w:rsidR="00B04B62" w:rsidRPr="002F05D0">
              <w:t xml:space="preserve"> </w:t>
            </w:r>
            <w:r>
              <w:t>‘</w:t>
            </w:r>
            <w:r w:rsidR="00D52E96" w:rsidRPr="002F05D0">
              <w:t>change</w:t>
            </w:r>
            <w:r>
              <w:t>’</w:t>
            </w:r>
            <w:r w:rsidR="00D52E96" w:rsidRPr="002F05D0">
              <w:t>,</w:t>
            </w:r>
            <w:r w:rsidR="00B04B62" w:rsidRPr="002F05D0">
              <w:t xml:space="preserve"> </w:t>
            </w:r>
            <w:r>
              <w:t>‘</w:t>
            </w:r>
            <w:r w:rsidR="00D52E96" w:rsidRPr="002F05D0">
              <w:t>same</w:t>
            </w:r>
            <w:r>
              <w:t>’</w:t>
            </w:r>
            <w:r w:rsidR="00D52E96" w:rsidRPr="002F05D0">
              <w:t>.</w:t>
            </w:r>
          </w:p>
          <w:p w14:paraId="0BA85DCD" w14:textId="1FF93C52" w:rsidR="00D52E96" w:rsidRPr="00A002D6" w:rsidRDefault="00E131BE" w:rsidP="00CF2033">
            <w:pPr>
              <w:pStyle w:val="FeatureBox4"/>
            </w:pPr>
            <w:r>
              <w:t xml:space="preserve">Use a </w:t>
            </w:r>
            <w:r w:rsidR="00367BA3">
              <w:t>T</w:t>
            </w:r>
            <w:r w:rsidR="00367BA3" w:rsidRPr="00A002D6">
              <w:t>hink</w:t>
            </w:r>
            <w:r w:rsidR="00367BA3">
              <w:t>-P</w:t>
            </w:r>
            <w:r w:rsidR="00367BA3" w:rsidRPr="00A002D6">
              <w:t>air</w:t>
            </w:r>
            <w:r w:rsidR="00367BA3">
              <w:t>-S</w:t>
            </w:r>
            <w:r w:rsidR="00D52E96" w:rsidRPr="00A002D6">
              <w:t>hare</w:t>
            </w:r>
            <w:r w:rsidR="00B04B62">
              <w:t xml:space="preserve"> </w:t>
            </w:r>
            <w:r w:rsidR="00D52E96" w:rsidRPr="00A002D6">
              <w:t>before</w:t>
            </w:r>
            <w:r w:rsidR="00B04B62">
              <w:t xml:space="preserve"> </w:t>
            </w:r>
            <w:r w:rsidR="00D52E96" w:rsidRPr="00A002D6">
              <w:t>writing</w:t>
            </w:r>
            <w:r w:rsidR="00B04B62">
              <w:t xml:space="preserve"> </w:t>
            </w:r>
            <w:r w:rsidR="00D52E96" w:rsidRPr="00A002D6">
              <w:t>answers.</w:t>
            </w:r>
          </w:p>
          <w:p w14:paraId="55233253" w14:textId="77777777" w:rsidR="00D52E96" w:rsidRPr="00A002D6" w:rsidRDefault="00D52E96" w:rsidP="00CF2033">
            <w:pPr>
              <w:pStyle w:val="FeatureBox4"/>
              <w:rPr>
                <w:b/>
                <w:bCs/>
              </w:rPr>
            </w:pPr>
            <w:r w:rsidRPr="00A002D6">
              <w:rPr>
                <w:b/>
                <w:bCs/>
              </w:rPr>
              <w:t>Extension</w:t>
            </w:r>
          </w:p>
          <w:p w14:paraId="593D0C7E" w14:textId="378BDE19" w:rsidR="00D52E96" w:rsidRPr="00A002D6" w:rsidRDefault="00D52E96" w:rsidP="00CF2033">
            <w:pPr>
              <w:pStyle w:val="FeatureBox4"/>
            </w:pPr>
            <w:r w:rsidRPr="00A002D6">
              <w:lastRenderedPageBreak/>
              <w:t>Ask</w:t>
            </w:r>
            <w:r w:rsidR="00B04B62">
              <w:t xml:space="preserve"> </w:t>
            </w:r>
            <w:r w:rsidRPr="00A002D6">
              <w:t>high-potential</w:t>
            </w:r>
            <w:r w:rsidR="00B04B62">
              <w:t xml:space="preserve"> </w:t>
            </w:r>
            <w:r w:rsidRPr="00A002D6">
              <w:t>students</w:t>
            </w:r>
            <w:r w:rsidR="00B04B62">
              <w:t xml:space="preserve"> </w:t>
            </w:r>
            <w:r w:rsidRPr="00A002D6">
              <w:t>to</w:t>
            </w:r>
            <w:r w:rsidR="00B04B62">
              <w:t xml:space="preserve"> </w:t>
            </w:r>
            <w:r w:rsidRPr="00A002D6">
              <w:t>compare</w:t>
            </w:r>
            <w:r w:rsidR="00B04B62">
              <w:t xml:space="preserve"> </w:t>
            </w:r>
            <w:r w:rsidR="0976A6BA" w:rsidRPr="00A002D6">
              <w:t>2</w:t>
            </w:r>
            <w:r w:rsidR="00B04B62">
              <w:t xml:space="preserve"> </w:t>
            </w:r>
            <w:r w:rsidRPr="00A002D6">
              <w:t>layers</w:t>
            </w:r>
            <w:r w:rsidR="00B04B62">
              <w:t xml:space="preserve"> </w:t>
            </w:r>
            <w:r w:rsidRPr="00A002D6">
              <w:t>and</w:t>
            </w:r>
            <w:r w:rsidR="00B04B62">
              <w:t xml:space="preserve"> </w:t>
            </w:r>
            <w:r w:rsidRPr="00A002D6">
              <w:t>write</w:t>
            </w:r>
            <w:r w:rsidR="00E131BE">
              <w:t xml:space="preserve"> a response to</w:t>
            </w:r>
            <w:r w:rsidRPr="00A002D6">
              <w:t>:</w:t>
            </w:r>
            <w:r w:rsidR="00E131BE">
              <w:t xml:space="preserve"> </w:t>
            </w:r>
            <w:r w:rsidRPr="00A002D6">
              <w:t>‘Which</w:t>
            </w:r>
            <w:r w:rsidR="00B04B62">
              <w:t xml:space="preserve"> </w:t>
            </w:r>
            <w:r w:rsidRPr="00A002D6">
              <w:t>layer</w:t>
            </w:r>
            <w:r w:rsidR="00B04B62">
              <w:t xml:space="preserve"> </w:t>
            </w:r>
            <w:r w:rsidRPr="00A002D6">
              <w:t>shows</w:t>
            </w:r>
            <w:r w:rsidR="00B04B62">
              <w:t xml:space="preserve"> </w:t>
            </w:r>
            <w:r w:rsidRPr="00A002D6">
              <w:t>the</w:t>
            </w:r>
            <w:r w:rsidR="00B04B62">
              <w:t xml:space="preserve"> </w:t>
            </w:r>
            <w:r w:rsidRPr="00A002D6">
              <w:t>greatest</w:t>
            </w:r>
            <w:r w:rsidR="00B04B62">
              <w:t xml:space="preserve"> </w:t>
            </w:r>
            <w:r w:rsidRPr="00A002D6">
              <w:t>change?</w:t>
            </w:r>
            <w:r w:rsidR="00B04B62">
              <w:t xml:space="preserve"> </w:t>
            </w:r>
            <w:r w:rsidRPr="00A002D6">
              <w:t>What</w:t>
            </w:r>
            <w:r w:rsidR="00B04B62">
              <w:t xml:space="preserve"> </w:t>
            </w:r>
            <w:r w:rsidRPr="00A002D6">
              <w:t>might</w:t>
            </w:r>
            <w:r w:rsidR="00B04B62">
              <w:t xml:space="preserve"> </w:t>
            </w:r>
            <w:r w:rsidRPr="00A002D6">
              <w:t>have</w:t>
            </w:r>
            <w:r w:rsidR="00B04B62">
              <w:t xml:space="preserve"> </w:t>
            </w:r>
            <w:r w:rsidRPr="00A002D6">
              <w:t>caused</w:t>
            </w:r>
            <w:r w:rsidR="00B04B62">
              <w:t xml:space="preserve"> </w:t>
            </w:r>
            <w:r w:rsidRPr="00A002D6">
              <w:t>it?’</w:t>
            </w:r>
          </w:p>
          <w:p w14:paraId="69B15E91" w14:textId="7010A508" w:rsidR="00D52E96" w:rsidRPr="00A002D6" w:rsidRDefault="00D52E96" w:rsidP="00CF2033">
            <w:pPr>
              <w:rPr>
                <w:b/>
                <w:bCs/>
              </w:rPr>
            </w:pPr>
            <w:r w:rsidRPr="00A002D6">
              <w:rPr>
                <w:b/>
                <w:bCs/>
              </w:rPr>
              <w:t>Concluding</w:t>
            </w:r>
            <w:r w:rsidR="00B04B62">
              <w:rPr>
                <w:b/>
                <w:bCs/>
              </w:rPr>
              <w:t xml:space="preserve"> </w:t>
            </w:r>
            <w:r w:rsidRPr="00A002D6">
              <w:rPr>
                <w:b/>
                <w:bCs/>
              </w:rPr>
              <w:t>the</w:t>
            </w:r>
            <w:r w:rsidR="00B04B62">
              <w:rPr>
                <w:b/>
                <w:bCs/>
              </w:rPr>
              <w:t xml:space="preserve"> </w:t>
            </w:r>
            <w:r w:rsidRPr="00A002D6">
              <w:rPr>
                <w:b/>
                <w:bCs/>
              </w:rPr>
              <w:t>lesson</w:t>
            </w:r>
          </w:p>
          <w:p w14:paraId="58A6F2AA" w14:textId="4B0B8A43" w:rsidR="008F7CF8" w:rsidRPr="005B7CDB" w:rsidRDefault="008F7CF8" w:rsidP="008F7CF8">
            <w:r w:rsidRPr="005B7CDB">
              <w:t>Exit</w:t>
            </w:r>
            <w:r w:rsidR="00B04B62" w:rsidRPr="005B7CDB">
              <w:t xml:space="preserve"> </w:t>
            </w:r>
            <w:r w:rsidRPr="005B7CDB">
              <w:t>ticket</w:t>
            </w:r>
          </w:p>
          <w:p w14:paraId="29D34B5B" w14:textId="77627D58" w:rsidR="0073548B" w:rsidRPr="00A002D6" w:rsidRDefault="0073548B" w:rsidP="0073548B">
            <w:r w:rsidRPr="00A002D6">
              <w:t>Students</w:t>
            </w:r>
            <w:r w:rsidR="00B04B62">
              <w:t xml:space="preserve"> </w:t>
            </w:r>
            <w:r w:rsidRPr="00A002D6">
              <w:t>complete</w:t>
            </w:r>
            <w:r w:rsidR="00B04B62">
              <w:t xml:space="preserve"> </w:t>
            </w:r>
            <w:r w:rsidRPr="00A002D6">
              <w:t>a</w:t>
            </w:r>
            <w:r w:rsidR="00B04B62">
              <w:t xml:space="preserve"> </w:t>
            </w:r>
            <w:r w:rsidRPr="00A002D6">
              <w:t>short</w:t>
            </w:r>
            <w:r w:rsidR="00B04B62">
              <w:t xml:space="preserve"> </w:t>
            </w:r>
            <w:r w:rsidRPr="00A002D6">
              <w:t>exit</w:t>
            </w:r>
            <w:r w:rsidR="00B04B62">
              <w:t xml:space="preserve"> </w:t>
            </w:r>
            <w:r w:rsidRPr="00A002D6">
              <w:t>ticket</w:t>
            </w:r>
            <w:r w:rsidR="00B04B62">
              <w:t xml:space="preserve"> </w:t>
            </w:r>
            <w:r w:rsidRPr="00A002D6">
              <w:t>using</w:t>
            </w:r>
            <w:r w:rsidR="00B04B62">
              <w:t xml:space="preserve"> </w:t>
            </w:r>
            <w:r w:rsidRPr="00A002D6">
              <w:t>the</w:t>
            </w:r>
            <w:r w:rsidR="00B04B62">
              <w:t xml:space="preserve"> </w:t>
            </w:r>
            <w:r w:rsidRPr="00A002D6">
              <w:t>stratigraphy</w:t>
            </w:r>
            <w:r w:rsidR="00B04B62">
              <w:t xml:space="preserve"> </w:t>
            </w:r>
            <w:r w:rsidRPr="00A002D6">
              <w:t>diagram</w:t>
            </w:r>
            <w:r w:rsidR="00B04B62">
              <w:t xml:space="preserve"> </w:t>
            </w:r>
            <w:r w:rsidRPr="00A002D6">
              <w:t>from</w:t>
            </w:r>
            <w:r w:rsidR="00B04B62">
              <w:t xml:space="preserve"> </w:t>
            </w:r>
            <w:r w:rsidRPr="00A002D6">
              <w:t>the</w:t>
            </w:r>
            <w:r w:rsidR="00B04B62">
              <w:t xml:space="preserve"> </w:t>
            </w:r>
            <w:r w:rsidRPr="00A002D6">
              <w:t>lesson.</w:t>
            </w:r>
          </w:p>
          <w:p w14:paraId="67837FA5" w14:textId="645FC4DE" w:rsidR="0073548B" w:rsidRPr="00A002D6" w:rsidRDefault="0073548B" w:rsidP="0004262B">
            <w:r w:rsidRPr="00A002D6">
              <w:t>Students</w:t>
            </w:r>
            <w:r w:rsidR="00B04B62">
              <w:t xml:space="preserve"> </w:t>
            </w:r>
            <w:r w:rsidRPr="00A002D6">
              <w:t>write</w:t>
            </w:r>
            <w:r w:rsidR="00B04B62">
              <w:t xml:space="preserve"> </w:t>
            </w:r>
            <w:r w:rsidRPr="00A002D6">
              <w:t>one</w:t>
            </w:r>
            <w:r w:rsidR="00B04B62">
              <w:t xml:space="preserve"> </w:t>
            </w:r>
            <w:r w:rsidRPr="00A002D6">
              <w:t>sentence</w:t>
            </w:r>
            <w:r w:rsidR="00B04B62">
              <w:t xml:space="preserve"> </w:t>
            </w:r>
            <w:r w:rsidRPr="00A002D6">
              <w:t>that</w:t>
            </w:r>
            <w:r w:rsidR="00D90E72">
              <w:t xml:space="preserve"> </w:t>
            </w:r>
            <w:r w:rsidRPr="00A002D6">
              <w:t>describes</w:t>
            </w:r>
            <w:r w:rsidR="00B04B62">
              <w:t xml:space="preserve"> </w:t>
            </w:r>
            <w:r w:rsidRPr="00A002D6">
              <w:t>how</w:t>
            </w:r>
            <w:r w:rsidR="00B04B62">
              <w:t xml:space="preserve"> </w:t>
            </w:r>
            <w:r w:rsidRPr="00A002D6">
              <w:t>a</w:t>
            </w:r>
            <w:r w:rsidR="00B04B62">
              <w:t xml:space="preserve"> </w:t>
            </w:r>
            <w:r w:rsidRPr="00A002D6">
              <w:t>dating</w:t>
            </w:r>
            <w:r w:rsidR="00B04B62">
              <w:t xml:space="preserve"> </w:t>
            </w:r>
            <w:r w:rsidRPr="00A002D6">
              <w:t>method</w:t>
            </w:r>
            <w:r w:rsidR="00B04B62">
              <w:t xml:space="preserve"> </w:t>
            </w:r>
            <w:r w:rsidRPr="00A002D6">
              <w:t>(for</w:t>
            </w:r>
            <w:r w:rsidR="00B04B62">
              <w:t xml:space="preserve"> </w:t>
            </w:r>
            <w:r w:rsidRPr="00A002D6">
              <w:t>example</w:t>
            </w:r>
            <w:r w:rsidR="003F416B">
              <w:t>,</w:t>
            </w:r>
            <w:r w:rsidR="00B04B62">
              <w:t xml:space="preserve"> </w:t>
            </w:r>
            <w:r w:rsidRPr="00A002D6">
              <w:t>stratigraphy</w:t>
            </w:r>
            <w:r w:rsidR="00B04B62">
              <w:t xml:space="preserve"> </w:t>
            </w:r>
            <w:r w:rsidRPr="00A002D6">
              <w:t>or</w:t>
            </w:r>
            <w:r w:rsidR="00B04B62">
              <w:t xml:space="preserve"> </w:t>
            </w:r>
            <w:r w:rsidRPr="00A002D6">
              <w:t>typology)</w:t>
            </w:r>
            <w:r w:rsidR="00B04B62">
              <w:t xml:space="preserve"> </w:t>
            </w:r>
            <w:r w:rsidRPr="00A002D6">
              <w:t>helps</w:t>
            </w:r>
            <w:r w:rsidR="00B04B62">
              <w:t xml:space="preserve"> </w:t>
            </w:r>
            <w:r w:rsidRPr="00A002D6">
              <w:t>them</w:t>
            </w:r>
            <w:r w:rsidR="00B04B62">
              <w:t xml:space="preserve"> </w:t>
            </w:r>
            <w:r w:rsidRPr="00A002D6">
              <w:t>recognise</w:t>
            </w:r>
            <w:r w:rsidR="00B04B62">
              <w:t xml:space="preserve"> </w:t>
            </w:r>
            <w:r w:rsidRPr="00A002D6">
              <w:t>this</w:t>
            </w:r>
            <w:r w:rsidR="00B04B62">
              <w:t xml:space="preserve"> </w:t>
            </w:r>
            <w:r w:rsidRPr="00A002D6">
              <w:t>change.</w:t>
            </w:r>
          </w:p>
          <w:p w14:paraId="2EA3AE53" w14:textId="40B97BD7" w:rsidR="00D52E96" w:rsidRPr="00A002D6" w:rsidRDefault="00D52E96" w:rsidP="00CF2033">
            <w:pPr>
              <w:rPr>
                <w:b/>
                <w:bCs/>
              </w:rPr>
            </w:pPr>
            <w:r w:rsidRPr="00A002D6">
              <w:rPr>
                <w:b/>
                <w:bCs/>
              </w:rPr>
              <w:t>Evidence</w:t>
            </w:r>
            <w:r w:rsidR="00B04B62">
              <w:rPr>
                <w:b/>
                <w:bCs/>
              </w:rPr>
              <w:t xml:space="preserve"> </w:t>
            </w:r>
            <w:r w:rsidRPr="00A002D6">
              <w:rPr>
                <w:b/>
                <w:bCs/>
              </w:rPr>
              <w:t>of</w:t>
            </w:r>
            <w:r w:rsidR="00B04B62">
              <w:rPr>
                <w:b/>
                <w:bCs/>
              </w:rPr>
              <w:t xml:space="preserve"> </w:t>
            </w:r>
            <w:r w:rsidRPr="00A002D6">
              <w:rPr>
                <w:b/>
                <w:bCs/>
              </w:rPr>
              <w:t>learning</w:t>
            </w:r>
          </w:p>
          <w:p w14:paraId="472B3B77" w14:textId="14DD9AD4" w:rsidR="00D320FB" w:rsidRPr="00A002D6" w:rsidRDefault="00D320FB" w:rsidP="00D320FB">
            <w:r w:rsidRPr="00A002D6">
              <w:t>Evidence</w:t>
            </w:r>
            <w:r w:rsidR="00B04B62">
              <w:t xml:space="preserve"> </w:t>
            </w:r>
            <w:r w:rsidRPr="00A002D6">
              <w:t>is</w:t>
            </w:r>
            <w:r w:rsidR="00B04B62">
              <w:t xml:space="preserve"> </w:t>
            </w:r>
            <w:r w:rsidRPr="00A002D6">
              <w:t>gathered</w:t>
            </w:r>
            <w:r w:rsidR="00B04B62">
              <w:t xml:space="preserve"> </w:t>
            </w:r>
            <w:r w:rsidRPr="00A002D6">
              <w:t>through:</w:t>
            </w:r>
          </w:p>
          <w:p w14:paraId="60951A8C" w14:textId="1A8729F8" w:rsidR="00D320FB" w:rsidRPr="00747AF3" w:rsidRDefault="00D320FB" w:rsidP="0004262B">
            <w:pPr>
              <w:pStyle w:val="ListBullet"/>
            </w:pPr>
            <w:r w:rsidRPr="00747AF3">
              <w:t>student</w:t>
            </w:r>
            <w:r w:rsidR="00B04B62" w:rsidRPr="00747AF3">
              <w:t xml:space="preserve"> </w:t>
            </w:r>
            <w:r w:rsidRPr="00747AF3">
              <w:t>identification</w:t>
            </w:r>
            <w:r w:rsidR="00B04B62" w:rsidRPr="00747AF3">
              <w:t xml:space="preserve"> </w:t>
            </w:r>
            <w:r w:rsidRPr="00747AF3">
              <w:t>of</w:t>
            </w:r>
            <w:r w:rsidR="00B04B62" w:rsidRPr="00747AF3">
              <w:t xml:space="preserve"> </w:t>
            </w:r>
            <w:r w:rsidRPr="00747AF3">
              <w:t>the</w:t>
            </w:r>
            <w:r w:rsidR="00B04B62" w:rsidRPr="00747AF3">
              <w:t xml:space="preserve"> </w:t>
            </w:r>
            <w:r w:rsidRPr="00747AF3">
              <w:t>difference</w:t>
            </w:r>
            <w:r w:rsidR="00B04B62" w:rsidRPr="00747AF3">
              <w:t xml:space="preserve"> </w:t>
            </w:r>
            <w:r w:rsidRPr="00747AF3">
              <w:t>between</w:t>
            </w:r>
            <w:r w:rsidR="00B04B62" w:rsidRPr="00747AF3">
              <w:t xml:space="preserve"> </w:t>
            </w:r>
            <w:r w:rsidRPr="00747AF3">
              <w:t>relative</w:t>
            </w:r>
            <w:r w:rsidR="00B04B62" w:rsidRPr="00747AF3">
              <w:t xml:space="preserve"> </w:t>
            </w:r>
            <w:r w:rsidRPr="00747AF3">
              <w:t>and</w:t>
            </w:r>
            <w:r w:rsidR="00B04B62" w:rsidRPr="00747AF3">
              <w:t xml:space="preserve"> </w:t>
            </w:r>
            <w:r w:rsidRPr="00747AF3">
              <w:t>absolute</w:t>
            </w:r>
            <w:r w:rsidR="00B04B62" w:rsidRPr="00747AF3">
              <w:t xml:space="preserve"> </w:t>
            </w:r>
            <w:r w:rsidRPr="00747AF3">
              <w:t>dating</w:t>
            </w:r>
            <w:r w:rsidR="00B04B62" w:rsidRPr="00747AF3">
              <w:t xml:space="preserve"> </w:t>
            </w:r>
            <w:r w:rsidRPr="00747AF3">
              <w:t>methods</w:t>
            </w:r>
          </w:p>
          <w:p w14:paraId="5328504A" w14:textId="64B0352E" w:rsidR="00D320FB" w:rsidRPr="00747AF3" w:rsidRDefault="00D320FB" w:rsidP="0004262B">
            <w:pPr>
              <w:pStyle w:val="ListBullet"/>
            </w:pPr>
            <w:r w:rsidRPr="00747AF3">
              <w:t>student</w:t>
            </w:r>
            <w:r w:rsidR="00B04B62" w:rsidRPr="00747AF3">
              <w:t xml:space="preserve"> </w:t>
            </w:r>
            <w:r w:rsidRPr="00747AF3">
              <w:t>classification</w:t>
            </w:r>
            <w:r w:rsidR="00B04B62" w:rsidRPr="00747AF3">
              <w:t xml:space="preserve"> </w:t>
            </w:r>
            <w:r w:rsidRPr="00747AF3">
              <w:t>of</w:t>
            </w:r>
            <w:r w:rsidR="00B04B62" w:rsidRPr="00747AF3">
              <w:t xml:space="preserve"> </w:t>
            </w:r>
            <w:r w:rsidRPr="00747AF3">
              <w:t>dating</w:t>
            </w:r>
            <w:r w:rsidR="00B04B62" w:rsidRPr="00747AF3">
              <w:t xml:space="preserve"> </w:t>
            </w:r>
            <w:r w:rsidRPr="00747AF3">
              <w:t>scenarios</w:t>
            </w:r>
            <w:r w:rsidR="00B04B62" w:rsidRPr="00747AF3">
              <w:t xml:space="preserve"> </w:t>
            </w:r>
            <w:r w:rsidRPr="00747AF3">
              <w:t>using</w:t>
            </w:r>
            <w:r w:rsidR="00B04B62" w:rsidRPr="00747AF3">
              <w:t xml:space="preserve"> </w:t>
            </w:r>
            <w:r w:rsidRPr="00747AF3">
              <w:t>appropriate</w:t>
            </w:r>
            <w:r w:rsidR="00B04B62" w:rsidRPr="00747AF3">
              <w:t xml:space="preserve"> </w:t>
            </w:r>
            <w:r w:rsidRPr="00747AF3">
              <w:t>methods</w:t>
            </w:r>
          </w:p>
          <w:p w14:paraId="4C9D0225" w14:textId="46E173A9" w:rsidR="00D320FB" w:rsidRPr="00747AF3" w:rsidRDefault="00D320FB" w:rsidP="0004262B">
            <w:pPr>
              <w:pStyle w:val="ListBullet"/>
            </w:pPr>
            <w:r w:rsidRPr="00747AF3">
              <w:t>student</w:t>
            </w:r>
            <w:r w:rsidR="00B04B62" w:rsidRPr="00747AF3">
              <w:t xml:space="preserve"> </w:t>
            </w:r>
            <w:r w:rsidRPr="00747AF3">
              <w:t>explanations</w:t>
            </w:r>
            <w:r w:rsidR="00B04B62" w:rsidRPr="00747AF3">
              <w:t xml:space="preserve"> </w:t>
            </w:r>
            <w:r w:rsidRPr="00747AF3">
              <w:t>of</w:t>
            </w:r>
            <w:r w:rsidR="00B04B62" w:rsidRPr="00747AF3">
              <w:t xml:space="preserve"> </w:t>
            </w:r>
            <w:r w:rsidRPr="00747AF3">
              <w:t>continuity</w:t>
            </w:r>
            <w:r w:rsidR="00B04B62" w:rsidRPr="00747AF3">
              <w:t xml:space="preserve"> </w:t>
            </w:r>
            <w:r w:rsidRPr="00747AF3">
              <w:t>and</w:t>
            </w:r>
            <w:r w:rsidR="00B04B62" w:rsidRPr="00747AF3">
              <w:t xml:space="preserve"> </w:t>
            </w:r>
            <w:r w:rsidRPr="00747AF3">
              <w:t>change</w:t>
            </w:r>
            <w:r w:rsidR="00B04B62" w:rsidRPr="00747AF3">
              <w:t xml:space="preserve"> </w:t>
            </w:r>
            <w:r w:rsidRPr="00747AF3">
              <w:t>by</w:t>
            </w:r>
            <w:r w:rsidR="00B04B62" w:rsidRPr="00747AF3">
              <w:t xml:space="preserve"> </w:t>
            </w:r>
            <w:r w:rsidRPr="00747AF3">
              <w:t>comparing</w:t>
            </w:r>
            <w:r w:rsidR="00B04B62" w:rsidRPr="00747AF3">
              <w:t xml:space="preserve"> </w:t>
            </w:r>
            <w:r w:rsidRPr="00747AF3">
              <w:t>objects</w:t>
            </w:r>
            <w:r w:rsidR="00B04B62" w:rsidRPr="00747AF3">
              <w:t xml:space="preserve"> </w:t>
            </w:r>
            <w:r w:rsidRPr="00747AF3">
              <w:t>or</w:t>
            </w:r>
            <w:r w:rsidR="00B04B62" w:rsidRPr="00747AF3">
              <w:t xml:space="preserve"> </w:t>
            </w:r>
            <w:r w:rsidRPr="00747AF3">
              <w:t>activities</w:t>
            </w:r>
            <w:r w:rsidR="00B04B62" w:rsidRPr="00747AF3">
              <w:t xml:space="preserve"> </w:t>
            </w:r>
            <w:r w:rsidRPr="00747AF3">
              <w:t>across</w:t>
            </w:r>
            <w:r w:rsidR="00B04B62" w:rsidRPr="00747AF3">
              <w:t xml:space="preserve"> </w:t>
            </w:r>
            <w:r w:rsidRPr="00747AF3">
              <w:t>older</w:t>
            </w:r>
            <w:r w:rsidR="00B04B62" w:rsidRPr="00747AF3">
              <w:t xml:space="preserve"> </w:t>
            </w:r>
            <w:r w:rsidRPr="00747AF3">
              <w:t>and</w:t>
            </w:r>
            <w:r w:rsidR="00B04B62" w:rsidRPr="00747AF3">
              <w:t xml:space="preserve"> </w:t>
            </w:r>
            <w:r w:rsidRPr="00747AF3">
              <w:t>newer</w:t>
            </w:r>
            <w:r w:rsidR="00B04B62" w:rsidRPr="00747AF3">
              <w:t xml:space="preserve"> </w:t>
            </w:r>
            <w:r w:rsidRPr="00747AF3">
              <w:t>layers</w:t>
            </w:r>
          </w:p>
          <w:p w14:paraId="3E68286C" w14:textId="0FF2BF2D" w:rsidR="00D320FB" w:rsidRPr="00747AF3" w:rsidRDefault="00D320FB" w:rsidP="0004262B">
            <w:pPr>
              <w:pStyle w:val="ListBullet"/>
            </w:pPr>
            <w:r w:rsidRPr="00747AF3">
              <w:t>student</w:t>
            </w:r>
            <w:r w:rsidR="00B04B62" w:rsidRPr="00747AF3">
              <w:t xml:space="preserve"> </w:t>
            </w:r>
            <w:r w:rsidRPr="00747AF3">
              <w:t>descriptions</w:t>
            </w:r>
            <w:r w:rsidR="00B04B62" w:rsidRPr="00747AF3">
              <w:t xml:space="preserve"> </w:t>
            </w:r>
            <w:r w:rsidRPr="00747AF3">
              <w:t>of</w:t>
            </w:r>
            <w:r w:rsidR="00B04B62" w:rsidRPr="00747AF3">
              <w:t xml:space="preserve"> </w:t>
            </w:r>
            <w:r w:rsidRPr="00747AF3">
              <w:t>how</w:t>
            </w:r>
            <w:r w:rsidR="00B04B62" w:rsidRPr="00747AF3">
              <w:t xml:space="preserve"> </w:t>
            </w:r>
            <w:r w:rsidRPr="00747AF3">
              <w:t>dating</w:t>
            </w:r>
            <w:r w:rsidR="00B04B62" w:rsidRPr="00747AF3">
              <w:t xml:space="preserve"> </w:t>
            </w:r>
            <w:r w:rsidRPr="00747AF3">
              <w:t>methods</w:t>
            </w:r>
            <w:r w:rsidR="00B04B62" w:rsidRPr="00747AF3">
              <w:t xml:space="preserve"> </w:t>
            </w:r>
            <w:r w:rsidRPr="00747AF3">
              <w:t>help</w:t>
            </w:r>
            <w:r w:rsidR="00B04B62" w:rsidRPr="00747AF3">
              <w:t xml:space="preserve"> </w:t>
            </w:r>
            <w:r w:rsidRPr="00747AF3">
              <w:t>historians</w:t>
            </w:r>
            <w:r w:rsidR="00B04B62" w:rsidRPr="00747AF3">
              <w:t xml:space="preserve"> </w:t>
            </w:r>
            <w:r w:rsidRPr="00747AF3">
              <w:t>and</w:t>
            </w:r>
            <w:r w:rsidR="00B04B62" w:rsidRPr="00747AF3">
              <w:t xml:space="preserve"> </w:t>
            </w:r>
            <w:r w:rsidRPr="00747AF3">
              <w:t>archaeologists</w:t>
            </w:r>
            <w:r w:rsidR="00B04B62" w:rsidRPr="00747AF3">
              <w:t xml:space="preserve"> </w:t>
            </w:r>
            <w:r w:rsidRPr="00747AF3">
              <w:lastRenderedPageBreak/>
              <w:t>understand</w:t>
            </w:r>
            <w:r w:rsidR="00B04B62" w:rsidRPr="00747AF3">
              <w:t xml:space="preserve"> </w:t>
            </w:r>
            <w:r w:rsidRPr="00747AF3">
              <w:t>the</w:t>
            </w:r>
            <w:r w:rsidR="00B04B62" w:rsidRPr="00747AF3">
              <w:t xml:space="preserve"> </w:t>
            </w:r>
            <w:r w:rsidRPr="00747AF3">
              <w:t>context</w:t>
            </w:r>
            <w:r w:rsidR="00B04B62" w:rsidRPr="00747AF3">
              <w:t xml:space="preserve"> </w:t>
            </w:r>
            <w:r w:rsidRPr="00747AF3">
              <w:t>of</w:t>
            </w:r>
            <w:r w:rsidR="00B04B62" w:rsidRPr="00747AF3">
              <w:t xml:space="preserve"> </w:t>
            </w:r>
            <w:r w:rsidRPr="00747AF3">
              <w:t>past</w:t>
            </w:r>
            <w:r w:rsidR="00B04B62" w:rsidRPr="00747AF3">
              <w:t xml:space="preserve"> </w:t>
            </w:r>
            <w:r w:rsidRPr="00747AF3">
              <w:t>human</w:t>
            </w:r>
            <w:r w:rsidR="00B04B62" w:rsidRPr="00747AF3">
              <w:t xml:space="preserve"> </w:t>
            </w:r>
            <w:r w:rsidRPr="00747AF3">
              <w:t>activities</w:t>
            </w:r>
          </w:p>
          <w:p w14:paraId="586382B0" w14:textId="2C700D93" w:rsidR="00D52E96" w:rsidRPr="00A002D6" w:rsidRDefault="00D320FB" w:rsidP="0004262B">
            <w:pPr>
              <w:pStyle w:val="ListBullet"/>
            </w:pPr>
            <w:r w:rsidRPr="00747AF3">
              <w:t>exit</w:t>
            </w:r>
            <w:r w:rsidR="00B04B62" w:rsidRPr="00747AF3">
              <w:t xml:space="preserve"> </w:t>
            </w:r>
            <w:r w:rsidRPr="00747AF3">
              <w:t>ticket</w:t>
            </w:r>
            <w:r w:rsidR="00B04B62" w:rsidRPr="00747AF3">
              <w:t xml:space="preserve"> </w:t>
            </w:r>
            <w:r w:rsidRPr="00747AF3">
              <w:t>respon</w:t>
            </w:r>
            <w:r w:rsidRPr="00A002D6">
              <w:t>ses</w:t>
            </w:r>
            <w:r w:rsidR="00B04B62">
              <w:t xml:space="preserve"> </w:t>
            </w:r>
            <w:r w:rsidRPr="00A002D6">
              <w:t>demonstrating</w:t>
            </w:r>
            <w:r w:rsidR="00B04B62">
              <w:t xml:space="preserve"> </w:t>
            </w:r>
            <w:r w:rsidRPr="00A002D6">
              <w:t>accurate</w:t>
            </w:r>
            <w:r w:rsidR="00B04B62">
              <w:t xml:space="preserve"> </w:t>
            </w:r>
            <w:r w:rsidRPr="00A002D6">
              <w:t>use</w:t>
            </w:r>
            <w:r w:rsidR="00B04B62">
              <w:t xml:space="preserve"> </w:t>
            </w:r>
            <w:r w:rsidRPr="00A002D6">
              <w:t>of</w:t>
            </w:r>
            <w:r w:rsidR="00B04B62">
              <w:t xml:space="preserve"> </w:t>
            </w:r>
            <w:r w:rsidRPr="00A002D6">
              <w:t>dating</w:t>
            </w:r>
            <w:r w:rsidR="00B04B62">
              <w:t xml:space="preserve"> </w:t>
            </w:r>
            <w:r w:rsidRPr="00A002D6">
              <w:t>terminology</w:t>
            </w:r>
            <w:r w:rsidR="00B04B62">
              <w:t xml:space="preserve"> </w:t>
            </w:r>
            <w:r w:rsidRPr="00A002D6">
              <w:t>and</w:t>
            </w:r>
            <w:r w:rsidR="00B04B62">
              <w:t xml:space="preserve"> </w:t>
            </w:r>
            <w:r w:rsidRPr="00A002D6">
              <w:t>correct</w:t>
            </w:r>
            <w:r w:rsidR="00B04B62">
              <w:t xml:space="preserve"> </w:t>
            </w:r>
            <w:r w:rsidRPr="00A002D6">
              <w:t>links</w:t>
            </w:r>
            <w:r w:rsidR="00B04B62">
              <w:t xml:space="preserve"> </w:t>
            </w:r>
            <w:r w:rsidRPr="00A002D6">
              <w:t>between</w:t>
            </w:r>
            <w:r w:rsidR="00B04B62">
              <w:t xml:space="preserve"> </w:t>
            </w:r>
            <w:r w:rsidRPr="00A002D6">
              <w:t>observed</w:t>
            </w:r>
            <w:r w:rsidR="00B04B62">
              <w:t xml:space="preserve"> </w:t>
            </w:r>
            <w:r w:rsidRPr="00A002D6">
              <w:t>change</w:t>
            </w:r>
            <w:r w:rsidR="00B04B62">
              <w:t xml:space="preserve"> </w:t>
            </w:r>
            <w:r w:rsidRPr="00A002D6">
              <w:t>and</w:t>
            </w:r>
            <w:r w:rsidR="00B04B62">
              <w:t xml:space="preserve"> </w:t>
            </w:r>
            <w:r w:rsidRPr="00A002D6">
              <w:t>dating</w:t>
            </w:r>
            <w:r w:rsidR="00B04B62">
              <w:t xml:space="preserve"> </w:t>
            </w:r>
            <w:r w:rsidRPr="00A002D6">
              <w:t>methods</w:t>
            </w:r>
            <w:r w:rsidR="00174AF2" w:rsidRPr="00A002D6">
              <w:t>.</w:t>
            </w:r>
          </w:p>
        </w:tc>
        <w:tc>
          <w:tcPr>
            <w:tcW w:w="1500" w:type="dxa"/>
            <w:tcBorders>
              <w:top w:val="single" w:sz="2" w:space="0" w:color="auto"/>
              <w:bottom w:val="single" w:sz="4" w:space="0" w:color="auto"/>
            </w:tcBorders>
          </w:tcPr>
          <w:p w14:paraId="7C998049" w14:textId="77777777" w:rsidR="00D52E96" w:rsidRPr="00A002D6" w:rsidRDefault="00D52E96" w:rsidP="00CF2033">
            <w:pPr>
              <w:rPr>
                <w:rStyle w:val="Strong"/>
              </w:rPr>
            </w:pPr>
          </w:p>
        </w:tc>
      </w:tr>
      <w:tr w:rsidR="00D52E96" w:rsidRPr="00A002D6" w14:paraId="6585FB4C" w14:textId="77777777" w:rsidTr="009246B9">
        <w:tc>
          <w:tcPr>
            <w:tcW w:w="4143" w:type="dxa"/>
            <w:tcBorders>
              <w:top w:val="single" w:sz="4" w:space="0" w:color="auto"/>
            </w:tcBorders>
          </w:tcPr>
          <w:p w14:paraId="106E37D9" w14:textId="03270B70" w:rsidR="00D52E96" w:rsidRPr="00A002D6" w:rsidRDefault="00C52DED" w:rsidP="00CF2033">
            <w:r w:rsidRPr="0004262B">
              <w:rPr>
                <w:b/>
              </w:rPr>
              <w:lastRenderedPageBreak/>
              <w:t>L</w:t>
            </w:r>
            <w:r w:rsidR="00D52E96" w:rsidRPr="0004262B">
              <w:rPr>
                <w:b/>
              </w:rPr>
              <w:t>esson</w:t>
            </w:r>
            <w:r w:rsidR="00B04B62" w:rsidRPr="0004262B">
              <w:rPr>
                <w:b/>
              </w:rPr>
              <w:t xml:space="preserve"> </w:t>
            </w:r>
            <w:r w:rsidR="00D52E96" w:rsidRPr="0004262B">
              <w:rPr>
                <w:b/>
              </w:rPr>
              <w:t>7</w:t>
            </w:r>
            <w:r w:rsidR="00B04B62">
              <w:t xml:space="preserve"> </w:t>
            </w:r>
            <w:r w:rsidR="00D52E96" w:rsidRPr="000772BB">
              <w:rPr>
                <w:bCs/>
              </w:rPr>
              <w:t>–</w:t>
            </w:r>
            <w:r w:rsidR="00B04B62">
              <w:t xml:space="preserve"> </w:t>
            </w:r>
            <w:r w:rsidR="00D77CED">
              <w:t>u</w:t>
            </w:r>
            <w:r w:rsidR="00D77CED" w:rsidRPr="00A002D6">
              <w:t>nderstanding</w:t>
            </w:r>
            <w:r w:rsidR="00D77CED">
              <w:t xml:space="preserve"> </w:t>
            </w:r>
            <w:r w:rsidR="00C43B7E" w:rsidRPr="00A002D6">
              <w:t>time</w:t>
            </w:r>
            <w:r w:rsidR="00B04B62">
              <w:t xml:space="preserve"> </w:t>
            </w:r>
            <w:r w:rsidR="00C43B7E" w:rsidRPr="00A002D6">
              <w:t>in</w:t>
            </w:r>
            <w:r w:rsidR="00B04B62">
              <w:t xml:space="preserve"> </w:t>
            </w:r>
            <w:r w:rsidR="003B4FAF">
              <w:t>h</w:t>
            </w:r>
            <w:r w:rsidR="003B4FAF" w:rsidRPr="00A002D6">
              <w:t>istory</w:t>
            </w:r>
            <w:r w:rsidR="006958A8">
              <w:t xml:space="preserve"> –</w:t>
            </w:r>
            <w:r w:rsidR="00B04B62">
              <w:t xml:space="preserve"> </w:t>
            </w:r>
            <w:r w:rsidR="00C43B7E" w:rsidRPr="00A002D6">
              <w:t>chronology,</w:t>
            </w:r>
            <w:r w:rsidR="00B04B62">
              <w:t xml:space="preserve"> </w:t>
            </w:r>
            <w:r w:rsidR="00C43B7E" w:rsidRPr="00A002D6">
              <w:t>BCE</w:t>
            </w:r>
            <w:r w:rsidR="00B04B62">
              <w:t xml:space="preserve"> </w:t>
            </w:r>
            <w:r w:rsidR="00C43B7E" w:rsidRPr="00A002D6">
              <w:t>and</w:t>
            </w:r>
            <w:r w:rsidR="00B04B62">
              <w:t xml:space="preserve"> </w:t>
            </w:r>
            <w:r w:rsidR="00C43B7E" w:rsidRPr="00A002D6">
              <w:t>CE</w:t>
            </w:r>
          </w:p>
          <w:p w14:paraId="6F6126CB" w14:textId="77777777" w:rsidR="00D52E96" w:rsidRPr="0004262B" w:rsidRDefault="00D52E96" w:rsidP="00CF2033">
            <w:pPr>
              <w:rPr>
                <w:b/>
              </w:rPr>
            </w:pPr>
            <w:r w:rsidRPr="0004262B">
              <w:rPr>
                <w:b/>
              </w:rPr>
              <w:t>Outcome</w:t>
            </w:r>
          </w:p>
          <w:p w14:paraId="7D1A24F7" w14:textId="12C65C07" w:rsidR="00D52E96" w:rsidRPr="0004262B" w:rsidRDefault="00D52E96" w:rsidP="00CF2033">
            <w:pPr>
              <w:rPr>
                <w:rStyle w:val="Strong"/>
                <w:bCs w:val="0"/>
              </w:rPr>
            </w:pPr>
            <w:r w:rsidRPr="0004262B">
              <w:rPr>
                <w:rStyle w:val="Strong"/>
                <w:bCs w:val="0"/>
              </w:rPr>
              <w:t>HI4-CON-01</w:t>
            </w:r>
          </w:p>
          <w:p w14:paraId="6F09153C" w14:textId="77777777" w:rsidR="00D52E96" w:rsidRPr="0004262B" w:rsidRDefault="00D52E96" w:rsidP="00CF2033">
            <w:pPr>
              <w:rPr>
                <w:b/>
                <w:bCs/>
              </w:rPr>
            </w:pPr>
            <w:r w:rsidRPr="0004262B">
              <w:rPr>
                <w:b/>
                <w:bCs/>
              </w:rPr>
              <w:t>Content</w:t>
            </w:r>
          </w:p>
          <w:p w14:paraId="3F10C669" w14:textId="57BB493D" w:rsidR="00D52E96" w:rsidRPr="00A002D6" w:rsidRDefault="00D52E96">
            <w:pPr>
              <w:pStyle w:val="ListBullet"/>
              <w:numPr>
                <w:ilvl w:val="0"/>
                <w:numId w:val="1"/>
              </w:numPr>
              <w:mirrorIndents w:val="0"/>
            </w:pPr>
            <w:r w:rsidRPr="00A002D6">
              <w:t>Terminology</w:t>
            </w:r>
            <w:r w:rsidR="00B04B62">
              <w:t xml:space="preserve"> </w:t>
            </w:r>
            <w:r w:rsidRPr="00A002D6">
              <w:t>related</w:t>
            </w:r>
            <w:r w:rsidR="00B04B62">
              <w:t xml:space="preserve"> </w:t>
            </w:r>
            <w:r w:rsidRPr="00A002D6">
              <w:t>to</w:t>
            </w:r>
            <w:r w:rsidR="00B04B62">
              <w:t xml:space="preserve"> </w:t>
            </w:r>
            <w:r w:rsidRPr="00A002D6">
              <w:t>time,</w:t>
            </w:r>
            <w:r w:rsidR="00B04B62">
              <w:t xml:space="preserve"> </w:t>
            </w:r>
            <w:r w:rsidRPr="00A002D6">
              <w:t>including</w:t>
            </w:r>
            <w:r w:rsidR="00B04B62">
              <w:t xml:space="preserve"> </w:t>
            </w:r>
            <w:r w:rsidRPr="00A002D6">
              <w:t>before</w:t>
            </w:r>
            <w:r w:rsidR="00B04B62">
              <w:t xml:space="preserve"> </w:t>
            </w:r>
            <w:r w:rsidRPr="00A002D6">
              <w:t>common</w:t>
            </w:r>
            <w:r w:rsidR="00B04B62">
              <w:t xml:space="preserve"> </w:t>
            </w:r>
            <w:r w:rsidRPr="00A002D6">
              <w:t>era</w:t>
            </w:r>
            <w:r w:rsidR="00B04B62">
              <w:t xml:space="preserve"> </w:t>
            </w:r>
            <w:r w:rsidRPr="00A002D6">
              <w:t>(BCE)</w:t>
            </w:r>
            <w:r w:rsidR="00B04B62">
              <w:t xml:space="preserve"> </w:t>
            </w:r>
            <w:r w:rsidRPr="00A002D6">
              <w:t>and</w:t>
            </w:r>
            <w:r w:rsidR="00B04B62">
              <w:t xml:space="preserve"> </w:t>
            </w:r>
            <w:r w:rsidRPr="00A002D6">
              <w:t>common</w:t>
            </w:r>
            <w:r w:rsidR="00B04B62">
              <w:t xml:space="preserve"> </w:t>
            </w:r>
            <w:r w:rsidRPr="00A002D6">
              <w:t>era</w:t>
            </w:r>
            <w:r w:rsidR="00B04B62">
              <w:t xml:space="preserve"> </w:t>
            </w:r>
            <w:r w:rsidRPr="00A002D6">
              <w:t>(CE)</w:t>
            </w:r>
            <w:r w:rsidR="00345BE3">
              <w:t>,</w:t>
            </w:r>
            <w:r w:rsidR="00B04B62">
              <w:t xml:space="preserve"> </w:t>
            </w:r>
            <w:r w:rsidRPr="00A002D6">
              <w:t>and</w:t>
            </w:r>
            <w:r w:rsidR="00B04B62">
              <w:t xml:space="preserve"> </w:t>
            </w:r>
            <w:r w:rsidRPr="00A002D6">
              <w:t>concepts</w:t>
            </w:r>
            <w:r w:rsidR="00B04B62">
              <w:t xml:space="preserve"> </w:t>
            </w:r>
            <w:r w:rsidRPr="00A002D6">
              <w:t>such</w:t>
            </w:r>
            <w:r w:rsidR="00B04B62">
              <w:t xml:space="preserve"> </w:t>
            </w:r>
            <w:r w:rsidRPr="00A002D6">
              <w:t>as</w:t>
            </w:r>
            <w:r w:rsidR="00B04B62">
              <w:t xml:space="preserve"> </w:t>
            </w:r>
            <w:r w:rsidRPr="00A002D6">
              <w:t>chronology</w:t>
            </w:r>
            <w:r w:rsidR="00B04B62">
              <w:t xml:space="preserve"> </w:t>
            </w:r>
            <w:r w:rsidRPr="00A002D6">
              <w:t>and</w:t>
            </w:r>
            <w:r w:rsidR="00B04B62">
              <w:t xml:space="preserve"> </w:t>
            </w:r>
            <w:r w:rsidRPr="00A002D6">
              <w:t>periodisation</w:t>
            </w:r>
          </w:p>
          <w:p w14:paraId="01986DBC" w14:textId="77777777" w:rsidR="00D52E96" w:rsidRPr="0004262B" w:rsidRDefault="00D52E96" w:rsidP="00CF2033">
            <w:pPr>
              <w:rPr>
                <w:b/>
              </w:rPr>
            </w:pPr>
            <w:r w:rsidRPr="0004262B">
              <w:rPr>
                <w:b/>
              </w:rPr>
              <w:t>Concepts</w:t>
            </w:r>
          </w:p>
          <w:p w14:paraId="1D46CC09" w14:textId="3B3FF467" w:rsidR="0048397E" w:rsidRPr="00A002D6" w:rsidRDefault="0048397E" w:rsidP="0048397E">
            <w:pPr>
              <w:pStyle w:val="ListBullet"/>
            </w:pPr>
            <w:r w:rsidRPr="00A002D6">
              <w:t>Continuity</w:t>
            </w:r>
            <w:r w:rsidR="00B04B62">
              <w:t xml:space="preserve"> </w:t>
            </w:r>
            <w:r w:rsidRPr="00A002D6">
              <w:t>and</w:t>
            </w:r>
            <w:r w:rsidR="00B04B62">
              <w:t xml:space="preserve"> </w:t>
            </w:r>
            <w:r w:rsidRPr="00A002D6">
              <w:t>change</w:t>
            </w:r>
          </w:p>
          <w:p w14:paraId="361A96FB" w14:textId="6BC58717" w:rsidR="0048397E" w:rsidRPr="0004262B" w:rsidRDefault="00D52E96" w:rsidP="0048397E">
            <w:r w:rsidRPr="0004262B">
              <w:rPr>
                <w:b/>
              </w:rPr>
              <w:t>Skills</w:t>
            </w:r>
            <w:r w:rsidR="006958A8">
              <w:rPr>
                <w:b/>
              </w:rPr>
              <w:t xml:space="preserve"> and tools</w:t>
            </w:r>
          </w:p>
          <w:p w14:paraId="4E69AD01" w14:textId="20F6773D" w:rsidR="00D52E96" w:rsidRPr="00606EE8" w:rsidRDefault="00D52E96" w:rsidP="0004262B">
            <w:pPr>
              <w:pStyle w:val="ListBullet"/>
            </w:pPr>
            <w:r w:rsidRPr="00A002D6">
              <w:lastRenderedPageBreak/>
              <w:t>Comprehension</w:t>
            </w:r>
          </w:p>
        </w:tc>
        <w:tc>
          <w:tcPr>
            <w:tcW w:w="8919" w:type="dxa"/>
            <w:tcBorders>
              <w:top w:val="single" w:sz="4" w:space="0" w:color="auto"/>
            </w:tcBorders>
          </w:tcPr>
          <w:p w14:paraId="471EDE72" w14:textId="7EF8D5A1" w:rsidR="00D52E96" w:rsidRDefault="00D52E96" w:rsidP="00CF2033">
            <w:pPr>
              <w:rPr>
                <w:rStyle w:val="Strong"/>
              </w:rPr>
            </w:pPr>
            <w:r w:rsidRPr="00A002D6">
              <w:rPr>
                <w:rStyle w:val="Strong"/>
              </w:rPr>
              <w:lastRenderedPageBreak/>
              <w:t>Lesson</w:t>
            </w:r>
            <w:r w:rsidR="00B04B62">
              <w:rPr>
                <w:rStyle w:val="Strong"/>
              </w:rPr>
              <w:t xml:space="preserve"> </w:t>
            </w:r>
            <w:r w:rsidRPr="00A002D6">
              <w:rPr>
                <w:rStyle w:val="Strong"/>
              </w:rPr>
              <w:t>overview</w:t>
            </w:r>
          </w:p>
          <w:p w14:paraId="2722F511" w14:textId="61222DB6" w:rsidR="0047306A" w:rsidRPr="0047306A" w:rsidRDefault="0047306A" w:rsidP="00CF2033">
            <w:pPr>
              <w:rPr>
                <w:rStyle w:val="Strong"/>
              </w:rPr>
            </w:pPr>
            <w:r w:rsidRPr="0047306A">
              <w:t>In this lesson, students learn how dating methods help archaeologists place evidence in time and identify continuity and change in past societies.</w:t>
            </w:r>
          </w:p>
          <w:p w14:paraId="0648A883" w14:textId="6572A449" w:rsidR="00D52E96" w:rsidRPr="00A002D6" w:rsidRDefault="00D52E96" w:rsidP="00CF2033">
            <w:r w:rsidRPr="00A002D6">
              <w:t>Suggested</w:t>
            </w:r>
            <w:r w:rsidR="00B04B62">
              <w:t xml:space="preserve"> </w:t>
            </w:r>
            <w:r w:rsidRPr="00A002D6">
              <w:t>duration:</w:t>
            </w:r>
            <w:r w:rsidR="00B04B62">
              <w:t xml:space="preserve"> </w:t>
            </w:r>
            <w:r w:rsidR="00C43B7E" w:rsidRPr="00A002D6">
              <w:t>2</w:t>
            </w:r>
            <w:r w:rsidR="00B04B62">
              <w:t xml:space="preserve"> </w:t>
            </w:r>
            <w:r w:rsidRPr="00A002D6">
              <w:t>hours</w:t>
            </w:r>
            <w:r w:rsidR="00B04B62">
              <w:t xml:space="preserve"> </w:t>
            </w:r>
          </w:p>
          <w:p w14:paraId="2B9E98B8" w14:textId="7C9435DA" w:rsidR="00C43B7E" w:rsidRPr="007B28C9" w:rsidRDefault="00D52E96" w:rsidP="00C43B7E">
            <w:pPr>
              <w:rPr>
                <w:b/>
              </w:rPr>
            </w:pPr>
            <w:r w:rsidRPr="007B28C9">
              <w:rPr>
                <w:bCs/>
              </w:rPr>
              <w:t>Prior</w:t>
            </w:r>
            <w:r w:rsidR="00B04B62" w:rsidRPr="007B28C9">
              <w:rPr>
                <w:bCs/>
              </w:rPr>
              <w:t xml:space="preserve"> </w:t>
            </w:r>
            <w:r w:rsidRPr="007B28C9">
              <w:rPr>
                <w:bCs/>
              </w:rPr>
              <w:t>learning</w:t>
            </w:r>
            <w:r w:rsidR="007B28C9" w:rsidRPr="007B28C9">
              <w:rPr>
                <w:bCs/>
              </w:rPr>
              <w:t>: s</w:t>
            </w:r>
            <w:r w:rsidR="00C43B7E" w:rsidRPr="00A002D6">
              <w:t>tudents</w:t>
            </w:r>
            <w:r w:rsidR="00B04B62">
              <w:t xml:space="preserve"> </w:t>
            </w:r>
            <w:r w:rsidR="00C43B7E" w:rsidRPr="00A002D6">
              <w:t>should</w:t>
            </w:r>
            <w:r w:rsidR="00B04B62">
              <w:t xml:space="preserve"> </w:t>
            </w:r>
            <w:r w:rsidR="00C43B7E" w:rsidRPr="00A002D6">
              <w:t>have</w:t>
            </w:r>
            <w:r w:rsidR="00B04B62">
              <w:t xml:space="preserve"> </w:t>
            </w:r>
            <w:r w:rsidR="00C43B7E" w:rsidRPr="00A002D6">
              <w:t>a</w:t>
            </w:r>
            <w:r w:rsidR="00B04B62">
              <w:t xml:space="preserve"> </w:t>
            </w:r>
            <w:r w:rsidR="00C43B7E" w:rsidRPr="00A002D6">
              <w:t>basic</w:t>
            </w:r>
            <w:r w:rsidR="00B04B62">
              <w:t xml:space="preserve"> </w:t>
            </w:r>
            <w:r w:rsidR="00C43B7E" w:rsidRPr="00A002D6">
              <w:t>understanding</w:t>
            </w:r>
            <w:r w:rsidR="00B04B62">
              <w:t xml:space="preserve"> </w:t>
            </w:r>
            <w:r w:rsidR="00C43B7E" w:rsidRPr="00A002D6">
              <w:t>of:</w:t>
            </w:r>
          </w:p>
          <w:p w14:paraId="7E55A368" w14:textId="69D3D2D4" w:rsidR="00C43B7E" w:rsidRPr="00747AF3" w:rsidRDefault="00C43B7E" w:rsidP="0004262B">
            <w:pPr>
              <w:pStyle w:val="ListBullet"/>
            </w:pPr>
            <w:r w:rsidRPr="00747AF3">
              <w:t>ordering</w:t>
            </w:r>
            <w:r w:rsidR="00B04B62" w:rsidRPr="00747AF3">
              <w:t xml:space="preserve"> </w:t>
            </w:r>
            <w:r w:rsidRPr="00747AF3">
              <w:t>events</w:t>
            </w:r>
            <w:r w:rsidR="00B04B62" w:rsidRPr="00747AF3">
              <w:t xml:space="preserve"> </w:t>
            </w:r>
            <w:r w:rsidRPr="00747AF3">
              <w:t>using</w:t>
            </w:r>
            <w:r w:rsidR="00B04B62" w:rsidRPr="00747AF3">
              <w:t xml:space="preserve"> </w:t>
            </w:r>
            <w:r w:rsidRPr="00747AF3">
              <w:t>words</w:t>
            </w:r>
            <w:r w:rsidR="00B04B62" w:rsidRPr="00747AF3">
              <w:t xml:space="preserve"> </w:t>
            </w:r>
            <w:r w:rsidRPr="00747AF3">
              <w:t>such</w:t>
            </w:r>
            <w:r w:rsidR="00B04B62" w:rsidRPr="00747AF3">
              <w:t xml:space="preserve"> </w:t>
            </w:r>
            <w:r w:rsidRPr="00747AF3">
              <w:t>as</w:t>
            </w:r>
            <w:r w:rsidR="00B04B62" w:rsidRPr="00747AF3">
              <w:t xml:space="preserve"> </w:t>
            </w:r>
            <w:r w:rsidR="00D3065E">
              <w:t>‘</w:t>
            </w:r>
            <w:r w:rsidRPr="00747AF3">
              <w:t>first</w:t>
            </w:r>
            <w:r w:rsidR="00D3065E">
              <w:t>’</w:t>
            </w:r>
            <w:r w:rsidRPr="00747AF3">
              <w:t>,</w:t>
            </w:r>
            <w:r w:rsidR="00B04B62" w:rsidRPr="00747AF3">
              <w:t xml:space="preserve"> </w:t>
            </w:r>
            <w:r w:rsidR="00D3065E">
              <w:t>‘</w:t>
            </w:r>
            <w:r w:rsidRPr="00747AF3">
              <w:t>next</w:t>
            </w:r>
            <w:r w:rsidR="00D3065E">
              <w:t>’</w:t>
            </w:r>
            <w:r w:rsidR="00B04B62" w:rsidRPr="00747AF3">
              <w:t xml:space="preserve"> </w:t>
            </w:r>
            <w:r w:rsidRPr="00747AF3">
              <w:t>and</w:t>
            </w:r>
            <w:r w:rsidR="00B04B62" w:rsidRPr="00747AF3">
              <w:t xml:space="preserve"> </w:t>
            </w:r>
            <w:r w:rsidR="00D3065E">
              <w:t>‘</w:t>
            </w:r>
            <w:r w:rsidRPr="00747AF3">
              <w:t>last</w:t>
            </w:r>
            <w:r w:rsidR="00D3065E">
              <w:t>’</w:t>
            </w:r>
          </w:p>
          <w:p w14:paraId="366AC172" w14:textId="11411D43" w:rsidR="00C43B7E" w:rsidRPr="00747AF3" w:rsidRDefault="00C43B7E" w:rsidP="0004262B">
            <w:pPr>
              <w:pStyle w:val="ListBullet"/>
            </w:pPr>
            <w:r w:rsidRPr="00747AF3">
              <w:t>reading</w:t>
            </w:r>
            <w:r w:rsidR="00B04B62" w:rsidRPr="00747AF3">
              <w:t xml:space="preserve"> </w:t>
            </w:r>
            <w:r w:rsidRPr="00747AF3">
              <w:t>simple</w:t>
            </w:r>
            <w:r w:rsidR="00B04B62" w:rsidRPr="00747AF3">
              <w:t xml:space="preserve"> </w:t>
            </w:r>
            <w:r w:rsidRPr="00747AF3">
              <w:t>dates</w:t>
            </w:r>
            <w:r w:rsidR="00B04B62" w:rsidRPr="00747AF3">
              <w:t xml:space="preserve"> </w:t>
            </w:r>
            <w:r w:rsidRPr="00747AF3">
              <w:t>and</w:t>
            </w:r>
            <w:r w:rsidR="00B04B62" w:rsidRPr="00747AF3">
              <w:t xml:space="preserve"> </w:t>
            </w:r>
            <w:r w:rsidRPr="00747AF3">
              <w:t>recognising</w:t>
            </w:r>
            <w:r w:rsidR="00B04B62" w:rsidRPr="00747AF3">
              <w:t xml:space="preserve"> </w:t>
            </w:r>
            <w:r w:rsidRPr="00747AF3">
              <w:t>years</w:t>
            </w:r>
            <w:r w:rsidR="00B04B62" w:rsidRPr="00747AF3">
              <w:t xml:space="preserve"> </w:t>
            </w:r>
            <w:r w:rsidRPr="00747AF3">
              <w:t>in</w:t>
            </w:r>
            <w:r w:rsidR="00B04B62" w:rsidRPr="00747AF3">
              <w:t xml:space="preserve"> </w:t>
            </w:r>
            <w:r w:rsidRPr="00747AF3">
              <w:t>everyday</w:t>
            </w:r>
            <w:r w:rsidR="00B04B62" w:rsidRPr="00747AF3">
              <w:t xml:space="preserve"> </w:t>
            </w:r>
            <w:r w:rsidRPr="00747AF3">
              <w:t>contexts</w:t>
            </w:r>
          </w:p>
          <w:p w14:paraId="6EB0B770" w14:textId="380B7E29" w:rsidR="00C43B7E" w:rsidRPr="00A002D6" w:rsidRDefault="00C43B7E" w:rsidP="0004262B">
            <w:pPr>
              <w:pStyle w:val="ListBullet"/>
            </w:pPr>
            <w:r w:rsidRPr="00747AF3">
              <w:t>describing</w:t>
            </w:r>
            <w:r w:rsidR="00B04B62">
              <w:t xml:space="preserve"> </w:t>
            </w:r>
            <w:r w:rsidRPr="00A002D6">
              <w:t>changes</w:t>
            </w:r>
            <w:r w:rsidR="00B04B62">
              <w:t xml:space="preserve"> </w:t>
            </w:r>
            <w:r w:rsidRPr="00A002D6">
              <w:t>over</w:t>
            </w:r>
            <w:r w:rsidR="00B04B62">
              <w:t xml:space="preserve"> </w:t>
            </w:r>
            <w:r w:rsidRPr="00A002D6">
              <w:t>time</w:t>
            </w:r>
            <w:r w:rsidR="00B04B62">
              <w:t xml:space="preserve"> </w:t>
            </w:r>
            <w:r w:rsidRPr="00A002D6">
              <w:t>in</w:t>
            </w:r>
            <w:r w:rsidR="00B04B62">
              <w:t xml:space="preserve"> </w:t>
            </w:r>
            <w:r w:rsidRPr="00A002D6">
              <w:t>familiar</w:t>
            </w:r>
            <w:r w:rsidR="00B04B62">
              <w:t xml:space="preserve"> </w:t>
            </w:r>
            <w:r w:rsidRPr="00A002D6">
              <w:t>contexts</w:t>
            </w:r>
            <w:r w:rsidR="00B04B62">
              <w:t xml:space="preserve"> </w:t>
            </w:r>
            <w:r w:rsidRPr="00A002D6">
              <w:t>(for</w:t>
            </w:r>
            <w:r w:rsidR="00B04B62">
              <w:t xml:space="preserve"> </w:t>
            </w:r>
            <w:r w:rsidRPr="00A002D6">
              <w:t>example</w:t>
            </w:r>
            <w:r w:rsidR="00606EE8">
              <w:t>,</w:t>
            </w:r>
            <w:r w:rsidR="00B04B62">
              <w:t xml:space="preserve"> </w:t>
            </w:r>
            <w:r w:rsidRPr="00A002D6">
              <w:t>their</w:t>
            </w:r>
            <w:r w:rsidR="00B04B62">
              <w:t xml:space="preserve"> </w:t>
            </w:r>
            <w:r w:rsidRPr="00A002D6">
              <w:t>own</w:t>
            </w:r>
            <w:r w:rsidR="00B04B62">
              <w:t xml:space="preserve"> </w:t>
            </w:r>
            <w:r w:rsidRPr="00A002D6">
              <w:t>life)</w:t>
            </w:r>
            <w:r w:rsidR="00EC64F3" w:rsidRPr="00A002D6">
              <w:t>.</w:t>
            </w:r>
          </w:p>
          <w:p w14:paraId="0A6271FC" w14:textId="1486F8D8" w:rsidR="00D52E96" w:rsidRPr="00A002D6" w:rsidRDefault="00D52E96" w:rsidP="00CF2033">
            <w:r w:rsidRPr="00A002D6">
              <w:t>Key</w:t>
            </w:r>
            <w:r w:rsidR="00B04B62">
              <w:t xml:space="preserve"> </w:t>
            </w:r>
            <w:r w:rsidRPr="00A002D6">
              <w:t>vocabulary:</w:t>
            </w:r>
            <w:r w:rsidR="00B04B62">
              <w:t xml:space="preserve"> </w:t>
            </w:r>
            <w:r w:rsidR="005A6101" w:rsidRPr="00A002D6">
              <w:t>BCE,</w:t>
            </w:r>
            <w:r w:rsidR="00B04B62">
              <w:t xml:space="preserve"> </w:t>
            </w:r>
            <w:r w:rsidR="005A6101" w:rsidRPr="00A002D6">
              <w:t>CE,</w:t>
            </w:r>
            <w:r w:rsidR="00B04B62">
              <w:t xml:space="preserve"> </w:t>
            </w:r>
            <w:r w:rsidR="005A6101" w:rsidRPr="00A002D6">
              <w:t>chronology,</w:t>
            </w:r>
            <w:r w:rsidR="00B04B62">
              <w:t xml:space="preserve"> </w:t>
            </w:r>
            <w:r w:rsidR="005A6101" w:rsidRPr="00A002D6">
              <w:t>periodisation,</w:t>
            </w:r>
            <w:r w:rsidR="00B04B62">
              <w:t xml:space="preserve"> </w:t>
            </w:r>
            <w:r w:rsidR="005A6101" w:rsidRPr="00A002D6">
              <w:t>timeline,</w:t>
            </w:r>
            <w:r w:rsidR="00B04B62">
              <w:t xml:space="preserve"> </w:t>
            </w:r>
            <w:r w:rsidR="005A6101" w:rsidRPr="00A002D6">
              <w:t>sequence,</w:t>
            </w:r>
            <w:r w:rsidR="00B04B62">
              <w:t xml:space="preserve"> </w:t>
            </w:r>
            <w:r w:rsidR="005A6101" w:rsidRPr="00A002D6">
              <w:t>decade,</w:t>
            </w:r>
            <w:r w:rsidR="00B04B62">
              <w:t xml:space="preserve"> </w:t>
            </w:r>
            <w:r w:rsidR="005A6101" w:rsidRPr="00A002D6">
              <w:t>century,</w:t>
            </w:r>
            <w:r w:rsidR="00B04B62">
              <w:t xml:space="preserve"> </w:t>
            </w:r>
            <w:r w:rsidR="005A6101" w:rsidRPr="00A002D6">
              <w:t>millennium,</w:t>
            </w:r>
            <w:r w:rsidR="00B04B62">
              <w:t xml:space="preserve"> </w:t>
            </w:r>
            <w:r w:rsidR="005A6101" w:rsidRPr="00A002D6">
              <w:t>scale,</w:t>
            </w:r>
            <w:r w:rsidR="00B04B62">
              <w:t xml:space="preserve"> </w:t>
            </w:r>
            <w:r w:rsidR="005A6101" w:rsidRPr="00A002D6">
              <w:t>Gregorian</w:t>
            </w:r>
            <w:r w:rsidR="00B04B62">
              <w:t xml:space="preserve"> </w:t>
            </w:r>
            <w:r w:rsidR="005A6101" w:rsidRPr="00A002D6">
              <w:t>calendar</w:t>
            </w:r>
            <w:r w:rsidR="00B43EEF">
              <w:t>.</w:t>
            </w:r>
          </w:p>
          <w:p w14:paraId="7DBB8598" w14:textId="7ABFF765" w:rsidR="00D52E96" w:rsidRPr="00A002D6" w:rsidRDefault="00D52E96" w:rsidP="00CF2033">
            <w:r w:rsidRPr="00A002D6">
              <w:t>Related</w:t>
            </w:r>
            <w:r w:rsidR="00B04B62">
              <w:t xml:space="preserve"> </w:t>
            </w:r>
            <w:r w:rsidRPr="00A002D6">
              <w:t>resources:</w:t>
            </w:r>
            <w:r w:rsidR="00B04B62">
              <w:t xml:space="preserve"> </w:t>
            </w:r>
            <w:r w:rsidR="00B43EEF">
              <w:t xml:space="preserve">Activity </w:t>
            </w:r>
            <w:r w:rsidR="00B16BD3" w:rsidRPr="00A002D6">
              <w:t>13,</w:t>
            </w:r>
            <w:r w:rsidR="00B04B62">
              <w:t xml:space="preserve"> </w:t>
            </w:r>
            <w:r w:rsidR="00B43EEF">
              <w:t xml:space="preserve">Activity </w:t>
            </w:r>
            <w:r w:rsidR="00B16BD3" w:rsidRPr="00A002D6">
              <w:t>14</w:t>
            </w:r>
            <w:r w:rsidR="001A377A">
              <w:t>.</w:t>
            </w:r>
          </w:p>
          <w:p w14:paraId="28C8535E" w14:textId="14CE4D7E" w:rsidR="00D52E96" w:rsidRPr="00A002D6" w:rsidRDefault="00D52E96" w:rsidP="00CF2033">
            <w:pPr>
              <w:rPr>
                <w:rStyle w:val="Strong"/>
              </w:rPr>
            </w:pPr>
            <w:r w:rsidRPr="00A002D6">
              <w:rPr>
                <w:rStyle w:val="Strong"/>
              </w:rPr>
              <w:lastRenderedPageBreak/>
              <w:t>Beginning</w:t>
            </w:r>
            <w:r w:rsidR="00B04B62">
              <w:rPr>
                <w:rStyle w:val="Strong"/>
              </w:rPr>
              <w:t xml:space="preserve"> </w:t>
            </w:r>
            <w:r w:rsidRPr="00A002D6">
              <w:rPr>
                <w:rStyle w:val="Strong"/>
              </w:rPr>
              <w:t>of</w:t>
            </w:r>
            <w:r w:rsidR="00B04B62">
              <w:rPr>
                <w:rStyle w:val="Strong"/>
              </w:rPr>
              <w:t xml:space="preserve"> </w:t>
            </w:r>
            <w:r w:rsidRPr="00A002D6">
              <w:rPr>
                <w:rStyle w:val="Strong"/>
              </w:rPr>
              <w:t>lesson</w:t>
            </w:r>
          </w:p>
          <w:p w14:paraId="2832F3D9" w14:textId="5261A01E" w:rsidR="00D52E96" w:rsidRPr="00A002D6" w:rsidRDefault="00D52E96" w:rsidP="00CF2033">
            <w:pPr>
              <w:rPr>
                <w:rStyle w:val="Strong"/>
                <w:b w:val="0"/>
                <w:bCs w:val="0"/>
              </w:rPr>
            </w:pPr>
            <w:r w:rsidRPr="00A002D6">
              <w:rPr>
                <w:rStyle w:val="Strong"/>
                <w:b w:val="0"/>
                <w:bCs w:val="0"/>
              </w:rPr>
              <w:t>Explain</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learning</w:t>
            </w:r>
            <w:r w:rsidR="00B04B62">
              <w:rPr>
                <w:rStyle w:val="Strong"/>
                <w:b w:val="0"/>
                <w:bCs w:val="0"/>
              </w:rPr>
              <w:t xml:space="preserve"> </w:t>
            </w:r>
            <w:r w:rsidRPr="00A002D6">
              <w:rPr>
                <w:rStyle w:val="Strong"/>
                <w:b w:val="0"/>
                <w:bCs w:val="0"/>
              </w:rPr>
              <w:t>intention</w:t>
            </w:r>
            <w:r w:rsidR="00B04B62">
              <w:rPr>
                <w:rStyle w:val="Strong"/>
                <w:b w:val="0"/>
                <w:bCs w:val="0"/>
              </w:rPr>
              <w:t xml:space="preserve"> </w:t>
            </w:r>
            <w:r w:rsidRPr="00A002D6">
              <w:rPr>
                <w:rStyle w:val="Strong"/>
                <w:b w:val="0"/>
                <w:bCs w:val="0"/>
              </w:rPr>
              <w:t>and</w:t>
            </w:r>
            <w:r w:rsidR="00B04B62">
              <w:rPr>
                <w:rStyle w:val="Strong"/>
                <w:b w:val="0"/>
                <w:bCs w:val="0"/>
              </w:rPr>
              <w:t xml:space="preserve"> </w:t>
            </w:r>
            <w:r w:rsidRPr="00A002D6">
              <w:rPr>
                <w:rStyle w:val="Strong"/>
                <w:b w:val="0"/>
                <w:bCs w:val="0"/>
              </w:rPr>
              <w:t>refer</w:t>
            </w:r>
            <w:r w:rsidR="00B04B62">
              <w:rPr>
                <w:rStyle w:val="Strong"/>
                <w:b w:val="0"/>
                <w:bCs w:val="0"/>
              </w:rPr>
              <w:t xml:space="preserve"> </w:t>
            </w:r>
            <w:r w:rsidRPr="00A002D6">
              <w:rPr>
                <w:rStyle w:val="Strong"/>
                <w:b w:val="0"/>
                <w:bCs w:val="0"/>
              </w:rPr>
              <w:t>to</w:t>
            </w:r>
            <w:r w:rsidR="00B04B62">
              <w:rPr>
                <w:rStyle w:val="Strong"/>
                <w:b w:val="0"/>
                <w:bCs w:val="0"/>
              </w:rPr>
              <w:t xml:space="preserve"> </w:t>
            </w:r>
            <w:r w:rsidRPr="00A002D6">
              <w:rPr>
                <w:rStyle w:val="Strong"/>
                <w:b w:val="0"/>
                <w:bCs w:val="0"/>
              </w:rPr>
              <w:t>it</w:t>
            </w:r>
            <w:r w:rsidR="00B04B62">
              <w:rPr>
                <w:rStyle w:val="Strong"/>
                <w:b w:val="0"/>
                <w:bCs w:val="0"/>
              </w:rPr>
              <w:t xml:space="preserve"> </w:t>
            </w:r>
            <w:r w:rsidRPr="00A002D6">
              <w:rPr>
                <w:rStyle w:val="Strong"/>
                <w:b w:val="0"/>
                <w:bCs w:val="0"/>
              </w:rPr>
              <w:t>throughout</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learning,</w:t>
            </w:r>
            <w:r w:rsidR="00B04B62">
              <w:rPr>
                <w:rStyle w:val="Strong"/>
                <w:b w:val="0"/>
                <w:bCs w:val="0"/>
              </w:rPr>
              <w:t xml:space="preserve"> </w:t>
            </w:r>
            <w:r w:rsidRPr="00A002D6">
              <w:rPr>
                <w:rStyle w:val="Strong"/>
                <w:b w:val="0"/>
                <w:bCs w:val="0"/>
              </w:rPr>
              <w:t>making</w:t>
            </w:r>
            <w:r w:rsidR="00B04B62">
              <w:rPr>
                <w:rStyle w:val="Strong"/>
                <w:b w:val="0"/>
                <w:bCs w:val="0"/>
              </w:rPr>
              <w:t xml:space="preserve"> </w:t>
            </w:r>
            <w:r w:rsidRPr="00A002D6">
              <w:rPr>
                <w:rStyle w:val="Strong"/>
                <w:b w:val="0"/>
                <w:bCs w:val="0"/>
              </w:rPr>
              <w:t>connections</w:t>
            </w:r>
            <w:r w:rsidR="00B04B62">
              <w:rPr>
                <w:rStyle w:val="Strong"/>
                <w:b w:val="0"/>
                <w:bCs w:val="0"/>
              </w:rPr>
              <w:t xml:space="preserve"> </w:t>
            </w:r>
            <w:r w:rsidRPr="00A002D6">
              <w:rPr>
                <w:rStyle w:val="Strong"/>
                <w:b w:val="0"/>
                <w:bCs w:val="0"/>
              </w:rPr>
              <w:t>to</w:t>
            </w:r>
            <w:r w:rsidR="00B04B62">
              <w:rPr>
                <w:rStyle w:val="Strong"/>
                <w:b w:val="0"/>
                <w:bCs w:val="0"/>
              </w:rPr>
              <w:t xml:space="preserve"> </w:t>
            </w:r>
            <w:r w:rsidRPr="00A002D6">
              <w:rPr>
                <w:rStyle w:val="Strong"/>
                <w:b w:val="0"/>
                <w:bCs w:val="0"/>
              </w:rPr>
              <w:t>prior</w:t>
            </w:r>
            <w:r w:rsidR="00B04B62">
              <w:rPr>
                <w:rStyle w:val="Strong"/>
                <w:b w:val="0"/>
                <w:bCs w:val="0"/>
              </w:rPr>
              <w:t xml:space="preserve"> </w:t>
            </w:r>
            <w:r w:rsidRPr="00A002D6">
              <w:rPr>
                <w:rStyle w:val="Strong"/>
                <w:b w:val="0"/>
                <w:bCs w:val="0"/>
              </w:rPr>
              <w:t>learning.</w:t>
            </w:r>
            <w:r w:rsidR="00B04B62">
              <w:rPr>
                <w:rStyle w:val="Strong"/>
                <w:b w:val="0"/>
                <w:bCs w:val="0"/>
              </w:rPr>
              <w:t xml:space="preserve"> </w:t>
            </w:r>
            <w:r w:rsidRPr="00A002D6">
              <w:rPr>
                <w:rStyle w:val="Strong"/>
                <w:b w:val="0"/>
                <w:bCs w:val="0"/>
              </w:rPr>
              <w:t>Unpack</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success</w:t>
            </w:r>
            <w:r w:rsidR="00B04B62">
              <w:rPr>
                <w:rStyle w:val="Strong"/>
                <w:b w:val="0"/>
                <w:bCs w:val="0"/>
              </w:rPr>
              <w:t xml:space="preserve"> </w:t>
            </w:r>
            <w:r w:rsidRPr="00A002D6">
              <w:rPr>
                <w:rStyle w:val="Strong"/>
                <w:b w:val="0"/>
                <w:bCs w:val="0"/>
              </w:rPr>
              <w:t>criteria</w:t>
            </w:r>
            <w:r w:rsidR="00B04B62">
              <w:rPr>
                <w:rStyle w:val="Strong"/>
                <w:b w:val="0"/>
                <w:bCs w:val="0"/>
              </w:rPr>
              <w:t xml:space="preserve"> </w:t>
            </w:r>
            <w:r w:rsidRPr="00A002D6">
              <w:rPr>
                <w:rStyle w:val="Strong"/>
                <w:b w:val="0"/>
                <w:bCs w:val="0"/>
              </w:rPr>
              <w:t>and</w:t>
            </w:r>
            <w:r w:rsidR="00B04B62">
              <w:rPr>
                <w:rStyle w:val="Strong"/>
                <w:b w:val="0"/>
                <w:bCs w:val="0"/>
              </w:rPr>
              <w:t xml:space="preserve"> </w:t>
            </w:r>
            <w:r w:rsidRPr="00A002D6">
              <w:rPr>
                <w:rStyle w:val="Strong"/>
                <w:b w:val="0"/>
                <w:bCs w:val="0"/>
              </w:rPr>
              <w:t>ensure</w:t>
            </w:r>
            <w:r w:rsidR="00B04B62">
              <w:rPr>
                <w:rStyle w:val="Strong"/>
                <w:b w:val="0"/>
                <w:bCs w:val="0"/>
              </w:rPr>
              <w:t xml:space="preserve"> </w:t>
            </w:r>
            <w:r w:rsidRPr="00A002D6">
              <w:rPr>
                <w:rStyle w:val="Strong"/>
                <w:b w:val="0"/>
                <w:bCs w:val="0"/>
              </w:rPr>
              <w:t>students</w:t>
            </w:r>
            <w:r w:rsidR="00B04B62">
              <w:rPr>
                <w:rStyle w:val="Strong"/>
                <w:b w:val="0"/>
                <w:bCs w:val="0"/>
              </w:rPr>
              <w:t xml:space="preserve"> </w:t>
            </w:r>
            <w:r w:rsidRPr="00A002D6">
              <w:rPr>
                <w:rStyle w:val="Strong"/>
                <w:b w:val="0"/>
                <w:bCs w:val="0"/>
              </w:rPr>
              <w:t>understand</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learning</w:t>
            </w:r>
            <w:r w:rsidR="00B04B62">
              <w:rPr>
                <w:rStyle w:val="Strong"/>
                <w:b w:val="0"/>
                <w:bCs w:val="0"/>
              </w:rPr>
              <w:t xml:space="preserve"> </w:t>
            </w:r>
            <w:r w:rsidRPr="00A002D6">
              <w:rPr>
                <w:rStyle w:val="Strong"/>
                <w:b w:val="0"/>
                <w:bCs w:val="0"/>
              </w:rPr>
              <w:t>goals.</w:t>
            </w:r>
          </w:p>
          <w:p w14:paraId="45C1963C" w14:textId="2909F145" w:rsidR="00D52E96" w:rsidRPr="005B7CDB" w:rsidRDefault="00D52E96" w:rsidP="00CF2033">
            <w:pPr>
              <w:rPr>
                <w:rStyle w:val="Strong"/>
                <w:b w:val="0"/>
                <w:bCs w:val="0"/>
              </w:rPr>
            </w:pPr>
            <w:r w:rsidRPr="005B7CDB">
              <w:rPr>
                <w:rStyle w:val="Strong"/>
                <w:b w:val="0"/>
                <w:bCs w:val="0"/>
              </w:rPr>
              <w:t>Learning</w:t>
            </w:r>
            <w:r w:rsidR="00B04B62" w:rsidRPr="005B7CDB">
              <w:rPr>
                <w:rStyle w:val="Strong"/>
                <w:b w:val="0"/>
                <w:bCs w:val="0"/>
              </w:rPr>
              <w:t xml:space="preserve"> </w:t>
            </w:r>
            <w:r w:rsidRPr="005B7CDB">
              <w:rPr>
                <w:rStyle w:val="Strong"/>
                <w:b w:val="0"/>
                <w:bCs w:val="0"/>
              </w:rPr>
              <w:t>intention</w:t>
            </w:r>
          </w:p>
          <w:p w14:paraId="2EAD63CC" w14:textId="67B2662D" w:rsidR="00D52E96" w:rsidRPr="00A002D6" w:rsidRDefault="009E14AF" w:rsidP="00CF2033">
            <w:r>
              <w:t>Students develop an understanding of:</w:t>
            </w:r>
          </w:p>
          <w:p w14:paraId="4CDA6772" w14:textId="6AA24DAB" w:rsidR="00D52E96" w:rsidRPr="00A002D6" w:rsidRDefault="00D52E96" w:rsidP="0004262B">
            <w:pPr>
              <w:pStyle w:val="ListBullet"/>
            </w:pPr>
            <w:r w:rsidRPr="00A002D6">
              <w:t>how</w:t>
            </w:r>
            <w:r w:rsidR="00B04B62">
              <w:t xml:space="preserve"> </w:t>
            </w:r>
            <w:r w:rsidRPr="00A002D6">
              <w:t>historians</w:t>
            </w:r>
            <w:r w:rsidR="00B04B62">
              <w:t xml:space="preserve"> </w:t>
            </w:r>
            <w:r w:rsidRPr="00747AF3">
              <w:t>use</w:t>
            </w:r>
            <w:r w:rsidR="00B04B62">
              <w:t xml:space="preserve"> </w:t>
            </w:r>
            <w:r w:rsidRPr="00A002D6">
              <w:t>chronological</w:t>
            </w:r>
            <w:r w:rsidR="00B04B62">
              <w:t xml:space="preserve"> </w:t>
            </w:r>
            <w:r w:rsidRPr="00A002D6">
              <w:t>terms</w:t>
            </w:r>
            <w:r w:rsidR="00B04B62">
              <w:t xml:space="preserve"> </w:t>
            </w:r>
            <w:r w:rsidRPr="00A002D6">
              <w:t>and</w:t>
            </w:r>
            <w:r w:rsidR="00B04B62">
              <w:t xml:space="preserve"> </w:t>
            </w:r>
            <w:r w:rsidRPr="00A002D6">
              <w:t>time</w:t>
            </w:r>
            <w:r w:rsidR="00B04B62">
              <w:t xml:space="preserve"> </w:t>
            </w:r>
            <w:r w:rsidRPr="00A002D6">
              <w:t>systems</w:t>
            </w:r>
            <w:r w:rsidR="00B04B62">
              <w:t xml:space="preserve"> </w:t>
            </w:r>
            <w:r w:rsidRPr="00A002D6">
              <w:t>to</w:t>
            </w:r>
            <w:r w:rsidR="00B04B62">
              <w:t xml:space="preserve"> </w:t>
            </w:r>
            <w:r w:rsidRPr="00A002D6">
              <w:t>organise</w:t>
            </w:r>
            <w:r w:rsidR="00B04B62">
              <w:t xml:space="preserve"> </w:t>
            </w:r>
            <w:r w:rsidRPr="00A002D6">
              <w:t>events</w:t>
            </w:r>
            <w:r w:rsidR="00B04B62">
              <w:t xml:space="preserve"> </w:t>
            </w:r>
            <w:r w:rsidRPr="00A002D6">
              <w:t>and</w:t>
            </w:r>
            <w:r w:rsidR="00B04B62">
              <w:t xml:space="preserve"> </w:t>
            </w:r>
            <w:r w:rsidRPr="00A002D6">
              <w:t>describe</w:t>
            </w:r>
            <w:r w:rsidR="00B04B62">
              <w:t xml:space="preserve"> </w:t>
            </w:r>
            <w:r w:rsidRPr="00A002D6">
              <w:t>changes</w:t>
            </w:r>
            <w:r w:rsidR="00B04B62">
              <w:t xml:space="preserve"> </w:t>
            </w:r>
            <w:r w:rsidRPr="00A002D6">
              <w:t>over</w:t>
            </w:r>
            <w:r w:rsidR="00B04B62">
              <w:t xml:space="preserve"> </w:t>
            </w:r>
            <w:r w:rsidRPr="00A002D6">
              <w:t>time.</w:t>
            </w:r>
          </w:p>
          <w:p w14:paraId="71BF4E30" w14:textId="2EB68A0A" w:rsidR="00D52E96" w:rsidRPr="005B7CDB" w:rsidRDefault="00D52E96" w:rsidP="0004262B">
            <w:pPr>
              <w:pStyle w:val="ListBullet"/>
              <w:numPr>
                <w:ilvl w:val="0"/>
                <w:numId w:val="0"/>
              </w:numPr>
              <w:rPr>
                <w:rStyle w:val="Strong"/>
                <w:b w:val="0"/>
                <w:bCs w:val="0"/>
              </w:rPr>
            </w:pPr>
            <w:r w:rsidRPr="005B7CDB">
              <w:rPr>
                <w:rStyle w:val="Strong"/>
                <w:b w:val="0"/>
                <w:bCs w:val="0"/>
              </w:rPr>
              <w:t>Success</w:t>
            </w:r>
            <w:r w:rsidR="00B04B62" w:rsidRPr="005B7CDB">
              <w:rPr>
                <w:rStyle w:val="Strong"/>
                <w:b w:val="0"/>
                <w:bCs w:val="0"/>
              </w:rPr>
              <w:t xml:space="preserve"> </w:t>
            </w:r>
            <w:r w:rsidRPr="005B7CDB">
              <w:rPr>
                <w:rStyle w:val="Strong"/>
                <w:b w:val="0"/>
                <w:bCs w:val="0"/>
              </w:rPr>
              <w:t>criteria</w:t>
            </w:r>
          </w:p>
          <w:p w14:paraId="5327761B" w14:textId="582FA3EA" w:rsidR="00D52E96" w:rsidRPr="0004262B" w:rsidRDefault="002330F5" w:rsidP="00747AF3">
            <w:r>
              <w:t>I can</w:t>
            </w:r>
            <w:r w:rsidR="00D52E96" w:rsidRPr="0004262B">
              <w:t>:</w:t>
            </w:r>
          </w:p>
          <w:p w14:paraId="2BEACE97" w14:textId="15E1AB57" w:rsidR="00D52E96" w:rsidRPr="00747AF3" w:rsidRDefault="00D52E96" w:rsidP="0004262B">
            <w:pPr>
              <w:pStyle w:val="ListBullet"/>
            </w:pPr>
            <w:r w:rsidRPr="00747AF3">
              <w:t>identify</w:t>
            </w:r>
            <w:r w:rsidR="00B04B62" w:rsidRPr="00747AF3">
              <w:t xml:space="preserve"> </w:t>
            </w:r>
            <w:r w:rsidRPr="00747AF3">
              <w:t>the</w:t>
            </w:r>
            <w:r w:rsidR="00B04B62" w:rsidRPr="00747AF3">
              <w:t xml:space="preserve"> </w:t>
            </w:r>
            <w:r w:rsidRPr="00747AF3">
              <w:t>meaning</w:t>
            </w:r>
            <w:r w:rsidR="00B04B62" w:rsidRPr="00747AF3">
              <w:t xml:space="preserve"> </w:t>
            </w:r>
            <w:r w:rsidRPr="00747AF3">
              <w:t>of</w:t>
            </w:r>
            <w:r w:rsidR="00B04B62" w:rsidRPr="00747AF3">
              <w:t xml:space="preserve"> </w:t>
            </w:r>
            <w:r w:rsidRPr="00747AF3">
              <w:t>key</w:t>
            </w:r>
            <w:r w:rsidR="00B04B62" w:rsidRPr="00747AF3">
              <w:t xml:space="preserve"> </w:t>
            </w:r>
            <w:r w:rsidRPr="00747AF3">
              <w:t>terms</w:t>
            </w:r>
            <w:r w:rsidR="00B04B62" w:rsidRPr="00747AF3">
              <w:t xml:space="preserve"> </w:t>
            </w:r>
            <w:r w:rsidRPr="00747AF3">
              <w:t>such</w:t>
            </w:r>
            <w:r w:rsidR="00B04B62" w:rsidRPr="00747AF3">
              <w:t xml:space="preserve"> </w:t>
            </w:r>
            <w:r w:rsidRPr="00747AF3">
              <w:t>as</w:t>
            </w:r>
            <w:r w:rsidR="00B04B62" w:rsidRPr="00747AF3">
              <w:t xml:space="preserve"> </w:t>
            </w:r>
            <w:r w:rsidR="004D6D14">
              <w:t>‘</w:t>
            </w:r>
            <w:r w:rsidRPr="00747AF3">
              <w:t>BCE</w:t>
            </w:r>
            <w:r w:rsidR="004D6D14">
              <w:t>’</w:t>
            </w:r>
            <w:r w:rsidRPr="00747AF3">
              <w:t>,</w:t>
            </w:r>
            <w:r w:rsidR="00B04B62" w:rsidRPr="00747AF3">
              <w:t xml:space="preserve"> </w:t>
            </w:r>
            <w:r w:rsidR="004D6D14">
              <w:t>‘</w:t>
            </w:r>
            <w:r w:rsidRPr="00747AF3">
              <w:t>CE</w:t>
            </w:r>
            <w:r w:rsidR="004D6D14">
              <w:t>’</w:t>
            </w:r>
            <w:r w:rsidRPr="00747AF3">
              <w:t>,</w:t>
            </w:r>
            <w:r w:rsidR="00B04B62" w:rsidRPr="00747AF3">
              <w:t xml:space="preserve"> </w:t>
            </w:r>
            <w:r w:rsidR="004D6D14">
              <w:t>‘</w:t>
            </w:r>
            <w:r w:rsidRPr="00747AF3">
              <w:t>chronology</w:t>
            </w:r>
            <w:r w:rsidR="004D6D14">
              <w:t>’</w:t>
            </w:r>
            <w:r w:rsidR="00B04B62" w:rsidRPr="00747AF3">
              <w:t xml:space="preserve"> </w:t>
            </w:r>
            <w:r w:rsidRPr="00747AF3">
              <w:t>and</w:t>
            </w:r>
            <w:r w:rsidR="00B04B62" w:rsidRPr="00747AF3">
              <w:t xml:space="preserve"> </w:t>
            </w:r>
            <w:r w:rsidR="004D6D14">
              <w:t>‘</w:t>
            </w:r>
            <w:r w:rsidRPr="00747AF3">
              <w:t>periodisation</w:t>
            </w:r>
            <w:r w:rsidR="004D6D14">
              <w:t>’</w:t>
            </w:r>
          </w:p>
          <w:p w14:paraId="6A043618" w14:textId="2E7D5BF5" w:rsidR="00D52E96" w:rsidRPr="00747AF3" w:rsidRDefault="00D52E96" w:rsidP="0004262B">
            <w:pPr>
              <w:pStyle w:val="ListBullet"/>
            </w:pPr>
            <w:r w:rsidRPr="00747AF3">
              <w:t>sequence</w:t>
            </w:r>
            <w:r w:rsidR="00B04B62" w:rsidRPr="00747AF3">
              <w:t xml:space="preserve"> </w:t>
            </w:r>
            <w:r w:rsidRPr="00747AF3">
              <w:t>events</w:t>
            </w:r>
            <w:r w:rsidR="00B04B62" w:rsidRPr="00747AF3">
              <w:t xml:space="preserve"> </w:t>
            </w:r>
            <w:r w:rsidRPr="00747AF3">
              <w:t>in</w:t>
            </w:r>
            <w:r w:rsidR="00B04B62" w:rsidRPr="00747AF3">
              <w:t xml:space="preserve"> </w:t>
            </w:r>
            <w:r w:rsidRPr="00747AF3">
              <w:t>the</w:t>
            </w:r>
            <w:r w:rsidR="00B04B62" w:rsidRPr="00747AF3">
              <w:t xml:space="preserve"> </w:t>
            </w:r>
            <w:r w:rsidRPr="00747AF3">
              <w:t>correct</w:t>
            </w:r>
            <w:r w:rsidR="00B04B62" w:rsidRPr="00747AF3">
              <w:t xml:space="preserve"> </w:t>
            </w:r>
            <w:r w:rsidRPr="00747AF3">
              <w:t>order</w:t>
            </w:r>
            <w:r w:rsidR="00B04B62" w:rsidRPr="00747AF3">
              <w:t xml:space="preserve"> </w:t>
            </w:r>
            <w:r w:rsidRPr="00747AF3">
              <w:t>on</w:t>
            </w:r>
            <w:r w:rsidR="00B04B62" w:rsidRPr="00747AF3">
              <w:t xml:space="preserve"> </w:t>
            </w:r>
            <w:r w:rsidRPr="00747AF3">
              <w:t>a</w:t>
            </w:r>
            <w:r w:rsidR="00B04B62" w:rsidRPr="00747AF3">
              <w:t xml:space="preserve"> </w:t>
            </w:r>
            <w:r w:rsidRPr="00747AF3">
              <w:t>timeline</w:t>
            </w:r>
          </w:p>
          <w:p w14:paraId="3E9C1C3F" w14:textId="7912C07F" w:rsidR="00D52E96" w:rsidRPr="0004262B" w:rsidRDefault="00D52E96" w:rsidP="0004262B">
            <w:pPr>
              <w:pStyle w:val="ListBullet"/>
            </w:pPr>
            <w:r w:rsidRPr="00747AF3">
              <w:t>describe</w:t>
            </w:r>
            <w:r w:rsidR="00B04B62" w:rsidRPr="00747AF3">
              <w:t xml:space="preserve"> </w:t>
            </w:r>
            <w:r w:rsidRPr="00747AF3">
              <w:t>what</w:t>
            </w:r>
            <w:r w:rsidR="00B04B62" w:rsidRPr="00747AF3">
              <w:t xml:space="preserve"> </w:t>
            </w:r>
            <w:r w:rsidRPr="00747AF3">
              <w:t>changes</w:t>
            </w:r>
            <w:r w:rsidR="00B04B62" w:rsidRPr="00747AF3">
              <w:t xml:space="preserve"> </w:t>
            </w:r>
            <w:r w:rsidRPr="00747AF3">
              <w:t>over</w:t>
            </w:r>
            <w:r w:rsidR="00B04B62" w:rsidRPr="00747AF3">
              <w:t xml:space="preserve"> </w:t>
            </w:r>
            <w:r w:rsidRPr="00747AF3">
              <w:t>time</w:t>
            </w:r>
            <w:r w:rsidR="00B04B62" w:rsidRPr="00747AF3">
              <w:t xml:space="preserve"> </w:t>
            </w:r>
            <w:r w:rsidRPr="00747AF3">
              <w:t>can</w:t>
            </w:r>
            <w:r w:rsidR="00B04B62" w:rsidRPr="00747AF3">
              <w:t xml:space="preserve"> </w:t>
            </w:r>
            <w:r w:rsidRPr="00747AF3">
              <w:t>be</w:t>
            </w:r>
            <w:r w:rsidR="00B04B62" w:rsidRPr="00747AF3">
              <w:t xml:space="preserve"> </w:t>
            </w:r>
            <w:r w:rsidRPr="00747AF3">
              <w:t>seen</w:t>
            </w:r>
            <w:r w:rsidR="00B04B62" w:rsidRPr="00747AF3">
              <w:t xml:space="preserve"> </w:t>
            </w:r>
            <w:r w:rsidRPr="00747AF3">
              <w:t>on</w:t>
            </w:r>
            <w:r w:rsidR="00B04B62" w:rsidRPr="00747AF3">
              <w:t xml:space="preserve"> </w:t>
            </w:r>
            <w:r w:rsidRPr="00747AF3">
              <w:t>a</w:t>
            </w:r>
            <w:r w:rsidR="00B04B62" w:rsidRPr="00747AF3">
              <w:t xml:space="preserve"> </w:t>
            </w:r>
            <w:r w:rsidRPr="00747AF3">
              <w:t>timeline.</w:t>
            </w:r>
          </w:p>
          <w:p w14:paraId="05F47B73" w14:textId="5F9BF562" w:rsidR="00D52E96" w:rsidRPr="00A002D6" w:rsidRDefault="00D52E96" w:rsidP="00CF2033">
            <w:pPr>
              <w:rPr>
                <w:b/>
                <w:bCs/>
              </w:rPr>
            </w:pPr>
            <w:r w:rsidRPr="00A002D6">
              <w:rPr>
                <w:b/>
                <w:bCs/>
              </w:rPr>
              <w:t>Core</w:t>
            </w:r>
            <w:r w:rsidR="00B04B62">
              <w:rPr>
                <w:b/>
                <w:bCs/>
              </w:rPr>
              <w:t xml:space="preserve"> </w:t>
            </w:r>
            <w:r w:rsidRPr="00A002D6">
              <w:rPr>
                <w:b/>
                <w:bCs/>
              </w:rPr>
              <w:t>lesson</w:t>
            </w:r>
          </w:p>
          <w:p w14:paraId="1E8312CC" w14:textId="495C6E58" w:rsidR="00D52E96" w:rsidRPr="001A377A" w:rsidRDefault="00D52E96" w:rsidP="001A377A">
            <w:pPr>
              <w:pStyle w:val="ListBullet"/>
            </w:pPr>
            <w:r w:rsidRPr="001A377A">
              <w:lastRenderedPageBreak/>
              <w:t>Explicitly</w:t>
            </w:r>
            <w:r w:rsidR="00B04B62" w:rsidRPr="001A377A">
              <w:t xml:space="preserve"> </w:t>
            </w:r>
            <w:r w:rsidRPr="001A377A">
              <w:t>teach</w:t>
            </w:r>
            <w:r w:rsidR="00B04B62" w:rsidRPr="001A377A">
              <w:t xml:space="preserve"> </w:t>
            </w:r>
            <w:r w:rsidRPr="001A377A">
              <w:t>key</w:t>
            </w:r>
            <w:r w:rsidR="00B04B62" w:rsidRPr="001A377A">
              <w:t xml:space="preserve"> </w:t>
            </w:r>
            <w:r w:rsidRPr="001A377A">
              <w:t>time-related</w:t>
            </w:r>
            <w:r w:rsidR="00B04B62" w:rsidRPr="001A377A">
              <w:t xml:space="preserve"> </w:t>
            </w:r>
            <w:r w:rsidRPr="001A377A">
              <w:t>terms</w:t>
            </w:r>
            <w:r w:rsidR="00B04B62" w:rsidRPr="001A377A">
              <w:t xml:space="preserve"> </w:t>
            </w:r>
            <w:r w:rsidRPr="001A377A">
              <w:t>using</w:t>
            </w:r>
            <w:r w:rsidR="00B04B62" w:rsidRPr="001A377A">
              <w:t xml:space="preserve"> </w:t>
            </w:r>
            <w:r w:rsidRPr="001A377A">
              <w:t>Table</w:t>
            </w:r>
            <w:r w:rsidR="00B04B62" w:rsidRPr="001A377A">
              <w:t xml:space="preserve"> </w:t>
            </w:r>
            <w:r w:rsidRPr="001A377A">
              <w:t>1</w:t>
            </w:r>
            <w:r w:rsidR="001A377A">
              <w:t>7</w:t>
            </w:r>
            <w:r w:rsidR="00B04B62" w:rsidRPr="001A377A">
              <w:t xml:space="preserve"> </w:t>
            </w:r>
            <w:r w:rsidRPr="001A377A">
              <w:t>–</w:t>
            </w:r>
            <w:r w:rsidR="00B04B62" w:rsidRPr="001A377A">
              <w:t xml:space="preserve"> </w:t>
            </w:r>
            <w:r w:rsidRPr="001A377A">
              <w:t>glossary</w:t>
            </w:r>
            <w:r w:rsidR="00B04B62" w:rsidRPr="001A377A">
              <w:t xml:space="preserve"> </w:t>
            </w:r>
            <w:r w:rsidRPr="001A377A">
              <w:t>(</w:t>
            </w:r>
            <w:r w:rsidR="00242CB5" w:rsidRPr="001A377A">
              <w:t xml:space="preserve">such as </w:t>
            </w:r>
            <w:r w:rsidRPr="001A377A">
              <w:t>BCE,</w:t>
            </w:r>
            <w:r w:rsidR="00B04B62" w:rsidRPr="001A377A">
              <w:t xml:space="preserve"> </w:t>
            </w:r>
            <w:r w:rsidRPr="001A377A">
              <w:t>CE,</w:t>
            </w:r>
            <w:r w:rsidR="00B04B62" w:rsidRPr="001A377A">
              <w:t xml:space="preserve"> </w:t>
            </w:r>
            <w:r w:rsidRPr="001A377A">
              <w:t>millennium</w:t>
            </w:r>
            <w:r w:rsidR="00242CB5" w:rsidRPr="001A377A">
              <w:t xml:space="preserve">, </w:t>
            </w:r>
            <w:r w:rsidRPr="001A377A">
              <w:t>century,</w:t>
            </w:r>
            <w:r w:rsidR="00B04B62" w:rsidRPr="001A377A">
              <w:t xml:space="preserve"> </w:t>
            </w:r>
            <w:r w:rsidRPr="001A377A">
              <w:t>decade,</w:t>
            </w:r>
            <w:r w:rsidR="00B04B62" w:rsidRPr="001A377A">
              <w:t xml:space="preserve"> </w:t>
            </w:r>
            <w:r w:rsidRPr="001A377A">
              <w:t>chronology,</w:t>
            </w:r>
            <w:r w:rsidR="00B04B62" w:rsidRPr="001A377A">
              <w:t xml:space="preserve"> </w:t>
            </w:r>
            <w:r w:rsidRPr="001A377A">
              <w:t>periodisation</w:t>
            </w:r>
            <w:r w:rsidR="00242CB5" w:rsidRPr="001A377A">
              <w:t>).</w:t>
            </w:r>
          </w:p>
          <w:p w14:paraId="11E70A25" w14:textId="493B671C" w:rsidR="00D52E96" w:rsidRPr="00361EF9" w:rsidRDefault="00D52E96" w:rsidP="0004262B">
            <w:pPr>
              <w:pStyle w:val="ListBullet"/>
            </w:pPr>
            <w:r w:rsidRPr="00361EF9">
              <w:t>Give</w:t>
            </w:r>
            <w:r w:rsidR="00B04B62" w:rsidRPr="00361EF9">
              <w:t xml:space="preserve"> </w:t>
            </w:r>
            <w:r w:rsidRPr="00361EF9">
              <w:t>students</w:t>
            </w:r>
            <w:r w:rsidR="00B04B62" w:rsidRPr="00361EF9">
              <w:t xml:space="preserve"> </w:t>
            </w:r>
            <w:r w:rsidRPr="00361EF9">
              <w:t>mixed-up</w:t>
            </w:r>
            <w:r w:rsidR="00B04B62" w:rsidRPr="00361EF9">
              <w:t xml:space="preserve"> </w:t>
            </w:r>
            <w:r w:rsidRPr="00361EF9">
              <w:t>time-unit</w:t>
            </w:r>
            <w:r w:rsidR="00B04B62" w:rsidRPr="00361EF9">
              <w:t xml:space="preserve"> </w:t>
            </w:r>
            <w:r w:rsidRPr="00361EF9">
              <w:t>cards</w:t>
            </w:r>
            <w:r w:rsidR="00B04B62" w:rsidRPr="00361EF9">
              <w:t xml:space="preserve"> </w:t>
            </w:r>
            <w:r w:rsidRPr="00361EF9">
              <w:t>(for</w:t>
            </w:r>
            <w:r w:rsidR="00B04B62" w:rsidRPr="00361EF9">
              <w:t xml:space="preserve"> </w:t>
            </w:r>
            <w:r w:rsidRPr="00361EF9">
              <w:t>example,</w:t>
            </w:r>
            <w:r w:rsidR="00B04B62" w:rsidRPr="00361EF9">
              <w:t xml:space="preserve"> </w:t>
            </w:r>
            <w:r w:rsidRPr="00361EF9">
              <w:t>year,</w:t>
            </w:r>
            <w:r w:rsidR="00B04B62" w:rsidRPr="00361EF9">
              <w:t xml:space="preserve"> </w:t>
            </w:r>
            <w:r w:rsidRPr="00361EF9">
              <w:t>decade,</w:t>
            </w:r>
            <w:r w:rsidR="00B04B62" w:rsidRPr="00361EF9">
              <w:t xml:space="preserve"> </w:t>
            </w:r>
            <w:r w:rsidRPr="00361EF9">
              <w:t>century,</w:t>
            </w:r>
            <w:r w:rsidR="00B04B62" w:rsidRPr="00361EF9">
              <w:t xml:space="preserve"> </w:t>
            </w:r>
            <w:r w:rsidRPr="00361EF9">
              <w:t>millennium)</w:t>
            </w:r>
            <w:r w:rsidR="00242CB5">
              <w:t>.</w:t>
            </w:r>
          </w:p>
          <w:p w14:paraId="677CDED1" w14:textId="1DAAEDED" w:rsidR="00D52E96" w:rsidRPr="00361EF9" w:rsidRDefault="00D52E96" w:rsidP="0004262B">
            <w:pPr>
              <w:pStyle w:val="ListBullet"/>
            </w:pPr>
            <w:r w:rsidRPr="00361EF9">
              <w:t>In</w:t>
            </w:r>
            <w:r w:rsidR="00B04B62" w:rsidRPr="00361EF9">
              <w:t xml:space="preserve"> </w:t>
            </w:r>
            <w:r w:rsidRPr="00361EF9">
              <w:t>pairs,</w:t>
            </w:r>
            <w:r w:rsidR="00B04B62" w:rsidRPr="00361EF9">
              <w:t xml:space="preserve"> </w:t>
            </w:r>
            <w:r w:rsidRPr="00361EF9">
              <w:t>students</w:t>
            </w:r>
            <w:r w:rsidR="00B04B62" w:rsidRPr="00361EF9">
              <w:t xml:space="preserve"> </w:t>
            </w:r>
            <w:r w:rsidRPr="00361EF9">
              <w:t>sort</w:t>
            </w:r>
            <w:r w:rsidR="00B04B62" w:rsidRPr="00361EF9">
              <w:t xml:space="preserve"> </w:t>
            </w:r>
            <w:r w:rsidRPr="00361EF9">
              <w:t>the</w:t>
            </w:r>
            <w:r w:rsidR="00B04B62" w:rsidRPr="00361EF9">
              <w:t xml:space="preserve"> </w:t>
            </w:r>
            <w:r w:rsidRPr="00361EF9">
              <w:t>terms</w:t>
            </w:r>
            <w:r w:rsidR="00B04B62" w:rsidRPr="00361EF9">
              <w:t xml:space="preserve"> </w:t>
            </w:r>
            <w:r w:rsidRPr="00361EF9">
              <w:t>from</w:t>
            </w:r>
            <w:r w:rsidR="00B04B62" w:rsidRPr="00361EF9">
              <w:t xml:space="preserve"> </w:t>
            </w:r>
            <w:r w:rsidRPr="00361EF9">
              <w:t>shortest</w:t>
            </w:r>
            <w:r w:rsidR="00B04B62" w:rsidRPr="00361EF9">
              <w:t xml:space="preserve"> </w:t>
            </w:r>
            <w:r w:rsidRPr="00361EF9">
              <w:t>to</w:t>
            </w:r>
            <w:r w:rsidR="00B04B62" w:rsidRPr="00361EF9">
              <w:t xml:space="preserve"> </w:t>
            </w:r>
            <w:r w:rsidRPr="00361EF9">
              <w:t>longest</w:t>
            </w:r>
            <w:r w:rsidR="00B04B62" w:rsidRPr="00361EF9">
              <w:t xml:space="preserve"> </w:t>
            </w:r>
            <w:r w:rsidR="51E66C0B" w:rsidRPr="00361EF9">
              <w:t>in</w:t>
            </w:r>
            <w:r w:rsidR="00B04B62" w:rsidRPr="00361EF9">
              <w:t xml:space="preserve"> </w:t>
            </w:r>
            <w:r w:rsidR="51E66C0B" w:rsidRPr="00361EF9">
              <w:t>terms</w:t>
            </w:r>
            <w:r w:rsidR="00B04B62" w:rsidRPr="00361EF9">
              <w:t xml:space="preserve"> </w:t>
            </w:r>
            <w:r w:rsidR="51E66C0B" w:rsidRPr="00361EF9">
              <w:t>of</w:t>
            </w:r>
            <w:r w:rsidR="00B04B62" w:rsidRPr="00361EF9">
              <w:t xml:space="preserve"> </w:t>
            </w:r>
            <w:r w:rsidR="51E66C0B" w:rsidRPr="00361EF9">
              <w:t>time</w:t>
            </w:r>
            <w:r w:rsidR="00242CB5">
              <w:t>.</w:t>
            </w:r>
          </w:p>
          <w:p w14:paraId="3C7CECAA" w14:textId="1005D5E7" w:rsidR="00D52E96" w:rsidRPr="00A002D6" w:rsidRDefault="00D52E96" w:rsidP="0004262B">
            <w:pPr>
              <w:pStyle w:val="ListBullet"/>
            </w:pPr>
            <w:r w:rsidRPr="00361EF9">
              <w:t>Create</w:t>
            </w:r>
            <w:r w:rsidR="00B04B62" w:rsidRPr="00361EF9">
              <w:t xml:space="preserve"> </w:t>
            </w:r>
            <w:r w:rsidRPr="00361EF9">
              <w:t>a</w:t>
            </w:r>
            <w:r w:rsidR="00B04B62" w:rsidRPr="00361EF9">
              <w:t xml:space="preserve"> </w:t>
            </w:r>
            <w:r w:rsidRPr="00361EF9">
              <w:t>class</w:t>
            </w:r>
            <w:r w:rsidR="00B04B62">
              <w:t xml:space="preserve"> </w:t>
            </w:r>
            <w:r w:rsidRPr="00A002D6">
              <w:t>hierarchy</w:t>
            </w:r>
            <w:r w:rsidR="00B04B62">
              <w:t xml:space="preserve"> </w:t>
            </w:r>
            <w:r w:rsidRPr="00A002D6">
              <w:t>poster</w:t>
            </w:r>
            <w:r w:rsidR="00B04B62">
              <w:t xml:space="preserve"> </w:t>
            </w:r>
            <w:r w:rsidRPr="00A002D6">
              <w:t>showing</w:t>
            </w:r>
            <w:r w:rsidR="00B04B62">
              <w:t xml:space="preserve"> </w:t>
            </w:r>
            <w:r w:rsidRPr="00A002D6">
              <w:t>the</w:t>
            </w:r>
            <w:r w:rsidR="00B04B62">
              <w:t xml:space="preserve"> </w:t>
            </w:r>
            <w:r w:rsidRPr="00A002D6">
              <w:t>correct</w:t>
            </w:r>
            <w:r w:rsidR="00B04B62">
              <w:t xml:space="preserve"> </w:t>
            </w:r>
            <w:r w:rsidRPr="00A002D6">
              <w:t>order</w:t>
            </w:r>
            <w:r w:rsidR="00242CB5">
              <w:t>.</w:t>
            </w:r>
          </w:p>
          <w:p w14:paraId="00E97143" w14:textId="133306A3" w:rsidR="00CA62C9" w:rsidRPr="005B7CDB" w:rsidRDefault="07F8A9FC" w:rsidP="0004262B">
            <w:pPr>
              <w:pStyle w:val="ListBullet"/>
              <w:numPr>
                <w:ilvl w:val="0"/>
                <w:numId w:val="0"/>
              </w:numPr>
              <w:rPr>
                <w:rStyle w:val="Strong"/>
                <w:b w:val="0"/>
                <w:bCs w:val="0"/>
              </w:rPr>
            </w:pPr>
            <w:r w:rsidRPr="005B7CDB">
              <w:rPr>
                <w:rStyle w:val="Strong"/>
                <w:b w:val="0"/>
                <w:bCs w:val="0"/>
              </w:rPr>
              <w:t>Step-</w:t>
            </w:r>
            <w:r w:rsidR="68E28EE5" w:rsidRPr="005B7CDB">
              <w:rPr>
                <w:rStyle w:val="Strong"/>
                <w:b w:val="0"/>
                <w:bCs w:val="0"/>
              </w:rPr>
              <w:t>o</w:t>
            </w:r>
            <w:r w:rsidRPr="005B7CDB">
              <w:rPr>
                <w:rStyle w:val="Strong"/>
                <w:b w:val="0"/>
                <w:bCs w:val="0"/>
              </w:rPr>
              <w:t>ut:</w:t>
            </w:r>
            <w:r w:rsidR="00B04B62" w:rsidRPr="005B7CDB">
              <w:rPr>
                <w:rStyle w:val="Strong"/>
                <w:b w:val="0"/>
                <w:bCs w:val="0"/>
              </w:rPr>
              <w:t xml:space="preserve"> </w:t>
            </w:r>
            <w:r w:rsidR="7BDD4EB9" w:rsidRPr="005B7CDB">
              <w:rPr>
                <w:rStyle w:val="Strong"/>
                <w:b w:val="0"/>
                <w:bCs w:val="0"/>
              </w:rPr>
              <w:t>s</w:t>
            </w:r>
            <w:r w:rsidRPr="005B7CDB">
              <w:rPr>
                <w:rStyle w:val="Strong"/>
                <w:b w:val="0"/>
                <w:bCs w:val="0"/>
              </w:rPr>
              <w:t>eeing</w:t>
            </w:r>
            <w:r w:rsidR="00B04B62" w:rsidRPr="005B7CDB">
              <w:rPr>
                <w:rStyle w:val="Strong"/>
                <w:b w:val="0"/>
                <w:bCs w:val="0"/>
              </w:rPr>
              <w:t xml:space="preserve"> </w:t>
            </w:r>
            <w:r w:rsidR="2F46BEDE" w:rsidRPr="005B7CDB">
              <w:rPr>
                <w:rStyle w:val="Strong"/>
                <w:b w:val="0"/>
                <w:bCs w:val="0"/>
              </w:rPr>
              <w:t>t</w:t>
            </w:r>
            <w:r w:rsidRPr="005B7CDB">
              <w:rPr>
                <w:rStyle w:val="Strong"/>
                <w:b w:val="0"/>
                <w:bCs w:val="0"/>
              </w:rPr>
              <w:t>imelines</w:t>
            </w:r>
            <w:r w:rsidR="00B04B62" w:rsidRPr="005B7CDB">
              <w:rPr>
                <w:rStyle w:val="Strong"/>
                <w:b w:val="0"/>
                <w:bCs w:val="0"/>
              </w:rPr>
              <w:t xml:space="preserve"> </w:t>
            </w:r>
            <w:r w:rsidR="12416097" w:rsidRPr="005B7CDB">
              <w:rPr>
                <w:rStyle w:val="Strong"/>
                <w:b w:val="0"/>
                <w:bCs w:val="0"/>
              </w:rPr>
              <w:t>f</w:t>
            </w:r>
            <w:r w:rsidRPr="005B7CDB">
              <w:rPr>
                <w:rStyle w:val="Strong"/>
                <w:b w:val="0"/>
                <w:bCs w:val="0"/>
              </w:rPr>
              <w:t>irst</w:t>
            </w:r>
          </w:p>
          <w:p w14:paraId="16AABDB5" w14:textId="02D0D691" w:rsidR="00CA62C9" w:rsidRPr="0004262B" w:rsidRDefault="00CA62C9" w:rsidP="0004262B">
            <w:r w:rsidRPr="0004262B">
              <w:t>Before</w:t>
            </w:r>
            <w:r w:rsidR="00B04B62" w:rsidRPr="0004262B">
              <w:t xml:space="preserve"> </w:t>
            </w:r>
            <w:r w:rsidRPr="0004262B">
              <w:t>asking</w:t>
            </w:r>
            <w:r w:rsidR="00B04B62" w:rsidRPr="0004262B">
              <w:t xml:space="preserve"> </w:t>
            </w:r>
            <w:r w:rsidRPr="0004262B">
              <w:t>students</w:t>
            </w:r>
            <w:r w:rsidR="00B04B62" w:rsidRPr="0004262B">
              <w:t xml:space="preserve"> </w:t>
            </w:r>
            <w:r w:rsidRPr="0004262B">
              <w:t>to</w:t>
            </w:r>
            <w:r w:rsidR="00B04B62" w:rsidRPr="0004262B">
              <w:t xml:space="preserve"> </w:t>
            </w:r>
            <w:r w:rsidRPr="0004262B">
              <w:t>construct</w:t>
            </w:r>
            <w:r w:rsidR="00B04B62" w:rsidRPr="0004262B">
              <w:t xml:space="preserve"> </w:t>
            </w:r>
            <w:r w:rsidRPr="0004262B">
              <w:t>a</w:t>
            </w:r>
            <w:r w:rsidR="00B04B62" w:rsidRPr="0004262B">
              <w:t xml:space="preserve"> </w:t>
            </w:r>
            <w:r w:rsidRPr="0004262B">
              <w:t>timeline,</w:t>
            </w:r>
            <w:r w:rsidR="00B04B62" w:rsidRPr="0004262B">
              <w:t xml:space="preserve"> </w:t>
            </w:r>
            <w:r w:rsidRPr="0004262B">
              <w:t>pause</w:t>
            </w:r>
            <w:r w:rsidR="00B04B62" w:rsidRPr="0004262B">
              <w:t xml:space="preserve"> </w:t>
            </w:r>
            <w:r w:rsidRPr="0004262B">
              <w:t>the</w:t>
            </w:r>
            <w:r w:rsidR="00B04B62" w:rsidRPr="0004262B">
              <w:t xml:space="preserve"> </w:t>
            </w:r>
            <w:r w:rsidRPr="0004262B">
              <w:t>lesson</w:t>
            </w:r>
            <w:r w:rsidR="00B04B62" w:rsidRPr="0004262B">
              <w:t xml:space="preserve"> </w:t>
            </w:r>
            <w:r w:rsidRPr="0004262B">
              <w:t>and</w:t>
            </w:r>
            <w:r w:rsidR="00B04B62" w:rsidRPr="0004262B">
              <w:t xml:space="preserve"> </w:t>
            </w:r>
            <w:r w:rsidRPr="0004262B">
              <w:t>explicitly</w:t>
            </w:r>
            <w:r w:rsidR="00B04B62" w:rsidRPr="0004262B">
              <w:t xml:space="preserve"> </w:t>
            </w:r>
            <w:r w:rsidRPr="0004262B">
              <w:t>show</w:t>
            </w:r>
            <w:r w:rsidR="0004262B" w:rsidRPr="0004262B">
              <w:t xml:space="preserve"> </w:t>
            </w:r>
            <w:r w:rsidRPr="0004262B">
              <w:t>examples</w:t>
            </w:r>
            <w:r w:rsidR="00B04B62" w:rsidRPr="0004262B">
              <w:t xml:space="preserve"> </w:t>
            </w:r>
            <w:r w:rsidRPr="0004262B">
              <w:t>of</w:t>
            </w:r>
            <w:r w:rsidR="00B04B62" w:rsidRPr="0004262B">
              <w:t xml:space="preserve"> </w:t>
            </w:r>
            <w:r w:rsidRPr="0004262B">
              <w:t>timelines.</w:t>
            </w:r>
          </w:p>
          <w:p w14:paraId="6CC7E258" w14:textId="39AB5AC7" w:rsidR="00CA62C9" w:rsidRPr="00A002D6" w:rsidRDefault="00CA62C9" w:rsidP="0004262B">
            <w:pPr>
              <w:pStyle w:val="ListBullet"/>
              <w:numPr>
                <w:ilvl w:val="0"/>
                <w:numId w:val="0"/>
              </w:numPr>
              <w:rPr>
                <w:rStyle w:val="Strong"/>
                <w:b w:val="0"/>
                <w:bCs w:val="0"/>
              </w:rPr>
            </w:pPr>
            <w:r w:rsidRPr="00A002D6">
              <w:rPr>
                <w:rStyle w:val="Strong"/>
                <w:b w:val="0"/>
                <w:bCs w:val="0"/>
              </w:rPr>
              <w:t>Play</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video</w:t>
            </w:r>
            <w:r w:rsidR="00B04B62">
              <w:rPr>
                <w:rStyle w:val="Strong"/>
                <w:b w:val="0"/>
                <w:bCs w:val="0"/>
              </w:rPr>
              <w:t xml:space="preserve"> </w:t>
            </w:r>
            <w:hyperlink r:id="rId41" w:history="1">
              <w:r w:rsidR="00D83620">
                <w:rPr>
                  <w:rStyle w:val="Hyperlink"/>
                </w:rPr>
                <w:t>How to Use a Timeline (1:50)</w:t>
              </w:r>
            </w:hyperlink>
            <w:r w:rsidR="00D83620">
              <w:t>.</w:t>
            </w:r>
            <w:r w:rsidR="003C384E">
              <w:t xml:space="preserve"> </w:t>
            </w:r>
            <w:r w:rsidRPr="00A002D6">
              <w:rPr>
                <w:rStyle w:val="Strong"/>
                <w:b w:val="0"/>
                <w:bCs w:val="0"/>
              </w:rPr>
              <w:t>Instruct</w:t>
            </w:r>
            <w:r w:rsidR="00B04B62">
              <w:rPr>
                <w:rStyle w:val="Strong"/>
                <w:b w:val="0"/>
                <w:bCs w:val="0"/>
              </w:rPr>
              <w:t xml:space="preserve"> </w:t>
            </w:r>
            <w:r w:rsidRPr="00A002D6">
              <w:rPr>
                <w:rStyle w:val="Strong"/>
                <w:b w:val="0"/>
                <w:bCs w:val="0"/>
              </w:rPr>
              <w:t>students</w:t>
            </w:r>
            <w:r w:rsidR="00B04B62">
              <w:rPr>
                <w:rStyle w:val="Strong"/>
                <w:b w:val="0"/>
                <w:bCs w:val="0"/>
              </w:rPr>
              <w:t xml:space="preserve"> </w:t>
            </w:r>
            <w:r w:rsidRPr="00A002D6">
              <w:rPr>
                <w:rStyle w:val="Strong"/>
                <w:b w:val="0"/>
                <w:bCs w:val="0"/>
              </w:rPr>
              <w:t>to</w:t>
            </w:r>
            <w:r w:rsidR="00B04B62">
              <w:rPr>
                <w:rStyle w:val="Strong"/>
                <w:b w:val="0"/>
                <w:bCs w:val="0"/>
              </w:rPr>
              <w:t xml:space="preserve"> </w:t>
            </w:r>
            <w:r w:rsidRPr="00A002D6">
              <w:rPr>
                <w:rStyle w:val="Strong"/>
                <w:b w:val="0"/>
                <w:bCs w:val="0"/>
              </w:rPr>
              <w:t>watch</w:t>
            </w:r>
            <w:r w:rsidR="00B04B62">
              <w:rPr>
                <w:rStyle w:val="Strong"/>
                <w:b w:val="0"/>
                <w:bCs w:val="0"/>
              </w:rPr>
              <w:t xml:space="preserve"> </w:t>
            </w:r>
            <w:r w:rsidRPr="00A002D6">
              <w:rPr>
                <w:rStyle w:val="Strong"/>
                <w:b w:val="0"/>
                <w:bCs w:val="0"/>
              </w:rPr>
              <w:t>for:</w:t>
            </w:r>
          </w:p>
          <w:p w14:paraId="4B433F02" w14:textId="3414E319" w:rsidR="00CA62C9" w:rsidRPr="00A002D6" w:rsidRDefault="00CA62C9" w:rsidP="00CA62C9">
            <w:pPr>
              <w:pStyle w:val="ListBullet"/>
              <w:rPr>
                <w:rStyle w:val="Strong"/>
                <w:b w:val="0"/>
                <w:bCs w:val="0"/>
              </w:rPr>
            </w:pPr>
            <w:r w:rsidRPr="00A002D6">
              <w:rPr>
                <w:rStyle w:val="Strong"/>
                <w:b w:val="0"/>
                <w:bCs w:val="0"/>
              </w:rPr>
              <w:t>what</w:t>
            </w:r>
            <w:r w:rsidR="00B04B62">
              <w:rPr>
                <w:rStyle w:val="Strong"/>
                <w:b w:val="0"/>
                <w:bCs w:val="0"/>
              </w:rPr>
              <w:t xml:space="preserve"> </w:t>
            </w:r>
            <w:r w:rsidRPr="00A002D6">
              <w:rPr>
                <w:rStyle w:val="Strong"/>
                <w:b w:val="0"/>
                <w:bCs w:val="0"/>
              </w:rPr>
              <w:t>a</w:t>
            </w:r>
            <w:r w:rsidR="00B04B62">
              <w:rPr>
                <w:rStyle w:val="Strong"/>
                <w:b w:val="0"/>
                <w:bCs w:val="0"/>
              </w:rPr>
              <w:t xml:space="preserve"> </w:t>
            </w:r>
            <w:r w:rsidRPr="00A002D6">
              <w:rPr>
                <w:rStyle w:val="Strong"/>
                <w:b w:val="0"/>
                <w:bCs w:val="0"/>
              </w:rPr>
              <w:t>timeline</w:t>
            </w:r>
            <w:r w:rsidR="00B04B62">
              <w:rPr>
                <w:rStyle w:val="Strong"/>
                <w:b w:val="0"/>
                <w:bCs w:val="0"/>
              </w:rPr>
              <w:t xml:space="preserve"> </w:t>
            </w:r>
            <w:r w:rsidRPr="00A002D6">
              <w:rPr>
                <w:rStyle w:val="Strong"/>
                <w:b w:val="0"/>
                <w:bCs w:val="0"/>
              </w:rPr>
              <w:t>looks</w:t>
            </w:r>
            <w:r w:rsidR="00B04B62">
              <w:rPr>
                <w:rStyle w:val="Strong"/>
                <w:b w:val="0"/>
                <w:bCs w:val="0"/>
              </w:rPr>
              <w:t xml:space="preserve"> </w:t>
            </w:r>
            <w:r w:rsidRPr="00A002D6">
              <w:rPr>
                <w:rStyle w:val="Strong"/>
                <w:b w:val="0"/>
                <w:bCs w:val="0"/>
              </w:rPr>
              <w:t>like</w:t>
            </w:r>
          </w:p>
          <w:p w14:paraId="6DD4FF13" w14:textId="53CD8D2D" w:rsidR="00CA62C9" w:rsidRPr="00A002D6" w:rsidRDefault="00CA62C9" w:rsidP="00CA62C9">
            <w:pPr>
              <w:pStyle w:val="ListBullet"/>
              <w:rPr>
                <w:rStyle w:val="Strong"/>
                <w:b w:val="0"/>
                <w:bCs w:val="0"/>
              </w:rPr>
            </w:pPr>
            <w:r w:rsidRPr="00A002D6">
              <w:rPr>
                <w:rStyle w:val="Strong"/>
                <w:b w:val="0"/>
                <w:bCs w:val="0"/>
              </w:rPr>
              <w:t>how</w:t>
            </w:r>
            <w:r w:rsidR="00B04B62">
              <w:rPr>
                <w:rStyle w:val="Strong"/>
                <w:b w:val="0"/>
                <w:bCs w:val="0"/>
              </w:rPr>
              <w:t xml:space="preserve"> </w:t>
            </w:r>
            <w:r w:rsidRPr="00A002D6">
              <w:rPr>
                <w:rStyle w:val="Strong"/>
                <w:b w:val="0"/>
                <w:bCs w:val="0"/>
              </w:rPr>
              <w:t>time</w:t>
            </w:r>
            <w:r w:rsidR="00B04B62">
              <w:rPr>
                <w:rStyle w:val="Strong"/>
                <w:b w:val="0"/>
                <w:bCs w:val="0"/>
              </w:rPr>
              <w:t xml:space="preserve"> </w:t>
            </w:r>
            <w:r w:rsidRPr="00A002D6">
              <w:rPr>
                <w:rStyle w:val="Strong"/>
                <w:b w:val="0"/>
                <w:bCs w:val="0"/>
              </w:rPr>
              <w:t>moves</w:t>
            </w:r>
            <w:r w:rsidR="00B04B62">
              <w:rPr>
                <w:rStyle w:val="Strong"/>
                <w:b w:val="0"/>
                <w:bCs w:val="0"/>
              </w:rPr>
              <w:t xml:space="preserve"> </w:t>
            </w:r>
            <w:r w:rsidRPr="00A002D6">
              <w:rPr>
                <w:rStyle w:val="Strong"/>
                <w:b w:val="0"/>
                <w:bCs w:val="0"/>
              </w:rPr>
              <w:t>from</w:t>
            </w:r>
            <w:r w:rsidR="00B04B62">
              <w:rPr>
                <w:rStyle w:val="Strong"/>
                <w:b w:val="0"/>
                <w:bCs w:val="0"/>
              </w:rPr>
              <w:t xml:space="preserve"> </w:t>
            </w:r>
            <w:r w:rsidRPr="00A002D6">
              <w:rPr>
                <w:rStyle w:val="Strong"/>
                <w:b w:val="0"/>
                <w:bCs w:val="0"/>
              </w:rPr>
              <w:t>left</w:t>
            </w:r>
            <w:r w:rsidR="00B04B62">
              <w:rPr>
                <w:rStyle w:val="Strong"/>
                <w:b w:val="0"/>
                <w:bCs w:val="0"/>
              </w:rPr>
              <w:t xml:space="preserve"> </w:t>
            </w:r>
            <w:r w:rsidRPr="00A002D6">
              <w:rPr>
                <w:rStyle w:val="Strong"/>
                <w:b w:val="0"/>
                <w:bCs w:val="0"/>
              </w:rPr>
              <w:t>to</w:t>
            </w:r>
            <w:r w:rsidR="00B04B62">
              <w:rPr>
                <w:rStyle w:val="Strong"/>
                <w:b w:val="0"/>
                <w:bCs w:val="0"/>
              </w:rPr>
              <w:t xml:space="preserve"> </w:t>
            </w:r>
            <w:r w:rsidRPr="00A002D6">
              <w:rPr>
                <w:rStyle w:val="Strong"/>
                <w:b w:val="0"/>
                <w:bCs w:val="0"/>
              </w:rPr>
              <w:t>right</w:t>
            </w:r>
          </w:p>
          <w:p w14:paraId="1F4A6375" w14:textId="76EF34D3" w:rsidR="00CA62C9" w:rsidRPr="00A002D6" w:rsidRDefault="00CA62C9" w:rsidP="00CA62C9">
            <w:pPr>
              <w:pStyle w:val="ListBullet"/>
              <w:rPr>
                <w:rStyle w:val="Strong"/>
                <w:b w:val="0"/>
                <w:bCs w:val="0"/>
              </w:rPr>
            </w:pPr>
            <w:r w:rsidRPr="00A002D6">
              <w:rPr>
                <w:rStyle w:val="Strong"/>
                <w:b w:val="0"/>
                <w:bCs w:val="0"/>
              </w:rPr>
              <w:t>how</w:t>
            </w:r>
            <w:r w:rsidR="00B04B62">
              <w:rPr>
                <w:rStyle w:val="Strong"/>
                <w:b w:val="0"/>
                <w:bCs w:val="0"/>
              </w:rPr>
              <w:t xml:space="preserve"> </w:t>
            </w:r>
            <w:r w:rsidRPr="00A002D6">
              <w:rPr>
                <w:rStyle w:val="Strong"/>
                <w:b w:val="0"/>
                <w:bCs w:val="0"/>
              </w:rPr>
              <w:t>events</w:t>
            </w:r>
            <w:r w:rsidR="00B04B62">
              <w:rPr>
                <w:rStyle w:val="Strong"/>
                <w:b w:val="0"/>
                <w:bCs w:val="0"/>
              </w:rPr>
              <w:t xml:space="preserve"> </w:t>
            </w:r>
            <w:r w:rsidRPr="00A002D6">
              <w:rPr>
                <w:rStyle w:val="Strong"/>
                <w:b w:val="0"/>
                <w:bCs w:val="0"/>
              </w:rPr>
              <w:t>are</w:t>
            </w:r>
            <w:r w:rsidR="00B04B62">
              <w:rPr>
                <w:rStyle w:val="Strong"/>
                <w:b w:val="0"/>
                <w:bCs w:val="0"/>
              </w:rPr>
              <w:t xml:space="preserve"> </w:t>
            </w:r>
            <w:r w:rsidRPr="00A002D6">
              <w:rPr>
                <w:rStyle w:val="Strong"/>
                <w:b w:val="0"/>
                <w:bCs w:val="0"/>
              </w:rPr>
              <w:t>spaced</w:t>
            </w:r>
            <w:r w:rsidR="00B04B62">
              <w:rPr>
                <w:rStyle w:val="Strong"/>
                <w:b w:val="0"/>
                <w:bCs w:val="0"/>
              </w:rPr>
              <w:t xml:space="preserve"> </w:t>
            </w:r>
            <w:r w:rsidRPr="00A002D6">
              <w:rPr>
                <w:rStyle w:val="Strong"/>
                <w:b w:val="0"/>
                <w:bCs w:val="0"/>
              </w:rPr>
              <w:t>and</w:t>
            </w:r>
            <w:r w:rsidR="00B04B62">
              <w:rPr>
                <w:rStyle w:val="Strong"/>
                <w:b w:val="0"/>
                <w:bCs w:val="0"/>
              </w:rPr>
              <w:t xml:space="preserve"> </w:t>
            </w:r>
            <w:r w:rsidRPr="00A002D6">
              <w:rPr>
                <w:rStyle w:val="Strong"/>
                <w:b w:val="0"/>
                <w:bCs w:val="0"/>
              </w:rPr>
              <w:t>labelled.</w:t>
            </w:r>
          </w:p>
          <w:p w14:paraId="03D6342F" w14:textId="4DC810EC" w:rsidR="00CA62C9" w:rsidRPr="00A002D6" w:rsidRDefault="00CA62C9" w:rsidP="0004262B">
            <w:pPr>
              <w:pStyle w:val="ListBullet"/>
              <w:numPr>
                <w:ilvl w:val="0"/>
                <w:numId w:val="0"/>
              </w:numPr>
              <w:rPr>
                <w:rStyle w:val="Strong"/>
                <w:b w:val="0"/>
                <w:bCs w:val="0"/>
              </w:rPr>
            </w:pPr>
            <w:r w:rsidRPr="00A002D6">
              <w:rPr>
                <w:rStyle w:val="Strong"/>
                <w:b w:val="0"/>
                <w:bCs w:val="0"/>
              </w:rPr>
              <w:t>Pause</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video</w:t>
            </w:r>
            <w:r w:rsidR="00B04B62">
              <w:rPr>
                <w:rStyle w:val="Strong"/>
                <w:b w:val="0"/>
                <w:bCs w:val="0"/>
              </w:rPr>
              <w:t xml:space="preserve"> </w:t>
            </w:r>
            <w:r w:rsidRPr="00A002D6">
              <w:rPr>
                <w:rStyle w:val="Strong"/>
                <w:b w:val="0"/>
                <w:bCs w:val="0"/>
              </w:rPr>
              <w:t>at</w:t>
            </w:r>
            <w:r w:rsidR="00B04B62">
              <w:rPr>
                <w:rStyle w:val="Strong"/>
                <w:b w:val="0"/>
                <w:bCs w:val="0"/>
              </w:rPr>
              <w:t xml:space="preserve"> </w:t>
            </w:r>
            <w:r w:rsidRPr="00A002D6">
              <w:rPr>
                <w:rStyle w:val="Strong"/>
                <w:b w:val="0"/>
                <w:bCs w:val="0"/>
              </w:rPr>
              <w:t>key</w:t>
            </w:r>
            <w:r w:rsidR="00B04B62">
              <w:rPr>
                <w:rStyle w:val="Strong"/>
                <w:b w:val="0"/>
                <w:bCs w:val="0"/>
              </w:rPr>
              <w:t xml:space="preserve"> </w:t>
            </w:r>
            <w:r w:rsidRPr="00A002D6">
              <w:rPr>
                <w:rStyle w:val="Strong"/>
                <w:b w:val="0"/>
                <w:bCs w:val="0"/>
              </w:rPr>
              <w:t>moments</w:t>
            </w:r>
            <w:r w:rsidR="00B04B62">
              <w:rPr>
                <w:rStyle w:val="Strong"/>
                <w:b w:val="0"/>
                <w:bCs w:val="0"/>
              </w:rPr>
              <w:t xml:space="preserve"> </w:t>
            </w:r>
            <w:r w:rsidRPr="00A002D6">
              <w:rPr>
                <w:rStyle w:val="Strong"/>
                <w:b w:val="0"/>
                <w:bCs w:val="0"/>
              </w:rPr>
              <w:t>to</w:t>
            </w:r>
            <w:r w:rsidR="00B04B62">
              <w:rPr>
                <w:rStyle w:val="Strong"/>
                <w:b w:val="0"/>
                <w:bCs w:val="0"/>
              </w:rPr>
              <w:t xml:space="preserve"> </w:t>
            </w:r>
            <w:r w:rsidRPr="00A002D6">
              <w:rPr>
                <w:rStyle w:val="Strong"/>
                <w:b w:val="0"/>
                <w:bCs w:val="0"/>
              </w:rPr>
              <w:t>highlight:</w:t>
            </w:r>
          </w:p>
          <w:p w14:paraId="4B9C96C9" w14:textId="36804867" w:rsidR="00CA62C9" w:rsidRPr="00A002D6" w:rsidRDefault="00CA62C9" w:rsidP="00CA62C9">
            <w:pPr>
              <w:pStyle w:val="ListBullet"/>
              <w:rPr>
                <w:rStyle w:val="Strong"/>
                <w:b w:val="0"/>
                <w:bCs w:val="0"/>
              </w:rPr>
            </w:pPr>
            <w:r w:rsidRPr="00A002D6">
              <w:rPr>
                <w:rStyle w:val="Strong"/>
                <w:b w:val="0"/>
                <w:bCs w:val="0"/>
              </w:rPr>
              <w:lastRenderedPageBreak/>
              <w:t>dates</w:t>
            </w:r>
            <w:r w:rsidR="00B04B62">
              <w:rPr>
                <w:rStyle w:val="Strong"/>
                <w:b w:val="0"/>
                <w:bCs w:val="0"/>
              </w:rPr>
              <w:t xml:space="preserve"> </w:t>
            </w:r>
            <w:r w:rsidRPr="00A002D6">
              <w:rPr>
                <w:rStyle w:val="Strong"/>
                <w:b w:val="0"/>
                <w:bCs w:val="0"/>
              </w:rPr>
              <w:t>placed</w:t>
            </w:r>
            <w:r w:rsidR="00B04B62">
              <w:rPr>
                <w:rStyle w:val="Strong"/>
                <w:b w:val="0"/>
                <w:bCs w:val="0"/>
              </w:rPr>
              <w:t xml:space="preserve"> </w:t>
            </w:r>
            <w:r w:rsidRPr="00A002D6">
              <w:rPr>
                <w:rStyle w:val="Strong"/>
                <w:b w:val="0"/>
                <w:bCs w:val="0"/>
              </w:rPr>
              <w:t>in</w:t>
            </w:r>
            <w:r w:rsidR="00B04B62">
              <w:rPr>
                <w:rStyle w:val="Strong"/>
                <w:b w:val="0"/>
                <w:bCs w:val="0"/>
              </w:rPr>
              <w:t xml:space="preserve"> </w:t>
            </w:r>
            <w:r w:rsidRPr="00A002D6">
              <w:rPr>
                <w:rStyle w:val="Strong"/>
                <w:b w:val="0"/>
                <w:bCs w:val="0"/>
              </w:rPr>
              <w:t>order</w:t>
            </w:r>
          </w:p>
          <w:p w14:paraId="51518133" w14:textId="61D2C74A" w:rsidR="00CA62C9" w:rsidRPr="00A002D6" w:rsidRDefault="00CA62C9" w:rsidP="00CA62C9">
            <w:pPr>
              <w:pStyle w:val="ListBullet"/>
              <w:rPr>
                <w:rStyle w:val="Strong"/>
                <w:b w:val="0"/>
                <w:bCs w:val="0"/>
              </w:rPr>
            </w:pPr>
            <w:r w:rsidRPr="00A002D6">
              <w:rPr>
                <w:rStyle w:val="Strong"/>
                <w:b w:val="0"/>
                <w:bCs w:val="0"/>
              </w:rPr>
              <w:t>labels</w:t>
            </w:r>
            <w:r w:rsidR="00B04B62">
              <w:rPr>
                <w:rStyle w:val="Strong"/>
                <w:b w:val="0"/>
                <w:bCs w:val="0"/>
              </w:rPr>
              <w:t xml:space="preserve"> </w:t>
            </w:r>
            <w:r w:rsidRPr="00A002D6">
              <w:rPr>
                <w:rStyle w:val="Strong"/>
                <w:b w:val="0"/>
                <w:bCs w:val="0"/>
              </w:rPr>
              <w:t>above</w:t>
            </w:r>
            <w:r w:rsidR="00B04B62">
              <w:rPr>
                <w:rStyle w:val="Strong"/>
                <w:b w:val="0"/>
                <w:bCs w:val="0"/>
              </w:rPr>
              <w:t xml:space="preserve"> </w:t>
            </w:r>
            <w:r w:rsidRPr="00A002D6">
              <w:rPr>
                <w:rStyle w:val="Strong"/>
                <w:b w:val="0"/>
                <w:bCs w:val="0"/>
              </w:rPr>
              <w:t>or</w:t>
            </w:r>
            <w:r w:rsidR="00B04B62">
              <w:rPr>
                <w:rStyle w:val="Strong"/>
                <w:b w:val="0"/>
                <w:bCs w:val="0"/>
              </w:rPr>
              <w:t xml:space="preserve"> </w:t>
            </w:r>
            <w:r w:rsidRPr="00A002D6">
              <w:rPr>
                <w:rStyle w:val="Strong"/>
                <w:b w:val="0"/>
                <w:bCs w:val="0"/>
              </w:rPr>
              <w:t>below</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line</w:t>
            </w:r>
          </w:p>
          <w:p w14:paraId="3ED655BF" w14:textId="58F3247B" w:rsidR="00CA62C9" w:rsidRPr="00A002D6" w:rsidRDefault="00CA62C9" w:rsidP="00CA62C9">
            <w:pPr>
              <w:pStyle w:val="ListBullet"/>
              <w:rPr>
                <w:rStyle w:val="Strong"/>
                <w:b w:val="0"/>
                <w:bCs w:val="0"/>
              </w:rPr>
            </w:pPr>
            <w:r w:rsidRPr="00A002D6">
              <w:rPr>
                <w:rStyle w:val="Strong"/>
                <w:b w:val="0"/>
                <w:bCs w:val="0"/>
              </w:rPr>
              <w:t>the</w:t>
            </w:r>
            <w:r w:rsidR="00B04B62">
              <w:rPr>
                <w:rStyle w:val="Strong"/>
                <w:b w:val="0"/>
                <w:bCs w:val="0"/>
              </w:rPr>
              <w:t xml:space="preserve"> </w:t>
            </w:r>
            <w:r w:rsidRPr="00A002D6">
              <w:rPr>
                <w:rStyle w:val="Strong"/>
                <w:b w:val="0"/>
                <w:bCs w:val="0"/>
              </w:rPr>
              <w:t>idea</w:t>
            </w:r>
            <w:r w:rsidR="00B04B62">
              <w:rPr>
                <w:rStyle w:val="Strong"/>
                <w:b w:val="0"/>
                <w:bCs w:val="0"/>
              </w:rPr>
              <w:t xml:space="preserve"> </w:t>
            </w:r>
            <w:r w:rsidRPr="00A002D6">
              <w:rPr>
                <w:rStyle w:val="Strong"/>
                <w:b w:val="0"/>
                <w:bCs w:val="0"/>
              </w:rPr>
              <w:t>that</w:t>
            </w:r>
            <w:r w:rsidR="00B04B62">
              <w:rPr>
                <w:rStyle w:val="Strong"/>
                <w:b w:val="0"/>
                <w:bCs w:val="0"/>
              </w:rPr>
              <w:t xml:space="preserve"> </w:t>
            </w:r>
            <w:r w:rsidRPr="00A002D6">
              <w:rPr>
                <w:rStyle w:val="Strong"/>
                <w:b w:val="0"/>
                <w:bCs w:val="0"/>
              </w:rPr>
              <w:t>timelines</w:t>
            </w:r>
            <w:r w:rsidR="00B04B62">
              <w:rPr>
                <w:rStyle w:val="Strong"/>
                <w:b w:val="0"/>
                <w:bCs w:val="0"/>
              </w:rPr>
              <w:t xml:space="preserve"> </w:t>
            </w:r>
            <w:r w:rsidRPr="00A002D6">
              <w:rPr>
                <w:rStyle w:val="Strong"/>
                <w:b w:val="0"/>
                <w:bCs w:val="0"/>
              </w:rPr>
              <w:t>help</w:t>
            </w:r>
            <w:r w:rsidR="00B04B62">
              <w:rPr>
                <w:rStyle w:val="Strong"/>
                <w:b w:val="0"/>
                <w:bCs w:val="0"/>
              </w:rPr>
              <w:t xml:space="preserve"> </w:t>
            </w:r>
            <w:r w:rsidRPr="00A002D6">
              <w:rPr>
                <w:rStyle w:val="Strong"/>
                <w:b w:val="0"/>
                <w:bCs w:val="0"/>
              </w:rPr>
              <w:t>us</w:t>
            </w:r>
            <w:r w:rsidR="00B04B62">
              <w:rPr>
                <w:rStyle w:val="Strong"/>
                <w:b w:val="0"/>
                <w:bCs w:val="0"/>
              </w:rPr>
              <w:t xml:space="preserve"> </w:t>
            </w:r>
            <w:r w:rsidRPr="00A002D6">
              <w:rPr>
                <w:rStyle w:val="Strong"/>
                <w:b w:val="0"/>
                <w:bCs w:val="0"/>
              </w:rPr>
              <w:t>see</w:t>
            </w:r>
            <w:r w:rsidR="00B04B62">
              <w:rPr>
                <w:rStyle w:val="Strong"/>
                <w:b w:val="0"/>
                <w:bCs w:val="0"/>
              </w:rPr>
              <w:t xml:space="preserve"> </w:t>
            </w:r>
            <w:r w:rsidRPr="00A002D6">
              <w:rPr>
                <w:rStyle w:val="Strong"/>
                <w:b w:val="0"/>
                <w:bCs w:val="0"/>
              </w:rPr>
              <w:t>time,</w:t>
            </w:r>
            <w:r w:rsidR="00B04B62">
              <w:rPr>
                <w:rStyle w:val="Strong"/>
                <w:b w:val="0"/>
                <w:bCs w:val="0"/>
              </w:rPr>
              <w:t xml:space="preserve"> </w:t>
            </w:r>
            <w:r w:rsidRPr="00A002D6">
              <w:rPr>
                <w:rStyle w:val="Strong"/>
                <w:b w:val="0"/>
                <w:bCs w:val="0"/>
              </w:rPr>
              <w:t>not</w:t>
            </w:r>
            <w:r w:rsidR="00B04B62">
              <w:rPr>
                <w:rStyle w:val="Strong"/>
                <w:b w:val="0"/>
                <w:bCs w:val="0"/>
              </w:rPr>
              <w:t xml:space="preserve"> </w:t>
            </w:r>
            <w:r w:rsidRPr="00A002D6">
              <w:rPr>
                <w:rStyle w:val="Strong"/>
                <w:b w:val="0"/>
                <w:bCs w:val="0"/>
              </w:rPr>
              <w:t>just</w:t>
            </w:r>
            <w:r w:rsidR="00B04B62">
              <w:rPr>
                <w:rStyle w:val="Strong"/>
                <w:b w:val="0"/>
                <w:bCs w:val="0"/>
              </w:rPr>
              <w:t xml:space="preserve"> </w:t>
            </w:r>
            <w:r w:rsidRPr="00A002D6">
              <w:rPr>
                <w:rStyle w:val="Strong"/>
                <w:b w:val="0"/>
                <w:bCs w:val="0"/>
              </w:rPr>
              <w:t>read</w:t>
            </w:r>
            <w:r w:rsidR="00B04B62">
              <w:rPr>
                <w:rStyle w:val="Strong"/>
                <w:b w:val="0"/>
                <w:bCs w:val="0"/>
              </w:rPr>
              <w:t xml:space="preserve"> </w:t>
            </w:r>
            <w:r w:rsidRPr="00A002D6">
              <w:rPr>
                <w:rStyle w:val="Strong"/>
                <w:b w:val="0"/>
                <w:bCs w:val="0"/>
              </w:rPr>
              <w:t>about</w:t>
            </w:r>
            <w:r w:rsidR="00B04B62">
              <w:rPr>
                <w:rStyle w:val="Strong"/>
                <w:b w:val="0"/>
                <w:bCs w:val="0"/>
              </w:rPr>
              <w:t xml:space="preserve"> </w:t>
            </w:r>
            <w:r w:rsidRPr="00A002D6">
              <w:rPr>
                <w:rStyle w:val="Strong"/>
                <w:b w:val="0"/>
                <w:bCs w:val="0"/>
              </w:rPr>
              <w:t>it.</w:t>
            </w:r>
          </w:p>
          <w:p w14:paraId="3FA46085" w14:textId="3118053E" w:rsidR="00CA62C9" w:rsidRPr="00A002D6" w:rsidRDefault="009344E3" w:rsidP="0098700E">
            <w:pPr>
              <w:pStyle w:val="FeatureBox3"/>
              <w:rPr>
                <w:rStyle w:val="Strong"/>
              </w:rPr>
            </w:pPr>
            <w:r>
              <w:rPr>
                <w:rStyle w:val="Strong"/>
              </w:rPr>
              <w:t xml:space="preserve">Teacher </w:t>
            </w:r>
            <w:proofErr w:type="gramStart"/>
            <w:r>
              <w:rPr>
                <w:rStyle w:val="Strong"/>
              </w:rPr>
              <w:t>think</w:t>
            </w:r>
            <w:proofErr w:type="gramEnd"/>
            <w:r>
              <w:rPr>
                <w:rStyle w:val="Strong"/>
              </w:rPr>
              <w:t>-aloud</w:t>
            </w:r>
            <w:r w:rsidR="00373A4B">
              <w:rPr>
                <w:rStyle w:val="Strong"/>
              </w:rPr>
              <w:t>:</w:t>
            </w:r>
          </w:p>
          <w:p w14:paraId="76E9B630" w14:textId="24FA533F" w:rsidR="003C384E" w:rsidRPr="003C384E" w:rsidRDefault="00CA62C9">
            <w:pPr>
              <w:pStyle w:val="FeatureBox3"/>
              <w:numPr>
                <w:ilvl w:val="0"/>
                <w:numId w:val="51"/>
              </w:numPr>
              <w:ind w:left="566" w:hanging="566"/>
            </w:pPr>
            <w:r w:rsidRPr="003C384E">
              <w:t>Now</w:t>
            </w:r>
            <w:r w:rsidR="00B04B62" w:rsidRPr="003C384E">
              <w:t xml:space="preserve"> </w:t>
            </w:r>
            <w:r w:rsidRPr="003C384E">
              <w:t>that</w:t>
            </w:r>
            <w:r w:rsidR="00B04B62" w:rsidRPr="003C384E">
              <w:t xml:space="preserve"> </w:t>
            </w:r>
            <w:r w:rsidRPr="003C384E">
              <w:t>I’ve</w:t>
            </w:r>
            <w:r w:rsidR="00B04B62" w:rsidRPr="003C384E">
              <w:t xml:space="preserve"> </w:t>
            </w:r>
            <w:r w:rsidRPr="003C384E">
              <w:t>seen</w:t>
            </w:r>
            <w:r w:rsidR="00B04B62" w:rsidRPr="003C384E">
              <w:t xml:space="preserve"> </w:t>
            </w:r>
            <w:r w:rsidRPr="003C384E">
              <w:t>examples</w:t>
            </w:r>
            <w:r w:rsidR="00B04B62" w:rsidRPr="003C384E">
              <w:t xml:space="preserve"> </w:t>
            </w:r>
            <w:r w:rsidRPr="003C384E">
              <w:t>of</w:t>
            </w:r>
            <w:r w:rsidR="00B04B62" w:rsidRPr="003C384E">
              <w:t xml:space="preserve"> </w:t>
            </w:r>
            <w:r w:rsidRPr="003C384E">
              <w:t>timelines,</w:t>
            </w:r>
            <w:r w:rsidR="00B04B62" w:rsidRPr="003C384E">
              <w:t xml:space="preserve"> </w:t>
            </w:r>
            <w:r w:rsidRPr="003C384E">
              <w:t>I</w:t>
            </w:r>
            <w:r w:rsidR="00B04B62" w:rsidRPr="003C384E">
              <w:t xml:space="preserve"> </w:t>
            </w:r>
            <w:r w:rsidRPr="003C384E">
              <w:t>know</w:t>
            </w:r>
            <w:r w:rsidR="00B04B62" w:rsidRPr="003C384E">
              <w:t xml:space="preserve"> </w:t>
            </w:r>
            <w:r w:rsidRPr="003C384E">
              <w:t>they</w:t>
            </w:r>
            <w:r w:rsidR="00B04B62" w:rsidRPr="003C384E">
              <w:t xml:space="preserve"> </w:t>
            </w:r>
            <w:r w:rsidRPr="003C384E">
              <w:t>are</w:t>
            </w:r>
            <w:r w:rsidR="00B04B62" w:rsidRPr="003C384E">
              <w:t xml:space="preserve"> </w:t>
            </w:r>
            <w:r w:rsidRPr="003C384E">
              <w:t>a</w:t>
            </w:r>
            <w:r w:rsidR="00B04B62" w:rsidRPr="003C384E">
              <w:t xml:space="preserve"> </w:t>
            </w:r>
            <w:r w:rsidRPr="003C384E">
              <w:t>way</w:t>
            </w:r>
            <w:r w:rsidR="00B04B62" w:rsidRPr="003C384E">
              <w:t xml:space="preserve"> </w:t>
            </w:r>
            <w:r w:rsidRPr="003C384E">
              <w:t>of</w:t>
            </w:r>
            <w:r w:rsidR="00B04B62" w:rsidRPr="003C384E">
              <w:t xml:space="preserve"> </w:t>
            </w:r>
            <w:r w:rsidRPr="003C384E">
              <w:t>organising</w:t>
            </w:r>
            <w:r w:rsidR="00B04B62" w:rsidRPr="003C384E">
              <w:t xml:space="preserve"> </w:t>
            </w:r>
            <w:r w:rsidRPr="003C384E">
              <w:t>events</w:t>
            </w:r>
            <w:r w:rsidR="00B04B62" w:rsidRPr="003C384E">
              <w:t xml:space="preserve"> </w:t>
            </w:r>
            <w:r w:rsidRPr="003C384E">
              <w:t>in</w:t>
            </w:r>
            <w:r w:rsidR="003C384E" w:rsidRPr="003C384E">
              <w:t xml:space="preserve"> </w:t>
            </w:r>
            <w:r w:rsidRPr="003C384E">
              <w:t>time</w:t>
            </w:r>
            <w:r w:rsidR="00B04B62" w:rsidRPr="003C384E">
              <w:t xml:space="preserve"> </w:t>
            </w:r>
            <w:r w:rsidRPr="003C384E">
              <w:t>so</w:t>
            </w:r>
            <w:r w:rsidR="00B04B62" w:rsidRPr="003C384E">
              <w:t xml:space="preserve"> </w:t>
            </w:r>
            <w:r w:rsidRPr="003C384E">
              <w:t>we</w:t>
            </w:r>
            <w:r w:rsidR="00B04B62" w:rsidRPr="003C384E">
              <w:t xml:space="preserve"> </w:t>
            </w:r>
            <w:r w:rsidRPr="003C384E">
              <w:t>can</w:t>
            </w:r>
            <w:r w:rsidR="00B04B62" w:rsidRPr="003C384E">
              <w:t xml:space="preserve"> </w:t>
            </w:r>
            <w:r w:rsidRPr="003C384E">
              <w:t>see</w:t>
            </w:r>
            <w:r w:rsidR="00B04B62" w:rsidRPr="003C384E">
              <w:t xml:space="preserve"> </w:t>
            </w:r>
            <w:r w:rsidRPr="003C384E">
              <w:t>what</w:t>
            </w:r>
            <w:r w:rsidR="00B04B62" w:rsidRPr="003C384E">
              <w:t xml:space="preserve"> </w:t>
            </w:r>
            <w:r w:rsidRPr="003C384E">
              <w:t>happened</w:t>
            </w:r>
            <w:r w:rsidR="00B04B62" w:rsidRPr="003C384E">
              <w:t xml:space="preserve"> </w:t>
            </w:r>
            <w:r w:rsidRPr="003C384E">
              <w:t>first,</w:t>
            </w:r>
            <w:r w:rsidR="00B04B62" w:rsidRPr="003C384E">
              <w:t xml:space="preserve"> </w:t>
            </w:r>
            <w:r w:rsidRPr="003C384E">
              <w:t>next</w:t>
            </w:r>
            <w:r w:rsidR="00B04B62" w:rsidRPr="003C384E">
              <w:t xml:space="preserve"> </w:t>
            </w:r>
            <w:r w:rsidRPr="003C384E">
              <w:t>and</w:t>
            </w:r>
            <w:r w:rsidR="00B04B62" w:rsidRPr="003C384E">
              <w:t xml:space="preserve"> </w:t>
            </w:r>
            <w:r w:rsidRPr="003C384E">
              <w:t>later.</w:t>
            </w:r>
          </w:p>
          <w:p w14:paraId="46DCF53A" w14:textId="61C779B0" w:rsidR="00CA62C9" w:rsidRPr="003C384E" w:rsidRDefault="00CA62C9">
            <w:pPr>
              <w:pStyle w:val="FeatureBox3"/>
              <w:numPr>
                <w:ilvl w:val="0"/>
                <w:numId w:val="51"/>
              </w:numPr>
              <w:ind w:left="566" w:hanging="566"/>
            </w:pPr>
            <w:r w:rsidRPr="003C384E">
              <w:t>I</w:t>
            </w:r>
            <w:r w:rsidR="00B04B62" w:rsidRPr="003C384E">
              <w:t xml:space="preserve"> </w:t>
            </w:r>
            <w:r w:rsidRPr="003C384E">
              <w:t>also</w:t>
            </w:r>
            <w:r w:rsidR="00B04B62" w:rsidRPr="003C384E">
              <w:t xml:space="preserve"> </w:t>
            </w:r>
            <w:r w:rsidRPr="003C384E">
              <w:t>notice</w:t>
            </w:r>
            <w:r w:rsidR="00B04B62" w:rsidRPr="003C384E">
              <w:t xml:space="preserve"> </w:t>
            </w:r>
            <w:r w:rsidRPr="003C384E">
              <w:t>that</w:t>
            </w:r>
            <w:r w:rsidR="00B04B62" w:rsidRPr="003C384E">
              <w:t xml:space="preserve"> </w:t>
            </w:r>
            <w:r w:rsidRPr="003C384E">
              <w:t>timelines</w:t>
            </w:r>
            <w:r w:rsidR="003C384E" w:rsidRPr="003C384E">
              <w:t xml:space="preserve"> </w:t>
            </w:r>
            <w:r w:rsidRPr="003C384E">
              <w:t>move</w:t>
            </w:r>
            <w:r w:rsidR="00B04B62" w:rsidRPr="003C384E">
              <w:t xml:space="preserve"> </w:t>
            </w:r>
            <w:r w:rsidRPr="003C384E">
              <w:t>in</w:t>
            </w:r>
            <w:r w:rsidR="00B04B62" w:rsidRPr="003C384E">
              <w:t xml:space="preserve"> </w:t>
            </w:r>
            <w:r w:rsidRPr="003C384E">
              <w:t>one</w:t>
            </w:r>
            <w:r w:rsidR="00B04B62" w:rsidRPr="003C384E">
              <w:t xml:space="preserve"> </w:t>
            </w:r>
            <w:r w:rsidRPr="003C384E">
              <w:t>direction,</w:t>
            </w:r>
            <w:r w:rsidR="00B04B62" w:rsidRPr="003C384E">
              <w:t xml:space="preserve"> </w:t>
            </w:r>
            <w:r w:rsidRPr="003C384E">
              <w:t>usually</w:t>
            </w:r>
            <w:r w:rsidR="00B04B62" w:rsidRPr="003C384E">
              <w:t xml:space="preserve"> </w:t>
            </w:r>
            <w:r w:rsidRPr="003C384E">
              <w:t>from</w:t>
            </w:r>
            <w:r w:rsidR="00B04B62" w:rsidRPr="003C384E">
              <w:t xml:space="preserve"> </w:t>
            </w:r>
            <w:r w:rsidRPr="003C384E">
              <w:t>left</w:t>
            </w:r>
            <w:r w:rsidR="00B04B62" w:rsidRPr="003C384E">
              <w:t xml:space="preserve"> </w:t>
            </w:r>
            <w:r w:rsidRPr="003C384E">
              <w:t>to</w:t>
            </w:r>
            <w:r w:rsidR="00B04B62" w:rsidRPr="003C384E">
              <w:t xml:space="preserve"> </w:t>
            </w:r>
            <w:r w:rsidRPr="003C384E">
              <w:t>right,</w:t>
            </w:r>
            <w:r w:rsidR="00B04B62" w:rsidRPr="003C384E">
              <w:t xml:space="preserve"> </w:t>
            </w:r>
            <w:r w:rsidRPr="003C384E">
              <w:t>showing</w:t>
            </w:r>
            <w:r w:rsidR="00B04B62" w:rsidRPr="003C384E">
              <w:t xml:space="preserve"> </w:t>
            </w:r>
            <w:r w:rsidRPr="003C384E">
              <w:t>time</w:t>
            </w:r>
            <w:r w:rsidR="00B04B62" w:rsidRPr="003C384E">
              <w:t xml:space="preserve"> </w:t>
            </w:r>
            <w:r w:rsidRPr="003C384E">
              <w:t>passing.</w:t>
            </w:r>
          </w:p>
          <w:p w14:paraId="14E9147A" w14:textId="77777777" w:rsidR="00D83620" w:rsidRPr="0004262B" w:rsidRDefault="00D83620" w:rsidP="00D83620">
            <w:pPr>
              <w:pStyle w:val="ListBullet3"/>
              <w:numPr>
                <w:ilvl w:val="0"/>
                <w:numId w:val="0"/>
              </w:numPr>
              <w:rPr>
                <w:szCs w:val="22"/>
              </w:rPr>
            </w:pPr>
            <w:r w:rsidRPr="0004262B">
              <w:rPr>
                <w:szCs w:val="22"/>
              </w:rPr>
              <w:t>Gradual release of responsibility. I do, we do, you do.</w:t>
            </w:r>
          </w:p>
          <w:p w14:paraId="4E24AF01" w14:textId="3C9AA118" w:rsidR="0026720F" w:rsidRPr="0004262B" w:rsidRDefault="6C3A0F91" w:rsidP="00A002D6">
            <w:r w:rsidRPr="0004262B">
              <w:t>I</w:t>
            </w:r>
            <w:r w:rsidR="00B04B62" w:rsidRPr="0004262B">
              <w:t xml:space="preserve"> </w:t>
            </w:r>
            <w:r w:rsidR="00D83620" w:rsidRPr="0004262B">
              <w:t xml:space="preserve">do </w:t>
            </w:r>
            <w:r w:rsidRPr="0004262B">
              <w:t>–</w:t>
            </w:r>
            <w:r w:rsidR="00B04B62" w:rsidRPr="0004262B">
              <w:t xml:space="preserve"> </w:t>
            </w:r>
            <w:r w:rsidR="0546D064" w:rsidRPr="0004262B">
              <w:t>t</w:t>
            </w:r>
            <w:r w:rsidRPr="0004262B">
              <w:t>eacher</w:t>
            </w:r>
            <w:r w:rsidR="00B04B62" w:rsidRPr="0004262B">
              <w:t xml:space="preserve"> </w:t>
            </w:r>
            <w:r w:rsidR="1F9E2593" w:rsidRPr="0004262B">
              <w:t>m</w:t>
            </w:r>
            <w:r w:rsidRPr="0004262B">
              <w:t>odelling</w:t>
            </w:r>
          </w:p>
          <w:p w14:paraId="705A9719" w14:textId="63953FA2" w:rsidR="0026720F" w:rsidRPr="00A002D6" w:rsidRDefault="0026720F">
            <w:pPr>
              <w:pStyle w:val="ListNumber"/>
              <w:numPr>
                <w:ilvl w:val="0"/>
                <w:numId w:val="8"/>
              </w:numPr>
            </w:pPr>
            <w:r w:rsidRPr="00A002D6">
              <w:t>Model</w:t>
            </w:r>
            <w:r w:rsidR="00B04B62">
              <w:t xml:space="preserve"> </w:t>
            </w:r>
            <w:r w:rsidRPr="00A002D6">
              <w:t>a</w:t>
            </w:r>
            <w:r w:rsidR="00B04B62">
              <w:t xml:space="preserve"> </w:t>
            </w:r>
            <w:r w:rsidRPr="00A002D6">
              <w:t>simple</w:t>
            </w:r>
            <w:r w:rsidR="00B04B62">
              <w:t xml:space="preserve"> </w:t>
            </w:r>
            <w:r w:rsidRPr="00A002D6">
              <w:t>timeline</w:t>
            </w:r>
          </w:p>
          <w:p w14:paraId="5E637CD6" w14:textId="2809AA18" w:rsidR="0026720F" w:rsidRPr="00A002D6" w:rsidRDefault="0026720F" w:rsidP="00AC7F48">
            <w:pPr>
              <w:pStyle w:val="ListBullet2"/>
            </w:pPr>
            <w:r w:rsidRPr="00A002D6">
              <w:t>Draw</w:t>
            </w:r>
            <w:r w:rsidR="00B04B62">
              <w:t xml:space="preserve"> </w:t>
            </w:r>
            <w:r w:rsidRPr="00A002D6">
              <w:t>a</w:t>
            </w:r>
            <w:r w:rsidR="00B04B62">
              <w:t xml:space="preserve"> </w:t>
            </w:r>
            <w:r w:rsidRPr="00A002D6">
              <w:t>horizontal</w:t>
            </w:r>
            <w:r w:rsidR="00B04B62">
              <w:t xml:space="preserve"> </w:t>
            </w:r>
            <w:r w:rsidRPr="00A002D6">
              <w:t>timeline</w:t>
            </w:r>
            <w:r w:rsidR="00B04B62">
              <w:t xml:space="preserve"> </w:t>
            </w:r>
            <w:r w:rsidRPr="00A002D6">
              <w:t>on</w:t>
            </w:r>
            <w:r w:rsidR="00B04B62">
              <w:t xml:space="preserve"> </w:t>
            </w:r>
            <w:r w:rsidRPr="00A002D6">
              <w:t>the</w:t>
            </w:r>
            <w:r w:rsidR="00B04B62">
              <w:t xml:space="preserve"> </w:t>
            </w:r>
            <w:r w:rsidRPr="00A002D6">
              <w:t>board.</w:t>
            </w:r>
          </w:p>
          <w:p w14:paraId="29B9072B" w14:textId="6F6CF4C7" w:rsidR="0026720F" w:rsidRPr="00A002D6" w:rsidRDefault="0026720F" w:rsidP="00AC7F48">
            <w:pPr>
              <w:pStyle w:val="ListBullet2"/>
            </w:pPr>
            <w:r w:rsidRPr="00A002D6">
              <w:t>Mark</w:t>
            </w:r>
            <w:r w:rsidR="00B04B62">
              <w:t xml:space="preserve"> </w:t>
            </w:r>
            <w:r w:rsidRPr="00A002D6">
              <w:t>a</w:t>
            </w:r>
            <w:r w:rsidR="00B04B62">
              <w:t xml:space="preserve"> </w:t>
            </w:r>
            <w:r w:rsidRPr="00A002D6">
              <w:t>clear</w:t>
            </w:r>
            <w:r w:rsidR="00B04B62">
              <w:t xml:space="preserve"> </w:t>
            </w:r>
            <w:r w:rsidRPr="00A002D6">
              <w:t>centre</w:t>
            </w:r>
            <w:r w:rsidR="00B04B62">
              <w:t xml:space="preserve"> </w:t>
            </w:r>
            <w:r w:rsidRPr="00A002D6">
              <w:t>point</w:t>
            </w:r>
            <w:r w:rsidR="00B04B62">
              <w:t xml:space="preserve"> </w:t>
            </w:r>
            <w:r w:rsidRPr="00A002D6">
              <w:t>and</w:t>
            </w:r>
            <w:r w:rsidR="00B04B62">
              <w:t xml:space="preserve"> </w:t>
            </w:r>
            <w:r w:rsidRPr="00A002D6">
              <w:t>label</w:t>
            </w:r>
            <w:r w:rsidR="00B04B62">
              <w:t xml:space="preserve"> </w:t>
            </w:r>
            <w:r w:rsidRPr="00A002D6">
              <w:t>it</w:t>
            </w:r>
            <w:r w:rsidR="00B04B62">
              <w:t xml:space="preserve"> </w:t>
            </w:r>
            <w:r w:rsidR="006D3DF2">
              <w:t>‘</w:t>
            </w:r>
            <w:r w:rsidRPr="00A002D6">
              <w:t>CE</w:t>
            </w:r>
            <w:r w:rsidR="00B04B62">
              <w:t xml:space="preserve"> </w:t>
            </w:r>
            <w:r w:rsidRPr="00A002D6">
              <w:t>begins</w:t>
            </w:r>
            <w:r w:rsidR="006D3DF2">
              <w:t>’</w:t>
            </w:r>
            <w:r w:rsidRPr="00A002D6">
              <w:t>.</w:t>
            </w:r>
          </w:p>
          <w:p w14:paraId="3A54C5E7" w14:textId="0FF385B6" w:rsidR="0026720F" w:rsidRPr="00A002D6" w:rsidRDefault="0026720F" w:rsidP="00AC7F48">
            <w:pPr>
              <w:pStyle w:val="ListBullet2"/>
            </w:pPr>
            <w:r w:rsidRPr="00A002D6">
              <w:lastRenderedPageBreak/>
              <w:t>Label</w:t>
            </w:r>
            <w:r w:rsidR="00B04B62">
              <w:t xml:space="preserve"> </w:t>
            </w:r>
            <w:r w:rsidRPr="00A002D6">
              <w:t>the</w:t>
            </w:r>
            <w:r w:rsidR="00B04B62">
              <w:t xml:space="preserve"> </w:t>
            </w:r>
            <w:r w:rsidRPr="00A002D6">
              <w:t>left</w:t>
            </w:r>
            <w:r w:rsidR="00B04B62">
              <w:t xml:space="preserve"> </w:t>
            </w:r>
            <w:r w:rsidRPr="00A002D6">
              <w:t>side</w:t>
            </w:r>
            <w:r w:rsidR="00B04B62">
              <w:t xml:space="preserve"> </w:t>
            </w:r>
            <w:r w:rsidR="006D3DF2">
              <w:t>‘</w:t>
            </w:r>
            <w:r w:rsidRPr="00A002D6">
              <w:t>BCE</w:t>
            </w:r>
            <w:r w:rsidR="006D3DF2">
              <w:t>’</w:t>
            </w:r>
            <w:r w:rsidR="00B04B62">
              <w:t xml:space="preserve"> </w:t>
            </w:r>
            <w:r w:rsidRPr="00A002D6">
              <w:t>and</w:t>
            </w:r>
            <w:r w:rsidR="00B04B62">
              <w:t xml:space="preserve"> </w:t>
            </w:r>
            <w:r w:rsidRPr="00A002D6">
              <w:t>the</w:t>
            </w:r>
            <w:r w:rsidR="00B04B62">
              <w:t xml:space="preserve"> </w:t>
            </w:r>
            <w:r w:rsidRPr="00A002D6">
              <w:t>right</w:t>
            </w:r>
            <w:r w:rsidR="00B04B62">
              <w:t xml:space="preserve"> </w:t>
            </w:r>
            <w:r w:rsidRPr="00A002D6">
              <w:t>side</w:t>
            </w:r>
            <w:r w:rsidR="00B04B62">
              <w:t xml:space="preserve"> </w:t>
            </w:r>
            <w:r w:rsidR="006D3DF2">
              <w:t>‘</w:t>
            </w:r>
            <w:r w:rsidRPr="00A002D6">
              <w:t>CE</w:t>
            </w:r>
            <w:r w:rsidR="006D3DF2">
              <w:t>’</w:t>
            </w:r>
            <w:r w:rsidRPr="00A002D6">
              <w:t>.</w:t>
            </w:r>
          </w:p>
          <w:p w14:paraId="6138FB1E" w14:textId="70D73F24" w:rsidR="0026720F" w:rsidRPr="00A002D6" w:rsidRDefault="009344E3">
            <w:pPr>
              <w:pStyle w:val="ListNumber"/>
              <w:numPr>
                <w:ilvl w:val="0"/>
                <w:numId w:val="26"/>
              </w:numPr>
            </w:pPr>
            <w:r>
              <w:t xml:space="preserve">Teacher </w:t>
            </w:r>
            <w:proofErr w:type="gramStart"/>
            <w:r>
              <w:t>think</w:t>
            </w:r>
            <w:proofErr w:type="gramEnd"/>
            <w:r>
              <w:t>-aloud</w:t>
            </w:r>
            <w:r w:rsidR="00B04B62">
              <w:t xml:space="preserve"> </w:t>
            </w:r>
            <w:r w:rsidR="0026720F" w:rsidRPr="00A002D6">
              <w:t>while</w:t>
            </w:r>
            <w:r w:rsidR="00B04B62">
              <w:t xml:space="preserve"> </w:t>
            </w:r>
            <w:r w:rsidR="0026720F" w:rsidRPr="00A002D6">
              <w:t>modelling</w:t>
            </w:r>
          </w:p>
          <w:p w14:paraId="6206A3AF" w14:textId="7144424B" w:rsidR="0026720F" w:rsidRPr="00A002D6" w:rsidRDefault="0026720F" w:rsidP="00AC7F48">
            <w:pPr>
              <w:pStyle w:val="ListBullet2"/>
            </w:pPr>
            <w:r w:rsidRPr="00A002D6">
              <w:t>I’m</w:t>
            </w:r>
            <w:r w:rsidR="00B04B62">
              <w:t xml:space="preserve"> </w:t>
            </w:r>
            <w:r w:rsidRPr="00A002D6">
              <w:t>thinking</w:t>
            </w:r>
            <w:r w:rsidR="00B04B62">
              <w:t xml:space="preserve"> </w:t>
            </w:r>
            <w:r w:rsidRPr="00A002D6">
              <w:t>carefully</w:t>
            </w:r>
            <w:r w:rsidR="00B04B62">
              <w:t xml:space="preserve"> </w:t>
            </w:r>
            <w:r w:rsidRPr="00A002D6">
              <w:t>about</w:t>
            </w:r>
            <w:r w:rsidR="00B04B62">
              <w:t xml:space="preserve"> </w:t>
            </w:r>
            <w:r w:rsidRPr="00A002D6">
              <w:t>how</w:t>
            </w:r>
            <w:r w:rsidR="00B04B62">
              <w:t xml:space="preserve"> </w:t>
            </w:r>
            <w:r w:rsidRPr="00A002D6">
              <w:t>time</w:t>
            </w:r>
            <w:r w:rsidR="00B04B62">
              <w:t xml:space="preserve"> </w:t>
            </w:r>
            <w:r w:rsidRPr="00A002D6">
              <w:t>works</w:t>
            </w:r>
            <w:r w:rsidR="00B04B62">
              <w:t xml:space="preserve"> </w:t>
            </w:r>
            <w:r w:rsidRPr="00A002D6">
              <w:t>on</w:t>
            </w:r>
            <w:r w:rsidR="00B04B62">
              <w:t xml:space="preserve"> </w:t>
            </w:r>
            <w:r w:rsidRPr="00A002D6">
              <w:t>a</w:t>
            </w:r>
            <w:r w:rsidR="00B04B62">
              <w:t xml:space="preserve"> </w:t>
            </w:r>
            <w:r w:rsidRPr="00A002D6">
              <w:t>timeline.</w:t>
            </w:r>
          </w:p>
          <w:p w14:paraId="33C25F18" w14:textId="0C232910" w:rsidR="0026720F" w:rsidRPr="00A002D6" w:rsidRDefault="0026720F" w:rsidP="00AC7F48">
            <w:pPr>
              <w:pStyle w:val="ListBullet2"/>
            </w:pPr>
            <w:r w:rsidRPr="00A002D6">
              <w:t>In</w:t>
            </w:r>
            <w:r w:rsidR="00B04B62">
              <w:t xml:space="preserve"> </w:t>
            </w:r>
            <w:r w:rsidRPr="00A002D6">
              <w:t>BCE,</w:t>
            </w:r>
            <w:r w:rsidR="00B04B62">
              <w:t xml:space="preserve"> </w:t>
            </w:r>
            <w:r w:rsidRPr="00A002D6">
              <w:t>the</w:t>
            </w:r>
            <w:r w:rsidR="00B04B62">
              <w:t xml:space="preserve"> </w:t>
            </w:r>
            <w:r w:rsidRPr="00A002D6">
              <w:t>numbers</w:t>
            </w:r>
            <w:r w:rsidR="00B04B62">
              <w:t xml:space="preserve"> </w:t>
            </w:r>
            <w:r w:rsidRPr="00A002D6">
              <w:t>get</w:t>
            </w:r>
            <w:r w:rsidR="00B04B62">
              <w:t xml:space="preserve"> </w:t>
            </w:r>
            <w:r w:rsidRPr="00A002D6">
              <w:t>smaller</w:t>
            </w:r>
            <w:r w:rsidR="00B04B62">
              <w:t xml:space="preserve"> </w:t>
            </w:r>
            <w:r w:rsidRPr="00A002D6">
              <w:t>as</w:t>
            </w:r>
            <w:r w:rsidR="00B04B62">
              <w:t xml:space="preserve"> </w:t>
            </w:r>
            <w:r w:rsidRPr="00A002D6">
              <w:t>time</w:t>
            </w:r>
            <w:r w:rsidR="00B04B62">
              <w:t xml:space="preserve"> </w:t>
            </w:r>
            <w:r w:rsidRPr="00A002D6">
              <w:t>moves</w:t>
            </w:r>
            <w:r w:rsidR="00B04B62">
              <w:t xml:space="preserve"> </w:t>
            </w:r>
            <w:r w:rsidRPr="00A002D6">
              <w:t>forward.</w:t>
            </w:r>
            <w:r w:rsidR="00B04B62">
              <w:t xml:space="preserve"> </w:t>
            </w:r>
            <w:r w:rsidRPr="00A002D6">
              <w:t>So</w:t>
            </w:r>
            <w:r w:rsidR="61468290" w:rsidRPr="00A002D6">
              <w:t>,</w:t>
            </w:r>
            <w:r w:rsidR="00B04B62">
              <w:t xml:space="preserve"> </w:t>
            </w:r>
            <w:r w:rsidRPr="00A002D6">
              <w:t>3000</w:t>
            </w:r>
            <w:r w:rsidR="00B04B62">
              <w:t xml:space="preserve"> </w:t>
            </w:r>
            <w:r w:rsidRPr="00A002D6">
              <w:t>BCE</w:t>
            </w:r>
            <w:r w:rsidR="00B04B62">
              <w:t xml:space="preserve"> </w:t>
            </w:r>
            <w:r w:rsidRPr="00A002D6">
              <w:t>comes</w:t>
            </w:r>
            <w:r w:rsidR="00B04B62">
              <w:t xml:space="preserve"> </w:t>
            </w:r>
            <w:r w:rsidRPr="00A002D6">
              <w:t>before</w:t>
            </w:r>
            <w:r w:rsidR="00B04B62">
              <w:t xml:space="preserve"> </w:t>
            </w:r>
            <w:r w:rsidRPr="00A002D6">
              <w:t>1000</w:t>
            </w:r>
            <w:r w:rsidR="00B04B62">
              <w:t xml:space="preserve"> </w:t>
            </w:r>
            <w:r w:rsidRPr="00A002D6">
              <w:t>BCE.</w:t>
            </w:r>
          </w:p>
          <w:p w14:paraId="42C6F27C" w14:textId="4E4B6C6A" w:rsidR="0026720F" w:rsidRPr="00A002D6" w:rsidRDefault="0026720F" w:rsidP="00AC7F48">
            <w:pPr>
              <w:pStyle w:val="ListBullet2"/>
            </w:pPr>
            <w:r w:rsidRPr="00A002D6">
              <w:t>In</w:t>
            </w:r>
            <w:r w:rsidR="00B04B62">
              <w:t xml:space="preserve"> </w:t>
            </w:r>
            <w:r w:rsidRPr="00A002D6">
              <w:t>CE,</w:t>
            </w:r>
            <w:r w:rsidR="00B04B62">
              <w:t xml:space="preserve"> </w:t>
            </w:r>
            <w:r w:rsidRPr="00A002D6">
              <w:t>the</w:t>
            </w:r>
            <w:r w:rsidR="00B04B62">
              <w:t xml:space="preserve"> </w:t>
            </w:r>
            <w:r w:rsidRPr="00A002D6">
              <w:t>numbers</w:t>
            </w:r>
            <w:r w:rsidR="00B04B62">
              <w:t xml:space="preserve"> </w:t>
            </w:r>
            <w:r w:rsidRPr="00A002D6">
              <w:t>get</w:t>
            </w:r>
            <w:r w:rsidR="00B04B62">
              <w:t xml:space="preserve"> </w:t>
            </w:r>
            <w:r w:rsidRPr="00A002D6">
              <w:t>larger</w:t>
            </w:r>
            <w:r w:rsidR="00B04B62">
              <w:t xml:space="preserve"> </w:t>
            </w:r>
            <w:r w:rsidRPr="00A002D6">
              <w:t>as</w:t>
            </w:r>
            <w:r w:rsidR="00B04B62">
              <w:t xml:space="preserve"> </w:t>
            </w:r>
            <w:r w:rsidRPr="00A002D6">
              <w:t>time</w:t>
            </w:r>
            <w:r w:rsidR="00B04B62">
              <w:t xml:space="preserve"> </w:t>
            </w:r>
            <w:r w:rsidRPr="00A002D6">
              <w:t>moves</w:t>
            </w:r>
            <w:r w:rsidR="00B04B62">
              <w:t xml:space="preserve"> </w:t>
            </w:r>
            <w:r w:rsidRPr="00A002D6">
              <w:t>forward.</w:t>
            </w:r>
            <w:r w:rsidR="00B04B62">
              <w:t xml:space="preserve"> </w:t>
            </w:r>
            <w:r w:rsidRPr="00A002D6">
              <w:t>So</w:t>
            </w:r>
            <w:r w:rsidR="353167D5" w:rsidRPr="00A002D6">
              <w:t>,</w:t>
            </w:r>
            <w:r w:rsidR="00B04B62">
              <w:t xml:space="preserve"> </w:t>
            </w:r>
            <w:r w:rsidRPr="00A002D6">
              <w:t>500</w:t>
            </w:r>
            <w:r w:rsidR="00B04B62">
              <w:t xml:space="preserve"> </w:t>
            </w:r>
            <w:r w:rsidRPr="00A002D6">
              <w:t>CE</w:t>
            </w:r>
            <w:r w:rsidR="00B04B62">
              <w:t xml:space="preserve"> </w:t>
            </w:r>
            <w:r w:rsidRPr="00A002D6">
              <w:t>comes</w:t>
            </w:r>
            <w:r w:rsidR="00B04B62">
              <w:t xml:space="preserve"> </w:t>
            </w:r>
            <w:r w:rsidRPr="00A002D6">
              <w:t>before</w:t>
            </w:r>
            <w:r w:rsidR="00B04B62">
              <w:t xml:space="preserve"> </w:t>
            </w:r>
            <w:r w:rsidRPr="00A002D6">
              <w:t>1500</w:t>
            </w:r>
            <w:r w:rsidR="00B04B62">
              <w:t xml:space="preserve"> </w:t>
            </w:r>
            <w:r w:rsidRPr="00A002D6">
              <w:t>CE.</w:t>
            </w:r>
          </w:p>
          <w:p w14:paraId="655165EC" w14:textId="1322F628" w:rsidR="0026720F" w:rsidRPr="00A002D6" w:rsidRDefault="0026720F">
            <w:pPr>
              <w:pStyle w:val="ListNumber"/>
              <w:numPr>
                <w:ilvl w:val="0"/>
                <w:numId w:val="16"/>
              </w:numPr>
            </w:pPr>
            <w:r w:rsidRPr="00A002D6">
              <w:t>Model</w:t>
            </w:r>
            <w:r w:rsidR="00B04B62">
              <w:t xml:space="preserve"> </w:t>
            </w:r>
            <w:r w:rsidRPr="00A002D6">
              <w:t>placing</w:t>
            </w:r>
            <w:r w:rsidR="00B04B62">
              <w:t xml:space="preserve"> </w:t>
            </w:r>
            <w:r w:rsidRPr="00A002D6">
              <w:t>dates</w:t>
            </w:r>
            <w:r w:rsidR="00B04B62">
              <w:t xml:space="preserve"> </w:t>
            </w:r>
            <w:r w:rsidR="00985F9C" w:rsidRPr="00D83620">
              <w:t>on</w:t>
            </w:r>
            <w:r w:rsidR="00B04B62">
              <w:t xml:space="preserve"> </w:t>
            </w:r>
            <w:r w:rsidR="00985F9C" w:rsidRPr="00A002D6">
              <w:t>the</w:t>
            </w:r>
            <w:r w:rsidR="00B04B62">
              <w:t xml:space="preserve"> </w:t>
            </w:r>
            <w:r w:rsidR="5B9EA3AD" w:rsidRPr="00A002D6">
              <w:t>timeline</w:t>
            </w:r>
          </w:p>
          <w:p w14:paraId="7EBFF7A1" w14:textId="6D4C43C9" w:rsidR="0026720F" w:rsidRPr="00A002D6" w:rsidRDefault="0026720F" w:rsidP="00AC7F48">
            <w:pPr>
              <w:pStyle w:val="ListBullet2"/>
            </w:pPr>
            <w:r w:rsidRPr="00A002D6">
              <w:t>Place</w:t>
            </w:r>
            <w:r w:rsidR="00B04B62">
              <w:t xml:space="preserve"> </w:t>
            </w:r>
            <w:r w:rsidRPr="00A002D6">
              <w:t>one</w:t>
            </w:r>
            <w:r w:rsidR="00B04B62">
              <w:t xml:space="preserve"> </w:t>
            </w:r>
            <w:r w:rsidRPr="00A002D6">
              <w:t>BCE</w:t>
            </w:r>
            <w:r w:rsidR="00B04B62">
              <w:t xml:space="preserve"> </w:t>
            </w:r>
            <w:r w:rsidRPr="00A002D6">
              <w:t>date</w:t>
            </w:r>
            <w:r w:rsidR="00B04B62">
              <w:t xml:space="preserve"> </w:t>
            </w:r>
            <w:r w:rsidRPr="00A002D6">
              <w:t>and</w:t>
            </w:r>
            <w:r w:rsidR="00B04B62">
              <w:t xml:space="preserve"> </w:t>
            </w:r>
            <w:r w:rsidRPr="00A002D6">
              <w:t>one</w:t>
            </w:r>
            <w:r w:rsidR="00B04B62">
              <w:t xml:space="preserve"> </w:t>
            </w:r>
            <w:r w:rsidRPr="00A002D6">
              <w:t>CE</w:t>
            </w:r>
            <w:r w:rsidR="00B04B62">
              <w:t xml:space="preserve"> </w:t>
            </w:r>
            <w:r w:rsidRPr="00A002D6">
              <w:t>date</w:t>
            </w:r>
            <w:r w:rsidR="00B04B62">
              <w:t xml:space="preserve"> </w:t>
            </w:r>
            <w:r w:rsidRPr="00A002D6">
              <w:t>on</w:t>
            </w:r>
            <w:r w:rsidR="00B04B62">
              <w:t xml:space="preserve"> </w:t>
            </w:r>
            <w:r w:rsidRPr="00A002D6">
              <w:t>the</w:t>
            </w:r>
            <w:r w:rsidR="00B04B62">
              <w:t xml:space="preserve"> </w:t>
            </w:r>
            <w:r w:rsidRPr="00A002D6">
              <w:t>timeline.</w:t>
            </w:r>
          </w:p>
          <w:p w14:paraId="258BE715" w14:textId="44A7E670" w:rsidR="0026720F" w:rsidRPr="00A002D6" w:rsidRDefault="0026720F" w:rsidP="00AC7F48">
            <w:pPr>
              <w:pStyle w:val="ListBullet2"/>
            </w:pPr>
            <w:r w:rsidRPr="00A002D6">
              <w:t>Explain</w:t>
            </w:r>
            <w:r w:rsidR="00B04B62">
              <w:t xml:space="preserve"> </w:t>
            </w:r>
            <w:r w:rsidRPr="00A002D6">
              <w:t>your</w:t>
            </w:r>
            <w:r w:rsidR="00B04B62">
              <w:t xml:space="preserve"> </w:t>
            </w:r>
            <w:r w:rsidRPr="00A002D6">
              <w:t>reasoning</w:t>
            </w:r>
            <w:r w:rsidR="00B04B62">
              <w:t xml:space="preserve"> </w:t>
            </w:r>
            <w:r w:rsidRPr="00A002D6">
              <w:t>aloud:</w:t>
            </w:r>
          </w:p>
          <w:p w14:paraId="032CD365" w14:textId="0DDADD1D" w:rsidR="0026720F" w:rsidRPr="00A002D6" w:rsidRDefault="0026720F" w:rsidP="0004262B">
            <w:pPr>
              <w:pStyle w:val="ListBullet3"/>
              <w:ind w:left="1701" w:hanging="567"/>
            </w:pPr>
            <w:r w:rsidRPr="00A002D6">
              <w:t>I</w:t>
            </w:r>
            <w:r w:rsidR="00B04B62">
              <w:t xml:space="preserve"> </w:t>
            </w:r>
            <w:r w:rsidR="009344E3">
              <w:t>placed</w:t>
            </w:r>
            <w:r w:rsidR="00B04B62">
              <w:t xml:space="preserve"> </w:t>
            </w:r>
            <w:r w:rsidRPr="00A002D6">
              <w:t>this</w:t>
            </w:r>
            <w:r w:rsidR="00B04B62">
              <w:t xml:space="preserve"> </w:t>
            </w:r>
            <w:r w:rsidRPr="00A002D6">
              <w:t>date</w:t>
            </w:r>
            <w:r w:rsidR="00B04B62">
              <w:t xml:space="preserve"> </w:t>
            </w:r>
            <w:r w:rsidRPr="00A002D6">
              <w:t>here</w:t>
            </w:r>
            <w:r w:rsidR="00B04B62">
              <w:t xml:space="preserve"> </w:t>
            </w:r>
            <w:r w:rsidRPr="00A002D6">
              <w:t>because</w:t>
            </w:r>
            <w:r w:rsidR="00B04B62">
              <w:t xml:space="preserve"> </w:t>
            </w:r>
            <w:r w:rsidRPr="00A002D6">
              <w:t>it</w:t>
            </w:r>
            <w:r w:rsidR="00B04B62">
              <w:t xml:space="preserve"> </w:t>
            </w:r>
            <w:r w:rsidRPr="00A002D6">
              <w:t>is</w:t>
            </w:r>
            <w:r w:rsidR="00B04B62">
              <w:t xml:space="preserve"> </w:t>
            </w:r>
            <w:r w:rsidRPr="00A002D6">
              <w:t>earlier/later</w:t>
            </w:r>
            <w:r w:rsidR="00E90E33">
              <w:t>.</w:t>
            </w:r>
          </w:p>
          <w:p w14:paraId="4FCBB6AD" w14:textId="32096ED1" w:rsidR="007F422B" w:rsidRPr="00A002D6" w:rsidRDefault="0026720F" w:rsidP="0004262B">
            <w:pPr>
              <w:pStyle w:val="ListBullet3"/>
              <w:ind w:left="1701" w:hanging="567"/>
            </w:pPr>
            <w:r w:rsidRPr="00A002D6">
              <w:t>I</w:t>
            </w:r>
            <w:r w:rsidR="00B04B62">
              <w:t xml:space="preserve"> </w:t>
            </w:r>
            <w:r w:rsidRPr="00A002D6">
              <w:t>know</w:t>
            </w:r>
            <w:r w:rsidR="00B04B62">
              <w:t xml:space="preserve"> </w:t>
            </w:r>
            <w:r w:rsidRPr="00A002D6">
              <w:t>it</w:t>
            </w:r>
            <w:r w:rsidR="00B04B62">
              <w:t xml:space="preserve"> </w:t>
            </w:r>
            <w:r w:rsidRPr="00A002D6">
              <w:t>belongs</w:t>
            </w:r>
            <w:r w:rsidR="00B04B62">
              <w:t xml:space="preserve"> </w:t>
            </w:r>
            <w:r w:rsidRPr="00A002D6">
              <w:t>on</w:t>
            </w:r>
            <w:r w:rsidR="00B04B62">
              <w:t xml:space="preserve"> </w:t>
            </w:r>
            <w:r w:rsidRPr="00A002D6">
              <w:t>this</w:t>
            </w:r>
            <w:r w:rsidR="00B04B62">
              <w:t xml:space="preserve"> </w:t>
            </w:r>
            <w:r w:rsidRPr="00A002D6">
              <w:t>side</w:t>
            </w:r>
            <w:r w:rsidR="00B04B62">
              <w:t xml:space="preserve"> </w:t>
            </w:r>
            <w:r w:rsidRPr="00A002D6">
              <w:t>because</w:t>
            </w:r>
            <w:r w:rsidR="00B04B62">
              <w:t xml:space="preserve"> </w:t>
            </w:r>
            <w:r w:rsidRPr="00A002D6">
              <w:t>it</w:t>
            </w:r>
            <w:r w:rsidR="00B04B62">
              <w:t xml:space="preserve"> </w:t>
            </w:r>
            <w:r w:rsidRPr="00A002D6">
              <w:t>is</w:t>
            </w:r>
            <w:r w:rsidR="00B04B62">
              <w:t xml:space="preserve"> </w:t>
            </w:r>
            <w:r w:rsidRPr="00A002D6">
              <w:t>BCE/CE.</w:t>
            </w:r>
          </w:p>
          <w:p w14:paraId="06043BF8" w14:textId="16049D88" w:rsidR="007F422B" w:rsidRPr="0004262B" w:rsidRDefault="425F204C" w:rsidP="00A002D6">
            <w:r w:rsidRPr="0004262B">
              <w:t>We</w:t>
            </w:r>
            <w:r w:rsidR="00B04B62" w:rsidRPr="0004262B">
              <w:t xml:space="preserve"> </w:t>
            </w:r>
            <w:r w:rsidR="004529E1" w:rsidRPr="00F05A21">
              <w:rPr>
                <w:rStyle w:val="Strong"/>
                <w:b w:val="0"/>
                <w:bCs w:val="0"/>
              </w:rPr>
              <w:t>d</w:t>
            </w:r>
            <w:r w:rsidR="004529E1" w:rsidRPr="0004262B">
              <w:t xml:space="preserve">o </w:t>
            </w:r>
            <w:r w:rsidRPr="0004262B">
              <w:t>–</w:t>
            </w:r>
            <w:r w:rsidR="00B04B62" w:rsidRPr="0004262B">
              <w:t xml:space="preserve"> </w:t>
            </w:r>
            <w:r w:rsidR="2860199D" w:rsidRPr="0004262B">
              <w:t>g</w:t>
            </w:r>
            <w:r w:rsidRPr="0004262B">
              <w:t>uided</w:t>
            </w:r>
            <w:r w:rsidR="00B04B62" w:rsidRPr="0004262B">
              <w:t xml:space="preserve"> </w:t>
            </w:r>
            <w:r w:rsidR="264F0B49" w:rsidRPr="0004262B">
              <w:t>p</w:t>
            </w:r>
            <w:r w:rsidRPr="0004262B">
              <w:t>ractice</w:t>
            </w:r>
          </w:p>
          <w:p w14:paraId="6B7D4E37" w14:textId="4436A950" w:rsidR="007F422B" w:rsidRPr="00A002D6" w:rsidRDefault="007F422B">
            <w:pPr>
              <w:pStyle w:val="ListNumber"/>
              <w:numPr>
                <w:ilvl w:val="0"/>
                <w:numId w:val="27"/>
              </w:numPr>
            </w:pPr>
            <w:r w:rsidRPr="00A002D6">
              <w:t>Shared</w:t>
            </w:r>
            <w:r w:rsidR="00B04B62">
              <w:t xml:space="preserve"> </w:t>
            </w:r>
            <w:r w:rsidRPr="00A002D6">
              <w:t>decision-making</w:t>
            </w:r>
          </w:p>
          <w:p w14:paraId="412E8BDE" w14:textId="4A1C333C" w:rsidR="007F422B" w:rsidRPr="00A002D6" w:rsidRDefault="007F422B" w:rsidP="00AC7F48">
            <w:pPr>
              <w:pStyle w:val="ListBullet2"/>
            </w:pPr>
            <w:r w:rsidRPr="00A002D6">
              <w:lastRenderedPageBreak/>
              <w:t>Provide</w:t>
            </w:r>
            <w:r w:rsidR="00B04B62">
              <w:t xml:space="preserve"> </w:t>
            </w:r>
            <w:r w:rsidRPr="00A002D6">
              <w:t>the</w:t>
            </w:r>
            <w:r w:rsidR="00B04B62">
              <w:t xml:space="preserve"> </w:t>
            </w:r>
            <w:r w:rsidRPr="00A002D6">
              <w:t>class</w:t>
            </w:r>
            <w:r w:rsidR="00B04B62">
              <w:t xml:space="preserve"> </w:t>
            </w:r>
            <w:r w:rsidRPr="00A002D6">
              <w:t>with</w:t>
            </w:r>
            <w:r w:rsidR="00B04B62">
              <w:t xml:space="preserve"> </w:t>
            </w:r>
            <w:r w:rsidRPr="00A002D6">
              <w:t>2</w:t>
            </w:r>
            <w:r w:rsidR="00E90E33">
              <w:t xml:space="preserve"> to </w:t>
            </w:r>
            <w:r w:rsidRPr="00A002D6">
              <w:t>3</w:t>
            </w:r>
            <w:r w:rsidR="00B04B62">
              <w:t xml:space="preserve"> </w:t>
            </w:r>
            <w:r w:rsidRPr="00A002D6">
              <w:t>mixed</w:t>
            </w:r>
            <w:r w:rsidR="00B04B62">
              <w:t xml:space="preserve"> </w:t>
            </w:r>
            <w:r w:rsidRPr="00A002D6">
              <w:t>dates</w:t>
            </w:r>
            <w:r w:rsidR="00B04B62">
              <w:t xml:space="preserve"> </w:t>
            </w:r>
            <w:r w:rsidRPr="00A002D6">
              <w:t>(</w:t>
            </w:r>
            <w:r w:rsidR="00AA0F44" w:rsidRPr="00A002D6">
              <w:t>700</w:t>
            </w:r>
            <w:r w:rsidR="00B04B62">
              <w:t xml:space="preserve"> </w:t>
            </w:r>
            <w:r w:rsidRPr="00A002D6">
              <w:t>BCE</w:t>
            </w:r>
            <w:r w:rsidR="00B04B62">
              <w:t xml:space="preserve"> </w:t>
            </w:r>
            <w:r w:rsidRPr="00A002D6">
              <w:t>and</w:t>
            </w:r>
            <w:r w:rsidR="00B04B62">
              <w:t xml:space="preserve"> </w:t>
            </w:r>
            <w:r w:rsidR="00AA0F44" w:rsidRPr="00A002D6">
              <w:t>500</w:t>
            </w:r>
            <w:r w:rsidR="00FE6F7B">
              <w:t xml:space="preserve"> </w:t>
            </w:r>
            <w:r w:rsidRPr="00A002D6">
              <w:t>CE).</w:t>
            </w:r>
          </w:p>
          <w:p w14:paraId="31B88F1A" w14:textId="10817D3B" w:rsidR="007F422B" w:rsidRPr="00A002D6" w:rsidRDefault="007F422B" w:rsidP="00AC7F48">
            <w:pPr>
              <w:pStyle w:val="ListBullet2"/>
            </w:pPr>
            <w:r w:rsidRPr="00A002D6">
              <w:t>Ask</w:t>
            </w:r>
            <w:r w:rsidR="00B04B62">
              <w:t xml:space="preserve"> </w:t>
            </w:r>
            <w:r w:rsidRPr="00A002D6">
              <w:t>students</w:t>
            </w:r>
            <w:r w:rsidR="00B04B62">
              <w:t xml:space="preserve"> </w:t>
            </w:r>
            <w:r w:rsidRPr="00A002D6">
              <w:t>to</w:t>
            </w:r>
            <w:r w:rsidR="00B04B62">
              <w:t xml:space="preserve"> </w:t>
            </w:r>
            <w:r w:rsidRPr="00A002D6">
              <w:t>help</w:t>
            </w:r>
            <w:r w:rsidR="00B04B62">
              <w:t xml:space="preserve"> </w:t>
            </w:r>
            <w:r w:rsidRPr="00A002D6">
              <w:t>you:</w:t>
            </w:r>
          </w:p>
          <w:p w14:paraId="1056AEEA" w14:textId="36E673EB" w:rsidR="007F422B" w:rsidRPr="00A002D6" w:rsidRDefault="007F422B" w:rsidP="0004262B">
            <w:pPr>
              <w:pStyle w:val="ListBullet3"/>
              <w:ind w:left="1701" w:hanging="567"/>
            </w:pPr>
            <w:r w:rsidRPr="00A002D6">
              <w:t>decide</w:t>
            </w:r>
            <w:r w:rsidR="00B04B62">
              <w:t xml:space="preserve"> </w:t>
            </w:r>
            <w:r w:rsidRPr="00A002D6">
              <w:t>the</w:t>
            </w:r>
            <w:r w:rsidR="00B04B62">
              <w:t xml:space="preserve"> </w:t>
            </w:r>
            <w:r w:rsidRPr="00A002D6">
              <w:t>correct</w:t>
            </w:r>
            <w:r w:rsidR="00B04B62">
              <w:t xml:space="preserve"> </w:t>
            </w:r>
            <w:r w:rsidRPr="00A002D6">
              <w:t>order</w:t>
            </w:r>
          </w:p>
          <w:p w14:paraId="3A9CD01C" w14:textId="13B05562" w:rsidR="007F422B" w:rsidRPr="00A002D6" w:rsidRDefault="007F422B" w:rsidP="0004262B">
            <w:pPr>
              <w:pStyle w:val="ListBullet3"/>
              <w:ind w:left="1701" w:hanging="567"/>
            </w:pPr>
            <w:r w:rsidRPr="00A002D6">
              <w:t>suggest</w:t>
            </w:r>
            <w:r w:rsidR="00B04B62">
              <w:t xml:space="preserve"> </w:t>
            </w:r>
            <w:r w:rsidRPr="00A002D6">
              <w:t>where</w:t>
            </w:r>
            <w:r w:rsidR="00B04B62">
              <w:t xml:space="preserve"> </w:t>
            </w:r>
            <w:r w:rsidRPr="00A002D6">
              <w:t>each</w:t>
            </w:r>
            <w:r w:rsidR="00B04B62">
              <w:t xml:space="preserve"> </w:t>
            </w:r>
            <w:r w:rsidRPr="00A002D6">
              <w:t>date</w:t>
            </w:r>
            <w:r w:rsidR="00B04B62">
              <w:t xml:space="preserve"> </w:t>
            </w:r>
            <w:r w:rsidRPr="00A002D6">
              <w:t>belongs</w:t>
            </w:r>
            <w:r w:rsidR="00B04B62">
              <w:t xml:space="preserve"> </w:t>
            </w:r>
            <w:r w:rsidRPr="00A002D6">
              <w:t>on</w:t>
            </w:r>
            <w:r w:rsidR="00B04B62">
              <w:t xml:space="preserve"> </w:t>
            </w:r>
            <w:r w:rsidRPr="00A002D6">
              <w:t>the</w:t>
            </w:r>
            <w:r w:rsidR="00B04B62">
              <w:t xml:space="preserve"> </w:t>
            </w:r>
            <w:r w:rsidRPr="00A002D6">
              <w:t>shared</w:t>
            </w:r>
            <w:r w:rsidR="00B04B62">
              <w:t xml:space="preserve"> </w:t>
            </w:r>
            <w:r w:rsidRPr="00A002D6">
              <w:t>timeline.</w:t>
            </w:r>
          </w:p>
          <w:p w14:paraId="2CE8A5E7" w14:textId="106F9CD8" w:rsidR="007F422B" w:rsidRPr="00A002D6" w:rsidRDefault="007F422B">
            <w:pPr>
              <w:pStyle w:val="ListNumber"/>
              <w:numPr>
                <w:ilvl w:val="0"/>
                <w:numId w:val="16"/>
              </w:numPr>
            </w:pPr>
            <w:r w:rsidRPr="00D83620">
              <w:t>Check</w:t>
            </w:r>
            <w:r w:rsidR="00B04B62">
              <w:t xml:space="preserve"> </w:t>
            </w:r>
            <w:r w:rsidRPr="00A002D6">
              <w:t>understanding</w:t>
            </w:r>
            <w:r w:rsidR="00B04B62">
              <w:t xml:space="preserve"> </w:t>
            </w:r>
            <w:r w:rsidRPr="00A002D6">
              <w:t>through</w:t>
            </w:r>
            <w:r w:rsidR="00B04B62">
              <w:t xml:space="preserve"> </w:t>
            </w:r>
            <w:r w:rsidRPr="00A002D6">
              <w:t>questioning</w:t>
            </w:r>
          </w:p>
          <w:p w14:paraId="74315FB0" w14:textId="6F921265" w:rsidR="007F422B" w:rsidRPr="00A002D6" w:rsidRDefault="007F422B" w:rsidP="00AC7F48">
            <w:pPr>
              <w:pStyle w:val="ListBullet2"/>
            </w:pPr>
            <w:r w:rsidRPr="00A002D6">
              <w:t>Which</w:t>
            </w:r>
            <w:r w:rsidR="00B04B62">
              <w:t xml:space="preserve"> </w:t>
            </w:r>
            <w:r w:rsidRPr="00A002D6">
              <w:t>date</w:t>
            </w:r>
            <w:r w:rsidR="00B04B62">
              <w:t xml:space="preserve"> </w:t>
            </w:r>
            <w:r w:rsidRPr="00A002D6">
              <w:t>comes</w:t>
            </w:r>
            <w:r w:rsidR="00B04B62">
              <w:t xml:space="preserve"> </w:t>
            </w:r>
            <w:r w:rsidRPr="00A002D6">
              <w:t>first?</w:t>
            </w:r>
            <w:r w:rsidR="00B04B62">
              <w:t xml:space="preserve"> </w:t>
            </w:r>
            <w:r w:rsidRPr="00A002D6">
              <w:t>How</w:t>
            </w:r>
            <w:r w:rsidR="00B04B62">
              <w:t xml:space="preserve"> </w:t>
            </w:r>
            <w:r w:rsidRPr="00A002D6">
              <w:t>do</w:t>
            </w:r>
            <w:r w:rsidR="00B04B62">
              <w:t xml:space="preserve"> </w:t>
            </w:r>
            <w:r w:rsidRPr="00A002D6">
              <w:t>you</w:t>
            </w:r>
            <w:r w:rsidR="00B04B62">
              <w:t xml:space="preserve"> </w:t>
            </w:r>
            <w:r w:rsidRPr="00A002D6">
              <w:t>know?</w:t>
            </w:r>
          </w:p>
          <w:p w14:paraId="2530DBCC" w14:textId="32AB1C71" w:rsidR="007F422B" w:rsidRPr="00A002D6" w:rsidRDefault="007F422B" w:rsidP="00AC7F48">
            <w:pPr>
              <w:pStyle w:val="ListBullet2"/>
            </w:pPr>
            <w:r w:rsidRPr="00A002D6">
              <w:t>Does</w:t>
            </w:r>
            <w:r w:rsidR="00B04B62">
              <w:t xml:space="preserve"> </w:t>
            </w:r>
            <w:r w:rsidRPr="00A002D6">
              <w:t>this</w:t>
            </w:r>
            <w:r w:rsidR="00B04B62">
              <w:t xml:space="preserve"> </w:t>
            </w:r>
            <w:r w:rsidRPr="00A002D6">
              <w:t>date</w:t>
            </w:r>
            <w:r w:rsidR="00B04B62">
              <w:t xml:space="preserve"> </w:t>
            </w:r>
            <w:r w:rsidRPr="00A002D6">
              <w:t>belong</w:t>
            </w:r>
            <w:r w:rsidR="00B04B62">
              <w:t xml:space="preserve"> </w:t>
            </w:r>
            <w:r w:rsidRPr="00A002D6">
              <w:t>on</w:t>
            </w:r>
            <w:r w:rsidR="00B04B62">
              <w:t xml:space="preserve"> </w:t>
            </w:r>
            <w:r w:rsidRPr="00A002D6">
              <w:t>the</w:t>
            </w:r>
            <w:r w:rsidR="00B04B62">
              <w:t xml:space="preserve"> </w:t>
            </w:r>
            <w:r w:rsidRPr="00A002D6">
              <w:t>BCE</w:t>
            </w:r>
            <w:r w:rsidR="00B04B62">
              <w:t xml:space="preserve"> </w:t>
            </w:r>
            <w:r w:rsidRPr="00A002D6">
              <w:t>or</w:t>
            </w:r>
            <w:r w:rsidR="00B04B62">
              <w:t xml:space="preserve"> </w:t>
            </w:r>
            <w:r w:rsidRPr="00A002D6">
              <w:t>CE</w:t>
            </w:r>
            <w:r w:rsidR="00B04B62">
              <w:t xml:space="preserve"> </w:t>
            </w:r>
            <w:r w:rsidRPr="00A002D6">
              <w:t>side?</w:t>
            </w:r>
          </w:p>
          <w:p w14:paraId="5E6CFA7F" w14:textId="4C501417" w:rsidR="007F422B" w:rsidRPr="00A002D6" w:rsidRDefault="007F422B" w:rsidP="00AC7F48">
            <w:pPr>
              <w:pStyle w:val="ListBullet2"/>
            </w:pPr>
            <w:r w:rsidRPr="00A002D6">
              <w:t>What</w:t>
            </w:r>
            <w:r w:rsidR="00B04B62">
              <w:t xml:space="preserve"> </w:t>
            </w:r>
            <w:r w:rsidRPr="00A002D6">
              <w:t>happens</w:t>
            </w:r>
            <w:r w:rsidR="00B04B62">
              <w:t xml:space="preserve"> </w:t>
            </w:r>
            <w:r w:rsidRPr="00A002D6">
              <w:t>to</w:t>
            </w:r>
            <w:r w:rsidR="00B04B62">
              <w:t xml:space="preserve"> </w:t>
            </w:r>
            <w:r w:rsidRPr="00A002D6">
              <w:t>the</w:t>
            </w:r>
            <w:r w:rsidR="00B04B62">
              <w:t xml:space="preserve"> </w:t>
            </w:r>
            <w:r w:rsidRPr="00A002D6">
              <w:t>numbers</w:t>
            </w:r>
            <w:r w:rsidR="00B04B62">
              <w:t xml:space="preserve"> </w:t>
            </w:r>
            <w:r w:rsidRPr="00A002D6">
              <w:t>as</w:t>
            </w:r>
            <w:r w:rsidR="00B04B62">
              <w:t xml:space="preserve"> </w:t>
            </w:r>
            <w:r w:rsidRPr="00A002D6">
              <w:t>time</w:t>
            </w:r>
            <w:r w:rsidR="00B04B62">
              <w:t xml:space="preserve"> </w:t>
            </w:r>
            <w:r w:rsidRPr="00A002D6">
              <w:t>moves</w:t>
            </w:r>
            <w:r w:rsidR="00B04B62">
              <w:t xml:space="preserve"> </w:t>
            </w:r>
            <w:r w:rsidRPr="00A002D6">
              <w:t>forward</w:t>
            </w:r>
            <w:r w:rsidR="00B04B62">
              <w:t xml:space="preserve"> </w:t>
            </w:r>
            <w:r w:rsidRPr="00A002D6">
              <w:t>here?</w:t>
            </w:r>
          </w:p>
          <w:p w14:paraId="3C9D533E" w14:textId="41F9C029" w:rsidR="00D0203E" w:rsidRDefault="4D26B199" w:rsidP="00A002D6">
            <w:pPr>
              <w:rPr>
                <w:rStyle w:val="Strong"/>
                <w:b w:val="0"/>
                <w:bCs w:val="0"/>
              </w:rPr>
            </w:pPr>
            <w:r w:rsidRPr="0004262B">
              <w:t>You</w:t>
            </w:r>
            <w:r w:rsidR="00B04B62" w:rsidRPr="0004262B">
              <w:t xml:space="preserve"> </w:t>
            </w:r>
            <w:r w:rsidR="004529E1" w:rsidRPr="00E90E33">
              <w:rPr>
                <w:rStyle w:val="Strong"/>
                <w:b w:val="0"/>
                <w:bCs w:val="0"/>
              </w:rPr>
              <w:t>d</w:t>
            </w:r>
            <w:r w:rsidRPr="005B7CDB">
              <w:rPr>
                <w:rStyle w:val="Strong"/>
                <w:b w:val="0"/>
                <w:bCs w:val="0"/>
              </w:rPr>
              <w:t>o</w:t>
            </w:r>
            <w:r w:rsidR="00B04B62" w:rsidRPr="005B7CDB">
              <w:rPr>
                <w:rStyle w:val="Strong"/>
                <w:b w:val="0"/>
                <w:bCs w:val="0"/>
              </w:rPr>
              <w:t xml:space="preserve"> </w:t>
            </w:r>
            <w:r w:rsidRPr="005B7CDB">
              <w:rPr>
                <w:rStyle w:val="Strong"/>
                <w:b w:val="0"/>
                <w:bCs w:val="0"/>
              </w:rPr>
              <w:t>–</w:t>
            </w:r>
            <w:r w:rsidR="00B04B62" w:rsidRPr="005B7CDB">
              <w:rPr>
                <w:rStyle w:val="Strong"/>
                <w:b w:val="0"/>
                <w:bCs w:val="0"/>
              </w:rPr>
              <w:t xml:space="preserve"> </w:t>
            </w:r>
            <w:r w:rsidR="79EE708A" w:rsidRPr="005B7CDB">
              <w:rPr>
                <w:rStyle w:val="Strong"/>
                <w:b w:val="0"/>
                <w:bCs w:val="0"/>
              </w:rPr>
              <w:t>i</w:t>
            </w:r>
            <w:r w:rsidRPr="005B7CDB">
              <w:rPr>
                <w:rStyle w:val="Strong"/>
                <w:b w:val="0"/>
                <w:bCs w:val="0"/>
              </w:rPr>
              <w:t>ndependent</w:t>
            </w:r>
            <w:r w:rsidR="00B04B62" w:rsidRPr="005B7CDB">
              <w:rPr>
                <w:rStyle w:val="Strong"/>
                <w:b w:val="0"/>
                <w:bCs w:val="0"/>
              </w:rPr>
              <w:t xml:space="preserve"> </w:t>
            </w:r>
            <w:r w:rsidR="0FC08BAC" w:rsidRPr="005B7CDB">
              <w:rPr>
                <w:rStyle w:val="Strong"/>
                <w:b w:val="0"/>
                <w:bCs w:val="0"/>
              </w:rPr>
              <w:t>p</w:t>
            </w:r>
            <w:r w:rsidRPr="005B7CDB">
              <w:rPr>
                <w:rStyle w:val="Strong"/>
                <w:b w:val="0"/>
                <w:bCs w:val="0"/>
              </w:rPr>
              <w:t>ractice</w:t>
            </w:r>
          </w:p>
          <w:p w14:paraId="21878A15" w14:textId="1299B457" w:rsidR="009E115E" w:rsidRPr="0004262B" w:rsidRDefault="00AB1410" w:rsidP="00AB1410">
            <w:r w:rsidRPr="00AB1410">
              <w:rPr>
                <w:rStyle w:val="Strong"/>
                <w:b w:val="0"/>
                <w:bCs w:val="0"/>
              </w:rPr>
              <w:t>Students then complete</w:t>
            </w:r>
            <w:r w:rsidRPr="00AB5DB7">
              <w:rPr>
                <w:rStyle w:val="Strong"/>
                <w:b w:val="0"/>
                <w:bCs w:val="0"/>
              </w:rPr>
              <w:t xml:space="preserve"> </w:t>
            </w:r>
            <w:r w:rsidR="5F3C917F" w:rsidRPr="0004262B">
              <w:t>Activity</w:t>
            </w:r>
            <w:r w:rsidR="00B04B62" w:rsidRPr="0004262B">
              <w:t xml:space="preserve"> </w:t>
            </w:r>
            <w:r w:rsidR="5F3C917F" w:rsidRPr="0004262B">
              <w:t>13</w:t>
            </w:r>
            <w:r w:rsidR="00E90E33">
              <w:t xml:space="preserve"> –</w:t>
            </w:r>
            <w:r w:rsidR="00B04B62" w:rsidRPr="0004262B">
              <w:t xml:space="preserve"> </w:t>
            </w:r>
            <w:r w:rsidR="7AE3BCA2" w:rsidRPr="0004262B">
              <w:t>t</w:t>
            </w:r>
            <w:r w:rsidR="5F3C917F" w:rsidRPr="0004262B">
              <w:t>imeline</w:t>
            </w:r>
            <w:r w:rsidR="00B04B62" w:rsidRPr="0004262B">
              <w:t xml:space="preserve"> </w:t>
            </w:r>
            <w:r w:rsidR="58594C3D" w:rsidRPr="0004262B">
              <w:t>c</w:t>
            </w:r>
            <w:r w:rsidR="5F3C917F" w:rsidRPr="0004262B">
              <w:t>onstruction</w:t>
            </w:r>
            <w:r>
              <w:t xml:space="preserve"> as part of the </w:t>
            </w:r>
            <w:r w:rsidRPr="005B7CDB">
              <w:rPr>
                <w:rStyle w:val="Strong"/>
                <w:b w:val="0"/>
                <w:bCs w:val="0"/>
              </w:rPr>
              <w:t>independent practice</w:t>
            </w:r>
            <w:r>
              <w:rPr>
                <w:rStyle w:val="Strong"/>
                <w:b w:val="0"/>
                <w:bCs w:val="0"/>
              </w:rPr>
              <w:t>.</w:t>
            </w:r>
          </w:p>
          <w:p w14:paraId="76BD0807" w14:textId="29A4BD34" w:rsidR="009E115E" w:rsidRPr="00A002D6" w:rsidRDefault="009E115E" w:rsidP="0004262B">
            <w:pPr>
              <w:pStyle w:val="ListBullet"/>
              <w:numPr>
                <w:ilvl w:val="0"/>
                <w:numId w:val="0"/>
              </w:numPr>
            </w:pPr>
            <w:r w:rsidRPr="0004262B">
              <w:t>Part</w:t>
            </w:r>
            <w:r w:rsidR="00B04B62" w:rsidRPr="0004262B">
              <w:t xml:space="preserve"> </w:t>
            </w:r>
            <w:r w:rsidRPr="0004262B">
              <w:t>A:</w:t>
            </w:r>
            <w:r w:rsidR="00B04B62">
              <w:t xml:space="preserve"> </w:t>
            </w:r>
            <w:r w:rsidR="42CFE7A4" w:rsidRPr="00A002D6">
              <w:t>o</w:t>
            </w:r>
            <w:r w:rsidR="5F3C917F" w:rsidRPr="00A002D6">
              <w:t>rdering</w:t>
            </w:r>
            <w:r w:rsidR="00B04B62">
              <w:t xml:space="preserve"> </w:t>
            </w:r>
            <w:r w:rsidR="759E322C" w:rsidRPr="00A002D6">
              <w:t>d</w:t>
            </w:r>
            <w:r w:rsidR="5F3C917F" w:rsidRPr="00A002D6">
              <w:t>ates</w:t>
            </w:r>
            <w:r w:rsidR="00B04B62">
              <w:t xml:space="preserve"> </w:t>
            </w:r>
            <w:r w:rsidRPr="00A002D6">
              <w:t>(BCE</w:t>
            </w:r>
            <w:r w:rsidR="00B04B62">
              <w:t xml:space="preserve"> </w:t>
            </w:r>
            <w:r w:rsidRPr="00A002D6">
              <w:t>and</w:t>
            </w:r>
            <w:r w:rsidR="00B04B62">
              <w:t xml:space="preserve"> </w:t>
            </w:r>
            <w:r w:rsidRPr="00A002D6">
              <w:t>CE)</w:t>
            </w:r>
          </w:p>
          <w:p w14:paraId="778A608D" w14:textId="58F16C6D" w:rsidR="00081230" w:rsidRPr="00A002D6" w:rsidRDefault="00081230" w:rsidP="00081230">
            <w:r w:rsidRPr="00A002D6">
              <w:t>Provide</w:t>
            </w:r>
            <w:r w:rsidR="00B04B62">
              <w:t xml:space="preserve"> </w:t>
            </w:r>
            <w:r w:rsidRPr="00A002D6">
              <w:t>students</w:t>
            </w:r>
            <w:r w:rsidR="00B04B62">
              <w:t xml:space="preserve"> </w:t>
            </w:r>
            <w:r w:rsidRPr="00A002D6">
              <w:t>with</w:t>
            </w:r>
            <w:r w:rsidR="00B04B62">
              <w:t xml:space="preserve"> </w:t>
            </w:r>
            <w:r w:rsidRPr="00A002D6">
              <w:t>an</w:t>
            </w:r>
            <w:r w:rsidR="00B04B62">
              <w:t xml:space="preserve"> </w:t>
            </w:r>
            <w:r w:rsidRPr="00A002D6">
              <w:t>individual</w:t>
            </w:r>
            <w:r w:rsidR="00B04B62">
              <w:t xml:space="preserve"> </w:t>
            </w:r>
            <w:r w:rsidRPr="00A002D6">
              <w:t>timeline</w:t>
            </w:r>
            <w:r w:rsidR="00B04B62">
              <w:t xml:space="preserve"> </w:t>
            </w:r>
            <w:r w:rsidRPr="00A002D6">
              <w:t>sheet.</w:t>
            </w:r>
            <w:r w:rsidR="00B04B62">
              <w:t xml:space="preserve"> </w:t>
            </w:r>
            <w:r w:rsidRPr="00A002D6">
              <w:t>Instruct</w:t>
            </w:r>
            <w:r w:rsidR="00B04B62">
              <w:t xml:space="preserve"> </w:t>
            </w:r>
            <w:r w:rsidRPr="00A002D6">
              <w:t>them</w:t>
            </w:r>
            <w:r w:rsidR="00B04B62">
              <w:t xml:space="preserve"> </w:t>
            </w:r>
            <w:r w:rsidRPr="00A002D6">
              <w:t>to</w:t>
            </w:r>
            <w:r w:rsidR="00B04B62">
              <w:t xml:space="preserve"> </w:t>
            </w:r>
            <w:r w:rsidRPr="00A002D6">
              <w:t>place</w:t>
            </w:r>
            <w:r w:rsidR="00B04B62">
              <w:t xml:space="preserve"> </w:t>
            </w:r>
            <w:r w:rsidRPr="00A002D6">
              <w:t>the</w:t>
            </w:r>
            <w:r w:rsidR="00B04B62">
              <w:t xml:space="preserve"> </w:t>
            </w:r>
            <w:r w:rsidRPr="00A002D6">
              <w:t>following</w:t>
            </w:r>
            <w:r w:rsidR="00B04B62">
              <w:t xml:space="preserve"> </w:t>
            </w:r>
            <w:r w:rsidRPr="00A002D6">
              <w:t>dates</w:t>
            </w:r>
            <w:r w:rsidR="00B04B62">
              <w:t xml:space="preserve"> </w:t>
            </w:r>
            <w:r w:rsidRPr="00A002D6">
              <w:t>in</w:t>
            </w:r>
            <w:r w:rsidR="00B04B62">
              <w:t xml:space="preserve"> </w:t>
            </w:r>
            <w:r w:rsidRPr="00A002D6">
              <w:t>chronological</w:t>
            </w:r>
            <w:r w:rsidR="00B04B62">
              <w:t xml:space="preserve"> </w:t>
            </w:r>
            <w:r w:rsidRPr="00A002D6">
              <w:t>order</w:t>
            </w:r>
            <w:r w:rsidR="00B04B62">
              <w:t xml:space="preserve"> </w:t>
            </w:r>
            <w:r w:rsidRPr="00A002D6">
              <w:t>from</w:t>
            </w:r>
            <w:r w:rsidR="00B04B62">
              <w:t xml:space="preserve"> </w:t>
            </w:r>
            <w:r w:rsidRPr="00A002D6">
              <w:t>earliest</w:t>
            </w:r>
            <w:r w:rsidR="00B04B62">
              <w:t xml:space="preserve"> </w:t>
            </w:r>
            <w:r w:rsidRPr="00A002D6">
              <w:t>to</w:t>
            </w:r>
            <w:r w:rsidR="00B04B62">
              <w:t xml:space="preserve"> </w:t>
            </w:r>
            <w:r w:rsidR="11DE7F40" w:rsidRPr="00A002D6">
              <w:t>most</w:t>
            </w:r>
            <w:r w:rsidR="00B04B62">
              <w:t xml:space="preserve"> </w:t>
            </w:r>
            <w:r w:rsidR="11DE7F40" w:rsidRPr="00A002D6">
              <w:t>recent</w:t>
            </w:r>
            <w:r w:rsidRPr="00A002D6">
              <w:t>:</w:t>
            </w:r>
          </w:p>
          <w:p w14:paraId="12A6F60A" w14:textId="71DE63A1" w:rsidR="00081230" w:rsidRPr="00D83620" w:rsidRDefault="00081230" w:rsidP="00D83620">
            <w:pPr>
              <w:pStyle w:val="ListBullet"/>
            </w:pPr>
            <w:r w:rsidRPr="00D83620">
              <w:lastRenderedPageBreak/>
              <w:t>10,000</w:t>
            </w:r>
            <w:r w:rsidR="00B04B62" w:rsidRPr="00D83620">
              <w:t xml:space="preserve"> </w:t>
            </w:r>
            <w:r w:rsidRPr="00D83620">
              <w:t>BCE</w:t>
            </w:r>
          </w:p>
          <w:p w14:paraId="2A399801" w14:textId="1D8B9072" w:rsidR="00081230" w:rsidRPr="00D83620" w:rsidRDefault="00081230" w:rsidP="00D83620">
            <w:pPr>
              <w:pStyle w:val="ListBullet"/>
            </w:pPr>
            <w:r w:rsidRPr="00D83620">
              <w:t>2008</w:t>
            </w:r>
            <w:r w:rsidR="00B04B62" w:rsidRPr="00D83620">
              <w:t xml:space="preserve"> </w:t>
            </w:r>
            <w:r w:rsidRPr="00D83620">
              <w:t>BCE</w:t>
            </w:r>
          </w:p>
          <w:p w14:paraId="7E8924F1" w14:textId="790FDDCF" w:rsidR="00081230" w:rsidRPr="00D83620" w:rsidRDefault="00081230" w:rsidP="00D83620">
            <w:pPr>
              <w:pStyle w:val="ListBullet"/>
            </w:pPr>
            <w:r w:rsidRPr="00D83620">
              <w:t>54</w:t>
            </w:r>
            <w:r w:rsidR="00B04B62" w:rsidRPr="00D83620">
              <w:t xml:space="preserve"> </w:t>
            </w:r>
            <w:r w:rsidRPr="00D83620">
              <w:t>BCE</w:t>
            </w:r>
          </w:p>
          <w:p w14:paraId="6E5B35CC" w14:textId="266A9A24" w:rsidR="00081230" w:rsidRPr="00D83620" w:rsidRDefault="00081230" w:rsidP="00D83620">
            <w:pPr>
              <w:pStyle w:val="ListBullet"/>
            </w:pPr>
            <w:r w:rsidRPr="00D83620">
              <w:t>33</w:t>
            </w:r>
            <w:r w:rsidR="00B04B62" w:rsidRPr="00D83620">
              <w:t xml:space="preserve"> </w:t>
            </w:r>
            <w:r w:rsidRPr="00D83620">
              <w:t>CE</w:t>
            </w:r>
          </w:p>
          <w:p w14:paraId="3C2BC3E1" w14:textId="0CABB378" w:rsidR="00081230" w:rsidRPr="00D83620" w:rsidRDefault="00081230" w:rsidP="00D83620">
            <w:pPr>
              <w:pStyle w:val="ListBullet"/>
            </w:pPr>
            <w:r w:rsidRPr="00D83620">
              <w:t>1008</w:t>
            </w:r>
            <w:r w:rsidR="00B04B62" w:rsidRPr="00D83620">
              <w:t xml:space="preserve"> </w:t>
            </w:r>
            <w:r w:rsidRPr="00D83620">
              <w:t>CE</w:t>
            </w:r>
          </w:p>
          <w:p w14:paraId="76065073" w14:textId="0E31197E" w:rsidR="00081230" w:rsidRPr="00D83620" w:rsidRDefault="00081230" w:rsidP="00D83620">
            <w:pPr>
              <w:pStyle w:val="ListBullet"/>
            </w:pPr>
            <w:r w:rsidRPr="00D83620">
              <w:t>2008</w:t>
            </w:r>
            <w:r w:rsidR="00B04B62" w:rsidRPr="00D83620">
              <w:t xml:space="preserve"> </w:t>
            </w:r>
            <w:r w:rsidRPr="00D83620">
              <w:t>CE</w:t>
            </w:r>
            <w:r w:rsidR="00F60795" w:rsidRPr="00D83620">
              <w:t>.</w:t>
            </w:r>
          </w:p>
          <w:p w14:paraId="6B493114" w14:textId="1129FD0F" w:rsidR="00081230" w:rsidRPr="00A002D6" w:rsidRDefault="00081230" w:rsidP="00AC7F48">
            <w:pPr>
              <w:pStyle w:val="ListBullet2"/>
              <w:numPr>
                <w:ilvl w:val="0"/>
                <w:numId w:val="0"/>
              </w:numPr>
            </w:pPr>
            <w:r w:rsidRPr="00A002D6">
              <w:t>Remind</w:t>
            </w:r>
            <w:r w:rsidR="00B04B62">
              <w:t xml:space="preserve"> </w:t>
            </w:r>
            <w:r w:rsidRPr="00A002D6">
              <w:t>students</w:t>
            </w:r>
            <w:r w:rsidR="00B04B62">
              <w:t xml:space="preserve"> </w:t>
            </w:r>
            <w:r w:rsidRPr="00A002D6">
              <w:t>that:</w:t>
            </w:r>
          </w:p>
          <w:p w14:paraId="71ECBC48" w14:textId="2F9E665F" w:rsidR="00081230" w:rsidRPr="00A002D6" w:rsidRDefault="00081230" w:rsidP="00081230">
            <w:pPr>
              <w:pStyle w:val="ListBullet"/>
            </w:pPr>
            <w:r w:rsidRPr="00A002D6">
              <w:t>BCE</w:t>
            </w:r>
            <w:r w:rsidR="00B04B62">
              <w:t xml:space="preserve"> </w:t>
            </w:r>
            <w:r w:rsidRPr="00A002D6">
              <w:t>dates</w:t>
            </w:r>
            <w:r w:rsidR="00B04B62">
              <w:t xml:space="preserve"> </w:t>
            </w:r>
            <w:r w:rsidRPr="00A002D6">
              <w:t>move</w:t>
            </w:r>
            <w:r w:rsidR="00B04B62">
              <w:t xml:space="preserve"> </w:t>
            </w:r>
            <w:r w:rsidRPr="00A002D6">
              <w:t>towards</w:t>
            </w:r>
            <w:r w:rsidR="00B04B62">
              <w:t xml:space="preserve"> </w:t>
            </w:r>
            <w:r w:rsidR="00557609">
              <w:t>the</w:t>
            </w:r>
            <w:r w:rsidR="00B04B62">
              <w:t xml:space="preserve"> </w:t>
            </w:r>
            <w:r w:rsidR="00557609">
              <w:t>year</w:t>
            </w:r>
            <w:r w:rsidR="00B04B62">
              <w:t xml:space="preserve"> </w:t>
            </w:r>
            <w:r w:rsidR="00557609">
              <w:t>1</w:t>
            </w:r>
            <w:r w:rsidR="00B04B62">
              <w:t xml:space="preserve"> </w:t>
            </w:r>
            <w:r w:rsidRPr="00A002D6">
              <w:t>as</w:t>
            </w:r>
            <w:r w:rsidR="00B04B62">
              <w:t xml:space="preserve"> </w:t>
            </w:r>
            <w:r w:rsidRPr="00A002D6">
              <w:t>time</w:t>
            </w:r>
            <w:r w:rsidR="00B04B62">
              <w:t xml:space="preserve"> </w:t>
            </w:r>
            <w:r w:rsidRPr="00A002D6">
              <w:t>progresses</w:t>
            </w:r>
          </w:p>
          <w:p w14:paraId="22000547" w14:textId="6ACA1391" w:rsidR="00081230" w:rsidRPr="00A002D6" w:rsidRDefault="00081230" w:rsidP="00081230">
            <w:pPr>
              <w:pStyle w:val="ListBullet"/>
            </w:pPr>
            <w:r w:rsidRPr="00A002D6">
              <w:t>CE</w:t>
            </w:r>
            <w:r w:rsidR="00B04B62">
              <w:t xml:space="preserve"> </w:t>
            </w:r>
            <w:r w:rsidRPr="00A002D6">
              <w:t>dates</w:t>
            </w:r>
            <w:r w:rsidR="00B04B62">
              <w:t xml:space="preserve"> </w:t>
            </w:r>
            <w:r w:rsidRPr="00A002D6">
              <w:t>move</w:t>
            </w:r>
            <w:r w:rsidR="00B04B62">
              <w:t xml:space="preserve"> </w:t>
            </w:r>
            <w:r w:rsidRPr="00A002D6">
              <w:t>away</w:t>
            </w:r>
            <w:r w:rsidR="00B04B62">
              <w:t xml:space="preserve"> </w:t>
            </w:r>
            <w:r w:rsidRPr="00A002D6">
              <w:t>from</w:t>
            </w:r>
            <w:r w:rsidR="00B04B62">
              <w:t xml:space="preserve"> </w:t>
            </w:r>
            <w:r w:rsidR="002B0B97">
              <w:t>the</w:t>
            </w:r>
            <w:r w:rsidR="00B04B62">
              <w:t xml:space="preserve"> </w:t>
            </w:r>
            <w:r w:rsidR="002B0B97">
              <w:t>year</w:t>
            </w:r>
            <w:r w:rsidR="00B04B62">
              <w:t xml:space="preserve"> </w:t>
            </w:r>
            <w:r w:rsidR="002B0B97">
              <w:t>1</w:t>
            </w:r>
            <w:r w:rsidR="00B04B62">
              <w:t xml:space="preserve"> </w:t>
            </w:r>
            <w:r w:rsidRPr="00A002D6">
              <w:t>as</w:t>
            </w:r>
            <w:r w:rsidR="00B04B62">
              <w:t xml:space="preserve"> </w:t>
            </w:r>
            <w:r w:rsidRPr="00A002D6">
              <w:t>time</w:t>
            </w:r>
            <w:r w:rsidR="00B04B62">
              <w:t xml:space="preserve"> </w:t>
            </w:r>
            <w:r w:rsidRPr="00A002D6">
              <w:t>progresses</w:t>
            </w:r>
          </w:p>
          <w:p w14:paraId="75D736A7" w14:textId="488615BF" w:rsidR="00081230" w:rsidRPr="00A002D6" w:rsidRDefault="00081230" w:rsidP="00081230">
            <w:pPr>
              <w:pStyle w:val="ListBullet"/>
            </w:pPr>
            <w:r w:rsidRPr="00A002D6">
              <w:t>BCE</w:t>
            </w:r>
            <w:r w:rsidR="00B04B62">
              <w:t xml:space="preserve"> </w:t>
            </w:r>
            <w:r w:rsidRPr="00A002D6">
              <w:t>dates</w:t>
            </w:r>
            <w:r w:rsidR="00B04B62">
              <w:t xml:space="preserve"> </w:t>
            </w:r>
            <w:r w:rsidRPr="00A002D6">
              <w:t>appear</w:t>
            </w:r>
            <w:r w:rsidR="00B04B62">
              <w:t xml:space="preserve"> </w:t>
            </w:r>
            <w:r w:rsidRPr="00A002D6">
              <w:t>on</w:t>
            </w:r>
            <w:r w:rsidR="00B04B62">
              <w:t xml:space="preserve"> </w:t>
            </w:r>
            <w:r w:rsidRPr="00A002D6">
              <w:t>the</w:t>
            </w:r>
            <w:r w:rsidR="00B04B62">
              <w:t xml:space="preserve"> </w:t>
            </w:r>
            <w:r w:rsidRPr="00A002D6">
              <w:t>left</w:t>
            </w:r>
            <w:r w:rsidR="00B04B62">
              <w:t xml:space="preserve"> </w:t>
            </w:r>
            <w:r w:rsidRPr="00A002D6">
              <w:t>of</w:t>
            </w:r>
            <w:r w:rsidR="00B04B62">
              <w:t xml:space="preserve"> </w:t>
            </w:r>
            <w:r w:rsidRPr="00A002D6">
              <w:t>the</w:t>
            </w:r>
            <w:r w:rsidR="00B04B62">
              <w:t xml:space="preserve"> </w:t>
            </w:r>
            <w:r w:rsidRPr="00A002D6">
              <w:t>timeline</w:t>
            </w:r>
            <w:r w:rsidR="00B04B62">
              <w:t xml:space="preserve"> </w:t>
            </w:r>
            <w:r w:rsidRPr="00A002D6">
              <w:t>and</w:t>
            </w:r>
            <w:r w:rsidR="00B04B62">
              <w:t xml:space="preserve"> </w:t>
            </w:r>
            <w:r w:rsidRPr="00A002D6">
              <w:t>CE</w:t>
            </w:r>
            <w:r w:rsidR="00B04B62">
              <w:t xml:space="preserve"> </w:t>
            </w:r>
            <w:r w:rsidRPr="00A002D6">
              <w:t>dates</w:t>
            </w:r>
            <w:r w:rsidR="00B04B62">
              <w:t xml:space="preserve"> </w:t>
            </w:r>
            <w:r w:rsidRPr="00A002D6">
              <w:t>on</w:t>
            </w:r>
            <w:r w:rsidR="00B04B62">
              <w:t xml:space="preserve"> </w:t>
            </w:r>
            <w:r w:rsidRPr="00A002D6">
              <w:t>the</w:t>
            </w:r>
            <w:r w:rsidR="00B04B62">
              <w:t xml:space="preserve"> </w:t>
            </w:r>
            <w:r w:rsidRPr="00A002D6">
              <w:t>right.</w:t>
            </w:r>
          </w:p>
          <w:p w14:paraId="5C5897E8" w14:textId="3A4BBD6A" w:rsidR="00081230" w:rsidRPr="00A002D6" w:rsidRDefault="00081230" w:rsidP="0004262B">
            <w:r w:rsidRPr="00A002D6">
              <w:t>Circulate</w:t>
            </w:r>
            <w:r w:rsidR="00B04B62">
              <w:t xml:space="preserve"> </w:t>
            </w:r>
            <w:r w:rsidRPr="00A002D6">
              <w:t>to</w:t>
            </w:r>
            <w:r w:rsidR="00B04B62">
              <w:t xml:space="preserve"> </w:t>
            </w:r>
            <w:r w:rsidRPr="00A002D6">
              <w:t>check</w:t>
            </w:r>
            <w:r w:rsidR="00B04B62">
              <w:t xml:space="preserve"> </w:t>
            </w:r>
            <w:r w:rsidRPr="00A002D6">
              <w:t>for</w:t>
            </w:r>
            <w:r w:rsidR="00B04B62">
              <w:t xml:space="preserve"> </w:t>
            </w:r>
            <w:r w:rsidRPr="00A002D6">
              <w:t>correct</w:t>
            </w:r>
            <w:r w:rsidR="00B04B62">
              <w:t xml:space="preserve"> </w:t>
            </w:r>
            <w:r w:rsidRPr="00A002D6">
              <w:t>sequencing</w:t>
            </w:r>
            <w:r w:rsidR="00B04B62">
              <w:t xml:space="preserve"> </w:t>
            </w:r>
            <w:r w:rsidRPr="00A002D6">
              <w:t>and</w:t>
            </w:r>
            <w:r w:rsidR="00B04B62">
              <w:t xml:space="preserve"> </w:t>
            </w:r>
            <w:r w:rsidRPr="00A002D6">
              <w:t>placement,</w:t>
            </w:r>
            <w:r w:rsidR="00B04B62">
              <w:t xml:space="preserve"> </w:t>
            </w:r>
            <w:r w:rsidRPr="00A002D6">
              <w:t>prompting</w:t>
            </w:r>
            <w:r w:rsidR="00B04B62">
              <w:t xml:space="preserve"> </w:t>
            </w:r>
            <w:r w:rsidRPr="00A002D6">
              <w:t>students</w:t>
            </w:r>
            <w:r w:rsidR="00B04B62">
              <w:t xml:space="preserve"> </w:t>
            </w:r>
            <w:r w:rsidRPr="00A002D6">
              <w:t>to</w:t>
            </w:r>
            <w:r w:rsidR="00B04B62">
              <w:t xml:space="preserve"> </w:t>
            </w:r>
            <w:r w:rsidRPr="00A002D6">
              <w:t>justify</w:t>
            </w:r>
            <w:r w:rsidR="00B04B62">
              <w:t xml:space="preserve"> </w:t>
            </w:r>
            <w:r w:rsidRPr="00A002D6">
              <w:t>their</w:t>
            </w:r>
            <w:r w:rsidR="00B04B62">
              <w:t xml:space="preserve"> </w:t>
            </w:r>
            <w:r w:rsidRPr="00A002D6">
              <w:t>choices.</w:t>
            </w:r>
          </w:p>
          <w:p w14:paraId="58CEA3EC" w14:textId="655D7F56" w:rsidR="007F69EA" w:rsidRPr="00A002D6" w:rsidRDefault="008B1166" w:rsidP="007F69EA">
            <w:pPr>
              <w:pStyle w:val="FeatureBox2"/>
            </w:pPr>
            <w:r w:rsidRPr="00985F9C">
              <w:rPr>
                <w:b/>
                <w:bCs/>
              </w:rPr>
              <w:t>Teacher</w:t>
            </w:r>
            <w:r w:rsidR="00B04B62">
              <w:rPr>
                <w:b/>
                <w:bCs/>
              </w:rPr>
              <w:t xml:space="preserve"> </w:t>
            </w:r>
            <w:proofErr w:type="gramStart"/>
            <w:r w:rsidRPr="00985F9C">
              <w:rPr>
                <w:b/>
                <w:bCs/>
              </w:rPr>
              <w:t>note</w:t>
            </w:r>
            <w:r w:rsidR="007F69EA" w:rsidRPr="00985F9C">
              <w:rPr>
                <w:b/>
                <w:bCs/>
              </w:rPr>
              <w:t>:</w:t>
            </w:r>
            <w:proofErr w:type="gramEnd"/>
            <w:r w:rsidR="00B04B62">
              <w:t xml:space="preserve"> </w:t>
            </w:r>
            <w:r w:rsidR="00BD6685" w:rsidRPr="00A002D6">
              <w:t>e</w:t>
            </w:r>
            <w:r w:rsidR="007F69EA" w:rsidRPr="00A002D6">
              <w:t>xplicitly</w:t>
            </w:r>
            <w:r w:rsidR="00B04B62">
              <w:t xml:space="preserve"> </w:t>
            </w:r>
            <w:r w:rsidR="007F69EA" w:rsidRPr="00A002D6">
              <w:t>teach</w:t>
            </w:r>
            <w:r w:rsidR="00B04B62">
              <w:t xml:space="preserve"> </w:t>
            </w:r>
            <w:r w:rsidR="007F69EA" w:rsidRPr="00A002D6">
              <w:t>and</w:t>
            </w:r>
            <w:r w:rsidR="00B04B62">
              <w:t xml:space="preserve"> </w:t>
            </w:r>
            <w:r w:rsidR="007F69EA" w:rsidRPr="00A002D6">
              <w:t>model</w:t>
            </w:r>
            <w:r w:rsidR="00B04B62">
              <w:t xml:space="preserve"> </w:t>
            </w:r>
            <w:r w:rsidR="007F69EA" w:rsidRPr="00A002D6">
              <w:t>how</w:t>
            </w:r>
            <w:r w:rsidR="00B04B62">
              <w:t xml:space="preserve"> </w:t>
            </w:r>
            <w:r w:rsidR="007F69EA" w:rsidRPr="00A002D6">
              <w:t>the</w:t>
            </w:r>
            <w:r w:rsidR="00B04B62">
              <w:t xml:space="preserve"> </w:t>
            </w:r>
            <w:r w:rsidR="007F69EA" w:rsidRPr="00A002D6">
              <w:t>scale</w:t>
            </w:r>
            <w:r w:rsidR="00B04B62">
              <w:t xml:space="preserve"> </w:t>
            </w:r>
            <w:r w:rsidR="007F69EA" w:rsidRPr="00A002D6">
              <w:t>works</w:t>
            </w:r>
            <w:r w:rsidR="00B04B62">
              <w:t xml:space="preserve"> </w:t>
            </w:r>
            <w:r w:rsidR="007F69EA" w:rsidRPr="00A002D6">
              <w:t>before</w:t>
            </w:r>
            <w:r w:rsidR="00B04B62">
              <w:t xml:space="preserve"> </w:t>
            </w:r>
            <w:r w:rsidR="007F69EA" w:rsidRPr="00A002D6">
              <w:t>students</w:t>
            </w:r>
            <w:r w:rsidR="00B04B62">
              <w:t xml:space="preserve"> </w:t>
            </w:r>
            <w:r w:rsidR="007F69EA" w:rsidRPr="00A002D6">
              <w:t>begin.</w:t>
            </w:r>
            <w:r w:rsidR="007B65F5">
              <w:t xml:space="preserve"> </w:t>
            </w:r>
            <w:r w:rsidR="007F69EA" w:rsidRPr="00A002D6">
              <w:t>Show</w:t>
            </w:r>
            <w:r w:rsidR="00B04B62">
              <w:t xml:space="preserve"> </w:t>
            </w:r>
            <w:r w:rsidR="007F69EA" w:rsidRPr="00A002D6">
              <w:t>students</w:t>
            </w:r>
            <w:r w:rsidR="00B04B62">
              <w:t xml:space="preserve"> </w:t>
            </w:r>
            <w:r w:rsidR="007F69EA" w:rsidRPr="00A002D6">
              <w:t>that</w:t>
            </w:r>
            <w:r w:rsidR="00B04B62">
              <w:t xml:space="preserve"> </w:t>
            </w:r>
            <w:r w:rsidR="007F69EA" w:rsidRPr="0004262B">
              <w:t>1</w:t>
            </w:r>
            <w:r w:rsidR="00B04B62" w:rsidRPr="0004262B">
              <w:t xml:space="preserve"> </w:t>
            </w:r>
            <w:r w:rsidR="007F69EA" w:rsidRPr="0004262B">
              <w:t>year</w:t>
            </w:r>
            <w:r w:rsidR="00B04B62" w:rsidRPr="0004262B">
              <w:t xml:space="preserve"> </w:t>
            </w:r>
            <w:r w:rsidR="007F69EA" w:rsidRPr="0004262B">
              <w:t>=</w:t>
            </w:r>
            <w:r w:rsidR="00B04B62" w:rsidRPr="0004262B">
              <w:t xml:space="preserve"> </w:t>
            </w:r>
            <w:r w:rsidR="007F69EA" w:rsidRPr="0004262B">
              <w:t>5</w:t>
            </w:r>
            <w:r w:rsidR="00B04B62" w:rsidRPr="0004262B">
              <w:t xml:space="preserve"> </w:t>
            </w:r>
            <w:r w:rsidR="007F69EA" w:rsidRPr="0004262B">
              <w:t>cm</w:t>
            </w:r>
            <w:r w:rsidR="00B04B62">
              <w:t xml:space="preserve"> </w:t>
            </w:r>
            <w:r w:rsidR="007F69EA" w:rsidRPr="00A002D6">
              <w:t>and</w:t>
            </w:r>
            <w:r w:rsidR="00B04B62">
              <w:t xml:space="preserve"> </w:t>
            </w:r>
            <w:r w:rsidR="007F69EA" w:rsidRPr="00A002D6">
              <w:t>demonstrate</w:t>
            </w:r>
            <w:r w:rsidR="00B04B62">
              <w:t xml:space="preserve"> </w:t>
            </w:r>
            <w:r w:rsidR="007F69EA" w:rsidRPr="00A002D6">
              <w:t>how</w:t>
            </w:r>
            <w:r w:rsidR="00B04B62">
              <w:t xml:space="preserve"> </w:t>
            </w:r>
            <w:r w:rsidR="007F69EA" w:rsidRPr="00A002D6">
              <w:t>this</w:t>
            </w:r>
            <w:r w:rsidR="00B04B62">
              <w:t xml:space="preserve"> </w:t>
            </w:r>
            <w:r w:rsidR="007F69EA" w:rsidRPr="00A002D6">
              <w:t>looks</w:t>
            </w:r>
            <w:r w:rsidR="00B04B62">
              <w:t xml:space="preserve"> </w:t>
            </w:r>
            <w:r w:rsidR="007F69EA" w:rsidRPr="00A002D6">
              <w:t>on</w:t>
            </w:r>
            <w:r w:rsidR="00B04B62">
              <w:t xml:space="preserve"> </w:t>
            </w:r>
            <w:r w:rsidR="007F69EA" w:rsidRPr="00A002D6">
              <w:t>a</w:t>
            </w:r>
            <w:r w:rsidR="00B04B62">
              <w:t xml:space="preserve"> </w:t>
            </w:r>
            <w:r w:rsidR="007F69EA" w:rsidRPr="00A002D6">
              <w:t>timeline</w:t>
            </w:r>
            <w:r w:rsidR="007B65F5">
              <w:t>,</w:t>
            </w:r>
            <w:r w:rsidR="00B04B62">
              <w:t xml:space="preserve"> </w:t>
            </w:r>
            <w:r w:rsidR="007F69EA" w:rsidRPr="00A002D6">
              <w:t>using</w:t>
            </w:r>
            <w:r w:rsidR="00B04B62">
              <w:t xml:space="preserve"> </w:t>
            </w:r>
            <w:r w:rsidR="007F69EA" w:rsidRPr="00A002D6">
              <w:t>a</w:t>
            </w:r>
            <w:r w:rsidR="00B04B62">
              <w:t xml:space="preserve"> </w:t>
            </w:r>
            <w:r w:rsidR="007F69EA" w:rsidRPr="00A002D6">
              <w:lastRenderedPageBreak/>
              <w:t>ruler,</w:t>
            </w:r>
            <w:r w:rsidR="00B04B62">
              <w:t xml:space="preserve"> </w:t>
            </w:r>
            <w:r w:rsidR="007F69EA" w:rsidRPr="00A002D6">
              <w:t>so</w:t>
            </w:r>
            <w:r w:rsidR="00B04B62">
              <w:t xml:space="preserve"> </w:t>
            </w:r>
            <w:r w:rsidR="007F69EA" w:rsidRPr="00A002D6">
              <w:t>students</w:t>
            </w:r>
            <w:r w:rsidR="00B04B62">
              <w:t xml:space="preserve"> </w:t>
            </w:r>
            <w:r w:rsidR="007F69EA" w:rsidRPr="00A002D6">
              <w:t>understand</w:t>
            </w:r>
            <w:r w:rsidR="00B04B62">
              <w:t xml:space="preserve"> </w:t>
            </w:r>
            <w:r w:rsidR="007F69EA" w:rsidRPr="00A002D6">
              <w:t>that</w:t>
            </w:r>
            <w:r w:rsidR="00B04B62">
              <w:t xml:space="preserve"> </w:t>
            </w:r>
            <w:r w:rsidR="007F69EA" w:rsidRPr="00A002D6">
              <w:t>distances</w:t>
            </w:r>
            <w:r w:rsidR="00B04B62">
              <w:t xml:space="preserve"> </w:t>
            </w:r>
            <w:r w:rsidR="007F69EA" w:rsidRPr="00A002D6">
              <w:t>must</w:t>
            </w:r>
            <w:r w:rsidR="00B04B62">
              <w:t xml:space="preserve"> </w:t>
            </w:r>
            <w:r w:rsidR="007F69EA" w:rsidRPr="00A002D6">
              <w:t>match</w:t>
            </w:r>
            <w:r w:rsidR="00B04B62">
              <w:t xml:space="preserve"> </w:t>
            </w:r>
            <w:r w:rsidR="007F69EA" w:rsidRPr="00A002D6">
              <w:t>time,</w:t>
            </w:r>
            <w:r w:rsidR="00B04B62">
              <w:t xml:space="preserve"> </w:t>
            </w:r>
            <w:r w:rsidR="007F69EA" w:rsidRPr="00A002D6">
              <w:t>not</w:t>
            </w:r>
            <w:r w:rsidR="00B04B62">
              <w:t xml:space="preserve"> </w:t>
            </w:r>
            <w:r w:rsidR="007F69EA" w:rsidRPr="00A002D6">
              <w:t>be</w:t>
            </w:r>
            <w:r w:rsidR="00B04B62">
              <w:t xml:space="preserve"> </w:t>
            </w:r>
            <w:r w:rsidR="007F69EA" w:rsidRPr="00A002D6">
              <w:t>evenly</w:t>
            </w:r>
            <w:r w:rsidR="00B04B62">
              <w:t xml:space="preserve"> </w:t>
            </w:r>
            <w:r w:rsidR="007F69EA" w:rsidRPr="00A002D6">
              <w:t>spaced</w:t>
            </w:r>
            <w:r w:rsidR="00B04B62">
              <w:t xml:space="preserve"> </w:t>
            </w:r>
            <w:r w:rsidR="007F69EA" w:rsidRPr="00A002D6">
              <w:t>by</w:t>
            </w:r>
            <w:r w:rsidR="00B04B62">
              <w:t xml:space="preserve"> </w:t>
            </w:r>
            <w:r w:rsidR="007F69EA" w:rsidRPr="00A002D6">
              <w:t>eye.</w:t>
            </w:r>
          </w:p>
          <w:p w14:paraId="72CE6306" w14:textId="5C0C934D" w:rsidR="009A2046" w:rsidRPr="005B7CDB" w:rsidRDefault="009A2046" w:rsidP="0004262B">
            <w:r w:rsidRPr="00F34601">
              <w:t>Part</w:t>
            </w:r>
            <w:r w:rsidR="00B04B62" w:rsidRPr="00F34601">
              <w:t xml:space="preserve"> </w:t>
            </w:r>
            <w:r w:rsidRPr="00F34601">
              <w:t>B:</w:t>
            </w:r>
            <w:r w:rsidR="00B04B62" w:rsidRPr="00F34601">
              <w:t xml:space="preserve"> </w:t>
            </w:r>
            <w:r w:rsidR="00D83620" w:rsidRPr="005B7CDB">
              <w:t>personal timeline</w:t>
            </w:r>
          </w:p>
          <w:p w14:paraId="0CE667B6" w14:textId="0A5DB90E" w:rsidR="009A2046" w:rsidRPr="00A002D6" w:rsidRDefault="009A2046" w:rsidP="009A2046">
            <w:r w:rsidRPr="00A002D6">
              <w:t>Students</w:t>
            </w:r>
            <w:r w:rsidR="00B04B62">
              <w:t xml:space="preserve"> </w:t>
            </w:r>
            <w:r w:rsidRPr="00A002D6">
              <w:t>create</w:t>
            </w:r>
            <w:r w:rsidR="00B04B62">
              <w:t xml:space="preserve"> </w:t>
            </w:r>
            <w:r w:rsidRPr="00A002D6">
              <w:t>a</w:t>
            </w:r>
            <w:r w:rsidR="00B04B62">
              <w:t xml:space="preserve"> </w:t>
            </w:r>
            <w:r w:rsidRPr="00A002D6">
              <w:t>scaled</w:t>
            </w:r>
            <w:r w:rsidR="00B04B62">
              <w:t xml:space="preserve"> </w:t>
            </w:r>
            <w:r w:rsidRPr="00A002D6">
              <w:t>timeline</w:t>
            </w:r>
            <w:r w:rsidR="00B04B62">
              <w:t xml:space="preserve"> </w:t>
            </w:r>
            <w:r w:rsidRPr="00A002D6">
              <w:t>showing</w:t>
            </w:r>
            <w:r w:rsidR="00B04B62">
              <w:t xml:space="preserve"> </w:t>
            </w:r>
            <w:r w:rsidR="007B65F5">
              <w:t xml:space="preserve">5 </w:t>
            </w:r>
            <w:r w:rsidRPr="00A002D6">
              <w:t>major</w:t>
            </w:r>
            <w:r w:rsidR="00B04B62">
              <w:t xml:space="preserve"> </w:t>
            </w:r>
            <w:r w:rsidRPr="00A002D6">
              <w:t>events</w:t>
            </w:r>
            <w:r w:rsidR="00B04B62">
              <w:t xml:space="preserve"> </w:t>
            </w:r>
            <w:r w:rsidRPr="00A002D6">
              <w:t>from</w:t>
            </w:r>
            <w:r w:rsidR="00B04B62">
              <w:t xml:space="preserve"> </w:t>
            </w:r>
            <w:r w:rsidRPr="00A002D6">
              <w:t>their</w:t>
            </w:r>
            <w:r w:rsidR="00B04B62">
              <w:t xml:space="preserve"> </w:t>
            </w:r>
            <w:r w:rsidRPr="00A002D6">
              <w:t>own</w:t>
            </w:r>
            <w:r w:rsidR="00B04B62">
              <w:t xml:space="preserve"> </w:t>
            </w:r>
            <w:r w:rsidRPr="00A002D6">
              <w:t>life.</w:t>
            </w:r>
          </w:p>
          <w:p w14:paraId="5CEDC71D" w14:textId="1C6F9D02" w:rsidR="009A2046" w:rsidRPr="00A002D6" w:rsidRDefault="009A2046" w:rsidP="009A2046">
            <w:r w:rsidRPr="00A002D6">
              <w:t>Guide</w:t>
            </w:r>
            <w:r w:rsidR="00B04B62">
              <w:t xml:space="preserve"> </w:t>
            </w:r>
            <w:r w:rsidRPr="00A002D6">
              <w:t>students</w:t>
            </w:r>
            <w:r w:rsidR="00B04B62">
              <w:t xml:space="preserve"> </w:t>
            </w:r>
            <w:r w:rsidRPr="00A002D6">
              <w:t>to:</w:t>
            </w:r>
          </w:p>
          <w:p w14:paraId="1B02C79A" w14:textId="77777777" w:rsidR="00F34601" w:rsidRDefault="009A2046">
            <w:pPr>
              <w:pStyle w:val="ListNumber"/>
              <w:numPr>
                <w:ilvl w:val="0"/>
                <w:numId w:val="28"/>
              </w:numPr>
            </w:pPr>
            <w:r w:rsidRPr="00A002D6">
              <w:t>Draw</w:t>
            </w:r>
            <w:r w:rsidR="00B04B62">
              <w:t xml:space="preserve"> </w:t>
            </w:r>
            <w:r w:rsidRPr="00A002D6">
              <w:t>a</w:t>
            </w:r>
            <w:r w:rsidR="00B04B62">
              <w:t xml:space="preserve"> </w:t>
            </w:r>
            <w:r w:rsidRPr="00A002D6">
              <w:t>straight</w:t>
            </w:r>
            <w:r w:rsidR="00B04B62">
              <w:t xml:space="preserve"> </w:t>
            </w:r>
            <w:r w:rsidRPr="00A002D6">
              <w:t>horizontal</w:t>
            </w:r>
            <w:r w:rsidR="00B04B62">
              <w:t xml:space="preserve"> </w:t>
            </w:r>
            <w:r w:rsidRPr="00A002D6">
              <w:t>line</w:t>
            </w:r>
            <w:r w:rsidR="00B04B62">
              <w:t xml:space="preserve"> </w:t>
            </w:r>
            <w:r w:rsidRPr="00A002D6">
              <w:t>using</w:t>
            </w:r>
            <w:r w:rsidR="00B04B62">
              <w:t xml:space="preserve"> </w:t>
            </w:r>
            <w:r w:rsidRPr="00A002D6">
              <w:t>a</w:t>
            </w:r>
            <w:r w:rsidR="00B04B62">
              <w:t xml:space="preserve"> </w:t>
            </w:r>
            <w:r w:rsidRPr="00A002D6">
              <w:t>ruler</w:t>
            </w:r>
            <w:r w:rsidR="00B04B62">
              <w:t xml:space="preserve"> </w:t>
            </w:r>
            <w:r w:rsidRPr="00A002D6">
              <w:t>(or</w:t>
            </w:r>
            <w:r w:rsidR="00B04B62">
              <w:t xml:space="preserve"> </w:t>
            </w:r>
            <w:r w:rsidRPr="00A002D6">
              <w:t>use</w:t>
            </w:r>
            <w:r w:rsidR="00B04B62">
              <w:t xml:space="preserve"> </w:t>
            </w:r>
            <w:r w:rsidRPr="00A002D6">
              <w:t>the</w:t>
            </w:r>
            <w:r w:rsidR="00B04B62">
              <w:t xml:space="preserve"> </w:t>
            </w:r>
            <w:r w:rsidRPr="00A002D6">
              <w:t>provided</w:t>
            </w:r>
            <w:r w:rsidR="00B04B62">
              <w:t xml:space="preserve"> </w:t>
            </w:r>
            <w:r w:rsidRPr="00A002D6">
              <w:t>blank</w:t>
            </w:r>
            <w:r w:rsidR="00B04B62">
              <w:t xml:space="preserve"> </w:t>
            </w:r>
            <w:r w:rsidRPr="00A002D6">
              <w:t>timeline).</w:t>
            </w:r>
          </w:p>
          <w:p w14:paraId="7912212A" w14:textId="2E457862" w:rsidR="009A2046" w:rsidRPr="00A002D6" w:rsidRDefault="009A2046">
            <w:pPr>
              <w:pStyle w:val="ListNumber"/>
              <w:numPr>
                <w:ilvl w:val="0"/>
                <w:numId w:val="28"/>
              </w:numPr>
            </w:pPr>
            <w:r w:rsidRPr="00A002D6">
              <w:t>Apply</w:t>
            </w:r>
            <w:r w:rsidR="00B04B62">
              <w:t xml:space="preserve"> </w:t>
            </w:r>
            <w:r w:rsidRPr="00A002D6">
              <w:t>the</w:t>
            </w:r>
            <w:r w:rsidR="00B04B62">
              <w:t xml:space="preserve"> </w:t>
            </w:r>
            <w:r w:rsidRPr="00A002D6">
              <w:t>scale:</w:t>
            </w:r>
            <w:r w:rsidR="00F34601">
              <w:t xml:space="preserve"> </w:t>
            </w:r>
            <w:r w:rsidRPr="00A002D6">
              <w:t>1</w:t>
            </w:r>
            <w:r w:rsidR="00B04B62">
              <w:t xml:space="preserve"> </w:t>
            </w:r>
            <w:r w:rsidRPr="00A002D6">
              <w:t>year</w:t>
            </w:r>
            <w:r w:rsidR="00B04B62">
              <w:t xml:space="preserve"> </w:t>
            </w:r>
            <w:r w:rsidRPr="00A002D6">
              <w:t>=</w:t>
            </w:r>
            <w:r w:rsidR="00B04B62">
              <w:t xml:space="preserve"> </w:t>
            </w:r>
            <w:r w:rsidRPr="00A002D6">
              <w:t>5</w:t>
            </w:r>
            <w:r w:rsidR="00B04B62">
              <w:t xml:space="preserve"> </w:t>
            </w:r>
            <w:r w:rsidRPr="00A002D6">
              <w:t>cm</w:t>
            </w:r>
            <w:r w:rsidR="007B65F5">
              <w:t>.</w:t>
            </w:r>
          </w:p>
          <w:p w14:paraId="748E0EA0" w14:textId="77777777" w:rsidR="00F34601" w:rsidRDefault="009A2046">
            <w:pPr>
              <w:pStyle w:val="ListNumber"/>
              <w:numPr>
                <w:ilvl w:val="0"/>
                <w:numId w:val="16"/>
              </w:numPr>
            </w:pPr>
            <w:r w:rsidRPr="00A002D6">
              <w:t>Mark</w:t>
            </w:r>
            <w:r w:rsidR="00B04B62">
              <w:t xml:space="preserve"> </w:t>
            </w:r>
            <w:r w:rsidRPr="00A002D6">
              <w:t>their</w:t>
            </w:r>
            <w:r w:rsidR="00B04B62">
              <w:t xml:space="preserve"> </w:t>
            </w:r>
            <w:r w:rsidRPr="00A002D6">
              <w:t>birth</w:t>
            </w:r>
            <w:r w:rsidR="00B04B62">
              <w:t xml:space="preserve"> </w:t>
            </w:r>
            <w:r w:rsidRPr="00A002D6">
              <w:t>year</w:t>
            </w:r>
            <w:r w:rsidR="00B04B62">
              <w:t xml:space="preserve"> </w:t>
            </w:r>
            <w:r w:rsidRPr="00A002D6">
              <w:t>at</w:t>
            </w:r>
            <w:r w:rsidR="00B04B62">
              <w:t xml:space="preserve"> </w:t>
            </w:r>
            <w:r w:rsidRPr="00A002D6">
              <w:t>the</w:t>
            </w:r>
            <w:r w:rsidR="00B04B62">
              <w:t xml:space="preserve"> </w:t>
            </w:r>
            <w:r w:rsidRPr="00A002D6">
              <w:t>start</w:t>
            </w:r>
            <w:r w:rsidR="00B04B62">
              <w:t xml:space="preserve"> </w:t>
            </w:r>
            <w:r w:rsidRPr="00A002D6">
              <w:t>of</w:t>
            </w:r>
            <w:r w:rsidR="00B04B62">
              <w:t xml:space="preserve"> </w:t>
            </w:r>
            <w:r w:rsidRPr="00A002D6">
              <w:t>the</w:t>
            </w:r>
            <w:r w:rsidR="00B04B62">
              <w:t xml:space="preserve"> </w:t>
            </w:r>
            <w:r w:rsidRPr="00A002D6">
              <w:t>timeline.</w:t>
            </w:r>
          </w:p>
          <w:p w14:paraId="55D117A7" w14:textId="77777777" w:rsidR="00F34601" w:rsidRDefault="009A2046">
            <w:pPr>
              <w:pStyle w:val="ListNumber"/>
              <w:numPr>
                <w:ilvl w:val="0"/>
                <w:numId w:val="16"/>
              </w:numPr>
            </w:pPr>
            <w:r w:rsidRPr="00A002D6">
              <w:t>Measure</w:t>
            </w:r>
            <w:r w:rsidR="00B04B62">
              <w:t xml:space="preserve"> </w:t>
            </w:r>
            <w:r w:rsidRPr="00A002D6">
              <w:t>and</w:t>
            </w:r>
            <w:r w:rsidR="00B04B62">
              <w:t xml:space="preserve"> </w:t>
            </w:r>
            <w:r w:rsidRPr="00A002D6">
              <w:t>plot</w:t>
            </w:r>
            <w:r w:rsidR="00B04B62">
              <w:t xml:space="preserve"> </w:t>
            </w:r>
            <w:r w:rsidRPr="00A002D6">
              <w:t>each</w:t>
            </w:r>
            <w:r w:rsidR="00B04B62">
              <w:t xml:space="preserve"> </w:t>
            </w:r>
            <w:r w:rsidRPr="00A002D6">
              <w:t>event</w:t>
            </w:r>
            <w:r w:rsidR="00B04B62">
              <w:t xml:space="preserve"> </w:t>
            </w:r>
            <w:r w:rsidRPr="00A002D6">
              <w:t>at</w:t>
            </w:r>
            <w:r w:rsidR="00B04B62">
              <w:t xml:space="preserve"> </w:t>
            </w:r>
            <w:r w:rsidRPr="00A002D6">
              <w:t>the</w:t>
            </w:r>
            <w:r w:rsidR="00B04B62">
              <w:t xml:space="preserve"> </w:t>
            </w:r>
            <w:r w:rsidRPr="00A002D6">
              <w:t>correct</w:t>
            </w:r>
            <w:r w:rsidR="00B04B62">
              <w:t xml:space="preserve"> </w:t>
            </w:r>
            <w:r w:rsidRPr="00A002D6">
              <w:t>distance</w:t>
            </w:r>
            <w:r w:rsidR="00B04B62">
              <w:t xml:space="preserve"> </w:t>
            </w:r>
            <w:r w:rsidRPr="00A002D6">
              <w:t>from</w:t>
            </w:r>
            <w:r w:rsidR="00B04B62">
              <w:t xml:space="preserve"> </w:t>
            </w:r>
            <w:r w:rsidRPr="00A002D6">
              <w:t>the</w:t>
            </w:r>
            <w:r w:rsidR="007B65F5">
              <w:t>ir</w:t>
            </w:r>
            <w:r w:rsidR="00B04B62">
              <w:t xml:space="preserve"> </w:t>
            </w:r>
            <w:r w:rsidRPr="00A002D6">
              <w:t>birth</w:t>
            </w:r>
            <w:r w:rsidR="00B04B62">
              <w:t xml:space="preserve"> </w:t>
            </w:r>
            <w:r w:rsidRPr="00A002D6">
              <w:t>year</w:t>
            </w:r>
            <w:r w:rsidR="00B04B62">
              <w:t xml:space="preserve"> </w:t>
            </w:r>
            <w:r w:rsidRPr="00A002D6">
              <w:t>using</w:t>
            </w:r>
            <w:r w:rsidR="00B04B62">
              <w:t xml:space="preserve"> </w:t>
            </w:r>
            <w:r w:rsidRPr="00A002D6">
              <w:t>the</w:t>
            </w:r>
            <w:r w:rsidR="00B04B62">
              <w:t xml:space="preserve"> </w:t>
            </w:r>
            <w:r w:rsidRPr="00A002D6">
              <w:t>chosen</w:t>
            </w:r>
            <w:r w:rsidR="00B04B62">
              <w:t xml:space="preserve"> </w:t>
            </w:r>
            <w:r w:rsidRPr="00A002D6">
              <w:t>scale.</w:t>
            </w:r>
          </w:p>
          <w:p w14:paraId="50129716" w14:textId="4BFA2102" w:rsidR="009A2046" w:rsidRPr="00A002D6" w:rsidRDefault="009A2046">
            <w:pPr>
              <w:pStyle w:val="ListNumber"/>
              <w:numPr>
                <w:ilvl w:val="0"/>
                <w:numId w:val="16"/>
              </w:numPr>
            </w:pPr>
            <w:r w:rsidRPr="00A002D6">
              <w:t>Label</w:t>
            </w:r>
            <w:r w:rsidR="00B04B62">
              <w:t xml:space="preserve"> </w:t>
            </w:r>
            <w:r w:rsidRPr="00A002D6">
              <w:t>each</w:t>
            </w:r>
            <w:r w:rsidR="00B04B62">
              <w:t xml:space="preserve"> </w:t>
            </w:r>
            <w:r w:rsidRPr="00A002D6">
              <w:t>event</w:t>
            </w:r>
            <w:r w:rsidR="00B04B62">
              <w:t xml:space="preserve"> </w:t>
            </w:r>
            <w:r w:rsidRPr="00A002D6">
              <w:t>with:</w:t>
            </w:r>
          </w:p>
          <w:p w14:paraId="79623527" w14:textId="6E3F9D2B" w:rsidR="009A2046" w:rsidRPr="00A002D6" w:rsidRDefault="009A2046" w:rsidP="00AC7F48">
            <w:pPr>
              <w:pStyle w:val="ListBullet2"/>
            </w:pPr>
            <w:r w:rsidRPr="00A002D6">
              <w:t>the</w:t>
            </w:r>
            <w:r w:rsidR="00B04B62">
              <w:t xml:space="preserve"> </w:t>
            </w:r>
            <w:r w:rsidRPr="00A002D6">
              <w:t>year</w:t>
            </w:r>
          </w:p>
          <w:p w14:paraId="02409281" w14:textId="697BC9B0" w:rsidR="009A2046" w:rsidRPr="00A002D6" w:rsidRDefault="009A2046" w:rsidP="00AC7F48">
            <w:pPr>
              <w:pStyle w:val="ListBullet2"/>
            </w:pPr>
            <w:r w:rsidRPr="00A002D6">
              <w:t>a</w:t>
            </w:r>
            <w:r w:rsidR="00B04B62">
              <w:t xml:space="preserve"> </w:t>
            </w:r>
            <w:r w:rsidRPr="00A002D6">
              <w:t>short</w:t>
            </w:r>
            <w:r w:rsidR="00B04B62">
              <w:t xml:space="preserve"> </w:t>
            </w:r>
            <w:r w:rsidRPr="00A002D6">
              <w:t>description</w:t>
            </w:r>
            <w:r w:rsidR="00B04B62">
              <w:t xml:space="preserve"> </w:t>
            </w:r>
            <w:r w:rsidRPr="00A002D6">
              <w:t>(for</w:t>
            </w:r>
            <w:r w:rsidR="00B04B62">
              <w:t xml:space="preserve"> </w:t>
            </w:r>
            <w:r w:rsidRPr="00A002D6">
              <w:t>example</w:t>
            </w:r>
            <w:r w:rsidR="007B65F5">
              <w:t>,</w:t>
            </w:r>
            <w:r w:rsidR="00B04B62">
              <w:t xml:space="preserve"> </w:t>
            </w:r>
            <w:r w:rsidR="005F2649">
              <w:t>s</w:t>
            </w:r>
            <w:r w:rsidRPr="00A002D6">
              <w:t>tarted</w:t>
            </w:r>
            <w:r w:rsidR="00B04B62">
              <w:t xml:space="preserve"> </w:t>
            </w:r>
            <w:r w:rsidRPr="00A002D6">
              <w:t>primary</w:t>
            </w:r>
            <w:r w:rsidR="00B04B62">
              <w:t xml:space="preserve"> </w:t>
            </w:r>
            <w:r w:rsidRPr="00A002D6">
              <w:t>school,</w:t>
            </w:r>
            <w:r w:rsidR="00B04B62">
              <w:t xml:space="preserve"> </w:t>
            </w:r>
            <w:r w:rsidR="005F2649">
              <w:t>m</w:t>
            </w:r>
            <w:r w:rsidRPr="00A002D6">
              <w:t>oved</w:t>
            </w:r>
            <w:r w:rsidR="00B04B62">
              <w:t xml:space="preserve"> </w:t>
            </w:r>
            <w:r w:rsidRPr="00A002D6">
              <w:t>house,</w:t>
            </w:r>
            <w:r w:rsidR="00B04B62">
              <w:t xml:space="preserve"> </w:t>
            </w:r>
            <w:r w:rsidR="00B96ABD">
              <w:t>f</w:t>
            </w:r>
            <w:r w:rsidRPr="00A002D6">
              <w:t>irst</w:t>
            </w:r>
            <w:r w:rsidR="00B04B62">
              <w:t xml:space="preserve"> </w:t>
            </w:r>
            <w:r w:rsidRPr="00A002D6">
              <w:t>overseas</w:t>
            </w:r>
            <w:r w:rsidR="00B04B62">
              <w:t xml:space="preserve"> </w:t>
            </w:r>
            <w:r w:rsidRPr="00A002D6">
              <w:t>trip)</w:t>
            </w:r>
            <w:r w:rsidR="007B65F5">
              <w:t>.</w:t>
            </w:r>
          </w:p>
          <w:p w14:paraId="024103CF" w14:textId="40F606EF" w:rsidR="009A2046" w:rsidRPr="00A002D6" w:rsidRDefault="009A2046">
            <w:pPr>
              <w:pStyle w:val="ListNumber"/>
              <w:numPr>
                <w:ilvl w:val="0"/>
                <w:numId w:val="16"/>
              </w:numPr>
            </w:pPr>
            <w:r w:rsidRPr="00A002D6">
              <w:lastRenderedPageBreak/>
              <w:t>Add</w:t>
            </w:r>
            <w:r w:rsidR="00B04B62">
              <w:t xml:space="preserve"> </w:t>
            </w:r>
            <w:r w:rsidRPr="00A002D6">
              <w:t>a</w:t>
            </w:r>
            <w:r w:rsidR="00B04B62">
              <w:t xml:space="preserve"> </w:t>
            </w:r>
            <w:r w:rsidRPr="00A002D6">
              <w:t>clear</w:t>
            </w:r>
            <w:r w:rsidR="00B04B62">
              <w:t xml:space="preserve"> </w:t>
            </w:r>
            <w:r w:rsidRPr="00A002D6">
              <w:t>title</w:t>
            </w:r>
            <w:r w:rsidR="00B04B62">
              <w:t xml:space="preserve"> </w:t>
            </w:r>
            <w:r w:rsidRPr="00A002D6">
              <w:t>and</w:t>
            </w:r>
            <w:r w:rsidR="00B04B62">
              <w:t xml:space="preserve"> </w:t>
            </w:r>
            <w:r w:rsidRPr="00A002D6">
              <w:t>an</w:t>
            </w:r>
            <w:r w:rsidR="00B04B62">
              <w:t xml:space="preserve"> </w:t>
            </w:r>
            <w:r w:rsidRPr="00A002D6">
              <w:t>arrow</w:t>
            </w:r>
            <w:r w:rsidR="00B04B62">
              <w:t xml:space="preserve"> </w:t>
            </w:r>
            <w:r w:rsidRPr="00A002D6">
              <w:t>to</w:t>
            </w:r>
            <w:r w:rsidR="00B04B62">
              <w:t xml:space="preserve"> </w:t>
            </w:r>
            <w:r w:rsidRPr="00A002D6">
              <w:t>show</w:t>
            </w:r>
            <w:r w:rsidR="00B04B62">
              <w:t xml:space="preserve"> </w:t>
            </w:r>
            <w:r w:rsidRPr="00A002D6">
              <w:t>the</w:t>
            </w:r>
            <w:r w:rsidR="00B04B62">
              <w:t xml:space="preserve"> </w:t>
            </w:r>
            <w:r w:rsidRPr="00A002D6">
              <w:t>direction</w:t>
            </w:r>
            <w:r w:rsidR="00B04B62">
              <w:t xml:space="preserve"> </w:t>
            </w:r>
            <w:r w:rsidRPr="00A002D6">
              <w:t>of</w:t>
            </w:r>
            <w:r w:rsidR="00B04B62">
              <w:t xml:space="preserve"> </w:t>
            </w:r>
            <w:r w:rsidRPr="00A002D6">
              <w:t>time.</w:t>
            </w:r>
          </w:p>
          <w:p w14:paraId="3C04E09C" w14:textId="5401FE9F" w:rsidR="00D52E96" w:rsidRPr="00A002D6" w:rsidRDefault="00D52E96" w:rsidP="00CF2033">
            <w:pPr>
              <w:rPr>
                <w:rStyle w:val="Strong"/>
              </w:rPr>
            </w:pPr>
            <w:r w:rsidRPr="00A002D6">
              <w:rPr>
                <w:rStyle w:val="Strong"/>
              </w:rPr>
              <w:t>Activity</w:t>
            </w:r>
            <w:r w:rsidR="00B04B62">
              <w:rPr>
                <w:rStyle w:val="Strong"/>
              </w:rPr>
              <w:t xml:space="preserve"> </w:t>
            </w:r>
            <w:r w:rsidRPr="00A002D6">
              <w:rPr>
                <w:rStyle w:val="Strong"/>
              </w:rPr>
              <w:t>14</w:t>
            </w:r>
            <w:r w:rsidR="00F34601">
              <w:rPr>
                <w:rStyle w:val="Strong"/>
              </w:rPr>
              <w:t xml:space="preserve"> –</w:t>
            </w:r>
            <w:r w:rsidR="00B04B62">
              <w:rPr>
                <w:rStyle w:val="Strong"/>
              </w:rPr>
              <w:t xml:space="preserve"> </w:t>
            </w:r>
            <w:r w:rsidRPr="00A002D6">
              <w:rPr>
                <w:rStyle w:val="Strong"/>
              </w:rPr>
              <w:t>Why</w:t>
            </w:r>
            <w:r w:rsidR="00B04B62">
              <w:rPr>
                <w:rStyle w:val="Strong"/>
              </w:rPr>
              <w:t xml:space="preserve"> </w:t>
            </w:r>
            <w:r w:rsidRPr="00A002D6">
              <w:rPr>
                <w:rStyle w:val="Strong"/>
              </w:rPr>
              <w:t>Is</w:t>
            </w:r>
            <w:r w:rsidR="00B04B62">
              <w:rPr>
                <w:rStyle w:val="Strong"/>
              </w:rPr>
              <w:t xml:space="preserve"> </w:t>
            </w:r>
            <w:r w:rsidR="002A3957" w:rsidRPr="00A002D6">
              <w:rPr>
                <w:rStyle w:val="Strong"/>
              </w:rPr>
              <w:t>t</w:t>
            </w:r>
            <w:r w:rsidRPr="00A002D6">
              <w:rPr>
                <w:rStyle w:val="Strong"/>
              </w:rPr>
              <w:t>here</w:t>
            </w:r>
            <w:r w:rsidR="00B04B62">
              <w:rPr>
                <w:rStyle w:val="Strong"/>
              </w:rPr>
              <w:t xml:space="preserve"> </w:t>
            </w:r>
            <w:r w:rsidR="002A3957" w:rsidRPr="00A002D6">
              <w:rPr>
                <w:rStyle w:val="Strong"/>
              </w:rPr>
              <w:t>n</w:t>
            </w:r>
            <w:r w:rsidRPr="00A002D6">
              <w:rPr>
                <w:rStyle w:val="Strong"/>
              </w:rPr>
              <w:t>o</w:t>
            </w:r>
            <w:r w:rsidR="00B04B62">
              <w:rPr>
                <w:rStyle w:val="Strong"/>
              </w:rPr>
              <w:t xml:space="preserve"> </w:t>
            </w:r>
            <w:r w:rsidR="00F34601">
              <w:rPr>
                <w:rStyle w:val="Strong"/>
              </w:rPr>
              <w:t>y</w:t>
            </w:r>
            <w:r w:rsidRPr="00A002D6">
              <w:rPr>
                <w:rStyle w:val="Strong"/>
              </w:rPr>
              <w:t>ear</w:t>
            </w:r>
            <w:r w:rsidR="00F34601">
              <w:rPr>
                <w:rStyle w:val="Strong"/>
              </w:rPr>
              <w:t xml:space="preserve"> zero</w:t>
            </w:r>
            <w:r w:rsidR="009344E3">
              <w:rPr>
                <w:rStyle w:val="Strong"/>
              </w:rPr>
              <w:t xml:space="preserve"> (0)</w:t>
            </w:r>
            <w:r w:rsidRPr="00A002D6">
              <w:rPr>
                <w:rStyle w:val="Strong"/>
              </w:rPr>
              <w:t>?</w:t>
            </w:r>
          </w:p>
          <w:p w14:paraId="22299DF6" w14:textId="12D6B116" w:rsidR="00D52E96" w:rsidRPr="00A002D6" w:rsidRDefault="00D52E96" w:rsidP="00CF2033">
            <w:pPr>
              <w:rPr>
                <w:rStyle w:val="Strong"/>
                <w:b w:val="0"/>
                <w:bCs w:val="0"/>
              </w:rPr>
            </w:pPr>
            <w:r w:rsidRPr="00A002D6">
              <w:rPr>
                <w:rStyle w:val="Strong"/>
                <w:b w:val="0"/>
                <w:bCs w:val="0"/>
              </w:rPr>
              <w:t>Tell</w:t>
            </w:r>
            <w:r w:rsidR="00B04B62">
              <w:rPr>
                <w:rStyle w:val="Strong"/>
                <w:b w:val="0"/>
                <w:bCs w:val="0"/>
              </w:rPr>
              <w:t xml:space="preserve"> </w:t>
            </w:r>
            <w:r w:rsidRPr="00A002D6">
              <w:rPr>
                <w:rStyle w:val="Strong"/>
                <w:b w:val="0"/>
                <w:bCs w:val="0"/>
              </w:rPr>
              <w:t>students</w:t>
            </w:r>
            <w:r w:rsidR="00B04B62">
              <w:rPr>
                <w:rStyle w:val="Strong"/>
                <w:b w:val="0"/>
                <w:bCs w:val="0"/>
              </w:rPr>
              <w:t xml:space="preserve"> </w:t>
            </w:r>
            <w:r w:rsidRPr="00A002D6">
              <w:rPr>
                <w:rStyle w:val="Strong"/>
                <w:b w:val="0"/>
                <w:bCs w:val="0"/>
              </w:rPr>
              <w:t>that</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calendar</w:t>
            </w:r>
            <w:r w:rsidR="00B04B62">
              <w:rPr>
                <w:rStyle w:val="Strong"/>
                <w:b w:val="0"/>
                <w:bCs w:val="0"/>
              </w:rPr>
              <w:t xml:space="preserve"> </w:t>
            </w:r>
            <w:r w:rsidRPr="00A002D6">
              <w:rPr>
                <w:rStyle w:val="Strong"/>
                <w:b w:val="0"/>
                <w:bCs w:val="0"/>
              </w:rPr>
              <w:t>we</w:t>
            </w:r>
            <w:r w:rsidR="00B04B62">
              <w:rPr>
                <w:rStyle w:val="Strong"/>
                <w:b w:val="0"/>
                <w:bCs w:val="0"/>
              </w:rPr>
              <w:t xml:space="preserve"> </w:t>
            </w:r>
            <w:r w:rsidRPr="00A002D6">
              <w:rPr>
                <w:rStyle w:val="Strong"/>
                <w:b w:val="0"/>
                <w:bCs w:val="0"/>
              </w:rPr>
              <w:t>use</w:t>
            </w:r>
            <w:r w:rsidR="00B04B62">
              <w:rPr>
                <w:rStyle w:val="Strong"/>
                <w:b w:val="0"/>
                <w:bCs w:val="0"/>
              </w:rPr>
              <w:t xml:space="preserve"> </w:t>
            </w:r>
            <w:r w:rsidRPr="00A002D6">
              <w:rPr>
                <w:rStyle w:val="Strong"/>
                <w:b w:val="0"/>
                <w:bCs w:val="0"/>
              </w:rPr>
              <w:t>today</w:t>
            </w:r>
            <w:r w:rsidR="00B04B62">
              <w:rPr>
                <w:rStyle w:val="Strong"/>
                <w:b w:val="0"/>
                <w:bCs w:val="0"/>
              </w:rPr>
              <w:t xml:space="preserve"> </w:t>
            </w:r>
            <w:r w:rsidRPr="00A002D6">
              <w:rPr>
                <w:rStyle w:val="Strong"/>
                <w:b w:val="0"/>
                <w:bCs w:val="0"/>
              </w:rPr>
              <w:t>is</w:t>
            </w:r>
            <w:r w:rsidR="00B04B62">
              <w:rPr>
                <w:rStyle w:val="Strong"/>
                <w:b w:val="0"/>
                <w:bCs w:val="0"/>
              </w:rPr>
              <w:t xml:space="preserve"> </w:t>
            </w:r>
            <w:r w:rsidRPr="00A002D6">
              <w:rPr>
                <w:rStyle w:val="Strong"/>
                <w:b w:val="0"/>
                <w:bCs w:val="0"/>
              </w:rPr>
              <w:t>called</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Gregorian</w:t>
            </w:r>
            <w:r w:rsidR="00B04B62">
              <w:rPr>
                <w:rStyle w:val="Strong"/>
                <w:b w:val="0"/>
                <w:bCs w:val="0"/>
              </w:rPr>
              <w:t xml:space="preserve"> </w:t>
            </w:r>
            <w:r w:rsidRPr="00A002D6">
              <w:rPr>
                <w:rStyle w:val="Strong"/>
                <w:b w:val="0"/>
                <w:bCs w:val="0"/>
              </w:rPr>
              <w:t>calendar,</w:t>
            </w:r>
            <w:r w:rsidR="00B04B62">
              <w:rPr>
                <w:rStyle w:val="Strong"/>
                <w:b w:val="0"/>
                <w:bCs w:val="0"/>
              </w:rPr>
              <w:t xml:space="preserve"> </w:t>
            </w:r>
            <w:r w:rsidRPr="00A002D6">
              <w:rPr>
                <w:rStyle w:val="Strong"/>
                <w:b w:val="0"/>
                <w:bCs w:val="0"/>
              </w:rPr>
              <w:t>and</w:t>
            </w:r>
            <w:r w:rsidR="00B04B62">
              <w:rPr>
                <w:rStyle w:val="Strong"/>
                <w:b w:val="0"/>
                <w:bCs w:val="0"/>
              </w:rPr>
              <w:t xml:space="preserve"> </w:t>
            </w:r>
            <w:r w:rsidRPr="00A002D6">
              <w:rPr>
                <w:rStyle w:val="Strong"/>
                <w:b w:val="0"/>
                <w:bCs w:val="0"/>
              </w:rPr>
              <w:t>that</w:t>
            </w:r>
            <w:r w:rsidR="00B04B62">
              <w:rPr>
                <w:rStyle w:val="Strong"/>
                <w:b w:val="0"/>
                <w:bCs w:val="0"/>
              </w:rPr>
              <w:t xml:space="preserve"> </w:t>
            </w:r>
            <w:r w:rsidRPr="00A002D6">
              <w:rPr>
                <w:rStyle w:val="Strong"/>
                <w:b w:val="0"/>
                <w:bCs w:val="0"/>
              </w:rPr>
              <w:t>different</w:t>
            </w:r>
            <w:r w:rsidR="00B04B62">
              <w:rPr>
                <w:rStyle w:val="Strong"/>
                <w:b w:val="0"/>
                <w:bCs w:val="0"/>
              </w:rPr>
              <w:t xml:space="preserve"> </w:t>
            </w:r>
            <w:r w:rsidRPr="00A002D6">
              <w:rPr>
                <w:rStyle w:val="Strong"/>
                <w:b w:val="0"/>
                <w:bCs w:val="0"/>
              </w:rPr>
              <w:t>cultures</w:t>
            </w:r>
            <w:r w:rsidR="00B04B62">
              <w:rPr>
                <w:rStyle w:val="Strong"/>
                <w:b w:val="0"/>
                <w:bCs w:val="0"/>
              </w:rPr>
              <w:t xml:space="preserve"> </w:t>
            </w:r>
            <w:r w:rsidRPr="00A002D6">
              <w:rPr>
                <w:rStyle w:val="Strong"/>
                <w:b w:val="0"/>
                <w:bCs w:val="0"/>
              </w:rPr>
              <w:t>have</w:t>
            </w:r>
            <w:r w:rsidR="00B04B62">
              <w:rPr>
                <w:rStyle w:val="Strong"/>
                <w:b w:val="0"/>
                <w:bCs w:val="0"/>
              </w:rPr>
              <w:t xml:space="preserve"> </w:t>
            </w:r>
            <w:r w:rsidRPr="00A002D6">
              <w:rPr>
                <w:rStyle w:val="Strong"/>
                <w:b w:val="0"/>
                <w:bCs w:val="0"/>
              </w:rPr>
              <w:t>created</w:t>
            </w:r>
            <w:r w:rsidR="00B04B62">
              <w:rPr>
                <w:rStyle w:val="Strong"/>
                <w:b w:val="0"/>
                <w:bCs w:val="0"/>
              </w:rPr>
              <w:t xml:space="preserve"> </w:t>
            </w:r>
            <w:r w:rsidRPr="00A002D6">
              <w:rPr>
                <w:rStyle w:val="Strong"/>
                <w:b w:val="0"/>
                <w:bCs w:val="0"/>
              </w:rPr>
              <w:t>different</w:t>
            </w:r>
            <w:r w:rsidR="00B04B62">
              <w:rPr>
                <w:rStyle w:val="Strong"/>
                <w:b w:val="0"/>
                <w:bCs w:val="0"/>
              </w:rPr>
              <w:t xml:space="preserve"> </w:t>
            </w:r>
            <w:r w:rsidRPr="00A002D6">
              <w:rPr>
                <w:rStyle w:val="Strong"/>
                <w:b w:val="0"/>
                <w:bCs w:val="0"/>
              </w:rPr>
              <w:t>ways</w:t>
            </w:r>
            <w:r w:rsidR="00B04B62">
              <w:rPr>
                <w:rStyle w:val="Strong"/>
                <w:b w:val="0"/>
                <w:bCs w:val="0"/>
              </w:rPr>
              <w:t xml:space="preserve"> </w:t>
            </w:r>
            <w:r w:rsidRPr="00A002D6">
              <w:rPr>
                <w:rStyle w:val="Strong"/>
                <w:b w:val="0"/>
                <w:bCs w:val="0"/>
              </w:rPr>
              <w:t>to</w:t>
            </w:r>
            <w:r w:rsidR="00B04B62">
              <w:rPr>
                <w:rStyle w:val="Strong"/>
                <w:b w:val="0"/>
                <w:bCs w:val="0"/>
              </w:rPr>
              <w:t xml:space="preserve"> </w:t>
            </w:r>
            <w:r w:rsidRPr="00A002D6">
              <w:rPr>
                <w:rStyle w:val="Strong"/>
                <w:b w:val="0"/>
                <w:bCs w:val="0"/>
              </w:rPr>
              <w:t>measure</w:t>
            </w:r>
            <w:r w:rsidR="00B04B62">
              <w:rPr>
                <w:rStyle w:val="Strong"/>
                <w:b w:val="0"/>
                <w:bCs w:val="0"/>
              </w:rPr>
              <w:t xml:space="preserve"> </w:t>
            </w:r>
            <w:r w:rsidRPr="00A002D6">
              <w:rPr>
                <w:rStyle w:val="Strong"/>
                <w:b w:val="0"/>
                <w:bCs w:val="0"/>
              </w:rPr>
              <w:t>time.</w:t>
            </w:r>
          </w:p>
          <w:p w14:paraId="06F59BB4" w14:textId="63D1FE21" w:rsidR="00D52E96" w:rsidRPr="00A002D6" w:rsidRDefault="00D52E96" w:rsidP="00CF2033">
            <w:pPr>
              <w:rPr>
                <w:rStyle w:val="Strong"/>
                <w:b w:val="0"/>
                <w:bCs w:val="0"/>
              </w:rPr>
            </w:pPr>
            <w:r w:rsidRPr="0004262B">
              <w:t>Ask:</w:t>
            </w:r>
            <w:r w:rsidR="00A77845">
              <w:rPr>
                <w:rStyle w:val="Strong"/>
              </w:rPr>
              <w:t xml:space="preserve"> </w:t>
            </w:r>
            <w:r w:rsidRPr="00A002D6">
              <w:rPr>
                <w:rStyle w:val="Strong"/>
                <w:b w:val="0"/>
                <w:bCs w:val="0"/>
              </w:rPr>
              <w:t>How</w:t>
            </w:r>
            <w:r w:rsidR="00B04B62">
              <w:rPr>
                <w:rStyle w:val="Strong"/>
                <w:b w:val="0"/>
                <w:bCs w:val="0"/>
              </w:rPr>
              <w:t xml:space="preserve"> </w:t>
            </w:r>
            <w:r w:rsidRPr="00A002D6">
              <w:rPr>
                <w:rStyle w:val="Strong"/>
                <w:b w:val="0"/>
                <w:bCs w:val="0"/>
              </w:rPr>
              <w:t>might</w:t>
            </w:r>
            <w:r w:rsidR="00B04B62">
              <w:rPr>
                <w:rStyle w:val="Strong"/>
                <w:b w:val="0"/>
                <w:bCs w:val="0"/>
              </w:rPr>
              <w:t xml:space="preserve"> </w:t>
            </w:r>
            <w:r w:rsidRPr="00A002D6">
              <w:rPr>
                <w:rStyle w:val="Strong"/>
                <w:b w:val="0"/>
                <w:bCs w:val="0"/>
              </w:rPr>
              <w:t>calendars</w:t>
            </w:r>
            <w:r w:rsidR="00B04B62">
              <w:rPr>
                <w:rStyle w:val="Strong"/>
                <w:b w:val="0"/>
                <w:bCs w:val="0"/>
              </w:rPr>
              <w:t xml:space="preserve"> </w:t>
            </w:r>
            <w:r w:rsidRPr="00A002D6">
              <w:rPr>
                <w:rStyle w:val="Strong"/>
                <w:b w:val="0"/>
                <w:bCs w:val="0"/>
              </w:rPr>
              <w:t>change</w:t>
            </w:r>
            <w:r w:rsidR="00B04B62">
              <w:rPr>
                <w:rStyle w:val="Strong"/>
                <w:b w:val="0"/>
                <w:bCs w:val="0"/>
              </w:rPr>
              <w:t xml:space="preserve"> </w:t>
            </w:r>
            <w:r w:rsidRPr="00A002D6">
              <w:rPr>
                <w:rStyle w:val="Strong"/>
                <w:b w:val="0"/>
                <w:bCs w:val="0"/>
              </w:rPr>
              <w:t>over</w:t>
            </w:r>
            <w:r w:rsidR="00B04B62">
              <w:rPr>
                <w:rStyle w:val="Strong"/>
                <w:b w:val="0"/>
                <w:bCs w:val="0"/>
              </w:rPr>
              <w:t xml:space="preserve"> </w:t>
            </w:r>
            <w:r w:rsidRPr="00A002D6">
              <w:rPr>
                <w:rStyle w:val="Strong"/>
                <w:b w:val="0"/>
                <w:bCs w:val="0"/>
              </w:rPr>
              <w:t>time</w:t>
            </w:r>
            <w:r w:rsidR="00B04B62">
              <w:rPr>
                <w:rStyle w:val="Strong"/>
                <w:b w:val="0"/>
                <w:bCs w:val="0"/>
              </w:rPr>
              <w:t xml:space="preserve"> </w:t>
            </w:r>
            <w:r w:rsidRPr="00A002D6">
              <w:rPr>
                <w:rStyle w:val="Strong"/>
                <w:b w:val="0"/>
                <w:bCs w:val="0"/>
              </w:rPr>
              <w:t>if</w:t>
            </w:r>
            <w:r w:rsidR="00B04B62">
              <w:rPr>
                <w:rStyle w:val="Strong"/>
                <w:b w:val="0"/>
                <w:bCs w:val="0"/>
              </w:rPr>
              <w:t xml:space="preserve"> </w:t>
            </w:r>
            <w:r w:rsidRPr="00A002D6">
              <w:rPr>
                <w:rStyle w:val="Strong"/>
                <w:b w:val="0"/>
                <w:bCs w:val="0"/>
              </w:rPr>
              <w:t>people</w:t>
            </w:r>
            <w:r w:rsidR="00B04B62">
              <w:rPr>
                <w:rStyle w:val="Strong"/>
                <w:b w:val="0"/>
                <w:bCs w:val="0"/>
              </w:rPr>
              <w:t xml:space="preserve"> </w:t>
            </w:r>
            <w:r w:rsidRPr="00A002D6">
              <w:rPr>
                <w:rStyle w:val="Strong"/>
                <w:b w:val="0"/>
                <w:bCs w:val="0"/>
              </w:rPr>
              <w:t>are</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ones</w:t>
            </w:r>
            <w:r w:rsidR="00B04B62">
              <w:rPr>
                <w:rStyle w:val="Strong"/>
                <w:b w:val="0"/>
                <w:bCs w:val="0"/>
              </w:rPr>
              <w:t xml:space="preserve"> </w:t>
            </w:r>
            <w:r w:rsidRPr="00A002D6">
              <w:rPr>
                <w:rStyle w:val="Strong"/>
                <w:b w:val="0"/>
                <w:bCs w:val="0"/>
              </w:rPr>
              <w:t>who</w:t>
            </w:r>
            <w:r w:rsidR="00B04B62">
              <w:rPr>
                <w:rStyle w:val="Strong"/>
                <w:b w:val="0"/>
                <w:bCs w:val="0"/>
              </w:rPr>
              <w:t xml:space="preserve"> </w:t>
            </w:r>
            <w:r w:rsidRPr="00A002D6">
              <w:rPr>
                <w:rStyle w:val="Strong"/>
                <w:b w:val="0"/>
                <w:bCs w:val="0"/>
              </w:rPr>
              <w:t>create</w:t>
            </w:r>
            <w:r w:rsidR="00B04B62">
              <w:rPr>
                <w:rStyle w:val="Strong"/>
                <w:b w:val="0"/>
                <w:bCs w:val="0"/>
              </w:rPr>
              <w:t xml:space="preserve"> </w:t>
            </w:r>
            <w:r w:rsidRPr="00A002D6">
              <w:rPr>
                <w:rStyle w:val="Strong"/>
                <w:b w:val="0"/>
                <w:bCs w:val="0"/>
              </w:rPr>
              <w:t>them?</w:t>
            </w:r>
          </w:p>
          <w:p w14:paraId="1763017D" w14:textId="09CEA8A6" w:rsidR="00D52E96" w:rsidRPr="00A002D6" w:rsidRDefault="00D52E96" w:rsidP="00CF2033">
            <w:pPr>
              <w:rPr>
                <w:rStyle w:val="Strong"/>
                <w:b w:val="0"/>
                <w:bCs w:val="0"/>
              </w:rPr>
            </w:pPr>
            <w:r w:rsidRPr="00A002D6">
              <w:rPr>
                <w:rStyle w:val="Strong"/>
                <w:b w:val="0"/>
                <w:bCs w:val="0"/>
              </w:rPr>
              <w:t>This</w:t>
            </w:r>
            <w:r w:rsidR="00B04B62">
              <w:rPr>
                <w:rStyle w:val="Strong"/>
                <w:b w:val="0"/>
                <w:bCs w:val="0"/>
              </w:rPr>
              <w:t xml:space="preserve"> </w:t>
            </w:r>
            <w:r w:rsidRPr="00A002D6">
              <w:rPr>
                <w:rStyle w:val="Strong"/>
                <w:b w:val="0"/>
                <w:bCs w:val="0"/>
              </w:rPr>
              <w:t>helps</w:t>
            </w:r>
            <w:r w:rsidR="00B04B62">
              <w:rPr>
                <w:rStyle w:val="Strong"/>
                <w:b w:val="0"/>
                <w:bCs w:val="0"/>
              </w:rPr>
              <w:t xml:space="preserve"> </w:t>
            </w:r>
            <w:r w:rsidRPr="00A002D6">
              <w:rPr>
                <w:rStyle w:val="Strong"/>
                <w:b w:val="0"/>
                <w:bCs w:val="0"/>
              </w:rPr>
              <w:t>students</w:t>
            </w:r>
            <w:r w:rsidR="00B04B62">
              <w:rPr>
                <w:rStyle w:val="Strong"/>
                <w:b w:val="0"/>
                <w:bCs w:val="0"/>
              </w:rPr>
              <w:t xml:space="preserve"> </w:t>
            </w:r>
            <w:r w:rsidRPr="00A002D6">
              <w:rPr>
                <w:rStyle w:val="Strong"/>
                <w:b w:val="0"/>
                <w:bCs w:val="0"/>
              </w:rPr>
              <w:t>recognise</w:t>
            </w:r>
            <w:r w:rsidR="00B04B62">
              <w:rPr>
                <w:rStyle w:val="Strong"/>
                <w:b w:val="0"/>
                <w:bCs w:val="0"/>
              </w:rPr>
              <w:t xml:space="preserve"> </w:t>
            </w:r>
            <w:r w:rsidRPr="00A002D6">
              <w:rPr>
                <w:rStyle w:val="Strong"/>
                <w:b w:val="0"/>
                <w:bCs w:val="0"/>
              </w:rPr>
              <w:t>that</w:t>
            </w:r>
            <w:r w:rsidR="00B04B62">
              <w:rPr>
                <w:rStyle w:val="Strong"/>
                <w:b w:val="0"/>
                <w:bCs w:val="0"/>
              </w:rPr>
              <w:t xml:space="preserve"> </w:t>
            </w:r>
            <w:r w:rsidRPr="00A002D6">
              <w:rPr>
                <w:rStyle w:val="Strong"/>
                <w:b w:val="0"/>
                <w:bCs w:val="0"/>
              </w:rPr>
              <w:t>time</w:t>
            </w:r>
            <w:r w:rsidR="00B04B62">
              <w:rPr>
                <w:rStyle w:val="Strong"/>
                <w:b w:val="0"/>
                <w:bCs w:val="0"/>
              </w:rPr>
              <w:t xml:space="preserve"> </w:t>
            </w:r>
            <w:r w:rsidRPr="00A002D6">
              <w:rPr>
                <w:rStyle w:val="Strong"/>
                <w:b w:val="0"/>
                <w:bCs w:val="0"/>
              </w:rPr>
              <w:t>systems</w:t>
            </w:r>
            <w:r w:rsidR="00B04B62">
              <w:rPr>
                <w:rStyle w:val="Strong"/>
                <w:b w:val="0"/>
                <w:bCs w:val="0"/>
              </w:rPr>
              <w:t xml:space="preserve"> </w:t>
            </w:r>
            <w:r w:rsidRPr="00A002D6">
              <w:rPr>
                <w:rStyle w:val="Strong"/>
                <w:b w:val="0"/>
                <w:bCs w:val="0"/>
              </w:rPr>
              <w:t>are</w:t>
            </w:r>
            <w:r w:rsidR="00B04B62">
              <w:rPr>
                <w:rStyle w:val="Strong"/>
                <w:b w:val="0"/>
                <w:bCs w:val="0"/>
              </w:rPr>
              <w:t xml:space="preserve"> </w:t>
            </w:r>
            <w:r w:rsidRPr="00A002D6">
              <w:rPr>
                <w:rStyle w:val="Strong"/>
                <w:b w:val="0"/>
                <w:bCs w:val="0"/>
              </w:rPr>
              <w:t>not</w:t>
            </w:r>
            <w:r w:rsidR="00B04B62">
              <w:rPr>
                <w:rStyle w:val="Strong"/>
                <w:b w:val="0"/>
                <w:bCs w:val="0"/>
              </w:rPr>
              <w:t xml:space="preserve"> </w:t>
            </w:r>
            <w:r w:rsidRPr="00A002D6">
              <w:rPr>
                <w:rStyle w:val="Strong"/>
                <w:b w:val="0"/>
                <w:bCs w:val="0"/>
              </w:rPr>
              <w:t>universal</w:t>
            </w:r>
            <w:r w:rsidR="00B04B62">
              <w:rPr>
                <w:rStyle w:val="Strong"/>
                <w:b w:val="0"/>
                <w:bCs w:val="0"/>
              </w:rPr>
              <w:t xml:space="preserve"> </w:t>
            </w:r>
            <w:r w:rsidRPr="00A002D6">
              <w:rPr>
                <w:rStyle w:val="Strong"/>
                <w:b w:val="0"/>
                <w:bCs w:val="0"/>
              </w:rPr>
              <w:t>and</w:t>
            </w:r>
            <w:r w:rsidR="00B04B62">
              <w:rPr>
                <w:rStyle w:val="Strong"/>
                <w:b w:val="0"/>
                <w:bCs w:val="0"/>
              </w:rPr>
              <w:t xml:space="preserve"> </w:t>
            </w:r>
            <w:r w:rsidRPr="00A002D6">
              <w:rPr>
                <w:rStyle w:val="Strong"/>
                <w:b w:val="0"/>
                <w:bCs w:val="0"/>
              </w:rPr>
              <w:t>can</w:t>
            </w:r>
            <w:r w:rsidR="00B04B62">
              <w:rPr>
                <w:rStyle w:val="Strong"/>
                <w:b w:val="0"/>
                <w:bCs w:val="0"/>
              </w:rPr>
              <w:t xml:space="preserve"> </w:t>
            </w:r>
            <w:r w:rsidRPr="00A002D6">
              <w:rPr>
                <w:rStyle w:val="Strong"/>
                <w:b w:val="0"/>
                <w:bCs w:val="0"/>
              </w:rPr>
              <w:t>shift.</w:t>
            </w:r>
          </w:p>
          <w:p w14:paraId="4C3CDB9F" w14:textId="2835219B" w:rsidR="00D52E96" w:rsidRPr="005B7CDB" w:rsidRDefault="00D52E96" w:rsidP="0004262B">
            <w:pPr>
              <w:pStyle w:val="ListBullet"/>
              <w:numPr>
                <w:ilvl w:val="0"/>
                <w:numId w:val="0"/>
              </w:numPr>
              <w:ind w:left="567" w:hanging="567"/>
            </w:pPr>
            <w:r w:rsidRPr="005B7CDB">
              <w:t>Information</w:t>
            </w:r>
            <w:r w:rsidR="00B04B62" w:rsidRPr="005B7CDB">
              <w:t xml:space="preserve"> </w:t>
            </w:r>
            <w:r w:rsidRPr="005B7CDB">
              <w:t>(</w:t>
            </w:r>
            <w:r w:rsidR="008F437B" w:rsidRPr="005B7CDB">
              <w:t>t</w:t>
            </w:r>
            <w:r w:rsidRPr="005B7CDB">
              <w:t>eacher-</w:t>
            </w:r>
            <w:r w:rsidR="008F437B" w:rsidRPr="005B7CDB">
              <w:t>g</w:t>
            </w:r>
            <w:r w:rsidRPr="005B7CDB">
              <w:t>uided)</w:t>
            </w:r>
          </w:p>
          <w:p w14:paraId="3759599E" w14:textId="01712405" w:rsidR="00D52E96" w:rsidRPr="00A002D6" w:rsidRDefault="00D52E96" w:rsidP="007F69EA">
            <w:pPr>
              <w:rPr>
                <w:rStyle w:val="Strong"/>
                <w:b w:val="0"/>
                <w:bCs w:val="0"/>
              </w:rPr>
            </w:pPr>
            <w:r w:rsidRPr="00A002D6">
              <w:rPr>
                <w:rStyle w:val="Strong"/>
                <w:b w:val="0"/>
                <w:bCs w:val="0"/>
              </w:rPr>
              <w:t>Read</w:t>
            </w:r>
            <w:r w:rsidR="00B04B62">
              <w:rPr>
                <w:rStyle w:val="Strong"/>
                <w:b w:val="0"/>
                <w:bCs w:val="0"/>
              </w:rPr>
              <w:t xml:space="preserve"> </w:t>
            </w:r>
            <w:r w:rsidRPr="00A002D6">
              <w:rPr>
                <w:rStyle w:val="Strong"/>
                <w:b w:val="0"/>
                <w:bCs w:val="0"/>
              </w:rPr>
              <w:t>aloud</w:t>
            </w:r>
            <w:r w:rsidR="006C6844">
              <w:rPr>
                <w:rStyle w:val="Strong"/>
                <w:b w:val="0"/>
                <w:bCs w:val="0"/>
              </w:rPr>
              <w:t xml:space="preserve"> the adapted reading passage ‘Keeping track of time’</w:t>
            </w:r>
            <w:r w:rsidRPr="00A002D6">
              <w:rPr>
                <w:rStyle w:val="Strong"/>
                <w:b w:val="0"/>
                <w:bCs w:val="0"/>
              </w:rPr>
              <w:t>,</w:t>
            </w:r>
            <w:r w:rsidR="00B04B62">
              <w:rPr>
                <w:rStyle w:val="Strong"/>
                <w:b w:val="0"/>
                <w:bCs w:val="0"/>
              </w:rPr>
              <w:t xml:space="preserve"> </w:t>
            </w:r>
            <w:r w:rsidRPr="00A002D6">
              <w:rPr>
                <w:rStyle w:val="Strong"/>
                <w:b w:val="0"/>
                <w:bCs w:val="0"/>
              </w:rPr>
              <w:t>which</w:t>
            </w:r>
            <w:r w:rsidR="00B04B62">
              <w:rPr>
                <w:rStyle w:val="Strong"/>
                <w:b w:val="0"/>
                <w:bCs w:val="0"/>
              </w:rPr>
              <w:t xml:space="preserve"> </w:t>
            </w:r>
            <w:r w:rsidRPr="00A002D6">
              <w:rPr>
                <w:rStyle w:val="Strong"/>
                <w:b w:val="0"/>
                <w:bCs w:val="0"/>
              </w:rPr>
              <w:t>provides</w:t>
            </w:r>
            <w:r w:rsidR="00B04B62">
              <w:rPr>
                <w:rStyle w:val="Strong"/>
                <w:b w:val="0"/>
                <w:bCs w:val="0"/>
              </w:rPr>
              <w:t xml:space="preserve"> </w:t>
            </w:r>
            <w:r w:rsidRPr="00A002D6">
              <w:rPr>
                <w:rStyle w:val="Strong"/>
                <w:b w:val="0"/>
                <w:bCs w:val="0"/>
              </w:rPr>
              <w:t>a</w:t>
            </w:r>
            <w:r w:rsidR="00B04B62">
              <w:rPr>
                <w:rStyle w:val="Strong"/>
                <w:b w:val="0"/>
                <w:bCs w:val="0"/>
              </w:rPr>
              <w:t xml:space="preserve"> </w:t>
            </w:r>
            <w:r w:rsidRPr="00A002D6">
              <w:rPr>
                <w:rStyle w:val="Strong"/>
                <w:b w:val="0"/>
                <w:bCs w:val="0"/>
              </w:rPr>
              <w:t>brief</w:t>
            </w:r>
            <w:r w:rsidR="00B04B62">
              <w:rPr>
                <w:rStyle w:val="Strong"/>
                <w:b w:val="0"/>
                <w:bCs w:val="0"/>
              </w:rPr>
              <w:t xml:space="preserve"> </w:t>
            </w:r>
            <w:r w:rsidRPr="00A002D6">
              <w:rPr>
                <w:rStyle w:val="Strong"/>
                <w:b w:val="0"/>
                <w:bCs w:val="0"/>
              </w:rPr>
              <w:t>explanation</w:t>
            </w:r>
            <w:r w:rsidR="00B04B62">
              <w:rPr>
                <w:rStyle w:val="Strong"/>
                <w:b w:val="0"/>
                <w:bCs w:val="0"/>
              </w:rPr>
              <w:t xml:space="preserve"> </w:t>
            </w:r>
            <w:r w:rsidRPr="00A002D6">
              <w:rPr>
                <w:rStyle w:val="Strong"/>
                <w:b w:val="0"/>
                <w:bCs w:val="0"/>
              </w:rPr>
              <w:t>of</w:t>
            </w:r>
            <w:r w:rsidR="00B04B62">
              <w:rPr>
                <w:rStyle w:val="Strong"/>
                <w:b w:val="0"/>
                <w:bCs w:val="0"/>
              </w:rPr>
              <w:t xml:space="preserve"> </w:t>
            </w:r>
            <w:r w:rsidRPr="00A002D6">
              <w:rPr>
                <w:rStyle w:val="Strong"/>
                <w:b w:val="0"/>
                <w:bCs w:val="0"/>
              </w:rPr>
              <w:t>BCE</w:t>
            </w:r>
            <w:r w:rsidR="003C2930">
              <w:rPr>
                <w:rStyle w:val="Strong"/>
                <w:b w:val="0"/>
                <w:bCs w:val="0"/>
              </w:rPr>
              <w:t xml:space="preserve"> and </w:t>
            </w:r>
            <w:r w:rsidRPr="00A002D6">
              <w:rPr>
                <w:rStyle w:val="Strong"/>
                <w:b w:val="0"/>
                <w:bCs w:val="0"/>
              </w:rPr>
              <w:t>CE</w:t>
            </w:r>
            <w:r w:rsidR="007F69EA" w:rsidRPr="00A002D6">
              <w:rPr>
                <w:rStyle w:val="Strong"/>
                <w:b w:val="0"/>
                <w:bCs w:val="0"/>
              </w:rPr>
              <w:t>.</w:t>
            </w:r>
            <w:r w:rsidR="00B04B62">
              <w:rPr>
                <w:rStyle w:val="Strong"/>
                <w:b w:val="0"/>
                <w:bCs w:val="0"/>
              </w:rPr>
              <w:t xml:space="preserve"> </w:t>
            </w:r>
            <w:r w:rsidRPr="00A002D6">
              <w:rPr>
                <w:rStyle w:val="Strong"/>
                <w:b w:val="0"/>
                <w:bCs w:val="0"/>
              </w:rPr>
              <w:t>Clarify</w:t>
            </w:r>
            <w:r w:rsidR="00B04B62">
              <w:rPr>
                <w:rStyle w:val="Strong"/>
                <w:b w:val="0"/>
                <w:bCs w:val="0"/>
              </w:rPr>
              <w:t xml:space="preserve"> </w:t>
            </w:r>
            <w:r w:rsidRPr="00A002D6">
              <w:rPr>
                <w:rStyle w:val="Strong"/>
                <w:b w:val="0"/>
                <w:bCs w:val="0"/>
              </w:rPr>
              <w:t>that:</w:t>
            </w:r>
          </w:p>
          <w:p w14:paraId="79CFC382" w14:textId="0F4D270B" w:rsidR="00D52E96" w:rsidRPr="00E6250C" w:rsidRDefault="00D52E96" w:rsidP="0004262B">
            <w:pPr>
              <w:pStyle w:val="ListBullet"/>
              <w:rPr>
                <w:rStyle w:val="Strong"/>
                <w:b w:val="0"/>
                <w:bCs w:val="0"/>
              </w:rPr>
            </w:pPr>
            <w:r w:rsidRPr="00E6250C">
              <w:rPr>
                <w:rStyle w:val="Strong"/>
                <w:b w:val="0"/>
                <w:bCs w:val="0"/>
              </w:rPr>
              <w:t>the</w:t>
            </w:r>
            <w:r w:rsidR="00B04B62" w:rsidRPr="00E6250C">
              <w:rPr>
                <w:rStyle w:val="Strong"/>
                <w:b w:val="0"/>
                <w:bCs w:val="0"/>
              </w:rPr>
              <w:t xml:space="preserve"> </w:t>
            </w:r>
            <w:r w:rsidRPr="00E6250C">
              <w:rPr>
                <w:rStyle w:val="Strong"/>
                <w:b w:val="0"/>
                <w:bCs w:val="0"/>
              </w:rPr>
              <w:t>system</w:t>
            </w:r>
            <w:r w:rsidR="00B04B62" w:rsidRPr="00E6250C">
              <w:rPr>
                <w:rStyle w:val="Strong"/>
                <w:b w:val="0"/>
                <w:bCs w:val="0"/>
              </w:rPr>
              <w:t xml:space="preserve"> </w:t>
            </w:r>
            <w:r w:rsidRPr="00E6250C">
              <w:rPr>
                <w:rStyle w:val="Strong"/>
                <w:b w:val="0"/>
                <w:bCs w:val="0"/>
              </w:rPr>
              <w:t>was</w:t>
            </w:r>
            <w:r w:rsidR="00B04B62" w:rsidRPr="00E6250C">
              <w:rPr>
                <w:rStyle w:val="Strong"/>
                <w:b w:val="0"/>
                <w:bCs w:val="0"/>
              </w:rPr>
              <w:t xml:space="preserve"> </w:t>
            </w:r>
            <w:r w:rsidRPr="00E6250C">
              <w:rPr>
                <w:rStyle w:val="Strong"/>
                <w:b w:val="0"/>
                <w:bCs w:val="0"/>
              </w:rPr>
              <w:t>created</w:t>
            </w:r>
            <w:r w:rsidR="00B04B62" w:rsidRPr="00E6250C">
              <w:rPr>
                <w:rStyle w:val="Strong"/>
                <w:b w:val="0"/>
                <w:bCs w:val="0"/>
              </w:rPr>
              <w:t xml:space="preserve"> </w:t>
            </w:r>
            <w:r w:rsidRPr="00E6250C">
              <w:rPr>
                <w:rStyle w:val="Strong"/>
                <w:b w:val="0"/>
                <w:bCs w:val="0"/>
              </w:rPr>
              <w:t>in</w:t>
            </w:r>
            <w:r w:rsidR="00B04B62" w:rsidRPr="00E6250C">
              <w:rPr>
                <w:rStyle w:val="Strong"/>
                <w:b w:val="0"/>
                <w:bCs w:val="0"/>
              </w:rPr>
              <w:t xml:space="preserve"> </w:t>
            </w:r>
            <w:r w:rsidRPr="00E6250C">
              <w:rPr>
                <w:rStyle w:val="Strong"/>
                <w:b w:val="0"/>
                <w:bCs w:val="0"/>
              </w:rPr>
              <w:t>the</w:t>
            </w:r>
            <w:r w:rsidR="00B04B62" w:rsidRPr="00E6250C">
              <w:rPr>
                <w:rStyle w:val="Strong"/>
                <w:b w:val="0"/>
                <w:bCs w:val="0"/>
              </w:rPr>
              <w:t xml:space="preserve"> </w:t>
            </w:r>
            <w:r w:rsidRPr="00E6250C">
              <w:rPr>
                <w:rStyle w:val="Strong"/>
                <w:b w:val="0"/>
                <w:bCs w:val="0"/>
              </w:rPr>
              <w:t>6th</w:t>
            </w:r>
            <w:r w:rsidR="00B04B62" w:rsidRPr="00E6250C">
              <w:rPr>
                <w:rStyle w:val="Strong"/>
                <w:b w:val="0"/>
                <w:bCs w:val="0"/>
              </w:rPr>
              <w:t xml:space="preserve"> </w:t>
            </w:r>
            <w:r w:rsidRPr="00E6250C">
              <w:rPr>
                <w:rStyle w:val="Strong"/>
                <w:b w:val="0"/>
                <w:bCs w:val="0"/>
              </w:rPr>
              <w:t>century</w:t>
            </w:r>
          </w:p>
          <w:p w14:paraId="328C4C83" w14:textId="2C91288C" w:rsidR="00D52E96" w:rsidRPr="00E6250C" w:rsidRDefault="00D52E96" w:rsidP="0004262B">
            <w:pPr>
              <w:pStyle w:val="ListBullet"/>
              <w:rPr>
                <w:rStyle w:val="Strong"/>
                <w:b w:val="0"/>
                <w:bCs w:val="0"/>
              </w:rPr>
            </w:pPr>
            <w:r w:rsidRPr="00E6250C">
              <w:rPr>
                <w:rStyle w:val="Strong"/>
                <w:b w:val="0"/>
                <w:bCs w:val="0"/>
              </w:rPr>
              <w:t>zero</w:t>
            </w:r>
            <w:r w:rsidR="00B04B62" w:rsidRPr="00E6250C">
              <w:rPr>
                <w:rStyle w:val="Strong"/>
                <w:b w:val="0"/>
                <w:bCs w:val="0"/>
              </w:rPr>
              <w:t xml:space="preserve"> </w:t>
            </w:r>
            <w:r w:rsidRPr="00E6250C">
              <w:rPr>
                <w:rStyle w:val="Strong"/>
                <w:b w:val="0"/>
                <w:bCs w:val="0"/>
              </w:rPr>
              <w:t>was</w:t>
            </w:r>
            <w:r w:rsidR="00B04B62" w:rsidRPr="00E6250C">
              <w:rPr>
                <w:rStyle w:val="Strong"/>
                <w:b w:val="0"/>
                <w:bCs w:val="0"/>
              </w:rPr>
              <w:t xml:space="preserve"> </w:t>
            </w:r>
            <w:r w:rsidRPr="00E6250C">
              <w:rPr>
                <w:rStyle w:val="Strong"/>
                <w:b w:val="0"/>
                <w:bCs w:val="0"/>
              </w:rPr>
              <w:t>not</w:t>
            </w:r>
            <w:r w:rsidR="00B04B62" w:rsidRPr="00E6250C">
              <w:rPr>
                <w:rStyle w:val="Strong"/>
                <w:b w:val="0"/>
                <w:bCs w:val="0"/>
              </w:rPr>
              <w:t xml:space="preserve"> </w:t>
            </w:r>
            <w:r w:rsidRPr="00E6250C">
              <w:rPr>
                <w:rStyle w:val="Strong"/>
                <w:b w:val="0"/>
                <w:bCs w:val="0"/>
              </w:rPr>
              <w:t>part</w:t>
            </w:r>
            <w:r w:rsidR="00B04B62" w:rsidRPr="00E6250C">
              <w:rPr>
                <w:rStyle w:val="Strong"/>
                <w:b w:val="0"/>
                <w:bCs w:val="0"/>
              </w:rPr>
              <w:t xml:space="preserve"> </w:t>
            </w:r>
            <w:r w:rsidRPr="00E6250C">
              <w:rPr>
                <w:rStyle w:val="Strong"/>
                <w:b w:val="0"/>
                <w:bCs w:val="0"/>
              </w:rPr>
              <w:t>of</w:t>
            </w:r>
            <w:r w:rsidR="00B04B62" w:rsidRPr="00E6250C">
              <w:rPr>
                <w:rStyle w:val="Strong"/>
                <w:b w:val="0"/>
                <w:bCs w:val="0"/>
              </w:rPr>
              <w:t xml:space="preserve"> </w:t>
            </w:r>
            <w:r w:rsidRPr="00E6250C">
              <w:rPr>
                <w:rStyle w:val="Strong"/>
                <w:b w:val="0"/>
                <w:bCs w:val="0"/>
              </w:rPr>
              <w:t>European</w:t>
            </w:r>
            <w:r w:rsidR="00B04B62" w:rsidRPr="00E6250C">
              <w:rPr>
                <w:rStyle w:val="Strong"/>
                <w:b w:val="0"/>
                <w:bCs w:val="0"/>
              </w:rPr>
              <w:t xml:space="preserve"> </w:t>
            </w:r>
            <w:r w:rsidRPr="00E6250C">
              <w:rPr>
                <w:rStyle w:val="Strong"/>
                <w:b w:val="0"/>
                <w:bCs w:val="0"/>
              </w:rPr>
              <w:t>mathematics</w:t>
            </w:r>
            <w:r w:rsidR="00B04B62" w:rsidRPr="00E6250C">
              <w:rPr>
                <w:rStyle w:val="Strong"/>
                <w:b w:val="0"/>
                <w:bCs w:val="0"/>
              </w:rPr>
              <w:t xml:space="preserve"> </w:t>
            </w:r>
            <w:r w:rsidRPr="00E6250C">
              <w:rPr>
                <w:rStyle w:val="Strong"/>
                <w:b w:val="0"/>
                <w:bCs w:val="0"/>
              </w:rPr>
              <w:t>at</w:t>
            </w:r>
            <w:r w:rsidR="00B04B62" w:rsidRPr="00E6250C">
              <w:rPr>
                <w:rStyle w:val="Strong"/>
                <w:b w:val="0"/>
                <w:bCs w:val="0"/>
              </w:rPr>
              <w:t xml:space="preserve"> </w:t>
            </w:r>
            <w:r w:rsidRPr="00E6250C">
              <w:rPr>
                <w:rStyle w:val="Strong"/>
                <w:b w:val="0"/>
                <w:bCs w:val="0"/>
              </w:rPr>
              <w:t>the</w:t>
            </w:r>
            <w:r w:rsidR="00B04B62" w:rsidRPr="00E6250C">
              <w:rPr>
                <w:rStyle w:val="Strong"/>
                <w:b w:val="0"/>
                <w:bCs w:val="0"/>
              </w:rPr>
              <w:t xml:space="preserve"> </w:t>
            </w:r>
            <w:r w:rsidRPr="00E6250C">
              <w:rPr>
                <w:rStyle w:val="Strong"/>
                <w:b w:val="0"/>
                <w:bCs w:val="0"/>
              </w:rPr>
              <w:t>time</w:t>
            </w:r>
          </w:p>
          <w:p w14:paraId="4B6001D9" w14:textId="2D15A7EB" w:rsidR="00D52E96" w:rsidRPr="00E6250C" w:rsidRDefault="00D52E96" w:rsidP="0004262B">
            <w:pPr>
              <w:pStyle w:val="ListBullet"/>
              <w:rPr>
                <w:rStyle w:val="Strong"/>
                <w:b w:val="0"/>
                <w:bCs w:val="0"/>
              </w:rPr>
            </w:pPr>
            <w:r w:rsidRPr="00E6250C">
              <w:rPr>
                <w:rStyle w:val="Strong"/>
                <w:b w:val="0"/>
                <w:bCs w:val="0"/>
              </w:rPr>
              <w:t>the</w:t>
            </w:r>
            <w:r w:rsidR="00B04B62" w:rsidRPr="00E6250C">
              <w:rPr>
                <w:rStyle w:val="Strong"/>
                <w:b w:val="0"/>
                <w:bCs w:val="0"/>
              </w:rPr>
              <w:t xml:space="preserve"> </w:t>
            </w:r>
            <w:r w:rsidRPr="00E6250C">
              <w:rPr>
                <w:rStyle w:val="Strong"/>
                <w:b w:val="0"/>
                <w:bCs w:val="0"/>
              </w:rPr>
              <w:t>system</w:t>
            </w:r>
            <w:r w:rsidR="00B04B62" w:rsidRPr="00E6250C">
              <w:rPr>
                <w:rStyle w:val="Strong"/>
                <w:b w:val="0"/>
                <w:bCs w:val="0"/>
              </w:rPr>
              <w:t xml:space="preserve"> </w:t>
            </w:r>
            <w:r w:rsidRPr="00E6250C">
              <w:rPr>
                <w:rStyle w:val="Strong"/>
                <w:b w:val="0"/>
                <w:bCs w:val="0"/>
              </w:rPr>
              <w:t>counted</w:t>
            </w:r>
            <w:r w:rsidR="00B04B62" w:rsidRPr="00E6250C">
              <w:rPr>
                <w:rStyle w:val="Strong"/>
                <w:b w:val="0"/>
                <w:bCs w:val="0"/>
              </w:rPr>
              <w:t xml:space="preserve"> </w:t>
            </w:r>
            <w:r w:rsidRPr="00E6250C">
              <w:rPr>
                <w:rStyle w:val="Strong"/>
                <w:b w:val="0"/>
                <w:bCs w:val="0"/>
              </w:rPr>
              <w:t>directly</w:t>
            </w:r>
            <w:r w:rsidR="00B04B62" w:rsidRPr="00E6250C">
              <w:rPr>
                <w:rStyle w:val="Strong"/>
                <w:b w:val="0"/>
                <w:bCs w:val="0"/>
              </w:rPr>
              <w:t xml:space="preserve"> </w:t>
            </w:r>
            <w:r w:rsidRPr="00E6250C">
              <w:rPr>
                <w:rStyle w:val="Strong"/>
                <w:b w:val="0"/>
                <w:bCs w:val="0"/>
              </w:rPr>
              <w:t>from</w:t>
            </w:r>
            <w:r w:rsidR="00B04B62" w:rsidRPr="00E6250C">
              <w:rPr>
                <w:rStyle w:val="Strong"/>
                <w:b w:val="0"/>
                <w:bCs w:val="0"/>
              </w:rPr>
              <w:t xml:space="preserve"> </w:t>
            </w:r>
            <w:r w:rsidRPr="00E6250C">
              <w:rPr>
                <w:rStyle w:val="Strong"/>
                <w:b w:val="0"/>
                <w:bCs w:val="0"/>
              </w:rPr>
              <w:t>1</w:t>
            </w:r>
            <w:r w:rsidR="00B04B62" w:rsidRPr="00E6250C">
              <w:rPr>
                <w:rStyle w:val="Strong"/>
                <w:b w:val="0"/>
                <w:bCs w:val="0"/>
              </w:rPr>
              <w:t xml:space="preserve"> </w:t>
            </w:r>
            <w:r w:rsidRPr="00E6250C">
              <w:rPr>
                <w:rStyle w:val="Strong"/>
                <w:b w:val="0"/>
                <w:bCs w:val="0"/>
              </w:rPr>
              <w:t>BCE</w:t>
            </w:r>
            <w:r w:rsidR="00B04B62" w:rsidRPr="00E6250C">
              <w:rPr>
                <w:rStyle w:val="Strong"/>
                <w:b w:val="0"/>
                <w:bCs w:val="0"/>
              </w:rPr>
              <w:t xml:space="preserve"> </w:t>
            </w:r>
            <w:r w:rsidRPr="00E6250C">
              <w:rPr>
                <w:rStyle w:val="Strong"/>
                <w:b w:val="0"/>
                <w:bCs w:val="0"/>
              </w:rPr>
              <w:t>to</w:t>
            </w:r>
            <w:r w:rsidR="00B04B62" w:rsidRPr="00E6250C">
              <w:rPr>
                <w:rStyle w:val="Strong"/>
                <w:b w:val="0"/>
                <w:bCs w:val="0"/>
              </w:rPr>
              <w:t xml:space="preserve"> </w:t>
            </w:r>
            <w:r w:rsidRPr="00E6250C">
              <w:rPr>
                <w:rStyle w:val="Strong"/>
                <w:b w:val="0"/>
                <w:bCs w:val="0"/>
              </w:rPr>
              <w:t>1</w:t>
            </w:r>
            <w:r w:rsidR="00B04B62" w:rsidRPr="00E6250C">
              <w:rPr>
                <w:rStyle w:val="Strong"/>
                <w:b w:val="0"/>
                <w:bCs w:val="0"/>
              </w:rPr>
              <w:t xml:space="preserve"> </w:t>
            </w:r>
            <w:r w:rsidRPr="00E6250C">
              <w:rPr>
                <w:rStyle w:val="Strong"/>
                <w:b w:val="0"/>
                <w:bCs w:val="0"/>
              </w:rPr>
              <w:t>CE</w:t>
            </w:r>
            <w:r w:rsidR="00E6250C">
              <w:rPr>
                <w:rStyle w:val="Strong"/>
                <w:b w:val="0"/>
                <w:bCs w:val="0"/>
              </w:rPr>
              <w:t>.</w:t>
            </w:r>
          </w:p>
          <w:p w14:paraId="3D33CDE1" w14:textId="53B7BE4B" w:rsidR="00D52E96" w:rsidRPr="00A002D6" w:rsidRDefault="00D52E96" w:rsidP="0004262B">
            <w:pPr>
              <w:pStyle w:val="ListBullet"/>
              <w:numPr>
                <w:ilvl w:val="0"/>
                <w:numId w:val="0"/>
              </w:numPr>
              <w:rPr>
                <w:rStyle w:val="Strong"/>
                <w:b w:val="0"/>
                <w:bCs w:val="0"/>
              </w:rPr>
            </w:pPr>
            <w:r w:rsidRPr="00A002D6">
              <w:rPr>
                <w:rStyle w:val="Strong"/>
                <w:b w:val="0"/>
                <w:bCs w:val="0"/>
              </w:rPr>
              <w:t>Highlight</w:t>
            </w:r>
            <w:r w:rsidR="00B04B62">
              <w:rPr>
                <w:rStyle w:val="Strong"/>
                <w:b w:val="0"/>
                <w:bCs w:val="0"/>
              </w:rPr>
              <w:t xml:space="preserve"> </w:t>
            </w:r>
            <w:r w:rsidRPr="00A002D6">
              <w:rPr>
                <w:rStyle w:val="Strong"/>
                <w:b w:val="0"/>
                <w:bCs w:val="0"/>
              </w:rPr>
              <w:t>that</w:t>
            </w:r>
            <w:r w:rsidR="00B04B62">
              <w:rPr>
                <w:rStyle w:val="Strong"/>
                <w:b w:val="0"/>
                <w:bCs w:val="0"/>
              </w:rPr>
              <w:t xml:space="preserve"> </w:t>
            </w:r>
            <w:r w:rsidRPr="00A002D6">
              <w:rPr>
                <w:rStyle w:val="Strong"/>
                <w:b w:val="0"/>
                <w:bCs w:val="0"/>
              </w:rPr>
              <w:t>this</w:t>
            </w:r>
            <w:r w:rsidR="00B04B62">
              <w:rPr>
                <w:rStyle w:val="Strong"/>
                <w:b w:val="0"/>
                <w:bCs w:val="0"/>
              </w:rPr>
              <w:t xml:space="preserve"> </w:t>
            </w:r>
            <w:r w:rsidRPr="00A002D6">
              <w:rPr>
                <w:rStyle w:val="Strong"/>
                <w:b w:val="0"/>
                <w:bCs w:val="0"/>
              </w:rPr>
              <w:t>affects</w:t>
            </w:r>
            <w:r w:rsidR="00B04B62">
              <w:rPr>
                <w:rStyle w:val="Strong"/>
                <w:b w:val="0"/>
                <w:bCs w:val="0"/>
              </w:rPr>
              <w:t xml:space="preserve"> </w:t>
            </w:r>
            <w:r w:rsidRPr="00A002D6">
              <w:rPr>
                <w:rStyle w:val="Strong"/>
                <w:b w:val="0"/>
                <w:bCs w:val="0"/>
              </w:rPr>
              <w:t>how</w:t>
            </w:r>
            <w:r w:rsidR="00B04B62">
              <w:rPr>
                <w:rStyle w:val="Strong"/>
                <w:b w:val="0"/>
                <w:bCs w:val="0"/>
              </w:rPr>
              <w:t xml:space="preserve"> </w:t>
            </w:r>
            <w:r w:rsidRPr="00A002D6">
              <w:rPr>
                <w:rStyle w:val="Strong"/>
                <w:b w:val="0"/>
                <w:bCs w:val="0"/>
              </w:rPr>
              <w:t>timelines</w:t>
            </w:r>
            <w:r w:rsidR="00B04B62">
              <w:rPr>
                <w:rStyle w:val="Strong"/>
                <w:b w:val="0"/>
                <w:bCs w:val="0"/>
              </w:rPr>
              <w:t xml:space="preserve"> </w:t>
            </w:r>
            <w:r w:rsidRPr="00A002D6">
              <w:rPr>
                <w:rStyle w:val="Strong"/>
                <w:b w:val="0"/>
                <w:bCs w:val="0"/>
              </w:rPr>
              <w:t>are</w:t>
            </w:r>
            <w:r w:rsidR="00B04B62">
              <w:rPr>
                <w:rStyle w:val="Strong"/>
                <w:b w:val="0"/>
                <w:bCs w:val="0"/>
              </w:rPr>
              <w:t xml:space="preserve"> </w:t>
            </w:r>
            <w:r w:rsidRPr="00A002D6">
              <w:rPr>
                <w:rStyle w:val="Strong"/>
                <w:b w:val="0"/>
                <w:bCs w:val="0"/>
              </w:rPr>
              <w:t>drawn</w:t>
            </w:r>
            <w:r w:rsidR="00B04B62">
              <w:rPr>
                <w:rStyle w:val="Strong"/>
                <w:b w:val="0"/>
                <w:bCs w:val="0"/>
              </w:rPr>
              <w:t xml:space="preserve"> </w:t>
            </w:r>
            <w:r w:rsidRPr="00A002D6">
              <w:rPr>
                <w:rStyle w:val="Strong"/>
                <w:b w:val="0"/>
                <w:bCs w:val="0"/>
              </w:rPr>
              <w:t>and</w:t>
            </w:r>
            <w:r w:rsidR="00B04B62">
              <w:rPr>
                <w:rStyle w:val="Strong"/>
                <w:b w:val="0"/>
                <w:bCs w:val="0"/>
              </w:rPr>
              <w:t xml:space="preserve"> </w:t>
            </w:r>
            <w:r w:rsidRPr="00A002D6">
              <w:rPr>
                <w:rStyle w:val="Strong"/>
                <w:b w:val="0"/>
                <w:bCs w:val="0"/>
              </w:rPr>
              <w:t>how</w:t>
            </w:r>
            <w:r w:rsidR="00B04B62">
              <w:rPr>
                <w:rStyle w:val="Strong"/>
                <w:b w:val="0"/>
                <w:bCs w:val="0"/>
              </w:rPr>
              <w:t xml:space="preserve"> </w:t>
            </w:r>
            <w:r w:rsidRPr="00A002D6">
              <w:rPr>
                <w:rStyle w:val="Strong"/>
                <w:b w:val="0"/>
                <w:bCs w:val="0"/>
              </w:rPr>
              <w:t>historians</w:t>
            </w:r>
            <w:r w:rsidR="00B04B62">
              <w:rPr>
                <w:rStyle w:val="Strong"/>
                <w:b w:val="0"/>
                <w:bCs w:val="0"/>
              </w:rPr>
              <w:t xml:space="preserve"> </w:t>
            </w:r>
            <w:r w:rsidRPr="00A002D6">
              <w:rPr>
                <w:rStyle w:val="Strong"/>
                <w:b w:val="0"/>
                <w:bCs w:val="0"/>
              </w:rPr>
              <w:t>describe</w:t>
            </w:r>
            <w:r w:rsidR="00B04B62">
              <w:rPr>
                <w:rStyle w:val="Strong"/>
                <w:b w:val="0"/>
                <w:bCs w:val="0"/>
              </w:rPr>
              <w:t xml:space="preserve"> </w:t>
            </w:r>
            <w:r w:rsidRPr="00A002D6">
              <w:rPr>
                <w:rStyle w:val="Strong"/>
                <w:b w:val="0"/>
                <w:bCs w:val="0"/>
              </w:rPr>
              <w:t>when</w:t>
            </w:r>
            <w:r w:rsidR="00B04B62">
              <w:rPr>
                <w:rStyle w:val="Strong"/>
                <w:b w:val="0"/>
                <w:bCs w:val="0"/>
              </w:rPr>
              <w:t xml:space="preserve"> </w:t>
            </w:r>
            <w:r w:rsidRPr="00A002D6">
              <w:rPr>
                <w:rStyle w:val="Strong"/>
                <w:b w:val="0"/>
                <w:bCs w:val="0"/>
              </w:rPr>
              <w:t>events</w:t>
            </w:r>
            <w:r w:rsidR="00B04B62">
              <w:rPr>
                <w:rStyle w:val="Strong"/>
                <w:b w:val="0"/>
                <w:bCs w:val="0"/>
              </w:rPr>
              <w:t xml:space="preserve"> </w:t>
            </w:r>
            <w:r w:rsidRPr="00A002D6">
              <w:rPr>
                <w:rStyle w:val="Strong"/>
                <w:b w:val="0"/>
                <w:bCs w:val="0"/>
              </w:rPr>
              <w:t>occurred</w:t>
            </w:r>
            <w:r w:rsidR="00E6250C">
              <w:rPr>
                <w:rStyle w:val="Strong"/>
                <w:b w:val="0"/>
                <w:bCs w:val="0"/>
              </w:rPr>
              <w:t>.</w:t>
            </w:r>
          </w:p>
          <w:p w14:paraId="076E07BC" w14:textId="367289C0" w:rsidR="00D52E96" w:rsidRPr="005B7CDB" w:rsidRDefault="00D52E96" w:rsidP="00CF2033">
            <w:pPr>
              <w:rPr>
                <w:rStyle w:val="Strong"/>
                <w:b w:val="0"/>
                <w:bCs w:val="0"/>
              </w:rPr>
            </w:pPr>
            <w:r w:rsidRPr="005B7CDB">
              <w:rPr>
                <w:rStyle w:val="Strong"/>
                <w:b w:val="0"/>
                <w:bCs w:val="0"/>
              </w:rPr>
              <w:lastRenderedPageBreak/>
              <w:t>Guided</w:t>
            </w:r>
            <w:r w:rsidR="00B04B62" w:rsidRPr="005B7CDB">
              <w:rPr>
                <w:rStyle w:val="Strong"/>
                <w:b w:val="0"/>
                <w:bCs w:val="0"/>
              </w:rPr>
              <w:t xml:space="preserve"> </w:t>
            </w:r>
            <w:r w:rsidR="008F437B" w:rsidRPr="005B7CDB">
              <w:rPr>
                <w:rStyle w:val="Strong"/>
                <w:b w:val="0"/>
                <w:bCs w:val="0"/>
              </w:rPr>
              <w:t>r</w:t>
            </w:r>
            <w:r w:rsidRPr="005B7CDB">
              <w:rPr>
                <w:rStyle w:val="Strong"/>
                <w:b w:val="0"/>
                <w:bCs w:val="0"/>
              </w:rPr>
              <w:t>eading</w:t>
            </w:r>
            <w:r w:rsidR="00B04B62" w:rsidRPr="005B7CDB">
              <w:rPr>
                <w:rStyle w:val="Strong"/>
                <w:b w:val="0"/>
                <w:bCs w:val="0"/>
              </w:rPr>
              <w:t xml:space="preserve"> </w:t>
            </w:r>
            <w:r w:rsidR="00CC7B5F" w:rsidRPr="005B7CDB">
              <w:rPr>
                <w:rStyle w:val="Strong"/>
                <w:b w:val="0"/>
                <w:bCs w:val="0"/>
              </w:rPr>
              <w:t>plus</w:t>
            </w:r>
            <w:r w:rsidR="00B04B62" w:rsidRPr="005B7CDB">
              <w:rPr>
                <w:rStyle w:val="Strong"/>
                <w:b w:val="0"/>
                <w:bCs w:val="0"/>
              </w:rPr>
              <w:t xml:space="preserve"> </w:t>
            </w:r>
            <w:r w:rsidR="00CC7B5F" w:rsidRPr="005B7CDB">
              <w:rPr>
                <w:rStyle w:val="Strong"/>
                <w:b w:val="0"/>
                <w:bCs w:val="0"/>
              </w:rPr>
              <w:t>n</w:t>
            </w:r>
            <w:r w:rsidRPr="005B7CDB">
              <w:rPr>
                <w:rStyle w:val="Strong"/>
                <w:b w:val="0"/>
                <w:bCs w:val="0"/>
              </w:rPr>
              <w:t>otes</w:t>
            </w:r>
          </w:p>
          <w:p w14:paraId="232B665B" w14:textId="3CC25A9C" w:rsidR="00D52E96" w:rsidRPr="00A002D6" w:rsidRDefault="00D52E96" w:rsidP="00CF2033">
            <w:pPr>
              <w:rPr>
                <w:rStyle w:val="Strong"/>
                <w:b w:val="0"/>
                <w:bCs w:val="0"/>
              </w:rPr>
            </w:pPr>
            <w:r w:rsidRPr="00A002D6">
              <w:rPr>
                <w:rStyle w:val="Strong"/>
                <w:b w:val="0"/>
                <w:bCs w:val="0"/>
              </w:rPr>
              <w:t>Students</w:t>
            </w:r>
            <w:r w:rsidR="00B04B62">
              <w:rPr>
                <w:rStyle w:val="Strong"/>
                <w:b w:val="0"/>
                <w:bCs w:val="0"/>
              </w:rPr>
              <w:t xml:space="preserve"> </w:t>
            </w:r>
            <w:r w:rsidR="00364D7D" w:rsidRPr="00A002D6">
              <w:rPr>
                <w:rStyle w:val="Strong"/>
                <w:b w:val="0"/>
                <w:bCs w:val="0"/>
              </w:rPr>
              <w:t>r</w:t>
            </w:r>
            <w:r w:rsidR="00364D7D" w:rsidRPr="00A002D6">
              <w:t>ead</w:t>
            </w:r>
            <w:r w:rsidR="00B04B62">
              <w:t xml:space="preserve"> </w:t>
            </w:r>
            <w:r w:rsidR="00364D7D" w:rsidRPr="00A002D6">
              <w:t>the</w:t>
            </w:r>
            <w:r w:rsidR="00B04B62">
              <w:t xml:space="preserve"> </w:t>
            </w:r>
            <w:r w:rsidR="00364D7D" w:rsidRPr="00A002D6">
              <w:t>adapted</w:t>
            </w:r>
            <w:r w:rsidR="00B04B62">
              <w:t xml:space="preserve"> </w:t>
            </w:r>
            <w:r w:rsidR="00364D7D" w:rsidRPr="00A002D6">
              <w:t>passage</w:t>
            </w:r>
            <w:r w:rsidR="00B04B62">
              <w:t xml:space="preserve"> </w:t>
            </w:r>
            <w:r w:rsidR="00364D7D" w:rsidRPr="00A002D6">
              <w:t>based</w:t>
            </w:r>
            <w:r w:rsidR="00B04B62">
              <w:t xml:space="preserve"> </w:t>
            </w:r>
            <w:r w:rsidR="00364D7D" w:rsidRPr="00A002D6">
              <w:t>on</w:t>
            </w:r>
            <w:r w:rsidR="00B04B62">
              <w:t xml:space="preserve"> </w:t>
            </w:r>
            <w:r w:rsidR="00364D7D" w:rsidRPr="00A002D6">
              <w:t>the</w:t>
            </w:r>
            <w:r w:rsidR="00B04B62">
              <w:t xml:space="preserve"> </w:t>
            </w:r>
            <w:r w:rsidR="00364D7D" w:rsidRPr="00A002D6">
              <w:t>following</w:t>
            </w:r>
            <w:r w:rsidR="00B04B62">
              <w:t xml:space="preserve"> </w:t>
            </w:r>
            <w:r w:rsidR="00364D7D" w:rsidRPr="00A002D6">
              <w:t>article</w:t>
            </w:r>
            <w:r w:rsidR="00B04B62">
              <w:t xml:space="preserve"> </w:t>
            </w:r>
            <w:hyperlink r:id="rId42" w:history="1">
              <w:r w:rsidR="00364D7D" w:rsidRPr="00A002D6">
                <w:rPr>
                  <w:rStyle w:val="Hyperlink"/>
                </w:rPr>
                <w:t>Keeping</w:t>
              </w:r>
              <w:r w:rsidR="00B04B62">
                <w:rPr>
                  <w:rStyle w:val="Hyperlink"/>
                </w:rPr>
                <w:t xml:space="preserve"> </w:t>
              </w:r>
              <w:r w:rsidR="00364D7D" w:rsidRPr="00A002D6">
                <w:rPr>
                  <w:rStyle w:val="Hyperlink"/>
                </w:rPr>
                <w:t>time:</w:t>
              </w:r>
              <w:r w:rsidR="00B04B62">
                <w:rPr>
                  <w:rStyle w:val="Hyperlink"/>
                </w:rPr>
                <w:t xml:space="preserve"> </w:t>
              </w:r>
              <w:r w:rsidR="00364D7D" w:rsidRPr="00A002D6">
                <w:rPr>
                  <w:rStyle w:val="Hyperlink"/>
                </w:rPr>
                <w:t>The</w:t>
              </w:r>
              <w:r w:rsidR="00B04B62">
                <w:rPr>
                  <w:rStyle w:val="Hyperlink"/>
                </w:rPr>
                <w:t xml:space="preserve"> </w:t>
              </w:r>
              <w:r w:rsidR="00364D7D" w:rsidRPr="00A002D6">
                <w:rPr>
                  <w:rStyle w:val="Hyperlink"/>
                </w:rPr>
                <w:t>history,</w:t>
              </w:r>
              <w:r w:rsidR="00B04B62">
                <w:rPr>
                  <w:rStyle w:val="Hyperlink"/>
                </w:rPr>
                <w:t xml:space="preserve"> </w:t>
              </w:r>
              <w:r w:rsidR="00364D7D" w:rsidRPr="00A002D6">
                <w:rPr>
                  <w:rStyle w:val="Hyperlink"/>
                </w:rPr>
                <w:t>origin</w:t>
              </w:r>
              <w:r w:rsidR="00B04B62">
                <w:rPr>
                  <w:rStyle w:val="Hyperlink"/>
                </w:rPr>
                <w:t xml:space="preserve"> </w:t>
              </w:r>
              <w:r w:rsidR="00364D7D" w:rsidRPr="00A002D6">
                <w:rPr>
                  <w:rStyle w:val="Hyperlink"/>
                </w:rPr>
                <w:t>and</w:t>
              </w:r>
              <w:r w:rsidR="00B04B62">
                <w:rPr>
                  <w:rStyle w:val="Hyperlink"/>
                </w:rPr>
                <w:t xml:space="preserve"> </w:t>
              </w:r>
              <w:r w:rsidR="00364D7D" w:rsidRPr="00A002D6">
                <w:rPr>
                  <w:rStyle w:val="Hyperlink"/>
                </w:rPr>
                <w:t>meanings</w:t>
              </w:r>
              <w:r w:rsidR="00B04B62">
                <w:rPr>
                  <w:rStyle w:val="Hyperlink"/>
                </w:rPr>
                <w:t xml:space="preserve"> </w:t>
              </w:r>
              <w:r w:rsidR="00364D7D" w:rsidRPr="00A002D6">
                <w:rPr>
                  <w:rStyle w:val="Hyperlink"/>
                </w:rPr>
                <w:t>of</w:t>
              </w:r>
              <w:r w:rsidR="00B04B62">
                <w:rPr>
                  <w:rStyle w:val="Hyperlink"/>
                </w:rPr>
                <w:t xml:space="preserve"> </w:t>
              </w:r>
              <w:r w:rsidR="00364D7D" w:rsidRPr="00A002D6">
                <w:rPr>
                  <w:rStyle w:val="Hyperlink"/>
                </w:rPr>
                <w:t>B.C.</w:t>
              </w:r>
              <w:r w:rsidR="00B04B62">
                <w:rPr>
                  <w:rStyle w:val="Hyperlink"/>
                </w:rPr>
                <w:t xml:space="preserve"> </w:t>
              </w:r>
              <w:r w:rsidR="00364D7D" w:rsidRPr="00A002D6">
                <w:rPr>
                  <w:rStyle w:val="Hyperlink"/>
                </w:rPr>
                <w:t>and</w:t>
              </w:r>
              <w:r w:rsidR="00B04B62">
                <w:rPr>
                  <w:rStyle w:val="Hyperlink"/>
                </w:rPr>
                <w:t xml:space="preserve"> </w:t>
              </w:r>
              <w:r w:rsidR="00364D7D" w:rsidRPr="00A002D6">
                <w:rPr>
                  <w:rStyle w:val="Hyperlink"/>
                </w:rPr>
                <w:t>A.D.</w:t>
              </w:r>
            </w:hyperlink>
          </w:p>
          <w:p w14:paraId="5302673B" w14:textId="76D8DCBC" w:rsidR="00D52E96" w:rsidRPr="00A002D6" w:rsidRDefault="006C6844" w:rsidP="00CF2033">
            <w:pPr>
              <w:rPr>
                <w:rStyle w:val="Strong"/>
                <w:b w:val="0"/>
                <w:bCs w:val="0"/>
              </w:rPr>
            </w:pPr>
            <w:r w:rsidRPr="006C6844">
              <w:t>They read with a partner, or as a guided reading activity, to support comprehension</w:t>
            </w:r>
            <w:r w:rsidRPr="006C6844">
              <w:rPr>
                <w:b/>
                <w:bCs/>
              </w:rPr>
              <w:t>.</w:t>
            </w:r>
            <w:r>
              <w:rPr>
                <w:b/>
                <w:bCs/>
              </w:rPr>
              <w:t xml:space="preserve"> </w:t>
            </w:r>
          </w:p>
          <w:p w14:paraId="1E3F28CA" w14:textId="2B052DE2" w:rsidR="00D52E96" w:rsidRPr="00A002D6" w:rsidRDefault="00D52E96" w:rsidP="00CF2033">
            <w:pPr>
              <w:rPr>
                <w:rStyle w:val="Strong"/>
                <w:b w:val="0"/>
                <w:bCs w:val="0"/>
              </w:rPr>
            </w:pPr>
            <w:r w:rsidRPr="00A002D6">
              <w:rPr>
                <w:rStyle w:val="Strong"/>
                <w:b w:val="0"/>
                <w:bCs w:val="0"/>
              </w:rPr>
              <w:t>Students</w:t>
            </w:r>
            <w:r w:rsidR="00B04B62">
              <w:rPr>
                <w:rStyle w:val="Strong"/>
                <w:b w:val="0"/>
                <w:bCs w:val="0"/>
              </w:rPr>
              <w:t xml:space="preserve"> </w:t>
            </w:r>
            <w:r w:rsidRPr="00A002D6">
              <w:rPr>
                <w:rStyle w:val="Strong"/>
                <w:b w:val="0"/>
                <w:bCs w:val="0"/>
              </w:rPr>
              <w:t>complete</w:t>
            </w:r>
            <w:r w:rsidR="00B04B62">
              <w:rPr>
                <w:rStyle w:val="Strong"/>
                <w:b w:val="0"/>
                <w:bCs w:val="0"/>
              </w:rPr>
              <w:t xml:space="preserve"> </w:t>
            </w:r>
            <w:r w:rsidRPr="00A002D6">
              <w:t>Table</w:t>
            </w:r>
            <w:r w:rsidR="00B04B62">
              <w:t xml:space="preserve"> </w:t>
            </w:r>
            <w:r w:rsidR="00236284" w:rsidRPr="00A002D6">
              <w:t>1</w:t>
            </w:r>
            <w:r w:rsidR="003C2930">
              <w:t>8</w:t>
            </w:r>
            <w:r w:rsidR="00B04B62">
              <w:t xml:space="preserve"> </w:t>
            </w:r>
            <w:r w:rsidRPr="00A002D6">
              <w:t>–</w:t>
            </w:r>
            <w:r w:rsidR="00B04B62">
              <w:t xml:space="preserve"> </w:t>
            </w:r>
            <w:r w:rsidRPr="00A002D6">
              <w:t>note</w:t>
            </w:r>
            <w:r w:rsidR="003C2930">
              <w:t>-</w:t>
            </w:r>
            <w:r w:rsidRPr="00A002D6">
              <w:t>taking</w:t>
            </w:r>
            <w:r w:rsidR="003C2930">
              <w:t xml:space="preserve"> sheet</w:t>
            </w:r>
            <w:r w:rsidR="00B04B62">
              <w:t xml:space="preserve"> </w:t>
            </w:r>
            <w:r w:rsidRPr="00A002D6">
              <w:rPr>
                <w:rStyle w:val="Strong"/>
                <w:b w:val="0"/>
                <w:bCs w:val="0"/>
              </w:rPr>
              <w:t>by</w:t>
            </w:r>
            <w:r w:rsidR="00B04B62">
              <w:rPr>
                <w:rStyle w:val="Strong"/>
                <w:b w:val="0"/>
                <w:bCs w:val="0"/>
              </w:rPr>
              <w:t xml:space="preserve"> </w:t>
            </w:r>
            <w:r w:rsidRPr="00A002D6">
              <w:rPr>
                <w:rStyle w:val="Strong"/>
                <w:b w:val="0"/>
                <w:bCs w:val="0"/>
              </w:rPr>
              <w:t>recording</w:t>
            </w:r>
            <w:r w:rsidR="00B04B62">
              <w:rPr>
                <w:rStyle w:val="Strong"/>
                <w:b w:val="0"/>
                <w:bCs w:val="0"/>
              </w:rPr>
              <w:t xml:space="preserve"> </w:t>
            </w:r>
            <w:r w:rsidRPr="00A002D6">
              <w:rPr>
                <w:rStyle w:val="Strong"/>
                <w:b w:val="0"/>
                <w:bCs w:val="0"/>
              </w:rPr>
              <w:t>answers</w:t>
            </w:r>
            <w:r w:rsidR="00B04B62">
              <w:rPr>
                <w:rStyle w:val="Strong"/>
                <w:b w:val="0"/>
                <w:bCs w:val="0"/>
              </w:rPr>
              <w:t xml:space="preserve"> </w:t>
            </w:r>
            <w:r w:rsidR="00E6250C">
              <w:rPr>
                <w:rStyle w:val="Strong"/>
                <w:b w:val="0"/>
                <w:bCs w:val="0"/>
              </w:rPr>
              <w:t xml:space="preserve">as </w:t>
            </w:r>
            <w:r w:rsidR="00E6250C" w:rsidRPr="00A002D6">
              <w:rPr>
                <w:rStyle w:val="Strong"/>
                <w:b w:val="0"/>
                <w:bCs w:val="0"/>
              </w:rPr>
              <w:t>dot</w:t>
            </w:r>
            <w:r w:rsidR="00E6250C">
              <w:rPr>
                <w:rStyle w:val="Strong"/>
                <w:b w:val="0"/>
                <w:bCs w:val="0"/>
              </w:rPr>
              <w:t xml:space="preserve"> </w:t>
            </w:r>
            <w:r w:rsidR="00E6250C" w:rsidRPr="00A002D6">
              <w:rPr>
                <w:rStyle w:val="Strong"/>
                <w:b w:val="0"/>
                <w:bCs w:val="0"/>
              </w:rPr>
              <w:t>point</w:t>
            </w:r>
            <w:r w:rsidR="00E6250C">
              <w:rPr>
                <w:rStyle w:val="Strong"/>
                <w:b w:val="0"/>
                <w:bCs w:val="0"/>
              </w:rPr>
              <w:t>s</w:t>
            </w:r>
            <w:r w:rsidR="00E6250C" w:rsidRPr="00A002D6">
              <w:rPr>
                <w:rStyle w:val="Strong"/>
                <w:b w:val="0"/>
                <w:bCs w:val="0"/>
              </w:rPr>
              <w:t xml:space="preserve"> </w:t>
            </w:r>
            <w:r w:rsidRPr="00A002D6">
              <w:rPr>
                <w:rStyle w:val="Strong"/>
                <w:b w:val="0"/>
                <w:bCs w:val="0"/>
              </w:rPr>
              <w:t>to</w:t>
            </w:r>
            <w:r w:rsidR="00E6250C">
              <w:rPr>
                <w:rStyle w:val="Strong"/>
                <w:b w:val="0"/>
                <w:bCs w:val="0"/>
              </w:rPr>
              <w:t xml:space="preserve"> the following questions</w:t>
            </w:r>
            <w:r w:rsidRPr="00A002D6">
              <w:rPr>
                <w:rStyle w:val="Strong"/>
                <w:b w:val="0"/>
                <w:bCs w:val="0"/>
              </w:rPr>
              <w:t>:</w:t>
            </w:r>
          </w:p>
          <w:p w14:paraId="780C8580" w14:textId="15E1E7A2" w:rsidR="00D52E96" w:rsidRPr="00173684" w:rsidRDefault="00662B60" w:rsidP="0004262B">
            <w:pPr>
              <w:pStyle w:val="ListBullet"/>
              <w:rPr>
                <w:rStyle w:val="Strong"/>
                <w:b w:val="0"/>
                <w:bCs w:val="0"/>
              </w:rPr>
            </w:pPr>
            <w:r>
              <w:rPr>
                <w:rStyle w:val="Strong"/>
                <w:b w:val="0"/>
                <w:bCs w:val="0"/>
              </w:rPr>
              <w:t>W</w:t>
            </w:r>
            <w:r w:rsidRPr="00A002D6">
              <w:rPr>
                <w:rStyle w:val="Strong"/>
                <w:b w:val="0"/>
                <w:bCs w:val="0"/>
              </w:rPr>
              <w:t>ho</w:t>
            </w:r>
            <w:r>
              <w:rPr>
                <w:rStyle w:val="Strong"/>
                <w:b w:val="0"/>
                <w:bCs w:val="0"/>
              </w:rPr>
              <w:t xml:space="preserve"> </w:t>
            </w:r>
            <w:r w:rsidR="00D52E96" w:rsidRPr="00173684">
              <w:rPr>
                <w:rStyle w:val="Strong"/>
                <w:b w:val="0"/>
                <w:bCs w:val="0"/>
              </w:rPr>
              <w:t>created</w:t>
            </w:r>
            <w:r w:rsidR="00B04B62" w:rsidRPr="00173684">
              <w:rPr>
                <w:rStyle w:val="Strong"/>
                <w:b w:val="0"/>
                <w:bCs w:val="0"/>
              </w:rPr>
              <w:t xml:space="preserve"> </w:t>
            </w:r>
            <w:r w:rsidR="00D52E96" w:rsidRPr="00173684">
              <w:rPr>
                <w:rStyle w:val="Strong"/>
                <w:b w:val="0"/>
                <w:bCs w:val="0"/>
              </w:rPr>
              <w:t>the</w:t>
            </w:r>
            <w:r w:rsidR="00B04B62" w:rsidRPr="00173684">
              <w:rPr>
                <w:rStyle w:val="Strong"/>
                <w:b w:val="0"/>
                <w:bCs w:val="0"/>
              </w:rPr>
              <w:t xml:space="preserve"> </w:t>
            </w:r>
            <w:r w:rsidR="00D52E96" w:rsidRPr="00173684">
              <w:rPr>
                <w:rStyle w:val="Strong"/>
                <w:b w:val="0"/>
                <w:bCs w:val="0"/>
              </w:rPr>
              <w:t>BC/AD</w:t>
            </w:r>
            <w:r w:rsidR="00B04B62" w:rsidRPr="00173684">
              <w:rPr>
                <w:rStyle w:val="Strong"/>
                <w:b w:val="0"/>
                <w:bCs w:val="0"/>
              </w:rPr>
              <w:t xml:space="preserve"> </w:t>
            </w:r>
            <w:r w:rsidR="00D52E96" w:rsidRPr="00173684">
              <w:rPr>
                <w:rStyle w:val="Strong"/>
                <w:b w:val="0"/>
                <w:bCs w:val="0"/>
              </w:rPr>
              <w:t>system</w:t>
            </w:r>
            <w:r>
              <w:rPr>
                <w:rStyle w:val="Strong"/>
                <w:b w:val="0"/>
                <w:bCs w:val="0"/>
              </w:rPr>
              <w:t>?</w:t>
            </w:r>
          </w:p>
          <w:p w14:paraId="339C4687" w14:textId="77777777" w:rsidR="006C6844" w:rsidRPr="006C6844" w:rsidRDefault="006C6844" w:rsidP="0004262B">
            <w:pPr>
              <w:pStyle w:val="ListBullet"/>
            </w:pPr>
            <w:r w:rsidRPr="00FC18B0">
              <w:rPr>
                <w:bCs/>
              </w:rPr>
              <w:t>When did they create it?</w:t>
            </w:r>
          </w:p>
          <w:p w14:paraId="73CD334F" w14:textId="77777777" w:rsidR="006C6844" w:rsidRPr="006C6844" w:rsidRDefault="006C6844" w:rsidP="0004262B">
            <w:pPr>
              <w:pStyle w:val="ListBullet"/>
            </w:pPr>
            <w:r w:rsidRPr="00FC18B0">
              <w:rPr>
                <w:bCs/>
              </w:rPr>
              <w:t>What was the system based on?</w:t>
            </w:r>
          </w:p>
          <w:p w14:paraId="66CF2503" w14:textId="77777777" w:rsidR="006C6844" w:rsidRPr="006C6844" w:rsidRDefault="006C6844" w:rsidP="0004262B">
            <w:pPr>
              <w:pStyle w:val="ListBullet"/>
            </w:pPr>
            <w:r w:rsidRPr="00FC18B0">
              <w:rPr>
                <w:bCs/>
              </w:rPr>
              <w:t>Why wasn’t zero used in the timeline?</w:t>
            </w:r>
          </w:p>
          <w:p w14:paraId="6ED62F55" w14:textId="35D3A79E" w:rsidR="00D52E96" w:rsidRPr="00A002D6" w:rsidRDefault="00662B60" w:rsidP="0004262B">
            <w:pPr>
              <w:pStyle w:val="ListBullet"/>
              <w:rPr>
                <w:rStyle w:val="Strong"/>
                <w:b w:val="0"/>
                <w:bCs w:val="0"/>
              </w:rPr>
            </w:pPr>
            <w:r>
              <w:rPr>
                <w:rStyle w:val="Strong"/>
                <w:b w:val="0"/>
                <w:bCs w:val="0"/>
              </w:rPr>
              <w:t>W</w:t>
            </w:r>
            <w:r w:rsidRPr="00173684">
              <w:rPr>
                <w:rStyle w:val="Strong"/>
                <w:b w:val="0"/>
                <w:bCs w:val="0"/>
              </w:rPr>
              <w:t xml:space="preserve">hat </w:t>
            </w:r>
            <w:r w:rsidR="00D52E96" w:rsidRPr="00173684">
              <w:rPr>
                <w:rStyle w:val="Strong"/>
                <w:b w:val="0"/>
                <w:bCs w:val="0"/>
              </w:rPr>
              <w:t>changed</w:t>
            </w:r>
            <w:r w:rsidR="00B04B62" w:rsidRPr="00173684">
              <w:rPr>
                <w:rStyle w:val="Strong"/>
                <w:b w:val="0"/>
                <w:bCs w:val="0"/>
              </w:rPr>
              <w:t xml:space="preserve"> </w:t>
            </w:r>
            <w:r w:rsidR="00D52E96" w:rsidRPr="00173684">
              <w:rPr>
                <w:rStyle w:val="Strong"/>
                <w:b w:val="0"/>
                <w:bCs w:val="0"/>
              </w:rPr>
              <w:t>when</w:t>
            </w:r>
            <w:r w:rsidR="00B04B62" w:rsidRPr="00173684">
              <w:rPr>
                <w:rStyle w:val="Strong"/>
                <w:b w:val="0"/>
                <w:bCs w:val="0"/>
              </w:rPr>
              <w:t xml:space="preserve"> </w:t>
            </w:r>
            <w:r w:rsidR="00D52E96" w:rsidRPr="00173684">
              <w:rPr>
                <w:rStyle w:val="Strong"/>
                <w:b w:val="0"/>
                <w:bCs w:val="0"/>
              </w:rPr>
              <w:t>BCE/CE</w:t>
            </w:r>
            <w:r w:rsidR="00B04B62" w:rsidRPr="00173684">
              <w:rPr>
                <w:rStyle w:val="Strong"/>
                <w:b w:val="0"/>
                <w:bCs w:val="0"/>
              </w:rPr>
              <w:t xml:space="preserve"> </w:t>
            </w:r>
            <w:r w:rsidR="00D52E96" w:rsidRPr="00173684">
              <w:rPr>
                <w:rStyle w:val="Strong"/>
                <w:b w:val="0"/>
                <w:bCs w:val="0"/>
              </w:rPr>
              <w:t>was</w:t>
            </w:r>
            <w:r w:rsidR="00B04B62" w:rsidRPr="00173684">
              <w:rPr>
                <w:rStyle w:val="Strong"/>
                <w:b w:val="0"/>
                <w:bCs w:val="0"/>
              </w:rPr>
              <w:t xml:space="preserve"> </w:t>
            </w:r>
            <w:r w:rsidR="00D52E96" w:rsidRPr="00173684">
              <w:rPr>
                <w:rStyle w:val="Strong"/>
                <w:b w:val="0"/>
                <w:bCs w:val="0"/>
              </w:rPr>
              <w:t>introduced</w:t>
            </w:r>
            <w:r>
              <w:rPr>
                <w:rStyle w:val="Strong"/>
                <w:b w:val="0"/>
                <w:bCs w:val="0"/>
              </w:rPr>
              <w:t>?</w:t>
            </w:r>
          </w:p>
          <w:p w14:paraId="7B9DBB3C" w14:textId="6D4BD80B" w:rsidR="00D52E96" w:rsidRPr="00A002D6" w:rsidRDefault="007F69EA" w:rsidP="00CF2033">
            <w:pPr>
              <w:pStyle w:val="FeatureBox2"/>
            </w:pPr>
            <w:r w:rsidRPr="00A002D6">
              <w:rPr>
                <w:rStyle w:val="Strong"/>
              </w:rPr>
              <w:t>Teacher</w:t>
            </w:r>
            <w:r w:rsidR="00B04B62">
              <w:rPr>
                <w:rStyle w:val="Strong"/>
              </w:rPr>
              <w:t xml:space="preserve"> </w:t>
            </w:r>
            <w:proofErr w:type="gramStart"/>
            <w:r w:rsidRPr="00A002D6">
              <w:rPr>
                <w:rStyle w:val="Strong"/>
              </w:rPr>
              <w:t>n</w:t>
            </w:r>
            <w:r w:rsidR="00D52E96" w:rsidRPr="00A002D6">
              <w:rPr>
                <w:rStyle w:val="Strong"/>
              </w:rPr>
              <w:t>ote:</w:t>
            </w:r>
            <w:proofErr w:type="gramEnd"/>
            <w:r w:rsidR="00B04B62">
              <w:t xml:space="preserve"> </w:t>
            </w:r>
            <w:r w:rsidR="00941FB0" w:rsidRPr="00A002D6">
              <w:t>during</w:t>
            </w:r>
            <w:r w:rsidR="00B04B62">
              <w:t xml:space="preserve"> </w:t>
            </w:r>
            <w:r w:rsidR="00D52E96" w:rsidRPr="00A002D6">
              <w:t>the</w:t>
            </w:r>
            <w:r w:rsidR="00B04B62">
              <w:t xml:space="preserve"> </w:t>
            </w:r>
            <w:r w:rsidR="00D52E96" w:rsidRPr="00A002D6">
              <w:t>guided</w:t>
            </w:r>
            <w:r w:rsidR="00B04B62">
              <w:t xml:space="preserve"> </w:t>
            </w:r>
            <w:r w:rsidR="00D52E96" w:rsidRPr="00A002D6">
              <w:t>reading</w:t>
            </w:r>
            <w:r w:rsidR="00B04B62">
              <w:t xml:space="preserve"> </w:t>
            </w:r>
            <w:r w:rsidR="00D52E96" w:rsidRPr="00A002D6">
              <w:t>ensure</w:t>
            </w:r>
            <w:r w:rsidR="00B04B62">
              <w:t xml:space="preserve"> </w:t>
            </w:r>
            <w:r w:rsidR="00D52E96" w:rsidRPr="00A002D6">
              <w:t>that</w:t>
            </w:r>
            <w:r w:rsidR="00B04B62">
              <w:t xml:space="preserve"> </w:t>
            </w:r>
            <w:r w:rsidR="00D52E96" w:rsidRPr="00A002D6">
              <w:t>you:</w:t>
            </w:r>
          </w:p>
          <w:p w14:paraId="6D24E4D4" w14:textId="4DCC74B5" w:rsidR="00D52E96" w:rsidRPr="00A002D6" w:rsidRDefault="00D52E96">
            <w:pPr>
              <w:pStyle w:val="FeatureBox2"/>
              <w:numPr>
                <w:ilvl w:val="0"/>
                <w:numId w:val="4"/>
              </w:numPr>
              <w:ind w:left="567" w:hanging="567"/>
              <w:rPr>
                <w:rStyle w:val="Strong"/>
                <w:b w:val="0"/>
                <w:bCs w:val="0"/>
              </w:rPr>
            </w:pPr>
            <w:r w:rsidRPr="00A002D6">
              <w:rPr>
                <w:rStyle w:val="Strong"/>
                <w:b w:val="0"/>
                <w:bCs w:val="0"/>
              </w:rPr>
              <w:t>pause</w:t>
            </w:r>
            <w:r w:rsidR="00B04B62">
              <w:rPr>
                <w:rStyle w:val="Strong"/>
                <w:b w:val="0"/>
                <w:bCs w:val="0"/>
              </w:rPr>
              <w:t xml:space="preserve"> </w:t>
            </w:r>
            <w:r w:rsidRPr="00A002D6">
              <w:rPr>
                <w:rStyle w:val="Strong"/>
                <w:b w:val="0"/>
                <w:bCs w:val="0"/>
              </w:rPr>
              <w:t>to</w:t>
            </w:r>
            <w:r w:rsidR="00B04B62">
              <w:rPr>
                <w:rStyle w:val="Strong"/>
                <w:b w:val="0"/>
                <w:bCs w:val="0"/>
              </w:rPr>
              <w:t xml:space="preserve"> </w:t>
            </w:r>
            <w:r w:rsidRPr="00A002D6">
              <w:rPr>
                <w:rStyle w:val="Strong"/>
                <w:b w:val="0"/>
                <w:bCs w:val="0"/>
              </w:rPr>
              <w:t>unpack</w:t>
            </w:r>
            <w:r w:rsidR="00B04B62">
              <w:rPr>
                <w:rStyle w:val="Strong"/>
                <w:b w:val="0"/>
                <w:bCs w:val="0"/>
              </w:rPr>
              <w:t xml:space="preserve"> </w:t>
            </w:r>
            <w:r w:rsidRPr="00A002D6">
              <w:rPr>
                <w:rStyle w:val="Strong"/>
                <w:b w:val="0"/>
                <w:bCs w:val="0"/>
              </w:rPr>
              <w:t>new</w:t>
            </w:r>
            <w:r w:rsidR="00B04B62">
              <w:rPr>
                <w:rStyle w:val="Strong"/>
                <w:b w:val="0"/>
                <w:bCs w:val="0"/>
              </w:rPr>
              <w:t xml:space="preserve"> </w:t>
            </w:r>
            <w:r w:rsidRPr="00A002D6">
              <w:rPr>
                <w:rStyle w:val="Strong"/>
                <w:b w:val="0"/>
                <w:bCs w:val="0"/>
              </w:rPr>
              <w:t>terms</w:t>
            </w:r>
            <w:r w:rsidR="00B04B62">
              <w:rPr>
                <w:rStyle w:val="Strong"/>
                <w:b w:val="0"/>
                <w:bCs w:val="0"/>
              </w:rPr>
              <w:t xml:space="preserve"> </w:t>
            </w:r>
            <w:r w:rsidRPr="00A002D6">
              <w:rPr>
                <w:rStyle w:val="Strong"/>
                <w:b w:val="0"/>
                <w:bCs w:val="0"/>
              </w:rPr>
              <w:t>and</w:t>
            </w:r>
            <w:r w:rsidR="00B04B62">
              <w:rPr>
                <w:rStyle w:val="Strong"/>
                <w:b w:val="0"/>
                <w:bCs w:val="0"/>
              </w:rPr>
              <w:t xml:space="preserve"> </w:t>
            </w:r>
            <w:r w:rsidRPr="00A002D6">
              <w:rPr>
                <w:rStyle w:val="Strong"/>
                <w:b w:val="0"/>
                <w:bCs w:val="0"/>
              </w:rPr>
              <w:t>historical</w:t>
            </w:r>
            <w:r w:rsidR="00B04B62">
              <w:rPr>
                <w:rStyle w:val="Strong"/>
                <w:b w:val="0"/>
                <w:bCs w:val="0"/>
              </w:rPr>
              <w:t xml:space="preserve"> </w:t>
            </w:r>
            <w:r w:rsidRPr="00A002D6">
              <w:rPr>
                <w:rStyle w:val="Strong"/>
                <w:b w:val="0"/>
                <w:bCs w:val="0"/>
              </w:rPr>
              <w:t>context</w:t>
            </w:r>
          </w:p>
          <w:p w14:paraId="3B6B98EB" w14:textId="08C7D9A2" w:rsidR="00D52E96" w:rsidRPr="00A002D6" w:rsidRDefault="00D52E96">
            <w:pPr>
              <w:pStyle w:val="FeatureBox2"/>
              <w:numPr>
                <w:ilvl w:val="0"/>
                <w:numId w:val="4"/>
              </w:numPr>
              <w:ind w:left="567" w:hanging="567"/>
              <w:rPr>
                <w:rStyle w:val="Strong"/>
                <w:b w:val="0"/>
                <w:bCs w:val="0"/>
              </w:rPr>
            </w:pPr>
            <w:r w:rsidRPr="00A002D6">
              <w:rPr>
                <w:rStyle w:val="Strong"/>
                <w:b w:val="0"/>
                <w:bCs w:val="0"/>
              </w:rPr>
              <w:t>prompt</w:t>
            </w:r>
            <w:r w:rsidR="00B04B62">
              <w:rPr>
                <w:rStyle w:val="Strong"/>
                <w:b w:val="0"/>
                <w:bCs w:val="0"/>
              </w:rPr>
              <w:t xml:space="preserve"> </w:t>
            </w:r>
            <w:r w:rsidRPr="00A002D6">
              <w:rPr>
                <w:rStyle w:val="Strong"/>
                <w:b w:val="0"/>
                <w:bCs w:val="0"/>
              </w:rPr>
              <w:t>students</w:t>
            </w:r>
            <w:r w:rsidR="00B04B62">
              <w:rPr>
                <w:rStyle w:val="Strong"/>
                <w:b w:val="0"/>
                <w:bCs w:val="0"/>
              </w:rPr>
              <w:t xml:space="preserve"> </w:t>
            </w:r>
            <w:r w:rsidRPr="00A002D6">
              <w:rPr>
                <w:rStyle w:val="Strong"/>
                <w:b w:val="0"/>
                <w:bCs w:val="0"/>
              </w:rPr>
              <w:t>to</w:t>
            </w:r>
            <w:r w:rsidR="00B04B62">
              <w:rPr>
                <w:rStyle w:val="Strong"/>
                <w:b w:val="0"/>
                <w:bCs w:val="0"/>
              </w:rPr>
              <w:t xml:space="preserve"> </w:t>
            </w:r>
            <w:r w:rsidRPr="00A002D6">
              <w:rPr>
                <w:rStyle w:val="Strong"/>
                <w:b w:val="0"/>
                <w:bCs w:val="0"/>
              </w:rPr>
              <w:t>find</w:t>
            </w:r>
            <w:r w:rsidR="00B04B62">
              <w:rPr>
                <w:rStyle w:val="Strong"/>
                <w:b w:val="0"/>
                <w:bCs w:val="0"/>
              </w:rPr>
              <w:t xml:space="preserve"> </w:t>
            </w:r>
            <w:r w:rsidRPr="00A002D6">
              <w:rPr>
                <w:rStyle w:val="Strong"/>
                <w:b w:val="0"/>
                <w:bCs w:val="0"/>
              </w:rPr>
              <w:t>describing</w:t>
            </w:r>
            <w:r w:rsidR="00B04B62">
              <w:rPr>
                <w:rStyle w:val="Strong"/>
                <w:b w:val="0"/>
                <w:bCs w:val="0"/>
              </w:rPr>
              <w:t xml:space="preserve"> </w:t>
            </w:r>
            <w:r w:rsidRPr="00A002D6">
              <w:rPr>
                <w:rStyle w:val="Strong"/>
                <w:b w:val="0"/>
                <w:bCs w:val="0"/>
              </w:rPr>
              <w:t>words</w:t>
            </w:r>
            <w:r w:rsidR="00B04B62">
              <w:rPr>
                <w:rStyle w:val="Strong"/>
                <w:b w:val="0"/>
                <w:bCs w:val="0"/>
              </w:rPr>
              <w:t xml:space="preserve"> </w:t>
            </w:r>
            <w:r w:rsidRPr="00A002D6">
              <w:rPr>
                <w:rStyle w:val="Strong"/>
                <w:b w:val="0"/>
                <w:bCs w:val="0"/>
              </w:rPr>
              <w:t>rather</w:t>
            </w:r>
            <w:r w:rsidR="00B04B62">
              <w:rPr>
                <w:rStyle w:val="Strong"/>
                <w:b w:val="0"/>
                <w:bCs w:val="0"/>
              </w:rPr>
              <w:t xml:space="preserve"> </w:t>
            </w:r>
            <w:r w:rsidRPr="00A002D6">
              <w:rPr>
                <w:rStyle w:val="Strong"/>
                <w:b w:val="0"/>
                <w:bCs w:val="0"/>
              </w:rPr>
              <w:t>than</w:t>
            </w:r>
            <w:r w:rsidR="00B04B62">
              <w:rPr>
                <w:rStyle w:val="Strong"/>
                <w:b w:val="0"/>
                <w:bCs w:val="0"/>
              </w:rPr>
              <w:t xml:space="preserve"> </w:t>
            </w:r>
            <w:r w:rsidRPr="00A002D6">
              <w:rPr>
                <w:rStyle w:val="Strong"/>
                <w:b w:val="0"/>
                <w:bCs w:val="0"/>
              </w:rPr>
              <w:t>explanations</w:t>
            </w:r>
            <w:r w:rsidR="00B04B62">
              <w:rPr>
                <w:rStyle w:val="Strong"/>
                <w:b w:val="0"/>
                <w:bCs w:val="0"/>
              </w:rPr>
              <w:t xml:space="preserve"> </w:t>
            </w:r>
            <w:r w:rsidRPr="00A002D6">
              <w:rPr>
                <w:rStyle w:val="Strong"/>
                <w:b w:val="0"/>
                <w:bCs w:val="0"/>
              </w:rPr>
              <w:t>or</w:t>
            </w:r>
            <w:r w:rsidR="00B04B62">
              <w:rPr>
                <w:rStyle w:val="Strong"/>
                <w:b w:val="0"/>
                <w:bCs w:val="0"/>
              </w:rPr>
              <w:t xml:space="preserve"> </w:t>
            </w:r>
            <w:r w:rsidRPr="00A002D6">
              <w:rPr>
                <w:rStyle w:val="Strong"/>
                <w:b w:val="0"/>
                <w:bCs w:val="0"/>
              </w:rPr>
              <w:t>evaluations</w:t>
            </w:r>
          </w:p>
          <w:p w14:paraId="29D64B9C" w14:textId="08717006" w:rsidR="00D52E96" w:rsidRPr="00A002D6" w:rsidRDefault="00D52E96">
            <w:pPr>
              <w:pStyle w:val="FeatureBox2"/>
              <w:numPr>
                <w:ilvl w:val="0"/>
                <w:numId w:val="4"/>
              </w:numPr>
              <w:ind w:left="567" w:hanging="567"/>
              <w:rPr>
                <w:rStyle w:val="Strong"/>
                <w:b w:val="0"/>
                <w:bCs w:val="0"/>
              </w:rPr>
            </w:pPr>
            <w:r w:rsidRPr="00A002D6">
              <w:rPr>
                <w:rStyle w:val="Strong"/>
                <w:b w:val="0"/>
                <w:bCs w:val="0"/>
              </w:rPr>
              <w:lastRenderedPageBreak/>
              <w:t>support</w:t>
            </w:r>
            <w:r w:rsidR="00B04B62">
              <w:rPr>
                <w:rStyle w:val="Strong"/>
                <w:b w:val="0"/>
                <w:bCs w:val="0"/>
              </w:rPr>
              <w:t xml:space="preserve"> </w:t>
            </w:r>
            <w:r w:rsidRPr="00A002D6">
              <w:rPr>
                <w:rStyle w:val="Strong"/>
                <w:b w:val="0"/>
                <w:bCs w:val="0"/>
              </w:rPr>
              <w:t>students</w:t>
            </w:r>
            <w:r w:rsidR="00B04B62">
              <w:rPr>
                <w:rStyle w:val="Strong"/>
                <w:b w:val="0"/>
                <w:bCs w:val="0"/>
              </w:rPr>
              <w:t xml:space="preserve"> </w:t>
            </w:r>
            <w:r w:rsidRPr="00A002D6">
              <w:rPr>
                <w:rStyle w:val="Strong"/>
                <w:b w:val="0"/>
                <w:bCs w:val="0"/>
              </w:rPr>
              <w:t>to</w:t>
            </w:r>
            <w:r w:rsidR="00B04B62">
              <w:rPr>
                <w:rStyle w:val="Strong"/>
                <w:b w:val="0"/>
                <w:bCs w:val="0"/>
              </w:rPr>
              <w:t xml:space="preserve"> </w:t>
            </w:r>
            <w:r w:rsidRPr="00A002D6">
              <w:rPr>
                <w:rStyle w:val="Strong"/>
                <w:b w:val="0"/>
                <w:bCs w:val="0"/>
              </w:rPr>
              <w:t>record</w:t>
            </w:r>
            <w:r w:rsidR="00B04B62">
              <w:rPr>
                <w:rStyle w:val="Strong"/>
                <w:b w:val="0"/>
                <w:bCs w:val="0"/>
              </w:rPr>
              <w:t xml:space="preserve"> </w:t>
            </w:r>
            <w:r w:rsidRPr="00A002D6">
              <w:rPr>
                <w:rStyle w:val="Strong"/>
                <w:b w:val="0"/>
                <w:bCs w:val="0"/>
              </w:rPr>
              <w:t>short,</w:t>
            </w:r>
            <w:r w:rsidR="00B04B62">
              <w:rPr>
                <w:rStyle w:val="Strong"/>
                <w:b w:val="0"/>
                <w:bCs w:val="0"/>
              </w:rPr>
              <w:t xml:space="preserve"> </w:t>
            </w:r>
            <w:r w:rsidRPr="00A002D6">
              <w:rPr>
                <w:rStyle w:val="Strong"/>
                <w:b w:val="0"/>
                <w:bCs w:val="0"/>
              </w:rPr>
              <w:t>precise</w:t>
            </w:r>
            <w:r w:rsidR="00B04B62">
              <w:rPr>
                <w:rStyle w:val="Strong"/>
                <w:b w:val="0"/>
                <w:bCs w:val="0"/>
              </w:rPr>
              <w:t xml:space="preserve"> </w:t>
            </w:r>
            <w:r w:rsidRPr="00A002D6">
              <w:rPr>
                <w:rStyle w:val="Strong"/>
                <w:b w:val="0"/>
                <w:bCs w:val="0"/>
              </w:rPr>
              <w:t>notes</w:t>
            </w:r>
            <w:r w:rsidR="00B04B62">
              <w:rPr>
                <w:rStyle w:val="Strong"/>
                <w:b w:val="0"/>
                <w:bCs w:val="0"/>
              </w:rPr>
              <w:t xml:space="preserve"> </w:t>
            </w:r>
            <w:r w:rsidRPr="00A002D6">
              <w:rPr>
                <w:rStyle w:val="Strong"/>
                <w:b w:val="0"/>
                <w:bCs w:val="0"/>
              </w:rPr>
              <w:t>rather</w:t>
            </w:r>
            <w:r w:rsidR="00B04B62">
              <w:rPr>
                <w:rStyle w:val="Strong"/>
                <w:b w:val="0"/>
                <w:bCs w:val="0"/>
              </w:rPr>
              <w:t xml:space="preserve"> </w:t>
            </w:r>
            <w:r w:rsidRPr="00A002D6">
              <w:rPr>
                <w:rStyle w:val="Strong"/>
                <w:b w:val="0"/>
                <w:bCs w:val="0"/>
              </w:rPr>
              <w:t>than</w:t>
            </w:r>
            <w:r w:rsidR="00B04B62">
              <w:rPr>
                <w:rStyle w:val="Strong"/>
                <w:b w:val="0"/>
                <w:bCs w:val="0"/>
              </w:rPr>
              <w:t xml:space="preserve"> </w:t>
            </w:r>
            <w:r w:rsidRPr="00A002D6">
              <w:rPr>
                <w:rStyle w:val="Strong"/>
                <w:b w:val="0"/>
                <w:bCs w:val="0"/>
              </w:rPr>
              <w:t>full</w:t>
            </w:r>
            <w:r w:rsidR="00B04B62">
              <w:rPr>
                <w:rStyle w:val="Strong"/>
                <w:b w:val="0"/>
                <w:bCs w:val="0"/>
              </w:rPr>
              <w:t xml:space="preserve"> </w:t>
            </w:r>
            <w:r w:rsidRPr="00A002D6">
              <w:rPr>
                <w:rStyle w:val="Strong"/>
                <w:b w:val="0"/>
                <w:bCs w:val="0"/>
              </w:rPr>
              <w:t>sentences.</w:t>
            </w:r>
          </w:p>
          <w:p w14:paraId="1D1F6A27" w14:textId="62939A76" w:rsidR="00D52E96" w:rsidRPr="005B7CDB" w:rsidRDefault="00D52E96" w:rsidP="00CF2033">
            <w:r w:rsidRPr="005B7CDB">
              <w:t>Writing</w:t>
            </w:r>
            <w:r w:rsidR="00B04B62" w:rsidRPr="005B7CDB">
              <w:t xml:space="preserve"> </w:t>
            </w:r>
            <w:r w:rsidR="00081366" w:rsidRPr="005B7CDB">
              <w:t>task</w:t>
            </w:r>
          </w:p>
          <w:p w14:paraId="593822C6" w14:textId="7F575CED" w:rsidR="00D52E96" w:rsidRPr="00A002D6" w:rsidRDefault="00D52E96" w:rsidP="00CF2033">
            <w:r w:rsidRPr="00A002D6">
              <w:t>Students</w:t>
            </w:r>
            <w:r w:rsidR="00B04B62">
              <w:t xml:space="preserve"> </w:t>
            </w:r>
            <w:r w:rsidRPr="00A002D6">
              <w:t>write</w:t>
            </w:r>
            <w:r w:rsidR="00B04B62">
              <w:t xml:space="preserve"> </w:t>
            </w:r>
            <w:r w:rsidRPr="00A002D6">
              <w:t>a</w:t>
            </w:r>
            <w:r w:rsidR="00B04B62">
              <w:t xml:space="preserve"> </w:t>
            </w:r>
            <w:r w:rsidRPr="00A002D6">
              <w:t>short</w:t>
            </w:r>
            <w:r w:rsidR="00B04B62">
              <w:t xml:space="preserve"> </w:t>
            </w:r>
            <w:r w:rsidRPr="00A002D6">
              <w:t>paragraph</w:t>
            </w:r>
            <w:r w:rsidR="00B04B62">
              <w:t xml:space="preserve"> </w:t>
            </w:r>
            <w:r w:rsidRPr="00A002D6">
              <w:t>describing</w:t>
            </w:r>
            <w:r w:rsidR="00B04B62">
              <w:t xml:space="preserve"> </w:t>
            </w:r>
            <w:r w:rsidRPr="00A002D6">
              <w:t>why</w:t>
            </w:r>
            <w:r w:rsidR="00B04B62">
              <w:t xml:space="preserve"> </w:t>
            </w:r>
            <w:r w:rsidRPr="00A002D6">
              <w:t>there</w:t>
            </w:r>
            <w:r w:rsidR="00B04B62">
              <w:t xml:space="preserve"> </w:t>
            </w:r>
            <w:r w:rsidRPr="00A002D6">
              <w:t>is</w:t>
            </w:r>
            <w:r w:rsidR="00B04B62">
              <w:t xml:space="preserve"> </w:t>
            </w:r>
            <w:r w:rsidRPr="00A002D6">
              <w:t>no</w:t>
            </w:r>
            <w:r w:rsidR="00B04B62">
              <w:t xml:space="preserve"> </w:t>
            </w:r>
            <w:r w:rsidR="004E2169">
              <w:t>y</w:t>
            </w:r>
            <w:r w:rsidRPr="00A002D6">
              <w:t>ear</w:t>
            </w:r>
            <w:r w:rsidR="00B04B62">
              <w:t xml:space="preserve"> </w:t>
            </w:r>
            <w:r w:rsidR="004E2169">
              <w:t>zero</w:t>
            </w:r>
            <w:r w:rsidRPr="00A002D6">
              <w:t>,</w:t>
            </w:r>
            <w:r w:rsidR="00B04B62">
              <w:t xml:space="preserve"> </w:t>
            </w:r>
            <w:r w:rsidRPr="00A002D6">
              <w:t>using</w:t>
            </w:r>
            <w:r w:rsidR="00B04B62">
              <w:t xml:space="preserve"> </w:t>
            </w:r>
            <w:r w:rsidRPr="00A002D6">
              <w:t>the</w:t>
            </w:r>
            <w:r w:rsidR="00B04B62">
              <w:t xml:space="preserve"> </w:t>
            </w:r>
            <w:r w:rsidRPr="00A002D6">
              <w:t>PEEL</w:t>
            </w:r>
            <w:r w:rsidR="00B04B62">
              <w:t xml:space="preserve"> </w:t>
            </w:r>
            <w:r w:rsidRPr="00A002D6">
              <w:t>scaffold</w:t>
            </w:r>
            <w:r w:rsidR="00B04B62">
              <w:t xml:space="preserve"> </w:t>
            </w:r>
            <w:r w:rsidRPr="00A002D6">
              <w:t>provided</w:t>
            </w:r>
            <w:r w:rsidR="00B04B62">
              <w:t xml:space="preserve"> </w:t>
            </w:r>
            <w:r w:rsidRPr="00A002D6">
              <w:t>in</w:t>
            </w:r>
            <w:r w:rsidR="00B04B62">
              <w:t xml:space="preserve"> </w:t>
            </w:r>
            <w:r w:rsidRPr="00A002D6">
              <w:t>the</w:t>
            </w:r>
            <w:r w:rsidR="00B04B62">
              <w:t xml:space="preserve"> </w:t>
            </w:r>
            <w:r w:rsidRPr="00A002D6">
              <w:t>student</w:t>
            </w:r>
            <w:r w:rsidR="00B04B62">
              <w:t xml:space="preserve"> </w:t>
            </w:r>
            <w:r w:rsidRPr="00A002D6">
              <w:t>resource</w:t>
            </w:r>
            <w:r w:rsidR="00B04B62">
              <w:t xml:space="preserve"> </w:t>
            </w:r>
            <w:r w:rsidRPr="00A002D6">
              <w:t>pack:</w:t>
            </w:r>
          </w:p>
          <w:p w14:paraId="2595B998" w14:textId="2E6732B0" w:rsidR="00D52E96" w:rsidRPr="00D77914" w:rsidRDefault="00D52E96" w:rsidP="00D77914">
            <w:pPr>
              <w:pStyle w:val="ListBullet"/>
            </w:pPr>
            <w:r w:rsidRPr="00D77914">
              <w:t>P</w:t>
            </w:r>
            <w:r w:rsidR="00B04B62" w:rsidRPr="00D77914">
              <w:t xml:space="preserve"> </w:t>
            </w:r>
            <w:r w:rsidR="00D77914" w:rsidRPr="00D77914">
              <w:t xml:space="preserve">– </w:t>
            </w:r>
            <w:r w:rsidRPr="00D77914">
              <w:t>Point</w:t>
            </w:r>
            <w:r w:rsidR="00D77914" w:rsidRPr="00D77914">
              <w:t xml:space="preserve">: </w:t>
            </w:r>
            <w:r w:rsidRPr="00D77914">
              <w:t>state</w:t>
            </w:r>
            <w:r w:rsidR="00B04B62" w:rsidRPr="00D77914">
              <w:t xml:space="preserve"> </w:t>
            </w:r>
            <w:r w:rsidRPr="00D77914">
              <w:t>the</w:t>
            </w:r>
            <w:r w:rsidR="00B04B62" w:rsidRPr="00D77914">
              <w:t xml:space="preserve"> </w:t>
            </w:r>
            <w:r w:rsidRPr="00D77914">
              <w:t>idea</w:t>
            </w:r>
            <w:r w:rsidR="00B04B62" w:rsidRPr="00D77914">
              <w:t xml:space="preserve"> </w:t>
            </w:r>
            <w:r w:rsidRPr="00D77914">
              <w:t>that</w:t>
            </w:r>
            <w:r w:rsidR="00B04B62" w:rsidRPr="00D77914">
              <w:t xml:space="preserve"> </w:t>
            </w:r>
            <w:r w:rsidRPr="00D77914">
              <w:t>the</w:t>
            </w:r>
            <w:r w:rsidR="00B04B62" w:rsidRPr="00D77914">
              <w:t xml:space="preserve"> </w:t>
            </w:r>
            <w:r w:rsidRPr="00D77914">
              <w:t>timeline</w:t>
            </w:r>
            <w:r w:rsidR="00B04B62" w:rsidRPr="00D77914">
              <w:t xml:space="preserve"> </w:t>
            </w:r>
            <w:r w:rsidRPr="00D77914">
              <w:t>moves</w:t>
            </w:r>
            <w:r w:rsidR="00B04B62" w:rsidRPr="00D77914">
              <w:t xml:space="preserve"> </w:t>
            </w:r>
            <w:r w:rsidRPr="00D77914">
              <w:t>from</w:t>
            </w:r>
            <w:r w:rsidR="00B04B62" w:rsidRPr="00D77914">
              <w:t xml:space="preserve"> </w:t>
            </w:r>
            <w:r w:rsidRPr="00D77914">
              <w:t>1</w:t>
            </w:r>
            <w:r w:rsidR="00B04B62" w:rsidRPr="00D77914">
              <w:t xml:space="preserve"> </w:t>
            </w:r>
            <w:r w:rsidRPr="00D77914">
              <w:t>BCE</w:t>
            </w:r>
            <w:r w:rsidR="00B04B62" w:rsidRPr="00D77914">
              <w:t xml:space="preserve"> </w:t>
            </w:r>
            <w:r w:rsidRPr="00D77914">
              <w:t>straight</w:t>
            </w:r>
            <w:r w:rsidR="00B04B62" w:rsidRPr="00D77914">
              <w:t xml:space="preserve"> </w:t>
            </w:r>
            <w:r w:rsidRPr="00D77914">
              <w:t>to</w:t>
            </w:r>
            <w:r w:rsidR="00B04B62" w:rsidRPr="00D77914">
              <w:t xml:space="preserve"> </w:t>
            </w:r>
            <w:r w:rsidRPr="00D77914">
              <w:t>1</w:t>
            </w:r>
            <w:r w:rsidR="00B04B62" w:rsidRPr="00D77914">
              <w:t xml:space="preserve"> </w:t>
            </w:r>
            <w:r w:rsidRPr="00D77914">
              <w:t>CE</w:t>
            </w:r>
            <w:r w:rsidR="00D77914">
              <w:t>.</w:t>
            </w:r>
          </w:p>
          <w:p w14:paraId="0C117674" w14:textId="4EBC612B" w:rsidR="00D52E96" w:rsidRPr="00D77914" w:rsidRDefault="00D52E96" w:rsidP="00B119C1">
            <w:pPr>
              <w:pStyle w:val="ListBullet"/>
            </w:pPr>
            <w:r w:rsidRPr="00D77914">
              <w:t>E</w:t>
            </w:r>
            <w:r w:rsidR="00B04B62" w:rsidRPr="00D77914">
              <w:t xml:space="preserve"> </w:t>
            </w:r>
            <w:r w:rsidR="00D77914" w:rsidRPr="00D77914">
              <w:t>–</w:t>
            </w:r>
            <w:r w:rsidR="00B04B62" w:rsidRPr="00D77914">
              <w:t xml:space="preserve"> </w:t>
            </w:r>
            <w:r w:rsidRPr="00D77914">
              <w:t>Evidence</w:t>
            </w:r>
            <w:r w:rsidR="00D77914">
              <w:t xml:space="preserve">: </w:t>
            </w:r>
            <w:r w:rsidR="00C13A0D">
              <w:t xml:space="preserve">explain </w:t>
            </w:r>
            <w:r w:rsidRPr="00D77914">
              <w:t>who</w:t>
            </w:r>
            <w:r w:rsidR="00B04B62" w:rsidRPr="00D77914">
              <w:t xml:space="preserve"> </w:t>
            </w:r>
            <w:r w:rsidRPr="00D77914">
              <w:t>created</w:t>
            </w:r>
            <w:r w:rsidR="00B04B62" w:rsidRPr="00D77914">
              <w:t xml:space="preserve"> </w:t>
            </w:r>
            <w:r w:rsidRPr="00D77914">
              <w:t>the</w:t>
            </w:r>
            <w:r w:rsidR="00B04B62" w:rsidRPr="00D77914">
              <w:t xml:space="preserve"> </w:t>
            </w:r>
            <w:r w:rsidRPr="00D77914">
              <w:t>BC/AD</w:t>
            </w:r>
            <w:r w:rsidR="00B04B62" w:rsidRPr="00D77914">
              <w:t xml:space="preserve"> </w:t>
            </w:r>
            <w:r w:rsidRPr="00D77914">
              <w:t>system</w:t>
            </w:r>
            <w:r w:rsidR="00B04B62" w:rsidRPr="00D77914">
              <w:t xml:space="preserve"> </w:t>
            </w:r>
            <w:r w:rsidRPr="00D77914">
              <w:t>and</w:t>
            </w:r>
            <w:r w:rsidR="00B04B62" w:rsidRPr="00D77914">
              <w:t xml:space="preserve"> </w:t>
            </w:r>
            <w:r w:rsidRPr="00D77914">
              <w:t>when</w:t>
            </w:r>
            <w:r w:rsidR="00B04B62" w:rsidRPr="00D77914">
              <w:t xml:space="preserve"> </w:t>
            </w:r>
            <w:r w:rsidRPr="00D77914">
              <w:t>it</w:t>
            </w:r>
            <w:r w:rsidR="00B04B62" w:rsidRPr="00D77914">
              <w:t xml:space="preserve"> </w:t>
            </w:r>
            <w:r w:rsidRPr="00D77914">
              <w:t>was</w:t>
            </w:r>
            <w:r w:rsidR="00B04B62" w:rsidRPr="00D77914">
              <w:t xml:space="preserve"> </w:t>
            </w:r>
            <w:proofErr w:type="gramStart"/>
            <w:r w:rsidRPr="00D77914">
              <w:t>developed</w:t>
            </w:r>
            <w:r w:rsidR="00D77914">
              <w:t>, and</w:t>
            </w:r>
            <w:proofErr w:type="gramEnd"/>
            <w:r w:rsidR="00D77914">
              <w:t xml:space="preserve"> </w:t>
            </w:r>
            <w:r w:rsidRPr="00D77914">
              <w:t>include</w:t>
            </w:r>
            <w:r w:rsidR="00B04B62" w:rsidRPr="00D77914">
              <w:t xml:space="preserve"> </w:t>
            </w:r>
            <w:r w:rsidRPr="00D77914">
              <w:t>the</w:t>
            </w:r>
            <w:r w:rsidR="00B04B62" w:rsidRPr="00D77914">
              <w:t xml:space="preserve"> </w:t>
            </w:r>
            <w:r w:rsidRPr="00D77914">
              <w:t>fact</w:t>
            </w:r>
            <w:r w:rsidR="00B04B62" w:rsidRPr="00D77914">
              <w:t xml:space="preserve"> </w:t>
            </w:r>
            <w:r w:rsidRPr="00D77914">
              <w:t>that</w:t>
            </w:r>
            <w:r w:rsidR="00B04B62" w:rsidRPr="00D77914">
              <w:t xml:space="preserve"> </w:t>
            </w:r>
            <w:r w:rsidRPr="00D77914">
              <w:t>zero</w:t>
            </w:r>
            <w:r w:rsidR="00B04B62" w:rsidRPr="00D77914">
              <w:t xml:space="preserve"> </w:t>
            </w:r>
            <w:r w:rsidRPr="00D77914">
              <w:t>did</w:t>
            </w:r>
            <w:r w:rsidR="00B04B62" w:rsidRPr="00D77914">
              <w:t xml:space="preserve"> </w:t>
            </w:r>
            <w:r w:rsidRPr="00D77914">
              <w:t>not</w:t>
            </w:r>
            <w:r w:rsidR="00B04B62" w:rsidRPr="00D77914">
              <w:t xml:space="preserve"> </w:t>
            </w:r>
            <w:r w:rsidRPr="00D77914">
              <w:t>exist</w:t>
            </w:r>
            <w:r w:rsidR="00B04B62" w:rsidRPr="00D77914">
              <w:t xml:space="preserve"> </w:t>
            </w:r>
            <w:r w:rsidRPr="00D77914">
              <w:t>in</w:t>
            </w:r>
            <w:r w:rsidR="00B04B62" w:rsidRPr="00D77914">
              <w:t xml:space="preserve"> </w:t>
            </w:r>
            <w:r w:rsidRPr="00D77914">
              <w:t>the</w:t>
            </w:r>
            <w:r w:rsidR="00B04B62" w:rsidRPr="00D77914">
              <w:t xml:space="preserve"> </w:t>
            </w:r>
            <w:r w:rsidRPr="00D77914">
              <w:t>European</w:t>
            </w:r>
            <w:r w:rsidR="00B04B62" w:rsidRPr="00D77914">
              <w:t xml:space="preserve"> </w:t>
            </w:r>
            <w:r w:rsidRPr="00D77914">
              <w:t>number</w:t>
            </w:r>
            <w:r w:rsidR="00B04B62" w:rsidRPr="00D77914">
              <w:t xml:space="preserve"> </w:t>
            </w:r>
            <w:r w:rsidRPr="00D77914">
              <w:t>system</w:t>
            </w:r>
            <w:r w:rsidR="00B04B62" w:rsidRPr="00D77914">
              <w:t xml:space="preserve"> </w:t>
            </w:r>
            <w:r w:rsidRPr="00D77914">
              <w:t>at</w:t>
            </w:r>
            <w:r w:rsidR="00B04B62" w:rsidRPr="00D77914">
              <w:t xml:space="preserve"> </w:t>
            </w:r>
            <w:r w:rsidRPr="00D77914">
              <w:t>the</w:t>
            </w:r>
            <w:r w:rsidR="00B04B62" w:rsidRPr="00D77914">
              <w:t xml:space="preserve"> </w:t>
            </w:r>
            <w:r w:rsidRPr="00D77914">
              <w:t>time</w:t>
            </w:r>
            <w:r w:rsidR="00D77914">
              <w:t>.</w:t>
            </w:r>
          </w:p>
          <w:p w14:paraId="54CA1D25" w14:textId="146E7588" w:rsidR="00D52E96" w:rsidRPr="00D77914" w:rsidRDefault="00D52E96" w:rsidP="00D77914">
            <w:pPr>
              <w:pStyle w:val="ListBullet"/>
            </w:pPr>
            <w:r w:rsidRPr="00D77914">
              <w:t>E</w:t>
            </w:r>
            <w:r w:rsidR="00B04B62" w:rsidRPr="00D77914">
              <w:t xml:space="preserve"> </w:t>
            </w:r>
            <w:r w:rsidR="00D77914" w:rsidRPr="00D77914">
              <w:t>–</w:t>
            </w:r>
            <w:r w:rsidR="00B04B62" w:rsidRPr="00D77914">
              <w:t xml:space="preserve"> </w:t>
            </w:r>
            <w:r w:rsidRPr="00D77914">
              <w:t>Example</w:t>
            </w:r>
            <w:r w:rsidR="00D77914">
              <w:t xml:space="preserve">: </w:t>
            </w:r>
            <w:r w:rsidRPr="00D77914">
              <w:t>refer</w:t>
            </w:r>
            <w:r w:rsidR="00B04B62" w:rsidRPr="00D77914">
              <w:t xml:space="preserve"> </w:t>
            </w:r>
            <w:r w:rsidRPr="00D77914">
              <w:t>to</w:t>
            </w:r>
            <w:r w:rsidR="00B04B62" w:rsidRPr="00D77914">
              <w:t xml:space="preserve"> </w:t>
            </w:r>
            <w:r w:rsidRPr="00D77914">
              <w:t>the</w:t>
            </w:r>
            <w:r w:rsidR="00B04B62" w:rsidRPr="00D77914">
              <w:t xml:space="preserve"> </w:t>
            </w:r>
            <w:r w:rsidRPr="00D77914">
              <w:t>timeline</w:t>
            </w:r>
            <w:r w:rsidR="00B04B62" w:rsidRPr="00D77914">
              <w:t xml:space="preserve"> </w:t>
            </w:r>
            <w:r w:rsidRPr="00D77914">
              <w:t>to</w:t>
            </w:r>
            <w:r w:rsidR="00B04B62" w:rsidRPr="00D77914">
              <w:t xml:space="preserve"> </w:t>
            </w:r>
            <w:r w:rsidRPr="00D77914">
              <w:t>show</w:t>
            </w:r>
            <w:r w:rsidR="00B04B62" w:rsidRPr="00D77914">
              <w:t xml:space="preserve"> </w:t>
            </w:r>
            <w:r w:rsidRPr="00D77914">
              <w:t>that</w:t>
            </w:r>
            <w:r w:rsidR="00B04B62" w:rsidRPr="00D77914">
              <w:t xml:space="preserve"> </w:t>
            </w:r>
            <w:r w:rsidRPr="00D77914">
              <w:t>there</w:t>
            </w:r>
            <w:r w:rsidR="00B04B62" w:rsidRPr="00D77914">
              <w:t xml:space="preserve"> </w:t>
            </w:r>
            <w:r w:rsidRPr="00D77914">
              <w:t>is</w:t>
            </w:r>
            <w:r w:rsidR="00B04B62" w:rsidRPr="00D77914">
              <w:t xml:space="preserve"> </w:t>
            </w:r>
            <w:r w:rsidRPr="00D77914">
              <w:t>no</w:t>
            </w:r>
            <w:r w:rsidR="00B04B62" w:rsidRPr="00D77914">
              <w:t xml:space="preserve"> </w:t>
            </w:r>
            <w:r w:rsidR="004E2169">
              <w:t>y</w:t>
            </w:r>
            <w:r w:rsidRPr="00D77914">
              <w:t>ear</w:t>
            </w:r>
            <w:r w:rsidR="00B04B62" w:rsidRPr="00D77914">
              <w:t xml:space="preserve"> </w:t>
            </w:r>
            <w:r w:rsidR="004E2169">
              <w:t>zero</w:t>
            </w:r>
            <w:r w:rsidR="00B04B62" w:rsidRPr="00D77914">
              <w:t xml:space="preserve"> </w:t>
            </w:r>
            <w:r w:rsidRPr="00D77914">
              <w:t>between</w:t>
            </w:r>
            <w:r w:rsidR="00B04B62" w:rsidRPr="00D77914">
              <w:t xml:space="preserve"> </w:t>
            </w:r>
            <w:r w:rsidRPr="00D77914">
              <w:t>1</w:t>
            </w:r>
            <w:r w:rsidR="00B04B62" w:rsidRPr="00D77914">
              <w:t xml:space="preserve"> </w:t>
            </w:r>
            <w:r w:rsidRPr="00D77914">
              <w:t>BCE</w:t>
            </w:r>
            <w:r w:rsidR="00B04B62" w:rsidRPr="00D77914">
              <w:t xml:space="preserve"> </w:t>
            </w:r>
            <w:r w:rsidRPr="00D77914">
              <w:t>and</w:t>
            </w:r>
            <w:r w:rsidR="00B04B62" w:rsidRPr="00D77914">
              <w:t xml:space="preserve"> </w:t>
            </w:r>
            <w:r w:rsidRPr="00D77914">
              <w:t>1</w:t>
            </w:r>
            <w:r w:rsidR="00B04B62" w:rsidRPr="00D77914">
              <w:t xml:space="preserve"> </w:t>
            </w:r>
            <w:r w:rsidRPr="00D77914">
              <w:t>CE</w:t>
            </w:r>
            <w:r w:rsidR="00D77914">
              <w:t>.</w:t>
            </w:r>
          </w:p>
          <w:p w14:paraId="1C2E0BAE" w14:textId="5E935A14" w:rsidR="00D52E96" w:rsidRPr="00D77914" w:rsidRDefault="00D52E96" w:rsidP="00C13A0D">
            <w:pPr>
              <w:pStyle w:val="ListBullet"/>
            </w:pPr>
            <w:r w:rsidRPr="00D77914">
              <w:t>L</w:t>
            </w:r>
            <w:r w:rsidR="00B04B62" w:rsidRPr="00D77914">
              <w:t xml:space="preserve"> </w:t>
            </w:r>
            <w:r w:rsidR="00D77914" w:rsidRPr="00D77914">
              <w:t>–</w:t>
            </w:r>
            <w:r w:rsidR="00B04B62" w:rsidRPr="00D77914">
              <w:t xml:space="preserve"> </w:t>
            </w:r>
            <w:r w:rsidRPr="00D77914">
              <w:t>Link</w:t>
            </w:r>
            <w:r w:rsidR="00D77914">
              <w:t xml:space="preserve">: </w:t>
            </w:r>
            <w:r w:rsidRPr="00D77914">
              <w:t>describe</w:t>
            </w:r>
            <w:r w:rsidR="00B04B62" w:rsidRPr="00D77914">
              <w:t xml:space="preserve"> </w:t>
            </w:r>
            <w:r w:rsidRPr="00D77914">
              <w:t>how</w:t>
            </w:r>
            <w:r w:rsidR="00B04B62" w:rsidRPr="00D77914">
              <w:t xml:space="preserve"> </w:t>
            </w:r>
            <w:r w:rsidRPr="00D77914">
              <w:t>this</w:t>
            </w:r>
            <w:r w:rsidR="00B04B62" w:rsidRPr="00D77914">
              <w:t xml:space="preserve"> </w:t>
            </w:r>
            <w:r w:rsidRPr="00D77914">
              <w:t>affects</w:t>
            </w:r>
            <w:r w:rsidR="00B04B62" w:rsidRPr="00D77914">
              <w:t xml:space="preserve"> </w:t>
            </w:r>
            <w:r w:rsidRPr="00D77914">
              <w:t>how</w:t>
            </w:r>
            <w:r w:rsidR="00B04B62" w:rsidRPr="00D77914">
              <w:t xml:space="preserve"> </w:t>
            </w:r>
            <w:r w:rsidRPr="00D77914">
              <w:t>historians</w:t>
            </w:r>
            <w:r w:rsidR="00B04B62" w:rsidRPr="00D77914">
              <w:t xml:space="preserve"> </w:t>
            </w:r>
            <w:r w:rsidRPr="00D77914">
              <w:t>place</w:t>
            </w:r>
            <w:r w:rsidR="00B04B62" w:rsidRPr="00D77914">
              <w:t xml:space="preserve"> </w:t>
            </w:r>
            <w:r w:rsidRPr="00D77914">
              <w:t>events</w:t>
            </w:r>
            <w:r w:rsidR="00B04B62" w:rsidRPr="00D77914">
              <w:t xml:space="preserve"> </w:t>
            </w:r>
            <w:r w:rsidRPr="00D77914">
              <w:t>on</w:t>
            </w:r>
            <w:r w:rsidR="00B04B62" w:rsidRPr="00D77914">
              <w:t xml:space="preserve"> </w:t>
            </w:r>
            <w:r w:rsidRPr="00D77914">
              <w:t>timelines</w:t>
            </w:r>
            <w:r w:rsidR="00B04B62" w:rsidRPr="00D77914">
              <w:t xml:space="preserve"> </w:t>
            </w:r>
            <w:r w:rsidRPr="00D77914">
              <w:t>today</w:t>
            </w:r>
            <w:r w:rsidR="00C13A0D">
              <w:t>.</w:t>
            </w:r>
          </w:p>
          <w:p w14:paraId="2D82D127" w14:textId="6C9F9D73" w:rsidR="00D52E96" w:rsidRPr="00A002D6" w:rsidRDefault="00D52E96" w:rsidP="008F004F">
            <w:pPr>
              <w:pStyle w:val="FeatureBox4"/>
              <w:rPr>
                <w:b/>
              </w:rPr>
            </w:pPr>
            <w:r w:rsidRPr="00A002D6">
              <w:rPr>
                <w:b/>
              </w:rPr>
              <w:t>Differentiation</w:t>
            </w:r>
          </w:p>
          <w:p w14:paraId="0E9E8ED3" w14:textId="77777777" w:rsidR="00D52E96" w:rsidRPr="00A002D6" w:rsidRDefault="00D52E96" w:rsidP="008F004F">
            <w:pPr>
              <w:pStyle w:val="FeatureBox4"/>
              <w:rPr>
                <w:b/>
              </w:rPr>
            </w:pPr>
            <w:r w:rsidRPr="00A002D6">
              <w:rPr>
                <w:b/>
              </w:rPr>
              <w:t>Support</w:t>
            </w:r>
          </w:p>
          <w:p w14:paraId="73D9FD54" w14:textId="426823B6" w:rsidR="00D52E96" w:rsidRPr="00A002D6" w:rsidRDefault="00D52E96" w:rsidP="008F004F">
            <w:pPr>
              <w:pStyle w:val="FeatureBox4"/>
            </w:pPr>
            <w:r w:rsidRPr="00A002D6">
              <w:t>These</w:t>
            </w:r>
            <w:r w:rsidR="00B04B62">
              <w:t xml:space="preserve"> </w:t>
            </w:r>
            <w:r w:rsidRPr="00A002D6">
              <w:t>adjustments</w:t>
            </w:r>
            <w:r w:rsidR="00B04B62">
              <w:t xml:space="preserve"> </w:t>
            </w:r>
            <w:r w:rsidRPr="00A002D6">
              <w:t>reduce</w:t>
            </w:r>
            <w:r w:rsidR="00B04B62">
              <w:t xml:space="preserve"> </w:t>
            </w:r>
            <w:r w:rsidRPr="00A002D6">
              <w:t>cognitive</w:t>
            </w:r>
            <w:r w:rsidR="00B04B62">
              <w:t xml:space="preserve"> </w:t>
            </w:r>
            <w:r w:rsidRPr="00A002D6">
              <w:t>load</w:t>
            </w:r>
            <w:r w:rsidR="00B04B62">
              <w:t xml:space="preserve"> </w:t>
            </w:r>
            <w:r w:rsidRPr="00A002D6">
              <w:t>and</w:t>
            </w:r>
            <w:r w:rsidR="00B04B62">
              <w:t xml:space="preserve"> </w:t>
            </w:r>
            <w:r w:rsidRPr="00A002D6">
              <w:t>ensure</w:t>
            </w:r>
            <w:r w:rsidR="00B04B62">
              <w:t xml:space="preserve"> </w:t>
            </w:r>
            <w:r w:rsidRPr="00A002D6">
              <w:t>all</w:t>
            </w:r>
            <w:r w:rsidR="00B04B62">
              <w:t xml:space="preserve"> </w:t>
            </w:r>
            <w:r w:rsidRPr="00A002D6">
              <w:t>students</w:t>
            </w:r>
            <w:r w:rsidR="00B04B62">
              <w:t xml:space="preserve"> </w:t>
            </w:r>
            <w:r w:rsidRPr="00A002D6">
              <w:t>can</w:t>
            </w:r>
            <w:r w:rsidR="00B04B62">
              <w:t xml:space="preserve"> </w:t>
            </w:r>
            <w:r w:rsidRPr="00A002D6">
              <w:t>access</w:t>
            </w:r>
            <w:r w:rsidR="00B04B62">
              <w:t xml:space="preserve"> </w:t>
            </w:r>
            <w:r w:rsidRPr="00A002D6">
              <w:t>the</w:t>
            </w:r>
            <w:r w:rsidR="00B04B62">
              <w:t xml:space="preserve"> </w:t>
            </w:r>
            <w:r w:rsidRPr="00A002D6">
              <w:t>core</w:t>
            </w:r>
            <w:r w:rsidR="00B04B62">
              <w:t xml:space="preserve"> </w:t>
            </w:r>
            <w:r w:rsidRPr="00A002D6">
              <w:lastRenderedPageBreak/>
              <w:t>skill</w:t>
            </w:r>
            <w:r w:rsidR="00B04B62">
              <w:t xml:space="preserve"> </w:t>
            </w:r>
            <w:r w:rsidRPr="00A002D6">
              <w:t>of</w:t>
            </w:r>
            <w:r w:rsidR="00B04B62">
              <w:t xml:space="preserve"> </w:t>
            </w:r>
            <w:r w:rsidRPr="00A002D6">
              <w:t>describing</w:t>
            </w:r>
            <w:r w:rsidR="00B04B62">
              <w:t xml:space="preserve"> </w:t>
            </w:r>
            <w:r w:rsidRPr="00A002D6">
              <w:t>time</w:t>
            </w:r>
            <w:r w:rsidR="00B04B62">
              <w:t xml:space="preserve"> </w:t>
            </w:r>
            <w:r w:rsidRPr="00A002D6">
              <w:t>systems</w:t>
            </w:r>
            <w:r w:rsidR="004E2169">
              <w:t>.</w:t>
            </w:r>
          </w:p>
          <w:p w14:paraId="0CD88710" w14:textId="7542906D" w:rsidR="00D52E96" w:rsidRPr="00A002D6" w:rsidRDefault="00D52E96">
            <w:pPr>
              <w:pStyle w:val="FeatureBox4"/>
              <w:numPr>
                <w:ilvl w:val="0"/>
                <w:numId w:val="52"/>
              </w:numPr>
              <w:ind w:left="566" w:hanging="566"/>
            </w:pPr>
            <w:r w:rsidRPr="00A002D6">
              <w:t>Provide</w:t>
            </w:r>
            <w:r w:rsidR="00B04B62">
              <w:t xml:space="preserve"> </w:t>
            </w:r>
            <w:r w:rsidRPr="00A002D6">
              <w:t>sentence</w:t>
            </w:r>
            <w:r w:rsidR="00B04B62">
              <w:t xml:space="preserve"> </w:t>
            </w:r>
            <w:r w:rsidRPr="00A002D6">
              <w:t>starters:</w:t>
            </w:r>
            <w:r w:rsidR="00B04B62">
              <w:t xml:space="preserve"> </w:t>
            </w:r>
            <w:r w:rsidRPr="00A002D6">
              <w:t>‘In</w:t>
            </w:r>
            <w:r w:rsidR="00B04B62">
              <w:t xml:space="preserve"> </w:t>
            </w:r>
            <w:r w:rsidRPr="00A002D6">
              <w:t>BCE,</w:t>
            </w:r>
            <w:r w:rsidR="00B04B62">
              <w:t xml:space="preserve"> </w:t>
            </w:r>
            <w:r w:rsidRPr="00A002D6">
              <w:t>the</w:t>
            </w:r>
            <w:r w:rsidR="00B04B62">
              <w:t xml:space="preserve"> </w:t>
            </w:r>
            <w:r w:rsidRPr="00A002D6">
              <w:t>years</w:t>
            </w:r>
            <w:r w:rsidR="00B04B62">
              <w:t xml:space="preserve"> </w:t>
            </w:r>
            <w:r w:rsidRPr="00A002D6">
              <w:t>count</w:t>
            </w:r>
            <w:r w:rsidR="00B04B62">
              <w:t xml:space="preserve"> </w:t>
            </w:r>
            <w:r w:rsidRPr="00A002D6">
              <w:t>___</w:t>
            </w:r>
            <w:r w:rsidR="00B04B62">
              <w:t xml:space="preserve"> </w:t>
            </w:r>
            <w:r w:rsidRPr="00A002D6">
              <w:t>because</w:t>
            </w:r>
            <w:r w:rsidR="00B119C1">
              <w:t xml:space="preserve"> </w:t>
            </w:r>
            <w:r w:rsidRPr="00A002D6">
              <w:t>…’,</w:t>
            </w:r>
            <w:r w:rsidR="00B04B62">
              <w:t xml:space="preserve"> </w:t>
            </w:r>
            <w:r w:rsidRPr="00A002D6">
              <w:t>‘A</w:t>
            </w:r>
            <w:r w:rsidR="00B04B62">
              <w:t xml:space="preserve"> </w:t>
            </w:r>
            <w:r w:rsidRPr="00A002D6">
              <w:t>century</w:t>
            </w:r>
            <w:r w:rsidR="00B04B62">
              <w:t xml:space="preserve"> </w:t>
            </w:r>
            <w:r w:rsidRPr="00A002D6">
              <w:t>is</w:t>
            </w:r>
            <w:r w:rsidR="00B04B62">
              <w:t xml:space="preserve"> </w:t>
            </w:r>
            <w:r w:rsidRPr="00A002D6">
              <w:t>___</w:t>
            </w:r>
            <w:r w:rsidR="00B04B62">
              <w:t xml:space="preserve"> </w:t>
            </w:r>
            <w:r w:rsidRPr="00A002D6">
              <w:t>years</w:t>
            </w:r>
            <w:r w:rsidR="00B119C1">
              <w:t xml:space="preserve"> </w:t>
            </w:r>
            <w:r w:rsidRPr="00A002D6">
              <w:t>…’</w:t>
            </w:r>
          </w:p>
          <w:p w14:paraId="72D06F97" w14:textId="77777777" w:rsidR="004C460D" w:rsidRDefault="00D52E96">
            <w:pPr>
              <w:pStyle w:val="FeatureBox4"/>
              <w:numPr>
                <w:ilvl w:val="0"/>
                <w:numId w:val="52"/>
              </w:numPr>
              <w:ind w:left="566" w:hanging="566"/>
            </w:pPr>
            <w:r w:rsidRPr="00A002D6">
              <w:t>Use</w:t>
            </w:r>
            <w:r w:rsidR="00B04B62">
              <w:t xml:space="preserve"> </w:t>
            </w:r>
            <w:r w:rsidRPr="00A002D6">
              <w:t>colour-coded</w:t>
            </w:r>
            <w:r w:rsidR="00B04B62">
              <w:t xml:space="preserve"> </w:t>
            </w:r>
            <w:r w:rsidRPr="00A002D6">
              <w:t>BCE</w:t>
            </w:r>
            <w:r w:rsidR="00B04B62">
              <w:t xml:space="preserve"> </w:t>
            </w:r>
            <w:r w:rsidRPr="00A002D6">
              <w:t>(blue)</w:t>
            </w:r>
            <w:r w:rsidR="00B04B62">
              <w:t xml:space="preserve"> </w:t>
            </w:r>
            <w:r w:rsidRPr="00A002D6">
              <w:t>and</w:t>
            </w:r>
            <w:r w:rsidR="00B04B62">
              <w:t xml:space="preserve"> </w:t>
            </w:r>
            <w:r w:rsidRPr="00A002D6">
              <w:t>CE</w:t>
            </w:r>
            <w:r w:rsidR="00B04B62">
              <w:t xml:space="preserve"> </w:t>
            </w:r>
            <w:r w:rsidRPr="00A002D6">
              <w:t>(red)</w:t>
            </w:r>
            <w:r w:rsidR="00B04B62">
              <w:t xml:space="preserve"> </w:t>
            </w:r>
            <w:r w:rsidRPr="00A002D6">
              <w:t>cards</w:t>
            </w:r>
            <w:r w:rsidR="00B04B62">
              <w:t xml:space="preserve"> </w:t>
            </w:r>
            <w:r w:rsidRPr="00A002D6">
              <w:t>for</w:t>
            </w:r>
            <w:r w:rsidR="00B04B62">
              <w:t xml:space="preserve"> </w:t>
            </w:r>
            <w:r w:rsidRPr="00A002D6">
              <w:t>sorting.</w:t>
            </w:r>
            <w:r w:rsidR="00B04B62">
              <w:t xml:space="preserve"> </w:t>
            </w:r>
            <w:r w:rsidRPr="00A002D6">
              <w:t>Allow</w:t>
            </w:r>
            <w:r w:rsidR="00B04B62">
              <w:t xml:space="preserve"> </w:t>
            </w:r>
            <w:r w:rsidRPr="00A002D6">
              <w:t>students</w:t>
            </w:r>
            <w:r w:rsidR="00B04B62">
              <w:t xml:space="preserve"> </w:t>
            </w:r>
            <w:r w:rsidRPr="00A002D6">
              <w:t>to</w:t>
            </w:r>
            <w:r w:rsidR="00B04B62">
              <w:t xml:space="preserve"> </w:t>
            </w:r>
            <w:r w:rsidRPr="00A002D6">
              <w:t>sketch</w:t>
            </w:r>
            <w:r w:rsidR="00B04B62">
              <w:t xml:space="preserve"> </w:t>
            </w:r>
            <w:r w:rsidRPr="00A002D6">
              <w:t>timelines</w:t>
            </w:r>
            <w:r w:rsidR="00B04B62">
              <w:t xml:space="preserve"> </w:t>
            </w:r>
            <w:r w:rsidRPr="00A002D6">
              <w:t>before</w:t>
            </w:r>
            <w:r w:rsidR="00B04B62">
              <w:t xml:space="preserve"> </w:t>
            </w:r>
            <w:r w:rsidRPr="00A002D6">
              <w:t>writing.</w:t>
            </w:r>
            <w:r w:rsidR="00B04B62">
              <w:t xml:space="preserve"> </w:t>
            </w:r>
          </w:p>
          <w:p w14:paraId="69C23AEA" w14:textId="10C83D5E" w:rsidR="00D52E96" w:rsidRPr="00A002D6" w:rsidRDefault="00D52E96">
            <w:pPr>
              <w:pStyle w:val="FeatureBox4"/>
              <w:numPr>
                <w:ilvl w:val="0"/>
                <w:numId w:val="52"/>
              </w:numPr>
              <w:ind w:left="566" w:hanging="566"/>
            </w:pPr>
            <w:r w:rsidRPr="00A002D6">
              <w:t>Provide</w:t>
            </w:r>
            <w:r w:rsidR="00B04B62">
              <w:t xml:space="preserve"> </w:t>
            </w:r>
            <w:r w:rsidRPr="00A002D6">
              <w:t>a</w:t>
            </w:r>
            <w:r w:rsidR="00B04B62">
              <w:t xml:space="preserve"> </w:t>
            </w:r>
            <w:r w:rsidR="002F05D0">
              <w:t xml:space="preserve">word </w:t>
            </w:r>
            <w:r w:rsidRPr="00A002D6">
              <w:t>bank:</w:t>
            </w:r>
            <w:r w:rsidR="00B04B62">
              <w:t xml:space="preserve"> </w:t>
            </w:r>
            <w:r w:rsidR="0022124B">
              <w:t>‘</w:t>
            </w:r>
            <w:r w:rsidRPr="00A002D6">
              <w:t>BCE</w:t>
            </w:r>
            <w:r w:rsidR="0022124B">
              <w:t>’</w:t>
            </w:r>
            <w:r w:rsidRPr="00A002D6">
              <w:t>,</w:t>
            </w:r>
            <w:r w:rsidR="00B04B62">
              <w:t xml:space="preserve"> </w:t>
            </w:r>
            <w:r w:rsidR="0022124B">
              <w:t>‘</w:t>
            </w:r>
            <w:r w:rsidRPr="00A002D6">
              <w:t>CE</w:t>
            </w:r>
            <w:r w:rsidR="0022124B">
              <w:t>’</w:t>
            </w:r>
            <w:r w:rsidRPr="00A002D6">
              <w:t>,</w:t>
            </w:r>
            <w:r w:rsidR="00B04B62">
              <w:t xml:space="preserve"> </w:t>
            </w:r>
            <w:r w:rsidR="0022124B">
              <w:t>‘</w:t>
            </w:r>
            <w:r w:rsidRPr="00A002D6">
              <w:t>chronology</w:t>
            </w:r>
            <w:r w:rsidR="0022124B">
              <w:t>’</w:t>
            </w:r>
            <w:r w:rsidRPr="00A002D6">
              <w:t>,</w:t>
            </w:r>
            <w:r w:rsidR="00B04B62">
              <w:t xml:space="preserve"> </w:t>
            </w:r>
            <w:r w:rsidR="0022124B">
              <w:t>‘</w:t>
            </w:r>
            <w:r w:rsidRPr="00A002D6">
              <w:t>sequence</w:t>
            </w:r>
            <w:r w:rsidR="0022124B">
              <w:t>’</w:t>
            </w:r>
            <w:r w:rsidRPr="00A002D6">
              <w:t>,</w:t>
            </w:r>
            <w:r w:rsidR="00B04B62">
              <w:t xml:space="preserve"> </w:t>
            </w:r>
            <w:r w:rsidR="0022124B">
              <w:t>‘</w:t>
            </w:r>
            <w:r w:rsidRPr="00A002D6">
              <w:t>millennium</w:t>
            </w:r>
            <w:r w:rsidR="0022124B">
              <w:t>’</w:t>
            </w:r>
            <w:r w:rsidRPr="00A002D6">
              <w:t>,</w:t>
            </w:r>
            <w:r w:rsidR="00B04B62">
              <w:t xml:space="preserve"> </w:t>
            </w:r>
            <w:r w:rsidR="0022124B">
              <w:t>‘</w:t>
            </w:r>
            <w:r w:rsidRPr="00A002D6">
              <w:t>century</w:t>
            </w:r>
            <w:r w:rsidR="0022124B">
              <w:t>’</w:t>
            </w:r>
            <w:r w:rsidRPr="00A002D6">
              <w:t>.</w:t>
            </w:r>
          </w:p>
          <w:p w14:paraId="7B8DFC40" w14:textId="32587A98" w:rsidR="00D52E96" w:rsidRPr="00A002D6" w:rsidRDefault="00D52E96" w:rsidP="00CF2033">
            <w:pPr>
              <w:rPr>
                <w:b/>
                <w:bCs/>
              </w:rPr>
            </w:pPr>
            <w:r w:rsidRPr="00A002D6">
              <w:rPr>
                <w:b/>
                <w:bCs/>
              </w:rPr>
              <w:t>Concluding</w:t>
            </w:r>
            <w:r w:rsidR="00B04B62">
              <w:rPr>
                <w:b/>
                <w:bCs/>
              </w:rPr>
              <w:t xml:space="preserve"> </w:t>
            </w:r>
            <w:r w:rsidRPr="00A002D6">
              <w:rPr>
                <w:b/>
                <w:bCs/>
              </w:rPr>
              <w:t>the</w:t>
            </w:r>
            <w:r w:rsidR="00B04B62">
              <w:rPr>
                <w:b/>
                <w:bCs/>
              </w:rPr>
              <w:t xml:space="preserve"> </w:t>
            </w:r>
            <w:r w:rsidRPr="00A002D6">
              <w:rPr>
                <w:b/>
                <w:bCs/>
              </w:rPr>
              <w:t>lesson</w:t>
            </w:r>
          </w:p>
          <w:p w14:paraId="11131DE9" w14:textId="20CC53FC" w:rsidR="00D52E96" w:rsidRPr="005B7CDB" w:rsidRDefault="00FE0CF3" w:rsidP="00CF2033">
            <w:r w:rsidRPr="005B7CDB">
              <w:t>Exit</w:t>
            </w:r>
            <w:r w:rsidR="00B04B62" w:rsidRPr="005B7CDB">
              <w:t xml:space="preserve"> </w:t>
            </w:r>
            <w:r w:rsidRPr="005B7CDB">
              <w:t>ticket</w:t>
            </w:r>
          </w:p>
          <w:p w14:paraId="690DC128" w14:textId="52E64BAC" w:rsidR="00FE0CF3" w:rsidRPr="00A002D6" w:rsidRDefault="00FE0CF3" w:rsidP="00FE0CF3">
            <w:r w:rsidRPr="00A002D6">
              <w:t>Students</w:t>
            </w:r>
            <w:r w:rsidR="00B04B62">
              <w:t xml:space="preserve"> </w:t>
            </w:r>
            <w:r w:rsidRPr="00A002D6">
              <w:t>complete</w:t>
            </w:r>
            <w:r w:rsidR="00B04B62">
              <w:t xml:space="preserve"> </w:t>
            </w:r>
            <w:r w:rsidRPr="00A002D6">
              <w:t>a</w:t>
            </w:r>
            <w:r w:rsidR="00B04B62">
              <w:t xml:space="preserve"> </w:t>
            </w:r>
            <w:r w:rsidRPr="00A002D6">
              <w:t>short</w:t>
            </w:r>
            <w:r w:rsidR="00B04B62">
              <w:t xml:space="preserve"> </w:t>
            </w:r>
            <w:r w:rsidRPr="00A002D6">
              <w:t>exit</w:t>
            </w:r>
            <w:r w:rsidR="00B04B62">
              <w:t xml:space="preserve"> </w:t>
            </w:r>
            <w:r w:rsidRPr="00A002D6">
              <w:t>ticket.</w:t>
            </w:r>
          </w:p>
          <w:p w14:paraId="4FB7FAB1" w14:textId="0ADDB32A" w:rsidR="00FE0CF3" w:rsidRPr="00A002D6" w:rsidRDefault="00FE0CF3" w:rsidP="00FE0CF3">
            <w:r w:rsidRPr="00A002D6">
              <w:t>Students</w:t>
            </w:r>
            <w:r w:rsidR="00B04B62">
              <w:t xml:space="preserve"> </w:t>
            </w:r>
            <w:r w:rsidR="006016AE">
              <w:t xml:space="preserve">complete </w:t>
            </w:r>
            <w:r w:rsidRPr="00A002D6">
              <w:t>the</w:t>
            </w:r>
            <w:r w:rsidR="00B04B62">
              <w:t xml:space="preserve"> </w:t>
            </w:r>
            <w:r w:rsidRPr="00A002D6">
              <w:t>following</w:t>
            </w:r>
            <w:r w:rsidR="006016AE">
              <w:t xml:space="preserve"> task</w:t>
            </w:r>
            <w:r w:rsidRPr="00A002D6">
              <w:t>:</w:t>
            </w:r>
          </w:p>
          <w:p w14:paraId="60192600" w14:textId="1AA9D4BE" w:rsidR="00FE0CF3" w:rsidRPr="00A002D6" w:rsidRDefault="00FE0CF3" w:rsidP="0004262B">
            <w:pPr>
              <w:pStyle w:val="ListBullet"/>
            </w:pPr>
            <w:r w:rsidRPr="00A002D6">
              <w:t>Place</w:t>
            </w:r>
            <w:r w:rsidR="00B04B62">
              <w:t xml:space="preserve"> </w:t>
            </w:r>
            <w:r w:rsidRPr="00A002D6">
              <w:t>the</w:t>
            </w:r>
            <w:r w:rsidR="00B04B62">
              <w:t xml:space="preserve"> </w:t>
            </w:r>
            <w:r w:rsidRPr="00A002D6">
              <w:t>dates</w:t>
            </w:r>
            <w:r w:rsidR="00B04B62">
              <w:t xml:space="preserve"> </w:t>
            </w:r>
            <w:r w:rsidRPr="00A002D6">
              <w:t>54</w:t>
            </w:r>
            <w:r w:rsidR="00B04B62">
              <w:t xml:space="preserve"> </w:t>
            </w:r>
            <w:r w:rsidRPr="00A002D6">
              <w:t>BCE</w:t>
            </w:r>
            <w:r w:rsidR="00B04B62">
              <w:t xml:space="preserve"> </w:t>
            </w:r>
            <w:r w:rsidRPr="00A002D6">
              <w:t>and</w:t>
            </w:r>
            <w:r w:rsidR="00B04B62">
              <w:t xml:space="preserve"> </w:t>
            </w:r>
            <w:r w:rsidRPr="00A002D6">
              <w:t>33</w:t>
            </w:r>
            <w:r w:rsidR="00B04B62">
              <w:t xml:space="preserve"> </w:t>
            </w:r>
            <w:r w:rsidRPr="00A002D6">
              <w:t>CE</w:t>
            </w:r>
            <w:r w:rsidR="00B04B62">
              <w:t xml:space="preserve"> </w:t>
            </w:r>
            <w:r w:rsidRPr="00A002D6">
              <w:t>in</w:t>
            </w:r>
            <w:r w:rsidR="00B04B62">
              <w:t xml:space="preserve"> </w:t>
            </w:r>
            <w:r w:rsidRPr="00A002D6">
              <w:t>order</w:t>
            </w:r>
            <w:r w:rsidR="00B04B62">
              <w:t xml:space="preserve"> </w:t>
            </w:r>
            <w:r w:rsidRPr="00A002D6">
              <w:t>from</w:t>
            </w:r>
            <w:r w:rsidR="00B04B62">
              <w:t xml:space="preserve"> </w:t>
            </w:r>
            <w:r w:rsidRPr="00A002D6">
              <w:t>earliest</w:t>
            </w:r>
            <w:r w:rsidR="00B04B62">
              <w:t xml:space="preserve"> </w:t>
            </w:r>
            <w:r w:rsidRPr="00A002D6">
              <w:t>to</w:t>
            </w:r>
            <w:r w:rsidR="00B04B62">
              <w:t xml:space="preserve"> </w:t>
            </w:r>
            <w:r w:rsidR="27E3B17D" w:rsidRPr="00A002D6">
              <w:t>most</w:t>
            </w:r>
            <w:r w:rsidR="00B04B62">
              <w:t xml:space="preserve"> </w:t>
            </w:r>
            <w:r w:rsidR="27E3B17D" w:rsidRPr="00A002D6">
              <w:t>recent.</w:t>
            </w:r>
          </w:p>
          <w:p w14:paraId="256F3476" w14:textId="1170BD1A" w:rsidR="00D52E96" w:rsidRPr="00A002D6" w:rsidRDefault="00D52E96" w:rsidP="00CF2033">
            <w:pPr>
              <w:rPr>
                <w:b/>
                <w:bCs/>
              </w:rPr>
            </w:pPr>
            <w:r w:rsidRPr="00A002D6">
              <w:rPr>
                <w:b/>
                <w:bCs/>
              </w:rPr>
              <w:t>Evidence</w:t>
            </w:r>
            <w:r w:rsidR="00B04B62">
              <w:rPr>
                <w:b/>
                <w:bCs/>
              </w:rPr>
              <w:t xml:space="preserve"> </w:t>
            </w:r>
            <w:r w:rsidRPr="00A002D6">
              <w:rPr>
                <w:b/>
                <w:bCs/>
              </w:rPr>
              <w:t>of</w:t>
            </w:r>
            <w:r w:rsidR="00B04B62">
              <w:rPr>
                <w:b/>
                <w:bCs/>
              </w:rPr>
              <w:t xml:space="preserve"> </w:t>
            </w:r>
            <w:r w:rsidRPr="00A002D6">
              <w:rPr>
                <w:b/>
                <w:bCs/>
              </w:rPr>
              <w:t>learning</w:t>
            </w:r>
          </w:p>
          <w:p w14:paraId="5CD4E294" w14:textId="25AA2BD9" w:rsidR="00DC33C5" w:rsidRPr="00A002D6" w:rsidRDefault="00DC33C5" w:rsidP="00DC33C5">
            <w:r w:rsidRPr="00A002D6">
              <w:t>Evidence</w:t>
            </w:r>
            <w:r w:rsidR="00B04B62">
              <w:t xml:space="preserve"> </w:t>
            </w:r>
            <w:r w:rsidRPr="00A002D6">
              <w:t>is</w:t>
            </w:r>
            <w:r w:rsidR="00B04B62">
              <w:t xml:space="preserve"> </w:t>
            </w:r>
            <w:r w:rsidRPr="00A002D6">
              <w:t>gathered</w:t>
            </w:r>
            <w:r w:rsidR="00B04B62">
              <w:t xml:space="preserve"> </w:t>
            </w:r>
            <w:r w:rsidRPr="00A002D6">
              <w:t>through:</w:t>
            </w:r>
          </w:p>
          <w:p w14:paraId="6E053DB3" w14:textId="2C195698" w:rsidR="00DC33C5" w:rsidRPr="00543B26" w:rsidRDefault="00DC33C5" w:rsidP="0004262B">
            <w:pPr>
              <w:pStyle w:val="ListBullet"/>
            </w:pPr>
            <w:r w:rsidRPr="00543B26">
              <w:t>student</w:t>
            </w:r>
            <w:r w:rsidR="00B04B62" w:rsidRPr="00543B26">
              <w:t xml:space="preserve"> </w:t>
            </w:r>
            <w:r w:rsidRPr="00543B26">
              <w:t>identification</w:t>
            </w:r>
            <w:r w:rsidR="00B04B62" w:rsidRPr="00543B26">
              <w:t xml:space="preserve"> </w:t>
            </w:r>
            <w:r w:rsidRPr="00543B26">
              <w:t>and</w:t>
            </w:r>
            <w:r w:rsidR="00B04B62" w:rsidRPr="00543B26">
              <w:t xml:space="preserve"> </w:t>
            </w:r>
            <w:r w:rsidRPr="00543B26">
              <w:t>correct</w:t>
            </w:r>
            <w:r w:rsidR="00B04B62" w:rsidRPr="00543B26">
              <w:t xml:space="preserve"> </w:t>
            </w:r>
            <w:r w:rsidRPr="00543B26">
              <w:t>use</w:t>
            </w:r>
            <w:r w:rsidR="00B04B62" w:rsidRPr="00543B26">
              <w:t xml:space="preserve"> </w:t>
            </w:r>
            <w:r w:rsidRPr="00543B26">
              <w:t>of</w:t>
            </w:r>
            <w:r w:rsidR="00B04B62" w:rsidRPr="00543B26">
              <w:t xml:space="preserve"> </w:t>
            </w:r>
            <w:r w:rsidRPr="00543B26">
              <w:t>key</w:t>
            </w:r>
            <w:r w:rsidR="00B04B62" w:rsidRPr="00543B26">
              <w:t xml:space="preserve"> </w:t>
            </w:r>
            <w:r w:rsidRPr="00543B26">
              <w:t>chronological</w:t>
            </w:r>
            <w:r w:rsidR="00B04B62" w:rsidRPr="00543B26">
              <w:t xml:space="preserve"> </w:t>
            </w:r>
            <w:r w:rsidRPr="00543B26">
              <w:t>terms</w:t>
            </w:r>
            <w:r w:rsidR="00B04B62" w:rsidRPr="00543B26">
              <w:t xml:space="preserve"> </w:t>
            </w:r>
            <w:r w:rsidRPr="00543B26">
              <w:t>(BCE,</w:t>
            </w:r>
            <w:r w:rsidR="00B04B62" w:rsidRPr="00543B26">
              <w:t xml:space="preserve"> </w:t>
            </w:r>
            <w:r w:rsidRPr="00543B26">
              <w:t>CE,</w:t>
            </w:r>
            <w:r w:rsidR="00B04B62" w:rsidRPr="00543B26">
              <w:t xml:space="preserve"> </w:t>
            </w:r>
            <w:r w:rsidRPr="00543B26">
              <w:lastRenderedPageBreak/>
              <w:t>chronology</w:t>
            </w:r>
            <w:r w:rsidR="00B04B62" w:rsidRPr="00543B26">
              <w:t xml:space="preserve"> </w:t>
            </w:r>
            <w:r w:rsidRPr="00543B26">
              <w:t>and</w:t>
            </w:r>
            <w:r w:rsidR="00B04B62" w:rsidRPr="00543B26">
              <w:t xml:space="preserve"> </w:t>
            </w:r>
            <w:r w:rsidRPr="00543B26">
              <w:t>periodisation)</w:t>
            </w:r>
          </w:p>
          <w:p w14:paraId="5A1CF87B" w14:textId="5F508909" w:rsidR="00DC33C5" w:rsidRPr="00543B26" w:rsidRDefault="00DC33C5" w:rsidP="0004262B">
            <w:pPr>
              <w:pStyle w:val="ListBullet"/>
            </w:pPr>
            <w:r w:rsidRPr="00543B26">
              <w:t>student</w:t>
            </w:r>
            <w:r w:rsidR="00B04B62" w:rsidRPr="00543B26">
              <w:t xml:space="preserve"> </w:t>
            </w:r>
            <w:r w:rsidRPr="00543B26">
              <w:t>sequencing</w:t>
            </w:r>
            <w:r w:rsidR="00B04B62" w:rsidRPr="00543B26">
              <w:t xml:space="preserve"> </w:t>
            </w:r>
            <w:r w:rsidRPr="00543B26">
              <w:t>of</w:t>
            </w:r>
            <w:r w:rsidR="00B04B62" w:rsidRPr="00543B26">
              <w:t xml:space="preserve"> </w:t>
            </w:r>
            <w:r w:rsidRPr="00543B26">
              <w:t>events</w:t>
            </w:r>
            <w:r w:rsidR="00B04B62" w:rsidRPr="00543B26">
              <w:t xml:space="preserve"> </w:t>
            </w:r>
            <w:r w:rsidRPr="00543B26">
              <w:t>and</w:t>
            </w:r>
            <w:r w:rsidR="00B04B62" w:rsidRPr="00543B26">
              <w:t xml:space="preserve"> </w:t>
            </w:r>
            <w:r w:rsidRPr="00543B26">
              <w:t>dates</w:t>
            </w:r>
            <w:r w:rsidR="00B04B62" w:rsidRPr="00543B26">
              <w:t xml:space="preserve"> </w:t>
            </w:r>
            <w:r w:rsidRPr="00543B26">
              <w:t>in</w:t>
            </w:r>
            <w:r w:rsidR="00B04B62" w:rsidRPr="00543B26">
              <w:t xml:space="preserve"> </w:t>
            </w:r>
            <w:r w:rsidRPr="00543B26">
              <w:t>the</w:t>
            </w:r>
            <w:r w:rsidR="00B04B62" w:rsidRPr="00543B26">
              <w:t xml:space="preserve"> </w:t>
            </w:r>
            <w:r w:rsidRPr="00543B26">
              <w:t>correct</w:t>
            </w:r>
            <w:r w:rsidR="00B04B62" w:rsidRPr="00543B26">
              <w:t xml:space="preserve"> </w:t>
            </w:r>
            <w:r w:rsidRPr="00543B26">
              <w:t>order</w:t>
            </w:r>
            <w:r w:rsidR="00B04B62" w:rsidRPr="00543B26">
              <w:t xml:space="preserve"> </w:t>
            </w:r>
            <w:r w:rsidRPr="00543B26">
              <w:t>on</w:t>
            </w:r>
            <w:r w:rsidR="00B04B62" w:rsidRPr="00543B26">
              <w:t xml:space="preserve"> </w:t>
            </w:r>
            <w:r w:rsidRPr="00543B26">
              <w:t>a</w:t>
            </w:r>
            <w:r w:rsidR="00B04B62" w:rsidRPr="00543B26">
              <w:t xml:space="preserve"> </w:t>
            </w:r>
            <w:r w:rsidRPr="00543B26">
              <w:t>timeline</w:t>
            </w:r>
          </w:p>
          <w:p w14:paraId="24757BA6" w14:textId="0EF73722" w:rsidR="00DC33C5" w:rsidRPr="00543B26" w:rsidRDefault="00DC33C5" w:rsidP="0004262B">
            <w:pPr>
              <w:pStyle w:val="ListBullet"/>
            </w:pPr>
            <w:r w:rsidRPr="00543B26">
              <w:t>student</w:t>
            </w:r>
            <w:r w:rsidR="00B04B62" w:rsidRPr="00543B26">
              <w:t xml:space="preserve"> </w:t>
            </w:r>
            <w:r w:rsidRPr="00543B26">
              <w:t>construction</w:t>
            </w:r>
            <w:r w:rsidR="00B04B62" w:rsidRPr="00543B26">
              <w:t xml:space="preserve"> </w:t>
            </w:r>
            <w:r w:rsidRPr="00543B26">
              <w:t>of</w:t>
            </w:r>
            <w:r w:rsidR="00B04B62" w:rsidRPr="00543B26">
              <w:t xml:space="preserve"> </w:t>
            </w:r>
            <w:r w:rsidRPr="00543B26">
              <w:t>a</w:t>
            </w:r>
            <w:r w:rsidR="00B04B62" w:rsidRPr="00543B26">
              <w:t xml:space="preserve"> </w:t>
            </w:r>
            <w:r w:rsidRPr="00543B26">
              <w:t>scaled</w:t>
            </w:r>
            <w:r w:rsidR="00B04B62" w:rsidRPr="00543B26">
              <w:t xml:space="preserve"> </w:t>
            </w:r>
            <w:r w:rsidRPr="00543B26">
              <w:t>personal</w:t>
            </w:r>
            <w:r w:rsidR="00B04B62" w:rsidRPr="00543B26">
              <w:t xml:space="preserve"> </w:t>
            </w:r>
            <w:r w:rsidRPr="00543B26">
              <w:t>timeline</w:t>
            </w:r>
            <w:r w:rsidR="00B04B62" w:rsidRPr="00543B26">
              <w:t xml:space="preserve"> </w:t>
            </w:r>
            <w:r w:rsidRPr="00543B26">
              <w:t>showing</w:t>
            </w:r>
            <w:r w:rsidR="00B04B62" w:rsidRPr="00543B26">
              <w:t xml:space="preserve"> </w:t>
            </w:r>
            <w:r w:rsidRPr="00543B26">
              <w:t>accurate</w:t>
            </w:r>
            <w:r w:rsidR="00B04B62" w:rsidRPr="00543B26">
              <w:t xml:space="preserve"> </w:t>
            </w:r>
            <w:r w:rsidRPr="00543B26">
              <w:t>placement</w:t>
            </w:r>
            <w:r w:rsidR="00B04B62" w:rsidRPr="00543B26">
              <w:t xml:space="preserve"> </w:t>
            </w:r>
            <w:r w:rsidRPr="00543B26">
              <w:t>of</w:t>
            </w:r>
            <w:r w:rsidR="00B04B62" w:rsidRPr="00543B26">
              <w:t xml:space="preserve"> </w:t>
            </w:r>
            <w:r w:rsidRPr="00543B26">
              <w:t>events</w:t>
            </w:r>
          </w:p>
          <w:p w14:paraId="363C4AEA" w14:textId="061B2D36" w:rsidR="00D52E96" w:rsidRPr="00A002D6" w:rsidRDefault="00DC33C5" w:rsidP="0004262B">
            <w:pPr>
              <w:pStyle w:val="ListBullet"/>
            </w:pPr>
            <w:r w:rsidRPr="00543B26">
              <w:t>exit</w:t>
            </w:r>
            <w:r w:rsidR="00B04B62" w:rsidRPr="00543B26">
              <w:t xml:space="preserve"> </w:t>
            </w:r>
            <w:r w:rsidRPr="00543B26">
              <w:t>ticket</w:t>
            </w:r>
            <w:r w:rsidR="00B04B62" w:rsidRPr="00543B26">
              <w:t xml:space="preserve"> </w:t>
            </w:r>
            <w:r w:rsidRPr="00543B26">
              <w:t>responses</w:t>
            </w:r>
            <w:r w:rsidR="00B04B62" w:rsidRPr="00543B26">
              <w:t xml:space="preserve"> </w:t>
            </w:r>
            <w:r w:rsidRPr="00543B26">
              <w:t>demonstrating</w:t>
            </w:r>
            <w:r w:rsidR="00B04B62" w:rsidRPr="00543B26">
              <w:t xml:space="preserve"> </w:t>
            </w:r>
            <w:r w:rsidRPr="00543B26">
              <w:t>accurate</w:t>
            </w:r>
            <w:r w:rsidR="00B04B62" w:rsidRPr="00543B26">
              <w:t xml:space="preserve"> </w:t>
            </w:r>
            <w:r w:rsidRPr="00543B26">
              <w:t>sequencing</w:t>
            </w:r>
            <w:r w:rsidR="00B04B62" w:rsidRPr="00543B26">
              <w:t xml:space="preserve"> </w:t>
            </w:r>
            <w:r w:rsidRPr="00543B26">
              <w:t>of</w:t>
            </w:r>
            <w:r w:rsidR="00B04B62" w:rsidRPr="00543B26">
              <w:t xml:space="preserve"> </w:t>
            </w:r>
            <w:r w:rsidRPr="00543B26">
              <w:t>BCE</w:t>
            </w:r>
            <w:r w:rsidR="00B04B62" w:rsidRPr="00543B26">
              <w:t xml:space="preserve"> </w:t>
            </w:r>
            <w:r w:rsidRPr="00543B26">
              <w:t>and</w:t>
            </w:r>
            <w:r w:rsidR="00B04B62" w:rsidRPr="00543B26">
              <w:t xml:space="preserve"> </w:t>
            </w:r>
            <w:r w:rsidRPr="00543B26">
              <w:t>CE</w:t>
            </w:r>
            <w:r w:rsidR="00B04B62" w:rsidRPr="00543B26">
              <w:t xml:space="preserve"> </w:t>
            </w:r>
            <w:r w:rsidRPr="00543B26">
              <w:t>dates</w:t>
            </w:r>
            <w:r w:rsidR="00B04B62" w:rsidRPr="00543B26">
              <w:t xml:space="preserve"> </w:t>
            </w:r>
            <w:r w:rsidRPr="00543B26">
              <w:t>and</w:t>
            </w:r>
            <w:r w:rsidR="00B04B62">
              <w:t xml:space="preserve"> </w:t>
            </w:r>
            <w:r w:rsidRPr="00A002D6">
              <w:t>correct</w:t>
            </w:r>
            <w:r w:rsidR="00B04B62">
              <w:t xml:space="preserve"> </w:t>
            </w:r>
            <w:r w:rsidRPr="00A002D6">
              <w:t>use</w:t>
            </w:r>
            <w:r w:rsidR="00B04B62">
              <w:t xml:space="preserve"> </w:t>
            </w:r>
            <w:r w:rsidRPr="00A002D6">
              <w:t>of</w:t>
            </w:r>
            <w:r w:rsidR="00B04B62">
              <w:t xml:space="preserve"> </w:t>
            </w:r>
            <w:r w:rsidRPr="00A002D6">
              <w:t>historical</w:t>
            </w:r>
            <w:r w:rsidR="00B04B62">
              <w:t xml:space="preserve"> </w:t>
            </w:r>
            <w:r w:rsidRPr="00A002D6">
              <w:t>vocabulary</w:t>
            </w:r>
            <w:r w:rsidR="0095549A">
              <w:t>.</w:t>
            </w:r>
          </w:p>
        </w:tc>
        <w:tc>
          <w:tcPr>
            <w:tcW w:w="1500" w:type="dxa"/>
            <w:tcBorders>
              <w:top w:val="single" w:sz="4" w:space="0" w:color="auto"/>
            </w:tcBorders>
          </w:tcPr>
          <w:p w14:paraId="4212C7C0" w14:textId="77777777" w:rsidR="00D52E96" w:rsidRPr="00A002D6" w:rsidRDefault="00D52E96" w:rsidP="00CF2033">
            <w:pPr>
              <w:rPr>
                <w:rStyle w:val="Strong"/>
              </w:rPr>
            </w:pPr>
          </w:p>
        </w:tc>
      </w:tr>
    </w:tbl>
    <w:p w14:paraId="649C3A43" w14:textId="77777777" w:rsidR="00301874" w:rsidRPr="00A002D6" w:rsidRDefault="00301874">
      <w:pPr>
        <w:suppressAutoHyphens w:val="0"/>
        <w:spacing w:before="0" w:after="160" w:line="259" w:lineRule="auto"/>
        <w:rPr>
          <w:rFonts w:eastAsiaTheme="majorEastAsia"/>
          <w:bCs/>
          <w:color w:val="002664"/>
          <w:sz w:val="40"/>
          <w:szCs w:val="52"/>
        </w:rPr>
      </w:pPr>
      <w:bookmarkStart w:id="15" w:name="_Toc215819963"/>
      <w:r w:rsidRPr="00A002D6">
        <w:lastRenderedPageBreak/>
        <w:br w:type="page"/>
      </w:r>
    </w:p>
    <w:p w14:paraId="6419A4B5" w14:textId="78A3CF1C" w:rsidR="00922B0A" w:rsidRPr="00A002D6" w:rsidRDefault="00922B0A" w:rsidP="00922B0A">
      <w:pPr>
        <w:pStyle w:val="Heading1"/>
      </w:pPr>
      <w:bookmarkStart w:id="16" w:name="_Toc227838807"/>
      <w:r w:rsidRPr="00A002D6">
        <w:lastRenderedPageBreak/>
        <w:t>Learning</w:t>
      </w:r>
      <w:r w:rsidR="00B04B62">
        <w:t xml:space="preserve"> </w:t>
      </w:r>
      <w:r w:rsidRPr="00A002D6">
        <w:t>sequence</w:t>
      </w:r>
      <w:r w:rsidR="00B04B62">
        <w:t xml:space="preserve"> </w:t>
      </w:r>
      <w:r w:rsidRPr="00A002D6">
        <w:t>3</w:t>
      </w:r>
      <w:r w:rsidR="00B04B62">
        <w:t xml:space="preserve"> </w:t>
      </w:r>
      <w:r w:rsidRPr="00A002D6">
        <w:t>–</w:t>
      </w:r>
      <w:r w:rsidR="00B04B62">
        <w:t xml:space="preserve"> </w:t>
      </w:r>
      <w:r w:rsidRPr="00A002D6">
        <w:t>Why</w:t>
      </w:r>
      <w:r w:rsidR="00B04B62">
        <w:t xml:space="preserve"> </w:t>
      </w:r>
      <w:r w:rsidR="004A1035" w:rsidRPr="00A002D6">
        <w:t>does</w:t>
      </w:r>
      <w:r w:rsidR="00B04B62">
        <w:t xml:space="preserve"> </w:t>
      </w:r>
      <w:r w:rsidRPr="00A002D6">
        <w:t>the</w:t>
      </w:r>
      <w:r w:rsidR="00B04B62">
        <w:t xml:space="preserve"> </w:t>
      </w:r>
      <w:r w:rsidR="004A1035" w:rsidRPr="00A002D6">
        <w:t>past</w:t>
      </w:r>
      <w:r w:rsidR="00B04B62">
        <w:t xml:space="preserve"> </w:t>
      </w:r>
      <w:r w:rsidR="004A1035" w:rsidRPr="00A002D6">
        <w:t>matter</w:t>
      </w:r>
      <w:r w:rsidR="00B04B62">
        <w:t xml:space="preserve"> </w:t>
      </w:r>
      <w:r w:rsidR="004A1035" w:rsidRPr="00A002D6">
        <w:t>today</w:t>
      </w:r>
      <w:r w:rsidRPr="00A002D6">
        <w:t>?</w:t>
      </w:r>
      <w:bookmarkEnd w:id="15"/>
      <w:bookmarkEnd w:id="16"/>
    </w:p>
    <w:p w14:paraId="46D08F51" w14:textId="1D819864" w:rsidR="00922B0A" w:rsidRPr="00A002D6" w:rsidRDefault="00F41DE4" w:rsidP="00922B0A">
      <w:r w:rsidRPr="00A002D6">
        <w:t>The</w:t>
      </w:r>
      <w:r>
        <w:t xml:space="preserve"> </w:t>
      </w:r>
      <w:r w:rsidRPr="00A002D6">
        <w:t>following</w:t>
      </w:r>
      <w:r>
        <w:t xml:space="preserve"> </w:t>
      </w:r>
      <w:r w:rsidRPr="00A002D6">
        <w:t>learning</w:t>
      </w:r>
      <w:r>
        <w:t xml:space="preserve"> </w:t>
      </w:r>
      <w:r w:rsidRPr="00A002D6">
        <w:t>sequence</w:t>
      </w:r>
      <w:r>
        <w:t xml:space="preserve"> </w:t>
      </w:r>
      <w:r w:rsidRPr="00A002D6">
        <w:t>is</w:t>
      </w:r>
      <w:r>
        <w:t xml:space="preserve"> </w:t>
      </w:r>
      <w:r w:rsidRPr="00A002D6">
        <w:t>designed</w:t>
      </w:r>
      <w:r>
        <w:t xml:space="preserve"> </w:t>
      </w:r>
      <w:r w:rsidRPr="00A002D6">
        <w:t>to</w:t>
      </w:r>
      <w:r>
        <w:t xml:space="preserve"> </w:t>
      </w:r>
      <w:r w:rsidRPr="00A002D6">
        <w:t>be</w:t>
      </w:r>
      <w:r>
        <w:t xml:space="preserve"> </w:t>
      </w:r>
      <w:r w:rsidRPr="00A002D6">
        <w:t>completed</w:t>
      </w:r>
      <w:r>
        <w:t xml:space="preserve"> </w:t>
      </w:r>
      <w:r w:rsidRPr="00A002D6">
        <w:t>in</w:t>
      </w:r>
      <w:r>
        <w:t xml:space="preserve"> </w:t>
      </w:r>
      <w:r w:rsidRPr="00A002D6">
        <w:t>approximately</w:t>
      </w:r>
      <w:r>
        <w:t xml:space="preserve"> </w:t>
      </w:r>
      <w:r w:rsidRPr="00A002D6">
        <w:t>7</w:t>
      </w:r>
      <w:r>
        <w:t xml:space="preserve"> </w:t>
      </w:r>
      <w:r w:rsidRPr="00A002D6">
        <w:t>hours.</w:t>
      </w:r>
      <w:r>
        <w:t xml:space="preserve"> </w:t>
      </w:r>
      <w:r w:rsidRPr="00A002D6">
        <w:t>It</w:t>
      </w:r>
      <w:r>
        <w:t xml:space="preserve"> </w:t>
      </w:r>
      <w:r w:rsidRPr="00A002D6">
        <w:t>aligns</w:t>
      </w:r>
      <w:r>
        <w:t xml:space="preserve"> </w:t>
      </w:r>
      <w:r w:rsidRPr="00A002D6">
        <w:t>to</w:t>
      </w:r>
      <w:r>
        <w:t xml:space="preserve"> </w:t>
      </w:r>
      <w:r w:rsidRPr="00A002D6">
        <w:t>Term</w:t>
      </w:r>
      <w:r>
        <w:t xml:space="preserve"> </w:t>
      </w:r>
      <w:r w:rsidRPr="00A002D6">
        <w:t>1</w:t>
      </w:r>
      <w:r>
        <w:t xml:space="preserve"> </w:t>
      </w:r>
      <w:r w:rsidRPr="00A002D6">
        <w:t>in</w:t>
      </w:r>
      <w:r>
        <w:t xml:space="preserve"> </w:t>
      </w:r>
      <w:r w:rsidRPr="00A002D6">
        <w:t>the</w:t>
      </w:r>
      <w:r>
        <w:t xml:space="preserve"> </w:t>
      </w:r>
      <w:hyperlink r:id="rId43" w:history="1">
        <w:r w:rsidRPr="00A002D6">
          <w:rPr>
            <w:rStyle w:val="Hyperlink"/>
          </w:rPr>
          <w:t>History</w:t>
        </w:r>
        <w:r>
          <w:rPr>
            <w:rStyle w:val="Hyperlink"/>
          </w:rPr>
          <w:t xml:space="preserve"> </w:t>
        </w:r>
        <w:r w:rsidRPr="00A002D6">
          <w:rPr>
            <w:rStyle w:val="Hyperlink"/>
          </w:rPr>
          <w:t>Stage</w:t>
        </w:r>
        <w:r>
          <w:rPr>
            <w:rStyle w:val="Hyperlink"/>
          </w:rPr>
          <w:t xml:space="preserve"> </w:t>
        </w:r>
        <w:r w:rsidRPr="00A002D6">
          <w:rPr>
            <w:rStyle w:val="Hyperlink"/>
          </w:rPr>
          <w:t>4</w:t>
        </w:r>
        <w:r>
          <w:rPr>
            <w:rStyle w:val="Hyperlink"/>
          </w:rPr>
          <w:t xml:space="preserve"> </w:t>
        </w:r>
        <w:r w:rsidRPr="00A002D6">
          <w:rPr>
            <w:rStyle w:val="Hyperlink"/>
          </w:rPr>
          <w:t>(Year</w:t>
        </w:r>
        <w:r>
          <w:rPr>
            <w:rStyle w:val="Hyperlink"/>
          </w:rPr>
          <w:t xml:space="preserve"> </w:t>
        </w:r>
        <w:r w:rsidRPr="00A002D6">
          <w:rPr>
            <w:rStyle w:val="Hyperlink"/>
          </w:rPr>
          <w:t>7</w:t>
        </w:r>
        <w:r>
          <w:rPr>
            <w:rStyle w:val="Hyperlink"/>
          </w:rPr>
          <w:t xml:space="preserve"> </w:t>
        </w:r>
        <w:r w:rsidRPr="00A002D6">
          <w:rPr>
            <w:rStyle w:val="Hyperlink"/>
          </w:rPr>
          <w:t>and</w:t>
        </w:r>
        <w:r>
          <w:rPr>
            <w:rStyle w:val="Hyperlink"/>
          </w:rPr>
          <w:t xml:space="preserve"> </w:t>
        </w:r>
        <w:r w:rsidRPr="00A002D6">
          <w:rPr>
            <w:rStyle w:val="Hyperlink"/>
          </w:rPr>
          <w:t>Year</w:t>
        </w:r>
        <w:r>
          <w:rPr>
            <w:rStyle w:val="Hyperlink"/>
          </w:rPr>
          <w:t xml:space="preserve"> </w:t>
        </w:r>
        <w:r w:rsidRPr="00A002D6">
          <w:rPr>
            <w:rStyle w:val="Hyperlink"/>
          </w:rPr>
          <w:t>8)</w:t>
        </w:r>
        <w:r>
          <w:rPr>
            <w:rStyle w:val="Hyperlink"/>
          </w:rPr>
          <w:t xml:space="preserve"> </w:t>
        </w:r>
        <w:r w:rsidRPr="00A002D6">
          <w:rPr>
            <w:rStyle w:val="Hyperlink"/>
          </w:rPr>
          <w:t>–</w:t>
        </w:r>
        <w:r>
          <w:rPr>
            <w:rStyle w:val="Hyperlink"/>
          </w:rPr>
          <w:t xml:space="preserve"> </w:t>
        </w:r>
        <w:r w:rsidRPr="00A002D6">
          <w:rPr>
            <w:rStyle w:val="Hyperlink"/>
          </w:rPr>
          <w:t>sample</w:t>
        </w:r>
        <w:r>
          <w:rPr>
            <w:rStyle w:val="Hyperlink"/>
          </w:rPr>
          <w:t xml:space="preserve"> </w:t>
        </w:r>
        <w:r w:rsidRPr="00A002D6">
          <w:rPr>
            <w:rStyle w:val="Hyperlink"/>
          </w:rPr>
          <w:t>scope</w:t>
        </w:r>
        <w:r>
          <w:rPr>
            <w:rStyle w:val="Hyperlink"/>
          </w:rPr>
          <w:t xml:space="preserve"> </w:t>
        </w:r>
        <w:r w:rsidRPr="00A002D6">
          <w:rPr>
            <w:rStyle w:val="Hyperlink"/>
          </w:rPr>
          <w:t>and</w:t>
        </w:r>
        <w:r>
          <w:rPr>
            <w:rStyle w:val="Hyperlink"/>
          </w:rPr>
          <w:t xml:space="preserve"> </w:t>
        </w:r>
        <w:r w:rsidRPr="00A002D6">
          <w:rPr>
            <w:rStyle w:val="Hyperlink"/>
          </w:rPr>
          <w:t>sequence</w:t>
        </w:r>
      </w:hyperlink>
      <w:r w:rsidRPr="00A002D6">
        <w:t>.</w:t>
      </w:r>
    </w:p>
    <w:p w14:paraId="4A16EEEA" w14:textId="42C0124E" w:rsidR="00922B0A" w:rsidRPr="00A002D6" w:rsidRDefault="00922B0A" w:rsidP="00922B0A">
      <w:pPr>
        <w:pStyle w:val="Caption"/>
        <w:rPr>
          <w:iCs w:val="0"/>
          <w:noProof/>
        </w:rPr>
      </w:pPr>
      <w:r w:rsidRPr="00A002D6">
        <w:rPr>
          <w:iCs w:val="0"/>
        </w:rPr>
        <w:t>Table</w:t>
      </w:r>
      <w:r w:rsidR="00B04B62">
        <w:rPr>
          <w:iCs w:val="0"/>
        </w:rPr>
        <w:t xml:space="preserve"> </w:t>
      </w:r>
      <w:r w:rsidRPr="00A002D6">
        <w:rPr>
          <w:iCs w:val="0"/>
        </w:rPr>
        <w:fldChar w:fldCharType="begin"/>
      </w:r>
      <w:r w:rsidRPr="00A002D6">
        <w:rPr>
          <w:iCs w:val="0"/>
        </w:rPr>
        <w:instrText xml:space="preserve"> SEQ Table \* ARABIC </w:instrText>
      </w:r>
      <w:r w:rsidRPr="00A002D6">
        <w:rPr>
          <w:iCs w:val="0"/>
        </w:rPr>
        <w:fldChar w:fldCharType="separate"/>
      </w:r>
      <w:r w:rsidR="006958A8">
        <w:rPr>
          <w:iCs w:val="0"/>
          <w:noProof/>
        </w:rPr>
        <w:t>3</w:t>
      </w:r>
      <w:r w:rsidRPr="00A002D6">
        <w:rPr>
          <w:iCs w:val="0"/>
        </w:rPr>
        <w:fldChar w:fldCharType="end"/>
      </w:r>
      <w:r w:rsidR="00B04B62">
        <w:rPr>
          <w:iCs w:val="0"/>
          <w:noProof/>
        </w:rPr>
        <w:t xml:space="preserve"> </w:t>
      </w:r>
      <w:r w:rsidRPr="00A002D6">
        <w:rPr>
          <w:iCs w:val="0"/>
          <w:noProof/>
        </w:rPr>
        <w:t>–</w:t>
      </w:r>
      <w:r w:rsidR="00B04B62">
        <w:rPr>
          <w:iCs w:val="0"/>
          <w:noProof/>
        </w:rPr>
        <w:t xml:space="preserve"> </w:t>
      </w:r>
      <w:r w:rsidRPr="00A002D6">
        <w:rPr>
          <w:iCs w:val="0"/>
          <w:noProof/>
        </w:rPr>
        <w:t>Learning</w:t>
      </w:r>
      <w:r w:rsidR="00B04B62">
        <w:rPr>
          <w:iCs w:val="0"/>
          <w:noProof/>
        </w:rPr>
        <w:t xml:space="preserve"> </w:t>
      </w:r>
      <w:r w:rsidRPr="00A002D6">
        <w:rPr>
          <w:iCs w:val="0"/>
          <w:noProof/>
        </w:rPr>
        <w:t>sequence</w:t>
      </w:r>
      <w:r w:rsidR="00B04B62">
        <w:rPr>
          <w:iCs w:val="0"/>
          <w:noProof/>
        </w:rPr>
        <w:t xml:space="preserve"> </w:t>
      </w:r>
      <w:r w:rsidR="00A64706">
        <w:rPr>
          <w:iCs w:val="0"/>
          <w:noProof/>
        </w:rPr>
        <w:t xml:space="preserve">3 </w:t>
      </w:r>
      <w:r w:rsidRPr="00A002D6">
        <w:rPr>
          <w:iCs w:val="0"/>
          <w:noProof/>
        </w:rPr>
        <w:t>details</w:t>
      </w:r>
    </w:p>
    <w:tbl>
      <w:tblPr>
        <w:tblStyle w:val="Tableheader"/>
        <w:tblW w:w="5000" w:type="pct"/>
        <w:tblLook w:val="0620" w:firstRow="1" w:lastRow="0" w:firstColumn="0" w:lastColumn="0" w:noHBand="1" w:noVBand="1"/>
        <w:tblDescription w:val="Table outlines the outcomes, content, teaching and learning activities, and registration for the lesson sequence. Registration column is blank."/>
      </w:tblPr>
      <w:tblGrid>
        <w:gridCol w:w="3256"/>
        <w:gridCol w:w="9780"/>
        <w:gridCol w:w="1526"/>
      </w:tblGrid>
      <w:tr w:rsidR="00922B0A" w:rsidRPr="00A002D6" w14:paraId="6AED8D71" w14:textId="77777777" w:rsidTr="423DBC54">
        <w:trPr>
          <w:cnfStyle w:val="100000000000" w:firstRow="1" w:lastRow="0" w:firstColumn="0" w:lastColumn="0" w:oddVBand="0" w:evenVBand="0" w:oddHBand="0" w:evenHBand="0" w:firstRowFirstColumn="0" w:firstRowLastColumn="0" w:lastRowFirstColumn="0" w:lastRowLastColumn="0"/>
        </w:trPr>
        <w:tc>
          <w:tcPr>
            <w:tcW w:w="3256" w:type="dxa"/>
          </w:tcPr>
          <w:p w14:paraId="6CD874B3" w14:textId="52D56AEF" w:rsidR="00922B0A" w:rsidRPr="00A002D6" w:rsidRDefault="00922B0A" w:rsidP="00CF2033">
            <w:r w:rsidRPr="00A002D6">
              <w:t>Lessons</w:t>
            </w:r>
          </w:p>
        </w:tc>
        <w:tc>
          <w:tcPr>
            <w:tcW w:w="9780" w:type="dxa"/>
          </w:tcPr>
          <w:p w14:paraId="4701F43B" w14:textId="3D31F430" w:rsidR="00922B0A" w:rsidRPr="00A002D6" w:rsidRDefault="00922B0A" w:rsidP="00CF2033">
            <w:r w:rsidRPr="00A002D6">
              <w:t>Teaching</w:t>
            </w:r>
            <w:r w:rsidR="00B04B62">
              <w:t xml:space="preserve"> </w:t>
            </w:r>
            <w:r w:rsidRPr="00A002D6">
              <w:t>and</w:t>
            </w:r>
            <w:r w:rsidR="00B04B62">
              <w:t xml:space="preserve"> </w:t>
            </w:r>
            <w:r w:rsidRPr="00A002D6">
              <w:t>learning</w:t>
            </w:r>
            <w:r w:rsidR="00B04B62">
              <w:t xml:space="preserve"> </w:t>
            </w:r>
            <w:r w:rsidRPr="00A002D6">
              <w:t>activities</w:t>
            </w:r>
          </w:p>
        </w:tc>
        <w:tc>
          <w:tcPr>
            <w:tcW w:w="1526" w:type="dxa"/>
          </w:tcPr>
          <w:p w14:paraId="3103695B" w14:textId="77777777" w:rsidR="00922B0A" w:rsidRPr="00A002D6" w:rsidRDefault="00922B0A" w:rsidP="00CF2033">
            <w:r w:rsidRPr="00A002D6">
              <w:t>Registration</w:t>
            </w:r>
          </w:p>
        </w:tc>
      </w:tr>
      <w:tr w:rsidR="00922B0A" w:rsidRPr="00A002D6" w14:paraId="16DFCA31" w14:textId="77777777" w:rsidTr="423DBC54">
        <w:tc>
          <w:tcPr>
            <w:tcW w:w="3256" w:type="dxa"/>
          </w:tcPr>
          <w:p w14:paraId="36580989" w14:textId="7E7832B4" w:rsidR="00922B0A" w:rsidRPr="00A002D6" w:rsidRDefault="004626B2" w:rsidP="00CF2033">
            <w:r w:rsidRPr="00A002D6">
              <w:rPr>
                <w:b/>
                <w:bCs/>
              </w:rPr>
              <w:t>L</w:t>
            </w:r>
            <w:r w:rsidR="00922B0A" w:rsidRPr="00A002D6">
              <w:rPr>
                <w:b/>
                <w:bCs/>
              </w:rPr>
              <w:t>esson</w:t>
            </w:r>
            <w:r w:rsidR="00B04B62">
              <w:rPr>
                <w:b/>
                <w:bCs/>
              </w:rPr>
              <w:t xml:space="preserve"> </w:t>
            </w:r>
            <w:r w:rsidR="00922B0A" w:rsidRPr="00A002D6">
              <w:rPr>
                <w:b/>
                <w:bCs/>
              </w:rPr>
              <w:t>8</w:t>
            </w:r>
            <w:r w:rsidR="00B04B62">
              <w:t xml:space="preserve"> </w:t>
            </w:r>
            <w:r w:rsidR="00922B0A" w:rsidRPr="00A002D6">
              <w:t>–</w:t>
            </w:r>
            <w:r w:rsidR="00B04B62">
              <w:t xml:space="preserve"> </w:t>
            </w:r>
            <w:r w:rsidR="0006444B">
              <w:t>p</w:t>
            </w:r>
            <w:r w:rsidR="0006444B" w:rsidRPr="00A002D6">
              <w:t>rotecting</w:t>
            </w:r>
            <w:r w:rsidR="0006444B">
              <w:t xml:space="preserve"> </w:t>
            </w:r>
            <w:r w:rsidRPr="00A002D6">
              <w:t>the</w:t>
            </w:r>
            <w:r w:rsidR="00B04B62">
              <w:t xml:space="preserve"> </w:t>
            </w:r>
            <w:r w:rsidRPr="00A002D6">
              <w:t>past</w:t>
            </w:r>
            <w:r w:rsidR="006958A8">
              <w:t xml:space="preserve"> –</w:t>
            </w:r>
            <w:r w:rsidR="00B04B62">
              <w:t xml:space="preserve"> </w:t>
            </w:r>
            <w:r w:rsidRPr="00A002D6">
              <w:t>the</w:t>
            </w:r>
            <w:r w:rsidR="00B04B62">
              <w:t xml:space="preserve"> </w:t>
            </w:r>
            <w:r w:rsidRPr="00A002D6">
              <w:t>Terracotta</w:t>
            </w:r>
            <w:r w:rsidR="00B04B62">
              <w:t xml:space="preserve"> </w:t>
            </w:r>
            <w:r w:rsidRPr="00A002D6">
              <w:t>Warriors</w:t>
            </w:r>
            <w:r w:rsidR="00B04B62">
              <w:t xml:space="preserve"> </w:t>
            </w:r>
            <w:r w:rsidR="00E147C2">
              <w:t xml:space="preserve">– </w:t>
            </w:r>
            <w:r w:rsidRPr="00A002D6">
              <w:t>loss,</w:t>
            </w:r>
            <w:r w:rsidR="00B04B62">
              <w:t xml:space="preserve"> </w:t>
            </w:r>
            <w:r w:rsidRPr="00A002D6">
              <w:t>threat</w:t>
            </w:r>
            <w:r w:rsidR="00B04B62">
              <w:t xml:space="preserve"> </w:t>
            </w:r>
            <w:r w:rsidRPr="00A002D6">
              <w:t>and</w:t>
            </w:r>
            <w:r w:rsidR="00B04B62">
              <w:t xml:space="preserve"> </w:t>
            </w:r>
            <w:r w:rsidRPr="00A002D6">
              <w:t>preservation</w:t>
            </w:r>
          </w:p>
          <w:p w14:paraId="6A728C62" w14:textId="77777777" w:rsidR="00922B0A" w:rsidRPr="00A002D6" w:rsidRDefault="00922B0A" w:rsidP="00CF2033">
            <w:pPr>
              <w:rPr>
                <w:b/>
                <w:bCs/>
              </w:rPr>
            </w:pPr>
            <w:r w:rsidRPr="00A002D6">
              <w:rPr>
                <w:b/>
                <w:bCs/>
              </w:rPr>
              <w:t>Outcome</w:t>
            </w:r>
          </w:p>
          <w:p w14:paraId="24F9C3A1" w14:textId="77777777" w:rsidR="00922B0A" w:rsidRPr="0004262B" w:rsidRDefault="00922B0A" w:rsidP="00CF2033">
            <w:pPr>
              <w:rPr>
                <w:rStyle w:val="Strong"/>
              </w:rPr>
            </w:pPr>
            <w:r w:rsidRPr="0004262B">
              <w:rPr>
                <w:rStyle w:val="Strong"/>
              </w:rPr>
              <w:t>HI4-INQ-01</w:t>
            </w:r>
          </w:p>
          <w:p w14:paraId="1CD2B5AE" w14:textId="77777777" w:rsidR="00922B0A" w:rsidRPr="00A002D6" w:rsidRDefault="00922B0A" w:rsidP="00CF2033">
            <w:pPr>
              <w:rPr>
                <w:b/>
              </w:rPr>
            </w:pPr>
            <w:r w:rsidRPr="00A002D6">
              <w:rPr>
                <w:b/>
              </w:rPr>
              <w:t>Content</w:t>
            </w:r>
          </w:p>
          <w:p w14:paraId="7A134A2B" w14:textId="34279FDD" w:rsidR="00922B0A" w:rsidRPr="00A002D6" w:rsidRDefault="00922B0A">
            <w:pPr>
              <w:pStyle w:val="ListBullet"/>
              <w:numPr>
                <w:ilvl w:val="0"/>
                <w:numId w:val="1"/>
              </w:numPr>
              <w:mirrorIndents w:val="0"/>
              <w:rPr>
                <w:b/>
                <w:bCs/>
              </w:rPr>
            </w:pPr>
            <w:r w:rsidRPr="00A002D6">
              <w:rPr>
                <w:bCs/>
              </w:rPr>
              <w:t>Ancient</w:t>
            </w:r>
            <w:r w:rsidR="00B04B62">
              <w:rPr>
                <w:bCs/>
              </w:rPr>
              <w:t xml:space="preserve"> </w:t>
            </w:r>
            <w:r w:rsidRPr="00A002D6">
              <w:rPr>
                <w:bCs/>
              </w:rPr>
              <w:t>sites</w:t>
            </w:r>
            <w:r w:rsidR="00B04B62">
              <w:rPr>
                <w:bCs/>
              </w:rPr>
              <w:t xml:space="preserve"> </w:t>
            </w:r>
            <w:r w:rsidRPr="00A002D6">
              <w:rPr>
                <w:bCs/>
              </w:rPr>
              <w:t>that</w:t>
            </w:r>
            <w:r w:rsidR="00B04B62">
              <w:rPr>
                <w:bCs/>
              </w:rPr>
              <w:t xml:space="preserve"> </w:t>
            </w:r>
            <w:r w:rsidRPr="00A002D6">
              <w:rPr>
                <w:bCs/>
              </w:rPr>
              <w:t>have</w:t>
            </w:r>
            <w:r w:rsidR="00B04B62">
              <w:rPr>
                <w:bCs/>
              </w:rPr>
              <w:t xml:space="preserve"> </w:t>
            </w:r>
            <w:r w:rsidRPr="00A002D6">
              <w:rPr>
                <w:bCs/>
              </w:rPr>
              <w:t>disappeared,</w:t>
            </w:r>
            <w:r w:rsidR="00B04B62">
              <w:rPr>
                <w:bCs/>
              </w:rPr>
              <w:t xml:space="preserve"> </w:t>
            </w:r>
            <w:r w:rsidRPr="00A002D6">
              <w:rPr>
                <w:bCs/>
              </w:rPr>
              <w:t>been</w:t>
            </w:r>
            <w:r w:rsidR="00B04B62">
              <w:rPr>
                <w:bCs/>
              </w:rPr>
              <w:t xml:space="preserve"> </w:t>
            </w:r>
            <w:r w:rsidRPr="00A002D6">
              <w:rPr>
                <w:bCs/>
              </w:rPr>
              <w:t>threatened</w:t>
            </w:r>
            <w:r w:rsidR="00B04B62">
              <w:rPr>
                <w:bCs/>
              </w:rPr>
              <w:t xml:space="preserve"> </w:t>
            </w:r>
            <w:r w:rsidRPr="00A002D6">
              <w:rPr>
                <w:bCs/>
              </w:rPr>
              <w:t>or</w:t>
            </w:r>
            <w:r w:rsidR="00B04B62">
              <w:rPr>
                <w:bCs/>
              </w:rPr>
              <w:t xml:space="preserve"> </w:t>
            </w:r>
            <w:r w:rsidRPr="00A002D6">
              <w:rPr>
                <w:bCs/>
              </w:rPr>
              <w:t>have</w:t>
            </w:r>
            <w:r w:rsidR="00B04B62">
              <w:rPr>
                <w:bCs/>
              </w:rPr>
              <w:t xml:space="preserve"> </w:t>
            </w:r>
            <w:r w:rsidRPr="00A002D6">
              <w:rPr>
                <w:bCs/>
              </w:rPr>
              <w:t>been</w:t>
            </w:r>
            <w:r w:rsidR="00B04B62">
              <w:rPr>
                <w:bCs/>
              </w:rPr>
              <w:t xml:space="preserve"> </w:t>
            </w:r>
            <w:r w:rsidRPr="00A002D6">
              <w:rPr>
                <w:bCs/>
              </w:rPr>
              <w:t>protected</w:t>
            </w:r>
            <w:r w:rsidR="00B04B62">
              <w:rPr>
                <w:bCs/>
              </w:rPr>
              <w:t xml:space="preserve"> </w:t>
            </w:r>
            <w:r w:rsidRPr="00A002D6">
              <w:rPr>
                <w:bCs/>
              </w:rPr>
              <w:t>and</w:t>
            </w:r>
            <w:r w:rsidR="00B04B62">
              <w:rPr>
                <w:bCs/>
              </w:rPr>
              <w:t xml:space="preserve"> </w:t>
            </w:r>
            <w:r w:rsidRPr="00A002D6">
              <w:rPr>
                <w:bCs/>
              </w:rPr>
              <w:t>preserved</w:t>
            </w:r>
          </w:p>
          <w:p w14:paraId="5111576B" w14:textId="77777777" w:rsidR="00922B0A" w:rsidRPr="00A002D6" w:rsidRDefault="00922B0A" w:rsidP="00CF2033">
            <w:pPr>
              <w:rPr>
                <w:b/>
                <w:bCs/>
              </w:rPr>
            </w:pPr>
            <w:r w:rsidRPr="00A002D6">
              <w:rPr>
                <w:b/>
                <w:bCs/>
              </w:rPr>
              <w:t>Concepts</w:t>
            </w:r>
          </w:p>
          <w:p w14:paraId="1DF5DF2B" w14:textId="77777777" w:rsidR="00922B0A" w:rsidRPr="00A002D6" w:rsidRDefault="00922B0A" w:rsidP="00CF2033">
            <w:pPr>
              <w:pStyle w:val="ListBullet"/>
            </w:pPr>
            <w:r w:rsidRPr="00A002D6">
              <w:lastRenderedPageBreak/>
              <w:t>Significance</w:t>
            </w:r>
          </w:p>
          <w:p w14:paraId="7C7F2A57" w14:textId="19134C62" w:rsidR="00922B0A" w:rsidRPr="00A002D6" w:rsidRDefault="00922B0A" w:rsidP="00CF2033">
            <w:pPr>
              <w:rPr>
                <w:b/>
                <w:bCs/>
              </w:rPr>
            </w:pPr>
            <w:r w:rsidRPr="00A002D6">
              <w:rPr>
                <w:b/>
                <w:bCs/>
              </w:rPr>
              <w:t>Skills</w:t>
            </w:r>
            <w:r w:rsidR="006958A8">
              <w:rPr>
                <w:b/>
                <w:bCs/>
              </w:rPr>
              <w:t xml:space="preserve"> and tools</w:t>
            </w:r>
          </w:p>
          <w:p w14:paraId="4A2CE639" w14:textId="69DC6840" w:rsidR="00922B0A" w:rsidRPr="00A002D6" w:rsidRDefault="000E2B48" w:rsidP="00CF2033">
            <w:pPr>
              <w:pStyle w:val="ListBullet"/>
            </w:pPr>
            <w:r w:rsidRPr="00A002D6">
              <w:t>Analysis</w:t>
            </w:r>
            <w:r w:rsidR="00B04B62">
              <w:t xml:space="preserve"> </w:t>
            </w:r>
            <w:r w:rsidRPr="00A002D6">
              <w:t>and</w:t>
            </w:r>
            <w:r w:rsidR="00B04B62">
              <w:t xml:space="preserve"> </w:t>
            </w:r>
            <w:r w:rsidRPr="00A002D6">
              <w:t>use</w:t>
            </w:r>
            <w:r w:rsidR="00B04B62">
              <w:t xml:space="preserve"> </w:t>
            </w:r>
            <w:r w:rsidRPr="00A002D6">
              <w:t>of</w:t>
            </w:r>
            <w:r w:rsidR="00B04B62">
              <w:t xml:space="preserve"> </w:t>
            </w:r>
            <w:r w:rsidRPr="00A002D6">
              <w:t>sources</w:t>
            </w:r>
          </w:p>
        </w:tc>
        <w:tc>
          <w:tcPr>
            <w:tcW w:w="9780" w:type="dxa"/>
          </w:tcPr>
          <w:p w14:paraId="3788F22C" w14:textId="3B257BBA" w:rsidR="00922B0A" w:rsidRDefault="00922B0A" w:rsidP="00CF2033">
            <w:pPr>
              <w:rPr>
                <w:rStyle w:val="Strong"/>
              </w:rPr>
            </w:pPr>
            <w:r w:rsidRPr="00A002D6">
              <w:rPr>
                <w:rStyle w:val="Strong"/>
              </w:rPr>
              <w:lastRenderedPageBreak/>
              <w:t>Lesson</w:t>
            </w:r>
            <w:r w:rsidR="00B04B62">
              <w:rPr>
                <w:rStyle w:val="Strong"/>
              </w:rPr>
              <w:t xml:space="preserve"> </w:t>
            </w:r>
            <w:r w:rsidRPr="00A002D6">
              <w:rPr>
                <w:rStyle w:val="Strong"/>
              </w:rPr>
              <w:t>overview</w:t>
            </w:r>
          </w:p>
          <w:p w14:paraId="0AF2A22C" w14:textId="497AFEB0" w:rsidR="0047306A" w:rsidRPr="0047306A" w:rsidRDefault="0047306A" w:rsidP="00CF2033">
            <w:pPr>
              <w:rPr>
                <w:rStyle w:val="Strong"/>
              </w:rPr>
            </w:pPr>
            <w:r w:rsidRPr="0047306A">
              <w:t>In this lesson, students learn how the Terracotta Warriors have been lost, threatened and preserved, and what they reveal about ancient Chinese society and beliefs.</w:t>
            </w:r>
          </w:p>
          <w:p w14:paraId="1BBF572E" w14:textId="5B7BC9AC" w:rsidR="00922B0A" w:rsidRPr="00A002D6" w:rsidRDefault="00922B0A" w:rsidP="00CF2033">
            <w:r w:rsidRPr="00A002D6">
              <w:t>Suggested</w:t>
            </w:r>
            <w:r w:rsidR="00B04B62">
              <w:t xml:space="preserve"> </w:t>
            </w:r>
            <w:r w:rsidRPr="00A002D6">
              <w:t>duration:</w:t>
            </w:r>
            <w:r w:rsidR="00B04B62">
              <w:t xml:space="preserve"> </w:t>
            </w:r>
            <w:r w:rsidR="00DC7DD8" w:rsidRPr="00A002D6">
              <w:t>3</w:t>
            </w:r>
            <w:r w:rsidR="00B04B62">
              <w:t xml:space="preserve"> </w:t>
            </w:r>
            <w:r w:rsidRPr="00A002D6">
              <w:t>hours</w:t>
            </w:r>
          </w:p>
          <w:p w14:paraId="782DE200" w14:textId="460DC2E5" w:rsidR="00C92821" w:rsidRPr="004C460D" w:rsidRDefault="00922B0A" w:rsidP="00C92821">
            <w:pPr>
              <w:rPr>
                <w:b/>
              </w:rPr>
            </w:pPr>
            <w:r w:rsidRPr="004C460D">
              <w:rPr>
                <w:bCs/>
              </w:rPr>
              <w:t>Prior</w:t>
            </w:r>
            <w:r w:rsidR="00B04B62" w:rsidRPr="004C460D">
              <w:rPr>
                <w:bCs/>
              </w:rPr>
              <w:t xml:space="preserve"> </w:t>
            </w:r>
            <w:r w:rsidRPr="004C460D">
              <w:rPr>
                <w:bCs/>
              </w:rPr>
              <w:t>learning</w:t>
            </w:r>
            <w:r w:rsidR="004C460D" w:rsidRPr="004C460D">
              <w:rPr>
                <w:bCs/>
              </w:rPr>
              <w:t>: s</w:t>
            </w:r>
            <w:r w:rsidR="00C92821" w:rsidRPr="00A002D6">
              <w:t>tudents</w:t>
            </w:r>
            <w:r w:rsidR="00B04B62">
              <w:t xml:space="preserve"> </w:t>
            </w:r>
            <w:r w:rsidR="00C92821" w:rsidRPr="00A002D6">
              <w:t>should</w:t>
            </w:r>
            <w:r w:rsidR="00B04B62">
              <w:t xml:space="preserve"> </w:t>
            </w:r>
            <w:r w:rsidR="00C92821" w:rsidRPr="00A002D6">
              <w:t>have</w:t>
            </w:r>
            <w:r w:rsidR="00B04B62">
              <w:t xml:space="preserve"> </w:t>
            </w:r>
            <w:r w:rsidR="00C92821" w:rsidRPr="00A002D6">
              <w:t>a</w:t>
            </w:r>
            <w:r w:rsidR="00B04B62">
              <w:t xml:space="preserve"> </w:t>
            </w:r>
            <w:r w:rsidR="00C92821" w:rsidRPr="00A002D6">
              <w:t>basic</w:t>
            </w:r>
            <w:r w:rsidR="00B04B62">
              <w:t xml:space="preserve"> </w:t>
            </w:r>
            <w:r w:rsidR="00C92821" w:rsidRPr="00A002D6">
              <w:t>understanding</w:t>
            </w:r>
            <w:r w:rsidR="00B04B62">
              <w:t xml:space="preserve"> </w:t>
            </w:r>
            <w:r w:rsidR="00C92821" w:rsidRPr="00A002D6">
              <w:t>of:</w:t>
            </w:r>
          </w:p>
          <w:p w14:paraId="1344206D" w14:textId="4D3C93F3" w:rsidR="00C92821" w:rsidRPr="00747AF3" w:rsidRDefault="00C92821" w:rsidP="0004262B">
            <w:pPr>
              <w:pStyle w:val="ListBullet"/>
            </w:pPr>
            <w:r w:rsidRPr="00747AF3">
              <w:t>using</w:t>
            </w:r>
            <w:r w:rsidR="00B04B62" w:rsidRPr="00747AF3">
              <w:t xml:space="preserve"> </w:t>
            </w:r>
            <w:r w:rsidRPr="00747AF3">
              <w:t>sources</w:t>
            </w:r>
            <w:r w:rsidR="00B04B62" w:rsidRPr="00747AF3">
              <w:t xml:space="preserve"> </w:t>
            </w:r>
            <w:r w:rsidRPr="00747AF3">
              <w:t>as</w:t>
            </w:r>
            <w:r w:rsidR="00B04B62" w:rsidRPr="00747AF3">
              <w:t xml:space="preserve"> </w:t>
            </w:r>
            <w:r w:rsidRPr="00747AF3">
              <w:t>evidence</w:t>
            </w:r>
            <w:r w:rsidR="00B04B62" w:rsidRPr="00747AF3">
              <w:t xml:space="preserve"> </w:t>
            </w:r>
            <w:r w:rsidRPr="00747AF3">
              <w:t>to</w:t>
            </w:r>
            <w:r w:rsidR="00B04B62" w:rsidRPr="00747AF3">
              <w:t xml:space="preserve"> </w:t>
            </w:r>
            <w:r w:rsidRPr="00747AF3">
              <w:t>learn</w:t>
            </w:r>
            <w:r w:rsidR="00B04B62" w:rsidRPr="00747AF3">
              <w:t xml:space="preserve"> </w:t>
            </w:r>
            <w:r w:rsidRPr="00747AF3">
              <w:t>about</w:t>
            </w:r>
            <w:r w:rsidR="00B04B62" w:rsidRPr="00747AF3">
              <w:t xml:space="preserve"> </w:t>
            </w:r>
            <w:r w:rsidRPr="00747AF3">
              <w:t>the</w:t>
            </w:r>
            <w:r w:rsidR="00B04B62" w:rsidRPr="00747AF3">
              <w:t xml:space="preserve"> </w:t>
            </w:r>
            <w:r w:rsidRPr="00747AF3">
              <w:t>past</w:t>
            </w:r>
          </w:p>
          <w:p w14:paraId="379CA3FB" w14:textId="5ED53D0B" w:rsidR="00C92821" w:rsidRPr="00747AF3" w:rsidRDefault="00C92821" w:rsidP="0004262B">
            <w:pPr>
              <w:pStyle w:val="ListBullet"/>
            </w:pPr>
            <w:r w:rsidRPr="00747AF3">
              <w:t>what</w:t>
            </w:r>
            <w:r w:rsidR="00B04B62" w:rsidRPr="00747AF3">
              <w:t xml:space="preserve"> </w:t>
            </w:r>
            <w:r w:rsidRPr="00747AF3">
              <w:t>an</w:t>
            </w:r>
            <w:r w:rsidR="00B04B62" w:rsidRPr="00747AF3">
              <w:t xml:space="preserve"> </w:t>
            </w:r>
            <w:r w:rsidRPr="00747AF3">
              <w:t>artefact</w:t>
            </w:r>
            <w:r w:rsidR="00B04B62" w:rsidRPr="00747AF3">
              <w:t xml:space="preserve"> </w:t>
            </w:r>
            <w:r w:rsidRPr="00747AF3">
              <w:t>or</w:t>
            </w:r>
            <w:r w:rsidR="00B04B62" w:rsidRPr="00747AF3">
              <w:t xml:space="preserve"> </w:t>
            </w:r>
            <w:r w:rsidRPr="00747AF3">
              <w:t>image</w:t>
            </w:r>
            <w:r w:rsidR="00B04B62" w:rsidRPr="00747AF3">
              <w:t xml:space="preserve"> </w:t>
            </w:r>
            <w:r w:rsidRPr="00747AF3">
              <w:t>shows</w:t>
            </w:r>
            <w:r w:rsidR="00B04B62" w:rsidRPr="00747AF3">
              <w:t xml:space="preserve"> </w:t>
            </w:r>
            <w:r w:rsidRPr="00747AF3">
              <w:t>using</w:t>
            </w:r>
            <w:r w:rsidR="00B04B62" w:rsidRPr="00747AF3">
              <w:t xml:space="preserve"> </w:t>
            </w:r>
            <w:r w:rsidRPr="00747AF3">
              <w:t>accurate</w:t>
            </w:r>
            <w:r w:rsidR="00B04B62" w:rsidRPr="00747AF3">
              <w:t xml:space="preserve"> </w:t>
            </w:r>
            <w:r w:rsidRPr="00747AF3">
              <w:t>observation</w:t>
            </w:r>
          </w:p>
          <w:p w14:paraId="0F4B985F" w14:textId="11A7B99B" w:rsidR="00C92821" w:rsidRPr="00A002D6" w:rsidRDefault="00C92821" w:rsidP="0004262B">
            <w:pPr>
              <w:pStyle w:val="ListBullet"/>
            </w:pPr>
            <w:r w:rsidRPr="00747AF3">
              <w:t>how</w:t>
            </w:r>
            <w:r w:rsidR="00B04B62">
              <w:t xml:space="preserve"> </w:t>
            </w:r>
            <w:r w:rsidRPr="00A002D6">
              <w:t>sites</w:t>
            </w:r>
            <w:r w:rsidR="00B04B62">
              <w:t xml:space="preserve"> </w:t>
            </w:r>
            <w:r w:rsidRPr="00A002D6">
              <w:t>and</w:t>
            </w:r>
            <w:r w:rsidR="00B04B62">
              <w:t xml:space="preserve"> </w:t>
            </w:r>
            <w:r w:rsidRPr="00A002D6">
              <w:t>objects</w:t>
            </w:r>
            <w:r w:rsidR="00B04B62">
              <w:t xml:space="preserve"> </w:t>
            </w:r>
            <w:r w:rsidRPr="00A002D6">
              <w:t>can</w:t>
            </w:r>
            <w:r w:rsidR="00B04B62">
              <w:t xml:space="preserve"> </w:t>
            </w:r>
            <w:r w:rsidRPr="00A002D6">
              <w:t>help</w:t>
            </w:r>
            <w:r w:rsidR="00B04B62">
              <w:t xml:space="preserve"> </w:t>
            </w:r>
            <w:r w:rsidRPr="00A002D6">
              <w:t>us</w:t>
            </w:r>
            <w:r w:rsidR="00B04B62">
              <w:t xml:space="preserve"> </w:t>
            </w:r>
            <w:r w:rsidRPr="00A002D6">
              <w:t>understand</w:t>
            </w:r>
            <w:r w:rsidR="00B04B62">
              <w:t xml:space="preserve"> </w:t>
            </w:r>
            <w:r w:rsidRPr="00A002D6">
              <w:t>beliefs</w:t>
            </w:r>
            <w:r w:rsidR="00B04B62">
              <w:t xml:space="preserve"> </w:t>
            </w:r>
            <w:r w:rsidRPr="00A002D6">
              <w:t>and</w:t>
            </w:r>
            <w:r w:rsidR="00B04B62">
              <w:t xml:space="preserve"> </w:t>
            </w:r>
            <w:r w:rsidRPr="00A002D6">
              <w:t>daily</w:t>
            </w:r>
            <w:r w:rsidR="00B04B62">
              <w:t xml:space="preserve"> </w:t>
            </w:r>
            <w:r w:rsidRPr="00A002D6">
              <w:t>life</w:t>
            </w:r>
            <w:r w:rsidR="00B04B62">
              <w:t xml:space="preserve"> </w:t>
            </w:r>
            <w:r w:rsidRPr="00A002D6">
              <w:t>in</w:t>
            </w:r>
            <w:r w:rsidR="00B04B62">
              <w:t xml:space="preserve"> </w:t>
            </w:r>
            <w:r w:rsidRPr="00A002D6">
              <w:t>ancient</w:t>
            </w:r>
            <w:r w:rsidR="00B04B62">
              <w:t xml:space="preserve"> </w:t>
            </w:r>
            <w:r w:rsidRPr="00A002D6">
              <w:t>societies</w:t>
            </w:r>
            <w:r w:rsidR="00EF6A7D">
              <w:t>.</w:t>
            </w:r>
          </w:p>
          <w:p w14:paraId="27147227" w14:textId="4E8B49E8" w:rsidR="00922B0A" w:rsidRPr="00A002D6" w:rsidRDefault="00922B0A" w:rsidP="00CF2033">
            <w:r w:rsidRPr="00A002D6">
              <w:t>Key</w:t>
            </w:r>
            <w:r w:rsidR="00B04B62">
              <w:t xml:space="preserve"> </w:t>
            </w:r>
            <w:r w:rsidRPr="00A002D6">
              <w:t>vocabulary:</w:t>
            </w:r>
            <w:r w:rsidR="00B04B62">
              <w:t xml:space="preserve"> </w:t>
            </w:r>
            <w:r w:rsidR="00C92821" w:rsidRPr="00A002D6">
              <w:t>Terracotta</w:t>
            </w:r>
            <w:r w:rsidR="00B04B62">
              <w:t xml:space="preserve"> </w:t>
            </w:r>
            <w:r w:rsidR="00C92821" w:rsidRPr="00A002D6">
              <w:t>Warriors,</w:t>
            </w:r>
            <w:r w:rsidR="00B04B62">
              <w:t xml:space="preserve"> </w:t>
            </w:r>
            <w:r w:rsidR="00C92821" w:rsidRPr="00A002D6">
              <w:t>artefact,</w:t>
            </w:r>
            <w:r w:rsidR="00B04B62">
              <w:t xml:space="preserve"> </w:t>
            </w:r>
            <w:r w:rsidR="00C92821" w:rsidRPr="00A002D6">
              <w:t>archaeological</w:t>
            </w:r>
            <w:r w:rsidR="00B04B62">
              <w:t xml:space="preserve"> </w:t>
            </w:r>
            <w:r w:rsidR="00C92821" w:rsidRPr="00A002D6">
              <w:t>site,</w:t>
            </w:r>
            <w:r w:rsidR="00B04B62">
              <w:t xml:space="preserve"> </w:t>
            </w:r>
            <w:r w:rsidR="00C92821" w:rsidRPr="00A002D6">
              <w:t>evidence,</w:t>
            </w:r>
            <w:r w:rsidR="00B04B62">
              <w:t xml:space="preserve"> </w:t>
            </w:r>
            <w:r w:rsidR="00C92821" w:rsidRPr="00A002D6">
              <w:t>rediscovery,</w:t>
            </w:r>
            <w:r w:rsidR="00B04B62">
              <w:t xml:space="preserve"> </w:t>
            </w:r>
            <w:r w:rsidR="00C92821" w:rsidRPr="00A002D6">
              <w:t>threat,</w:t>
            </w:r>
            <w:r w:rsidR="00B04B62">
              <w:t xml:space="preserve"> </w:t>
            </w:r>
            <w:r w:rsidR="00C92821" w:rsidRPr="00A002D6">
              <w:t>environment,</w:t>
            </w:r>
            <w:r w:rsidR="00B04B62">
              <w:t xml:space="preserve"> </w:t>
            </w:r>
            <w:r w:rsidR="00C92821" w:rsidRPr="00A002D6">
              <w:t>excavation,</w:t>
            </w:r>
            <w:r w:rsidR="00B04B62">
              <w:t xml:space="preserve"> </w:t>
            </w:r>
            <w:r w:rsidR="00C92821" w:rsidRPr="00A002D6">
              <w:t>tourism,</w:t>
            </w:r>
            <w:r w:rsidR="00B04B62">
              <w:t xml:space="preserve"> </w:t>
            </w:r>
            <w:r w:rsidR="00C92821" w:rsidRPr="00A002D6">
              <w:t>conservation,</w:t>
            </w:r>
            <w:r w:rsidR="00B04B62">
              <w:t xml:space="preserve"> </w:t>
            </w:r>
            <w:r w:rsidR="00C92821" w:rsidRPr="00A002D6">
              <w:t>preservation,</w:t>
            </w:r>
            <w:r w:rsidR="00B04B62">
              <w:t xml:space="preserve"> </w:t>
            </w:r>
            <w:r w:rsidR="00C92821" w:rsidRPr="00A002D6">
              <w:t>protection,</w:t>
            </w:r>
            <w:r w:rsidR="00B04B62">
              <w:t xml:space="preserve"> </w:t>
            </w:r>
            <w:r w:rsidR="00C92821" w:rsidRPr="00A002D6">
              <w:t>significance,</w:t>
            </w:r>
            <w:r w:rsidR="00B04B62">
              <w:t xml:space="preserve"> </w:t>
            </w:r>
            <w:r w:rsidR="00C92821" w:rsidRPr="00A002D6">
              <w:t>World</w:t>
            </w:r>
            <w:r w:rsidR="00B04B62">
              <w:t xml:space="preserve"> </w:t>
            </w:r>
            <w:r w:rsidR="00C92821" w:rsidRPr="00A002D6">
              <w:lastRenderedPageBreak/>
              <w:t>Heritage,</w:t>
            </w:r>
            <w:r w:rsidR="00B04B62">
              <w:t xml:space="preserve"> </w:t>
            </w:r>
            <w:r w:rsidR="00C92821" w:rsidRPr="00A002D6">
              <w:t>belief,</w:t>
            </w:r>
            <w:r w:rsidR="00B04B62">
              <w:t xml:space="preserve"> </w:t>
            </w:r>
            <w:r w:rsidR="00C92821" w:rsidRPr="00A002D6">
              <w:t>afterlife,</w:t>
            </w:r>
            <w:r w:rsidR="00B04B62">
              <w:t xml:space="preserve"> </w:t>
            </w:r>
            <w:r w:rsidR="00C92821" w:rsidRPr="00A002D6">
              <w:t>ancient</w:t>
            </w:r>
            <w:r w:rsidR="00B04B62">
              <w:t xml:space="preserve"> </w:t>
            </w:r>
            <w:r w:rsidR="00C92821" w:rsidRPr="00A002D6">
              <w:t>Chinese</w:t>
            </w:r>
            <w:r w:rsidR="00B04B62">
              <w:t xml:space="preserve"> </w:t>
            </w:r>
            <w:r w:rsidR="00C92821" w:rsidRPr="00A002D6">
              <w:t>society</w:t>
            </w:r>
            <w:r w:rsidR="00467D40">
              <w:t>.</w:t>
            </w:r>
          </w:p>
          <w:p w14:paraId="566C0215" w14:textId="016209B1" w:rsidR="00922B0A" w:rsidRPr="00A002D6" w:rsidRDefault="00922B0A" w:rsidP="00CF2033">
            <w:r w:rsidRPr="00A002D6">
              <w:t>Related</w:t>
            </w:r>
            <w:r w:rsidR="00B04B62">
              <w:t xml:space="preserve"> </w:t>
            </w:r>
            <w:r w:rsidRPr="00A002D6">
              <w:t>resources:</w:t>
            </w:r>
            <w:r w:rsidR="00B04B62">
              <w:t xml:space="preserve"> </w:t>
            </w:r>
            <w:r w:rsidR="00467D40">
              <w:t xml:space="preserve">Activity </w:t>
            </w:r>
            <w:r w:rsidR="00FE4A7F" w:rsidRPr="00A002D6">
              <w:t>15,</w:t>
            </w:r>
            <w:r w:rsidR="00B04B62">
              <w:t xml:space="preserve"> </w:t>
            </w:r>
            <w:r w:rsidR="00467D40">
              <w:t xml:space="preserve">Activity </w:t>
            </w:r>
            <w:r w:rsidR="00FE4A7F" w:rsidRPr="00A002D6">
              <w:t>16</w:t>
            </w:r>
            <w:r w:rsidR="00467D40">
              <w:t>.</w:t>
            </w:r>
          </w:p>
          <w:p w14:paraId="65B6E646" w14:textId="25941C02" w:rsidR="00922B0A" w:rsidRPr="00A002D6" w:rsidRDefault="00922B0A" w:rsidP="00CF2033">
            <w:pPr>
              <w:rPr>
                <w:rStyle w:val="Strong"/>
              </w:rPr>
            </w:pPr>
            <w:r w:rsidRPr="00A002D6">
              <w:rPr>
                <w:rStyle w:val="Strong"/>
              </w:rPr>
              <w:t>Beginning</w:t>
            </w:r>
            <w:r w:rsidR="00B04B62">
              <w:rPr>
                <w:rStyle w:val="Strong"/>
              </w:rPr>
              <w:t xml:space="preserve"> </w:t>
            </w:r>
            <w:r w:rsidRPr="00A002D6">
              <w:rPr>
                <w:rStyle w:val="Strong"/>
              </w:rPr>
              <w:t>of</w:t>
            </w:r>
            <w:r w:rsidR="00B04B62">
              <w:rPr>
                <w:rStyle w:val="Strong"/>
              </w:rPr>
              <w:t xml:space="preserve"> </w:t>
            </w:r>
            <w:r w:rsidRPr="00A002D6">
              <w:rPr>
                <w:rStyle w:val="Strong"/>
              </w:rPr>
              <w:t>lesson</w:t>
            </w:r>
          </w:p>
          <w:p w14:paraId="34ACF17C" w14:textId="1916CE46" w:rsidR="00922B0A" w:rsidRPr="00A002D6" w:rsidRDefault="00922B0A" w:rsidP="00CF2033">
            <w:pPr>
              <w:rPr>
                <w:rStyle w:val="Strong"/>
                <w:b w:val="0"/>
                <w:bCs w:val="0"/>
              </w:rPr>
            </w:pPr>
            <w:r w:rsidRPr="00A002D6">
              <w:rPr>
                <w:rStyle w:val="Strong"/>
                <w:b w:val="0"/>
                <w:bCs w:val="0"/>
              </w:rPr>
              <w:t>Explain</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learning</w:t>
            </w:r>
            <w:r w:rsidR="00B04B62">
              <w:rPr>
                <w:rStyle w:val="Strong"/>
                <w:b w:val="0"/>
                <w:bCs w:val="0"/>
              </w:rPr>
              <w:t xml:space="preserve"> </w:t>
            </w:r>
            <w:r w:rsidRPr="00A002D6">
              <w:rPr>
                <w:rStyle w:val="Strong"/>
                <w:b w:val="0"/>
                <w:bCs w:val="0"/>
              </w:rPr>
              <w:t>intention</w:t>
            </w:r>
            <w:r w:rsidR="00B04B62">
              <w:rPr>
                <w:rStyle w:val="Strong"/>
                <w:b w:val="0"/>
                <w:bCs w:val="0"/>
              </w:rPr>
              <w:t xml:space="preserve"> </w:t>
            </w:r>
            <w:r w:rsidRPr="00A002D6">
              <w:rPr>
                <w:rStyle w:val="Strong"/>
                <w:b w:val="0"/>
                <w:bCs w:val="0"/>
              </w:rPr>
              <w:t>and</w:t>
            </w:r>
            <w:r w:rsidR="00B04B62">
              <w:rPr>
                <w:rStyle w:val="Strong"/>
                <w:b w:val="0"/>
                <w:bCs w:val="0"/>
              </w:rPr>
              <w:t xml:space="preserve"> </w:t>
            </w:r>
            <w:r w:rsidRPr="00A002D6">
              <w:rPr>
                <w:rStyle w:val="Strong"/>
                <w:b w:val="0"/>
                <w:bCs w:val="0"/>
              </w:rPr>
              <w:t>refer</w:t>
            </w:r>
            <w:r w:rsidR="00B04B62">
              <w:rPr>
                <w:rStyle w:val="Strong"/>
                <w:b w:val="0"/>
                <w:bCs w:val="0"/>
              </w:rPr>
              <w:t xml:space="preserve"> </w:t>
            </w:r>
            <w:r w:rsidRPr="00A002D6">
              <w:rPr>
                <w:rStyle w:val="Strong"/>
                <w:b w:val="0"/>
                <w:bCs w:val="0"/>
              </w:rPr>
              <w:t>to</w:t>
            </w:r>
            <w:r w:rsidR="00B04B62">
              <w:rPr>
                <w:rStyle w:val="Strong"/>
                <w:b w:val="0"/>
                <w:bCs w:val="0"/>
              </w:rPr>
              <w:t xml:space="preserve"> </w:t>
            </w:r>
            <w:r w:rsidRPr="00A002D6">
              <w:rPr>
                <w:rStyle w:val="Strong"/>
                <w:b w:val="0"/>
                <w:bCs w:val="0"/>
              </w:rPr>
              <w:t>it</w:t>
            </w:r>
            <w:r w:rsidR="00B04B62">
              <w:rPr>
                <w:rStyle w:val="Strong"/>
                <w:b w:val="0"/>
                <w:bCs w:val="0"/>
              </w:rPr>
              <w:t xml:space="preserve"> </w:t>
            </w:r>
            <w:r w:rsidRPr="00A002D6">
              <w:rPr>
                <w:rStyle w:val="Strong"/>
                <w:b w:val="0"/>
                <w:bCs w:val="0"/>
              </w:rPr>
              <w:t>throughout</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learning,</w:t>
            </w:r>
            <w:r w:rsidR="00B04B62">
              <w:rPr>
                <w:rStyle w:val="Strong"/>
                <w:b w:val="0"/>
                <w:bCs w:val="0"/>
              </w:rPr>
              <w:t xml:space="preserve"> </w:t>
            </w:r>
            <w:r w:rsidRPr="00A002D6">
              <w:rPr>
                <w:rStyle w:val="Strong"/>
                <w:b w:val="0"/>
                <w:bCs w:val="0"/>
              </w:rPr>
              <w:t>making</w:t>
            </w:r>
            <w:r w:rsidR="00B04B62">
              <w:rPr>
                <w:rStyle w:val="Strong"/>
                <w:b w:val="0"/>
                <w:bCs w:val="0"/>
              </w:rPr>
              <w:t xml:space="preserve"> </w:t>
            </w:r>
            <w:r w:rsidRPr="00A002D6">
              <w:rPr>
                <w:rStyle w:val="Strong"/>
                <w:b w:val="0"/>
                <w:bCs w:val="0"/>
              </w:rPr>
              <w:t>connections</w:t>
            </w:r>
            <w:r w:rsidR="00B04B62">
              <w:rPr>
                <w:rStyle w:val="Strong"/>
                <w:b w:val="0"/>
                <w:bCs w:val="0"/>
              </w:rPr>
              <w:t xml:space="preserve"> </w:t>
            </w:r>
            <w:r w:rsidRPr="00A002D6">
              <w:rPr>
                <w:rStyle w:val="Strong"/>
                <w:b w:val="0"/>
                <w:bCs w:val="0"/>
              </w:rPr>
              <w:t>to</w:t>
            </w:r>
            <w:r w:rsidR="00B04B62">
              <w:rPr>
                <w:rStyle w:val="Strong"/>
                <w:b w:val="0"/>
                <w:bCs w:val="0"/>
              </w:rPr>
              <w:t xml:space="preserve"> </w:t>
            </w:r>
            <w:r w:rsidRPr="00A002D6">
              <w:rPr>
                <w:rStyle w:val="Strong"/>
                <w:b w:val="0"/>
                <w:bCs w:val="0"/>
              </w:rPr>
              <w:t>prior</w:t>
            </w:r>
            <w:r w:rsidR="00B04B62">
              <w:rPr>
                <w:rStyle w:val="Strong"/>
                <w:b w:val="0"/>
                <w:bCs w:val="0"/>
              </w:rPr>
              <w:t xml:space="preserve"> </w:t>
            </w:r>
            <w:r w:rsidRPr="00A002D6">
              <w:rPr>
                <w:rStyle w:val="Strong"/>
                <w:b w:val="0"/>
                <w:bCs w:val="0"/>
              </w:rPr>
              <w:t>learning.</w:t>
            </w:r>
            <w:r w:rsidR="00B04B62">
              <w:rPr>
                <w:rStyle w:val="Strong"/>
                <w:b w:val="0"/>
                <w:bCs w:val="0"/>
              </w:rPr>
              <w:t xml:space="preserve"> </w:t>
            </w:r>
            <w:r w:rsidRPr="00A002D6">
              <w:rPr>
                <w:rStyle w:val="Strong"/>
                <w:b w:val="0"/>
                <w:bCs w:val="0"/>
              </w:rPr>
              <w:t>Unpack</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success</w:t>
            </w:r>
            <w:r w:rsidR="00B04B62">
              <w:rPr>
                <w:rStyle w:val="Strong"/>
                <w:b w:val="0"/>
                <w:bCs w:val="0"/>
              </w:rPr>
              <w:t xml:space="preserve"> </w:t>
            </w:r>
            <w:r w:rsidRPr="00A002D6">
              <w:rPr>
                <w:rStyle w:val="Strong"/>
                <w:b w:val="0"/>
                <w:bCs w:val="0"/>
              </w:rPr>
              <w:t>criteria</w:t>
            </w:r>
            <w:r w:rsidR="00B04B62">
              <w:rPr>
                <w:rStyle w:val="Strong"/>
                <w:b w:val="0"/>
                <w:bCs w:val="0"/>
              </w:rPr>
              <w:t xml:space="preserve"> </w:t>
            </w:r>
            <w:r w:rsidRPr="00A002D6">
              <w:rPr>
                <w:rStyle w:val="Strong"/>
                <w:b w:val="0"/>
                <w:bCs w:val="0"/>
              </w:rPr>
              <w:t>and</w:t>
            </w:r>
            <w:r w:rsidR="00B04B62">
              <w:rPr>
                <w:rStyle w:val="Strong"/>
                <w:b w:val="0"/>
                <w:bCs w:val="0"/>
              </w:rPr>
              <w:t xml:space="preserve"> </w:t>
            </w:r>
            <w:r w:rsidRPr="00A002D6">
              <w:rPr>
                <w:rStyle w:val="Strong"/>
                <w:b w:val="0"/>
                <w:bCs w:val="0"/>
              </w:rPr>
              <w:t>ensure</w:t>
            </w:r>
            <w:r w:rsidR="00B04B62">
              <w:rPr>
                <w:rStyle w:val="Strong"/>
                <w:b w:val="0"/>
                <w:bCs w:val="0"/>
              </w:rPr>
              <w:t xml:space="preserve"> </w:t>
            </w:r>
            <w:r w:rsidRPr="00A002D6">
              <w:rPr>
                <w:rStyle w:val="Strong"/>
                <w:b w:val="0"/>
                <w:bCs w:val="0"/>
              </w:rPr>
              <w:t>students</w:t>
            </w:r>
            <w:r w:rsidR="00B04B62">
              <w:rPr>
                <w:rStyle w:val="Strong"/>
                <w:b w:val="0"/>
                <w:bCs w:val="0"/>
              </w:rPr>
              <w:t xml:space="preserve"> </w:t>
            </w:r>
            <w:r w:rsidRPr="00A002D6">
              <w:rPr>
                <w:rStyle w:val="Strong"/>
                <w:b w:val="0"/>
                <w:bCs w:val="0"/>
              </w:rPr>
              <w:t>understand</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learning</w:t>
            </w:r>
            <w:r w:rsidR="00B04B62">
              <w:rPr>
                <w:rStyle w:val="Strong"/>
                <w:b w:val="0"/>
                <w:bCs w:val="0"/>
              </w:rPr>
              <w:t xml:space="preserve"> </w:t>
            </w:r>
            <w:r w:rsidRPr="00A002D6">
              <w:rPr>
                <w:rStyle w:val="Strong"/>
                <w:b w:val="0"/>
                <w:bCs w:val="0"/>
              </w:rPr>
              <w:t>goals.</w:t>
            </w:r>
          </w:p>
          <w:p w14:paraId="69B8E4A8" w14:textId="1E0D4BB7" w:rsidR="00922B0A" w:rsidRPr="00467D40" w:rsidRDefault="00922B0A" w:rsidP="00CF2033">
            <w:pPr>
              <w:rPr>
                <w:rStyle w:val="Strong"/>
                <w:b w:val="0"/>
                <w:bCs w:val="0"/>
              </w:rPr>
            </w:pPr>
            <w:r w:rsidRPr="00467D40">
              <w:rPr>
                <w:rStyle w:val="Strong"/>
                <w:b w:val="0"/>
                <w:bCs w:val="0"/>
              </w:rPr>
              <w:t>Learning</w:t>
            </w:r>
            <w:r w:rsidR="00B04B62" w:rsidRPr="00467D40">
              <w:rPr>
                <w:rStyle w:val="Strong"/>
                <w:b w:val="0"/>
                <w:bCs w:val="0"/>
              </w:rPr>
              <w:t xml:space="preserve"> </w:t>
            </w:r>
            <w:r w:rsidRPr="00467D40">
              <w:rPr>
                <w:rStyle w:val="Strong"/>
                <w:b w:val="0"/>
                <w:bCs w:val="0"/>
              </w:rPr>
              <w:t>intention</w:t>
            </w:r>
          </w:p>
          <w:p w14:paraId="7528ED3A" w14:textId="18EDB9E4" w:rsidR="00922B0A" w:rsidRPr="0004262B" w:rsidRDefault="009E14AF" w:rsidP="00D47CC9">
            <w:r>
              <w:t>Students develop an understanding of:</w:t>
            </w:r>
          </w:p>
          <w:p w14:paraId="3E21AF00" w14:textId="51DE414E" w:rsidR="00922B0A" w:rsidRPr="00A002D6" w:rsidRDefault="002531A9" w:rsidP="0004262B">
            <w:pPr>
              <w:pStyle w:val="ListBullet"/>
              <w:rPr>
                <w:rStyle w:val="Strong"/>
                <w:b w:val="0"/>
                <w:bCs w:val="0"/>
              </w:rPr>
            </w:pPr>
            <w:r w:rsidRPr="00A002D6">
              <w:t>h</w:t>
            </w:r>
            <w:r w:rsidR="00E70C1B" w:rsidRPr="00A002D6">
              <w:t>ow</w:t>
            </w:r>
            <w:r w:rsidR="00B04B62">
              <w:t xml:space="preserve"> </w:t>
            </w:r>
            <w:r w:rsidR="00E70C1B" w:rsidRPr="00A002D6">
              <w:t>the</w:t>
            </w:r>
            <w:r w:rsidR="00B04B62">
              <w:t xml:space="preserve"> </w:t>
            </w:r>
            <w:r w:rsidR="00E70C1B" w:rsidRPr="00A002D6">
              <w:t>Terracotta</w:t>
            </w:r>
            <w:r w:rsidR="00B04B62">
              <w:t xml:space="preserve"> </w:t>
            </w:r>
            <w:r w:rsidR="00E70C1B" w:rsidRPr="00A002D6">
              <w:t>Warriors</w:t>
            </w:r>
            <w:r w:rsidR="00B04B62">
              <w:t xml:space="preserve"> </w:t>
            </w:r>
            <w:r w:rsidR="00E70C1B" w:rsidRPr="00A002D6">
              <w:t>disappeared</w:t>
            </w:r>
            <w:r w:rsidR="00B04B62">
              <w:t xml:space="preserve"> </w:t>
            </w:r>
            <w:r w:rsidR="00E70C1B" w:rsidRPr="00B468A6">
              <w:t>from</w:t>
            </w:r>
            <w:r w:rsidR="00B04B62">
              <w:t xml:space="preserve"> </w:t>
            </w:r>
            <w:r w:rsidR="00E70C1B" w:rsidRPr="00A002D6">
              <w:t>human</w:t>
            </w:r>
            <w:r w:rsidR="00B04B62">
              <w:t xml:space="preserve"> </w:t>
            </w:r>
            <w:r w:rsidR="00E70C1B" w:rsidRPr="00A002D6">
              <w:t>knowledge,</w:t>
            </w:r>
            <w:r w:rsidR="00B04B62">
              <w:t xml:space="preserve"> </w:t>
            </w:r>
            <w:r w:rsidR="00E70C1B" w:rsidRPr="00A002D6">
              <w:t>how</w:t>
            </w:r>
            <w:r w:rsidR="00B04B62">
              <w:t xml:space="preserve"> </w:t>
            </w:r>
            <w:r w:rsidR="00E70C1B" w:rsidRPr="00A002D6">
              <w:t>the</w:t>
            </w:r>
            <w:r w:rsidR="00B04B62">
              <w:t xml:space="preserve"> </w:t>
            </w:r>
            <w:r w:rsidR="00E70C1B" w:rsidRPr="00A002D6">
              <w:t>site</w:t>
            </w:r>
            <w:r w:rsidR="00B04B62">
              <w:t xml:space="preserve"> </w:t>
            </w:r>
            <w:r w:rsidR="00E70C1B" w:rsidRPr="00A002D6">
              <w:t>is</w:t>
            </w:r>
            <w:r w:rsidR="00B04B62">
              <w:t xml:space="preserve"> </w:t>
            </w:r>
            <w:r w:rsidR="00E70C1B" w:rsidRPr="00A002D6">
              <w:t>threatened</w:t>
            </w:r>
            <w:r w:rsidR="00B04B62">
              <w:t xml:space="preserve"> </w:t>
            </w:r>
            <w:r w:rsidR="00E70C1B" w:rsidRPr="00A002D6">
              <w:t>today</w:t>
            </w:r>
            <w:r w:rsidR="00B04B62">
              <w:t xml:space="preserve"> </w:t>
            </w:r>
            <w:r w:rsidR="00E70C1B" w:rsidRPr="00A002D6">
              <w:t>and</w:t>
            </w:r>
            <w:r w:rsidR="00B04B62">
              <w:t xml:space="preserve"> </w:t>
            </w:r>
            <w:r w:rsidR="00E70C1B" w:rsidRPr="00A002D6">
              <w:t>how</w:t>
            </w:r>
            <w:r w:rsidR="00B04B62">
              <w:t xml:space="preserve"> </w:t>
            </w:r>
            <w:r w:rsidR="00E70C1B" w:rsidRPr="00A002D6">
              <w:t>it</w:t>
            </w:r>
            <w:r w:rsidR="00B04B62">
              <w:t xml:space="preserve"> </w:t>
            </w:r>
            <w:r w:rsidR="00E70C1B" w:rsidRPr="00A002D6">
              <w:t>is</w:t>
            </w:r>
            <w:r w:rsidR="00B04B62">
              <w:t xml:space="preserve"> </w:t>
            </w:r>
            <w:r w:rsidR="00E70C1B" w:rsidRPr="00A002D6">
              <w:t>protected</w:t>
            </w:r>
            <w:r w:rsidR="00B04B62">
              <w:t xml:space="preserve"> </w:t>
            </w:r>
            <w:r w:rsidR="00E70C1B" w:rsidRPr="00A002D6">
              <w:t>and</w:t>
            </w:r>
            <w:r w:rsidR="00B04B62">
              <w:t xml:space="preserve"> </w:t>
            </w:r>
            <w:r w:rsidR="00E70C1B" w:rsidRPr="00A002D6">
              <w:t>preserved</w:t>
            </w:r>
            <w:r w:rsidR="00B04B62">
              <w:t xml:space="preserve"> </w:t>
            </w:r>
            <w:r w:rsidR="00E70C1B" w:rsidRPr="00A002D6">
              <w:t>so</w:t>
            </w:r>
            <w:r w:rsidR="00B04B62">
              <w:t xml:space="preserve"> </w:t>
            </w:r>
            <w:r w:rsidR="00E70C1B" w:rsidRPr="00A002D6">
              <w:t>we</w:t>
            </w:r>
            <w:r w:rsidR="00B04B62">
              <w:t xml:space="preserve"> </w:t>
            </w:r>
            <w:r w:rsidR="00E70C1B" w:rsidRPr="00A002D6">
              <w:t>can</w:t>
            </w:r>
            <w:r w:rsidR="00B04B62">
              <w:t xml:space="preserve"> </w:t>
            </w:r>
            <w:r w:rsidR="00E70C1B" w:rsidRPr="00A002D6">
              <w:t>learn</w:t>
            </w:r>
            <w:r w:rsidR="00B04B62">
              <w:t xml:space="preserve"> </w:t>
            </w:r>
            <w:r w:rsidR="00E70C1B" w:rsidRPr="00A002D6">
              <w:t>about</w:t>
            </w:r>
            <w:r w:rsidR="00B04B62">
              <w:t xml:space="preserve"> </w:t>
            </w:r>
            <w:r w:rsidR="00E70C1B" w:rsidRPr="00A002D6">
              <w:t>ancient</w:t>
            </w:r>
            <w:r w:rsidR="00B04B62">
              <w:t xml:space="preserve"> </w:t>
            </w:r>
            <w:r w:rsidR="00E70C1B" w:rsidRPr="00A002D6">
              <w:t>China.</w:t>
            </w:r>
          </w:p>
          <w:p w14:paraId="2D436041" w14:textId="23E43BCF" w:rsidR="00922B0A" w:rsidRPr="00467D40" w:rsidRDefault="00922B0A" w:rsidP="00CF2033">
            <w:pPr>
              <w:rPr>
                <w:rStyle w:val="Strong"/>
                <w:b w:val="0"/>
                <w:bCs w:val="0"/>
              </w:rPr>
            </w:pPr>
            <w:r w:rsidRPr="00467D40">
              <w:rPr>
                <w:rStyle w:val="Strong"/>
                <w:b w:val="0"/>
                <w:bCs w:val="0"/>
              </w:rPr>
              <w:t>Success</w:t>
            </w:r>
            <w:r w:rsidR="00B04B62" w:rsidRPr="00467D40">
              <w:rPr>
                <w:rStyle w:val="Strong"/>
                <w:b w:val="0"/>
                <w:bCs w:val="0"/>
              </w:rPr>
              <w:t xml:space="preserve"> </w:t>
            </w:r>
            <w:r w:rsidRPr="00467D40">
              <w:rPr>
                <w:rStyle w:val="Strong"/>
                <w:b w:val="0"/>
                <w:bCs w:val="0"/>
              </w:rPr>
              <w:t>criteria</w:t>
            </w:r>
          </w:p>
          <w:p w14:paraId="0CD05B82" w14:textId="48B4B71C" w:rsidR="00922B0A" w:rsidRPr="0004262B" w:rsidRDefault="00623AFD" w:rsidP="00B468A6">
            <w:r>
              <w:t>I can:</w:t>
            </w:r>
          </w:p>
          <w:p w14:paraId="30F84EC0" w14:textId="60A895FE" w:rsidR="007C283C" w:rsidRPr="00B468A6" w:rsidRDefault="007C283C" w:rsidP="0004262B">
            <w:pPr>
              <w:pStyle w:val="ListBullet"/>
            </w:pPr>
            <w:r w:rsidRPr="00B468A6">
              <w:t>describe</w:t>
            </w:r>
            <w:r w:rsidR="00B04B62" w:rsidRPr="00B468A6">
              <w:t xml:space="preserve"> </w:t>
            </w:r>
            <w:r w:rsidRPr="00B468A6">
              <w:t>why</w:t>
            </w:r>
            <w:r w:rsidR="00B04B62" w:rsidRPr="00B468A6">
              <w:t xml:space="preserve"> </w:t>
            </w:r>
            <w:r w:rsidRPr="00B468A6">
              <w:t>the</w:t>
            </w:r>
            <w:r w:rsidR="00B04B62" w:rsidRPr="00B468A6">
              <w:t xml:space="preserve"> </w:t>
            </w:r>
            <w:r w:rsidRPr="00B468A6">
              <w:t>Terracotta</w:t>
            </w:r>
            <w:r w:rsidR="00B04B62" w:rsidRPr="00B468A6">
              <w:t xml:space="preserve"> </w:t>
            </w:r>
            <w:r w:rsidRPr="00B468A6">
              <w:t>Warriors</w:t>
            </w:r>
            <w:r w:rsidR="00B04B62" w:rsidRPr="00B468A6">
              <w:t xml:space="preserve"> </w:t>
            </w:r>
            <w:r w:rsidRPr="00B468A6">
              <w:t>were</w:t>
            </w:r>
            <w:r w:rsidR="00B04B62" w:rsidRPr="00B468A6">
              <w:t xml:space="preserve"> </w:t>
            </w:r>
            <w:r w:rsidRPr="00B468A6">
              <w:t>buried</w:t>
            </w:r>
            <w:r w:rsidR="00B04B62" w:rsidRPr="00B468A6">
              <w:t xml:space="preserve"> </w:t>
            </w:r>
            <w:r w:rsidRPr="00B468A6">
              <w:t>and</w:t>
            </w:r>
            <w:r w:rsidR="00B04B62" w:rsidRPr="00B468A6">
              <w:t xml:space="preserve"> </w:t>
            </w:r>
            <w:r w:rsidRPr="00B468A6">
              <w:t>how</w:t>
            </w:r>
            <w:r w:rsidR="00B04B62" w:rsidRPr="00B468A6">
              <w:t xml:space="preserve"> </w:t>
            </w:r>
            <w:r w:rsidRPr="00B468A6">
              <w:t>the</w:t>
            </w:r>
            <w:r w:rsidR="00B04B62" w:rsidRPr="00B468A6">
              <w:t xml:space="preserve"> </w:t>
            </w:r>
            <w:r w:rsidRPr="00B468A6">
              <w:t>site</w:t>
            </w:r>
            <w:r w:rsidR="00B04B62" w:rsidRPr="00B468A6">
              <w:t xml:space="preserve"> </w:t>
            </w:r>
            <w:r w:rsidRPr="00B468A6">
              <w:t>disappeared</w:t>
            </w:r>
          </w:p>
          <w:p w14:paraId="58FB5E81" w14:textId="783F2734" w:rsidR="007C283C" w:rsidRPr="00B468A6" w:rsidRDefault="007C283C" w:rsidP="0004262B">
            <w:pPr>
              <w:pStyle w:val="ListBullet"/>
            </w:pPr>
            <w:r w:rsidRPr="00B468A6">
              <w:t>identify</w:t>
            </w:r>
            <w:r w:rsidR="00B04B62" w:rsidRPr="00B468A6">
              <w:t xml:space="preserve"> </w:t>
            </w:r>
            <w:r w:rsidRPr="00B468A6">
              <w:t>how</w:t>
            </w:r>
            <w:r w:rsidR="00B04B62" w:rsidRPr="00B468A6">
              <w:t xml:space="preserve"> </w:t>
            </w:r>
            <w:r w:rsidRPr="00B468A6">
              <w:t>the</w:t>
            </w:r>
            <w:r w:rsidR="00B04B62" w:rsidRPr="00B468A6">
              <w:t xml:space="preserve"> </w:t>
            </w:r>
            <w:r w:rsidRPr="00B468A6">
              <w:t>site</w:t>
            </w:r>
            <w:r w:rsidR="00B04B62" w:rsidRPr="00B468A6">
              <w:t xml:space="preserve"> </w:t>
            </w:r>
            <w:r w:rsidRPr="00B468A6">
              <w:t>is</w:t>
            </w:r>
            <w:r w:rsidR="00B04B62" w:rsidRPr="00B468A6">
              <w:t xml:space="preserve"> </w:t>
            </w:r>
            <w:r w:rsidRPr="00B468A6">
              <w:t>threatened</w:t>
            </w:r>
            <w:r w:rsidR="00B04B62" w:rsidRPr="00B468A6">
              <w:t xml:space="preserve"> </w:t>
            </w:r>
            <w:r w:rsidRPr="00B468A6">
              <w:t>today</w:t>
            </w:r>
            <w:r w:rsidR="00B04B62" w:rsidRPr="00B468A6">
              <w:t xml:space="preserve"> </w:t>
            </w:r>
            <w:r w:rsidRPr="00B468A6">
              <w:t>(for</w:t>
            </w:r>
            <w:r w:rsidR="00B04B62" w:rsidRPr="00B468A6">
              <w:t xml:space="preserve"> </w:t>
            </w:r>
            <w:r w:rsidRPr="00B468A6">
              <w:t>example,</w:t>
            </w:r>
            <w:r w:rsidR="00B04B62" w:rsidRPr="00B468A6">
              <w:t xml:space="preserve"> </w:t>
            </w:r>
            <w:r w:rsidRPr="00B468A6">
              <w:t>environment,</w:t>
            </w:r>
            <w:r w:rsidR="00B04B62" w:rsidRPr="00B468A6">
              <w:t xml:space="preserve"> </w:t>
            </w:r>
            <w:r w:rsidRPr="00B468A6">
              <w:t>excavation</w:t>
            </w:r>
            <w:r w:rsidR="00B04B62" w:rsidRPr="00B468A6">
              <w:t xml:space="preserve"> </w:t>
            </w:r>
            <w:r w:rsidRPr="00B468A6">
              <w:t>or</w:t>
            </w:r>
            <w:r w:rsidR="00B04B62" w:rsidRPr="00B468A6">
              <w:t xml:space="preserve"> </w:t>
            </w:r>
            <w:r w:rsidRPr="00B468A6">
              <w:t>tourism)</w:t>
            </w:r>
          </w:p>
          <w:p w14:paraId="10E57E2B" w14:textId="0DA06098" w:rsidR="007C283C" w:rsidRPr="00B468A6" w:rsidRDefault="007C283C" w:rsidP="0004262B">
            <w:pPr>
              <w:pStyle w:val="ListBullet"/>
            </w:pPr>
            <w:r w:rsidRPr="00B468A6">
              <w:t>explain</w:t>
            </w:r>
            <w:r w:rsidR="00B04B62" w:rsidRPr="00B468A6">
              <w:t xml:space="preserve"> </w:t>
            </w:r>
            <w:r w:rsidRPr="00B468A6">
              <w:t>how</w:t>
            </w:r>
            <w:r w:rsidR="00B04B62" w:rsidRPr="00B468A6">
              <w:t xml:space="preserve"> </w:t>
            </w:r>
            <w:r w:rsidRPr="00B468A6">
              <w:t>the</w:t>
            </w:r>
            <w:r w:rsidR="00B04B62" w:rsidRPr="00B468A6">
              <w:t xml:space="preserve"> </w:t>
            </w:r>
            <w:r w:rsidRPr="00B468A6">
              <w:t>Terracotta</w:t>
            </w:r>
            <w:r w:rsidR="00B04B62" w:rsidRPr="00B468A6">
              <w:t xml:space="preserve"> </w:t>
            </w:r>
            <w:r w:rsidRPr="00B468A6">
              <w:t>Warriors</w:t>
            </w:r>
            <w:r w:rsidR="00B04B62" w:rsidRPr="00B468A6">
              <w:t xml:space="preserve"> </w:t>
            </w:r>
            <w:r w:rsidRPr="00B468A6">
              <w:t>are</w:t>
            </w:r>
            <w:r w:rsidR="00B04B62" w:rsidRPr="00B468A6">
              <w:t xml:space="preserve"> </w:t>
            </w:r>
            <w:r w:rsidRPr="00B468A6">
              <w:t>protected</w:t>
            </w:r>
            <w:r w:rsidR="00B04B62" w:rsidRPr="00B468A6">
              <w:t xml:space="preserve"> </w:t>
            </w:r>
            <w:r w:rsidRPr="00B468A6">
              <w:t>and</w:t>
            </w:r>
            <w:r w:rsidR="00B04B62" w:rsidRPr="00B468A6">
              <w:t xml:space="preserve"> </w:t>
            </w:r>
            <w:r w:rsidRPr="00B468A6">
              <w:t>preserved</w:t>
            </w:r>
          </w:p>
          <w:p w14:paraId="67E0C226" w14:textId="46E6F486" w:rsidR="007C283C" w:rsidRPr="00A002D6" w:rsidRDefault="007C283C" w:rsidP="0004262B">
            <w:pPr>
              <w:pStyle w:val="ListBullet"/>
            </w:pPr>
            <w:r w:rsidRPr="00B468A6">
              <w:lastRenderedPageBreak/>
              <w:t>use</w:t>
            </w:r>
            <w:r w:rsidR="00B04B62">
              <w:t xml:space="preserve"> </w:t>
            </w:r>
            <w:r w:rsidRPr="00A002D6">
              <w:t>evidence</w:t>
            </w:r>
            <w:r w:rsidR="00B04B62">
              <w:t xml:space="preserve"> </w:t>
            </w:r>
            <w:r w:rsidRPr="00A002D6">
              <w:t>from</w:t>
            </w:r>
            <w:r w:rsidR="00B04B62">
              <w:t xml:space="preserve"> </w:t>
            </w:r>
            <w:r w:rsidRPr="00A002D6">
              <w:t>a</w:t>
            </w:r>
            <w:r w:rsidR="00B04B62">
              <w:t xml:space="preserve"> </w:t>
            </w:r>
            <w:r w:rsidRPr="00A002D6">
              <w:t>source</w:t>
            </w:r>
            <w:r w:rsidR="00B04B62">
              <w:t xml:space="preserve"> </w:t>
            </w:r>
            <w:r w:rsidRPr="00A002D6">
              <w:t>to</w:t>
            </w:r>
            <w:r w:rsidR="00B04B62">
              <w:t xml:space="preserve"> </w:t>
            </w:r>
            <w:r w:rsidRPr="00A002D6">
              <w:t>describe</w:t>
            </w:r>
            <w:r w:rsidR="00B04B62">
              <w:t xml:space="preserve"> </w:t>
            </w:r>
            <w:r w:rsidRPr="00A002D6">
              <w:t>what</w:t>
            </w:r>
            <w:r w:rsidR="00B04B62">
              <w:t xml:space="preserve"> </w:t>
            </w:r>
            <w:r w:rsidRPr="00A002D6">
              <w:t>we</w:t>
            </w:r>
            <w:r w:rsidR="00B04B62">
              <w:t xml:space="preserve"> </w:t>
            </w:r>
            <w:r w:rsidRPr="00A002D6">
              <w:t>can</w:t>
            </w:r>
            <w:r w:rsidR="00B04B62">
              <w:t xml:space="preserve"> </w:t>
            </w:r>
            <w:r w:rsidRPr="00A002D6">
              <w:t>learn</w:t>
            </w:r>
            <w:r w:rsidR="00B04B62">
              <w:t xml:space="preserve"> </w:t>
            </w:r>
            <w:r w:rsidRPr="00A002D6">
              <w:t>about</w:t>
            </w:r>
            <w:r w:rsidR="00B04B62">
              <w:t xml:space="preserve"> </w:t>
            </w:r>
            <w:r w:rsidRPr="00A002D6">
              <w:t>ancient</w:t>
            </w:r>
            <w:r w:rsidR="00B04B62">
              <w:t xml:space="preserve"> </w:t>
            </w:r>
            <w:r w:rsidRPr="00A002D6">
              <w:t>Chinese</w:t>
            </w:r>
            <w:r w:rsidR="00B04B62">
              <w:t xml:space="preserve"> </w:t>
            </w:r>
            <w:r w:rsidRPr="00A002D6">
              <w:t>society</w:t>
            </w:r>
            <w:r w:rsidR="00B04B62">
              <w:t xml:space="preserve"> </w:t>
            </w:r>
            <w:r w:rsidRPr="00A002D6">
              <w:t>and</w:t>
            </w:r>
            <w:r w:rsidR="00B04B62">
              <w:t xml:space="preserve"> </w:t>
            </w:r>
            <w:r w:rsidRPr="00A002D6">
              <w:t>beliefs</w:t>
            </w:r>
            <w:r w:rsidR="004343FC" w:rsidRPr="00A002D6">
              <w:t>.</w:t>
            </w:r>
          </w:p>
          <w:p w14:paraId="56BBB3C4" w14:textId="134C4556" w:rsidR="00922B0A" w:rsidRPr="00A002D6" w:rsidRDefault="00922B0A" w:rsidP="00CF2033">
            <w:pPr>
              <w:rPr>
                <w:b/>
                <w:bCs/>
              </w:rPr>
            </w:pPr>
            <w:r w:rsidRPr="00A002D6">
              <w:rPr>
                <w:b/>
                <w:bCs/>
              </w:rPr>
              <w:t>Core</w:t>
            </w:r>
            <w:r w:rsidR="00B04B62">
              <w:rPr>
                <w:b/>
                <w:bCs/>
              </w:rPr>
              <w:t xml:space="preserve"> </w:t>
            </w:r>
            <w:r w:rsidRPr="00A002D6">
              <w:rPr>
                <w:b/>
                <w:bCs/>
              </w:rPr>
              <w:t>lesson</w:t>
            </w:r>
          </w:p>
          <w:p w14:paraId="51B4AE9A" w14:textId="1CB8D584" w:rsidR="00FE4A7F" w:rsidRPr="005B7CDB" w:rsidRDefault="00FE4A7F" w:rsidP="00467E73">
            <w:bookmarkStart w:id="17" w:name="_Toc221012257"/>
            <w:r w:rsidRPr="005B7CDB">
              <w:t>Activity</w:t>
            </w:r>
            <w:r w:rsidR="00B04B62" w:rsidRPr="005B7CDB">
              <w:t xml:space="preserve"> </w:t>
            </w:r>
            <w:r w:rsidRPr="005B7CDB">
              <w:t>15</w:t>
            </w:r>
            <w:r w:rsidR="00467D40" w:rsidRPr="005B7CDB">
              <w:t xml:space="preserve"> –</w:t>
            </w:r>
            <w:r w:rsidR="00B04B62" w:rsidRPr="005B7CDB">
              <w:t xml:space="preserve"> </w:t>
            </w:r>
            <w:r w:rsidR="00F65013" w:rsidRPr="005B7CDB">
              <w:t>lost</w:t>
            </w:r>
            <w:r w:rsidRPr="005B7CDB">
              <w:t>,</w:t>
            </w:r>
            <w:r w:rsidR="00B04B62" w:rsidRPr="005B7CDB">
              <w:t xml:space="preserve"> </w:t>
            </w:r>
            <w:r w:rsidR="00F65013" w:rsidRPr="005B7CDB">
              <w:t xml:space="preserve">threatened </w:t>
            </w:r>
            <w:r w:rsidRPr="005B7CDB">
              <w:t>and</w:t>
            </w:r>
            <w:r w:rsidR="00B04B62" w:rsidRPr="005B7CDB">
              <w:t xml:space="preserve"> </w:t>
            </w:r>
            <w:r w:rsidR="00F65013" w:rsidRPr="005B7CDB">
              <w:t>preserved</w:t>
            </w:r>
            <w:r w:rsidR="00467D40" w:rsidRPr="005B7CDB">
              <w:t xml:space="preserve"> –</w:t>
            </w:r>
            <w:r w:rsidR="00B04B62" w:rsidRPr="005B7CDB">
              <w:t xml:space="preserve"> </w:t>
            </w:r>
            <w:r w:rsidR="00F65013" w:rsidRPr="005B7CDB">
              <w:t xml:space="preserve">the </w:t>
            </w:r>
            <w:r w:rsidRPr="005B7CDB">
              <w:t>Terracotta</w:t>
            </w:r>
            <w:r w:rsidR="00B04B62" w:rsidRPr="005B7CDB">
              <w:t xml:space="preserve"> </w:t>
            </w:r>
            <w:r w:rsidRPr="005B7CDB">
              <w:t>Warriors</w:t>
            </w:r>
            <w:r w:rsidR="00B04B62" w:rsidRPr="005B7CDB">
              <w:t xml:space="preserve"> </w:t>
            </w:r>
            <w:r w:rsidRPr="005B7CDB">
              <w:t>of</w:t>
            </w:r>
            <w:r w:rsidR="00B04B62" w:rsidRPr="005B7CDB">
              <w:t xml:space="preserve"> </w:t>
            </w:r>
            <w:r w:rsidRPr="005B7CDB">
              <w:t>Xi’an</w:t>
            </w:r>
            <w:bookmarkEnd w:id="17"/>
          </w:p>
          <w:p w14:paraId="32ED9206" w14:textId="79E3DFCC" w:rsidR="00467E73" w:rsidRPr="00467D40" w:rsidRDefault="00467E73" w:rsidP="00467E73">
            <w:r w:rsidRPr="005B7CDB">
              <w:t>Introduce</w:t>
            </w:r>
            <w:r w:rsidR="00B04B62" w:rsidRPr="005B7CDB">
              <w:t xml:space="preserve"> </w:t>
            </w:r>
            <w:r w:rsidRPr="005B7CDB">
              <w:t>the</w:t>
            </w:r>
            <w:r w:rsidR="00B04B62" w:rsidRPr="005B7CDB">
              <w:t xml:space="preserve"> </w:t>
            </w:r>
            <w:r w:rsidR="005E7E2A" w:rsidRPr="005B7CDB">
              <w:t>inquiry</w:t>
            </w:r>
          </w:p>
          <w:p w14:paraId="3EB208A1" w14:textId="250B88E7" w:rsidR="003676EE" w:rsidRPr="00A002D6" w:rsidRDefault="00467E73" w:rsidP="00467E73">
            <w:r w:rsidRPr="00A002D6">
              <w:t>Display</w:t>
            </w:r>
            <w:r w:rsidR="00B04B62">
              <w:t xml:space="preserve"> </w:t>
            </w:r>
            <w:r w:rsidR="00D75731">
              <w:t>F</w:t>
            </w:r>
            <w:r w:rsidR="00D75731" w:rsidRPr="00A002D6">
              <w:t>igure</w:t>
            </w:r>
            <w:r w:rsidR="00D75731">
              <w:t xml:space="preserve"> </w:t>
            </w:r>
            <w:r w:rsidR="00467D40">
              <w:t>9</w:t>
            </w:r>
            <w:r w:rsidR="00B04B62">
              <w:t xml:space="preserve"> </w:t>
            </w:r>
            <w:r w:rsidR="00F65013">
              <w:t xml:space="preserve">– </w:t>
            </w:r>
            <w:r w:rsidR="00F65013">
              <w:rPr>
                <w:szCs w:val="20"/>
              </w:rPr>
              <w:t>t</w:t>
            </w:r>
            <w:r w:rsidR="00F65013" w:rsidRPr="0089638C">
              <w:rPr>
                <w:szCs w:val="20"/>
              </w:rPr>
              <w:t>he Terracotta Army, Shaanxi Province</w:t>
            </w:r>
            <w:r w:rsidR="003676EE" w:rsidRPr="00A002D6">
              <w:t>.</w:t>
            </w:r>
          </w:p>
          <w:p w14:paraId="5F07CE37" w14:textId="26FFCEEC" w:rsidR="00467E73" w:rsidRPr="00A002D6" w:rsidRDefault="00467E73" w:rsidP="00467E73">
            <w:r w:rsidRPr="00A002D6">
              <w:t>Ask:</w:t>
            </w:r>
          </w:p>
          <w:p w14:paraId="1D02DB0A" w14:textId="0DCCDACE" w:rsidR="003676EE" w:rsidRPr="00A002D6" w:rsidRDefault="003676EE" w:rsidP="0004262B">
            <w:pPr>
              <w:pStyle w:val="ListBullet"/>
            </w:pPr>
            <w:r w:rsidRPr="00A002D6">
              <w:t>What</w:t>
            </w:r>
            <w:r w:rsidR="00B04B62">
              <w:t xml:space="preserve"> </w:t>
            </w:r>
            <w:r w:rsidRPr="00A002D6">
              <w:t>do</w:t>
            </w:r>
            <w:r w:rsidR="00B04B62">
              <w:t xml:space="preserve"> </w:t>
            </w:r>
            <w:r w:rsidRPr="00A002D6">
              <w:t>you</w:t>
            </w:r>
            <w:r w:rsidR="00B04B62">
              <w:t xml:space="preserve"> </w:t>
            </w:r>
            <w:r w:rsidRPr="00A002D6">
              <w:t>notice</w:t>
            </w:r>
            <w:r w:rsidR="00B04B62">
              <w:t xml:space="preserve"> </w:t>
            </w:r>
            <w:r w:rsidRPr="00A002D6">
              <w:t>about</w:t>
            </w:r>
            <w:r w:rsidR="00B04B62">
              <w:t xml:space="preserve"> </w:t>
            </w:r>
            <w:r w:rsidRPr="00A002D6">
              <w:t>this</w:t>
            </w:r>
            <w:r w:rsidR="00B04B62">
              <w:t xml:space="preserve"> </w:t>
            </w:r>
            <w:r w:rsidRPr="00A002D6">
              <w:t>figure?</w:t>
            </w:r>
          </w:p>
          <w:p w14:paraId="152C6F83" w14:textId="4C342E38" w:rsidR="003676EE" w:rsidRPr="00A002D6" w:rsidRDefault="003676EE" w:rsidP="0004262B">
            <w:pPr>
              <w:pStyle w:val="ListBullet"/>
            </w:pPr>
            <w:r w:rsidRPr="00A002D6">
              <w:t>What</w:t>
            </w:r>
            <w:r w:rsidR="00B04B62">
              <w:t xml:space="preserve"> </w:t>
            </w:r>
            <w:r w:rsidRPr="00A002D6">
              <w:t>do</w:t>
            </w:r>
            <w:r w:rsidR="00B04B62">
              <w:t xml:space="preserve"> </w:t>
            </w:r>
            <w:r w:rsidRPr="00A002D6">
              <w:t>you</w:t>
            </w:r>
            <w:r w:rsidR="00B04B62">
              <w:t xml:space="preserve"> </w:t>
            </w:r>
            <w:r w:rsidRPr="00A002D6">
              <w:t>think</w:t>
            </w:r>
            <w:r w:rsidR="00B04B62">
              <w:t xml:space="preserve"> </w:t>
            </w:r>
            <w:r w:rsidRPr="00A002D6">
              <w:t>this</w:t>
            </w:r>
            <w:r w:rsidR="00B04B62">
              <w:t xml:space="preserve"> </w:t>
            </w:r>
            <w:r w:rsidRPr="00A002D6">
              <w:t>figure</w:t>
            </w:r>
            <w:r w:rsidR="00B04B62">
              <w:t xml:space="preserve"> </w:t>
            </w:r>
            <w:r w:rsidRPr="00A002D6">
              <w:t>was</w:t>
            </w:r>
            <w:r w:rsidR="00B04B62">
              <w:t xml:space="preserve"> </w:t>
            </w:r>
            <w:r w:rsidRPr="00A002D6">
              <w:t>made</w:t>
            </w:r>
            <w:r w:rsidR="00B04B62">
              <w:t xml:space="preserve"> </w:t>
            </w:r>
            <w:r w:rsidRPr="00A002D6">
              <w:t>for?</w:t>
            </w:r>
          </w:p>
          <w:p w14:paraId="3DF8A10E" w14:textId="468FBAE4" w:rsidR="00467E73" w:rsidRPr="00A002D6" w:rsidRDefault="00467E73" w:rsidP="0004262B">
            <w:pPr>
              <w:pStyle w:val="ListBullet"/>
              <w:numPr>
                <w:ilvl w:val="0"/>
                <w:numId w:val="0"/>
              </w:numPr>
            </w:pPr>
            <w:r w:rsidRPr="00A002D6">
              <w:t>Introduce</w:t>
            </w:r>
            <w:r w:rsidR="00B04B62">
              <w:t xml:space="preserve"> </w:t>
            </w:r>
            <w:r w:rsidRPr="00A002D6">
              <w:t>the</w:t>
            </w:r>
            <w:r w:rsidR="00B04B62">
              <w:t xml:space="preserve"> </w:t>
            </w:r>
            <w:r w:rsidRPr="00A002D6">
              <w:t>inquiry</w:t>
            </w:r>
            <w:r w:rsidR="00B04B62">
              <w:t xml:space="preserve"> </w:t>
            </w:r>
            <w:r w:rsidRPr="00A002D6">
              <w:t>question</w:t>
            </w:r>
            <w:r w:rsidR="00B04B62">
              <w:t xml:space="preserve"> </w:t>
            </w:r>
            <w:r w:rsidRPr="00A002D6">
              <w:t>and</w:t>
            </w:r>
            <w:r w:rsidR="00B04B62">
              <w:t xml:space="preserve"> </w:t>
            </w:r>
            <w:r w:rsidRPr="00A002D6">
              <w:t>read</w:t>
            </w:r>
            <w:r w:rsidR="00B04B62">
              <w:t xml:space="preserve"> </w:t>
            </w:r>
            <w:r w:rsidRPr="00A002D6">
              <w:t>it</w:t>
            </w:r>
            <w:r w:rsidR="00B04B62">
              <w:t xml:space="preserve"> </w:t>
            </w:r>
            <w:r w:rsidRPr="00A002D6">
              <w:t>aloud</w:t>
            </w:r>
            <w:r w:rsidR="00F65013">
              <w:t>:</w:t>
            </w:r>
          </w:p>
          <w:p w14:paraId="6DC40AF0" w14:textId="1939465B" w:rsidR="00084AFA" w:rsidRPr="00A002D6" w:rsidRDefault="00084AFA" w:rsidP="0004262B">
            <w:pPr>
              <w:pStyle w:val="ListBullet"/>
            </w:pPr>
            <w:r w:rsidRPr="00A002D6">
              <w:t>How</w:t>
            </w:r>
            <w:r w:rsidR="00B04B62">
              <w:t xml:space="preserve"> </w:t>
            </w:r>
            <w:r w:rsidRPr="00A002D6">
              <w:t>have</w:t>
            </w:r>
            <w:r w:rsidR="00B04B62">
              <w:t xml:space="preserve"> </w:t>
            </w:r>
            <w:r w:rsidRPr="00A002D6">
              <w:t>the</w:t>
            </w:r>
            <w:r w:rsidR="00B04B62">
              <w:t xml:space="preserve"> </w:t>
            </w:r>
            <w:r w:rsidRPr="00A002D6">
              <w:t>Terracotta</w:t>
            </w:r>
            <w:r w:rsidR="00B04B62">
              <w:t xml:space="preserve"> </w:t>
            </w:r>
            <w:r w:rsidRPr="00A002D6">
              <w:t>Warriors</w:t>
            </w:r>
            <w:r w:rsidR="00B04B62">
              <w:t xml:space="preserve"> </w:t>
            </w:r>
            <w:r w:rsidRPr="00A002D6">
              <w:t>been</w:t>
            </w:r>
            <w:r w:rsidR="00B04B62">
              <w:t xml:space="preserve"> </w:t>
            </w:r>
            <w:r w:rsidRPr="00A002D6">
              <w:t>lost,</w:t>
            </w:r>
            <w:r w:rsidR="00B04B62">
              <w:t xml:space="preserve"> </w:t>
            </w:r>
            <w:r w:rsidRPr="00A002D6">
              <w:t>threatened</w:t>
            </w:r>
            <w:r w:rsidR="00B04B62">
              <w:t xml:space="preserve"> </w:t>
            </w:r>
            <w:r w:rsidRPr="00A002D6">
              <w:t>and</w:t>
            </w:r>
            <w:r w:rsidR="00B04B62">
              <w:t xml:space="preserve"> </w:t>
            </w:r>
            <w:r w:rsidRPr="00A002D6">
              <w:t>protected?</w:t>
            </w:r>
          </w:p>
          <w:p w14:paraId="4CB65282" w14:textId="77777777" w:rsidR="006C6844" w:rsidRPr="006C6844" w:rsidRDefault="006C6844" w:rsidP="006C6844">
            <w:pPr>
              <w:rPr>
                <w:rStyle w:val="Strong"/>
                <w:b w:val="0"/>
                <w:bCs w:val="0"/>
              </w:rPr>
            </w:pPr>
            <w:r w:rsidRPr="006C6844">
              <w:rPr>
                <w:rStyle w:val="Strong"/>
                <w:b w:val="0"/>
                <w:bCs w:val="0"/>
              </w:rPr>
              <w:t>Part A – Lost – How did the Terracotta Warriors disappear?</w:t>
            </w:r>
          </w:p>
          <w:p w14:paraId="662203D9" w14:textId="1C24CFAE" w:rsidR="00084AFA" w:rsidRPr="00A002D6" w:rsidRDefault="00084AFA" w:rsidP="00084AFA">
            <w:r w:rsidRPr="00A002D6">
              <w:t>Students</w:t>
            </w:r>
            <w:r w:rsidR="00B04B62">
              <w:t xml:space="preserve"> </w:t>
            </w:r>
            <w:r w:rsidRPr="00A002D6">
              <w:t>read</w:t>
            </w:r>
            <w:r w:rsidR="00B04B62">
              <w:t xml:space="preserve"> </w:t>
            </w:r>
            <w:r w:rsidRPr="00A002D6">
              <w:t>the</w:t>
            </w:r>
            <w:r w:rsidR="00B04B62">
              <w:t xml:space="preserve"> </w:t>
            </w:r>
            <w:r w:rsidRPr="00A002D6">
              <w:t>short</w:t>
            </w:r>
            <w:r w:rsidR="00B04B62">
              <w:t xml:space="preserve"> </w:t>
            </w:r>
            <w:r w:rsidRPr="00A002D6">
              <w:t>passage</w:t>
            </w:r>
            <w:r w:rsidR="00B04B62">
              <w:t xml:space="preserve"> </w:t>
            </w:r>
            <w:r w:rsidRPr="00A002D6">
              <w:t>about</w:t>
            </w:r>
            <w:r w:rsidR="00B04B62">
              <w:t xml:space="preserve"> </w:t>
            </w:r>
            <w:r w:rsidRPr="00A002D6">
              <w:t>why</w:t>
            </w:r>
            <w:r w:rsidR="00B04B62">
              <w:t xml:space="preserve"> </w:t>
            </w:r>
            <w:r w:rsidRPr="00A002D6">
              <w:t>the</w:t>
            </w:r>
            <w:r w:rsidR="00B04B62">
              <w:t xml:space="preserve"> </w:t>
            </w:r>
            <w:r w:rsidRPr="00A002D6">
              <w:t>warriors</w:t>
            </w:r>
            <w:r w:rsidR="00B04B62">
              <w:t xml:space="preserve"> </w:t>
            </w:r>
            <w:r w:rsidRPr="00A002D6">
              <w:t>were</w:t>
            </w:r>
            <w:r w:rsidR="00B04B62">
              <w:t xml:space="preserve"> </w:t>
            </w:r>
            <w:r w:rsidRPr="00A002D6">
              <w:t>buried</w:t>
            </w:r>
            <w:r w:rsidR="00B04B62">
              <w:t xml:space="preserve"> </w:t>
            </w:r>
            <w:r w:rsidRPr="00A002D6">
              <w:t>and</w:t>
            </w:r>
            <w:r w:rsidR="00B04B62">
              <w:t xml:space="preserve"> </w:t>
            </w:r>
            <w:r w:rsidRPr="00A002D6">
              <w:t>how</w:t>
            </w:r>
            <w:r w:rsidR="00B04B62">
              <w:t xml:space="preserve"> </w:t>
            </w:r>
            <w:r w:rsidRPr="00A002D6">
              <w:t>they</w:t>
            </w:r>
            <w:r w:rsidR="00B04B62">
              <w:t xml:space="preserve"> </w:t>
            </w:r>
            <w:r w:rsidRPr="00A002D6">
              <w:t>were</w:t>
            </w:r>
            <w:r w:rsidR="00B04B62">
              <w:t xml:space="preserve"> </w:t>
            </w:r>
            <w:r w:rsidRPr="00A002D6">
              <w:t>rediscovered.</w:t>
            </w:r>
          </w:p>
          <w:p w14:paraId="12709C96" w14:textId="221A5D0A" w:rsidR="00B87F6F" w:rsidRDefault="009344E3" w:rsidP="001910DB">
            <w:pPr>
              <w:pStyle w:val="FeatureBox3"/>
              <w:rPr>
                <w:b/>
                <w:bCs/>
              </w:rPr>
            </w:pPr>
            <w:r>
              <w:rPr>
                <w:b/>
                <w:bCs/>
              </w:rPr>
              <w:lastRenderedPageBreak/>
              <w:t xml:space="preserve">Teacher </w:t>
            </w:r>
            <w:proofErr w:type="gramStart"/>
            <w:r>
              <w:rPr>
                <w:b/>
                <w:bCs/>
              </w:rPr>
              <w:t>think</w:t>
            </w:r>
            <w:proofErr w:type="gramEnd"/>
            <w:r>
              <w:rPr>
                <w:b/>
                <w:bCs/>
              </w:rPr>
              <w:t>-aloud</w:t>
            </w:r>
            <w:r w:rsidR="00373A4B">
              <w:rPr>
                <w:b/>
                <w:bCs/>
              </w:rPr>
              <w:t>:</w:t>
            </w:r>
          </w:p>
          <w:p w14:paraId="38CFFA52" w14:textId="13804CD2" w:rsidR="001910DB" w:rsidRPr="00A002D6" w:rsidRDefault="00D34436">
            <w:pPr>
              <w:pStyle w:val="FeatureBox3"/>
              <w:numPr>
                <w:ilvl w:val="0"/>
                <w:numId w:val="60"/>
              </w:numPr>
              <w:ind w:left="596" w:hanging="596"/>
            </w:pPr>
            <w:r w:rsidRPr="00A002D6">
              <w:t>The</w:t>
            </w:r>
            <w:r w:rsidR="00B04B62">
              <w:t xml:space="preserve"> </w:t>
            </w:r>
            <w:r w:rsidRPr="00A002D6">
              <w:t>warriors</w:t>
            </w:r>
            <w:r w:rsidR="00B04B62">
              <w:t xml:space="preserve"> </w:t>
            </w:r>
            <w:r w:rsidRPr="00A002D6">
              <w:t>were</w:t>
            </w:r>
            <w:r w:rsidR="00B04B62">
              <w:t xml:space="preserve"> </w:t>
            </w:r>
            <w:r w:rsidRPr="00A002D6">
              <w:t>buried</w:t>
            </w:r>
            <w:r w:rsidR="00B04B62">
              <w:t xml:space="preserve"> </w:t>
            </w:r>
            <w:r w:rsidRPr="00A002D6">
              <w:t>on</w:t>
            </w:r>
            <w:r w:rsidR="00B04B62">
              <w:t xml:space="preserve"> </w:t>
            </w:r>
            <w:r w:rsidRPr="00A002D6">
              <w:t>purpose</w:t>
            </w:r>
            <w:r w:rsidR="00B04B62">
              <w:t xml:space="preserve"> </w:t>
            </w:r>
            <w:r w:rsidRPr="00A002D6">
              <w:t>as</w:t>
            </w:r>
            <w:r w:rsidR="00B04B62">
              <w:t xml:space="preserve"> </w:t>
            </w:r>
            <w:r w:rsidRPr="00A002D6">
              <w:t>part</w:t>
            </w:r>
            <w:r w:rsidR="00B04B62">
              <w:t xml:space="preserve"> </w:t>
            </w:r>
            <w:r w:rsidRPr="00A002D6">
              <w:t>of</w:t>
            </w:r>
            <w:r w:rsidR="00B04B62">
              <w:t xml:space="preserve"> </w:t>
            </w:r>
            <w:r w:rsidRPr="00A002D6">
              <w:t>a</w:t>
            </w:r>
            <w:r w:rsidR="00B04B62">
              <w:t xml:space="preserve"> </w:t>
            </w:r>
            <w:r w:rsidRPr="00A002D6">
              <w:t>tomb.</w:t>
            </w:r>
            <w:r w:rsidR="00B04B62">
              <w:t xml:space="preserve"> </w:t>
            </w:r>
            <w:r w:rsidRPr="00A002D6">
              <w:t>Over</w:t>
            </w:r>
            <w:r w:rsidR="00B04B62">
              <w:t xml:space="preserve"> </w:t>
            </w:r>
            <w:r w:rsidRPr="00A002D6">
              <w:t>time,</w:t>
            </w:r>
            <w:r w:rsidR="00B04B62">
              <w:t xml:space="preserve"> </w:t>
            </w:r>
            <w:r w:rsidRPr="00A002D6">
              <w:t>people</w:t>
            </w:r>
            <w:r w:rsidR="00B04B62">
              <w:t xml:space="preserve"> </w:t>
            </w:r>
            <w:r w:rsidRPr="00A002D6">
              <w:t>forgot</w:t>
            </w:r>
            <w:r w:rsidR="00B04B62">
              <w:t xml:space="preserve"> </w:t>
            </w:r>
            <w:r w:rsidRPr="00A002D6">
              <w:t>where</w:t>
            </w:r>
            <w:r w:rsidR="00B04B62">
              <w:t xml:space="preserve"> </w:t>
            </w:r>
            <w:r w:rsidRPr="00A002D6">
              <w:t>the</w:t>
            </w:r>
            <w:r w:rsidR="00B04B62">
              <w:t xml:space="preserve"> </w:t>
            </w:r>
            <w:r w:rsidRPr="00A002D6">
              <w:t>site</w:t>
            </w:r>
            <w:r w:rsidR="00B04B62">
              <w:t xml:space="preserve"> </w:t>
            </w:r>
            <w:r w:rsidRPr="00A002D6">
              <w:t>was.</w:t>
            </w:r>
            <w:r w:rsidR="00B04B62">
              <w:t xml:space="preserve"> </w:t>
            </w:r>
            <w:r w:rsidRPr="00A002D6">
              <w:t>Even</w:t>
            </w:r>
            <w:r w:rsidR="00B04B62">
              <w:t xml:space="preserve"> </w:t>
            </w:r>
            <w:r w:rsidRPr="00A002D6">
              <w:t>though</w:t>
            </w:r>
            <w:r w:rsidR="00B04B62">
              <w:t xml:space="preserve"> </w:t>
            </w:r>
            <w:r w:rsidRPr="00A002D6">
              <w:t>the</w:t>
            </w:r>
            <w:r w:rsidR="00B04B62">
              <w:t xml:space="preserve"> </w:t>
            </w:r>
            <w:r w:rsidRPr="00A002D6">
              <w:t>figures</w:t>
            </w:r>
            <w:r w:rsidR="00B04B62">
              <w:t xml:space="preserve"> </w:t>
            </w:r>
            <w:r w:rsidRPr="00A002D6">
              <w:t>still</w:t>
            </w:r>
            <w:r w:rsidR="00B04B62">
              <w:t xml:space="preserve"> </w:t>
            </w:r>
            <w:r w:rsidRPr="00A002D6">
              <w:t>existed</w:t>
            </w:r>
            <w:r w:rsidR="00B04B62">
              <w:t xml:space="preserve"> </w:t>
            </w:r>
            <w:r w:rsidRPr="00A002D6">
              <w:t>underground,</w:t>
            </w:r>
            <w:r w:rsidR="00B04B62">
              <w:t xml:space="preserve"> </w:t>
            </w:r>
            <w:r w:rsidRPr="00A002D6">
              <w:t>the</w:t>
            </w:r>
            <w:r w:rsidR="00B04B62">
              <w:t xml:space="preserve"> </w:t>
            </w:r>
            <w:r w:rsidRPr="00A002D6">
              <w:t>site</w:t>
            </w:r>
            <w:r w:rsidR="00B04B62">
              <w:t xml:space="preserve"> </w:t>
            </w:r>
            <w:r w:rsidRPr="00A002D6">
              <w:t>disappeared</w:t>
            </w:r>
            <w:r w:rsidR="00B04B62">
              <w:t xml:space="preserve"> </w:t>
            </w:r>
            <w:r w:rsidRPr="00A002D6">
              <w:t>from</w:t>
            </w:r>
            <w:r w:rsidR="00B04B62">
              <w:t xml:space="preserve"> </w:t>
            </w:r>
            <w:r w:rsidRPr="00A002D6">
              <w:t>human</w:t>
            </w:r>
            <w:r w:rsidR="00B04B62">
              <w:t xml:space="preserve"> </w:t>
            </w:r>
            <w:r w:rsidRPr="00A002D6">
              <w:t>knowledge.</w:t>
            </w:r>
          </w:p>
          <w:p w14:paraId="1DC2DD5B" w14:textId="1301A6C8" w:rsidR="001910DB" w:rsidRPr="0004262B" w:rsidRDefault="001910DB" w:rsidP="001910DB">
            <w:r w:rsidRPr="0004262B">
              <w:t>Check</w:t>
            </w:r>
            <w:r w:rsidR="00B04B62" w:rsidRPr="0004262B">
              <w:t xml:space="preserve"> </w:t>
            </w:r>
            <w:r w:rsidRPr="0004262B">
              <w:t>for</w:t>
            </w:r>
            <w:r w:rsidR="00B04B62" w:rsidRPr="0004262B">
              <w:t xml:space="preserve"> </w:t>
            </w:r>
            <w:r w:rsidRPr="0004262B">
              <w:t>understanding</w:t>
            </w:r>
          </w:p>
          <w:p w14:paraId="2CF4F9EE" w14:textId="77777777" w:rsidR="00B87F6F" w:rsidRDefault="00907027">
            <w:pPr>
              <w:pStyle w:val="ListNumber"/>
              <w:numPr>
                <w:ilvl w:val="0"/>
                <w:numId w:val="29"/>
              </w:numPr>
            </w:pPr>
            <w:r w:rsidRPr="00A002D6">
              <w:t>Why</w:t>
            </w:r>
            <w:r w:rsidR="00B04B62">
              <w:t xml:space="preserve"> </w:t>
            </w:r>
            <w:r w:rsidRPr="00A002D6">
              <w:t>were</w:t>
            </w:r>
            <w:r w:rsidR="00B04B62">
              <w:t xml:space="preserve"> </w:t>
            </w:r>
            <w:r w:rsidRPr="00A002D6">
              <w:t>the</w:t>
            </w:r>
            <w:r w:rsidR="00B04B62">
              <w:t xml:space="preserve"> </w:t>
            </w:r>
            <w:r w:rsidRPr="00A002D6">
              <w:t>Terracotta</w:t>
            </w:r>
            <w:r w:rsidR="00B04B62">
              <w:t xml:space="preserve"> </w:t>
            </w:r>
            <w:r w:rsidRPr="00A002D6">
              <w:t>Warriors</w:t>
            </w:r>
            <w:r w:rsidR="00B04B62">
              <w:t xml:space="preserve"> </w:t>
            </w:r>
            <w:r w:rsidRPr="00A002D6">
              <w:t>originally</w:t>
            </w:r>
            <w:r w:rsidR="00B04B62">
              <w:t xml:space="preserve"> </w:t>
            </w:r>
            <w:r w:rsidRPr="00A002D6">
              <w:t>built?</w:t>
            </w:r>
          </w:p>
          <w:p w14:paraId="06A43438" w14:textId="77777777" w:rsidR="00B87F6F" w:rsidRDefault="00D34436">
            <w:pPr>
              <w:pStyle w:val="ListNumber"/>
              <w:numPr>
                <w:ilvl w:val="0"/>
                <w:numId w:val="29"/>
              </w:numPr>
            </w:pPr>
            <w:r w:rsidRPr="00A002D6">
              <w:t>Why</w:t>
            </w:r>
            <w:r w:rsidR="00B04B62">
              <w:t xml:space="preserve"> </w:t>
            </w:r>
            <w:r w:rsidRPr="00A002D6">
              <w:t>did</w:t>
            </w:r>
            <w:r w:rsidR="00B04B62">
              <w:t xml:space="preserve"> </w:t>
            </w:r>
            <w:r w:rsidRPr="00A002D6">
              <w:t>the</w:t>
            </w:r>
            <w:r w:rsidR="00B04B62">
              <w:t xml:space="preserve"> </w:t>
            </w:r>
            <w:r w:rsidRPr="00A002D6">
              <w:t>site</w:t>
            </w:r>
            <w:r w:rsidR="00B04B62">
              <w:t xml:space="preserve"> </w:t>
            </w:r>
            <w:r w:rsidRPr="00A002D6">
              <w:t>disappear</w:t>
            </w:r>
            <w:r w:rsidR="00B04B62">
              <w:t xml:space="preserve"> </w:t>
            </w:r>
            <w:r w:rsidRPr="00A002D6">
              <w:t>from</w:t>
            </w:r>
            <w:r w:rsidR="00B04B62">
              <w:t xml:space="preserve"> </w:t>
            </w:r>
            <w:r w:rsidRPr="00A002D6">
              <w:t>people’s</w:t>
            </w:r>
            <w:r w:rsidR="00B04B62">
              <w:t xml:space="preserve"> </w:t>
            </w:r>
            <w:r w:rsidRPr="00A002D6">
              <w:t>knowledge?</w:t>
            </w:r>
          </w:p>
          <w:p w14:paraId="6B07EF40" w14:textId="441F7A50" w:rsidR="00D34436" w:rsidRPr="00A002D6" w:rsidRDefault="00D34436">
            <w:pPr>
              <w:pStyle w:val="ListNumber"/>
              <w:numPr>
                <w:ilvl w:val="0"/>
                <w:numId w:val="29"/>
              </w:numPr>
            </w:pPr>
            <w:r w:rsidRPr="00A002D6">
              <w:t>How</w:t>
            </w:r>
            <w:r w:rsidR="00B04B62">
              <w:t xml:space="preserve"> </w:t>
            </w:r>
            <w:r w:rsidRPr="00A002D6">
              <w:t>was</w:t>
            </w:r>
            <w:r w:rsidR="00B04B62">
              <w:t xml:space="preserve"> </w:t>
            </w:r>
            <w:r w:rsidRPr="00A002D6">
              <w:t>the</w:t>
            </w:r>
            <w:r w:rsidR="00B04B62">
              <w:t xml:space="preserve"> </w:t>
            </w:r>
            <w:r w:rsidRPr="00A002D6">
              <w:t>site</w:t>
            </w:r>
            <w:r w:rsidR="00B04B62">
              <w:t xml:space="preserve"> </w:t>
            </w:r>
            <w:r w:rsidRPr="00A002D6">
              <w:t>rediscovered?</w:t>
            </w:r>
          </w:p>
          <w:p w14:paraId="7A0CA9B0" w14:textId="77777777" w:rsidR="006C6844" w:rsidRPr="006C6844" w:rsidRDefault="006C6844" w:rsidP="006C6844">
            <w:pPr>
              <w:rPr>
                <w:rStyle w:val="Strong"/>
                <w:b w:val="0"/>
                <w:bCs w:val="0"/>
              </w:rPr>
            </w:pPr>
            <w:r w:rsidRPr="006C6844">
              <w:rPr>
                <w:rStyle w:val="Strong"/>
                <w:b w:val="0"/>
                <w:bCs w:val="0"/>
              </w:rPr>
              <w:t>Part B – Threatened – What is putting the Terracotta Warriors at risk today?</w:t>
            </w:r>
          </w:p>
          <w:p w14:paraId="56B629F2" w14:textId="32206C7A" w:rsidR="002F4A2F" w:rsidRPr="00A002D6" w:rsidRDefault="002F4A2F" w:rsidP="002F4A2F">
            <w:r w:rsidRPr="00A002D6">
              <w:t>Students</w:t>
            </w:r>
            <w:r w:rsidR="00B04B62">
              <w:t xml:space="preserve"> </w:t>
            </w:r>
            <w:r w:rsidRPr="00A002D6">
              <w:t>read</w:t>
            </w:r>
            <w:r w:rsidR="00B04B62">
              <w:t xml:space="preserve"> </w:t>
            </w:r>
            <w:r w:rsidRPr="00A002D6">
              <w:t>the</w:t>
            </w:r>
            <w:r w:rsidR="00B04B62">
              <w:t xml:space="preserve"> </w:t>
            </w:r>
            <w:r w:rsidRPr="00A002D6">
              <w:t>passage</w:t>
            </w:r>
            <w:r w:rsidR="00B04B62">
              <w:t xml:space="preserve"> </w:t>
            </w:r>
            <w:r w:rsidRPr="00A002D6">
              <w:t>on</w:t>
            </w:r>
            <w:r w:rsidR="00B04B62">
              <w:t xml:space="preserve"> </w:t>
            </w:r>
            <w:r w:rsidRPr="00A002D6">
              <w:t>threats</w:t>
            </w:r>
            <w:r w:rsidR="00B04B62">
              <w:t xml:space="preserve"> </w:t>
            </w:r>
            <w:r w:rsidRPr="00A002D6">
              <w:t>to</w:t>
            </w:r>
            <w:r w:rsidR="00B04B62">
              <w:t xml:space="preserve"> </w:t>
            </w:r>
            <w:r w:rsidRPr="00A002D6">
              <w:t>the</w:t>
            </w:r>
            <w:r w:rsidR="00B04B62">
              <w:t xml:space="preserve"> </w:t>
            </w:r>
            <w:r w:rsidRPr="00A002D6">
              <w:t>site.</w:t>
            </w:r>
          </w:p>
          <w:p w14:paraId="1672C68D" w14:textId="298949DD" w:rsidR="000E5E4F" w:rsidRDefault="009344E3" w:rsidP="00C95C91">
            <w:pPr>
              <w:pStyle w:val="FeatureBox3"/>
              <w:rPr>
                <w:b/>
                <w:bCs/>
              </w:rPr>
            </w:pPr>
            <w:r>
              <w:rPr>
                <w:b/>
                <w:bCs/>
              </w:rPr>
              <w:t xml:space="preserve">Teacher </w:t>
            </w:r>
            <w:proofErr w:type="gramStart"/>
            <w:r>
              <w:rPr>
                <w:b/>
                <w:bCs/>
              </w:rPr>
              <w:t>think</w:t>
            </w:r>
            <w:proofErr w:type="gramEnd"/>
            <w:r>
              <w:rPr>
                <w:b/>
                <w:bCs/>
              </w:rPr>
              <w:t>-aloud</w:t>
            </w:r>
            <w:r w:rsidR="00373A4B">
              <w:rPr>
                <w:b/>
                <w:bCs/>
              </w:rPr>
              <w:t>:</w:t>
            </w:r>
          </w:p>
          <w:p w14:paraId="2BBCDC43" w14:textId="4D1EF71F" w:rsidR="00C95C91" w:rsidRPr="00A002D6" w:rsidRDefault="001B3E17">
            <w:pPr>
              <w:pStyle w:val="FeatureBox3"/>
              <w:numPr>
                <w:ilvl w:val="0"/>
                <w:numId w:val="60"/>
              </w:numPr>
              <w:ind w:left="596" w:hanging="596"/>
            </w:pPr>
            <w:r w:rsidRPr="00A002D6">
              <w:t>When</w:t>
            </w:r>
            <w:r w:rsidR="00B04B62">
              <w:t xml:space="preserve"> </w:t>
            </w:r>
            <w:r w:rsidRPr="00A002D6">
              <w:t>the</w:t>
            </w:r>
            <w:r w:rsidR="00B04B62">
              <w:t xml:space="preserve"> </w:t>
            </w:r>
            <w:r w:rsidRPr="00A002D6">
              <w:t>warriors</w:t>
            </w:r>
            <w:r w:rsidR="00B04B62">
              <w:t xml:space="preserve"> </w:t>
            </w:r>
            <w:r w:rsidRPr="00A002D6">
              <w:t>were</w:t>
            </w:r>
            <w:r w:rsidR="00B04B62">
              <w:t xml:space="preserve"> </w:t>
            </w:r>
            <w:r w:rsidRPr="00A002D6">
              <w:t>underground,</w:t>
            </w:r>
            <w:r w:rsidR="00B04B62">
              <w:t xml:space="preserve"> </w:t>
            </w:r>
            <w:r w:rsidRPr="00A002D6">
              <w:t>the</w:t>
            </w:r>
            <w:r w:rsidR="00B04B62">
              <w:t xml:space="preserve"> </w:t>
            </w:r>
            <w:r w:rsidRPr="00A002D6">
              <w:t>soil</w:t>
            </w:r>
            <w:r w:rsidR="00B04B62">
              <w:t xml:space="preserve"> </w:t>
            </w:r>
            <w:r w:rsidRPr="00A002D6">
              <w:t>helped</w:t>
            </w:r>
            <w:r w:rsidR="00B04B62">
              <w:t xml:space="preserve"> </w:t>
            </w:r>
            <w:r w:rsidRPr="00A002D6">
              <w:t>protect</w:t>
            </w:r>
            <w:r w:rsidR="00B04B62">
              <w:t xml:space="preserve"> </w:t>
            </w:r>
            <w:r w:rsidRPr="00A002D6">
              <w:t>them.</w:t>
            </w:r>
            <w:r w:rsidR="00B04B62">
              <w:t xml:space="preserve"> </w:t>
            </w:r>
            <w:r w:rsidRPr="00A002D6">
              <w:t>Once</w:t>
            </w:r>
            <w:r w:rsidR="00B04B62">
              <w:t xml:space="preserve"> </w:t>
            </w:r>
            <w:r w:rsidRPr="00A002D6">
              <w:t>they</w:t>
            </w:r>
            <w:r w:rsidR="00B04B62">
              <w:t xml:space="preserve"> </w:t>
            </w:r>
            <w:r w:rsidRPr="00A002D6">
              <w:t>were</w:t>
            </w:r>
            <w:r w:rsidR="00B04B62">
              <w:t xml:space="preserve"> </w:t>
            </w:r>
            <w:r w:rsidRPr="00A002D6">
              <w:t>uncovered,</w:t>
            </w:r>
            <w:r w:rsidR="00B04B62">
              <w:t xml:space="preserve"> </w:t>
            </w:r>
            <w:r w:rsidRPr="00A002D6">
              <w:t>changes</w:t>
            </w:r>
            <w:r w:rsidR="00B04B62">
              <w:t xml:space="preserve"> </w:t>
            </w:r>
            <w:r w:rsidRPr="00A002D6">
              <w:t>in</w:t>
            </w:r>
            <w:r w:rsidR="00B04B62">
              <w:t xml:space="preserve"> </w:t>
            </w:r>
            <w:r w:rsidRPr="00A002D6">
              <w:t>air,</w:t>
            </w:r>
            <w:r w:rsidR="00B04B62">
              <w:t xml:space="preserve"> </w:t>
            </w:r>
            <w:r w:rsidRPr="00A002D6">
              <w:t>light</w:t>
            </w:r>
            <w:r w:rsidR="00B04B62">
              <w:t xml:space="preserve"> </w:t>
            </w:r>
            <w:r w:rsidRPr="00A002D6">
              <w:t>and</w:t>
            </w:r>
            <w:r w:rsidR="00B04B62">
              <w:t xml:space="preserve"> </w:t>
            </w:r>
            <w:r w:rsidRPr="00A002D6">
              <w:t>humidity</w:t>
            </w:r>
            <w:r w:rsidR="00B04B62">
              <w:t xml:space="preserve"> </w:t>
            </w:r>
            <w:r w:rsidRPr="00A002D6">
              <w:t>began</w:t>
            </w:r>
            <w:r w:rsidR="00B04B62">
              <w:t xml:space="preserve"> </w:t>
            </w:r>
            <w:r w:rsidRPr="00A002D6">
              <w:t>to</w:t>
            </w:r>
            <w:r w:rsidR="00B04B62">
              <w:t xml:space="preserve"> </w:t>
            </w:r>
            <w:r w:rsidRPr="00A002D6">
              <w:t>damage</w:t>
            </w:r>
            <w:r w:rsidR="00B04B62">
              <w:t xml:space="preserve"> </w:t>
            </w:r>
            <w:r w:rsidRPr="00A002D6">
              <w:t>the</w:t>
            </w:r>
            <w:r w:rsidR="00B04B62">
              <w:t xml:space="preserve"> </w:t>
            </w:r>
            <w:r w:rsidRPr="00A002D6">
              <w:t>clay</w:t>
            </w:r>
            <w:r w:rsidR="00B04B62">
              <w:t xml:space="preserve"> </w:t>
            </w:r>
            <w:r w:rsidRPr="00A002D6">
              <w:t>and</w:t>
            </w:r>
            <w:r w:rsidR="00B04B62">
              <w:t xml:space="preserve"> </w:t>
            </w:r>
            <w:r w:rsidRPr="00A002D6">
              <w:t>paint.</w:t>
            </w:r>
            <w:r w:rsidR="00B04B62">
              <w:t xml:space="preserve"> </w:t>
            </w:r>
            <w:r w:rsidRPr="00A002D6">
              <w:t>Visitors</w:t>
            </w:r>
            <w:r w:rsidR="00B04B62">
              <w:t xml:space="preserve"> </w:t>
            </w:r>
            <w:r w:rsidRPr="00A002D6">
              <w:lastRenderedPageBreak/>
              <w:t>and</w:t>
            </w:r>
            <w:r w:rsidR="00B04B62">
              <w:t xml:space="preserve"> </w:t>
            </w:r>
            <w:r w:rsidRPr="00A002D6">
              <w:t>excavation</w:t>
            </w:r>
            <w:r w:rsidR="00B04B62">
              <w:t xml:space="preserve"> </w:t>
            </w:r>
            <w:r w:rsidRPr="00A002D6">
              <w:t>can</w:t>
            </w:r>
            <w:r w:rsidR="00B04B62">
              <w:t xml:space="preserve"> </w:t>
            </w:r>
            <w:r w:rsidRPr="00A002D6">
              <w:t>also</w:t>
            </w:r>
            <w:r w:rsidR="00B04B62">
              <w:t xml:space="preserve"> </w:t>
            </w:r>
            <w:r w:rsidRPr="00A002D6">
              <w:t>place</w:t>
            </w:r>
            <w:r w:rsidR="00B04B62">
              <w:t xml:space="preserve"> </w:t>
            </w:r>
            <w:r w:rsidRPr="00A002D6">
              <w:t>the</w:t>
            </w:r>
            <w:r w:rsidR="00B04B62">
              <w:t xml:space="preserve"> </w:t>
            </w:r>
            <w:r w:rsidRPr="00A002D6">
              <w:t>site</w:t>
            </w:r>
            <w:r w:rsidR="00B04B62">
              <w:t xml:space="preserve"> </w:t>
            </w:r>
            <w:r w:rsidRPr="00A002D6">
              <w:t>at</w:t>
            </w:r>
            <w:r w:rsidR="00B04B62">
              <w:t xml:space="preserve"> </w:t>
            </w:r>
            <w:r w:rsidRPr="00A002D6">
              <w:t>risk.</w:t>
            </w:r>
          </w:p>
          <w:p w14:paraId="673701B8" w14:textId="4167F3FD" w:rsidR="007D5171" w:rsidRPr="005B7CDB" w:rsidRDefault="007D5171" w:rsidP="007D5171">
            <w:r w:rsidRPr="005B7CDB">
              <w:t>Check</w:t>
            </w:r>
            <w:r w:rsidR="00B04B62" w:rsidRPr="005B7CDB">
              <w:t xml:space="preserve"> </w:t>
            </w:r>
            <w:r w:rsidRPr="005B7CDB">
              <w:t>for</w:t>
            </w:r>
            <w:r w:rsidR="00B04B62" w:rsidRPr="005B7CDB">
              <w:t xml:space="preserve"> </w:t>
            </w:r>
            <w:r w:rsidRPr="005B7CDB">
              <w:t>understanding</w:t>
            </w:r>
          </w:p>
          <w:p w14:paraId="56806600" w14:textId="77777777" w:rsidR="000E5E4F" w:rsidRDefault="00083A86">
            <w:pPr>
              <w:pStyle w:val="ListNumber"/>
              <w:numPr>
                <w:ilvl w:val="0"/>
                <w:numId w:val="30"/>
              </w:numPr>
            </w:pPr>
            <w:r w:rsidRPr="00A002D6">
              <w:t>What</w:t>
            </w:r>
            <w:r w:rsidR="00B04B62">
              <w:t xml:space="preserve"> </w:t>
            </w:r>
            <w:r w:rsidRPr="00A002D6">
              <w:t>environmental</w:t>
            </w:r>
            <w:r w:rsidR="00B04B62">
              <w:t xml:space="preserve"> </w:t>
            </w:r>
            <w:r w:rsidRPr="00A002D6">
              <w:t>factors</w:t>
            </w:r>
            <w:r w:rsidR="00B04B62">
              <w:t xml:space="preserve"> </w:t>
            </w:r>
            <w:r w:rsidRPr="00A002D6">
              <w:t>threaten</w:t>
            </w:r>
            <w:r w:rsidR="00B04B62">
              <w:t xml:space="preserve"> </w:t>
            </w:r>
            <w:r w:rsidRPr="00A002D6">
              <w:t>the</w:t>
            </w:r>
            <w:r w:rsidR="00B04B62">
              <w:t xml:space="preserve"> </w:t>
            </w:r>
            <w:r w:rsidRPr="00A002D6">
              <w:t>Terracotta</w:t>
            </w:r>
            <w:r w:rsidR="00B04B62">
              <w:t xml:space="preserve"> </w:t>
            </w:r>
            <w:r w:rsidRPr="00A002D6">
              <w:t>Warriors</w:t>
            </w:r>
            <w:r w:rsidR="00B04B62">
              <w:t xml:space="preserve"> </w:t>
            </w:r>
            <w:r w:rsidRPr="00A002D6">
              <w:t>after</w:t>
            </w:r>
            <w:r w:rsidR="00B04B62">
              <w:t xml:space="preserve"> </w:t>
            </w:r>
            <w:r w:rsidRPr="00A002D6">
              <w:t>they</w:t>
            </w:r>
            <w:r w:rsidR="00B04B62">
              <w:t xml:space="preserve"> </w:t>
            </w:r>
            <w:r w:rsidRPr="00A002D6">
              <w:t>are</w:t>
            </w:r>
            <w:r w:rsidR="00B04B62">
              <w:t xml:space="preserve"> </w:t>
            </w:r>
            <w:r w:rsidRPr="00A002D6">
              <w:t>uncovered?</w:t>
            </w:r>
          </w:p>
          <w:p w14:paraId="22D302A1" w14:textId="77777777" w:rsidR="000E5E4F" w:rsidRDefault="00083A86">
            <w:pPr>
              <w:pStyle w:val="ListNumber"/>
              <w:numPr>
                <w:ilvl w:val="0"/>
                <w:numId w:val="30"/>
              </w:numPr>
            </w:pPr>
            <w:r w:rsidRPr="00A002D6">
              <w:t>How</w:t>
            </w:r>
            <w:r w:rsidR="00B04B62">
              <w:t xml:space="preserve"> </w:t>
            </w:r>
            <w:r w:rsidRPr="00A002D6">
              <w:t>can</w:t>
            </w:r>
            <w:r w:rsidR="00B04B62">
              <w:t xml:space="preserve"> </w:t>
            </w:r>
            <w:r w:rsidRPr="00A002D6">
              <w:t>visitors</w:t>
            </w:r>
            <w:r w:rsidR="00B04B62">
              <w:t xml:space="preserve"> </w:t>
            </w:r>
            <w:r w:rsidRPr="00A002D6">
              <w:t>and</w:t>
            </w:r>
            <w:r w:rsidR="00B04B62">
              <w:t xml:space="preserve"> </w:t>
            </w:r>
            <w:r w:rsidRPr="00A002D6">
              <w:t>human</w:t>
            </w:r>
            <w:r w:rsidR="00B04B62">
              <w:t xml:space="preserve"> </w:t>
            </w:r>
            <w:r w:rsidRPr="00A002D6">
              <w:t>activity</w:t>
            </w:r>
            <w:r w:rsidR="00B04B62">
              <w:t xml:space="preserve"> </w:t>
            </w:r>
            <w:r w:rsidRPr="00A002D6">
              <w:t>threaten</w:t>
            </w:r>
            <w:r w:rsidR="00B04B62">
              <w:t xml:space="preserve"> </w:t>
            </w:r>
            <w:r w:rsidRPr="00A002D6">
              <w:t>the</w:t>
            </w:r>
            <w:r w:rsidR="00B04B62">
              <w:t xml:space="preserve"> </w:t>
            </w:r>
            <w:r w:rsidRPr="00A002D6">
              <w:t>site?</w:t>
            </w:r>
          </w:p>
          <w:p w14:paraId="74DEFF65" w14:textId="2CBE7D20" w:rsidR="00083A86" w:rsidRPr="00A002D6" w:rsidRDefault="00083A86">
            <w:pPr>
              <w:pStyle w:val="ListNumber"/>
              <w:numPr>
                <w:ilvl w:val="0"/>
                <w:numId w:val="30"/>
              </w:numPr>
            </w:pPr>
            <w:r w:rsidRPr="00A002D6">
              <w:t>Why</w:t>
            </w:r>
            <w:r w:rsidR="00B04B62">
              <w:t xml:space="preserve"> </w:t>
            </w:r>
            <w:r w:rsidRPr="00A002D6">
              <w:t>can</w:t>
            </w:r>
            <w:r w:rsidR="00B04B62">
              <w:t xml:space="preserve"> </w:t>
            </w:r>
            <w:r w:rsidRPr="00A002D6">
              <w:t>excavation</w:t>
            </w:r>
            <w:r w:rsidR="00B04B62">
              <w:t xml:space="preserve"> </w:t>
            </w:r>
            <w:r w:rsidRPr="00A002D6">
              <w:t>itself</w:t>
            </w:r>
            <w:r w:rsidR="00B04B62">
              <w:t xml:space="preserve"> </w:t>
            </w:r>
            <w:r w:rsidRPr="00A002D6">
              <w:t>be</w:t>
            </w:r>
            <w:r w:rsidR="00B04B62">
              <w:t xml:space="preserve"> </w:t>
            </w:r>
            <w:r w:rsidRPr="00A002D6">
              <w:t>a</w:t>
            </w:r>
            <w:r w:rsidR="00B04B62">
              <w:t xml:space="preserve"> </w:t>
            </w:r>
            <w:r w:rsidRPr="00A002D6">
              <w:t>threat</w:t>
            </w:r>
            <w:r w:rsidR="00B04B62">
              <w:t xml:space="preserve"> </w:t>
            </w:r>
            <w:r w:rsidRPr="00A002D6">
              <w:t>to</w:t>
            </w:r>
            <w:r w:rsidR="00B04B62">
              <w:t xml:space="preserve"> </w:t>
            </w:r>
            <w:r w:rsidRPr="00A002D6">
              <w:t>ancient</w:t>
            </w:r>
            <w:r w:rsidR="00B04B62">
              <w:t xml:space="preserve"> </w:t>
            </w:r>
            <w:r w:rsidRPr="00A002D6">
              <w:t>sites?</w:t>
            </w:r>
          </w:p>
          <w:p w14:paraId="70985FCD" w14:textId="77777777" w:rsidR="006C6844" w:rsidRPr="006C6844" w:rsidRDefault="006C6844" w:rsidP="006C6844">
            <w:pPr>
              <w:rPr>
                <w:rStyle w:val="Strong"/>
                <w:b w:val="0"/>
                <w:bCs w:val="0"/>
              </w:rPr>
            </w:pPr>
            <w:r w:rsidRPr="006C6844">
              <w:rPr>
                <w:rStyle w:val="Strong"/>
                <w:b w:val="0"/>
                <w:bCs w:val="0"/>
              </w:rPr>
              <w:t>Part C – Protected – How are the Terracotta Warriors cared for today?</w:t>
            </w:r>
          </w:p>
          <w:p w14:paraId="63B146C8" w14:textId="6B81FBCB" w:rsidR="00BD3FBE" w:rsidRPr="00A002D6" w:rsidRDefault="00BD3FBE" w:rsidP="00BD3FBE">
            <w:r w:rsidRPr="00A002D6">
              <w:t>Students</w:t>
            </w:r>
            <w:r w:rsidR="00B04B62">
              <w:t xml:space="preserve"> </w:t>
            </w:r>
            <w:r w:rsidRPr="00A002D6">
              <w:t>read</w:t>
            </w:r>
            <w:r w:rsidR="00B04B62">
              <w:t xml:space="preserve"> </w:t>
            </w:r>
            <w:r w:rsidRPr="00A002D6">
              <w:t>the</w:t>
            </w:r>
            <w:r w:rsidR="00B04B62">
              <w:t xml:space="preserve"> </w:t>
            </w:r>
            <w:r w:rsidRPr="00A002D6">
              <w:t>passage</w:t>
            </w:r>
            <w:r w:rsidR="00B04B62">
              <w:t xml:space="preserve"> </w:t>
            </w:r>
            <w:r w:rsidRPr="00A002D6">
              <w:t>on</w:t>
            </w:r>
            <w:r w:rsidR="00B04B62">
              <w:t xml:space="preserve"> </w:t>
            </w:r>
            <w:r w:rsidRPr="00A002D6">
              <w:t>conservation</w:t>
            </w:r>
            <w:r w:rsidR="00B04B62">
              <w:t xml:space="preserve"> </w:t>
            </w:r>
            <w:r w:rsidRPr="00A002D6">
              <w:t>and</w:t>
            </w:r>
            <w:r w:rsidR="00B04B62">
              <w:t xml:space="preserve"> </w:t>
            </w:r>
            <w:r w:rsidRPr="00A002D6">
              <w:t>protection.</w:t>
            </w:r>
          </w:p>
          <w:p w14:paraId="22F5564D" w14:textId="77777777" w:rsidR="00BD3FBE" w:rsidRPr="00A002D6" w:rsidRDefault="00BD3FBE" w:rsidP="00BD3FBE">
            <w:r w:rsidRPr="00A002D6">
              <w:t>Highlight:</w:t>
            </w:r>
          </w:p>
          <w:p w14:paraId="79947D93" w14:textId="25C7098C" w:rsidR="00B61373" w:rsidRPr="009C73D3" w:rsidRDefault="00B61373" w:rsidP="0004262B">
            <w:pPr>
              <w:pStyle w:val="ListBullet"/>
            </w:pPr>
            <w:r w:rsidRPr="009C73D3">
              <w:t>controlling</w:t>
            </w:r>
            <w:r w:rsidR="00B04B62" w:rsidRPr="009C73D3">
              <w:t xml:space="preserve"> </w:t>
            </w:r>
            <w:r w:rsidRPr="009C73D3">
              <w:t>temperature</w:t>
            </w:r>
            <w:r w:rsidR="00B04B62" w:rsidRPr="009C73D3">
              <w:t xml:space="preserve"> </w:t>
            </w:r>
            <w:r w:rsidRPr="009C73D3">
              <w:t>and</w:t>
            </w:r>
            <w:r w:rsidR="00B04B62" w:rsidRPr="009C73D3">
              <w:t xml:space="preserve"> </w:t>
            </w:r>
            <w:r w:rsidRPr="009C73D3">
              <w:t>humidity</w:t>
            </w:r>
          </w:p>
          <w:p w14:paraId="0264A7B8" w14:textId="5BAD002D" w:rsidR="00B61373" w:rsidRPr="009C73D3" w:rsidRDefault="00B61373" w:rsidP="0004262B">
            <w:pPr>
              <w:pStyle w:val="ListBullet"/>
            </w:pPr>
            <w:r w:rsidRPr="009C73D3">
              <w:t>using</w:t>
            </w:r>
            <w:r w:rsidR="00B04B62" w:rsidRPr="009C73D3">
              <w:t xml:space="preserve"> </w:t>
            </w:r>
            <w:r w:rsidRPr="009C73D3">
              <w:t>conservation</w:t>
            </w:r>
            <w:r w:rsidR="00B04B62" w:rsidRPr="009C73D3">
              <w:t xml:space="preserve"> </w:t>
            </w:r>
            <w:r w:rsidRPr="009C73D3">
              <w:t>methods</w:t>
            </w:r>
            <w:r w:rsidR="00B04B62" w:rsidRPr="009C73D3">
              <w:t xml:space="preserve"> </w:t>
            </w:r>
            <w:r w:rsidRPr="009C73D3">
              <w:t>to</w:t>
            </w:r>
            <w:r w:rsidR="00B04B62" w:rsidRPr="009C73D3">
              <w:t xml:space="preserve"> </w:t>
            </w:r>
            <w:r w:rsidRPr="009C73D3">
              <w:t>protect</w:t>
            </w:r>
            <w:r w:rsidR="00B04B62" w:rsidRPr="009C73D3">
              <w:t xml:space="preserve"> </w:t>
            </w:r>
            <w:r w:rsidRPr="009C73D3">
              <w:t>fragile</w:t>
            </w:r>
            <w:r w:rsidR="00B04B62" w:rsidRPr="009C73D3">
              <w:t xml:space="preserve"> </w:t>
            </w:r>
            <w:r w:rsidRPr="009C73D3">
              <w:t>paint</w:t>
            </w:r>
            <w:r w:rsidR="00B04B62" w:rsidRPr="009C73D3">
              <w:t xml:space="preserve"> </w:t>
            </w:r>
            <w:r w:rsidRPr="009C73D3">
              <w:t>and</w:t>
            </w:r>
            <w:r w:rsidR="00B04B62" w:rsidRPr="009C73D3">
              <w:t xml:space="preserve"> </w:t>
            </w:r>
            <w:r w:rsidRPr="009C73D3">
              <w:t>clay</w:t>
            </w:r>
          </w:p>
          <w:p w14:paraId="6BCDC5FB" w14:textId="4D6E7E87" w:rsidR="00B61373" w:rsidRPr="009C73D3" w:rsidRDefault="00B61373" w:rsidP="0004262B">
            <w:pPr>
              <w:pStyle w:val="ListBullet"/>
            </w:pPr>
            <w:r w:rsidRPr="009C73D3">
              <w:t>monitoring</w:t>
            </w:r>
            <w:r w:rsidR="00B04B62" w:rsidRPr="009C73D3">
              <w:t xml:space="preserve"> </w:t>
            </w:r>
            <w:r w:rsidRPr="009C73D3">
              <w:t>cracks</w:t>
            </w:r>
            <w:r w:rsidR="00B04B62" w:rsidRPr="009C73D3">
              <w:t xml:space="preserve"> </w:t>
            </w:r>
            <w:r w:rsidRPr="009C73D3">
              <w:t>and</w:t>
            </w:r>
            <w:r w:rsidR="00B04B62" w:rsidRPr="009C73D3">
              <w:t xml:space="preserve"> </w:t>
            </w:r>
            <w:r w:rsidRPr="009C73D3">
              <w:t>damage</w:t>
            </w:r>
          </w:p>
          <w:p w14:paraId="5FD12C48" w14:textId="02939F2D" w:rsidR="00B61373" w:rsidRPr="009C73D3" w:rsidRDefault="00B61373" w:rsidP="0004262B">
            <w:pPr>
              <w:pStyle w:val="ListBullet"/>
            </w:pPr>
            <w:r w:rsidRPr="009C73D3">
              <w:t>leaving</w:t>
            </w:r>
            <w:r w:rsidR="00B04B62" w:rsidRPr="009C73D3">
              <w:t xml:space="preserve"> </w:t>
            </w:r>
            <w:r w:rsidRPr="009C73D3">
              <w:t>some</w:t>
            </w:r>
            <w:r w:rsidR="00B04B62" w:rsidRPr="009C73D3">
              <w:t xml:space="preserve"> </w:t>
            </w:r>
            <w:r w:rsidRPr="009C73D3">
              <w:t>areas</w:t>
            </w:r>
            <w:r w:rsidR="00B04B62" w:rsidRPr="009C73D3">
              <w:t xml:space="preserve"> </w:t>
            </w:r>
            <w:r w:rsidRPr="009C73D3">
              <w:t>buried</w:t>
            </w:r>
          </w:p>
          <w:p w14:paraId="3755FC81" w14:textId="76C91A46" w:rsidR="00BD3FBE" w:rsidRPr="009C73D3" w:rsidRDefault="00B61373" w:rsidP="0004262B">
            <w:pPr>
              <w:pStyle w:val="ListBullet"/>
            </w:pPr>
            <w:r w:rsidRPr="009C73D3">
              <w:t>managing</w:t>
            </w:r>
            <w:r w:rsidR="00B04B62" w:rsidRPr="009C73D3">
              <w:t xml:space="preserve"> </w:t>
            </w:r>
            <w:r w:rsidRPr="009C73D3">
              <w:t>visitors</w:t>
            </w:r>
            <w:r w:rsidR="004343FC" w:rsidRPr="009C73D3">
              <w:t>.</w:t>
            </w:r>
          </w:p>
          <w:p w14:paraId="7C17B33D" w14:textId="4C0806A1" w:rsidR="004F53CF" w:rsidRPr="005B7CDB" w:rsidRDefault="004F53CF" w:rsidP="004F53CF">
            <w:r w:rsidRPr="005B7CDB">
              <w:lastRenderedPageBreak/>
              <w:t>Check</w:t>
            </w:r>
            <w:r w:rsidR="00B04B62" w:rsidRPr="005B7CDB">
              <w:t xml:space="preserve"> </w:t>
            </w:r>
            <w:r w:rsidRPr="005B7CDB">
              <w:t>for</w:t>
            </w:r>
            <w:r w:rsidR="00B04B62" w:rsidRPr="005B7CDB">
              <w:t xml:space="preserve"> </w:t>
            </w:r>
            <w:r w:rsidRPr="005B7CDB">
              <w:t>understanding</w:t>
            </w:r>
          </w:p>
          <w:p w14:paraId="2AD7776F" w14:textId="77777777" w:rsidR="000E5E4F" w:rsidRDefault="00984490">
            <w:pPr>
              <w:pStyle w:val="ListNumber"/>
              <w:numPr>
                <w:ilvl w:val="0"/>
                <w:numId w:val="31"/>
              </w:numPr>
            </w:pPr>
            <w:r w:rsidRPr="00A002D6">
              <w:t>What</w:t>
            </w:r>
            <w:r w:rsidR="00B04B62">
              <w:t xml:space="preserve"> </w:t>
            </w:r>
            <w:r w:rsidRPr="00A002D6">
              <w:t>actions</w:t>
            </w:r>
            <w:r w:rsidR="00B04B62">
              <w:t xml:space="preserve"> </w:t>
            </w:r>
            <w:r w:rsidRPr="00A002D6">
              <w:t>are</w:t>
            </w:r>
            <w:r w:rsidR="00B04B62">
              <w:t xml:space="preserve"> </w:t>
            </w:r>
            <w:r w:rsidRPr="00A002D6">
              <w:t>being</w:t>
            </w:r>
            <w:r w:rsidR="00B04B62">
              <w:t xml:space="preserve"> </w:t>
            </w:r>
            <w:r w:rsidRPr="00A002D6">
              <w:t>taken</w:t>
            </w:r>
            <w:r w:rsidR="00B04B62">
              <w:t xml:space="preserve"> </w:t>
            </w:r>
            <w:r w:rsidRPr="00A002D6">
              <w:t>to</w:t>
            </w:r>
            <w:r w:rsidR="00B04B62">
              <w:t xml:space="preserve"> </w:t>
            </w:r>
            <w:r w:rsidRPr="00A002D6">
              <w:t>protect</w:t>
            </w:r>
            <w:r w:rsidR="00B04B62">
              <w:t xml:space="preserve"> </w:t>
            </w:r>
            <w:r w:rsidRPr="00A002D6">
              <w:t>and</w:t>
            </w:r>
            <w:r w:rsidR="00B04B62">
              <w:t xml:space="preserve"> </w:t>
            </w:r>
            <w:r w:rsidRPr="00A002D6">
              <w:t>preserve</w:t>
            </w:r>
            <w:r w:rsidR="00B04B62">
              <w:t xml:space="preserve"> </w:t>
            </w:r>
            <w:r w:rsidRPr="00A002D6">
              <w:t>the</w:t>
            </w:r>
            <w:r w:rsidR="00B04B62">
              <w:t xml:space="preserve"> </w:t>
            </w:r>
            <w:r w:rsidRPr="00A002D6">
              <w:t>Terracotta</w:t>
            </w:r>
            <w:r w:rsidR="00B04B62">
              <w:t xml:space="preserve"> </w:t>
            </w:r>
            <w:r w:rsidRPr="00A002D6">
              <w:t>Warriors?</w:t>
            </w:r>
          </w:p>
          <w:p w14:paraId="2EC310B6" w14:textId="77777777" w:rsidR="000E5E4F" w:rsidRDefault="00984490">
            <w:pPr>
              <w:pStyle w:val="ListNumber"/>
              <w:numPr>
                <w:ilvl w:val="0"/>
                <w:numId w:val="31"/>
              </w:numPr>
            </w:pPr>
            <w:r w:rsidRPr="00A002D6">
              <w:t>Why</w:t>
            </w:r>
            <w:r w:rsidR="00B04B62">
              <w:t xml:space="preserve"> </w:t>
            </w:r>
            <w:r w:rsidRPr="00A002D6">
              <w:t>is</w:t>
            </w:r>
            <w:r w:rsidR="00B04B62">
              <w:t xml:space="preserve"> </w:t>
            </w:r>
            <w:r w:rsidRPr="00A002D6">
              <w:t>leaving</w:t>
            </w:r>
            <w:r w:rsidR="00B04B62">
              <w:t xml:space="preserve"> </w:t>
            </w:r>
            <w:r w:rsidRPr="00A002D6">
              <w:t>some</w:t>
            </w:r>
            <w:r w:rsidR="00B04B62">
              <w:t xml:space="preserve"> </w:t>
            </w:r>
            <w:r w:rsidRPr="00A002D6">
              <w:t>parts</w:t>
            </w:r>
            <w:r w:rsidR="00B04B62">
              <w:t xml:space="preserve"> </w:t>
            </w:r>
            <w:r w:rsidRPr="00A002D6">
              <w:t>of</w:t>
            </w:r>
            <w:r w:rsidR="00B04B62">
              <w:t xml:space="preserve"> </w:t>
            </w:r>
            <w:r w:rsidRPr="00A002D6">
              <w:t>the</w:t>
            </w:r>
            <w:r w:rsidR="00B04B62">
              <w:t xml:space="preserve"> </w:t>
            </w:r>
            <w:r w:rsidRPr="00A002D6">
              <w:t>site</w:t>
            </w:r>
            <w:r w:rsidR="00B04B62">
              <w:t xml:space="preserve"> </w:t>
            </w:r>
            <w:r w:rsidRPr="00A002D6">
              <w:t>buried</w:t>
            </w:r>
            <w:r w:rsidR="00B04B62">
              <w:t xml:space="preserve"> </w:t>
            </w:r>
            <w:r w:rsidRPr="00A002D6">
              <w:t>an</w:t>
            </w:r>
            <w:r w:rsidR="00B04B62">
              <w:t xml:space="preserve"> </w:t>
            </w:r>
            <w:r w:rsidRPr="00A002D6">
              <w:t>important</w:t>
            </w:r>
            <w:r w:rsidR="00B04B62">
              <w:t xml:space="preserve"> </w:t>
            </w:r>
            <w:r w:rsidRPr="00A002D6">
              <w:t>protection</w:t>
            </w:r>
            <w:r w:rsidR="00B04B62">
              <w:t xml:space="preserve"> </w:t>
            </w:r>
            <w:r w:rsidRPr="00A002D6">
              <w:t>strategy?</w:t>
            </w:r>
          </w:p>
          <w:p w14:paraId="03C38282" w14:textId="677280C6" w:rsidR="00984490" w:rsidRPr="00A002D6" w:rsidRDefault="00984490">
            <w:pPr>
              <w:pStyle w:val="ListNumber"/>
              <w:numPr>
                <w:ilvl w:val="0"/>
                <w:numId w:val="31"/>
              </w:numPr>
            </w:pPr>
            <w:r w:rsidRPr="00A002D6">
              <w:t>How</w:t>
            </w:r>
            <w:r w:rsidR="00B04B62">
              <w:t xml:space="preserve"> </w:t>
            </w:r>
            <w:r w:rsidRPr="00A002D6">
              <w:t>does</w:t>
            </w:r>
            <w:r w:rsidR="00B04B62">
              <w:t xml:space="preserve"> </w:t>
            </w:r>
            <w:r w:rsidRPr="00A002D6">
              <w:t>World</w:t>
            </w:r>
            <w:r w:rsidR="00B04B62">
              <w:t xml:space="preserve"> </w:t>
            </w:r>
            <w:r w:rsidRPr="00A002D6">
              <w:t>Heritage</w:t>
            </w:r>
            <w:r w:rsidR="00B04B62">
              <w:t xml:space="preserve"> </w:t>
            </w:r>
            <w:r w:rsidRPr="00A002D6">
              <w:t>listing</w:t>
            </w:r>
            <w:r w:rsidR="00B04B62">
              <w:t xml:space="preserve"> </w:t>
            </w:r>
            <w:r w:rsidRPr="00A002D6">
              <w:t>help</w:t>
            </w:r>
            <w:r w:rsidR="00B04B62">
              <w:t xml:space="preserve"> </w:t>
            </w:r>
            <w:r w:rsidRPr="00A002D6">
              <w:t>protect</w:t>
            </w:r>
            <w:r w:rsidR="00B04B62">
              <w:t xml:space="preserve"> </w:t>
            </w:r>
            <w:r w:rsidRPr="00A002D6">
              <w:t>ancient</w:t>
            </w:r>
            <w:r w:rsidR="00B04B62">
              <w:t xml:space="preserve"> </w:t>
            </w:r>
            <w:r w:rsidRPr="00A002D6">
              <w:t>sites?</w:t>
            </w:r>
          </w:p>
          <w:p w14:paraId="58655393" w14:textId="77777777" w:rsidR="006C6844" w:rsidRPr="006C6844" w:rsidRDefault="006C6844" w:rsidP="006C6844">
            <w:r w:rsidRPr="006C6844">
              <w:t>Part D – Evidence – Terracotta warrior</w:t>
            </w:r>
          </w:p>
          <w:p w14:paraId="224C6353" w14:textId="4B64343F" w:rsidR="00B131CC" w:rsidRPr="00A002D6" w:rsidRDefault="00B131CC" w:rsidP="00B131CC">
            <w:r w:rsidRPr="00A002D6">
              <w:t>Display</w:t>
            </w:r>
            <w:r w:rsidR="00B04B62">
              <w:t xml:space="preserve"> </w:t>
            </w:r>
            <w:r w:rsidR="00007264">
              <w:t xml:space="preserve">Figure </w:t>
            </w:r>
            <w:r w:rsidR="000E5E4F">
              <w:t>10</w:t>
            </w:r>
            <w:r w:rsidR="00007264">
              <w:t xml:space="preserve"> – </w:t>
            </w:r>
            <w:r w:rsidR="00007264" w:rsidRPr="005C375E">
              <w:rPr>
                <w:szCs w:val="20"/>
              </w:rPr>
              <w:t xml:space="preserve">Chinese Terracotta </w:t>
            </w:r>
            <w:r w:rsidR="003372EC" w:rsidRPr="00A002D6">
              <w:rPr>
                <w:szCs w:val="20"/>
              </w:rPr>
              <w:t>Warrior</w:t>
            </w:r>
            <w:r w:rsidR="00C57EED">
              <w:rPr>
                <w:szCs w:val="20"/>
              </w:rPr>
              <w:t>s</w:t>
            </w:r>
            <w:r w:rsidR="003372EC" w:rsidRPr="00A002D6">
              <w:t>.</w:t>
            </w:r>
          </w:p>
          <w:p w14:paraId="3D80D7CC" w14:textId="3EE77D65" w:rsidR="00F36790" w:rsidRPr="00A002D6" w:rsidRDefault="00F36790" w:rsidP="00F36790">
            <w:pPr>
              <w:pStyle w:val="FeatureBox3"/>
              <w:rPr>
                <w:b/>
                <w:bCs/>
              </w:rPr>
            </w:pPr>
            <w:r w:rsidRPr="00A002D6">
              <w:rPr>
                <w:b/>
                <w:bCs/>
              </w:rPr>
              <w:t>Model</w:t>
            </w:r>
            <w:r w:rsidR="00B04B62">
              <w:rPr>
                <w:b/>
                <w:bCs/>
              </w:rPr>
              <w:t xml:space="preserve"> </w:t>
            </w:r>
            <w:r w:rsidRPr="00A002D6">
              <w:rPr>
                <w:b/>
                <w:bCs/>
              </w:rPr>
              <w:t>observation</w:t>
            </w:r>
            <w:r w:rsidR="00B04B62">
              <w:rPr>
                <w:b/>
                <w:bCs/>
              </w:rPr>
              <w:t xml:space="preserve"> </w:t>
            </w:r>
            <w:r w:rsidRPr="00A002D6">
              <w:rPr>
                <w:b/>
                <w:bCs/>
              </w:rPr>
              <w:t>and</w:t>
            </w:r>
            <w:r w:rsidR="00B04B62">
              <w:rPr>
                <w:b/>
                <w:bCs/>
              </w:rPr>
              <w:t xml:space="preserve"> </w:t>
            </w:r>
            <w:r w:rsidRPr="00A002D6">
              <w:rPr>
                <w:b/>
                <w:bCs/>
              </w:rPr>
              <w:t>inference</w:t>
            </w:r>
          </w:p>
          <w:p w14:paraId="4DDB6583" w14:textId="77777777" w:rsidR="000E5E4F" w:rsidRDefault="00A62661">
            <w:pPr>
              <w:pStyle w:val="FeatureBox3"/>
              <w:numPr>
                <w:ilvl w:val="0"/>
                <w:numId w:val="60"/>
              </w:numPr>
              <w:ind w:left="596" w:hanging="596"/>
            </w:pPr>
            <w:r w:rsidRPr="00A002D6">
              <w:t>When</w:t>
            </w:r>
            <w:r w:rsidR="00B04B62">
              <w:t xml:space="preserve"> </w:t>
            </w:r>
            <w:r w:rsidRPr="00A002D6">
              <w:t>I</w:t>
            </w:r>
            <w:r w:rsidR="00B04B62">
              <w:t xml:space="preserve"> </w:t>
            </w:r>
            <w:r w:rsidRPr="00A002D6">
              <w:t>look</w:t>
            </w:r>
            <w:r w:rsidR="00B04B62">
              <w:t xml:space="preserve"> </w:t>
            </w:r>
            <w:r w:rsidRPr="00A002D6">
              <w:t>at</w:t>
            </w:r>
            <w:r w:rsidR="00B04B62">
              <w:t xml:space="preserve"> </w:t>
            </w:r>
            <w:r w:rsidRPr="00A002D6">
              <w:t>this</w:t>
            </w:r>
            <w:r w:rsidR="00B04B62">
              <w:t xml:space="preserve"> </w:t>
            </w:r>
            <w:r w:rsidRPr="00A002D6">
              <w:t>image,</w:t>
            </w:r>
            <w:r w:rsidR="00B04B62">
              <w:t xml:space="preserve"> </w:t>
            </w:r>
            <w:r w:rsidRPr="00A002D6">
              <w:t>I</w:t>
            </w:r>
            <w:r w:rsidR="00B04B62">
              <w:t xml:space="preserve"> </w:t>
            </w:r>
            <w:r w:rsidRPr="00A002D6">
              <w:t>first</w:t>
            </w:r>
            <w:r w:rsidR="00B04B62">
              <w:t xml:space="preserve"> </w:t>
            </w:r>
            <w:r w:rsidRPr="00A002D6">
              <w:t>describe</w:t>
            </w:r>
            <w:r w:rsidR="00B04B62">
              <w:t xml:space="preserve"> </w:t>
            </w:r>
            <w:r w:rsidRPr="00A002D6">
              <w:t>only</w:t>
            </w:r>
            <w:r w:rsidR="00B04B62">
              <w:t xml:space="preserve"> </w:t>
            </w:r>
            <w:r w:rsidRPr="00A002D6">
              <w:t>what</w:t>
            </w:r>
            <w:r w:rsidR="00B04B62">
              <w:t xml:space="preserve"> </w:t>
            </w:r>
            <w:r w:rsidRPr="00A002D6">
              <w:t>I</w:t>
            </w:r>
            <w:r w:rsidR="00B04B62">
              <w:t xml:space="preserve"> </w:t>
            </w:r>
            <w:r w:rsidRPr="00A002D6">
              <w:t>can</w:t>
            </w:r>
            <w:r w:rsidR="00B04B62">
              <w:t xml:space="preserve"> </w:t>
            </w:r>
            <w:proofErr w:type="gramStart"/>
            <w:r w:rsidRPr="00A002D6">
              <w:t>actually</w:t>
            </w:r>
            <w:r w:rsidR="00B04B62">
              <w:t xml:space="preserve"> </w:t>
            </w:r>
            <w:r w:rsidRPr="00A002D6">
              <w:t>see</w:t>
            </w:r>
            <w:proofErr w:type="gramEnd"/>
            <w:r w:rsidRPr="00A002D6">
              <w:t>.</w:t>
            </w:r>
          </w:p>
          <w:p w14:paraId="65846342" w14:textId="3A065EF7" w:rsidR="00A62661" w:rsidRPr="00A002D6" w:rsidRDefault="00A62661">
            <w:pPr>
              <w:pStyle w:val="FeatureBox3"/>
              <w:numPr>
                <w:ilvl w:val="0"/>
                <w:numId w:val="60"/>
              </w:numPr>
              <w:ind w:left="596" w:hanging="596"/>
            </w:pPr>
            <w:r w:rsidRPr="00A002D6">
              <w:t>I</w:t>
            </w:r>
            <w:r w:rsidR="00B04B62">
              <w:t xml:space="preserve"> </w:t>
            </w:r>
            <w:r w:rsidRPr="00A002D6">
              <w:t>can</w:t>
            </w:r>
            <w:r w:rsidR="00B04B62">
              <w:t xml:space="preserve"> </w:t>
            </w:r>
            <w:r w:rsidRPr="00A002D6">
              <w:t>see</w:t>
            </w:r>
            <w:r w:rsidR="00B04B62">
              <w:t xml:space="preserve"> </w:t>
            </w:r>
            <w:r w:rsidR="00C57EED">
              <w:t xml:space="preserve">2 </w:t>
            </w:r>
            <w:r w:rsidRPr="00A002D6">
              <w:t>clay</w:t>
            </w:r>
            <w:r w:rsidR="00B04B62">
              <w:t xml:space="preserve"> </w:t>
            </w:r>
            <w:r w:rsidRPr="00A002D6">
              <w:t>figures.</w:t>
            </w:r>
            <w:r w:rsidR="00B04B62">
              <w:t xml:space="preserve"> </w:t>
            </w:r>
            <w:r w:rsidRPr="00A002D6">
              <w:t>One</w:t>
            </w:r>
            <w:r w:rsidR="00B04B62">
              <w:t xml:space="preserve"> </w:t>
            </w:r>
            <w:r w:rsidRPr="00A002D6">
              <w:t>figure</w:t>
            </w:r>
            <w:r w:rsidR="00B04B62">
              <w:t xml:space="preserve"> </w:t>
            </w:r>
            <w:r w:rsidRPr="00A002D6">
              <w:t>is</w:t>
            </w:r>
            <w:r w:rsidR="00B04B62">
              <w:t xml:space="preserve"> </w:t>
            </w:r>
            <w:r w:rsidRPr="00A002D6">
              <w:t>kneeling</w:t>
            </w:r>
            <w:r w:rsidR="00B04B62">
              <w:t xml:space="preserve"> </w:t>
            </w:r>
            <w:r w:rsidRPr="00A002D6">
              <w:t>on</w:t>
            </w:r>
            <w:r w:rsidR="00B04B62">
              <w:t xml:space="preserve"> </w:t>
            </w:r>
            <w:r w:rsidRPr="00A002D6">
              <w:t>one</w:t>
            </w:r>
            <w:r w:rsidR="00B04B62">
              <w:t xml:space="preserve"> </w:t>
            </w:r>
            <w:r w:rsidRPr="00A002D6">
              <w:t>knee</w:t>
            </w:r>
            <w:r w:rsidR="00B04B62">
              <w:t xml:space="preserve"> </w:t>
            </w:r>
            <w:r w:rsidRPr="00A002D6">
              <w:t>at</w:t>
            </w:r>
            <w:r w:rsidR="00B04B62">
              <w:t xml:space="preserve"> </w:t>
            </w:r>
            <w:r w:rsidRPr="00A002D6">
              <w:t>the</w:t>
            </w:r>
            <w:r w:rsidR="00B04B62">
              <w:t xml:space="preserve"> </w:t>
            </w:r>
            <w:r w:rsidRPr="00A002D6">
              <w:t>front,</w:t>
            </w:r>
            <w:r w:rsidR="00B04B62">
              <w:t xml:space="preserve"> </w:t>
            </w:r>
            <w:r w:rsidRPr="00A002D6">
              <w:t>and</w:t>
            </w:r>
            <w:r w:rsidR="00B04B62">
              <w:t xml:space="preserve"> </w:t>
            </w:r>
            <w:r w:rsidR="00C57EED">
              <w:t xml:space="preserve">the second </w:t>
            </w:r>
            <w:r w:rsidRPr="00A002D6">
              <w:t>figure</w:t>
            </w:r>
            <w:r w:rsidR="00B04B62">
              <w:t xml:space="preserve"> </w:t>
            </w:r>
            <w:r w:rsidRPr="00A002D6">
              <w:t>is</w:t>
            </w:r>
            <w:r w:rsidR="00B04B62">
              <w:t xml:space="preserve"> </w:t>
            </w:r>
            <w:r w:rsidRPr="00A002D6">
              <w:t>standing</w:t>
            </w:r>
            <w:r w:rsidR="00B04B62">
              <w:t xml:space="preserve"> </w:t>
            </w:r>
            <w:r w:rsidRPr="00A002D6">
              <w:t>behind</w:t>
            </w:r>
            <w:r w:rsidR="00B04B62">
              <w:t xml:space="preserve"> </w:t>
            </w:r>
            <w:r w:rsidRPr="00A002D6">
              <w:t>it.</w:t>
            </w:r>
            <w:r w:rsidR="00B04B62">
              <w:t xml:space="preserve"> </w:t>
            </w:r>
            <w:r w:rsidRPr="00A002D6">
              <w:t>Both</w:t>
            </w:r>
            <w:r w:rsidR="00B04B62">
              <w:t xml:space="preserve"> </w:t>
            </w:r>
            <w:r w:rsidRPr="00A002D6">
              <w:t>figures</w:t>
            </w:r>
            <w:r w:rsidR="00B04B62">
              <w:t xml:space="preserve"> </w:t>
            </w:r>
            <w:r w:rsidRPr="00A002D6">
              <w:t>are</w:t>
            </w:r>
            <w:r w:rsidR="00B04B62">
              <w:t xml:space="preserve"> </w:t>
            </w:r>
            <w:r w:rsidRPr="00A002D6">
              <w:t>wearing</w:t>
            </w:r>
            <w:r w:rsidR="00B04B62">
              <w:t xml:space="preserve"> </w:t>
            </w:r>
            <w:r w:rsidRPr="00A002D6">
              <w:t>armour</w:t>
            </w:r>
            <w:r w:rsidR="00B04B62">
              <w:t xml:space="preserve"> </w:t>
            </w:r>
            <w:r w:rsidRPr="00A002D6">
              <w:t>made</w:t>
            </w:r>
            <w:r w:rsidR="00B04B62">
              <w:t xml:space="preserve"> </w:t>
            </w:r>
            <w:r w:rsidRPr="00A002D6">
              <w:t>from</w:t>
            </w:r>
            <w:r w:rsidR="00B04B62">
              <w:t xml:space="preserve"> </w:t>
            </w:r>
            <w:r w:rsidRPr="00A002D6">
              <w:t>small</w:t>
            </w:r>
            <w:r w:rsidR="00B04B62">
              <w:t xml:space="preserve"> </w:t>
            </w:r>
            <w:r w:rsidRPr="00A002D6">
              <w:t>rectangular</w:t>
            </w:r>
            <w:r w:rsidR="00B04B62">
              <w:t xml:space="preserve"> </w:t>
            </w:r>
            <w:r w:rsidRPr="00A002D6">
              <w:t>plates.</w:t>
            </w:r>
            <w:r w:rsidR="00B04B62">
              <w:t xml:space="preserve"> </w:t>
            </w:r>
            <w:r w:rsidRPr="00A002D6">
              <w:t>I</w:t>
            </w:r>
            <w:r w:rsidR="00B04B62">
              <w:t xml:space="preserve"> </w:t>
            </w:r>
            <w:r w:rsidRPr="00A002D6">
              <w:t>can</w:t>
            </w:r>
            <w:r w:rsidR="00B04B62">
              <w:t xml:space="preserve"> </w:t>
            </w:r>
            <w:r w:rsidRPr="00A002D6">
              <w:t>see</w:t>
            </w:r>
            <w:r w:rsidR="00B04B62">
              <w:t xml:space="preserve"> </w:t>
            </w:r>
            <w:r w:rsidRPr="00A002D6">
              <w:t>detailed</w:t>
            </w:r>
            <w:r w:rsidR="00B04B62">
              <w:t xml:space="preserve"> </w:t>
            </w:r>
            <w:r w:rsidRPr="00A002D6">
              <w:t>facial</w:t>
            </w:r>
            <w:r w:rsidR="00B04B62">
              <w:t xml:space="preserve"> </w:t>
            </w:r>
            <w:r w:rsidRPr="00A002D6">
              <w:t>features,</w:t>
            </w:r>
            <w:r w:rsidR="00B04B62">
              <w:t xml:space="preserve"> </w:t>
            </w:r>
            <w:r w:rsidRPr="00A002D6">
              <w:t>including</w:t>
            </w:r>
            <w:r w:rsidR="00B04B62">
              <w:t xml:space="preserve"> </w:t>
            </w:r>
            <w:r w:rsidRPr="00A002D6">
              <w:t>a</w:t>
            </w:r>
            <w:r w:rsidR="00B04B62">
              <w:t xml:space="preserve"> </w:t>
            </w:r>
            <w:r w:rsidRPr="00A002D6">
              <w:t>moustache</w:t>
            </w:r>
            <w:r w:rsidR="00B04B62">
              <w:t xml:space="preserve"> </w:t>
            </w:r>
            <w:r w:rsidRPr="00A002D6">
              <w:t>and</w:t>
            </w:r>
            <w:r w:rsidR="00B04B62">
              <w:t xml:space="preserve"> </w:t>
            </w:r>
            <w:r w:rsidRPr="00A002D6">
              <w:t>carefully</w:t>
            </w:r>
            <w:r w:rsidR="00B04B62">
              <w:t xml:space="preserve"> </w:t>
            </w:r>
            <w:r w:rsidRPr="00A002D6">
              <w:t>shaped</w:t>
            </w:r>
            <w:r w:rsidR="00B04B62">
              <w:t xml:space="preserve"> </w:t>
            </w:r>
            <w:r w:rsidRPr="00A002D6">
              <w:t>hair.</w:t>
            </w:r>
            <w:r w:rsidR="00B04B62">
              <w:t xml:space="preserve"> </w:t>
            </w:r>
            <w:r w:rsidRPr="00A002D6">
              <w:t>I</w:t>
            </w:r>
            <w:r w:rsidR="00B04B62">
              <w:t xml:space="preserve"> </w:t>
            </w:r>
            <w:r w:rsidRPr="00A002D6">
              <w:t>can</w:t>
            </w:r>
            <w:r w:rsidR="00B04B62">
              <w:t xml:space="preserve"> </w:t>
            </w:r>
            <w:r w:rsidRPr="00A002D6">
              <w:t>also</w:t>
            </w:r>
            <w:r w:rsidR="00B04B62">
              <w:t xml:space="preserve"> </w:t>
            </w:r>
            <w:r w:rsidRPr="00A002D6">
              <w:t>see</w:t>
            </w:r>
            <w:r w:rsidR="00B04B62">
              <w:t xml:space="preserve"> </w:t>
            </w:r>
            <w:r w:rsidRPr="00A002D6">
              <w:t>different</w:t>
            </w:r>
            <w:r w:rsidR="00B04B62">
              <w:t xml:space="preserve"> </w:t>
            </w:r>
            <w:r w:rsidRPr="00A002D6">
              <w:t>clothing</w:t>
            </w:r>
            <w:r w:rsidR="00B04B62">
              <w:t xml:space="preserve"> </w:t>
            </w:r>
            <w:r w:rsidRPr="00A002D6">
              <w:t>and</w:t>
            </w:r>
            <w:r w:rsidR="00B04B62">
              <w:t xml:space="preserve"> </w:t>
            </w:r>
            <w:r w:rsidRPr="00A002D6">
              <w:t>body</w:t>
            </w:r>
            <w:r w:rsidR="00B04B62">
              <w:t xml:space="preserve"> </w:t>
            </w:r>
            <w:r w:rsidRPr="00A002D6">
              <w:t>positions.</w:t>
            </w:r>
          </w:p>
          <w:p w14:paraId="22E0C168" w14:textId="690FCC82" w:rsidR="00A62661" w:rsidRPr="00A002D6" w:rsidRDefault="00A62661">
            <w:pPr>
              <w:pStyle w:val="FeatureBox3"/>
              <w:numPr>
                <w:ilvl w:val="0"/>
                <w:numId w:val="60"/>
              </w:numPr>
              <w:ind w:left="596" w:hanging="596"/>
            </w:pPr>
            <w:r w:rsidRPr="00A002D6">
              <w:t>From</w:t>
            </w:r>
            <w:r w:rsidR="00B04B62">
              <w:t xml:space="preserve"> </w:t>
            </w:r>
            <w:r w:rsidRPr="00A002D6">
              <w:t>these</w:t>
            </w:r>
            <w:r w:rsidR="00B04B62">
              <w:t xml:space="preserve"> </w:t>
            </w:r>
            <w:r w:rsidRPr="00A002D6">
              <w:t>details,</w:t>
            </w:r>
            <w:r w:rsidR="00B04B62">
              <w:t xml:space="preserve"> </w:t>
            </w:r>
            <w:r w:rsidRPr="00A002D6">
              <w:t>I</w:t>
            </w:r>
            <w:r w:rsidR="00B04B62">
              <w:t xml:space="preserve"> </w:t>
            </w:r>
            <w:r w:rsidRPr="00A002D6">
              <w:t>can</w:t>
            </w:r>
            <w:r w:rsidR="00B04B62">
              <w:t xml:space="preserve"> </w:t>
            </w:r>
            <w:r w:rsidRPr="00A002D6">
              <w:t>infer</w:t>
            </w:r>
            <w:r w:rsidR="00B04B62">
              <w:t xml:space="preserve"> </w:t>
            </w:r>
            <w:r w:rsidRPr="00A002D6">
              <w:t>that</w:t>
            </w:r>
            <w:r w:rsidR="00B04B62">
              <w:t xml:space="preserve"> </w:t>
            </w:r>
            <w:r w:rsidRPr="00A002D6">
              <w:t>these</w:t>
            </w:r>
            <w:r w:rsidR="00B04B62">
              <w:t xml:space="preserve"> </w:t>
            </w:r>
            <w:r w:rsidRPr="00A002D6">
              <w:t>figures</w:t>
            </w:r>
            <w:r w:rsidR="00B04B62">
              <w:t xml:space="preserve"> </w:t>
            </w:r>
            <w:r w:rsidRPr="00A002D6">
              <w:t>were</w:t>
            </w:r>
            <w:r w:rsidR="00B04B62">
              <w:t xml:space="preserve"> </w:t>
            </w:r>
            <w:r w:rsidRPr="00A002D6">
              <w:t>meant</w:t>
            </w:r>
            <w:r w:rsidR="00B04B62">
              <w:t xml:space="preserve"> </w:t>
            </w:r>
            <w:r w:rsidRPr="00A002D6">
              <w:t>to</w:t>
            </w:r>
            <w:r w:rsidR="00B04B62">
              <w:t xml:space="preserve"> </w:t>
            </w:r>
            <w:r w:rsidRPr="00A002D6">
              <w:t>represent</w:t>
            </w:r>
            <w:r w:rsidR="00B04B62">
              <w:t xml:space="preserve"> </w:t>
            </w:r>
            <w:r w:rsidRPr="00A002D6">
              <w:t>real</w:t>
            </w:r>
            <w:r w:rsidR="00B04B62">
              <w:t xml:space="preserve"> </w:t>
            </w:r>
            <w:r w:rsidRPr="00A002D6">
              <w:t>soldiers</w:t>
            </w:r>
            <w:r w:rsidR="00B04B62">
              <w:t xml:space="preserve"> </w:t>
            </w:r>
            <w:r w:rsidRPr="00A002D6">
              <w:t>and</w:t>
            </w:r>
            <w:r w:rsidR="00B04B62">
              <w:t xml:space="preserve"> </w:t>
            </w:r>
            <w:r w:rsidRPr="00A002D6">
              <w:t>that</w:t>
            </w:r>
            <w:r w:rsidR="00B04B62">
              <w:t xml:space="preserve"> </w:t>
            </w:r>
            <w:r w:rsidRPr="00A002D6">
              <w:t>rank</w:t>
            </w:r>
            <w:r w:rsidR="00B04B62">
              <w:t xml:space="preserve"> </w:t>
            </w:r>
            <w:r w:rsidRPr="00A002D6">
              <w:t>or</w:t>
            </w:r>
            <w:r w:rsidR="00B04B62">
              <w:t xml:space="preserve"> </w:t>
            </w:r>
            <w:r w:rsidRPr="00A002D6">
              <w:t>roles</w:t>
            </w:r>
            <w:r w:rsidR="00B04B62">
              <w:t xml:space="preserve"> </w:t>
            </w:r>
            <w:r w:rsidRPr="00A002D6">
              <w:t>were</w:t>
            </w:r>
            <w:r w:rsidR="00B04B62">
              <w:t xml:space="preserve"> </w:t>
            </w:r>
            <w:r w:rsidRPr="00A002D6">
              <w:t>important,</w:t>
            </w:r>
            <w:r w:rsidR="00B04B62">
              <w:t xml:space="preserve"> </w:t>
            </w:r>
            <w:r w:rsidRPr="00A002D6">
              <w:t>because</w:t>
            </w:r>
            <w:r w:rsidR="00B04B62">
              <w:t xml:space="preserve"> </w:t>
            </w:r>
            <w:r w:rsidRPr="00A002D6">
              <w:t>one</w:t>
            </w:r>
            <w:r w:rsidR="00B04B62">
              <w:t xml:space="preserve"> </w:t>
            </w:r>
            <w:r w:rsidRPr="00A002D6">
              <w:t>soldier</w:t>
            </w:r>
            <w:r w:rsidR="00B04B62">
              <w:t xml:space="preserve"> </w:t>
            </w:r>
            <w:r w:rsidRPr="00A002D6">
              <w:t>is</w:t>
            </w:r>
            <w:r w:rsidR="00B04B62">
              <w:t xml:space="preserve"> </w:t>
            </w:r>
            <w:r w:rsidRPr="00A002D6">
              <w:t>kneeling</w:t>
            </w:r>
            <w:r w:rsidR="00B04B62">
              <w:t xml:space="preserve"> </w:t>
            </w:r>
            <w:r w:rsidRPr="00A002D6">
              <w:t>while</w:t>
            </w:r>
            <w:r w:rsidR="00B04B62">
              <w:t xml:space="preserve"> </w:t>
            </w:r>
            <w:r w:rsidRPr="00A002D6">
              <w:t>the</w:t>
            </w:r>
            <w:r w:rsidR="00B04B62">
              <w:t xml:space="preserve"> </w:t>
            </w:r>
            <w:r w:rsidRPr="00A002D6">
              <w:t>other</w:t>
            </w:r>
            <w:r w:rsidR="00B04B62">
              <w:t xml:space="preserve"> </w:t>
            </w:r>
            <w:r w:rsidRPr="00A002D6">
              <w:t>is</w:t>
            </w:r>
            <w:r w:rsidR="00B04B62">
              <w:t xml:space="preserve"> </w:t>
            </w:r>
            <w:r w:rsidRPr="00A002D6">
              <w:t>standing.</w:t>
            </w:r>
            <w:r w:rsidR="00B04B62">
              <w:t xml:space="preserve"> </w:t>
            </w:r>
            <w:r w:rsidRPr="00A002D6">
              <w:t>The</w:t>
            </w:r>
            <w:r w:rsidR="00B04B62">
              <w:t xml:space="preserve"> </w:t>
            </w:r>
            <w:r w:rsidRPr="00A002D6">
              <w:t>detailed</w:t>
            </w:r>
            <w:r w:rsidR="00B04B62">
              <w:t xml:space="preserve"> </w:t>
            </w:r>
            <w:r w:rsidRPr="00A002D6">
              <w:t>armour</w:t>
            </w:r>
            <w:r w:rsidR="00B04B62">
              <w:t xml:space="preserve"> </w:t>
            </w:r>
            <w:r w:rsidRPr="00A002D6">
              <w:t>and</w:t>
            </w:r>
            <w:r w:rsidR="00B04B62">
              <w:t xml:space="preserve"> </w:t>
            </w:r>
            <w:r w:rsidRPr="00A002D6">
              <w:t>faces</w:t>
            </w:r>
            <w:r w:rsidR="00B04B62">
              <w:t xml:space="preserve"> </w:t>
            </w:r>
            <w:r w:rsidRPr="00A002D6">
              <w:t>suggest</w:t>
            </w:r>
            <w:r w:rsidR="00B04B62">
              <w:t xml:space="preserve"> </w:t>
            </w:r>
            <w:r w:rsidRPr="00A002D6">
              <w:t>that</w:t>
            </w:r>
            <w:r w:rsidR="00B04B62">
              <w:t xml:space="preserve"> </w:t>
            </w:r>
            <w:r w:rsidRPr="00A002D6">
              <w:t>skilled</w:t>
            </w:r>
            <w:r w:rsidR="00B04B62">
              <w:t xml:space="preserve"> </w:t>
            </w:r>
            <w:r w:rsidRPr="00A002D6">
              <w:t>craftspeople</w:t>
            </w:r>
            <w:r w:rsidR="00B04B62">
              <w:t xml:space="preserve"> </w:t>
            </w:r>
            <w:r w:rsidRPr="00A002D6">
              <w:t>made</w:t>
            </w:r>
            <w:r w:rsidR="00B04B62">
              <w:t xml:space="preserve"> </w:t>
            </w:r>
            <w:r w:rsidRPr="00A002D6">
              <w:t>these</w:t>
            </w:r>
            <w:r w:rsidR="00B04B62">
              <w:t xml:space="preserve"> </w:t>
            </w:r>
            <w:r w:rsidRPr="00A002D6">
              <w:lastRenderedPageBreak/>
              <w:t>figures.</w:t>
            </w:r>
          </w:p>
          <w:p w14:paraId="236871DF" w14:textId="58CDC24B" w:rsidR="00A62661" w:rsidRPr="00A002D6" w:rsidRDefault="00A62661">
            <w:pPr>
              <w:pStyle w:val="FeatureBox3"/>
              <w:numPr>
                <w:ilvl w:val="0"/>
                <w:numId w:val="60"/>
              </w:numPr>
              <w:ind w:left="596" w:hanging="596"/>
            </w:pPr>
            <w:r w:rsidRPr="00A002D6">
              <w:t>I</w:t>
            </w:r>
            <w:r w:rsidR="00B04B62">
              <w:t xml:space="preserve"> </w:t>
            </w:r>
            <w:r w:rsidRPr="00A002D6">
              <w:t>am</w:t>
            </w:r>
            <w:r w:rsidR="00B04B62">
              <w:t xml:space="preserve"> </w:t>
            </w:r>
            <w:r w:rsidRPr="00A002D6">
              <w:t>using</w:t>
            </w:r>
            <w:r w:rsidR="00B04B62">
              <w:t xml:space="preserve"> </w:t>
            </w:r>
            <w:r w:rsidRPr="00A002D6">
              <w:t>what</w:t>
            </w:r>
            <w:r w:rsidR="00B04B62">
              <w:t xml:space="preserve"> </w:t>
            </w:r>
            <w:r w:rsidRPr="00A002D6">
              <w:t>I</w:t>
            </w:r>
            <w:r w:rsidR="00B04B62">
              <w:t xml:space="preserve"> </w:t>
            </w:r>
            <w:r w:rsidRPr="00A002D6">
              <w:t>can</w:t>
            </w:r>
            <w:r w:rsidR="00B04B62">
              <w:t xml:space="preserve"> </w:t>
            </w:r>
            <w:r w:rsidRPr="00A002D6">
              <w:t>see</w:t>
            </w:r>
            <w:r w:rsidR="00B04B62">
              <w:t xml:space="preserve"> </w:t>
            </w:r>
            <w:r w:rsidRPr="00A002D6">
              <w:t>in</w:t>
            </w:r>
            <w:r w:rsidR="00B04B62">
              <w:t xml:space="preserve"> </w:t>
            </w:r>
            <w:r w:rsidRPr="00A002D6">
              <w:t>the</w:t>
            </w:r>
            <w:r w:rsidR="00B04B62">
              <w:t xml:space="preserve"> </w:t>
            </w:r>
            <w:r w:rsidRPr="00A002D6">
              <w:t>image</w:t>
            </w:r>
            <w:r w:rsidR="00C57EED">
              <w:t>, instead of guessing,</w:t>
            </w:r>
            <w:r w:rsidR="00B04B62">
              <w:t xml:space="preserve"> </w:t>
            </w:r>
            <w:r w:rsidRPr="00A002D6">
              <w:t>as</w:t>
            </w:r>
            <w:r w:rsidR="00B04B62">
              <w:t xml:space="preserve"> </w:t>
            </w:r>
            <w:r w:rsidRPr="00A002D6">
              <w:t>evidence.</w:t>
            </w:r>
          </w:p>
          <w:p w14:paraId="60133271" w14:textId="7D144384" w:rsidR="00B131CC" w:rsidRPr="00A002D6" w:rsidRDefault="00B131CC" w:rsidP="00B131CC">
            <w:r w:rsidRPr="00A002D6">
              <w:t>Students</w:t>
            </w:r>
            <w:r w:rsidR="00B04B62">
              <w:t xml:space="preserve"> </w:t>
            </w:r>
            <w:r w:rsidRPr="00A002D6">
              <w:t>complete</w:t>
            </w:r>
            <w:r w:rsidR="00B04B62">
              <w:t xml:space="preserve"> </w:t>
            </w:r>
            <w:r w:rsidR="00BA3814" w:rsidRPr="00A002D6">
              <w:t>Table</w:t>
            </w:r>
            <w:r w:rsidR="00B04B62">
              <w:t xml:space="preserve"> </w:t>
            </w:r>
            <w:r w:rsidR="00D73D2E">
              <w:t>20</w:t>
            </w:r>
            <w:r w:rsidR="00B04B62">
              <w:t xml:space="preserve"> </w:t>
            </w:r>
            <w:r w:rsidR="00C57EED">
              <w:t>–</w:t>
            </w:r>
            <w:r w:rsidR="00B04B62">
              <w:t xml:space="preserve"> </w:t>
            </w:r>
            <w:r w:rsidRPr="00A002D6">
              <w:t>artefact</w:t>
            </w:r>
            <w:r w:rsidR="00B04B62">
              <w:t xml:space="preserve"> </w:t>
            </w:r>
            <w:r w:rsidR="00B3321E" w:rsidRPr="00A002D6">
              <w:t>analysis</w:t>
            </w:r>
            <w:r w:rsidR="00B04B62">
              <w:t xml:space="preserve"> </w:t>
            </w:r>
            <w:r w:rsidRPr="00A002D6">
              <w:t>and</w:t>
            </w:r>
            <w:r w:rsidR="00B04B62">
              <w:t xml:space="preserve"> </w:t>
            </w:r>
            <w:r w:rsidRPr="00A002D6">
              <w:t>answer:</w:t>
            </w:r>
          </w:p>
          <w:p w14:paraId="46833F0E" w14:textId="422E97B6" w:rsidR="006455B9" w:rsidRPr="00D33FB6" w:rsidRDefault="006455B9" w:rsidP="0004262B">
            <w:pPr>
              <w:pStyle w:val="ListBullet"/>
            </w:pPr>
            <w:r w:rsidRPr="00D33FB6">
              <w:t>What</w:t>
            </w:r>
            <w:r w:rsidR="00B04B62" w:rsidRPr="00D33FB6">
              <w:t xml:space="preserve"> </w:t>
            </w:r>
            <w:r w:rsidRPr="00D33FB6">
              <w:t>material</w:t>
            </w:r>
            <w:r w:rsidR="00B04B62" w:rsidRPr="00D33FB6">
              <w:t xml:space="preserve"> </w:t>
            </w:r>
            <w:r w:rsidRPr="00D33FB6">
              <w:t>is</w:t>
            </w:r>
            <w:r w:rsidR="00B04B62" w:rsidRPr="00D33FB6">
              <w:t xml:space="preserve"> </w:t>
            </w:r>
            <w:r w:rsidRPr="00D33FB6">
              <w:t>the</w:t>
            </w:r>
            <w:r w:rsidR="00B04B62" w:rsidRPr="00D33FB6">
              <w:t xml:space="preserve"> </w:t>
            </w:r>
            <w:r w:rsidRPr="00D33FB6">
              <w:t>figure</w:t>
            </w:r>
            <w:r w:rsidR="00B04B62" w:rsidRPr="00D33FB6">
              <w:t xml:space="preserve"> </w:t>
            </w:r>
            <w:r w:rsidRPr="00D33FB6">
              <w:t>made</w:t>
            </w:r>
            <w:r w:rsidR="00B04B62" w:rsidRPr="00D33FB6">
              <w:t xml:space="preserve"> </w:t>
            </w:r>
            <w:r w:rsidRPr="00D33FB6">
              <w:t>from?</w:t>
            </w:r>
          </w:p>
          <w:p w14:paraId="3416DADF" w14:textId="345B5F47" w:rsidR="006455B9" w:rsidRPr="00D33FB6" w:rsidRDefault="006455B9" w:rsidP="0004262B">
            <w:pPr>
              <w:pStyle w:val="ListBullet"/>
            </w:pPr>
            <w:r w:rsidRPr="00D33FB6">
              <w:t>What</w:t>
            </w:r>
            <w:r w:rsidR="00B04B62" w:rsidRPr="00D33FB6">
              <w:t xml:space="preserve"> </w:t>
            </w:r>
            <w:r w:rsidRPr="00D33FB6">
              <w:t>details</w:t>
            </w:r>
            <w:r w:rsidR="00B04B62" w:rsidRPr="00D33FB6">
              <w:t xml:space="preserve"> </w:t>
            </w:r>
            <w:r w:rsidRPr="00D33FB6">
              <w:t>can</w:t>
            </w:r>
            <w:r w:rsidR="00B04B62" w:rsidRPr="00D33FB6">
              <w:t xml:space="preserve"> </w:t>
            </w:r>
            <w:r w:rsidRPr="00D33FB6">
              <w:t>you</w:t>
            </w:r>
            <w:r w:rsidR="00B04B62" w:rsidRPr="00D33FB6">
              <w:t xml:space="preserve"> </w:t>
            </w:r>
            <w:r w:rsidRPr="00D33FB6">
              <w:t>see</w:t>
            </w:r>
            <w:r w:rsidR="00B04B62" w:rsidRPr="00D33FB6">
              <w:t xml:space="preserve"> </w:t>
            </w:r>
            <w:r w:rsidRPr="00D33FB6">
              <w:t>in</w:t>
            </w:r>
            <w:r w:rsidR="00B04B62" w:rsidRPr="00D33FB6">
              <w:t xml:space="preserve"> </w:t>
            </w:r>
            <w:r w:rsidRPr="00D33FB6">
              <w:t>the</w:t>
            </w:r>
            <w:r w:rsidR="00B04B62" w:rsidRPr="00D33FB6">
              <w:t xml:space="preserve"> </w:t>
            </w:r>
            <w:r w:rsidRPr="00D33FB6">
              <w:t>clothing,</w:t>
            </w:r>
            <w:r w:rsidR="00B04B62" w:rsidRPr="00D33FB6">
              <w:t xml:space="preserve"> </w:t>
            </w:r>
            <w:r w:rsidRPr="00D33FB6">
              <w:t>hair</w:t>
            </w:r>
            <w:r w:rsidR="00B04B62" w:rsidRPr="00D33FB6">
              <w:t xml:space="preserve"> </w:t>
            </w:r>
            <w:r w:rsidRPr="00D33FB6">
              <w:t>or</w:t>
            </w:r>
            <w:r w:rsidR="00B04B62" w:rsidRPr="00D33FB6">
              <w:t xml:space="preserve"> </w:t>
            </w:r>
            <w:r w:rsidRPr="00D33FB6">
              <w:t>armour?</w:t>
            </w:r>
          </w:p>
          <w:p w14:paraId="6BD76E3B" w14:textId="77CE0E6A" w:rsidR="006455B9" w:rsidRPr="00D33FB6" w:rsidRDefault="006455B9" w:rsidP="0004262B">
            <w:pPr>
              <w:pStyle w:val="ListBullet"/>
            </w:pPr>
            <w:r w:rsidRPr="00D33FB6">
              <w:t>Is</w:t>
            </w:r>
            <w:r w:rsidR="00B04B62" w:rsidRPr="00D33FB6">
              <w:t xml:space="preserve"> </w:t>
            </w:r>
            <w:r w:rsidRPr="00D33FB6">
              <w:t>the</w:t>
            </w:r>
            <w:r w:rsidR="00B04B62" w:rsidRPr="00D33FB6">
              <w:t xml:space="preserve"> </w:t>
            </w:r>
            <w:r w:rsidRPr="00D33FB6">
              <w:t>figure</w:t>
            </w:r>
            <w:r w:rsidR="00B04B62" w:rsidRPr="00D33FB6">
              <w:t xml:space="preserve"> </w:t>
            </w:r>
            <w:r w:rsidRPr="00D33FB6">
              <w:t>life-size?</w:t>
            </w:r>
            <w:r w:rsidR="00B04B62" w:rsidRPr="00D33FB6">
              <w:t xml:space="preserve"> </w:t>
            </w:r>
            <w:r w:rsidRPr="00D33FB6">
              <w:t>What</w:t>
            </w:r>
            <w:r w:rsidR="00B04B62" w:rsidRPr="00D33FB6">
              <w:t xml:space="preserve"> </w:t>
            </w:r>
            <w:r w:rsidRPr="00D33FB6">
              <w:t>does</w:t>
            </w:r>
            <w:r w:rsidR="00B04B62" w:rsidRPr="00D33FB6">
              <w:t xml:space="preserve"> </w:t>
            </w:r>
            <w:r w:rsidRPr="00D33FB6">
              <w:t>this</w:t>
            </w:r>
            <w:r w:rsidR="00B04B62" w:rsidRPr="00D33FB6">
              <w:t xml:space="preserve"> </w:t>
            </w:r>
            <w:r w:rsidRPr="00D33FB6">
              <w:t>suggest</w:t>
            </w:r>
            <w:r w:rsidR="00B04B62" w:rsidRPr="00D33FB6">
              <w:t xml:space="preserve"> </w:t>
            </w:r>
            <w:r w:rsidRPr="00D33FB6">
              <w:t>about</w:t>
            </w:r>
            <w:r w:rsidR="00B04B62" w:rsidRPr="00D33FB6">
              <w:t xml:space="preserve"> </w:t>
            </w:r>
            <w:r w:rsidRPr="00D33FB6">
              <w:t>its</w:t>
            </w:r>
            <w:r w:rsidR="00B04B62" w:rsidRPr="00D33FB6">
              <w:t xml:space="preserve"> </w:t>
            </w:r>
            <w:r w:rsidRPr="00D33FB6">
              <w:t>importance?</w:t>
            </w:r>
          </w:p>
          <w:p w14:paraId="42ACC9BD" w14:textId="6A3D5F00" w:rsidR="006455B9" w:rsidRPr="00D33FB6" w:rsidRDefault="006455B9" w:rsidP="0004262B">
            <w:pPr>
              <w:pStyle w:val="ListBullet"/>
            </w:pPr>
            <w:r w:rsidRPr="00D33FB6">
              <w:t>What</w:t>
            </w:r>
            <w:r w:rsidR="00B04B62" w:rsidRPr="00D33FB6">
              <w:t xml:space="preserve"> </w:t>
            </w:r>
            <w:r w:rsidRPr="00D33FB6">
              <w:t>role</w:t>
            </w:r>
            <w:r w:rsidR="00B04B62" w:rsidRPr="00D33FB6">
              <w:t xml:space="preserve"> </w:t>
            </w:r>
            <w:r w:rsidRPr="00D33FB6">
              <w:t>might</w:t>
            </w:r>
            <w:r w:rsidR="00B04B62" w:rsidRPr="00D33FB6">
              <w:t xml:space="preserve"> </w:t>
            </w:r>
            <w:r w:rsidRPr="00D33FB6">
              <w:t>this</w:t>
            </w:r>
            <w:r w:rsidR="00B04B62" w:rsidRPr="00D33FB6">
              <w:t xml:space="preserve"> </w:t>
            </w:r>
            <w:r w:rsidRPr="00D33FB6">
              <w:t>figure</w:t>
            </w:r>
            <w:r w:rsidR="00B04B62" w:rsidRPr="00D33FB6">
              <w:t xml:space="preserve"> </w:t>
            </w:r>
            <w:r w:rsidRPr="00D33FB6">
              <w:t>represent?</w:t>
            </w:r>
          </w:p>
          <w:p w14:paraId="79C43EAF" w14:textId="68F45D58" w:rsidR="006455B9" w:rsidRPr="00D33FB6" w:rsidRDefault="006455B9" w:rsidP="0004262B">
            <w:pPr>
              <w:pStyle w:val="ListBullet"/>
            </w:pPr>
            <w:r w:rsidRPr="00D33FB6">
              <w:t>What</w:t>
            </w:r>
            <w:r w:rsidR="00B04B62" w:rsidRPr="00D33FB6">
              <w:t xml:space="preserve"> </w:t>
            </w:r>
            <w:r w:rsidRPr="00D33FB6">
              <w:t>does</w:t>
            </w:r>
            <w:r w:rsidR="00B04B62" w:rsidRPr="00D33FB6">
              <w:t xml:space="preserve"> </w:t>
            </w:r>
            <w:r w:rsidRPr="00D33FB6">
              <w:t>this</w:t>
            </w:r>
            <w:r w:rsidR="00B04B62" w:rsidRPr="00D33FB6">
              <w:t xml:space="preserve"> </w:t>
            </w:r>
            <w:r w:rsidRPr="00D33FB6">
              <w:t>figure</w:t>
            </w:r>
            <w:r w:rsidR="00B04B62" w:rsidRPr="00D33FB6">
              <w:t xml:space="preserve"> </w:t>
            </w:r>
            <w:r w:rsidRPr="00D33FB6">
              <w:t>suggest</w:t>
            </w:r>
            <w:r w:rsidR="00B04B62" w:rsidRPr="00D33FB6">
              <w:t xml:space="preserve"> </w:t>
            </w:r>
            <w:r w:rsidRPr="00D33FB6">
              <w:t>about</w:t>
            </w:r>
            <w:r w:rsidR="00B04B62" w:rsidRPr="00D33FB6">
              <w:t xml:space="preserve"> </w:t>
            </w:r>
            <w:r w:rsidRPr="00D33FB6">
              <w:t>beliefs</w:t>
            </w:r>
            <w:r w:rsidR="00B04B62" w:rsidRPr="00D33FB6">
              <w:t xml:space="preserve"> </w:t>
            </w:r>
            <w:r w:rsidRPr="00D33FB6">
              <w:t>about</w:t>
            </w:r>
            <w:r w:rsidR="00B04B62" w:rsidRPr="00D33FB6">
              <w:t xml:space="preserve"> </w:t>
            </w:r>
            <w:r w:rsidRPr="00D33FB6">
              <w:t>the</w:t>
            </w:r>
            <w:r w:rsidR="00B04B62" w:rsidRPr="00D33FB6">
              <w:t xml:space="preserve"> </w:t>
            </w:r>
            <w:r w:rsidRPr="00D33FB6">
              <w:t>afterlife?</w:t>
            </w:r>
          </w:p>
          <w:p w14:paraId="1ED8C995" w14:textId="0492F4AF" w:rsidR="006455B9" w:rsidRPr="00A002D6" w:rsidRDefault="006455B9" w:rsidP="0004262B">
            <w:pPr>
              <w:pStyle w:val="ListBullet"/>
            </w:pPr>
            <w:r w:rsidRPr="00D33FB6">
              <w:t>In</w:t>
            </w:r>
            <w:r w:rsidR="00B04B62" w:rsidRPr="00D33FB6">
              <w:t xml:space="preserve"> </w:t>
            </w:r>
            <w:r w:rsidRPr="00D33FB6">
              <w:t>one</w:t>
            </w:r>
            <w:r w:rsidR="00B04B62" w:rsidRPr="00D33FB6">
              <w:t xml:space="preserve"> </w:t>
            </w:r>
            <w:r w:rsidRPr="00D33FB6">
              <w:t>sentence:</w:t>
            </w:r>
            <w:r w:rsidR="00B04B62" w:rsidRPr="00D33FB6">
              <w:t xml:space="preserve"> </w:t>
            </w:r>
            <w:r w:rsidRPr="00D33FB6">
              <w:t>What</w:t>
            </w:r>
            <w:r w:rsidR="00B04B62">
              <w:t xml:space="preserve"> </w:t>
            </w:r>
            <w:r w:rsidRPr="00A002D6">
              <w:t>does</w:t>
            </w:r>
            <w:r w:rsidR="00B04B62">
              <w:t xml:space="preserve"> </w:t>
            </w:r>
            <w:r w:rsidRPr="00A002D6">
              <w:t>this</w:t>
            </w:r>
            <w:r w:rsidR="00B04B62">
              <w:t xml:space="preserve"> </w:t>
            </w:r>
            <w:r w:rsidRPr="00A002D6">
              <w:t>artefact</w:t>
            </w:r>
            <w:r w:rsidR="00B04B62">
              <w:t xml:space="preserve"> </w:t>
            </w:r>
            <w:r w:rsidRPr="00A002D6">
              <w:t>tell</w:t>
            </w:r>
            <w:r w:rsidR="00B04B62">
              <w:t xml:space="preserve"> </w:t>
            </w:r>
            <w:r w:rsidRPr="00A002D6">
              <w:t>us</w:t>
            </w:r>
            <w:r w:rsidR="00B04B62">
              <w:t xml:space="preserve"> </w:t>
            </w:r>
            <w:r w:rsidRPr="00A002D6">
              <w:t>about</w:t>
            </w:r>
            <w:r w:rsidR="00B04B62">
              <w:t xml:space="preserve"> </w:t>
            </w:r>
            <w:r w:rsidRPr="00A002D6">
              <w:t>ancient</w:t>
            </w:r>
            <w:r w:rsidR="00B04B62">
              <w:t xml:space="preserve"> </w:t>
            </w:r>
            <w:r w:rsidRPr="00A002D6">
              <w:t>Chinese</w:t>
            </w:r>
            <w:r w:rsidR="00B04B62">
              <w:t xml:space="preserve"> </w:t>
            </w:r>
            <w:r w:rsidRPr="00A002D6">
              <w:t>society?</w:t>
            </w:r>
          </w:p>
          <w:p w14:paraId="6979E0A2" w14:textId="614B0CDE" w:rsidR="00967583" w:rsidRPr="00D73D2E" w:rsidRDefault="00967583" w:rsidP="0004262B">
            <w:pPr>
              <w:pStyle w:val="ListBullet"/>
              <w:numPr>
                <w:ilvl w:val="0"/>
                <w:numId w:val="0"/>
              </w:numPr>
            </w:pPr>
            <w:r w:rsidRPr="005B7CDB">
              <w:t>Inquiry</w:t>
            </w:r>
            <w:r w:rsidR="00B04B62" w:rsidRPr="005B7CDB">
              <w:t xml:space="preserve"> </w:t>
            </w:r>
            <w:r w:rsidRPr="005B7CDB">
              <w:t>question</w:t>
            </w:r>
          </w:p>
          <w:p w14:paraId="0FD6A342" w14:textId="0D6F168B" w:rsidR="009E69F3" w:rsidRPr="00A002D6" w:rsidRDefault="00967583" w:rsidP="00967583">
            <w:r w:rsidRPr="00A002D6">
              <w:t>Students</w:t>
            </w:r>
            <w:r w:rsidR="00B04B62">
              <w:t xml:space="preserve"> </w:t>
            </w:r>
            <w:r w:rsidRPr="00A002D6">
              <w:t>write</w:t>
            </w:r>
            <w:r w:rsidR="00B04B62">
              <w:t xml:space="preserve"> </w:t>
            </w:r>
            <w:r w:rsidRPr="00A002D6">
              <w:t>a</w:t>
            </w:r>
            <w:r w:rsidR="00B04B62">
              <w:t xml:space="preserve"> </w:t>
            </w:r>
            <w:r w:rsidRPr="00A002D6">
              <w:t>short</w:t>
            </w:r>
            <w:r w:rsidR="00B04B62">
              <w:t xml:space="preserve"> </w:t>
            </w:r>
            <w:r w:rsidRPr="00A002D6">
              <w:t>paragraph</w:t>
            </w:r>
            <w:r w:rsidR="00D33FB6">
              <w:t>,</w:t>
            </w:r>
            <w:r w:rsidR="00B04B62">
              <w:t xml:space="preserve"> </w:t>
            </w:r>
            <w:r w:rsidR="00754E17" w:rsidRPr="00A002D6">
              <w:t>using</w:t>
            </w:r>
            <w:r w:rsidR="00B04B62">
              <w:t xml:space="preserve"> </w:t>
            </w:r>
            <w:r w:rsidR="00754E17" w:rsidRPr="00A002D6">
              <w:t>the</w:t>
            </w:r>
            <w:r w:rsidR="00B04B62">
              <w:t xml:space="preserve"> </w:t>
            </w:r>
            <w:r w:rsidR="00754E17" w:rsidRPr="00A002D6">
              <w:t>PEEL</w:t>
            </w:r>
            <w:r w:rsidR="00B04B62">
              <w:t xml:space="preserve"> </w:t>
            </w:r>
            <w:r w:rsidR="00754E17" w:rsidRPr="00A002D6">
              <w:t>structure</w:t>
            </w:r>
            <w:r w:rsidR="00D33FB6">
              <w:t>,</w:t>
            </w:r>
            <w:r w:rsidR="00B04B62">
              <w:t xml:space="preserve"> </w:t>
            </w:r>
            <w:r w:rsidRPr="00A002D6">
              <w:t>answering</w:t>
            </w:r>
            <w:r w:rsidR="00B04B62">
              <w:t xml:space="preserve"> </w:t>
            </w:r>
            <w:r w:rsidRPr="00A002D6">
              <w:t>the</w:t>
            </w:r>
            <w:r w:rsidR="00B04B62">
              <w:t xml:space="preserve"> </w:t>
            </w:r>
            <w:r w:rsidRPr="00A002D6">
              <w:t>inquiry</w:t>
            </w:r>
            <w:r w:rsidR="00B04B62">
              <w:t xml:space="preserve"> </w:t>
            </w:r>
            <w:r w:rsidRPr="00A002D6">
              <w:t>question:</w:t>
            </w:r>
            <w:r w:rsidR="00D33FB6">
              <w:t xml:space="preserve"> </w:t>
            </w:r>
            <w:r w:rsidR="009E69F3" w:rsidRPr="00A002D6">
              <w:t>How</w:t>
            </w:r>
            <w:r w:rsidR="00B04B62">
              <w:t xml:space="preserve"> </w:t>
            </w:r>
            <w:r w:rsidR="009E69F3" w:rsidRPr="00A002D6">
              <w:t>have</w:t>
            </w:r>
            <w:r w:rsidR="00B04B62">
              <w:t xml:space="preserve"> </w:t>
            </w:r>
            <w:r w:rsidR="009E69F3" w:rsidRPr="00A002D6">
              <w:t>the</w:t>
            </w:r>
            <w:r w:rsidR="00B04B62">
              <w:t xml:space="preserve"> </w:t>
            </w:r>
            <w:r w:rsidR="009E69F3" w:rsidRPr="00A002D6">
              <w:t>Terracotta</w:t>
            </w:r>
            <w:r w:rsidR="00B04B62">
              <w:t xml:space="preserve"> </w:t>
            </w:r>
            <w:r w:rsidR="009E69F3" w:rsidRPr="00A002D6">
              <w:t>Warriors</w:t>
            </w:r>
            <w:r w:rsidR="00B04B62">
              <w:t xml:space="preserve"> </w:t>
            </w:r>
            <w:r w:rsidR="009E69F3" w:rsidRPr="00A002D6">
              <w:t>been</w:t>
            </w:r>
            <w:r w:rsidR="00B04B62">
              <w:t xml:space="preserve"> </w:t>
            </w:r>
            <w:r w:rsidR="009E69F3" w:rsidRPr="00A002D6">
              <w:t>lost,</w:t>
            </w:r>
            <w:r w:rsidR="00B04B62">
              <w:t xml:space="preserve"> </w:t>
            </w:r>
            <w:r w:rsidR="009E69F3" w:rsidRPr="00A002D6">
              <w:t>threatened</w:t>
            </w:r>
            <w:r w:rsidR="00B04B62">
              <w:t xml:space="preserve"> </w:t>
            </w:r>
            <w:r w:rsidR="009E69F3" w:rsidRPr="00A002D6">
              <w:t>and</w:t>
            </w:r>
            <w:r w:rsidR="00B04B62">
              <w:t xml:space="preserve"> </w:t>
            </w:r>
            <w:r w:rsidR="009E69F3" w:rsidRPr="00A002D6">
              <w:t>protected?</w:t>
            </w:r>
          </w:p>
          <w:p w14:paraId="661BA441" w14:textId="3961A4D5" w:rsidR="00967583" w:rsidRPr="00A002D6" w:rsidRDefault="00967583" w:rsidP="00967583">
            <w:r w:rsidRPr="00A002D6">
              <w:t>Remind</w:t>
            </w:r>
            <w:r w:rsidR="00B04B62">
              <w:t xml:space="preserve"> </w:t>
            </w:r>
            <w:r w:rsidRPr="00A002D6">
              <w:t>students</w:t>
            </w:r>
            <w:r w:rsidR="00B04B62">
              <w:t xml:space="preserve"> </w:t>
            </w:r>
            <w:r w:rsidRPr="00A002D6">
              <w:t>to</w:t>
            </w:r>
            <w:r w:rsidR="00B04B62">
              <w:t xml:space="preserve"> </w:t>
            </w:r>
            <w:r w:rsidRPr="00A002D6">
              <w:t>include:</w:t>
            </w:r>
          </w:p>
          <w:p w14:paraId="0BDD41AA" w14:textId="326248D6" w:rsidR="00B82116" w:rsidRPr="00D33FB6" w:rsidRDefault="00B82116" w:rsidP="0004262B">
            <w:pPr>
              <w:pStyle w:val="ListBullet"/>
            </w:pPr>
            <w:r w:rsidRPr="00D33FB6">
              <w:lastRenderedPageBreak/>
              <w:t>why</w:t>
            </w:r>
            <w:r w:rsidR="00B04B62" w:rsidRPr="00D33FB6">
              <w:t xml:space="preserve"> </w:t>
            </w:r>
            <w:r w:rsidRPr="00D33FB6">
              <w:t>the</w:t>
            </w:r>
            <w:r w:rsidR="00B04B62" w:rsidRPr="00D33FB6">
              <w:t xml:space="preserve"> </w:t>
            </w:r>
            <w:r w:rsidRPr="00D33FB6">
              <w:t>warriors</w:t>
            </w:r>
            <w:r w:rsidR="00B04B62" w:rsidRPr="00D33FB6">
              <w:t xml:space="preserve"> </w:t>
            </w:r>
            <w:r w:rsidRPr="00D33FB6">
              <w:t>were</w:t>
            </w:r>
            <w:r w:rsidR="00B04B62" w:rsidRPr="00D33FB6">
              <w:t xml:space="preserve"> </w:t>
            </w:r>
            <w:r w:rsidRPr="00D33FB6">
              <w:t>buried</w:t>
            </w:r>
            <w:r w:rsidR="00B04B62" w:rsidRPr="00D33FB6">
              <w:t xml:space="preserve"> </w:t>
            </w:r>
            <w:r w:rsidRPr="00D33FB6">
              <w:t>and</w:t>
            </w:r>
            <w:r w:rsidR="00B04B62" w:rsidRPr="00D33FB6">
              <w:t xml:space="preserve"> </w:t>
            </w:r>
            <w:r w:rsidRPr="00D33FB6">
              <w:t>how</w:t>
            </w:r>
            <w:r w:rsidR="00B04B62" w:rsidRPr="00D33FB6">
              <w:t xml:space="preserve"> </w:t>
            </w:r>
            <w:r w:rsidRPr="00D33FB6">
              <w:t>the</w:t>
            </w:r>
            <w:r w:rsidR="00B04B62" w:rsidRPr="00D33FB6">
              <w:t xml:space="preserve"> </w:t>
            </w:r>
            <w:r w:rsidRPr="00D33FB6">
              <w:t>site</w:t>
            </w:r>
            <w:r w:rsidR="00B04B62" w:rsidRPr="00D33FB6">
              <w:t xml:space="preserve"> </w:t>
            </w:r>
            <w:r w:rsidRPr="00D33FB6">
              <w:t>disappeared</w:t>
            </w:r>
          </w:p>
          <w:p w14:paraId="4B23AD2D" w14:textId="48A58EC3" w:rsidR="00B82116" w:rsidRPr="00D33FB6" w:rsidRDefault="00B82116" w:rsidP="0004262B">
            <w:pPr>
              <w:pStyle w:val="ListBullet"/>
            </w:pPr>
            <w:r w:rsidRPr="00D33FB6">
              <w:t>one</w:t>
            </w:r>
            <w:r w:rsidR="00B04B62" w:rsidRPr="00D33FB6">
              <w:t xml:space="preserve"> </w:t>
            </w:r>
            <w:r w:rsidRPr="00D33FB6">
              <w:t>way</w:t>
            </w:r>
            <w:r w:rsidR="00B04B62" w:rsidRPr="00D33FB6">
              <w:t xml:space="preserve"> </w:t>
            </w:r>
            <w:r w:rsidRPr="00D33FB6">
              <w:t>the</w:t>
            </w:r>
            <w:r w:rsidR="00B04B62" w:rsidRPr="00D33FB6">
              <w:t xml:space="preserve"> </w:t>
            </w:r>
            <w:r w:rsidRPr="00D33FB6">
              <w:t>site</w:t>
            </w:r>
            <w:r w:rsidR="00B04B62" w:rsidRPr="00D33FB6">
              <w:t xml:space="preserve"> </w:t>
            </w:r>
            <w:r w:rsidRPr="00D33FB6">
              <w:t>is</w:t>
            </w:r>
            <w:r w:rsidR="00B04B62" w:rsidRPr="00D33FB6">
              <w:t xml:space="preserve"> </w:t>
            </w:r>
            <w:r w:rsidRPr="00D33FB6">
              <w:t>threatened</w:t>
            </w:r>
            <w:r w:rsidR="00B04B62" w:rsidRPr="00D33FB6">
              <w:t xml:space="preserve"> </w:t>
            </w:r>
            <w:r w:rsidRPr="00D33FB6">
              <w:t>today</w:t>
            </w:r>
          </w:p>
          <w:p w14:paraId="2BC2FE3E" w14:textId="0D3E1DAC" w:rsidR="00B82116" w:rsidRPr="00D33FB6" w:rsidRDefault="00B82116" w:rsidP="0004262B">
            <w:pPr>
              <w:pStyle w:val="ListBullet"/>
            </w:pPr>
            <w:r w:rsidRPr="00D33FB6">
              <w:t>one</w:t>
            </w:r>
            <w:r w:rsidR="00B04B62" w:rsidRPr="00D33FB6">
              <w:t xml:space="preserve"> </w:t>
            </w:r>
            <w:r w:rsidRPr="00D33FB6">
              <w:t>way</w:t>
            </w:r>
            <w:r w:rsidR="00B04B62" w:rsidRPr="00D33FB6">
              <w:t xml:space="preserve"> </w:t>
            </w:r>
            <w:r w:rsidRPr="00D33FB6">
              <w:t>the</w:t>
            </w:r>
            <w:r w:rsidR="00B04B62" w:rsidRPr="00D33FB6">
              <w:t xml:space="preserve"> </w:t>
            </w:r>
            <w:r w:rsidRPr="00D33FB6">
              <w:t>site</w:t>
            </w:r>
            <w:r w:rsidR="00B04B62" w:rsidRPr="00D33FB6">
              <w:t xml:space="preserve"> </w:t>
            </w:r>
            <w:r w:rsidRPr="00D33FB6">
              <w:t>is</w:t>
            </w:r>
            <w:r w:rsidR="00B04B62" w:rsidRPr="00D33FB6">
              <w:t xml:space="preserve"> </w:t>
            </w:r>
            <w:r w:rsidRPr="00D33FB6">
              <w:t>protected</w:t>
            </w:r>
            <w:r w:rsidR="00B04B62" w:rsidRPr="00D33FB6">
              <w:t xml:space="preserve"> </w:t>
            </w:r>
            <w:r w:rsidRPr="00D33FB6">
              <w:t>or</w:t>
            </w:r>
            <w:r w:rsidR="00B04B62" w:rsidRPr="00D33FB6">
              <w:t xml:space="preserve"> </w:t>
            </w:r>
            <w:r w:rsidRPr="00D33FB6">
              <w:t>preserved</w:t>
            </w:r>
          </w:p>
          <w:p w14:paraId="5D4BB4EC" w14:textId="67E55A06" w:rsidR="00B82116" w:rsidRPr="00A002D6" w:rsidRDefault="00B82116" w:rsidP="0004262B">
            <w:pPr>
              <w:pStyle w:val="ListBullet"/>
            </w:pPr>
            <w:r w:rsidRPr="00D33FB6">
              <w:t>one</w:t>
            </w:r>
            <w:r w:rsidR="00B04B62" w:rsidRPr="00D33FB6">
              <w:t xml:space="preserve"> </w:t>
            </w:r>
            <w:r w:rsidRPr="00D33FB6">
              <w:t>reason</w:t>
            </w:r>
            <w:r w:rsidR="00B04B62">
              <w:t xml:space="preserve"> </w:t>
            </w:r>
            <w:r w:rsidRPr="00A002D6">
              <w:t>why</w:t>
            </w:r>
            <w:r w:rsidR="00B04B62">
              <w:t xml:space="preserve"> </w:t>
            </w:r>
            <w:r w:rsidRPr="00A002D6">
              <w:t>protecting</w:t>
            </w:r>
            <w:r w:rsidR="00B04B62">
              <w:t xml:space="preserve"> </w:t>
            </w:r>
            <w:r w:rsidRPr="00A002D6">
              <w:t>the</w:t>
            </w:r>
            <w:r w:rsidR="00B04B62">
              <w:t xml:space="preserve"> </w:t>
            </w:r>
            <w:r w:rsidRPr="00A002D6">
              <w:t>site</w:t>
            </w:r>
            <w:r w:rsidR="00B04B62">
              <w:t xml:space="preserve"> </w:t>
            </w:r>
            <w:r w:rsidRPr="00A002D6">
              <w:t>helps</w:t>
            </w:r>
            <w:r w:rsidR="00B04B62">
              <w:t xml:space="preserve"> </w:t>
            </w:r>
            <w:r w:rsidRPr="00A002D6">
              <w:t>us</w:t>
            </w:r>
            <w:r w:rsidR="00B04B62">
              <w:t xml:space="preserve"> </w:t>
            </w:r>
            <w:r w:rsidRPr="00A002D6">
              <w:t>learn</w:t>
            </w:r>
            <w:r w:rsidR="00B04B62">
              <w:t xml:space="preserve"> </w:t>
            </w:r>
            <w:r w:rsidRPr="00A002D6">
              <w:t>about</w:t>
            </w:r>
            <w:r w:rsidR="00B04B62">
              <w:t xml:space="preserve"> </w:t>
            </w:r>
            <w:r w:rsidRPr="00A002D6">
              <w:t>the</w:t>
            </w:r>
            <w:r w:rsidR="00B04B62">
              <w:t xml:space="preserve"> </w:t>
            </w:r>
            <w:r w:rsidRPr="00A002D6">
              <w:t>past</w:t>
            </w:r>
            <w:r w:rsidR="004343FC" w:rsidRPr="00A002D6">
              <w:t>.</w:t>
            </w:r>
          </w:p>
          <w:p w14:paraId="3DCD3DAD" w14:textId="408C625F" w:rsidR="00922B0A" w:rsidRPr="005B7CDB" w:rsidRDefault="00922B0A" w:rsidP="00CF2033">
            <w:r w:rsidRPr="005B7CDB">
              <w:t>Activity</w:t>
            </w:r>
            <w:r w:rsidR="00B04B62" w:rsidRPr="005B7CDB">
              <w:t xml:space="preserve"> </w:t>
            </w:r>
            <w:r w:rsidRPr="005B7CDB">
              <w:t>16</w:t>
            </w:r>
            <w:r w:rsidR="00D73D2E" w:rsidRPr="005B7CDB">
              <w:t xml:space="preserve"> –</w:t>
            </w:r>
            <w:r w:rsidR="00B04B62" w:rsidRPr="005B7CDB">
              <w:t xml:space="preserve"> </w:t>
            </w:r>
            <w:r w:rsidR="00D73D2E" w:rsidRPr="005B7CDB">
              <w:t>to d</w:t>
            </w:r>
            <w:r w:rsidR="00667DE9" w:rsidRPr="005B7CDB">
              <w:t>ig</w:t>
            </w:r>
            <w:r w:rsidR="00B04B62" w:rsidRPr="005B7CDB">
              <w:t xml:space="preserve"> </w:t>
            </w:r>
            <w:r w:rsidR="00667DE9" w:rsidRPr="005B7CDB">
              <w:t>or</w:t>
            </w:r>
            <w:r w:rsidR="00B04B62" w:rsidRPr="005B7CDB">
              <w:t xml:space="preserve"> </w:t>
            </w:r>
            <w:r w:rsidR="00667DE9" w:rsidRPr="005B7CDB">
              <w:t>protect?</w:t>
            </w:r>
            <w:r w:rsidR="00B04B62" w:rsidRPr="005B7CDB">
              <w:t xml:space="preserve"> </w:t>
            </w:r>
            <w:r w:rsidR="00667DE9" w:rsidRPr="005B7CDB">
              <w:t>Decisions</w:t>
            </w:r>
            <w:r w:rsidR="00B04B62" w:rsidRPr="005B7CDB">
              <w:t xml:space="preserve"> </w:t>
            </w:r>
            <w:r w:rsidR="00667DE9" w:rsidRPr="005B7CDB">
              <w:t>about</w:t>
            </w:r>
            <w:r w:rsidR="00B04B62" w:rsidRPr="005B7CDB">
              <w:t xml:space="preserve"> </w:t>
            </w:r>
            <w:r w:rsidR="00667DE9" w:rsidRPr="005B7CDB">
              <w:t>the</w:t>
            </w:r>
            <w:r w:rsidR="00B04B62" w:rsidRPr="005B7CDB">
              <w:t xml:space="preserve"> </w:t>
            </w:r>
            <w:r w:rsidR="00667DE9" w:rsidRPr="005B7CDB">
              <w:t>Terracotta</w:t>
            </w:r>
            <w:r w:rsidR="00B04B62" w:rsidRPr="005B7CDB">
              <w:t xml:space="preserve"> </w:t>
            </w:r>
            <w:r w:rsidR="00667DE9" w:rsidRPr="005B7CDB">
              <w:t>Warriors</w:t>
            </w:r>
            <w:r w:rsidR="00B04B62" w:rsidRPr="005B7CDB">
              <w:t xml:space="preserve"> </w:t>
            </w:r>
          </w:p>
          <w:p w14:paraId="2277CA9B" w14:textId="6B2CAE54" w:rsidR="00836EB0" w:rsidRPr="00A002D6" w:rsidRDefault="00922B0A" w:rsidP="0004262B">
            <w:r w:rsidRPr="00A002D6">
              <w:t>Ask</w:t>
            </w:r>
            <w:r w:rsidR="00B04B62">
              <w:t xml:space="preserve"> </w:t>
            </w:r>
            <w:r w:rsidRPr="00A002D6">
              <w:t>the</w:t>
            </w:r>
            <w:r w:rsidR="00B04B62">
              <w:t xml:space="preserve"> </w:t>
            </w:r>
            <w:r w:rsidRPr="00A002D6">
              <w:t>inquiry</w:t>
            </w:r>
            <w:r w:rsidR="00B04B62">
              <w:t xml:space="preserve"> </w:t>
            </w:r>
            <w:r w:rsidRPr="00A002D6">
              <w:t>question:</w:t>
            </w:r>
            <w:r w:rsidR="006461F3">
              <w:t xml:space="preserve"> </w:t>
            </w:r>
            <w:r w:rsidR="00836EB0" w:rsidRPr="00A002D6">
              <w:t>Should</w:t>
            </w:r>
            <w:r w:rsidR="00B04B62">
              <w:t xml:space="preserve"> </w:t>
            </w:r>
            <w:r w:rsidR="00836EB0" w:rsidRPr="00A002D6">
              <w:t>archaeologists</w:t>
            </w:r>
            <w:r w:rsidR="00B04B62">
              <w:t xml:space="preserve"> </w:t>
            </w:r>
            <w:r w:rsidR="00836EB0" w:rsidRPr="00A002D6">
              <w:t>continue</w:t>
            </w:r>
            <w:r w:rsidR="00B04B62">
              <w:t xml:space="preserve"> </w:t>
            </w:r>
            <w:r w:rsidR="00836EB0" w:rsidRPr="00A002D6">
              <w:t>excavating</w:t>
            </w:r>
            <w:r w:rsidR="00B04B62">
              <w:t xml:space="preserve"> </w:t>
            </w:r>
            <w:r w:rsidR="00836EB0" w:rsidRPr="00A002D6">
              <w:t>the</w:t>
            </w:r>
            <w:r w:rsidR="00B04B62">
              <w:t xml:space="preserve"> </w:t>
            </w:r>
            <w:r w:rsidR="00836EB0" w:rsidRPr="00A002D6">
              <w:t>Terracotta</w:t>
            </w:r>
            <w:r w:rsidR="00B04B62">
              <w:t xml:space="preserve"> </w:t>
            </w:r>
            <w:r w:rsidR="00836EB0" w:rsidRPr="00A002D6">
              <w:t>Warriors</w:t>
            </w:r>
            <w:r w:rsidR="00B04B62">
              <w:t xml:space="preserve"> </w:t>
            </w:r>
            <w:r w:rsidR="00836EB0" w:rsidRPr="00A002D6">
              <w:t>or</w:t>
            </w:r>
            <w:r w:rsidR="00B04B62">
              <w:t xml:space="preserve"> </w:t>
            </w:r>
            <w:r w:rsidR="00836EB0" w:rsidRPr="00A002D6">
              <w:t>should</w:t>
            </w:r>
            <w:r w:rsidR="00B04B62">
              <w:t xml:space="preserve"> </w:t>
            </w:r>
            <w:r w:rsidR="00836EB0" w:rsidRPr="00A002D6">
              <w:t>they</w:t>
            </w:r>
            <w:r w:rsidR="00B04B62">
              <w:t xml:space="preserve"> </w:t>
            </w:r>
            <w:r w:rsidR="00836EB0" w:rsidRPr="00A002D6">
              <w:t>focus</w:t>
            </w:r>
            <w:r w:rsidR="00B04B62">
              <w:t xml:space="preserve"> </w:t>
            </w:r>
            <w:r w:rsidR="00836EB0" w:rsidRPr="00A002D6">
              <w:t>on</w:t>
            </w:r>
            <w:r w:rsidR="00B04B62">
              <w:t xml:space="preserve"> </w:t>
            </w:r>
            <w:r w:rsidR="00836EB0" w:rsidRPr="00A002D6">
              <w:t>protecting</w:t>
            </w:r>
            <w:r w:rsidR="00B04B62">
              <w:t xml:space="preserve"> </w:t>
            </w:r>
            <w:r w:rsidR="00836EB0" w:rsidRPr="00A002D6">
              <w:t>and</w:t>
            </w:r>
            <w:r w:rsidR="00B04B62">
              <w:t xml:space="preserve"> </w:t>
            </w:r>
            <w:r w:rsidR="00836EB0" w:rsidRPr="00A002D6">
              <w:t>preserving</w:t>
            </w:r>
            <w:r w:rsidR="00B04B62">
              <w:t xml:space="preserve"> </w:t>
            </w:r>
            <w:r w:rsidR="00836EB0" w:rsidRPr="00A002D6">
              <w:t>the</w:t>
            </w:r>
            <w:r w:rsidR="00B04B62">
              <w:t xml:space="preserve"> </w:t>
            </w:r>
            <w:r w:rsidR="00836EB0" w:rsidRPr="00A002D6">
              <w:t>warriors</w:t>
            </w:r>
            <w:r w:rsidR="00B04B62">
              <w:t xml:space="preserve"> </w:t>
            </w:r>
            <w:r w:rsidR="00836EB0" w:rsidRPr="00A002D6">
              <w:t>that</w:t>
            </w:r>
            <w:r w:rsidR="00B04B62">
              <w:t xml:space="preserve"> </w:t>
            </w:r>
            <w:r w:rsidR="00836EB0" w:rsidRPr="00A002D6">
              <w:t>have</w:t>
            </w:r>
            <w:r w:rsidR="00B04B62">
              <w:t xml:space="preserve"> </w:t>
            </w:r>
            <w:r w:rsidR="00836EB0" w:rsidRPr="00A002D6">
              <w:t>already</w:t>
            </w:r>
            <w:r w:rsidR="00B04B62">
              <w:t xml:space="preserve"> </w:t>
            </w:r>
            <w:r w:rsidR="00836EB0" w:rsidRPr="00A002D6">
              <w:t>been</w:t>
            </w:r>
            <w:r w:rsidR="00B04B62">
              <w:t xml:space="preserve"> </w:t>
            </w:r>
            <w:r w:rsidR="00836EB0" w:rsidRPr="00A002D6">
              <w:t>uncovered?</w:t>
            </w:r>
          </w:p>
          <w:p w14:paraId="0FE2AF0E" w14:textId="2A5B2EDD" w:rsidR="00FD2A03" w:rsidRPr="00A002D6" w:rsidRDefault="00FD2A03" w:rsidP="0004262B">
            <w:r w:rsidRPr="00A002D6">
              <w:t>Record</w:t>
            </w:r>
            <w:r w:rsidR="00B04B62">
              <w:t xml:space="preserve"> </w:t>
            </w:r>
            <w:r w:rsidRPr="00A002D6">
              <w:t>ideas</w:t>
            </w:r>
            <w:r w:rsidR="00B04B62">
              <w:t xml:space="preserve"> </w:t>
            </w:r>
            <w:r w:rsidRPr="00A002D6">
              <w:t>in</w:t>
            </w:r>
            <w:r w:rsidR="00B04B62">
              <w:t xml:space="preserve"> </w:t>
            </w:r>
            <w:r w:rsidR="0004550E">
              <w:t>T</w:t>
            </w:r>
            <w:r w:rsidR="0004550E" w:rsidRPr="00A002D6">
              <w:t>able</w:t>
            </w:r>
            <w:r w:rsidR="0004550E">
              <w:t xml:space="preserve"> </w:t>
            </w:r>
            <w:r w:rsidRPr="00A002D6">
              <w:t>2</w:t>
            </w:r>
            <w:r w:rsidR="00D73D2E">
              <w:t>1</w:t>
            </w:r>
            <w:r w:rsidR="00B04B62">
              <w:t xml:space="preserve"> </w:t>
            </w:r>
            <w:r w:rsidRPr="00A002D6">
              <w:t>–</w:t>
            </w:r>
            <w:r w:rsidR="00B04B62">
              <w:t xml:space="preserve"> </w:t>
            </w:r>
            <w:r w:rsidR="00295174">
              <w:t>e</w:t>
            </w:r>
            <w:r w:rsidR="00295174" w:rsidRPr="00A002D6">
              <w:t>valuating</w:t>
            </w:r>
            <w:r w:rsidR="00295174">
              <w:t xml:space="preserve"> </w:t>
            </w:r>
            <w:r w:rsidRPr="00A002D6">
              <w:t>excavation</w:t>
            </w:r>
            <w:r w:rsidR="00B04B62">
              <w:t xml:space="preserve"> </w:t>
            </w:r>
            <w:r w:rsidRPr="00A002D6">
              <w:t>and</w:t>
            </w:r>
            <w:r w:rsidR="00B04B62">
              <w:t xml:space="preserve"> </w:t>
            </w:r>
            <w:r w:rsidRPr="00A002D6">
              <w:t>preservation</w:t>
            </w:r>
            <w:r w:rsidR="00B04B62">
              <w:t xml:space="preserve"> </w:t>
            </w:r>
            <w:r w:rsidR="00295174">
              <w:t xml:space="preserve">of </w:t>
            </w:r>
            <w:r w:rsidRPr="00A002D6">
              <w:t>the</w:t>
            </w:r>
            <w:r w:rsidR="00B04B62">
              <w:t xml:space="preserve"> </w:t>
            </w:r>
            <w:r w:rsidRPr="00A002D6">
              <w:t>Terracotta</w:t>
            </w:r>
            <w:r w:rsidR="00B04B62">
              <w:t xml:space="preserve"> </w:t>
            </w:r>
            <w:r w:rsidRPr="00A002D6">
              <w:t>Warriors</w:t>
            </w:r>
            <w:r w:rsidR="005C077F" w:rsidRPr="00A002D6">
              <w:t>.</w:t>
            </w:r>
            <w:r w:rsidR="00B04B62">
              <w:t xml:space="preserve"> </w:t>
            </w:r>
            <w:r w:rsidR="005C077F" w:rsidRPr="00A002D6">
              <w:t>Students</w:t>
            </w:r>
            <w:r w:rsidR="00B04B62">
              <w:t xml:space="preserve"> </w:t>
            </w:r>
            <w:r w:rsidR="005C077F" w:rsidRPr="00A002D6">
              <w:t>record:</w:t>
            </w:r>
          </w:p>
          <w:p w14:paraId="12668DC0" w14:textId="4CE4A8B6" w:rsidR="00922B0A" w:rsidRPr="00295174" w:rsidRDefault="00922B0A" w:rsidP="0004262B">
            <w:pPr>
              <w:pStyle w:val="ListBullet"/>
            </w:pPr>
            <w:r w:rsidRPr="00295174">
              <w:t>reasons</w:t>
            </w:r>
            <w:r w:rsidR="00B04B62" w:rsidRPr="00295174">
              <w:t xml:space="preserve"> </w:t>
            </w:r>
            <w:r w:rsidRPr="00295174">
              <w:t>to</w:t>
            </w:r>
            <w:r w:rsidR="00B04B62" w:rsidRPr="00295174">
              <w:t xml:space="preserve"> </w:t>
            </w:r>
            <w:r w:rsidRPr="00295174">
              <w:t>continue</w:t>
            </w:r>
            <w:r w:rsidR="00B04B62" w:rsidRPr="00295174">
              <w:t xml:space="preserve"> </w:t>
            </w:r>
            <w:r w:rsidRPr="00295174">
              <w:t>excavating</w:t>
            </w:r>
            <w:r w:rsidR="00B04B62" w:rsidRPr="00295174">
              <w:t xml:space="preserve"> </w:t>
            </w:r>
            <w:r w:rsidR="00346ECF" w:rsidRPr="00295174">
              <w:t>Terracotta</w:t>
            </w:r>
            <w:r w:rsidR="00B04B62" w:rsidRPr="00295174">
              <w:t xml:space="preserve"> </w:t>
            </w:r>
            <w:r w:rsidR="00346ECF" w:rsidRPr="00295174">
              <w:t>Warriors</w:t>
            </w:r>
          </w:p>
          <w:p w14:paraId="0358AB09" w14:textId="19CC498A" w:rsidR="00922B0A" w:rsidRPr="00295174" w:rsidRDefault="00922B0A" w:rsidP="0004262B">
            <w:pPr>
              <w:pStyle w:val="ListBullet"/>
            </w:pPr>
            <w:r w:rsidRPr="00295174">
              <w:t>reasons</w:t>
            </w:r>
            <w:r w:rsidR="00B04B62" w:rsidRPr="00295174">
              <w:t xml:space="preserve"> </w:t>
            </w:r>
            <w:r w:rsidRPr="00295174">
              <w:t>to</w:t>
            </w:r>
            <w:r w:rsidR="00B04B62" w:rsidRPr="00295174">
              <w:t xml:space="preserve"> </w:t>
            </w:r>
            <w:r w:rsidRPr="00295174">
              <w:t>prioritise</w:t>
            </w:r>
            <w:r w:rsidR="00B04B62" w:rsidRPr="00295174">
              <w:t xml:space="preserve"> </w:t>
            </w:r>
            <w:r w:rsidRPr="00295174">
              <w:t>preservation</w:t>
            </w:r>
            <w:r w:rsidR="00B04B62" w:rsidRPr="00295174">
              <w:t xml:space="preserve"> </w:t>
            </w:r>
            <w:r w:rsidRPr="00295174">
              <w:t>and</w:t>
            </w:r>
            <w:r w:rsidR="00B04B62" w:rsidRPr="00295174">
              <w:t xml:space="preserve"> </w:t>
            </w:r>
            <w:r w:rsidRPr="00295174">
              <w:t>restoration</w:t>
            </w:r>
          </w:p>
          <w:p w14:paraId="7BA63927" w14:textId="3F5B0A9D" w:rsidR="00922B0A" w:rsidRPr="00295174" w:rsidRDefault="00922B0A" w:rsidP="0004262B">
            <w:pPr>
              <w:pStyle w:val="ListBullet"/>
            </w:pPr>
            <w:r w:rsidRPr="00295174">
              <w:t>evidence</w:t>
            </w:r>
            <w:r w:rsidR="00B04B62" w:rsidRPr="00295174">
              <w:t xml:space="preserve"> </w:t>
            </w:r>
            <w:r w:rsidRPr="00295174">
              <w:t>from</w:t>
            </w:r>
            <w:r w:rsidR="00B04B62" w:rsidRPr="00295174">
              <w:t xml:space="preserve"> </w:t>
            </w:r>
            <w:r w:rsidRPr="00295174">
              <w:t>today’s</w:t>
            </w:r>
            <w:r w:rsidR="00B04B62" w:rsidRPr="00295174">
              <w:t xml:space="preserve"> </w:t>
            </w:r>
            <w:r w:rsidRPr="00295174">
              <w:t>sources</w:t>
            </w:r>
          </w:p>
          <w:p w14:paraId="32EB98E9" w14:textId="4273D323" w:rsidR="00922B0A" w:rsidRPr="00295174" w:rsidRDefault="00922B0A" w:rsidP="0004262B">
            <w:pPr>
              <w:pStyle w:val="ListBullet"/>
            </w:pPr>
            <w:r w:rsidRPr="00295174">
              <w:t>decision</w:t>
            </w:r>
            <w:r w:rsidR="00B04B62" w:rsidRPr="00295174">
              <w:t xml:space="preserve"> </w:t>
            </w:r>
            <w:r w:rsidRPr="00295174">
              <w:t>and</w:t>
            </w:r>
            <w:r w:rsidR="00B04B62" w:rsidRPr="00295174">
              <w:t xml:space="preserve"> </w:t>
            </w:r>
            <w:r w:rsidRPr="00295174">
              <w:t>justification</w:t>
            </w:r>
            <w:r w:rsidR="00295174">
              <w:t>.</w:t>
            </w:r>
          </w:p>
          <w:p w14:paraId="1355F358" w14:textId="2AED4EA7" w:rsidR="00922B0A" w:rsidRPr="00A002D6" w:rsidRDefault="00922B0A" w:rsidP="0004262B">
            <w:r w:rsidRPr="00A002D6">
              <w:t>Divide</w:t>
            </w:r>
            <w:r w:rsidR="00B04B62">
              <w:t xml:space="preserve"> </w:t>
            </w:r>
            <w:r w:rsidRPr="00A002D6">
              <w:t>class</w:t>
            </w:r>
            <w:r w:rsidR="00B04B62">
              <w:t xml:space="preserve"> </w:t>
            </w:r>
            <w:r w:rsidRPr="00A002D6">
              <w:t>into</w:t>
            </w:r>
            <w:r w:rsidR="00B04B62">
              <w:t xml:space="preserve"> </w:t>
            </w:r>
            <w:r w:rsidR="00295174">
              <w:t xml:space="preserve">2 </w:t>
            </w:r>
            <w:r w:rsidRPr="00A002D6">
              <w:t>teams:</w:t>
            </w:r>
          </w:p>
          <w:p w14:paraId="6365427F" w14:textId="7FC76B03" w:rsidR="00922B0A" w:rsidRPr="00295174" w:rsidRDefault="00295174" w:rsidP="0004262B">
            <w:pPr>
              <w:pStyle w:val="ListBullet"/>
            </w:pPr>
            <w:r>
              <w:lastRenderedPageBreak/>
              <w:t>T</w:t>
            </w:r>
            <w:r w:rsidRPr="00295174">
              <w:t xml:space="preserve">eam </w:t>
            </w:r>
            <w:r w:rsidR="00922B0A" w:rsidRPr="00295174">
              <w:t>A</w:t>
            </w:r>
            <w:r w:rsidR="00214711">
              <w:t xml:space="preserve"> –</w:t>
            </w:r>
            <w:r w:rsidR="00B04B62" w:rsidRPr="00295174">
              <w:t xml:space="preserve"> </w:t>
            </w:r>
            <w:r>
              <w:t>c</w:t>
            </w:r>
            <w:r w:rsidRPr="00295174">
              <w:t xml:space="preserve">ontinue </w:t>
            </w:r>
            <w:r w:rsidR="005C077F" w:rsidRPr="00295174">
              <w:t>excavation</w:t>
            </w:r>
          </w:p>
          <w:p w14:paraId="3EB4DF93" w14:textId="67726B7E" w:rsidR="00922B0A" w:rsidRPr="00295174" w:rsidRDefault="00295174" w:rsidP="0004262B">
            <w:pPr>
              <w:pStyle w:val="ListBullet"/>
            </w:pPr>
            <w:r>
              <w:t>T</w:t>
            </w:r>
            <w:r w:rsidRPr="00295174">
              <w:t xml:space="preserve">eam </w:t>
            </w:r>
            <w:r w:rsidR="00922B0A" w:rsidRPr="00295174">
              <w:t>B</w:t>
            </w:r>
            <w:r w:rsidR="00214711">
              <w:t xml:space="preserve"> –</w:t>
            </w:r>
            <w:r w:rsidR="00B04B62" w:rsidRPr="00295174">
              <w:t xml:space="preserve"> </w:t>
            </w:r>
            <w:r>
              <w:t>p</w:t>
            </w:r>
            <w:r w:rsidRPr="00295174">
              <w:t xml:space="preserve">rioritise </w:t>
            </w:r>
            <w:r w:rsidR="009F3736" w:rsidRPr="00295174">
              <w:t>protection</w:t>
            </w:r>
            <w:r w:rsidR="00B04B62" w:rsidRPr="00295174">
              <w:t xml:space="preserve"> </w:t>
            </w:r>
            <w:r w:rsidR="009F3736" w:rsidRPr="00295174">
              <w:t>and</w:t>
            </w:r>
            <w:r w:rsidR="00B04B62" w:rsidRPr="00295174">
              <w:t xml:space="preserve"> </w:t>
            </w:r>
            <w:r w:rsidR="009F3736" w:rsidRPr="00295174">
              <w:t>preservation</w:t>
            </w:r>
            <w:r w:rsidR="00214711">
              <w:t>.</w:t>
            </w:r>
          </w:p>
          <w:p w14:paraId="3BF1D149" w14:textId="108774B7" w:rsidR="00922B0A" w:rsidRPr="00295174" w:rsidRDefault="00922B0A" w:rsidP="0004262B">
            <w:pPr>
              <w:pStyle w:val="ListBullet"/>
              <w:numPr>
                <w:ilvl w:val="0"/>
                <w:numId w:val="0"/>
              </w:numPr>
            </w:pPr>
            <w:r w:rsidRPr="00295174">
              <w:t>Appoint</w:t>
            </w:r>
            <w:r w:rsidR="00B04B62" w:rsidRPr="00295174">
              <w:t xml:space="preserve"> </w:t>
            </w:r>
            <w:r w:rsidRPr="00295174">
              <w:t>roles</w:t>
            </w:r>
            <w:r w:rsidR="00B04B62" w:rsidRPr="00295174">
              <w:t xml:space="preserve"> </w:t>
            </w:r>
            <w:r w:rsidRPr="00295174">
              <w:t>for</w:t>
            </w:r>
            <w:r w:rsidR="00B04B62" w:rsidRPr="00295174">
              <w:t xml:space="preserve"> </w:t>
            </w:r>
            <w:r w:rsidRPr="00295174">
              <w:t>equitable</w:t>
            </w:r>
            <w:r w:rsidR="00B04B62" w:rsidRPr="00295174">
              <w:t xml:space="preserve"> </w:t>
            </w:r>
            <w:r w:rsidRPr="00295174">
              <w:t>participation.</w:t>
            </w:r>
            <w:r w:rsidR="00B04B62" w:rsidRPr="00295174">
              <w:t xml:space="preserve"> </w:t>
            </w:r>
            <w:r w:rsidRPr="00295174">
              <w:t>See</w:t>
            </w:r>
            <w:r w:rsidR="00B04B62" w:rsidRPr="00295174">
              <w:t xml:space="preserve"> </w:t>
            </w:r>
            <w:r w:rsidRPr="00295174">
              <w:t>Table</w:t>
            </w:r>
            <w:r w:rsidR="00B04B62" w:rsidRPr="00295174">
              <w:t xml:space="preserve"> </w:t>
            </w:r>
            <w:r w:rsidRPr="00295174">
              <w:t>2</w:t>
            </w:r>
            <w:r w:rsidR="00214711">
              <w:t>2</w:t>
            </w:r>
            <w:r w:rsidR="00B04B62" w:rsidRPr="00295174">
              <w:t xml:space="preserve"> </w:t>
            </w:r>
            <w:r w:rsidR="00295174">
              <w:t>–</w:t>
            </w:r>
            <w:r w:rsidR="00B04B62" w:rsidRPr="00295174">
              <w:t xml:space="preserve"> </w:t>
            </w:r>
            <w:r w:rsidRPr="00295174">
              <w:t>roles</w:t>
            </w:r>
            <w:r w:rsidR="00B04B62" w:rsidRPr="00295174">
              <w:t xml:space="preserve"> </w:t>
            </w:r>
            <w:r w:rsidRPr="00295174">
              <w:t>and</w:t>
            </w:r>
            <w:r w:rsidR="00B04B62" w:rsidRPr="00295174">
              <w:t xml:space="preserve"> </w:t>
            </w:r>
            <w:r w:rsidRPr="00295174">
              <w:t>responsibilities</w:t>
            </w:r>
            <w:r w:rsidR="00295174">
              <w:t>:</w:t>
            </w:r>
          </w:p>
          <w:p w14:paraId="46F6B0EA" w14:textId="2610E401" w:rsidR="00922B0A" w:rsidRPr="00295174" w:rsidRDefault="00295174" w:rsidP="0004262B">
            <w:pPr>
              <w:pStyle w:val="ListBullet"/>
            </w:pPr>
            <w:r>
              <w:t>R</w:t>
            </w:r>
            <w:r w:rsidRPr="00295174">
              <w:t>esearchers</w:t>
            </w:r>
            <w:r w:rsidR="00922B0A" w:rsidRPr="00295174">
              <w:t>:</w:t>
            </w:r>
            <w:r w:rsidR="00B04B62" w:rsidRPr="00295174">
              <w:t xml:space="preserve"> </w:t>
            </w:r>
            <w:r>
              <w:t>c</w:t>
            </w:r>
            <w:r w:rsidRPr="00295174">
              <w:t xml:space="preserve">ollect </w:t>
            </w:r>
            <w:r w:rsidR="00922B0A" w:rsidRPr="00295174">
              <w:t>information</w:t>
            </w:r>
            <w:r w:rsidR="00B04B62" w:rsidRPr="00295174">
              <w:t xml:space="preserve"> </w:t>
            </w:r>
            <w:r w:rsidR="00922B0A" w:rsidRPr="00295174">
              <w:t>from</w:t>
            </w:r>
            <w:r w:rsidR="00B04B62" w:rsidRPr="00295174">
              <w:t xml:space="preserve"> </w:t>
            </w:r>
            <w:r w:rsidR="00922B0A" w:rsidRPr="00295174">
              <w:t>class</w:t>
            </w:r>
            <w:r w:rsidR="00B04B62" w:rsidRPr="00295174">
              <w:t xml:space="preserve"> </w:t>
            </w:r>
            <w:r w:rsidR="00922B0A" w:rsidRPr="00295174">
              <w:t>notes</w:t>
            </w:r>
            <w:r w:rsidR="00B04B62" w:rsidRPr="00295174">
              <w:t xml:space="preserve"> </w:t>
            </w:r>
            <w:r w:rsidR="00922B0A" w:rsidRPr="00295174">
              <w:t>and</w:t>
            </w:r>
            <w:r w:rsidR="00B04B62" w:rsidRPr="00295174">
              <w:t xml:space="preserve"> </w:t>
            </w:r>
            <w:r w:rsidR="00922B0A" w:rsidRPr="00295174">
              <w:t>sources.</w:t>
            </w:r>
          </w:p>
          <w:p w14:paraId="00EDE138" w14:textId="37BACA68" w:rsidR="00922B0A" w:rsidRPr="00295174" w:rsidRDefault="00295174" w:rsidP="0004262B">
            <w:pPr>
              <w:pStyle w:val="ListBullet"/>
            </w:pPr>
            <w:r>
              <w:t>S</w:t>
            </w:r>
            <w:r w:rsidRPr="00295174">
              <w:t>peakers</w:t>
            </w:r>
            <w:r w:rsidR="00922B0A" w:rsidRPr="00295174">
              <w:t>:</w:t>
            </w:r>
            <w:r w:rsidR="00B04B62" w:rsidRPr="00295174">
              <w:t xml:space="preserve"> </w:t>
            </w:r>
            <w:r>
              <w:t>p</w:t>
            </w:r>
            <w:r w:rsidRPr="00295174">
              <w:t xml:space="preserve">resent </w:t>
            </w:r>
            <w:r w:rsidR="006C6844">
              <w:t>their</w:t>
            </w:r>
            <w:r w:rsidR="00B04B62" w:rsidRPr="00295174">
              <w:t xml:space="preserve"> </w:t>
            </w:r>
            <w:r w:rsidR="00922B0A" w:rsidRPr="00295174">
              <w:t>team’s</w:t>
            </w:r>
            <w:r w:rsidR="00B04B62" w:rsidRPr="00295174">
              <w:t xml:space="preserve"> </w:t>
            </w:r>
            <w:r w:rsidR="00922B0A" w:rsidRPr="00295174">
              <w:t>ideas</w:t>
            </w:r>
            <w:r w:rsidR="00B04B62" w:rsidRPr="00295174">
              <w:t xml:space="preserve"> </w:t>
            </w:r>
            <w:r w:rsidR="00922B0A" w:rsidRPr="00295174">
              <w:t>clearly.</w:t>
            </w:r>
          </w:p>
          <w:p w14:paraId="40E5DD83" w14:textId="695A29F0" w:rsidR="00922B0A" w:rsidRPr="00295174" w:rsidRDefault="00295174" w:rsidP="0004262B">
            <w:pPr>
              <w:pStyle w:val="ListBullet"/>
            </w:pPr>
            <w:r>
              <w:t>R</w:t>
            </w:r>
            <w:r w:rsidRPr="00295174">
              <w:t xml:space="preserve">ebuttal </w:t>
            </w:r>
            <w:r>
              <w:t>s</w:t>
            </w:r>
            <w:r w:rsidRPr="00295174">
              <w:t>pecialists</w:t>
            </w:r>
            <w:r w:rsidR="00922B0A" w:rsidRPr="00295174">
              <w:t>:</w:t>
            </w:r>
            <w:r w:rsidR="00B04B62" w:rsidRPr="00295174">
              <w:t xml:space="preserve"> </w:t>
            </w:r>
            <w:r>
              <w:t>r</w:t>
            </w:r>
            <w:r w:rsidRPr="00295174">
              <w:t xml:space="preserve">espond </w:t>
            </w:r>
            <w:r w:rsidR="00922B0A" w:rsidRPr="00295174">
              <w:t>to</w:t>
            </w:r>
            <w:r w:rsidR="00B04B62" w:rsidRPr="00295174">
              <w:t xml:space="preserve"> </w:t>
            </w:r>
            <w:r w:rsidR="00922B0A" w:rsidRPr="00295174">
              <w:t>the</w:t>
            </w:r>
            <w:r w:rsidR="00B04B62" w:rsidRPr="00295174">
              <w:t xml:space="preserve"> </w:t>
            </w:r>
            <w:r w:rsidR="00922B0A" w:rsidRPr="00295174">
              <w:t>other</w:t>
            </w:r>
            <w:r w:rsidR="00B04B62" w:rsidRPr="00295174">
              <w:t xml:space="preserve"> </w:t>
            </w:r>
            <w:r w:rsidR="00922B0A" w:rsidRPr="00295174">
              <w:t>team’s</w:t>
            </w:r>
            <w:r w:rsidR="00B04B62" w:rsidRPr="00295174">
              <w:t xml:space="preserve"> </w:t>
            </w:r>
            <w:r w:rsidR="00922B0A" w:rsidRPr="00295174">
              <w:t>points.</w:t>
            </w:r>
          </w:p>
          <w:p w14:paraId="4D6FBEF6" w14:textId="4CDA9C93" w:rsidR="00922B0A" w:rsidRPr="00295174" w:rsidRDefault="00295174" w:rsidP="0004262B">
            <w:pPr>
              <w:pStyle w:val="ListBullet"/>
            </w:pPr>
            <w:r>
              <w:t>N</w:t>
            </w:r>
            <w:r w:rsidRPr="00295174">
              <w:t>ote</w:t>
            </w:r>
            <w:r w:rsidR="00922B0A" w:rsidRPr="00295174">
              <w:t>-</w:t>
            </w:r>
            <w:r>
              <w:t>t</w:t>
            </w:r>
            <w:r w:rsidR="00922B0A" w:rsidRPr="00295174">
              <w:t>akers:</w:t>
            </w:r>
            <w:r w:rsidR="00B04B62" w:rsidRPr="00295174">
              <w:t xml:space="preserve"> </w:t>
            </w:r>
            <w:r>
              <w:t>r</w:t>
            </w:r>
            <w:r w:rsidRPr="00295174">
              <w:t xml:space="preserve">ecord </w:t>
            </w:r>
            <w:r w:rsidR="00922B0A" w:rsidRPr="00295174">
              <w:t>key</w:t>
            </w:r>
            <w:r w:rsidR="00B04B62" w:rsidRPr="00295174">
              <w:t xml:space="preserve"> </w:t>
            </w:r>
            <w:r w:rsidR="00922B0A" w:rsidRPr="00295174">
              <w:t>ideas</w:t>
            </w:r>
            <w:r w:rsidR="00B04B62" w:rsidRPr="00295174">
              <w:t xml:space="preserve"> </w:t>
            </w:r>
            <w:r w:rsidR="00922B0A" w:rsidRPr="00295174">
              <w:t>during</w:t>
            </w:r>
            <w:r w:rsidR="00B04B62" w:rsidRPr="00295174">
              <w:t xml:space="preserve"> </w:t>
            </w:r>
            <w:r w:rsidR="00922B0A" w:rsidRPr="00295174">
              <w:t>discussion.</w:t>
            </w:r>
          </w:p>
          <w:p w14:paraId="52FDB689" w14:textId="056CC448" w:rsidR="00922B0A" w:rsidRPr="00295174" w:rsidRDefault="00295174" w:rsidP="0004262B">
            <w:pPr>
              <w:pStyle w:val="ListBullet"/>
            </w:pPr>
            <w:r>
              <w:t>E</w:t>
            </w:r>
            <w:r w:rsidRPr="00295174">
              <w:t xml:space="preserve">vidence </w:t>
            </w:r>
            <w:r w:rsidR="00922B0A" w:rsidRPr="00295174">
              <w:t>Managers:</w:t>
            </w:r>
            <w:r w:rsidR="00B04B62" w:rsidRPr="00295174">
              <w:t xml:space="preserve"> </w:t>
            </w:r>
            <w:r>
              <w:t>m</w:t>
            </w:r>
            <w:r w:rsidR="00922B0A" w:rsidRPr="00295174">
              <w:t>ake</w:t>
            </w:r>
            <w:r w:rsidR="00B04B62" w:rsidRPr="00295174">
              <w:t xml:space="preserve"> </w:t>
            </w:r>
            <w:r w:rsidR="00922B0A" w:rsidRPr="00295174">
              <w:t>sure</w:t>
            </w:r>
            <w:r w:rsidR="00B04B62" w:rsidRPr="00295174">
              <w:t xml:space="preserve"> </w:t>
            </w:r>
            <w:r w:rsidR="006C6844">
              <w:t>their</w:t>
            </w:r>
            <w:r w:rsidR="00B04B62" w:rsidRPr="00295174">
              <w:t xml:space="preserve"> </w:t>
            </w:r>
            <w:r w:rsidR="00922B0A" w:rsidRPr="00295174">
              <w:t>team</w:t>
            </w:r>
            <w:r w:rsidR="00B04B62" w:rsidRPr="00295174">
              <w:t xml:space="preserve"> </w:t>
            </w:r>
            <w:r w:rsidR="00922B0A" w:rsidRPr="00295174">
              <w:t>uses</w:t>
            </w:r>
            <w:r w:rsidR="00B04B62" w:rsidRPr="00295174">
              <w:t xml:space="preserve"> </w:t>
            </w:r>
            <w:r w:rsidR="00922B0A" w:rsidRPr="00295174">
              <w:t>sources</w:t>
            </w:r>
            <w:r w:rsidR="00B04B62" w:rsidRPr="00295174">
              <w:t xml:space="preserve"> </w:t>
            </w:r>
            <w:r w:rsidR="00922B0A" w:rsidRPr="00295174">
              <w:t>as</w:t>
            </w:r>
            <w:r w:rsidR="00B04B62" w:rsidRPr="00295174">
              <w:t xml:space="preserve"> </w:t>
            </w:r>
            <w:r w:rsidR="00922B0A" w:rsidRPr="00295174">
              <w:t>evidence.</w:t>
            </w:r>
          </w:p>
          <w:p w14:paraId="6A50976F" w14:textId="2AC1D37C" w:rsidR="00922B0A" w:rsidRPr="00A002D6" w:rsidRDefault="00922B0A" w:rsidP="0004262B">
            <w:pPr>
              <w:pStyle w:val="ListBullet"/>
            </w:pPr>
            <w:r w:rsidRPr="00295174">
              <w:t>Timekeeper</w:t>
            </w:r>
            <w:r w:rsidR="00295174">
              <w:t>s</w:t>
            </w:r>
            <w:r w:rsidRPr="00A002D6">
              <w:t>/</w:t>
            </w:r>
            <w:r w:rsidR="00295174">
              <w:t>c</w:t>
            </w:r>
            <w:r w:rsidRPr="00A002D6">
              <w:t>oordinator</w:t>
            </w:r>
            <w:r w:rsidR="00295174">
              <w:t>s</w:t>
            </w:r>
            <w:r w:rsidRPr="00A002D6">
              <w:t>:</w:t>
            </w:r>
            <w:r w:rsidR="00B04B62">
              <w:t xml:space="preserve"> </w:t>
            </w:r>
            <w:r w:rsidR="00295174">
              <w:t>k</w:t>
            </w:r>
            <w:r w:rsidRPr="00A002D6">
              <w:t>eep</w:t>
            </w:r>
            <w:r w:rsidR="00B04B62">
              <w:t xml:space="preserve"> </w:t>
            </w:r>
            <w:r w:rsidRPr="00A002D6">
              <w:t>the</w:t>
            </w:r>
            <w:r w:rsidR="00B04B62">
              <w:t xml:space="preserve"> </w:t>
            </w:r>
            <w:r w:rsidRPr="00A002D6">
              <w:t>group</w:t>
            </w:r>
            <w:r w:rsidR="00B04B62">
              <w:t xml:space="preserve"> </w:t>
            </w:r>
            <w:r w:rsidRPr="00A002D6">
              <w:t>organised</w:t>
            </w:r>
            <w:r w:rsidR="00B04B62">
              <w:t xml:space="preserve"> </w:t>
            </w:r>
            <w:r w:rsidRPr="00A002D6">
              <w:t>and</w:t>
            </w:r>
            <w:r w:rsidR="00B04B62">
              <w:t xml:space="preserve"> </w:t>
            </w:r>
            <w:r w:rsidRPr="00A002D6">
              <w:t>on</w:t>
            </w:r>
            <w:r w:rsidR="00B04B62">
              <w:t xml:space="preserve"> </w:t>
            </w:r>
            <w:r w:rsidRPr="00A002D6">
              <w:t>task.</w:t>
            </w:r>
          </w:p>
          <w:p w14:paraId="30CE6C38" w14:textId="68DB0A32" w:rsidR="00922B0A" w:rsidRPr="00A002D6" w:rsidRDefault="00922B0A" w:rsidP="0004262B">
            <w:r w:rsidRPr="00A002D6">
              <w:t>Debate</w:t>
            </w:r>
            <w:r w:rsidR="00B04B62">
              <w:t xml:space="preserve"> </w:t>
            </w:r>
            <w:r w:rsidR="00295174">
              <w:t>s</w:t>
            </w:r>
            <w:r w:rsidR="00295174" w:rsidRPr="00295174">
              <w:t>tructure</w:t>
            </w:r>
            <w:r w:rsidRPr="00A002D6">
              <w:t>:</w:t>
            </w:r>
          </w:p>
          <w:p w14:paraId="7A1A7396" w14:textId="37262167" w:rsidR="00922B0A" w:rsidRPr="00295174" w:rsidRDefault="00295174" w:rsidP="0004262B">
            <w:pPr>
              <w:pStyle w:val="ListBullet"/>
            </w:pPr>
            <w:r>
              <w:t>R</w:t>
            </w:r>
            <w:r w:rsidRPr="00295174">
              <w:t xml:space="preserve">ound </w:t>
            </w:r>
            <w:r w:rsidR="00922B0A" w:rsidRPr="00295174">
              <w:t>1:</w:t>
            </w:r>
            <w:r w:rsidR="00B04B62" w:rsidRPr="00295174">
              <w:t xml:space="preserve"> </w:t>
            </w:r>
            <w:r w:rsidR="00214711">
              <w:t>T</w:t>
            </w:r>
            <w:r w:rsidR="00922B0A" w:rsidRPr="00295174">
              <w:t>eam</w:t>
            </w:r>
            <w:r w:rsidR="00B04B62" w:rsidRPr="00295174">
              <w:t xml:space="preserve"> </w:t>
            </w:r>
            <w:r w:rsidR="00922B0A" w:rsidRPr="00295174">
              <w:t>A</w:t>
            </w:r>
            <w:r w:rsidR="00B04B62" w:rsidRPr="00295174">
              <w:t xml:space="preserve"> </w:t>
            </w:r>
            <w:r w:rsidR="00922B0A" w:rsidRPr="00295174">
              <w:t>presents</w:t>
            </w:r>
            <w:r w:rsidR="00B04B62" w:rsidRPr="00295174">
              <w:t xml:space="preserve"> </w:t>
            </w:r>
            <w:r w:rsidR="00BB119A" w:rsidRPr="00295174">
              <w:t>r</w:t>
            </w:r>
            <w:r w:rsidR="009F3736" w:rsidRPr="00295174">
              <w:t>easons</w:t>
            </w:r>
            <w:r w:rsidR="00B04B62" w:rsidRPr="00295174">
              <w:t xml:space="preserve"> </w:t>
            </w:r>
            <w:r w:rsidR="009F3736" w:rsidRPr="00295174">
              <w:t>to</w:t>
            </w:r>
            <w:r w:rsidR="00B04B62" w:rsidRPr="00295174">
              <w:t xml:space="preserve"> </w:t>
            </w:r>
            <w:r w:rsidR="009F3736" w:rsidRPr="00295174">
              <w:t>continue</w:t>
            </w:r>
            <w:r w:rsidR="00B04B62" w:rsidRPr="00295174">
              <w:t xml:space="preserve"> </w:t>
            </w:r>
            <w:r w:rsidR="009F3736" w:rsidRPr="00295174">
              <w:t>excavating</w:t>
            </w:r>
            <w:r w:rsidR="00B04B62" w:rsidRPr="00295174">
              <w:t xml:space="preserve"> </w:t>
            </w:r>
            <w:r w:rsidR="009F3736" w:rsidRPr="00295174">
              <w:t>the</w:t>
            </w:r>
            <w:r w:rsidR="00B04B62" w:rsidRPr="00295174">
              <w:t xml:space="preserve"> </w:t>
            </w:r>
            <w:r w:rsidR="009F3736" w:rsidRPr="00295174">
              <w:t>Terracotta</w:t>
            </w:r>
            <w:r w:rsidR="00B04B62" w:rsidRPr="00295174">
              <w:t xml:space="preserve"> </w:t>
            </w:r>
            <w:r w:rsidR="009F3736" w:rsidRPr="00295174">
              <w:t>Warriors.</w:t>
            </w:r>
          </w:p>
          <w:p w14:paraId="63D13A20" w14:textId="2D4A8352" w:rsidR="00922B0A" w:rsidRPr="00295174" w:rsidRDefault="00295174" w:rsidP="0004262B">
            <w:pPr>
              <w:pStyle w:val="ListBullet"/>
            </w:pPr>
            <w:r>
              <w:t>R</w:t>
            </w:r>
            <w:r w:rsidRPr="00295174">
              <w:t xml:space="preserve">ound </w:t>
            </w:r>
            <w:r w:rsidR="00922B0A" w:rsidRPr="00295174">
              <w:t>2:</w:t>
            </w:r>
            <w:r w:rsidR="00B04B62" w:rsidRPr="00295174">
              <w:t xml:space="preserve"> </w:t>
            </w:r>
            <w:r w:rsidR="00214711">
              <w:t>T</w:t>
            </w:r>
            <w:r w:rsidR="00922B0A" w:rsidRPr="00295174">
              <w:t>eam</w:t>
            </w:r>
            <w:r w:rsidR="00B04B62" w:rsidRPr="00295174">
              <w:t xml:space="preserve"> </w:t>
            </w:r>
            <w:r w:rsidR="00922B0A" w:rsidRPr="00295174">
              <w:t>B</w:t>
            </w:r>
            <w:r w:rsidR="00B04B62" w:rsidRPr="00295174">
              <w:t xml:space="preserve"> </w:t>
            </w:r>
            <w:r w:rsidR="00922B0A" w:rsidRPr="00295174">
              <w:t>presents</w:t>
            </w:r>
            <w:r w:rsidR="00B04B62" w:rsidRPr="00295174">
              <w:t xml:space="preserve"> </w:t>
            </w:r>
            <w:r w:rsidR="00BB119A" w:rsidRPr="00295174">
              <w:t>reasons</w:t>
            </w:r>
            <w:r w:rsidR="00B04B62" w:rsidRPr="00295174">
              <w:t xml:space="preserve"> </w:t>
            </w:r>
            <w:r w:rsidR="00BB119A" w:rsidRPr="00295174">
              <w:t>to</w:t>
            </w:r>
            <w:r w:rsidR="00B04B62" w:rsidRPr="00295174">
              <w:t xml:space="preserve"> </w:t>
            </w:r>
            <w:r w:rsidR="00BB119A" w:rsidRPr="00295174">
              <w:t>prioritise</w:t>
            </w:r>
            <w:r w:rsidR="00B04B62" w:rsidRPr="00295174">
              <w:t xml:space="preserve"> </w:t>
            </w:r>
            <w:r w:rsidR="00BB119A" w:rsidRPr="00295174">
              <w:t>protection</w:t>
            </w:r>
            <w:r w:rsidR="00B04B62" w:rsidRPr="00295174">
              <w:t xml:space="preserve"> </w:t>
            </w:r>
            <w:r w:rsidR="00BB119A" w:rsidRPr="00295174">
              <w:t>and</w:t>
            </w:r>
            <w:r w:rsidR="00B04B62" w:rsidRPr="00295174">
              <w:t xml:space="preserve"> </w:t>
            </w:r>
            <w:r w:rsidR="00BB119A" w:rsidRPr="00295174">
              <w:t>preservation</w:t>
            </w:r>
            <w:r w:rsidR="00B04B62" w:rsidRPr="00295174">
              <w:t xml:space="preserve"> </w:t>
            </w:r>
            <w:r w:rsidR="00BB119A" w:rsidRPr="00295174">
              <w:t>of</w:t>
            </w:r>
            <w:r w:rsidR="00B04B62" w:rsidRPr="00295174">
              <w:t xml:space="preserve"> </w:t>
            </w:r>
            <w:r w:rsidR="00BB119A" w:rsidRPr="00295174">
              <w:t>the</w:t>
            </w:r>
            <w:r w:rsidR="00B04B62" w:rsidRPr="00295174">
              <w:t xml:space="preserve"> </w:t>
            </w:r>
            <w:r w:rsidR="00BB119A" w:rsidRPr="00295174">
              <w:t>existing</w:t>
            </w:r>
            <w:r w:rsidR="00B04B62" w:rsidRPr="00295174">
              <w:t xml:space="preserve"> </w:t>
            </w:r>
            <w:r w:rsidR="00BB119A" w:rsidRPr="00295174">
              <w:t>site.</w:t>
            </w:r>
          </w:p>
          <w:p w14:paraId="6CAFC88C" w14:textId="7A9A07B9" w:rsidR="00922B0A" w:rsidRPr="00295174" w:rsidRDefault="00295174" w:rsidP="0004262B">
            <w:pPr>
              <w:pStyle w:val="ListBullet"/>
            </w:pPr>
            <w:r>
              <w:t>R</w:t>
            </w:r>
            <w:r w:rsidRPr="00295174">
              <w:t xml:space="preserve">ound </w:t>
            </w:r>
            <w:r w:rsidR="00922B0A" w:rsidRPr="00295174">
              <w:t>3:</w:t>
            </w:r>
            <w:r w:rsidR="00B04B62" w:rsidRPr="00295174">
              <w:t xml:space="preserve"> </w:t>
            </w:r>
            <w:r w:rsidR="00922B0A" w:rsidRPr="00295174">
              <w:t>rebuttals</w:t>
            </w:r>
            <w:r w:rsidR="00B04B62" w:rsidRPr="00295174">
              <w:t xml:space="preserve"> </w:t>
            </w:r>
            <w:r w:rsidR="00922B0A" w:rsidRPr="00295174">
              <w:t>(each</w:t>
            </w:r>
            <w:r w:rsidR="00B04B62" w:rsidRPr="00295174">
              <w:t xml:space="preserve"> </w:t>
            </w:r>
            <w:r w:rsidR="00922B0A" w:rsidRPr="00295174">
              <w:t>team</w:t>
            </w:r>
            <w:r w:rsidR="00B04B62" w:rsidRPr="00295174">
              <w:t xml:space="preserve"> </w:t>
            </w:r>
            <w:r w:rsidR="00922B0A" w:rsidRPr="00295174">
              <w:t>responds</w:t>
            </w:r>
            <w:r w:rsidR="00B04B62" w:rsidRPr="00295174">
              <w:t xml:space="preserve"> </w:t>
            </w:r>
            <w:r w:rsidR="00922B0A" w:rsidRPr="00295174">
              <w:t>using</w:t>
            </w:r>
            <w:r w:rsidR="00B04B62" w:rsidRPr="00295174">
              <w:t xml:space="preserve"> </w:t>
            </w:r>
            <w:r w:rsidR="00922B0A" w:rsidRPr="00295174">
              <w:t>evidence)</w:t>
            </w:r>
            <w:r w:rsidR="00214711">
              <w:t>.</w:t>
            </w:r>
          </w:p>
          <w:p w14:paraId="2EAD846B" w14:textId="34C38123" w:rsidR="00922B0A" w:rsidRPr="0004262B" w:rsidRDefault="00295174" w:rsidP="0004262B">
            <w:pPr>
              <w:pStyle w:val="ListBullet"/>
            </w:pPr>
            <w:r>
              <w:lastRenderedPageBreak/>
              <w:t>R</w:t>
            </w:r>
            <w:r w:rsidRPr="00295174">
              <w:t xml:space="preserve">ound </w:t>
            </w:r>
            <w:r w:rsidR="00922B0A" w:rsidRPr="00295174">
              <w:t>4:</w:t>
            </w:r>
            <w:r w:rsidR="00B04B62" w:rsidRPr="00295174">
              <w:t xml:space="preserve"> </w:t>
            </w:r>
            <w:r w:rsidR="00922B0A" w:rsidRPr="00295174">
              <w:t>open</w:t>
            </w:r>
            <w:r w:rsidR="00B04B62" w:rsidRPr="00295174">
              <w:t xml:space="preserve"> </w:t>
            </w:r>
            <w:r w:rsidR="00DD6529">
              <w:t xml:space="preserve">the </w:t>
            </w:r>
            <w:r w:rsidR="00922B0A" w:rsidRPr="00295174">
              <w:t>floor</w:t>
            </w:r>
            <w:r w:rsidR="00B04B62" w:rsidRPr="00295174">
              <w:t xml:space="preserve"> </w:t>
            </w:r>
            <w:r w:rsidR="00DD6529">
              <w:t xml:space="preserve">to </w:t>
            </w:r>
            <w:r w:rsidR="00922B0A" w:rsidRPr="00295174">
              <w:t>questions</w:t>
            </w:r>
            <w:r w:rsidR="00B04B62" w:rsidRPr="00295174">
              <w:t xml:space="preserve"> </w:t>
            </w:r>
            <w:r w:rsidR="00922B0A" w:rsidRPr="00295174">
              <w:t>from</w:t>
            </w:r>
            <w:r w:rsidR="00B04B62" w:rsidRPr="00295174">
              <w:t xml:space="preserve"> </w:t>
            </w:r>
            <w:r w:rsidR="00922B0A" w:rsidRPr="00295174">
              <w:t>the</w:t>
            </w:r>
            <w:r w:rsidR="00B04B62" w:rsidRPr="00295174">
              <w:t xml:space="preserve"> </w:t>
            </w:r>
            <w:r w:rsidR="00922B0A" w:rsidRPr="00295174">
              <w:t>class</w:t>
            </w:r>
            <w:r w:rsidR="00DD6529">
              <w:t>.</w:t>
            </w:r>
          </w:p>
          <w:p w14:paraId="4DB596FA" w14:textId="329BDE17" w:rsidR="002531A9" w:rsidRPr="00A002D6" w:rsidRDefault="002531A9" w:rsidP="002531A9">
            <w:pPr>
              <w:rPr>
                <w:b/>
                <w:bCs/>
              </w:rPr>
            </w:pPr>
            <w:r w:rsidRPr="00A002D6">
              <w:rPr>
                <w:b/>
                <w:bCs/>
              </w:rPr>
              <w:t>Concluding</w:t>
            </w:r>
            <w:r w:rsidR="00B04B62">
              <w:rPr>
                <w:b/>
                <w:bCs/>
              </w:rPr>
              <w:t xml:space="preserve"> </w:t>
            </w:r>
            <w:r w:rsidRPr="00A002D6">
              <w:rPr>
                <w:b/>
                <w:bCs/>
              </w:rPr>
              <w:t>the</w:t>
            </w:r>
            <w:r w:rsidR="00B04B62">
              <w:rPr>
                <w:b/>
                <w:bCs/>
              </w:rPr>
              <w:t xml:space="preserve"> </w:t>
            </w:r>
            <w:r w:rsidRPr="00A002D6">
              <w:rPr>
                <w:b/>
                <w:bCs/>
              </w:rPr>
              <w:t>lesson</w:t>
            </w:r>
          </w:p>
          <w:p w14:paraId="51BDC387" w14:textId="1EA40392" w:rsidR="00922B0A" w:rsidRPr="00214711" w:rsidRDefault="00922B0A" w:rsidP="00CF2033">
            <w:r w:rsidRPr="005B7CDB">
              <w:t>Exit</w:t>
            </w:r>
            <w:r w:rsidR="00B04B62" w:rsidRPr="005B7CDB">
              <w:t xml:space="preserve"> </w:t>
            </w:r>
            <w:r w:rsidR="00DD6529" w:rsidRPr="005B7CDB">
              <w:t>ticket</w:t>
            </w:r>
          </w:p>
          <w:p w14:paraId="529B1A83" w14:textId="4BD04161" w:rsidR="0004262B" w:rsidRDefault="00922B0A" w:rsidP="0004262B">
            <w:r w:rsidRPr="00A002D6">
              <w:t>To</w:t>
            </w:r>
            <w:r w:rsidR="00B04B62">
              <w:t xml:space="preserve"> </w:t>
            </w:r>
            <w:r w:rsidRPr="00A002D6">
              <w:t>consolidate</w:t>
            </w:r>
            <w:r w:rsidR="00B04B62">
              <w:t xml:space="preserve"> </w:t>
            </w:r>
            <w:r w:rsidRPr="00A002D6">
              <w:t>learning</w:t>
            </w:r>
            <w:r w:rsidR="00B04B62">
              <w:t xml:space="preserve"> </w:t>
            </w:r>
            <w:r w:rsidRPr="00A002D6">
              <w:t>and</w:t>
            </w:r>
            <w:r w:rsidR="00B04B62">
              <w:t xml:space="preserve"> </w:t>
            </w:r>
            <w:r w:rsidRPr="00A002D6">
              <w:t>check</w:t>
            </w:r>
            <w:r w:rsidR="00B04B62">
              <w:t xml:space="preserve"> </w:t>
            </w:r>
            <w:r w:rsidRPr="00A002D6">
              <w:t>understanding,</w:t>
            </w:r>
            <w:r w:rsidR="00B04B62">
              <w:t xml:space="preserve"> </w:t>
            </w:r>
            <w:r w:rsidRPr="00A002D6">
              <w:t>end</w:t>
            </w:r>
            <w:r w:rsidR="00B04B62">
              <w:t xml:space="preserve"> </w:t>
            </w:r>
            <w:r w:rsidRPr="00A002D6">
              <w:t>the</w:t>
            </w:r>
            <w:r w:rsidR="00B04B62">
              <w:t xml:space="preserve"> </w:t>
            </w:r>
            <w:r w:rsidRPr="00A002D6">
              <w:t>lesson</w:t>
            </w:r>
            <w:r w:rsidR="00B04B62">
              <w:t xml:space="preserve"> </w:t>
            </w:r>
            <w:r w:rsidRPr="00A002D6">
              <w:t>with</w:t>
            </w:r>
            <w:r w:rsidR="00B04B62">
              <w:t xml:space="preserve"> </w:t>
            </w:r>
            <w:r w:rsidRPr="00A002D6">
              <w:t>a</w:t>
            </w:r>
            <w:r w:rsidR="00B04B62">
              <w:t xml:space="preserve"> </w:t>
            </w:r>
            <w:r w:rsidRPr="00A002D6">
              <w:t>brief</w:t>
            </w:r>
            <w:r w:rsidR="00B04B62">
              <w:t xml:space="preserve"> </w:t>
            </w:r>
            <w:r w:rsidRPr="00A002D6">
              <w:t>written</w:t>
            </w:r>
            <w:r w:rsidR="00B04B62">
              <w:t xml:space="preserve"> </w:t>
            </w:r>
            <w:r w:rsidRPr="00A002D6">
              <w:t>exit</w:t>
            </w:r>
            <w:r w:rsidR="00B04B62">
              <w:t xml:space="preserve"> </w:t>
            </w:r>
            <w:r w:rsidRPr="00A002D6">
              <w:t>ticket</w:t>
            </w:r>
            <w:r w:rsidR="00B04B62">
              <w:t xml:space="preserve"> </w:t>
            </w:r>
            <w:r w:rsidRPr="00A002D6">
              <w:t>answering</w:t>
            </w:r>
            <w:r w:rsidR="00B04B62">
              <w:t xml:space="preserve"> </w:t>
            </w:r>
            <w:r w:rsidRPr="00A002D6">
              <w:t>the</w:t>
            </w:r>
            <w:r w:rsidR="00B04B62">
              <w:t xml:space="preserve"> </w:t>
            </w:r>
            <w:r w:rsidRPr="00A002D6">
              <w:t>question:</w:t>
            </w:r>
            <w:r w:rsidR="00610596">
              <w:t xml:space="preserve"> W</w:t>
            </w:r>
            <w:r w:rsidR="002605C5" w:rsidRPr="00A002D6">
              <w:t>hy</w:t>
            </w:r>
            <w:r w:rsidR="00B04B62">
              <w:t xml:space="preserve"> </w:t>
            </w:r>
            <w:r w:rsidR="002946A7">
              <w:t xml:space="preserve">are </w:t>
            </w:r>
            <w:r w:rsidR="002605C5" w:rsidRPr="00A002D6">
              <w:t>the</w:t>
            </w:r>
            <w:r w:rsidR="00B04B62">
              <w:t xml:space="preserve"> </w:t>
            </w:r>
            <w:r w:rsidR="002605C5" w:rsidRPr="00A002D6">
              <w:t>Terracotta</w:t>
            </w:r>
            <w:r w:rsidR="00B04B62">
              <w:t xml:space="preserve"> </w:t>
            </w:r>
            <w:r w:rsidR="002605C5" w:rsidRPr="00A002D6">
              <w:t>Warriors</w:t>
            </w:r>
            <w:r w:rsidR="00B04B62">
              <w:t xml:space="preserve"> </w:t>
            </w:r>
            <w:r w:rsidR="002605C5" w:rsidRPr="00A002D6">
              <w:t>significant</w:t>
            </w:r>
            <w:r w:rsidR="00B04B62">
              <w:t xml:space="preserve"> </w:t>
            </w:r>
            <w:r w:rsidR="002605C5" w:rsidRPr="00A002D6">
              <w:t>for</w:t>
            </w:r>
            <w:r w:rsidR="00B04B62">
              <w:t xml:space="preserve"> </w:t>
            </w:r>
            <w:r w:rsidR="002605C5" w:rsidRPr="00A002D6">
              <w:t>historians</w:t>
            </w:r>
            <w:r w:rsidR="00610596">
              <w:t>?</w:t>
            </w:r>
          </w:p>
          <w:p w14:paraId="5E9F54B1" w14:textId="59549298" w:rsidR="00922B0A" w:rsidRPr="00A002D6" w:rsidRDefault="00922B0A" w:rsidP="0004262B">
            <w:r w:rsidRPr="00A002D6">
              <w:t>Students</w:t>
            </w:r>
            <w:r w:rsidR="00B04B62">
              <w:t xml:space="preserve"> </w:t>
            </w:r>
            <w:r w:rsidRPr="00A002D6">
              <w:t>write</w:t>
            </w:r>
            <w:r w:rsidR="00B04B62">
              <w:t xml:space="preserve"> </w:t>
            </w:r>
            <w:r w:rsidRPr="00A002D6">
              <w:t>a</w:t>
            </w:r>
            <w:r w:rsidR="00B04B62">
              <w:t xml:space="preserve"> </w:t>
            </w:r>
            <w:r w:rsidRPr="00A002D6">
              <w:t>one-sentence</w:t>
            </w:r>
            <w:r w:rsidR="00B04B62">
              <w:t xml:space="preserve"> </w:t>
            </w:r>
            <w:r w:rsidRPr="00A002D6">
              <w:t>response</w:t>
            </w:r>
            <w:r w:rsidR="00B04B62">
              <w:t xml:space="preserve"> </w:t>
            </w:r>
            <w:r w:rsidRPr="00A002D6">
              <w:t>on</w:t>
            </w:r>
            <w:r w:rsidR="00B04B62">
              <w:t xml:space="preserve"> </w:t>
            </w:r>
            <w:r w:rsidR="00610596">
              <w:t xml:space="preserve">their </w:t>
            </w:r>
            <w:r w:rsidRPr="00A002D6">
              <w:t>mini</w:t>
            </w:r>
            <w:r w:rsidR="00610596">
              <w:t xml:space="preserve"> </w:t>
            </w:r>
            <w:r w:rsidRPr="00A002D6">
              <w:t>whiteboard</w:t>
            </w:r>
            <w:r w:rsidR="002946A7">
              <w:t>s</w:t>
            </w:r>
            <w:r w:rsidR="00B04B62">
              <w:t xml:space="preserve"> </w:t>
            </w:r>
            <w:r w:rsidRPr="00A002D6">
              <w:t>and</w:t>
            </w:r>
            <w:r w:rsidR="00B04B62">
              <w:t xml:space="preserve"> </w:t>
            </w:r>
            <w:r w:rsidRPr="00A002D6">
              <w:t>display</w:t>
            </w:r>
            <w:r w:rsidR="00B04B62">
              <w:t xml:space="preserve"> </w:t>
            </w:r>
            <w:r w:rsidRPr="00A002D6">
              <w:t>their</w:t>
            </w:r>
            <w:r w:rsidR="00B04B62">
              <w:t xml:space="preserve"> </w:t>
            </w:r>
            <w:r w:rsidRPr="00A002D6">
              <w:t>answer</w:t>
            </w:r>
            <w:r w:rsidR="002946A7">
              <w:t>s</w:t>
            </w:r>
            <w:r w:rsidR="00B04B62">
              <w:t xml:space="preserve"> </w:t>
            </w:r>
            <w:r w:rsidRPr="00A002D6">
              <w:t>simultaneously.</w:t>
            </w:r>
            <w:r w:rsidR="00B04B62">
              <w:t xml:space="preserve"> </w:t>
            </w:r>
            <w:r w:rsidRPr="00A002D6">
              <w:t>The</w:t>
            </w:r>
            <w:r w:rsidR="00B04B62">
              <w:t xml:space="preserve"> </w:t>
            </w:r>
            <w:r w:rsidRPr="00A002D6">
              <w:t>teacher</w:t>
            </w:r>
            <w:r w:rsidR="00B04B62">
              <w:t xml:space="preserve"> </w:t>
            </w:r>
            <w:r w:rsidRPr="00A002D6">
              <w:t>scans</w:t>
            </w:r>
            <w:r w:rsidR="00B04B62">
              <w:t xml:space="preserve"> </w:t>
            </w:r>
            <w:r w:rsidRPr="00A002D6">
              <w:t>responses</w:t>
            </w:r>
            <w:r w:rsidR="00B04B62">
              <w:t xml:space="preserve"> </w:t>
            </w:r>
            <w:r w:rsidRPr="00A002D6">
              <w:t>to:</w:t>
            </w:r>
          </w:p>
          <w:p w14:paraId="2180E557" w14:textId="6D15227D" w:rsidR="00922B0A" w:rsidRPr="00610596" w:rsidRDefault="00922B0A" w:rsidP="0004262B">
            <w:pPr>
              <w:pStyle w:val="ListBullet"/>
            </w:pPr>
            <w:r w:rsidRPr="00A002D6">
              <w:t>identify</w:t>
            </w:r>
            <w:r w:rsidR="00B04B62">
              <w:t xml:space="preserve"> </w:t>
            </w:r>
            <w:r w:rsidRPr="00A002D6">
              <w:t>patterns</w:t>
            </w:r>
            <w:r w:rsidR="00B04B62">
              <w:t xml:space="preserve"> </w:t>
            </w:r>
            <w:r w:rsidRPr="00610596">
              <w:t>of</w:t>
            </w:r>
            <w:r w:rsidR="00B04B62" w:rsidRPr="00610596">
              <w:t xml:space="preserve"> </w:t>
            </w:r>
            <w:r w:rsidRPr="00610596">
              <w:t>understanding</w:t>
            </w:r>
          </w:p>
          <w:p w14:paraId="68EB08AE" w14:textId="2F60EEFA" w:rsidR="00922B0A" w:rsidRPr="00610596" w:rsidRDefault="00922B0A" w:rsidP="0004262B">
            <w:pPr>
              <w:pStyle w:val="ListBullet"/>
            </w:pPr>
            <w:r w:rsidRPr="00610596">
              <w:t>quickly</w:t>
            </w:r>
            <w:r w:rsidR="00B04B62" w:rsidRPr="00610596">
              <w:t xml:space="preserve"> </w:t>
            </w:r>
            <w:r w:rsidRPr="00610596">
              <w:t>address</w:t>
            </w:r>
            <w:r w:rsidR="00B04B62" w:rsidRPr="00610596">
              <w:t xml:space="preserve"> </w:t>
            </w:r>
            <w:r w:rsidRPr="00610596">
              <w:t>misconceptions</w:t>
            </w:r>
          </w:p>
          <w:p w14:paraId="44A5F818" w14:textId="7E052032" w:rsidR="008B6BA4" w:rsidRPr="00A002D6" w:rsidRDefault="008B6BA4" w:rsidP="0004262B">
            <w:pPr>
              <w:pStyle w:val="ListBullet"/>
            </w:pPr>
            <w:r w:rsidRPr="00610596">
              <w:t>determine</w:t>
            </w:r>
            <w:r w:rsidR="00B04B62" w:rsidRPr="00610596">
              <w:t xml:space="preserve"> </w:t>
            </w:r>
            <w:r w:rsidRPr="00610596">
              <w:t>wheth</w:t>
            </w:r>
            <w:r w:rsidRPr="00A002D6">
              <w:t>er</w:t>
            </w:r>
            <w:r w:rsidR="00B04B62">
              <w:t xml:space="preserve"> </w:t>
            </w:r>
            <w:r w:rsidRPr="00A002D6">
              <w:t>students</w:t>
            </w:r>
            <w:r w:rsidR="00B04B62">
              <w:t xml:space="preserve"> </w:t>
            </w:r>
            <w:r w:rsidRPr="00A002D6">
              <w:t>can</w:t>
            </w:r>
            <w:r w:rsidR="00B04B62">
              <w:t xml:space="preserve"> </w:t>
            </w:r>
            <w:r w:rsidRPr="00A002D6">
              <w:t>link</w:t>
            </w:r>
            <w:r w:rsidR="00B04B62">
              <w:t xml:space="preserve"> </w:t>
            </w:r>
            <w:r w:rsidRPr="00A002D6">
              <w:t>evidence</w:t>
            </w:r>
            <w:r w:rsidR="00B04B62">
              <w:t xml:space="preserve"> </w:t>
            </w:r>
            <w:r w:rsidRPr="00A002D6">
              <w:t>from</w:t>
            </w:r>
            <w:r w:rsidR="00B04B62">
              <w:t xml:space="preserve"> </w:t>
            </w:r>
            <w:r w:rsidRPr="00A002D6">
              <w:t>the</w:t>
            </w:r>
            <w:r w:rsidR="00B04B62">
              <w:t xml:space="preserve"> </w:t>
            </w:r>
            <w:r w:rsidRPr="00A002D6">
              <w:t>site</w:t>
            </w:r>
            <w:r w:rsidR="00B04B62">
              <w:t xml:space="preserve"> </w:t>
            </w:r>
            <w:r w:rsidRPr="00A002D6">
              <w:t>to</w:t>
            </w:r>
            <w:r w:rsidR="00B04B62">
              <w:t xml:space="preserve"> </w:t>
            </w:r>
            <w:r w:rsidRPr="00A002D6">
              <w:t>historical</w:t>
            </w:r>
            <w:r w:rsidR="00B04B62">
              <w:t xml:space="preserve"> </w:t>
            </w:r>
            <w:r w:rsidRPr="00A002D6">
              <w:t>significance.</w:t>
            </w:r>
          </w:p>
          <w:p w14:paraId="42A8EDEE" w14:textId="77777777" w:rsidR="008B6BA4" w:rsidRPr="00A002D6" w:rsidRDefault="008B6BA4" w:rsidP="008B6BA4">
            <w:pPr>
              <w:pStyle w:val="FeatureBox4"/>
              <w:rPr>
                <w:b/>
                <w:bCs/>
              </w:rPr>
            </w:pPr>
            <w:r w:rsidRPr="00A002D6">
              <w:rPr>
                <w:b/>
                <w:bCs/>
              </w:rPr>
              <w:t>Differentiation</w:t>
            </w:r>
          </w:p>
          <w:p w14:paraId="65BC931C" w14:textId="77777777" w:rsidR="008B6BA4" w:rsidRPr="00A002D6" w:rsidRDefault="008B6BA4" w:rsidP="008B6BA4">
            <w:pPr>
              <w:pStyle w:val="FeatureBox4"/>
              <w:rPr>
                <w:b/>
                <w:bCs/>
              </w:rPr>
            </w:pPr>
            <w:r w:rsidRPr="00A002D6">
              <w:rPr>
                <w:b/>
                <w:bCs/>
              </w:rPr>
              <w:t>Support</w:t>
            </w:r>
          </w:p>
          <w:p w14:paraId="1E5ED38D" w14:textId="10EDB560" w:rsidR="00922B0A" w:rsidRPr="00A002D6" w:rsidRDefault="00922B0A" w:rsidP="008B6BA4">
            <w:pPr>
              <w:pStyle w:val="FeatureBox4"/>
            </w:pPr>
            <w:r w:rsidRPr="00A002D6">
              <w:t>Provide</w:t>
            </w:r>
            <w:r w:rsidR="00B04B62">
              <w:t xml:space="preserve"> </w:t>
            </w:r>
            <w:r w:rsidRPr="00A002D6">
              <w:t>the</w:t>
            </w:r>
            <w:r w:rsidR="00B04B62">
              <w:t xml:space="preserve"> </w:t>
            </w:r>
            <w:r w:rsidRPr="00A002D6">
              <w:t>following</w:t>
            </w:r>
            <w:r w:rsidR="00B04B62">
              <w:t xml:space="preserve"> </w:t>
            </w:r>
            <w:r w:rsidRPr="00A002D6">
              <w:t>optional</w:t>
            </w:r>
            <w:r w:rsidR="00B04B62">
              <w:t xml:space="preserve"> </w:t>
            </w:r>
            <w:r w:rsidRPr="00A002D6">
              <w:t>sentence</w:t>
            </w:r>
            <w:r w:rsidR="00B04B62">
              <w:t xml:space="preserve"> </w:t>
            </w:r>
            <w:r w:rsidRPr="00A002D6">
              <w:t>starters</w:t>
            </w:r>
            <w:r w:rsidR="00B04B62">
              <w:t xml:space="preserve"> </w:t>
            </w:r>
            <w:r w:rsidRPr="00A002D6">
              <w:t>to</w:t>
            </w:r>
            <w:r w:rsidR="00B04B62">
              <w:t xml:space="preserve"> </w:t>
            </w:r>
            <w:r w:rsidRPr="00A002D6">
              <w:t>support</w:t>
            </w:r>
            <w:r w:rsidR="00B04B62">
              <w:t xml:space="preserve"> </w:t>
            </w:r>
            <w:r w:rsidRPr="00A002D6">
              <w:t>students</w:t>
            </w:r>
            <w:r w:rsidR="00B04B62">
              <w:t xml:space="preserve"> </w:t>
            </w:r>
            <w:r w:rsidRPr="00A002D6">
              <w:t>who</w:t>
            </w:r>
            <w:r w:rsidR="00B04B62">
              <w:t xml:space="preserve"> </w:t>
            </w:r>
            <w:r w:rsidRPr="00A002D6">
              <w:t>need</w:t>
            </w:r>
            <w:r w:rsidR="00B04B62">
              <w:t xml:space="preserve"> </w:t>
            </w:r>
            <w:r w:rsidRPr="00A002D6">
              <w:t>scaffolding</w:t>
            </w:r>
            <w:r w:rsidR="00EF47D7">
              <w:t>:</w:t>
            </w:r>
          </w:p>
          <w:p w14:paraId="0B386879" w14:textId="26DAA9E2" w:rsidR="008B6BA4" w:rsidRPr="00A002D6" w:rsidRDefault="008B6BA4">
            <w:pPr>
              <w:pStyle w:val="FeatureBox4"/>
              <w:numPr>
                <w:ilvl w:val="0"/>
                <w:numId w:val="32"/>
              </w:numPr>
              <w:ind w:left="567" w:hanging="567"/>
            </w:pPr>
            <w:r w:rsidRPr="00A002D6">
              <w:t>The</w:t>
            </w:r>
            <w:r w:rsidR="00B04B62">
              <w:t xml:space="preserve"> </w:t>
            </w:r>
            <w:r w:rsidRPr="00A002D6">
              <w:t>Terracotta</w:t>
            </w:r>
            <w:r w:rsidR="00B04B62">
              <w:t xml:space="preserve"> </w:t>
            </w:r>
            <w:r w:rsidRPr="00A002D6">
              <w:t>Warriors</w:t>
            </w:r>
            <w:r w:rsidR="00B04B62">
              <w:t xml:space="preserve"> </w:t>
            </w:r>
            <w:r w:rsidRPr="00A002D6">
              <w:t>are</w:t>
            </w:r>
            <w:r w:rsidR="00B04B62">
              <w:t xml:space="preserve"> </w:t>
            </w:r>
            <w:r w:rsidRPr="00A002D6">
              <w:t>significant</w:t>
            </w:r>
            <w:r w:rsidR="00B04B62">
              <w:t xml:space="preserve"> </w:t>
            </w:r>
            <w:r w:rsidRPr="00A002D6">
              <w:t>because</w:t>
            </w:r>
            <w:r w:rsidR="00B04B62">
              <w:t xml:space="preserve"> </w:t>
            </w:r>
            <w:r w:rsidRPr="00A002D6">
              <w:t>they</w:t>
            </w:r>
            <w:r w:rsidR="00B04B62">
              <w:t xml:space="preserve"> </w:t>
            </w:r>
            <w:r w:rsidRPr="00A002D6">
              <w:t>help</w:t>
            </w:r>
            <w:r w:rsidR="00B04B62">
              <w:t xml:space="preserve"> </w:t>
            </w:r>
            <w:r w:rsidRPr="00A002D6">
              <w:t>us</w:t>
            </w:r>
            <w:r w:rsidR="00B04B62">
              <w:t xml:space="preserve"> </w:t>
            </w:r>
            <w:r w:rsidRPr="00A002D6">
              <w:t>understand</w:t>
            </w:r>
            <w:r w:rsidR="00EF47D7">
              <w:t xml:space="preserve"> </w:t>
            </w:r>
            <w:r w:rsidRPr="00A002D6">
              <w:t>…</w:t>
            </w:r>
          </w:p>
          <w:p w14:paraId="0E0CAC46" w14:textId="65F68DA5" w:rsidR="008B6BA4" w:rsidRPr="00A002D6" w:rsidRDefault="008B6BA4">
            <w:pPr>
              <w:pStyle w:val="FeatureBox4"/>
              <w:numPr>
                <w:ilvl w:val="0"/>
                <w:numId w:val="32"/>
              </w:numPr>
              <w:ind w:left="567" w:hanging="567"/>
            </w:pPr>
            <w:r w:rsidRPr="00A002D6">
              <w:lastRenderedPageBreak/>
              <w:t>One</w:t>
            </w:r>
            <w:r w:rsidR="00B04B62">
              <w:t xml:space="preserve"> </w:t>
            </w:r>
            <w:r w:rsidRPr="00A002D6">
              <w:t>important</w:t>
            </w:r>
            <w:r w:rsidR="00B04B62">
              <w:t xml:space="preserve"> </w:t>
            </w:r>
            <w:r w:rsidRPr="00A002D6">
              <w:t>thing</w:t>
            </w:r>
            <w:r w:rsidR="00B04B62">
              <w:t xml:space="preserve"> </w:t>
            </w:r>
            <w:r w:rsidRPr="00A002D6">
              <w:t>we</w:t>
            </w:r>
            <w:r w:rsidR="00B04B62">
              <w:t xml:space="preserve"> </w:t>
            </w:r>
            <w:r w:rsidRPr="00A002D6">
              <w:t>learn</w:t>
            </w:r>
            <w:r w:rsidR="00B04B62">
              <w:t xml:space="preserve"> </w:t>
            </w:r>
            <w:r w:rsidRPr="00A002D6">
              <w:t>from</w:t>
            </w:r>
            <w:r w:rsidR="00B04B62">
              <w:t xml:space="preserve"> </w:t>
            </w:r>
            <w:r w:rsidRPr="00A002D6">
              <w:t>the</w:t>
            </w:r>
            <w:r w:rsidR="00B04B62">
              <w:t xml:space="preserve"> </w:t>
            </w:r>
            <w:r w:rsidRPr="00A002D6">
              <w:t>Terracotta</w:t>
            </w:r>
            <w:r w:rsidR="00B04B62">
              <w:t xml:space="preserve"> </w:t>
            </w:r>
            <w:r w:rsidRPr="00A002D6">
              <w:t>Warriors</w:t>
            </w:r>
            <w:r w:rsidR="00B04B62">
              <w:t xml:space="preserve"> </w:t>
            </w:r>
            <w:r w:rsidRPr="00A002D6">
              <w:t>is</w:t>
            </w:r>
            <w:r w:rsidR="00EF47D7">
              <w:t xml:space="preserve"> </w:t>
            </w:r>
            <w:r w:rsidRPr="00A002D6">
              <w:t>…</w:t>
            </w:r>
          </w:p>
          <w:p w14:paraId="1739A364" w14:textId="3778624C" w:rsidR="008B6BA4" w:rsidRPr="00A002D6" w:rsidRDefault="008B6BA4">
            <w:pPr>
              <w:pStyle w:val="FeatureBox4"/>
              <w:numPr>
                <w:ilvl w:val="0"/>
                <w:numId w:val="32"/>
              </w:numPr>
              <w:ind w:left="567" w:hanging="567"/>
            </w:pPr>
            <w:r w:rsidRPr="00A002D6">
              <w:t>The</w:t>
            </w:r>
            <w:r w:rsidR="00B04B62">
              <w:t xml:space="preserve"> </w:t>
            </w:r>
            <w:r w:rsidRPr="00A002D6">
              <w:t>Terracotta</w:t>
            </w:r>
            <w:r w:rsidR="00B04B62">
              <w:t xml:space="preserve"> </w:t>
            </w:r>
            <w:r w:rsidRPr="00A002D6">
              <w:t>Warriors</w:t>
            </w:r>
            <w:r w:rsidR="00B04B62">
              <w:t xml:space="preserve"> </w:t>
            </w:r>
            <w:r w:rsidRPr="00A002D6">
              <w:t>matter</w:t>
            </w:r>
            <w:r w:rsidR="00B04B62">
              <w:t xml:space="preserve"> </w:t>
            </w:r>
            <w:r w:rsidRPr="00A002D6">
              <w:t>to</w:t>
            </w:r>
            <w:r w:rsidR="00B04B62">
              <w:t xml:space="preserve"> </w:t>
            </w:r>
            <w:r w:rsidRPr="00A002D6">
              <w:t>historians</w:t>
            </w:r>
            <w:r w:rsidR="00B04B62">
              <w:t xml:space="preserve"> </w:t>
            </w:r>
            <w:r w:rsidRPr="00A002D6">
              <w:t>because</w:t>
            </w:r>
            <w:r w:rsidR="00B04B62">
              <w:t xml:space="preserve"> </w:t>
            </w:r>
            <w:r w:rsidRPr="00A002D6">
              <w:t>they</w:t>
            </w:r>
            <w:r w:rsidR="00B04B62">
              <w:t xml:space="preserve"> </w:t>
            </w:r>
            <w:r w:rsidRPr="00A002D6">
              <w:t>show</w:t>
            </w:r>
            <w:r w:rsidR="00EF47D7">
              <w:t xml:space="preserve"> </w:t>
            </w:r>
            <w:r w:rsidRPr="00A002D6">
              <w:t>…</w:t>
            </w:r>
          </w:p>
          <w:p w14:paraId="12C3BB6C" w14:textId="77777777" w:rsidR="00922B0A" w:rsidRPr="00A002D6" w:rsidRDefault="00922B0A" w:rsidP="00CF2033">
            <w:pPr>
              <w:pStyle w:val="FeatureBox4"/>
              <w:rPr>
                <w:b/>
                <w:bCs/>
              </w:rPr>
            </w:pPr>
            <w:r w:rsidRPr="00A002D6">
              <w:rPr>
                <w:b/>
                <w:bCs/>
              </w:rPr>
              <w:t>Extension</w:t>
            </w:r>
          </w:p>
          <w:p w14:paraId="795C456A" w14:textId="1C96383F" w:rsidR="00915907" w:rsidRPr="0004262B" w:rsidRDefault="00EF47D7" w:rsidP="00915907">
            <w:pPr>
              <w:pStyle w:val="FeatureBox4"/>
            </w:pPr>
            <w:r>
              <w:t>Ask</w:t>
            </w:r>
            <w:r w:rsidR="00721A69">
              <w:t xml:space="preserve"> </w:t>
            </w:r>
            <w:r w:rsidR="00721A69" w:rsidRPr="00A002D6">
              <w:t>high-potential</w:t>
            </w:r>
            <w:r>
              <w:t xml:space="preserve"> s</w:t>
            </w:r>
            <w:r w:rsidRPr="00A002D6">
              <w:t>tudents</w:t>
            </w:r>
            <w:r w:rsidR="00721A69">
              <w:t xml:space="preserve"> the question</w:t>
            </w:r>
            <w:r w:rsidR="00922B0A" w:rsidRPr="00A002D6">
              <w:t>:</w:t>
            </w:r>
            <w:r>
              <w:t xml:space="preserve"> </w:t>
            </w:r>
            <w:r w:rsidR="00915907" w:rsidRPr="00A002D6">
              <w:t>Who</w:t>
            </w:r>
            <w:r w:rsidR="00B04B62">
              <w:t xml:space="preserve"> </w:t>
            </w:r>
            <w:r w:rsidR="00915907" w:rsidRPr="00A002D6">
              <w:t>should</w:t>
            </w:r>
            <w:r w:rsidR="00B04B62">
              <w:t xml:space="preserve"> </w:t>
            </w:r>
            <w:r w:rsidR="00915907" w:rsidRPr="00A002D6">
              <w:t>be</w:t>
            </w:r>
            <w:r w:rsidR="00B04B62">
              <w:t xml:space="preserve"> </w:t>
            </w:r>
            <w:r w:rsidR="00915907" w:rsidRPr="00A002D6">
              <w:t>responsible</w:t>
            </w:r>
            <w:r w:rsidR="00B04B62">
              <w:t xml:space="preserve"> </w:t>
            </w:r>
            <w:r w:rsidR="00915907" w:rsidRPr="00A002D6">
              <w:t>for</w:t>
            </w:r>
            <w:r w:rsidR="00B04B62">
              <w:t xml:space="preserve"> </w:t>
            </w:r>
            <w:r w:rsidR="00915907" w:rsidRPr="00A002D6">
              <w:t>decisions</w:t>
            </w:r>
            <w:r w:rsidR="00B04B62">
              <w:t xml:space="preserve"> </w:t>
            </w:r>
            <w:r w:rsidR="00915907" w:rsidRPr="00A002D6">
              <w:t>about</w:t>
            </w:r>
            <w:r w:rsidR="00B04B62">
              <w:t xml:space="preserve"> </w:t>
            </w:r>
            <w:r w:rsidR="00915907" w:rsidRPr="00A002D6">
              <w:t>protecting</w:t>
            </w:r>
            <w:r w:rsidR="00B04B62">
              <w:t xml:space="preserve"> </w:t>
            </w:r>
            <w:r w:rsidR="00915907" w:rsidRPr="00A002D6">
              <w:t>and</w:t>
            </w:r>
            <w:r w:rsidR="00B04B62">
              <w:t xml:space="preserve"> </w:t>
            </w:r>
            <w:r w:rsidR="00915907" w:rsidRPr="00A002D6">
              <w:t>excavating</w:t>
            </w:r>
            <w:r w:rsidR="00B04B62">
              <w:t xml:space="preserve"> </w:t>
            </w:r>
            <w:r w:rsidR="00915907" w:rsidRPr="00A002D6">
              <w:t>the</w:t>
            </w:r>
            <w:r w:rsidR="00B04B62">
              <w:t xml:space="preserve"> </w:t>
            </w:r>
            <w:r w:rsidR="00915907" w:rsidRPr="00A002D6">
              <w:t>Terracotta</w:t>
            </w:r>
            <w:r w:rsidR="00B04B62">
              <w:t xml:space="preserve"> </w:t>
            </w:r>
            <w:r w:rsidR="00915907" w:rsidRPr="00A002D6">
              <w:t>Warriors</w:t>
            </w:r>
            <w:r w:rsidR="00B04B62">
              <w:t xml:space="preserve"> </w:t>
            </w:r>
            <w:r>
              <w:t xml:space="preserve">– </w:t>
            </w:r>
            <w:r w:rsidR="00915907" w:rsidRPr="00A002D6">
              <w:t>archaeologists,</w:t>
            </w:r>
            <w:r w:rsidR="00B04B62">
              <w:t xml:space="preserve"> </w:t>
            </w:r>
            <w:r w:rsidR="00915907" w:rsidRPr="00A002D6">
              <w:t>the</w:t>
            </w:r>
            <w:r w:rsidR="00B04B62">
              <w:t xml:space="preserve"> </w:t>
            </w:r>
            <w:r w:rsidR="00915907" w:rsidRPr="00A002D6">
              <w:t>Chinese</w:t>
            </w:r>
            <w:r w:rsidR="00B04B62">
              <w:t xml:space="preserve"> </w:t>
            </w:r>
            <w:r w:rsidR="00915907" w:rsidRPr="00A002D6">
              <w:t>government,</w:t>
            </w:r>
            <w:r w:rsidR="00B04B62">
              <w:t xml:space="preserve"> </w:t>
            </w:r>
            <w:r w:rsidR="00915907" w:rsidRPr="00A002D6">
              <w:t>UNESCO</w:t>
            </w:r>
            <w:r w:rsidR="00B04B62">
              <w:t xml:space="preserve"> </w:t>
            </w:r>
            <w:r w:rsidR="00915907" w:rsidRPr="00A002D6">
              <w:t>or</w:t>
            </w:r>
            <w:r w:rsidR="00B04B62">
              <w:t xml:space="preserve"> </w:t>
            </w:r>
            <w:r w:rsidR="00915907" w:rsidRPr="00A002D6">
              <w:t>the</w:t>
            </w:r>
            <w:r w:rsidR="00B04B62">
              <w:t xml:space="preserve"> </w:t>
            </w:r>
            <w:r w:rsidR="00915907" w:rsidRPr="00A002D6">
              <w:t>wider</w:t>
            </w:r>
            <w:r w:rsidR="00B04B62">
              <w:t xml:space="preserve"> </w:t>
            </w:r>
            <w:r w:rsidR="00915907" w:rsidRPr="00A002D6">
              <w:t>community?</w:t>
            </w:r>
          </w:p>
          <w:p w14:paraId="51AF8FD3" w14:textId="7C5C608C" w:rsidR="00922B0A" w:rsidRPr="00A002D6" w:rsidRDefault="00922B0A" w:rsidP="00CF2033">
            <w:pPr>
              <w:rPr>
                <w:b/>
                <w:bCs/>
              </w:rPr>
            </w:pPr>
            <w:r w:rsidRPr="00A002D6">
              <w:rPr>
                <w:b/>
                <w:bCs/>
              </w:rPr>
              <w:t>Evidence</w:t>
            </w:r>
            <w:r w:rsidR="00B04B62">
              <w:rPr>
                <w:b/>
                <w:bCs/>
              </w:rPr>
              <w:t xml:space="preserve"> </w:t>
            </w:r>
            <w:r w:rsidRPr="00A002D6">
              <w:rPr>
                <w:b/>
                <w:bCs/>
              </w:rPr>
              <w:t>of</w:t>
            </w:r>
            <w:r w:rsidR="00B04B62">
              <w:rPr>
                <w:b/>
                <w:bCs/>
              </w:rPr>
              <w:t xml:space="preserve"> </w:t>
            </w:r>
            <w:r w:rsidRPr="00A002D6">
              <w:rPr>
                <w:b/>
                <w:bCs/>
              </w:rPr>
              <w:t>learning</w:t>
            </w:r>
          </w:p>
          <w:p w14:paraId="1291A10A" w14:textId="289D7ED7" w:rsidR="00635C1C" w:rsidRPr="00A002D6" w:rsidRDefault="00635C1C" w:rsidP="00635C1C">
            <w:r w:rsidRPr="00A002D6">
              <w:t>Evidence</w:t>
            </w:r>
            <w:r w:rsidR="00B04B62">
              <w:t xml:space="preserve"> </w:t>
            </w:r>
            <w:r w:rsidRPr="00A002D6">
              <w:t>is</w:t>
            </w:r>
            <w:r w:rsidR="00B04B62">
              <w:t xml:space="preserve"> </w:t>
            </w:r>
            <w:r w:rsidRPr="00A002D6">
              <w:t>gathered</w:t>
            </w:r>
            <w:r w:rsidR="00B04B62">
              <w:t xml:space="preserve"> </w:t>
            </w:r>
            <w:r w:rsidRPr="00A002D6">
              <w:t>through:</w:t>
            </w:r>
          </w:p>
          <w:p w14:paraId="77DBB13B" w14:textId="519C60A0" w:rsidR="00635C1C" w:rsidRPr="00747AF3" w:rsidRDefault="00635C1C" w:rsidP="0004262B">
            <w:pPr>
              <w:pStyle w:val="ListBullet"/>
            </w:pPr>
            <w:r w:rsidRPr="00747AF3">
              <w:t>student</w:t>
            </w:r>
            <w:r w:rsidR="00B04B62" w:rsidRPr="00747AF3">
              <w:t xml:space="preserve"> </w:t>
            </w:r>
            <w:r w:rsidRPr="00747AF3">
              <w:t>descriptions</w:t>
            </w:r>
            <w:r w:rsidR="00B04B62" w:rsidRPr="00747AF3">
              <w:t xml:space="preserve"> </w:t>
            </w:r>
            <w:r w:rsidRPr="00747AF3">
              <w:t>of</w:t>
            </w:r>
            <w:r w:rsidR="00B04B62" w:rsidRPr="00747AF3">
              <w:t xml:space="preserve"> </w:t>
            </w:r>
            <w:r w:rsidRPr="00747AF3">
              <w:t>why</w:t>
            </w:r>
            <w:r w:rsidR="00B04B62" w:rsidRPr="00747AF3">
              <w:t xml:space="preserve"> </w:t>
            </w:r>
            <w:r w:rsidRPr="00747AF3">
              <w:t>the</w:t>
            </w:r>
            <w:r w:rsidR="00B04B62" w:rsidRPr="00747AF3">
              <w:t xml:space="preserve"> </w:t>
            </w:r>
            <w:r w:rsidRPr="00747AF3">
              <w:t>Terracotta</w:t>
            </w:r>
            <w:r w:rsidR="00B04B62" w:rsidRPr="00747AF3">
              <w:t xml:space="preserve"> </w:t>
            </w:r>
            <w:r w:rsidRPr="00747AF3">
              <w:t>Warriors</w:t>
            </w:r>
            <w:r w:rsidR="00B04B62" w:rsidRPr="00747AF3">
              <w:t xml:space="preserve"> </w:t>
            </w:r>
            <w:r w:rsidRPr="00747AF3">
              <w:t>were</w:t>
            </w:r>
            <w:r w:rsidR="00B04B62" w:rsidRPr="00747AF3">
              <w:t xml:space="preserve"> </w:t>
            </w:r>
            <w:r w:rsidRPr="00747AF3">
              <w:t>buried</w:t>
            </w:r>
            <w:r w:rsidR="00B04B62" w:rsidRPr="00747AF3">
              <w:t xml:space="preserve"> </w:t>
            </w:r>
            <w:r w:rsidRPr="00747AF3">
              <w:t>and</w:t>
            </w:r>
            <w:r w:rsidR="00B04B62" w:rsidRPr="00747AF3">
              <w:t xml:space="preserve"> </w:t>
            </w:r>
            <w:r w:rsidRPr="00747AF3">
              <w:t>how</w:t>
            </w:r>
            <w:r w:rsidR="00B04B62" w:rsidRPr="00747AF3">
              <w:t xml:space="preserve"> </w:t>
            </w:r>
            <w:r w:rsidRPr="00747AF3">
              <w:t>the</w:t>
            </w:r>
            <w:r w:rsidR="00B04B62" w:rsidRPr="00747AF3">
              <w:t xml:space="preserve"> </w:t>
            </w:r>
            <w:r w:rsidRPr="00747AF3">
              <w:t>site</w:t>
            </w:r>
            <w:r w:rsidR="00B04B62" w:rsidRPr="00747AF3">
              <w:t xml:space="preserve"> </w:t>
            </w:r>
            <w:r w:rsidRPr="00747AF3">
              <w:t>disappeared</w:t>
            </w:r>
            <w:r w:rsidR="00B04B62" w:rsidRPr="00747AF3">
              <w:t xml:space="preserve"> </w:t>
            </w:r>
            <w:r w:rsidRPr="00747AF3">
              <w:t>from</w:t>
            </w:r>
            <w:r w:rsidR="00B04B62" w:rsidRPr="00747AF3">
              <w:t xml:space="preserve"> </w:t>
            </w:r>
            <w:r w:rsidRPr="00747AF3">
              <w:t>human</w:t>
            </w:r>
            <w:r w:rsidR="00B04B62" w:rsidRPr="00747AF3">
              <w:t xml:space="preserve"> </w:t>
            </w:r>
            <w:r w:rsidRPr="00747AF3">
              <w:t>knowledge</w:t>
            </w:r>
          </w:p>
          <w:p w14:paraId="422B11E7" w14:textId="0E825C49" w:rsidR="00635C1C" w:rsidRPr="00747AF3" w:rsidRDefault="00635C1C" w:rsidP="0004262B">
            <w:pPr>
              <w:pStyle w:val="ListBullet"/>
            </w:pPr>
            <w:r w:rsidRPr="00747AF3">
              <w:t>student</w:t>
            </w:r>
            <w:r w:rsidR="00B04B62" w:rsidRPr="00747AF3">
              <w:t xml:space="preserve"> </w:t>
            </w:r>
            <w:r w:rsidRPr="00747AF3">
              <w:t>identification</w:t>
            </w:r>
            <w:r w:rsidR="00B04B62" w:rsidRPr="00747AF3">
              <w:t xml:space="preserve"> </w:t>
            </w:r>
            <w:r w:rsidRPr="00747AF3">
              <w:t>of</w:t>
            </w:r>
            <w:r w:rsidR="00B04B62" w:rsidRPr="00747AF3">
              <w:t xml:space="preserve"> </w:t>
            </w:r>
            <w:r w:rsidRPr="00747AF3">
              <w:t>at</w:t>
            </w:r>
            <w:r w:rsidR="00B04B62" w:rsidRPr="00747AF3">
              <w:t xml:space="preserve"> </w:t>
            </w:r>
            <w:r w:rsidRPr="00747AF3">
              <w:t>least</w:t>
            </w:r>
            <w:r w:rsidR="00B04B62" w:rsidRPr="00747AF3">
              <w:t xml:space="preserve"> </w:t>
            </w:r>
            <w:r w:rsidRPr="00747AF3">
              <w:t>one</w:t>
            </w:r>
            <w:r w:rsidR="00B04B62" w:rsidRPr="00747AF3">
              <w:t xml:space="preserve"> </w:t>
            </w:r>
            <w:r w:rsidRPr="00747AF3">
              <w:t>current</w:t>
            </w:r>
            <w:r w:rsidR="00B04B62" w:rsidRPr="00747AF3">
              <w:t xml:space="preserve"> </w:t>
            </w:r>
            <w:r w:rsidRPr="00747AF3">
              <w:t>threat</w:t>
            </w:r>
            <w:r w:rsidR="00B04B62" w:rsidRPr="00747AF3">
              <w:t xml:space="preserve"> </w:t>
            </w:r>
            <w:r w:rsidRPr="00747AF3">
              <w:t>to</w:t>
            </w:r>
            <w:r w:rsidR="00B04B62" w:rsidRPr="00747AF3">
              <w:t xml:space="preserve"> </w:t>
            </w:r>
            <w:r w:rsidRPr="00747AF3">
              <w:t>the</w:t>
            </w:r>
            <w:r w:rsidR="00B04B62" w:rsidRPr="00747AF3">
              <w:t xml:space="preserve"> </w:t>
            </w:r>
            <w:r w:rsidRPr="00747AF3">
              <w:t>site</w:t>
            </w:r>
            <w:r w:rsidR="00B04B62" w:rsidRPr="00747AF3">
              <w:t xml:space="preserve"> </w:t>
            </w:r>
            <w:r w:rsidRPr="00747AF3">
              <w:t>(for</w:t>
            </w:r>
            <w:r w:rsidR="00B04B62" w:rsidRPr="00747AF3">
              <w:t xml:space="preserve"> </w:t>
            </w:r>
            <w:r w:rsidRPr="00747AF3">
              <w:t>example</w:t>
            </w:r>
            <w:r w:rsidR="00721A69">
              <w:t>,</w:t>
            </w:r>
            <w:r w:rsidR="00B04B62" w:rsidRPr="00747AF3">
              <w:t xml:space="preserve"> </w:t>
            </w:r>
            <w:r w:rsidRPr="00747AF3">
              <w:t>environmental</w:t>
            </w:r>
            <w:r w:rsidR="00B04B62" w:rsidRPr="00747AF3">
              <w:t xml:space="preserve"> </w:t>
            </w:r>
            <w:r w:rsidRPr="00747AF3">
              <w:t>damage,</w:t>
            </w:r>
            <w:r w:rsidR="00B04B62" w:rsidRPr="00747AF3">
              <w:t xml:space="preserve"> </w:t>
            </w:r>
            <w:r w:rsidRPr="00747AF3">
              <w:t>excavation</w:t>
            </w:r>
            <w:r w:rsidR="00B04B62" w:rsidRPr="00747AF3">
              <w:t xml:space="preserve"> </w:t>
            </w:r>
            <w:r w:rsidRPr="00747AF3">
              <w:t>or</w:t>
            </w:r>
            <w:r w:rsidR="00B04B62" w:rsidRPr="00747AF3">
              <w:t xml:space="preserve"> </w:t>
            </w:r>
            <w:r w:rsidRPr="00747AF3">
              <w:t>tourism)</w:t>
            </w:r>
          </w:p>
          <w:p w14:paraId="095AB34C" w14:textId="010C72A7" w:rsidR="00635C1C" w:rsidRPr="00747AF3" w:rsidRDefault="00635C1C" w:rsidP="0004262B">
            <w:pPr>
              <w:pStyle w:val="ListBullet"/>
            </w:pPr>
            <w:r w:rsidRPr="00747AF3">
              <w:t>student</w:t>
            </w:r>
            <w:r w:rsidR="00B04B62" w:rsidRPr="00747AF3">
              <w:t xml:space="preserve"> </w:t>
            </w:r>
            <w:r w:rsidRPr="00747AF3">
              <w:t>explanations</w:t>
            </w:r>
            <w:r w:rsidR="00B04B62" w:rsidRPr="00747AF3">
              <w:t xml:space="preserve"> </w:t>
            </w:r>
            <w:r w:rsidRPr="00747AF3">
              <w:t>of</w:t>
            </w:r>
            <w:r w:rsidR="00B04B62" w:rsidRPr="00747AF3">
              <w:t xml:space="preserve"> </w:t>
            </w:r>
            <w:r w:rsidRPr="00747AF3">
              <w:t>how</w:t>
            </w:r>
            <w:r w:rsidR="00B04B62" w:rsidRPr="00747AF3">
              <w:t xml:space="preserve"> </w:t>
            </w:r>
            <w:r w:rsidRPr="00747AF3">
              <w:t>the</w:t>
            </w:r>
            <w:r w:rsidR="00B04B62" w:rsidRPr="00747AF3">
              <w:t xml:space="preserve"> </w:t>
            </w:r>
            <w:r w:rsidRPr="00747AF3">
              <w:t>Terracotta</w:t>
            </w:r>
            <w:r w:rsidR="00B04B62" w:rsidRPr="00747AF3">
              <w:t xml:space="preserve"> </w:t>
            </w:r>
            <w:r w:rsidRPr="00747AF3">
              <w:t>Warriors</w:t>
            </w:r>
            <w:r w:rsidR="00B04B62" w:rsidRPr="00747AF3">
              <w:t xml:space="preserve"> </w:t>
            </w:r>
            <w:r w:rsidRPr="00747AF3">
              <w:t>are</w:t>
            </w:r>
            <w:r w:rsidR="00B04B62" w:rsidRPr="00747AF3">
              <w:t xml:space="preserve"> </w:t>
            </w:r>
            <w:r w:rsidRPr="00747AF3">
              <w:t>protected</w:t>
            </w:r>
            <w:r w:rsidR="00B04B62" w:rsidRPr="00747AF3">
              <w:t xml:space="preserve"> </w:t>
            </w:r>
            <w:r w:rsidRPr="00747AF3">
              <w:t>and</w:t>
            </w:r>
            <w:r w:rsidR="00B04B62" w:rsidRPr="00747AF3">
              <w:t xml:space="preserve"> </w:t>
            </w:r>
            <w:r w:rsidRPr="00747AF3">
              <w:t>preserved</w:t>
            </w:r>
          </w:p>
          <w:p w14:paraId="779D1F0E" w14:textId="489DDA9E" w:rsidR="00635C1C" w:rsidRPr="00747AF3" w:rsidRDefault="00635C1C" w:rsidP="0004262B">
            <w:pPr>
              <w:pStyle w:val="ListBullet"/>
            </w:pPr>
            <w:r w:rsidRPr="00747AF3">
              <w:t>student</w:t>
            </w:r>
            <w:r w:rsidR="00B04B62" w:rsidRPr="00747AF3">
              <w:t xml:space="preserve"> </w:t>
            </w:r>
            <w:r w:rsidRPr="00747AF3">
              <w:t>use</w:t>
            </w:r>
            <w:r w:rsidR="00B04B62" w:rsidRPr="00747AF3">
              <w:t xml:space="preserve"> </w:t>
            </w:r>
            <w:r w:rsidRPr="00747AF3">
              <w:t>of</w:t>
            </w:r>
            <w:r w:rsidR="00B04B62" w:rsidRPr="00747AF3">
              <w:t xml:space="preserve"> </w:t>
            </w:r>
            <w:r w:rsidRPr="00747AF3">
              <w:t>visual</w:t>
            </w:r>
            <w:r w:rsidR="00B04B62" w:rsidRPr="00747AF3">
              <w:t xml:space="preserve"> </w:t>
            </w:r>
            <w:r w:rsidRPr="00747AF3">
              <w:t>and</w:t>
            </w:r>
            <w:r w:rsidR="00B04B62" w:rsidRPr="00747AF3">
              <w:t xml:space="preserve"> </w:t>
            </w:r>
            <w:r w:rsidRPr="00747AF3">
              <w:t>written</w:t>
            </w:r>
            <w:r w:rsidR="00B04B62" w:rsidRPr="00747AF3">
              <w:t xml:space="preserve"> </w:t>
            </w:r>
            <w:r w:rsidRPr="00747AF3">
              <w:t>sources</w:t>
            </w:r>
            <w:r w:rsidR="00B04B62" w:rsidRPr="00747AF3">
              <w:t xml:space="preserve"> </w:t>
            </w:r>
            <w:r w:rsidRPr="00747AF3">
              <w:t>to</w:t>
            </w:r>
            <w:r w:rsidR="00B04B62" w:rsidRPr="00747AF3">
              <w:t xml:space="preserve"> </w:t>
            </w:r>
            <w:r w:rsidRPr="00747AF3">
              <w:t>describe</w:t>
            </w:r>
            <w:r w:rsidR="00B04B62" w:rsidRPr="00747AF3">
              <w:t xml:space="preserve"> </w:t>
            </w:r>
            <w:r w:rsidRPr="00747AF3">
              <w:t>what</w:t>
            </w:r>
            <w:r w:rsidR="00B04B62" w:rsidRPr="00747AF3">
              <w:t xml:space="preserve"> </w:t>
            </w:r>
            <w:r w:rsidRPr="00747AF3">
              <w:t>the</w:t>
            </w:r>
            <w:r w:rsidR="00B04B62" w:rsidRPr="00747AF3">
              <w:t xml:space="preserve"> </w:t>
            </w:r>
            <w:r w:rsidRPr="00747AF3">
              <w:t>Terracotta</w:t>
            </w:r>
            <w:r w:rsidR="00B04B62" w:rsidRPr="00747AF3">
              <w:t xml:space="preserve"> </w:t>
            </w:r>
            <w:r w:rsidRPr="00747AF3">
              <w:t>Warriors</w:t>
            </w:r>
            <w:r w:rsidR="00B04B62" w:rsidRPr="00747AF3">
              <w:t xml:space="preserve"> </w:t>
            </w:r>
            <w:r w:rsidRPr="00747AF3">
              <w:t>reveal</w:t>
            </w:r>
            <w:r w:rsidR="00B04B62" w:rsidRPr="00747AF3">
              <w:t xml:space="preserve"> </w:t>
            </w:r>
            <w:r w:rsidRPr="00747AF3">
              <w:t>about</w:t>
            </w:r>
            <w:r w:rsidR="00B04B62" w:rsidRPr="00747AF3">
              <w:t xml:space="preserve"> </w:t>
            </w:r>
            <w:r w:rsidRPr="00747AF3">
              <w:t>ancient</w:t>
            </w:r>
            <w:r w:rsidR="00B04B62" w:rsidRPr="00747AF3">
              <w:t xml:space="preserve"> </w:t>
            </w:r>
            <w:r w:rsidRPr="00747AF3">
              <w:t>Chinese</w:t>
            </w:r>
            <w:r w:rsidR="00B04B62" w:rsidRPr="00747AF3">
              <w:t xml:space="preserve"> </w:t>
            </w:r>
            <w:r w:rsidRPr="00747AF3">
              <w:t>society</w:t>
            </w:r>
            <w:r w:rsidR="00B04B62" w:rsidRPr="00747AF3">
              <w:t xml:space="preserve"> </w:t>
            </w:r>
            <w:r w:rsidRPr="00747AF3">
              <w:t>and</w:t>
            </w:r>
            <w:r w:rsidR="00B04B62" w:rsidRPr="00747AF3">
              <w:t xml:space="preserve"> </w:t>
            </w:r>
            <w:r w:rsidRPr="00747AF3">
              <w:t>beliefs</w:t>
            </w:r>
          </w:p>
          <w:p w14:paraId="5287757E" w14:textId="2BE6D899" w:rsidR="00635C1C" w:rsidRPr="00747AF3" w:rsidRDefault="00635C1C" w:rsidP="0004262B">
            <w:pPr>
              <w:pStyle w:val="ListBullet"/>
            </w:pPr>
            <w:r w:rsidRPr="00747AF3">
              <w:lastRenderedPageBreak/>
              <w:t>student</w:t>
            </w:r>
            <w:r w:rsidR="00B04B62" w:rsidRPr="00747AF3">
              <w:t xml:space="preserve"> </w:t>
            </w:r>
            <w:r w:rsidRPr="00747AF3">
              <w:t>participation</w:t>
            </w:r>
            <w:r w:rsidR="00B04B62" w:rsidRPr="00747AF3">
              <w:t xml:space="preserve"> </w:t>
            </w:r>
            <w:r w:rsidRPr="00747AF3">
              <w:t>in</w:t>
            </w:r>
            <w:r w:rsidR="00B04B62" w:rsidRPr="00747AF3">
              <w:t xml:space="preserve"> </w:t>
            </w:r>
            <w:r w:rsidRPr="00747AF3">
              <w:t>the</w:t>
            </w:r>
            <w:r w:rsidR="00B04B62" w:rsidRPr="00747AF3">
              <w:t xml:space="preserve"> </w:t>
            </w:r>
            <w:r w:rsidRPr="00747AF3">
              <w:t>excavation</w:t>
            </w:r>
            <w:r w:rsidR="00B04B62" w:rsidRPr="00747AF3">
              <w:t xml:space="preserve"> </w:t>
            </w:r>
            <w:r w:rsidRPr="00747AF3">
              <w:t>versus</w:t>
            </w:r>
            <w:r w:rsidR="00B04B62" w:rsidRPr="00747AF3">
              <w:t xml:space="preserve"> </w:t>
            </w:r>
            <w:r w:rsidRPr="00747AF3">
              <w:t>preservation</w:t>
            </w:r>
            <w:r w:rsidR="00B04B62" w:rsidRPr="00747AF3">
              <w:t xml:space="preserve"> </w:t>
            </w:r>
            <w:r w:rsidRPr="00747AF3">
              <w:t>discussion</w:t>
            </w:r>
            <w:r w:rsidR="00721A69">
              <w:t>,</w:t>
            </w:r>
            <w:r w:rsidR="00B04B62" w:rsidRPr="00747AF3">
              <w:t xml:space="preserve"> </w:t>
            </w:r>
            <w:r w:rsidRPr="00747AF3">
              <w:t>using</w:t>
            </w:r>
            <w:r w:rsidR="00B04B62" w:rsidRPr="00747AF3">
              <w:t xml:space="preserve"> </w:t>
            </w:r>
            <w:r w:rsidRPr="00747AF3">
              <w:t>evidence</w:t>
            </w:r>
            <w:r w:rsidR="00B04B62" w:rsidRPr="00747AF3">
              <w:t xml:space="preserve"> </w:t>
            </w:r>
            <w:r w:rsidRPr="00747AF3">
              <w:t>to</w:t>
            </w:r>
            <w:r w:rsidR="00B04B62" w:rsidRPr="00747AF3">
              <w:t xml:space="preserve"> </w:t>
            </w:r>
            <w:r w:rsidRPr="00747AF3">
              <w:t>justify</w:t>
            </w:r>
            <w:r w:rsidR="00B04B62" w:rsidRPr="00747AF3">
              <w:t xml:space="preserve"> </w:t>
            </w:r>
            <w:r w:rsidRPr="00747AF3">
              <w:t>a</w:t>
            </w:r>
            <w:r w:rsidR="00B04B62" w:rsidRPr="00747AF3">
              <w:t xml:space="preserve"> </w:t>
            </w:r>
            <w:r w:rsidRPr="00747AF3">
              <w:t>position</w:t>
            </w:r>
          </w:p>
          <w:p w14:paraId="572D8078" w14:textId="3BE553F0" w:rsidR="006E2CE2" w:rsidRPr="00A002D6" w:rsidRDefault="006E2CE2" w:rsidP="0004262B">
            <w:pPr>
              <w:pStyle w:val="ListBullet"/>
            </w:pPr>
            <w:r w:rsidRPr="00747AF3">
              <w:t>exit</w:t>
            </w:r>
            <w:r w:rsidR="00B04B62" w:rsidRPr="00747AF3">
              <w:t xml:space="preserve"> </w:t>
            </w:r>
            <w:r w:rsidRPr="00747AF3">
              <w:t>ticket</w:t>
            </w:r>
            <w:r w:rsidR="00B04B62">
              <w:t xml:space="preserve"> </w:t>
            </w:r>
            <w:r w:rsidRPr="00A002D6">
              <w:t>responses</w:t>
            </w:r>
            <w:r w:rsidR="00B04B62">
              <w:t xml:space="preserve"> </w:t>
            </w:r>
            <w:r w:rsidRPr="00A002D6">
              <w:t>explaining</w:t>
            </w:r>
            <w:r w:rsidR="00B04B62">
              <w:t xml:space="preserve"> </w:t>
            </w:r>
            <w:r w:rsidRPr="00A002D6">
              <w:t>the</w:t>
            </w:r>
            <w:r w:rsidR="00B04B62">
              <w:t xml:space="preserve"> </w:t>
            </w:r>
            <w:r w:rsidRPr="00A002D6">
              <w:t>historical</w:t>
            </w:r>
            <w:r w:rsidR="00B04B62">
              <w:t xml:space="preserve"> </w:t>
            </w:r>
            <w:r w:rsidRPr="00A002D6">
              <w:t>significance</w:t>
            </w:r>
            <w:r w:rsidR="00B04B62">
              <w:t xml:space="preserve"> </w:t>
            </w:r>
            <w:r w:rsidRPr="00A002D6">
              <w:t>of</w:t>
            </w:r>
            <w:r w:rsidR="00B04B62">
              <w:t xml:space="preserve"> </w:t>
            </w:r>
            <w:r w:rsidRPr="00A002D6">
              <w:t>the</w:t>
            </w:r>
            <w:r w:rsidR="00B04B62">
              <w:t xml:space="preserve"> </w:t>
            </w:r>
            <w:r w:rsidRPr="00A002D6">
              <w:t>Terracotta</w:t>
            </w:r>
            <w:r w:rsidR="00B04B62">
              <w:t xml:space="preserve"> </w:t>
            </w:r>
            <w:r w:rsidRPr="00A002D6">
              <w:t>Warriors</w:t>
            </w:r>
            <w:r w:rsidR="00721A69">
              <w:t>.</w:t>
            </w:r>
          </w:p>
        </w:tc>
        <w:tc>
          <w:tcPr>
            <w:tcW w:w="1526" w:type="dxa"/>
          </w:tcPr>
          <w:p w14:paraId="07A66E3D" w14:textId="77777777" w:rsidR="00922B0A" w:rsidRPr="00A002D6" w:rsidRDefault="00922B0A" w:rsidP="00CF2033">
            <w:pPr>
              <w:rPr>
                <w:rStyle w:val="Strong"/>
              </w:rPr>
            </w:pPr>
          </w:p>
        </w:tc>
      </w:tr>
      <w:tr w:rsidR="00922B0A" w:rsidRPr="00A002D6" w14:paraId="7B98FD2B" w14:textId="77777777" w:rsidTr="0004262B">
        <w:tc>
          <w:tcPr>
            <w:tcW w:w="3256" w:type="dxa"/>
          </w:tcPr>
          <w:p w14:paraId="510218A5" w14:textId="349BDFED" w:rsidR="00E46AEF" w:rsidRPr="000772BB" w:rsidRDefault="006E2CE2" w:rsidP="00E46AEF">
            <w:pPr>
              <w:rPr>
                <w:bCs/>
              </w:rPr>
            </w:pPr>
            <w:r w:rsidRPr="0004262B">
              <w:rPr>
                <w:rStyle w:val="Strong"/>
              </w:rPr>
              <w:lastRenderedPageBreak/>
              <w:t>L</w:t>
            </w:r>
            <w:r w:rsidR="00922B0A" w:rsidRPr="0004262B">
              <w:rPr>
                <w:rStyle w:val="Strong"/>
              </w:rPr>
              <w:t>esson</w:t>
            </w:r>
            <w:r w:rsidR="00B04B62" w:rsidRPr="0004262B">
              <w:rPr>
                <w:rStyle w:val="Strong"/>
              </w:rPr>
              <w:t xml:space="preserve"> </w:t>
            </w:r>
            <w:r w:rsidR="00922B0A" w:rsidRPr="0004262B">
              <w:rPr>
                <w:rStyle w:val="Strong"/>
              </w:rPr>
              <w:t>9</w:t>
            </w:r>
            <w:r w:rsidR="00B04B62">
              <w:t xml:space="preserve"> </w:t>
            </w:r>
            <w:r w:rsidR="00922B0A" w:rsidRPr="000772BB">
              <w:rPr>
                <w:bCs/>
              </w:rPr>
              <w:t>–</w:t>
            </w:r>
            <w:r w:rsidR="00B04B62" w:rsidRPr="000772BB">
              <w:rPr>
                <w:bCs/>
              </w:rPr>
              <w:t xml:space="preserve"> </w:t>
            </w:r>
            <w:r w:rsidR="000772BB">
              <w:rPr>
                <w:bCs/>
              </w:rPr>
              <w:t>p</w:t>
            </w:r>
            <w:r w:rsidR="000772BB" w:rsidRPr="000772BB">
              <w:rPr>
                <w:bCs/>
              </w:rPr>
              <w:t xml:space="preserve">rotecting </w:t>
            </w:r>
            <w:r w:rsidR="00E46AEF" w:rsidRPr="000772BB">
              <w:rPr>
                <w:bCs/>
              </w:rPr>
              <w:t>cultural</w:t>
            </w:r>
            <w:r w:rsidR="00B04B62" w:rsidRPr="000772BB">
              <w:rPr>
                <w:bCs/>
              </w:rPr>
              <w:t xml:space="preserve"> </w:t>
            </w:r>
            <w:r w:rsidR="00E46AEF" w:rsidRPr="000772BB">
              <w:rPr>
                <w:bCs/>
              </w:rPr>
              <w:t>heritage</w:t>
            </w:r>
            <w:r w:rsidR="00925157">
              <w:rPr>
                <w:bCs/>
              </w:rPr>
              <w:t xml:space="preserve"> –</w:t>
            </w:r>
            <w:r w:rsidR="00B04B62" w:rsidRPr="000772BB">
              <w:rPr>
                <w:bCs/>
              </w:rPr>
              <w:t xml:space="preserve"> </w:t>
            </w:r>
            <w:r w:rsidR="00E46AEF" w:rsidRPr="000772BB">
              <w:rPr>
                <w:bCs/>
              </w:rPr>
              <w:t>caring</w:t>
            </w:r>
            <w:r w:rsidR="00B04B62" w:rsidRPr="000772BB">
              <w:rPr>
                <w:bCs/>
              </w:rPr>
              <w:t xml:space="preserve"> </w:t>
            </w:r>
            <w:r w:rsidR="00E46AEF" w:rsidRPr="000772BB">
              <w:rPr>
                <w:bCs/>
              </w:rPr>
              <w:t>for</w:t>
            </w:r>
            <w:r w:rsidR="00B04B62" w:rsidRPr="000772BB">
              <w:rPr>
                <w:bCs/>
              </w:rPr>
              <w:t xml:space="preserve"> </w:t>
            </w:r>
            <w:r w:rsidR="00E46AEF" w:rsidRPr="000772BB">
              <w:rPr>
                <w:bCs/>
              </w:rPr>
              <w:t>Terracotta</w:t>
            </w:r>
            <w:r w:rsidR="00B04B62" w:rsidRPr="000772BB">
              <w:rPr>
                <w:bCs/>
              </w:rPr>
              <w:t xml:space="preserve"> </w:t>
            </w:r>
            <w:r w:rsidR="00E46AEF" w:rsidRPr="000772BB">
              <w:rPr>
                <w:bCs/>
              </w:rPr>
              <w:t>Warriors</w:t>
            </w:r>
            <w:r w:rsidR="00B04B62" w:rsidRPr="000772BB">
              <w:rPr>
                <w:bCs/>
              </w:rPr>
              <w:t xml:space="preserve"> </w:t>
            </w:r>
            <w:r w:rsidR="00E46AEF" w:rsidRPr="000772BB">
              <w:rPr>
                <w:bCs/>
              </w:rPr>
              <w:t>and</w:t>
            </w:r>
            <w:r w:rsidR="00B04B62" w:rsidRPr="000772BB">
              <w:rPr>
                <w:bCs/>
              </w:rPr>
              <w:t xml:space="preserve"> </w:t>
            </w:r>
            <w:proofErr w:type="spellStart"/>
            <w:r w:rsidR="00E46AEF" w:rsidRPr="000772BB">
              <w:rPr>
                <w:bCs/>
              </w:rPr>
              <w:t>Baiame’s</w:t>
            </w:r>
            <w:proofErr w:type="spellEnd"/>
            <w:r w:rsidR="00B04B62" w:rsidRPr="000772BB">
              <w:rPr>
                <w:bCs/>
              </w:rPr>
              <w:t xml:space="preserve"> </w:t>
            </w:r>
            <w:proofErr w:type="spellStart"/>
            <w:r w:rsidR="00E46AEF" w:rsidRPr="000772BB">
              <w:rPr>
                <w:bCs/>
              </w:rPr>
              <w:t>Ngunnhu</w:t>
            </w:r>
            <w:proofErr w:type="spellEnd"/>
            <w:r w:rsidR="00B04B62" w:rsidRPr="000772BB">
              <w:rPr>
                <w:bCs/>
              </w:rPr>
              <w:t xml:space="preserve"> </w:t>
            </w:r>
            <w:r w:rsidR="00E46AEF" w:rsidRPr="000772BB">
              <w:rPr>
                <w:bCs/>
              </w:rPr>
              <w:t>(Brewarrina</w:t>
            </w:r>
            <w:r w:rsidR="00B04B62" w:rsidRPr="000772BB">
              <w:rPr>
                <w:bCs/>
              </w:rPr>
              <w:t xml:space="preserve"> </w:t>
            </w:r>
            <w:r w:rsidR="00E46AEF" w:rsidRPr="000772BB">
              <w:rPr>
                <w:bCs/>
              </w:rPr>
              <w:t>Fish</w:t>
            </w:r>
            <w:r w:rsidR="00B04B62" w:rsidRPr="000772BB">
              <w:rPr>
                <w:bCs/>
              </w:rPr>
              <w:t xml:space="preserve"> </w:t>
            </w:r>
            <w:r w:rsidR="00E46AEF" w:rsidRPr="000772BB">
              <w:rPr>
                <w:bCs/>
              </w:rPr>
              <w:t>Traps)</w:t>
            </w:r>
          </w:p>
          <w:p w14:paraId="5AB7060F" w14:textId="3C33E45D" w:rsidR="00922B0A" w:rsidRPr="0004262B" w:rsidRDefault="00922B0A" w:rsidP="00CF2033">
            <w:pPr>
              <w:rPr>
                <w:rStyle w:val="Strong"/>
              </w:rPr>
            </w:pPr>
            <w:r w:rsidRPr="0004262B">
              <w:rPr>
                <w:rStyle w:val="Strong"/>
              </w:rPr>
              <w:t>Outcome</w:t>
            </w:r>
          </w:p>
          <w:p w14:paraId="3A704651" w14:textId="0EE50D95" w:rsidR="00922B0A" w:rsidRPr="0004262B" w:rsidRDefault="00922B0A" w:rsidP="00CF2033">
            <w:pPr>
              <w:rPr>
                <w:rStyle w:val="Strong"/>
              </w:rPr>
            </w:pPr>
            <w:r w:rsidRPr="0004262B">
              <w:rPr>
                <w:rStyle w:val="Strong"/>
              </w:rPr>
              <w:t>HI4-CPP-01</w:t>
            </w:r>
          </w:p>
          <w:p w14:paraId="0046553D" w14:textId="77777777" w:rsidR="00922B0A" w:rsidRPr="0004262B" w:rsidRDefault="00922B0A" w:rsidP="00CF2033">
            <w:pPr>
              <w:rPr>
                <w:rStyle w:val="Strong"/>
              </w:rPr>
            </w:pPr>
            <w:r w:rsidRPr="0004262B">
              <w:rPr>
                <w:rStyle w:val="Strong"/>
              </w:rPr>
              <w:t>Content</w:t>
            </w:r>
          </w:p>
          <w:p w14:paraId="412E5D69" w14:textId="1283B2F3" w:rsidR="00922B0A" w:rsidRPr="000772BB" w:rsidRDefault="00922B0A" w:rsidP="0004262B">
            <w:pPr>
              <w:pStyle w:val="ListBullet"/>
            </w:pPr>
            <w:r w:rsidRPr="000772BB">
              <w:t>Different</w:t>
            </w:r>
            <w:r w:rsidR="00B04B62" w:rsidRPr="000772BB">
              <w:t xml:space="preserve"> </w:t>
            </w:r>
            <w:r w:rsidRPr="000772BB">
              <w:t>methods</w:t>
            </w:r>
            <w:r w:rsidR="00B04B62" w:rsidRPr="000772BB">
              <w:t xml:space="preserve"> </w:t>
            </w:r>
            <w:r w:rsidRPr="000772BB">
              <w:t>of</w:t>
            </w:r>
            <w:r w:rsidR="00B04B62" w:rsidRPr="000772BB">
              <w:t xml:space="preserve"> </w:t>
            </w:r>
            <w:r w:rsidRPr="000772BB">
              <w:t>preserving</w:t>
            </w:r>
            <w:r w:rsidR="00B04B62" w:rsidRPr="000772BB">
              <w:t xml:space="preserve"> </w:t>
            </w:r>
            <w:r w:rsidRPr="000772BB">
              <w:t>and</w:t>
            </w:r>
            <w:r w:rsidR="00B04B62" w:rsidRPr="000772BB">
              <w:t xml:space="preserve"> </w:t>
            </w:r>
            <w:r w:rsidRPr="000772BB">
              <w:t>conserving</w:t>
            </w:r>
            <w:r w:rsidR="00B04B62" w:rsidRPr="000772BB">
              <w:t xml:space="preserve"> </w:t>
            </w:r>
            <w:r w:rsidRPr="000772BB">
              <w:t>archaeological</w:t>
            </w:r>
            <w:r w:rsidR="00B04B62" w:rsidRPr="000772BB">
              <w:t xml:space="preserve"> </w:t>
            </w:r>
            <w:r w:rsidRPr="000772BB">
              <w:t>and</w:t>
            </w:r>
            <w:r w:rsidR="00B04B62" w:rsidRPr="000772BB">
              <w:t xml:space="preserve"> </w:t>
            </w:r>
            <w:r w:rsidRPr="000772BB">
              <w:t>historical</w:t>
            </w:r>
            <w:r w:rsidR="00B04B62" w:rsidRPr="000772BB">
              <w:t xml:space="preserve"> </w:t>
            </w:r>
            <w:r w:rsidRPr="000772BB">
              <w:t>remains,</w:t>
            </w:r>
            <w:r w:rsidR="00B04B62" w:rsidRPr="000772BB">
              <w:t xml:space="preserve"> </w:t>
            </w:r>
            <w:r w:rsidRPr="00E57D8F">
              <w:t>including</w:t>
            </w:r>
            <w:r w:rsidR="00B04B62" w:rsidRPr="000772BB">
              <w:t xml:space="preserve"> </w:t>
            </w:r>
            <w:r w:rsidRPr="000772BB">
              <w:t>the</w:t>
            </w:r>
            <w:r w:rsidR="00B04B62" w:rsidRPr="000772BB">
              <w:t xml:space="preserve"> </w:t>
            </w:r>
            <w:r w:rsidRPr="000772BB">
              <w:t>impact</w:t>
            </w:r>
            <w:r w:rsidR="00B04B62" w:rsidRPr="000772BB">
              <w:t xml:space="preserve"> </w:t>
            </w:r>
            <w:r w:rsidRPr="000772BB">
              <w:t>on</w:t>
            </w:r>
            <w:r w:rsidR="00B04B62" w:rsidRPr="000772BB">
              <w:t xml:space="preserve"> </w:t>
            </w:r>
            <w:r w:rsidRPr="000772BB">
              <w:t>the</w:t>
            </w:r>
            <w:r w:rsidR="00B04B62" w:rsidRPr="000772BB">
              <w:t xml:space="preserve"> </w:t>
            </w:r>
            <w:r w:rsidRPr="000772BB">
              <w:t>management</w:t>
            </w:r>
            <w:r w:rsidR="00B04B62" w:rsidRPr="000772BB">
              <w:t xml:space="preserve"> </w:t>
            </w:r>
            <w:r w:rsidRPr="000772BB">
              <w:t>and</w:t>
            </w:r>
            <w:r w:rsidR="00B04B62" w:rsidRPr="000772BB">
              <w:t xml:space="preserve"> </w:t>
            </w:r>
            <w:r w:rsidRPr="000772BB">
              <w:lastRenderedPageBreak/>
              <w:t>protection</w:t>
            </w:r>
            <w:r w:rsidR="00B04B62" w:rsidRPr="000772BB">
              <w:t xml:space="preserve"> </w:t>
            </w:r>
            <w:r w:rsidRPr="000772BB">
              <w:t>of</w:t>
            </w:r>
            <w:r w:rsidR="00B04B62" w:rsidRPr="000772BB">
              <w:t xml:space="preserve"> </w:t>
            </w:r>
            <w:r w:rsidRPr="000772BB">
              <w:t>Aboriginal</w:t>
            </w:r>
            <w:r w:rsidR="00B04B62" w:rsidRPr="000772BB">
              <w:t xml:space="preserve"> </w:t>
            </w:r>
            <w:r w:rsidRPr="000772BB">
              <w:t>and</w:t>
            </w:r>
            <w:r w:rsidR="00B04B62" w:rsidRPr="000772BB">
              <w:t xml:space="preserve"> </w:t>
            </w:r>
            <w:r w:rsidRPr="000772BB">
              <w:t>Torres</w:t>
            </w:r>
            <w:r w:rsidR="00B04B62" w:rsidRPr="000772BB">
              <w:t xml:space="preserve"> </w:t>
            </w:r>
            <w:r w:rsidRPr="000772BB">
              <w:t>Strait</w:t>
            </w:r>
            <w:r w:rsidR="00B04B62" w:rsidRPr="000772BB">
              <w:t xml:space="preserve"> </w:t>
            </w:r>
            <w:r w:rsidRPr="000772BB">
              <w:t>Islander</w:t>
            </w:r>
            <w:r w:rsidR="00B04B62" w:rsidRPr="000772BB">
              <w:t xml:space="preserve"> </w:t>
            </w:r>
            <w:r w:rsidRPr="000772BB">
              <w:t>Peoples’</w:t>
            </w:r>
            <w:r w:rsidR="00B04B62" w:rsidRPr="000772BB">
              <w:t xml:space="preserve"> </w:t>
            </w:r>
            <w:r w:rsidRPr="000772BB">
              <w:t>Cultural</w:t>
            </w:r>
            <w:r w:rsidR="00B04B62" w:rsidRPr="000772BB">
              <w:t xml:space="preserve"> </w:t>
            </w:r>
            <w:r w:rsidRPr="000772BB">
              <w:t>heritage</w:t>
            </w:r>
            <w:r w:rsidR="00B04B62" w:rsidRPr="000772BB">
              <w:t xml:space="preserve"> </w:t>
            </w:r>
            <w:r w:rsidRPr="000772BB">
              <w:t>sites,</w:t>
            </w:r>
            <w:r w:rsidR="00B04B62" w:rsidRPr="000772BB">
              <w:t xml:space="preserve"> </w:t>
            </w:r>
            <w:r w:rsidRPr="000772BB">
              <w:t>objects</w:t>
            </w:r>
            <w:r w:rsidR="00B04B62" w:rsidRPr="000772BB">
              <w:t xml:space="preserve"> </w:t>
            </w:r>
            <w:r w:rsidRPr="000772BB">
              <w:t>and</w:t>
            </w:r>
            <w:r w:rsidR="00B04B62" w:rsidRPr="000772BB">
              <w:t xml:space="preserve"> </w:t>
            </w:r>
            <w:r w:rsidRPr="000772BB">
              <w:t>Knowledges</w:t>
            </w:r>
          </w:p>
          <w:p w14:paraId="2AC266B4" w14:textId="77777777" w:rsidR="00922B0A" w:rsidRPr="0004262B" w:rsidRDefault="00922B0A" w:rsidP="00CF2033">
            <w:pPr>
              <w:rPr>
                <w:rStyle w:val="Strong"/>
              </w:rPr>
            </w:pPr>
            <w:r w:rsidRPr="0004262B">
              <w:rPr>
                <w:rStyle w:val="Strong"/>
              </w:rPr>
              <w:t>Concepts</w:t>
            </w:r>
          </w:p>
          <w:p w14:paraId="10E9C77A" w14:textId="77777777" w:rsidR="00922B0A" w:rsidRPr="000772BB" w:rsidRDefault="00922B0A" w:rsidP="00CF2033">
            <w:pPr>
              <w:pStyle w:val="ListBullet"/>
              <w:rPr>
                <w:bCs/>
              </w:rPr>
            </w:pPr>
            <w:r w:rsidRPr="000772BB">
              <w:rPr>
                <w:bCs/>
              </w:rPr>
              <w:t>Significance</w:t>
            </w:r>
          </w:p>
          <w:p w14:paraId="73963B67" w14:textId="68FB13D2" w:rsidR="00922B0A" w:rsidRPr="0004262B" w:rsidRDefault="00922B0A" w:rsidP="00CF2033">
            <w:pPr>
              <w:rPr>
                <w:rStyle w:val="Strong"/>
              </w:rPr>
            </w:pPr>
            <w:r w:rsidRPr="0004262B">
              <w:rPr>
                <w:rStyle w:val="Strong"/>
              </w:rPr>
              <w:t>Skills</w:t>
            </w:r>
            <w:r w:rsidR="00925157">
              <w:rPr>
                <w:rStyle w:val="Strong"/>
              </w:rPr>
              <w:t xml:space="preserve"> and tools</w:t>
            </w:r>
          </w:p>
          <w:p w14:paraId="5D7BDFD0" w14:textId="69E8838D" w:rsidR="00922B0A" w:rsidRPr="000772BB" w:rsidRDefault="00922B0A" w:rsidP="00E57D8F">
            <w:pPr>
              <w:pStyle w:val="ListBullet"/>
            </w:pPr>
            <w:r w:rsidRPr="000772BB">
              <w:t>Analysis</w:t>
            </w:r>
            <w:r w:rsidR="00B04B62" w:rsidRPr="000772BB">
              <w:t xml:space="preserve"> </w:t>
            </w:r>
            <w:r w:rsidRPr="00E57D8F">
              <w:t>and</w:t>
            </w:r>
            <w:r w:rsidR="00B04B62" w:rsidRPr="000772BB">
              <w:t xml:space="preserve"> </w:t>
            </w:r>
            <w:r w:rsidRPr="000772BB">
              <w:t>use</w:t>
            </w:r>
            <w:r w:rsidR="00B04B62" w:rsidRPr="000772BB">
              <w:t xml:space="preserve"> </w:t>
            </w:r>
            <w:r w:rsidRPr="000772BB">
              <w:t>of</w:t>
            </w:r>
            <w:r w:rsidR="00B04B62" w:rsidRPr="000772BB">
              <w:t xml:space="preserve"> </w:t>
            </w:r>
            <w:r w:rsidRPr="000772BB">
              <w:t>sources</w:t>
            </w:r>
          </w:p>
        </w:tc>
        <w:tc>
          <w:tcPr>
            <w:tcW w:w="9780" w:type="dxa"/>
          </w:tcPr>
          <w:p w14:paraId="74461E81" w14:textId="14BA7EC1" w:rsidR="00922B0A" w:rsidRDefault="00922B0A" w:rsidP="00CF2033">
            <w:pPr>
              <w:rPr>
                <w:rStyle w:val="Strong"/>
              </w:rPr>
            </w:pPr>
            <w:r w:rsidRPr="00A002D6">
              <w:rPr>
                <w:rStyle w:val="Strong"/>
              </w:rPr>
              <w:lastRenderedPageBreak/>
              <w:t>Lesson</w:t>
            </w:r>
            <w:r w:rsidR="00B04B62">
              <w:rPr>
                <w:rStyle w:val="Strong"/>
              </w:rPr>
              <w:t xml:space="preserve"> </w:t>
            </w:r>
            <w:r w:rsidRPr="00A002D6">
              <w:rPr>
                <w:rStyle w:val="Strong"/>
              </w:rPr>
              <w:t>overview</w:t>
            </w:r>
          </w:p>
          <w:p w14:paraId="7A749C60" w14:textId="397BB909" w:rsidR="0047306A" w:rsidRPr="0047306A" w:rsidRDefault="0047306A" w:rsidP="00CF2033">
            <w:pPr>
              <w:rPr>
                <w:rStyle w:val="Strong"/>
              </w:rPr>
            </w:pPr>
            <w:r w:rsidRPr="0047306A">
              <w:t>In this lesson, students learn how different perspectives and contexts influence the protection and management of cultural heritage sites.</w:t>
            </w:r>
          </w:p>
          <w:p w14:paraId="410D22F0" w14:textId="6268CA9A" w:rsidR="00922B0A" w:rsidRPr="00A002D6" w:rsidRDefault="00922B0A" w:rsidP="00CF2033">
            <w:r w:rsidRPr="00A002D6">
              <w:t>Suggested</w:t>
            </w:r>
            <w:r w:rsidR="00B04B62">
              <w:t xml:space="preserve"> </w:t>
            </w:r>
            <w:r w:rsidRPr="00A002D6">
              <w:t>duration:</w:t>
            </w:r>
            <w:r w:rsidR="00B04B62">
              <w:t xml:space="preserve"> </w:t>
            </w:r>
            <w:r w:rsidR="00B632EA">
              <w:t xml:space="preserve">one </w:t>
            </w:r>
            <w:r w:rsidRPr="00A002D6">
              <w:t>hour</w:t>
            </w:r>
            <w:r w:rsidR="00B04B62">
              <w:t xml:space="preserve"> </w:t>
            </w:r>
          </w:p>
          <w:p w14:paraId="339CCAEE" w14:textId="70773C16" w:rsidR="006224EC" w:rsidRPr="002946A7" w:rsidRDefault="00922B0A" w:rsidP="002946A7">
            <w:pPr>
              <w:rPr>
                <w:b/>
              </w:rPr>
            </w:pPr>
            <w:r w:rsidRPr="002946A7">
              <w:rPr>
                <w:bCs/>
              </w:rPr>
              <w:t>Prior</w:t>
            </w:r>
            <w:r w:rsidR="00B04B62" w:rsidRPr="002946A7">
              <w:rPr>
                <w:bCs/>
              </w:rPr>
              <w:t xml:space="preserve"> </w:t>
            </w:r>
            <w:r w:rsidRPr="002946A7">
              <w:rPr>
                <w:bCs/>
              </w:rPr>
              <w:t>learning</w:t>
            </w:r>
            <w:r w:rsidR="002946A7" w:rsidRPr="002946A7">
              <w:rPr>
                <w:bCs/>
              </w:rPr>
              <w:t>: s</w:t>
            </w:r>
            <w:r w:rsidR="006224EC" w:rsidRPr="00747AF3">
              <w:t>tudents</w:t>
            </w:r>
            <w:r w:rsidR="00B04B62" w:rsidRPr="00747AF3">
              <w:t xml:space="preserve"> </w:t>
            </w:r>
            <w:r w:rsidR="006224EC" w:rsidRPr="00747AF3">
              <w:t>should</w:t>
            </w:r>
            <w:r w:rsidR="00B04B62" w:rsidRPr="00747AF3">
              <w:t xml:space="preserve"> </w:t>
            </w:r>
            <w:r w:rsidR="006224EC" w:rsidRPr="00747AF3">
              <w:t>have</w:t>
            </w:r>
            <w:r w:rsidR="00B04B62" w:rsidRPr="00747AF3">
              <w:t xml:space="preserve"> </w:t>
            </w:r>
            <w:r w:rsidR="006224EC" w:rsidRPr="00747AF3">
              <w:t>a</w:t>
            </w:r>
            <w:r w:rsidR="00B04B62" w:rsidRPr="00747AF3">
              <w:t xml:space="preserve"> </w:t>
            </w:r>
            <w:r w:rsidR="006224EC" w:rsidRPr="00747AF3">
              <w:t>basic</w:t>
            </w:r>
            <w:r w:rsidR="00B04B62" w:rsidRPr="00747AF3">
              <w:t xml:space="preserve"> </w:t>
            </w:r>
            <w:r w:rsidR="006224EC" w:rsidRPr="00747AF3">
              <w:t>understanding</w:t>
            </w:r>
            <w:r w:rsidR="00B04B62" w:rsidRPr="00747AF3">
              <w:t xml:space="preserve"> </w:t>
            </w:r>
            <w:r w:rsidR="006224EC" w:rsidRPr="00747AF3">
              <w:t>of:</w:t>
            </w:r>
          </w:p>
          <w:p w14:paraId="2121DEF6" w14:textId="3E1364EC" w:rsidR="006224EC" w:rsidRPr="00747AF3" w:rsidRDefault="006224EC" w:rsidP="0004262B">
            <w:pPr>
              <w:pStyle w:val="ListBullet"/>
            </w:pPr>
            <w:r w:rsidRPr="00747AF3">
              <w:t>using</w:t>
            </w:r>
            <w:r w:rsidR="00B04B62" w:rsidRPr="00747AF3">
              <w:t xml:space="preserve"> </w:t>
            </w:r>
            <w:r w:rsidRPr="00747AF3">
              <w:t>sources</w:t>
            </w:r>
            <w:r w:rsidR="00B04B62" w:rsidRPr="00747AF3">
              <w:t xml:space="preserve"> </w:t>
            </w:r>
            <w:r w:rsidRPr="00747AF3">
              <w:t>and</w:t>
            </w:r>
            <w:r w:rsidR="00B04B62" w:rsidRPr="00747AF3">
              <w:t xml:space="preserve"> </w:t>
            </w:r>
            <w:r w:rsidRPr="00747AF3">
              <w:t>evidence</w:t>
            </w:r>
            <w:r w:rsidR="00B04B62" w:rsidRPr="00747AF3">
              <w:t xml:space="preserve"> </w:t>
            </w:r>
            <w:r w:rsidRPr="00747AF3">
              <w:t>to</w:t>
            </w:r>
            <w:r w:rsidR="00B04B62" w:rsidRPr="00747AF3">
              <w:t xml:space="preserve"> </w:t>
            </w:r>
            <w:r w:rsidRPr="00747AF3">
              <w:t>learn</w:t>
            </w:r>
            <w:r w:rsidR="00B04B62" w:rsidRPr="00747AF3">
              <w:t xml:space="preserve"> </w:t>
            </w:r>
            <w:r w:rsidRPr="00747AF3">
              <w:t>about</w:t>
            </w:r>
            <w:r w:rsidR="00B04B62" w:rsidRPr="00747AF3">
              <w:t xml:space="preserve"> </w:t>
            </w:r>
            <w:r w:rsidRPr="00747AF3">
              <w:t>the</w:t>
            </w:r>
            <w:r w:rsidR="00B04B62" w:rsidRPr="00747AF3">
              <w:t xml:space="preserve"> </w:t>
            </w:r>
            <w:r w:rsidRPr="00747AF3">
              <w:t>past</w:t>
            </w:r>
          </w:p>
          <w:p w14:paraId="2B733652" w14:textId="7CFA5236" w:rsidR="006224EC" w:rsidRPr="00747AF3" w:rsidRDefault="006224EC" w:rsidP="0004262B">
            <w:pPr>
              <w:pStyle w:val="ListBullet"/>
            </w:pPr>
            <w:r w:rsidRPr="00747AF3">
              <w:t>identifying</w:t>
            </w:r>
            <w:r w:rsidR="00B04B62" w:rsidRPr="00747AF3">
              <w:t xml:space="preserve"> </w:t>
            </w:r>
            <w:r w:rsidRPr="00747AF3">
              <w:t>why</w:t>
            </w:r>
            <w:r w:rsidR="00B04B62" w:rsidRPr="00747AF3">
              <w:t xml:space="preserve"> </w:t>
            </w:r>
            <w:r w:rsidRPr="00747AF3">
              <w:t>some</w:t>
            </w:r>
            <w:r w:rsidR="00B04B62" w:rsidRPr="00747AF3">
              <w:t xml:space="preserve"> </w:t>
            </w:r>
            <w:r w:rsidRPr="00747AF3">
              <w:t>places,</w:t>
            </w:r>
            <w:r w:rsidR="00B04B62" w:rsidRPr="00747AF3">
              <w:t xml:space="preserve"> </w:t>
            </w:r>
            <w:r w:rsidRPr="00747AF3">
              <w:t>objects</w:t>
            </w:r>
            <w:r w:rsidR="00B04B62" w:rsidRPr="00747AF3">
              <w:t xml:space="preserve"> </w:t>
            </w:r>
            <w:r w:rsidRPr="00747AF3">
              <w:t>or</w:t>
            </w:r>
            <w:r w:rsidR="00B04B62" w:rsidRPr="00747AF3">
              <w:t xml:space="preserve"> </w:t>
            </w:r>
            <w:r w:rsidRPr="00747AF3">
              <w:t>sites</w:t>
            </w:r>
            <w:r w:rsidR="00B04B62" w:rsidRPr="00747AF3">
              <w:t xml:space="preserve"> </w:t>
            </w:r>
            <w:r w:rsidRPr="00747AF3">
              <w:t>are</w:t>
            </w:r>
            <w:r w:rsidR="00B04B62" w:rsidRPr="00747AF3">
              <w:t xml:space="preserve"> </w:t>
            </w:r>
            <w:r w:rsidRPr="00747AF3">
              <w:t>significant</w:t>
            </w:r>
          </w:p>
          <w:p w14:paraId="0262B1AB" w14:textId="23C8E3F4" w:rsidR="00BF6B9D" w:rsidRPr="00747AF3" w:rsidRDefault="00BF6B9D" w:rsidP="0004262B">
            <w:pPr>
              <w:pStyle w:val="ListBullet"/>
            </w:pPr>
            <w:r w:rsidRPr="00747AF3">
              <w:t>describ</w:t>
            </w:r>
            <w:r w:rsidR="00BE5C99">
              <w:t>ing</w:t>
            </w:r>
            <w:r w:rsidR="00B04B62" w:rsidRPr="00747AF3">
              <w:t xml:space="preserve"> </w:t>
            </w:r>
            <w:r w:rsidRPr="00747AF3">
              <w:t>how</w:t>
            </w:r>
            <w:r w:rsidR="00B04B62" w:rsidRPr="00747AF3">
              <w:t xml:space="preserve"> </w:t>
            </w:r>
            <w:r w:rsidRPr="00747AF3">
              <w:t>the</w:t>
            </w:r>
            <w:r w:rsidR="00B04B62" w:rsidRPr="00747AF3">
              <w:t xml:space="preserve"> </w:t>
            </w:r>
            <w:r w:rsidRPr="00747AF3">
              <w:t>historical</w:t>
            </w:r>
            <w:r w:rsidR="00B04B62" w:rsidRPr="00747AF3">
              <w:t xml:space="preserve"> </w:t>
            </w:r>
            <w:r w:rsidRPr="00747AF3">
              <w:t>and</w:t>
            </w:r>
            <w:r w:rsidR="00B04B62" w:rsidRPr="00747AF3">
              <w:t xml:space="preserve"> </w:t>
            </w:r>
            <w:r w:rsidRPr="00747AF3">
              <w:t>cultural</w:t>
            </w:r>
            <w:r w:rsidR="00B04B62" w:rsidRPr="00747AF3">
              <w:t xml:space="preserve"> </w:t>
            </w:r>
            <w:r w:rsidRPr="00747AF3">
              <w:t>context</w:t>
            </w:r>
            <w:r w:rsidR="00B04B62" w:rsidRPr="00747AF3">
              <w:t xml:space="preserve"> </w:t>
            </w:r>
            <w:r w:rsidRPr="00747AF3">
              <w:t>of</w:t>
            </w:r>
            <w:r w:rsidR="00B04B62" w:rsidRPr="00747AF3">
              <w:t xml:space="preserve"> </w:t>
            </w:r>
            <w:r w:rsidRPr="00747AF3">
              <w:t>a</w:t>
            </w:r>
            <w:r w:rsidR="00B04B62" w:rsidRPr="00747AF3">
              <w:t xml:space="preserve"> </w:t>
            </w:r>
            <w:r w:rsidRPr="00747AF3">
              <w:t>place</w:t>
            </w:r>
            <w:r w:rsidR="00B04B62" w:rsidRPr="00747AF3">
              <w:t xml:space="preserve"> </w:t>
            </w:r>
            <w:r w:rsidRPr="00747AF3">
              <w:t>shapes</w:t>
            </w:r>
            <w:r w:rsidR="00B04B62" w:rsidRPr="00747AF3">
              <w:t xml:space="preserve"> </w:t>
            </w:r>
            <w:r w:rsidRPr="00747AF3">
              <w:t>how</w:t>
            </w:r>
            <w:r w:rsidR="00B04B62" w:rsidRPr="00747AF3">
              <w:t xml:space="preserve"> </w:t>
            </w:r>
            <w:r w:rsidRPr="00747AF3">
              <w:t>it</w:t>
            </w:r>
            <w:r w:rsidR="00B04B62" w:rsidRPr="00747AF3">
              <w:t xml:space="preserve"> </w:t>
            </w:r>
            <w:r w:rsidRPr="00747AF3">
              <w:t>is</w:t>
            </w:r>
            <w:r w:rsidR="00B04B62" w:rsidRPr="00747AF3">
              <w:t xml:space="preserve"> </w:t>
            </w:r>
            <w:r w:rsidRPr="00747AF3">
              <w:t>understood,</w:t>
            </w:r>
            <w:r w:rsidR="00B04B62" w:rsidRPr="00747AF3">
              <w:t xml:space="preserve"> </w:t>
            </w:r>
            <w:r w:rsidRPr="00747AF3">
              <w:t>managed</w:t>
            </w:r>
            <w:r w:rsidR="00B04B62" w:rsidRPr="00747AF3">
              <w:t xml:space="preserve"> </w:t>
            </w:r>
            <w:r w:rsidRPr="00747AF3">
              <w:t>and</w:t>
            </w:r>
            <w:r w:rsidR="00B04B62" w:rsidRPr="00747AF3">
              <w:t xml:space="preserve"> </w:t>
            </w:r>
            <w:r w:rsidRPr="00747AF3">
              <w:t>valued</w:t>
            </w:r>
            <w:r w:rsidR="00B04B62" w:rsidRPr="00747AF3">
              <w:t xml:space="preserve"> </w:t>
            </w:r>
            <w:r w:rsidRPr="00747AF3">
              <w:t>by</w:t>
            </w:r>
            <w:r w:rsidR="00B04B62" w:rsidRPr="00747AF3">
              <w:t xml:space="preserve"> </w:t>
            </w:r>
            <w:r w:rsidRPr="00747AF3">
              <w:t>different</w:t>
            </w:r>
            <w:r w:rsidR="00B04B62" w:rsidRPr="00747AF3">
              <w:t xml:space="preserve"> </w:t>
            </w:r>
            <w:r w:rsidRPr="00747AF3">
              <w:t>groups</w:t>
            </w:r>
          </w:p>
          <w:p w14:paraId="22032F3C" w14:textId="7ED4B763" w:rsidR="006224EC" w:rsidRPr="00747AF3" w:rsidRDefault="006224EC" w:rsidP="0004262B">
            <w:pPr>
              <w:pStyle w:val="ListBullet"/>
            </w:pPr>
            <w:r w:rsidRPr="00747AF3">
              <w:t>describing</w:t>
            </w:r>
            <w:r w:rsidR="00B04B62" w:rsidRPr="00747AF3">
              <w:t xml:space="preserve"> </w:t>
            </w:r>
            <w:r w:rsidRPr="00747AF3">
              <w:t>what</w:t>
            </w:r>
            <w:r w:rsidR="00B04B62" w:rsidRPr="00747AF3">
              <w:t xml:space="preserve"> </w:t>
            </w:r>
            <w:r w:rsidRPr="00747AF3">
              <w:t>an</w:t>
            </w:r>
            <w:r w:rsidR="00B04B62" w:rsidRPr="00747AF3">
              <w:t xml:space="preserve"> </w:t>
            </w:r>
            <w:r w:rsidRPr="00747AF3">
              <w:t>image</w:t>
            </w:r>
            <w:r w:rsidR="00B04B62" w:rsidRPr="00747AF3">
              <w:t xml:space="preserve"> </w:t>
            </w:r>
            <w:r w:rsidRPr="00747AF3">
              <w:t>or</w:t>
            </w:r>
            <w:r w:rsidR="00B04B62" w:rsidRPr="00747AF3">
              <w:t xml:space="preserve"> </w:t>
            </w:r>
            <w:r w:rsidRPr="00747AF3">
              <w:t>source</w:t>
            </w:r>
            <w:r w:rsidR="00B04B62" w:rsidRPr="00747AF3">
              <w:t xml:space="preserve"> </w:t>
            </w:r>
            <w:r w:rsidRPr="00747AF3">
              <w:t>shows</w:t>
            </w:r>
            <w:r w:rsidR="00B04B62" w:rsidRPr="00747AF3">
              <w:t xml:space="preserve"> </w:t>
            </w:r>
            <w:r w:rsidRPr="00747AF3">
              <w:t>using</w:t>
            </w:r>
            <w:r w:rsidR="00B04B62" w:rsidRPr="00747AF3">
              <w:t xml:space="preserve"> </w:t>
            </w:r>
            <w:r w:rsidRPr="00747AF3">
              <w:t>accurate</w:t>
            </w:r>
            <w:r w:rsidR="00B04B62" w:rsidRPr="00747AF3">
              <w:t xml:space="preserve"> </w:t>
            </w:r>
            <w:r w:rsidRPr="00747AF3">
              <w:t>observation</w:t>
            </w:r>
            <w:r w:rsidR="002876C3">
              <w:t>.</w:t>
            </w:r>
          </w:p>
          <w:p w14:paraId="34E13388" w14:textId="05E310A6" w:rsidR="00922B0A" w:rsidRPr="00A002D6" w:rsidRDefault="00922B0A" w:rsidP="00CF2033">
            <w:r w:rsidRPr="00A002D6">
              <w:t>Key</w:t>
            </w:r>
            <w:r w:rsidR="00B04B62">
              <w:t xml:space="preserve"> </w:t>
            </w:r>
            <w:r w:rsidRPr="00A002D6">
              <w:t>vocabulary:</w:t>
            </w:r>
            <w:r w:rsidR="00B04B62">
              <w:t xml:space="preserve"> </w:t>
            </w:r>
            <w:r w:rsidR="00EE77A3" w:rsidRPr="00A002D6">
              <w:t>cultural</w:t>
            </w:r>
            <w:r w:rsidR="00B04B62">
              <w:t xml:space="preserve"> </w:t>
            </w:r>
            <w:r w:rsidR="00EE77A3" w:rsidRPr="00A002D6">
              <w:t>heritage,</w:t>
            </w:r>
            <w:r w:rsidR="00B04B62">
              <w:t xml:space="preserve"> </w:t>
            </w:r>
            <w:r w:rsidR="00EE77A3" w:rsidRPr="00A002D6">
              <w:t>historical</w:t>
            </w:r>
            <w:r w:rsidR="00B04B62">
              <w:t xml:space="preserve"> </w:t>
            </w:r>
            <w:r w:rsidR="00EE77A3" w:rsidRPr="00A002D6">
              <w:t>site,</w:t>
            </w:r>
            <w:r w:rsidR="00B04B62">
              <w:t xml:space="preserve"> </w:t>
            </w:r>
            <w:r w:rsidR="00EE77A3" w:rsidRPr="00A002D6">
              <w:t>evidence,</w:t>
            </w:r>
            <w:r w:rsidR="00B04B62">
              <w:t xml:space="preserve"> </w:t>
            </w:r>
            <w:r w:rsidR="00EE77A3" w:rsidRPr="00A002D6">
              <w:t>significance,</w:t>
            </w:r>
            <w:r w:rsidR="00B04B62">
              <w:t xml:space="preserve"> </w:t>
            </w:r>
            <w:r w:rsidR="00EE77A3" w:rsidRPr="00A002D6">
              <w:t>conservation,</w:t>
            </w:r>
            <w:r w:rsidR="00B04B62">
              <w:t xml:space="preserve"> </w:t>
            </w:r>
            <w:r w:rsidR="00EE77A3" w:rsidRPr="00A002D6">
              <w:t>preservation,</w:t>
            </w:r>
            <w:r w:rsidR="00B04B62">
              <w:t xml:space="preserve"> </w:t>
            </w:r>
            <w:r w:rsidR="00EE77A3" w:rsidRPr="00A002D6">
              <w:t>documentation,</w:t>
            </w:r>
            <w:r w:rsidR="00B04B62">
              <w:t xml:space="preserve"> </w:t>
            </w:r>
            <w:r w:rsidR="00EE77A3" w:rsidRPr="00A002D6">
              <w:t>protection,</w:t>
            </w:r>
            <w:r w:rsidR="00B04B62">
              <w:t xml:space="preserve"> </w:t>
            </w:r>
            <w:r w:rsidR="00EE77A3" w:rsidRPr="00A002D6">
              <w:t>custodianship,</w:t>
            </w:r>
            <w:r w:rsidR="00B04B62">
              <w:t xml:space="preserve"> </w:t>
            </w:r>
            <w:r w:rsidR="00EE77A3" w:rsidRPr="00A002D6">
              <w:t>responsibility,</w:t>
            </w:r>
            <w:r w:rsidR="00B04B62">
              <w:t xml:space="preserve"> </w:t>
            </w:r>
            <w:r w:rsidR="00EE77A3" w:rsidRPr="00A002D6">
              <w:t>rights,</w:t>
            </w:r>
            <w:r w:rsidR="00B04B62">
              <w:t xml:space="preserve"> </w:t>
            </w:r>
            <w:r w:rsidR="00EE77A3" w:rsidRPr="00A002D6">
              <w:t>perspectives,</w:t>
            </w:r>
            <w:r w:rsidR="00B04B62">
              <w:t xml:space="preserve"> </w:t>
            </w:r>
            <w:r w:rsidR="00EE77A3" w:rsidRPr="00A002D6">
              <w:lastRenderedPageBreak/>
              <w:t>knowledge</w:t>
            </w:r>
            <w:r w:rsidR="00B04B62">
              <w:t xml:space="preserve"> </w:t>
            </w:r>
            <w:r w:rsidR="00EE77A3" w:rsidRPr="00A002D6">
              <w:t>systems</w:t>
            </w:r>
            <w:r w:rsidR="00BE5C99">
              <w:t>.</w:t>
            </w:r>
          </w:p>
          <w:p w14:paraId="3E82C9F7" w14:textId="2381A921" w:rsidR="00922B0A" w:rsidRPr="00A002D6" w:rsidRDefault="00922B0A" w:rsidP="00CF2033">
            <w:r w:rsidRPr="00A002D6">
              <w:t>Related</w:t>
            </w:r>
            <w:r w:rsidR="00B04B62">
              <w:t xml:space="preserve"> </w:t>
            </w:r>
            <w:r w:rsidRPr="00A002D6">
              <w:t>resources:</w:t>
            </w:r>
            <w:r w:rsidR="00B04B62">
              <w:t xml:space="preserve"> </w:t>
            </w:r>
            <w:r w:rsidR="00BE5C99">
              <w:t xml:space="preserve">Activity </w:t>
            </w:r>
            <w:r w:rsidR="00EE77A3" w:rsidRPr="00A002D6">
              <w:t>17,</w:t>
            </w:r>
            <w:r w:rsidR="00B04B62">
              <w:t xml:space="preserve"> </w:t>
            </w:r>
            <w:r w:rsidR="00BE5C99">
              <w:t xml:space="preserve">Activity </w:t>
            </w:r>
            <w:r w:rsidR="00EE77A3" w:rsidRPr="00A002D6">
              <w:t>18,</w:t>
            </w:r>
            <w:r w:rsidR="00B04B62">
              <w:t xml:space="preserve"> </w:t>
            </w:r>
            <w:r w:rsidR="00BE5C99">
              <w:t xml:space="preserve">Activity </w:t>
            </w:r>
            <w:r w:rsidR="00EE77A3" w:rsidRPr="00A002D6">
              <w:t>19</w:t>
            </w:r>
            <w:r w:rsidR="00BE5C99">
              <w:t>.</w:t>
            </w:r>
          </w:p>
          <w:p w14:paraId="7A3D2E13" w14:textId="774D1B4C" w:rsidR="00922B0A" w:rsidRPr="00A002D6" w:rsidRDefault="00922B0A" w:rsidP="00CF2033">
            <w:pPr>
              <w:rPr>
                <w:rStyle w:val="Strong"/>
              </w:rPr>
            </w:pPr>
            <w:r w:rsidRPr="00A002D6">
              <w:rPr>
                <w:rStyle w:val="Strong"/>
              </w:rPr>
              <w:t>Beginning</w:t>
            </w:r>
            <w:r w:rsidR="00B04B62">
              <w:rPr>
                <w:rStyle w:val="Strong"/>
              </w:rPr>
              <w:t xml:space="preserve"> </w:t>
            </w:r>
            <w:r w:rsidRPr="00A002D6">
              <w:rPr>
                <w:rStyle w:val="Strong"/>
              </w:rPr>
              <w:t>of</w:t>
            </w:r>
            <w:r w:rsidR="00B04B62">
              <w:rPr>
                <w:rStyle w:val="Strong"/>
              </w:rPr>
              <w:t xml:space="preserve"> </w:t>
            </w:r>
            <w:r w:rsidRPr="00A002D6">
              <w:rPr>
                <w:rStyle w:val="Strong"/>
              </w:rPr>
              <w:t>lesson</w:t>
            </w:r>
          </w:p>
          <w:p w14:paraId="181D83B8" w14:textId="2DB8C99C" w:rsidR="00922B0A" w:rsidRPr="00A002D6" w:rsidRDefault="00922B0A" w:rsidP="00CF2033">
            <w:pPr>
              <w:rPr>
                <w:rStyle w:val="Strong"/>
                <w:b w:val="0"/>
                <w:bCs w:val="0"/>
              </w:rPr>
            </w:pPr>
            <w:r w:rsidRPr="00A002D6">
              <w:rPr>
                <w:rStyle w:val="Strong"/>
                <w:b w:val="0"/>
                <w:bCs w:val="0"/>
              </w:rPr>
              <w:t>Explain</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learning</w:t>
            </w:r>
            <w:r w:rsidR="00B04B62">
              <w:rPr>
                <w:rStyle w:val="Strong"/>
                <w:b w:val="0"/>
                <w:bCs w:val="0"/>
              </w:rPr>
              <w:t xml:space="preserve"> </w:t>
            </w:r>
            <w:r w:rsidRPr="00A002D6">
              <w:rPr>
                <w:rStyle w:val="Strong"/>
                <w:b w:val="0"/>
                <w:bCs w:val="0"/>
              </w:rPr>
              <w:t>intention</w:t>
            </w:r>
            <w:r w:rsidR="00B04B62">
              <w:rPr>
                <w:rStyle w:val="Strong"/>
                <w:b w:val="0"/>
                <w:bCs w:val="0"/>
              </w:rPr>
              <w:t xml:space="preserve"> </w:t>
            </w:r>
            <w:r w:rsidRPr="00A002D6">
              <w:rPr>
                <w:rStyle w:val="Strong"/>
                <w:b w:val="0"/>
                <w:bCs w:val="0"/>
              </w:rPr>
              <w:t>and</w:t>
            </w:r>
            <w:r w:rsidR="00B04B62">
              <w:rPr>
                <w:rStyle w:val="Strong"/>
                <w:b w:val="0"/>
                <w:bCs w:val="0"/>
              </w:rPr>
              <w:t xml:space="preserve"> </w:t>
            </w:r>
            <w:r w:rsidRPr="00A002D6">
              <w:rPr>
                <w:rStyle w:val="Strong"/>
                <w:b w:val="0"/>
                <w:bCs w:val="0"/>
              </w:rPr>
              <w:t>refer</w:t>
            </w:r>
            <w:r w:rsidR="00B04B62">
              <w:rPr>
                <w:rStyle w:val="Strong"/>
                <w:b w:val="0"/>
                <w:bCs w:val="0"/>
              </w:rPr>
              <w:t xml:space="preserve"> </w:t>
            </w:r>
            <w:r w:rsidRPr="00A002D6">
              <w:rPr>
                <w:rStyle w:val="Strong"/>
                <w:b w:val="0"/>
                <w:bCs w:val="0"/>
              </w:rPr>
              <w:t>to</w:t>
            </w:r>
            <w:r w:rsidR="00B04B62">
              <w:rPr>
                <w:rStyle w:val="Strong"/>
                <w:b w:val="0"/>
                <w:bCs w:val="0"/>
              </w:rPr>
              <w:t xml:space="preserve"> </w:t>
            </w:r>
            <w:r w:rsidRPr="00A002D6">
              <w:rPr>
                <w:rStyle w:val="Strong"/>
                <w:b w:val="0"/>
                <w:bCs w:val="0"/>
              </w:rPr>
              <w:t>it</w:t>
            </w:r>
            <w:r w:rsidR="00B04B62">
              <w:rPr>
                <w:rStyle w:val="Strong"/>
                <w:b w:val="0"/>
                <w:bCs w:val="0"/>
              </w:rPr>
              <w:t xml:space="preserve"> </w:t>
            </w:r>
            <w:r w:rsidRPr="00A002D6">
              <w:rPr>
                <w:rStyle w:val="Strong"/>
                <w:b w:val="0"/>
                <w:bCs w:val="0"/>
              </w:rPr>
              <w:t>throughout</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learning,</w:t>
            </w:r>
            <w:r w:rsidR="00B04B62">
              <w:rPr>
                <w:rStyle w:val="Strong"/>
                <w:b w:val="0"/>
                <w:bCs w:val="0"/>
              </w:rPr>
              <w:t xml:space="preserve"> </w:t>
            </w:r>
            <w:r w:rsidRPr="00A002D6">
              <w:rPr>
                <w:rStyle w:val="Strong"/>
                <w:b w:val="0"/>
                <w:bCs w:val="0"/>
              </w:rPr>
              <w:t>making</w:t>
            </w:r>
            <w:r w:rsidR="00B04B62">
              <w:rPr>
                <w:rStyle w:val="Strong"/>
                <w:b w:val="0"/>
                <w:bCs w:val="0"/>
              </w:rPr>
              <w:t xml:space="preserve"> </w:t>
            </w:r>
            <w:r w:rsidRPr="00A002D6">
              <w:rPr>
                <w:rStyle w:val="Strong"/>
                <w:b w:val="0"/>
                <w:bCs w:val="0"/>
              </w:rPr>
              <w:t>connections</w:t>
            </w:r>
            <w:r w:rsidR="00B04B62">
              <w:rPr>
                <w:rStyle w:val="Strong"/>
                <w:b w:val="0"/>
                <w:bCs w:val="0"/>
              </w:rPr>
              <w:t xml:space="preserve"> </w:t>
            </w:r>
            <w:r w:rsidRPr="00A002D6">
              <w:rPr>
                <w:rStyle w:val="Strong"/>
                <w:b w:val="0"/>
                <w:bCs w:val="0"/>
              </w:rPr>
              <w:t>to</w:t>
            </w:r>
            <w:r w:rsidR="00B04B62">
              <w:rPr>
                <w:rStyle w:val="Strong"/>
                <w:b w:val="0"/>
                <w:bCs w:val="0"/>
              </w:rPr>
              <w:t xml:space="preserve"> </w:t>
            </w:r>
            <w:r w:rsidRPr="00A002D6">
              <w:rPr>
                <w:rStyle w:val="Strong"/>
                <w:b w:val="0"/>
                <w:bCs w:val="0"/>
              </w:rPr>
              <w:t>prior</w:t>
            </w:r>
            <w:r w:rsidR="00B04B62">
              <w:rPr>
                <w:rStyle w:val="Strong"/>
                <w:b w:val="0"/>
                <w:bCs w:val="0"/>
              </w:rPr>
              <w:t xml:space="preserve"> </w:t>
            </w:r>
            <w:r w:rsidRPr="00A002D6">
              <w:rPr>
                <w:rStyle w:val="Strong"/>
                <w:b w:val="0"/>
                <w:bCs w:val="0"/>
              </w:rPr>
              <w:t>learning.</w:t>
            </w:r>
            <w:r w:rsidR="00B04B62">
              <w:rPr>
                <w:rStyle w:val="Strong"/>
                <w:b w:val="0"/>
                <w:bCs w:val="0"/>
              </w:rPr>
              <w:t xml:space="preserve"> </w:t>
            </w:r>
            <w:r w:rsidRPr="00A002D6">
              <w:rPr>
                <w:rStyle w:val="Strong"/>
                <w:b w:val="0"/>
                <w:bCs w:val="0"/>
              </w:rPr>
              <w:t>Unpack</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success</w:t>
            </w:r>
            <w:r w:rsidR="00B04B62">
              <w:rPr>
                <w:rStyle w:val="Strong"/>
                <w:b w:val="0"/>
                <w:bCs w:val="0"/>
              </w:rPr>
              <w:t xml:space="preserve"> </w:t>
            </w:r>
            <w:r w:rsidRPr="00A002D6">
              <w:rPr>
                <w:rStyle w:val="Strong"/>
                <w:b w:val="0"/>
                <w:bCs w:val="0"/>
              </w:rPr>
              <w:t>criteria</w:t>
            </w:r>
            <w:r w:rsidR="00B04B62">
              <w:rPr>
                <w:rStyle w:val="Strong"/>
                <w:b w:val="0"/>
                <w:bCs w:val="0"/>
              </w:rPr>
              <w:t xml:space="preserve"> </w:t>
            </w:r>
            <w:r w:rsidRPr="00A002D6">
              <w:rPr>
                <w:rStyle w:val="Strong"/>
                <w:b w:val="0"/>
                <w:bCs w:val="0"/>
              </w:rPr>
              <w:t>and</w:t>
            </w:r>
            <w:r w:rsidR="00B04B62">
              <w:rPr>
                <w:rStyle w:val="Strong"/>
                <w:b w:val="0"/>
                <w:bCs w:val="0"/>
              </w:rPr>
              <w:t xml:space="preserve"> </w:t>
            </w:r>
            <w:r w:rsidRPr="00A002D6">
              <w:rPr>
                <w:rStyle w:val="Strong"/>
                <w:b w:val="0"/>
                <w:bCs w:val="0"/>
              </w:rPr>
              <w:t>ensure</w:t>
            </w:r>
            <w:r w:rsidR="00B04B62">
              <w:rPr>
                <w:rStyle w:val="Strong"/>
                <w:b w:val="0"/>
                <w:bCs w:val="0"/>
              </w:rPr>
              <w:t xml:space="preserve"> </w:t>
            </w:r>
            <w:r w:rsidRPr="00A002D6">
              <w:rPr>
                <w:rStyle w:val="Strong"/>
                <w:b w:val="0"/>
                <w:bCs w:val="0"/>
              </w:rPr>
              <w:t>students</w:t>
            </w:r>
            <w:r w:rsidR="00B04B62">
              <w:rPr>
                <w:rStyle w:val="Strong"/>
                <w:b w:val="0"/>
                <w:bCs w:val="0"/>
              </w:rPr>
              <w:t xml:space="preserve"> </w:t>
            </w:r>
            <w:r w:rsidRPr="00A002D6">
              <w:rPr>
                <w:rStyle w:val="Strong"/>
                <w:b w:val="0"/>
                <w:bCs w:val="0"/>
              </w:rPr>
              <w:t>understand</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learning</w:t>
            </w:r>
            <w:r w:rsidR="00B04B62">
              <w:rPr>
                <w:rStyle w:val="Strong"/>
                <w:b w:val="0"/>
                <w:bCs w:val="0"/>
              </w:rPr>
              <w:t xml:space="preserve"> </w:t>
            </w:r>
            <w:r w:rsidRPr="00A002D6">
              <w:rPr>
                <w:rStyle w:val="Strong"/>
                <w:b w:val="0"/>
                <w:bCs w:val="0"/>
              </w:rPr>
              <w:t>goals.</w:t>
            </w:r>
          </w:p>
          <w:p w14:paraId="3F52E437" w14:textId="1F49AE52" w:rsidR="00922B0A" w:rsidRPr="00BE5C99" w:rsidRDefault="00922B0A" w:rsidP="00CF2033">
            <w:pPr>
              <w:rPr>
                <w:rStyle w:val="Strong"/>
                <w:b w:val="0"/>
                <w:bCs w:val="0"/>
              </w:rPr>
            </w:pPr>
            <w:r w:rsidRPr="00BE5C99">
              <w:rPr>
                <w:rStyle w:val="Strong"/>
                <w:b w:val="0"/>
                <w:bCs w:val="0"/>
              </w:rPr>
              <w:t>Learning</w:t>
            </w:r>
            <w:r w:rsidR="00B04B62" w:rsidRPr="00BE5C99">
              <w:rPr>
                <w:rStyle w:val="Strong"/>
                <w:b w:val="0"/>
                <w:bCs w:val="0"/>
              </w:rPr>
              <w:t xml:space="preserve"> </w:t>
            </w:r>
            <w:r w:rsidRPr="00BE5C99">
              <w:rPr>
                <w:rStyle w:val="Strong"/>
                <w:b w:val="0"/>
                <w:bCs w:val="0"/>
              </w:rPr>
              <w:t>intention</w:t>
            </w:r>
          </w:p>
          <w:p w14:paraId="6A09D890" w14:textId="0BFDC11F" w:rsidR="00922B0A" w:rsidRPr="00D47CC9" w:rsidRDefault="009E14AF" w:rsidP="00D47CC9">
            <w:r>
              <w:t>Students develop an understanding of:</w:t>
            </w:r>
          </w:p>
          <w:p w14:paraId="16C5EA33" w14:textId="645044D1" w:rsidR="00922B0A" w:rsidRPr="00A002D6" w:rsidRDefault="00922B0A" w:rsidP="0004262B">
            <w:pPr>
              <w:pStyle w:val="ListBullet"/>
            </w:pPr>
            <w:proofErr w:type="gramStart"/>
            <w:r w:rsidRPr="00A002D6">
              <w:t>how</w:t>
            </w:r>
            <w:proofErr w:type="gramEnd"/>
            <w:r w:rsidR="00B04B62">
              <w:t xml:space="preserve"> </w:t>
            </w:r>
            <w:r w:rsidRPr="00A002D6">
              <w:t>ancient</w:t>
            </w:r>
            <w:r w:rsidR="00B04B62">
              <w:t xml:space="preserve"> </w:t>
            </w:r>
            <w:r w:rsidRPr="00A002D6">
              <w:t>sites</w:t>
            </w:r>
            <w:r w:rsidR="00B04B62">
              <w:t xml:space="preserve"> </w:t>
            </w:r>
            <w:r w:rsidRPr="00A002D6">
              <w:t>and</w:t>
            </w:r>
            <w:r w:rsidR="00B04B62">
              <w:t xml:space="preserve"> </w:t>
            </w:r>
            <w:r w:rsidRPr="00A002D6">
              <w:t>cultural</w:t>
            </w:r>
            <w:r w:rsidR="00B04B62">
              <w:t xml:space="preserve"> </w:t>
            </w:r>
            <w:r w:rsidRPr="00A002D6">
              <w:t>heritage</w:t>
            </w:r>
            <w:r w:rsidR="00B04B62">
              <w:t xml:space="preserve"> </w:t>
            </w:r>
            <w:r w:rsidRPr="00A002D6">
              <w:t>are</w:t>
            </w:r>
            <w:r w:rsidR="00B04B62">
              <w:t xml:space="preserve"> </w:t>
            </w:r>
            <w:r w:rsidRPr="00A002D6">
              <w:t>preserved</w:t>
            </w:r>
            <w:r w:rsidR="00B04B62">
              <w:t xml:space="preserve"> </w:t>
            </w:r>
            <w:r w:rsidRPr="00A002D6">
              <w:t>and</w:t>
            </w:r>
            <w:r w:rsidR="00B04B62">
              <w:t xml:space="preserve"> </w:t>
            </w:r>
            <w:r w:rsidRPr="00A002D6">
              <w:t>protected,</w:t>
            </w:r>
            <w:r w:rsidR="00B04B62">
              <w:t xml:space="preserve"> </w:t>
            </w:r>
            <w:r w:rsidRPr="00A002D6">
              <w:t>and</w:t>
            </w:r>
            <w:r w:rsidR="00B04B62">
              <w:t xml:space="preserve"> </w:t>
            </w:r>
            <w:r w:rsidRPr="00A002D6">
              <w:t>why</w:t>
            </w:r>
            <w:r w:rsidR="00B04B62">
              <w:t xml:space="preserve"> </w:t>
            </w:r>
            <w:r w:rsidRPr="00A002D6">
              <w:t>different</w:t>
            </w:r>
            <w:r w:rsidR="00B04B62">
              <w:t xml:space="preserve"> </w:t>
            </w:r>
            <w:r w:rsidRPr="00A002D6">
              <w:t>groups</w:t>
            </w:r>
            <w:r w:rsidR="00B04B62">
              <w:t xml:space="preserve"> </w:t>
            </w:r>
            <w:r w:rsidRPr="00A002D6">
              <w:t>may</w:t>
            </w:r>
            <w:r w:rsidR="00B04B62">
              <w:t xml:space="preserve"> </w:t>
            </w:r>
            <w:r w:rsidRPr="00A002D6">
              <w:t>have</w:t>
            </w:r>
            <w:r w:rsidR="00B04B62">
              <w:t xml:space="preserve"> </w:t>
            </w:r>
            <w:r w:rsidRPr="00A002D6">
              <w:t>different</w:t>
            </w:r>
            <w:r w:rsidR="00B04B62">
              <w:t xml:space="preserve"> </w:t>
            </w:r>
            <w:r w:rsidRPr="00A002D6">
              <w:t>responsibilities,</w:t>
            </w:r>
            <w:r w:rsidR="00B04B62">
              <w:t xml:space="preserve"> </w:t>
            </w:r>
            <w:r w:rsidRPr="00A002D6">
              <w:t>rights</w:t>
            </w:r>
            <w:r w:rsidR="00B04B62">
              <w:t xml:space="preserve"> </w:t>
            </w:r>
            <w:r w:rsidRPr="00A002D6">
              <w:t>and</w:t>
            </w:r>
            <w:r w:rsidR="00B04B62">
              <w:t xml:space="preserve"> </w:t>
            </w:r>
            <w:r w:rsidRPr="00A002D6">
              <w:t>Knowledges</w:t>
            </w:r>
            <w:r w:rsidR="00B04B62">
              <w:t xml:space="preserve"> </w:t>
            </w:r>
            <w:r w:rsidRPr="00A002D6">
              <w:t>connected</w:t>
            </w:r>
            <w:r w:rsidR="00B04B62">
              <w:t xml:space="preserve"> </w:t>
            </w:r>
            <w:r w:rsidRPr="00A002D6">
              <w:t>to</w:t>
            </w:r>
            <w:r w:rsidR="00B04B62">
              <w:t xml:space="preserve"> </w:t>
            </w:r>
            <w:r w:rsidRPr="00A002D6">
              <w:t>these</w:t>
            </w:r>
            <w:r w:rsidR="00B04B62">
              <w:t xml:space="preserve"> </w:t>
            </w:r>
            <w:r w:rsidRPr="00A002D6">
              <w:t>places.</w:t>
            </w:r>
          </w:p>
          <w:p w14:paraId="41B670DB" w14:textId="49E21716" w:rsidR="00922B0A" w:rsidRPr="00BE5C99" w:rsidRDefault="00922B0A" w:rsidP="00CF2033">
            <w:pPr>
              <w:rPr>
                <w:rStyle w:val="Strong"/>
                <w:b w:val="0"/>
                <w:bCs w:val="0"/>
              </w:rPr>
            </w:pPr>
            <w:r w:rsidRPr="00BE5C99">
              <w:rPr>
                <w:rStyle w:val="Strong"/>
                <w:b w:val="0"/>
                <w:bCs w:val="0"/>
              </w:rPr>
              <w:t>Success</w:t>
            </w:r>
            <w:r w:rsidR="00B04B62" w:rsidRPr="00BE5C99">
              <w:rPr>
                <w:rStyle w:val="Strong"/>
                <w:b w:val="0"/>
                <w:bCs w:val="0"/>
              </w:rPr>
              <w:t xml:space="preserve"> </w:t>
            </w:r>
            <w:r w:rsidRPr="00BE5C99">
              <w:rPr>
                <w:rStyle w:val="Strong"/>
                <w:b w:val="0"/>
                <w:bCs w:val="0"/>
              </w:rPr>
              <w:t>criteria</w:t>
            </w:r>
          </w:p>
          <w:p w14:paraId="0F146298" w14:textId="008FA094" w:rsidR="00922B0A" w:rsidRPr="0004262B" w:rsidRDefault="00623AFD" w:rsidP="003D2D3A">
            <w:r>
              <w:t>I can:</w:t>
            </w:r>
          </w:p>
          <w:p w14:paraId="1C171D50" w14:textId="6950FFA6" w:rsidR="00922B0A" w:rsidRPr="0004262B" w:rsidRDefault="00922B0A" w:rsidP="0004262B">
            <w:pPr>
              <w:pStyle w:val="ListBullet"/>
            </w:pPr>
            <w:r w:rsidRPr="00A002D6">
              <w:t>identify</w:t>
            </w:r>
            <w:r w:rsidR="00B04B62">
              <w:t xml:space="preserve"> </w:t>
            </w:r>
            <w:r w:rsidRPr="00A002D6">
              <w:t>at</w:t>
            </w:r>
            <w:r w:rsidR="00B04B62">
              <w:t xml:space="preserve"> </w:t>
            </w:r>
            <w:r w:rsidRPr="00A002D6">
              <w:t>least</w:t>
            </w:r>
            <w:r w:rsidR="00B04B62">
              <w:t xml:space="preserve"> </w:t>
            </w:r>
            <w:r w:rsidRPr="00A002D6">
              <w:t>one</w:t>
            </w:r>
            <w:r w:rsidR="00B04B62">
              <w:t xml:space="preserve"> </w:t>
            </w:r>
            <w:r w:rsidRPr="00A002D6">
              <w:t>met</w:t>
            </w:r>
            <w:r w:rsidRPr="003D2D3A">
              <w:t>hod</w:t>
            </w:r>
            <w:r w:rsidR="00B04B62" w:rsidRPr="003D2D3A">
              <w:t xml:space="preserve"> </w:t>
            </w:r>
            <w:r w:rsidRPr="003D2D3A">
              <w:t>used</w:t>
            </w:r>
            <w:r w:rsidR="00B04B62" w:rsidRPr="003D2D3A">
              <w:t xml:space="preserve"> </w:t>
            </w:r>
            <w:r w:rsidRPr="003D2D3A">
              <w:t>to</w:t>
            </w:r>
            <w:r w:rsidR="00B04B62" w:rsidRPr="003D2D3A">
              <w:t xml:space="preserve"> </w:t>
            </w:r>
            <w:r w:rsidRPr="003D2D3A">
              <w:t>preserve</w:t>
            </w:r>
            <w:r w:rsidR="00B04B62" w:rsidRPr="003D2D3A">
              <w:t xml:space="preserve"> </w:t>
            </w:r>
            <w:r w:rsidRPr="003D2D3A">
              <w:t>historical</w:t>
            </w:r>
            <w:r w:rsidR="00B04B62" w:rsidRPr="003D2D3A">
              <w:t xml:space="preserve"> </w:t>
            </w:r>
            <w:r w:rsidRPr="003D2D3A">
              <w:t>evidence</w:t>
            </w:r>
          </w:p>
          <w:p w14:paraId="08BE4CA4" w14:textId="521D7B0D" w:rsidR="00B23FE2" w:rsidRPr="0004262B" w:rsidRDefault="00922B0A" w:rsidP="0004262B">
            <w:pPr>
              <w:pStyle w:val="ListBullet"/>
            </w:pPr>
            <w:r w:rsidRPr="003D2D3A">
              <w:t>explain</w:t>
            </w:r>
            <w:r w:rsidR="00B04B62" w:rsidRPr="003D2D3A">
              <w:t xml:space="preserve"> </w:t>
            </w:r>
            <w:r w:rsidRPr="003D2D3A">
              <w:t>why</w:t>
            </w:r>
            <w:r w:rsidR="00B04B62" w:rsidRPr="003D2D3A">
              <w:t xml:space="preserve"> </w:t>
            </w:r>
            <w:r w:rsidRPr="003D2D3A">
              <w:t>some</w:t>
            </w:r>
            <w:r w:rsidR="00B04B62" w:rsidRPr="003D2D3A">
              <w:t xml:space="preserve"> </w:t>
            </w:r>
            <w:r w:rsidRPr="003D2D3A">
              <w:t>places</w:t>
            </w:r>
            <w:r w:rsidR="00B04B62" w:rsidRPr="003D2D3A">
              <w:t xml:space="preserve"> </w:t>
            </w:r>
            <w:r w:rsidRPr="003D2D3A">
              <w:t>are</w:t>
            </w:r>
            <w:r w:rsidR="00B04B62" w:rsidRPr="003D2D3A">
              <w:t xml:space="preserve"> </w:t>
            </w:r>
            <w:r w:rsidRPr="003D2D3A">
              <w:t>significant</w:t>
            </w:r>
            <w:r w:rsidR="00B04B62" w:rsidRPr="003D2D3A">
              <w:t xml:space="preserve"> </w:t>
            </w:r>
            <w:r w:rsidRPr="003D2D3A">
              <w:t>and</w:t>
            </w:r>
            <w:r w:rsidR="00B04B62" w:rsidRPr="003D2D3A">
              <w:t xml:space="preserve"> </w:t>
            </w:r>
            <w:r w:rsidRPr="003D2D3A">
              <w:t>should</w:t>
            </w:r>
            <w:r w:rsidR="00B04B62" w:rsidRPr="003D2D3A">
              <w:t xml:space="preserve"> </w:t>
            </w:r>
            <w:r w:rsidRPr="003D2D3A">
              <w:t>be</w:t>
            </w:r>
            <w:r w:rsidR="00B04B62" w:rsidRPr="003D2D3A">
              <w:t xml:space="preserve"> </w:t>
            </w:r>
            <w:r w:rsidRPr="003D2D3A">
              <w:t>protected</w:t>
            </w:r>
          </w:p>
          <w:p w14:paraId="62AAC80E" w14:textId="27D346A6" w:rsidR="00922B0A" w:rsidRPr="00A002D6" w:rsidRDefault="00922B0A" w:rsidP="0004262B">
            <w:pPr>
              <w:pStyle w:val="ListBullet"/>
              <w:rPr>
                <w:b/>
                <w:bCs/>
              </w:rPr>
            </w:pPr>
            <w:r w:rsidRPr="003D2D3A">
              <w:t>describe</w:t>
            </w:r>
            <w:r w:rsidR="00B04B62" w:rsidRPr="003D2D3A">
              <w:t xml:space="preserve"> </w:t>
            </w:r>
            <w:r w:rsidRPr="003D2D3A">
              <w:t>different</w:t>
            </w:r>
            <w:r w:rsidR="00B04B62" w:rsidRPr="003D2D3A">
              <w:t xml:space="preserve"> </w:t>
            </w:r>
            <w:r w:rsidRPr="003D2D3A">
              <w:t>perspectives</w:t>
            </w:r>
            <w:r w:rsidR="00B04B62" w:rsidRPr="003D2D3A">
              <w:t xml:space="preserve"> </w:t>
            </w:r>
            <w:r w:rsidRPr="003D2D3A">
              <w:t>about</w:t>
            </w:r>
            <w:r w:rsidR="00B04B62" w:rsidRPr="003D2D3A">
              <w:t xml:space="preserve"> </w:t>
            </w:r>
            <w:r w:rsidRPr="003D2D3A">
              <w:t>how</w:t>
            </w:r>
            <w:r w:rsidR="00B04B62" w:rsidRPr="003D2D3A">
              <w:t xml:space="preserve"> </w:t>
            </w:r>
            <w:r w:rsidRPr="003D2D3A">
              <w:t>heritage</w:t>
            </w:r>
            <w:r w:rsidR="00B04B62" w:rsidRPr="003D2D3A">
              <w:t xml:space="preserve"> </w:t>
            </w:r>
            <w:r w:rsidRPr="003D2D3A">
              <w:t>should</w:t>
            </w:r>
            <w:r w:rsidR="00B04B62" w:rsidRPr="003D2D3A">
              <w:t xml:space="preserve"> </w:t>
            </w:r>
            <w:r w:rsidRPr="003D2D3A">
              <w:t>be</w:t>
            </w:r>
            <w:r w:rsidR="00B04B62" w:rsidRPr="003D2D3A">
              <w:t xml:space="preserve"> </w:t>
            </w:r>
            <w:r w:rsidRPr="003D2D3A">
              <w:t>managed</w:t>
            </w:r>
            <w:r w:rsidR="00B04B62" w:rsidRPr="003D2D3A">
              <w:t xml:space="preserve"> </w:t>
            </w:r>
            <w:r w:rsidRPr="003D2D3A">
              <w:t>and</w:t>
            </w:r>
            <w:r w:rsidR="00B04B62" w:rsidRPr="003D2D3A">
              <w:t xml:space="preserve"> </w:t>
            </w:r>
            <w:r w:rsidRPr="003D2D3A">
              <w:t>the</w:t>
            </w:r>
            <w:r w:rsidR="00B04B62" w:rsidRPr="003D2D3A">
              <w:t xml:space="preserve"> </w:t>
            </w:r>
            <w:r w:rsidRPr="003D2D3A">
              <w:t>impact</w:t>
            </w:r>
            <w:r w:rsidR="00B04B62" w:rsidRPr="003D2D3A">
              <w:t xml:space="preserve"> </w:t>
            </w:r>
            <w:r w:rsidRPr="003D2D3A">
              <w:lastRenderedPageBreak/>
              <w:t>these</w:t>
            </w:r>
            <w:r w:rsidR="00B04B62" w:rsidRPr="003D2D3A">
              <w:t xml:space="preserve"> </w:t>
            </w:r>
            <w:r w:rsidRPr="003D2D3A">
              <w:t>decisions</w:t>
            </w:r>
            <w:r w:rsidR="00B04B62" w:rsidRPr="003D2D3A">
              <w:t xml:space="preserve"> </w:t>
            </w:r>
            <w:r w:rsidRPr="003D2D3A">
              <w:t>can</w:t>
            </w:r>
            <w:r w:rsidR="00B04B62" w:rsidRPr="003D2D3A">
              <w:t xml:space="preserve"> </w:t>
            </w:r>
            <w:r w:rsidRPr="003D2D3A">
              <w:t>have</w:t>
            </w:r>
            <w:r w:rsidR="00B04B62" w:rsidRPr="003D2D3A">
              <w:t xml:space="preserve"> </w:t>
            </w:r>
            <w:r w:rsidRPr="003D2D3A">
              <w:t>on</w:t>
            </w:r>
            <w:r w:rsidR="00B04B62" w:rsidRPr="003D2D3A">
              <w:t xml:space="preserve"> </w:t>
            </w:r>
            <w:r w:rsidRPr="003D2D3A">
              <w:t>people</w:t>
            </w:r>
            <w:r w:rsidRPr="00A002D6">
              <w:t>,</w:t>
            </w:r>
            <w:r w:rsidR="00B04B62">
              <w:t xml:space="preserve"> </w:t>
            </w:r>
            <w:r w:rsidRPr="00A002D6">
              <w:t>places</w:t>
            </w:r>
            <w:r w:rsidR="00B04B62">
              <w:t xml:space="preserve"> </w:t>
            </w:r>
            <w:r w:rsidRPr="00A002D6">
              <w:t>and</w:t>
            </w:r>
            <w:r w:rsidR="00B04B62">
              <w:t xml:space="preserve"> </w:t>
            </w:r>
            <w:r w:rsidRPr="00A002D6">
              <w:t>evidence.</w:t>
            </w:r>
          </w:p>
          <w:p w14:paraId="4CC9BA65" w14:textId="0580C3D7" w:rsidR="00922B0A" w:rsidRPr="00A002D6" w:rsidRDefault="00922B0A" w:rsidP="00CF2033">
            <w:pPr>
              <w:rPr>
                <w:b/>
                <w:bCs/>
              </w:rPr>
            </w:pPr>
            <w:r w:rsidRPr="00A002D6">
              <w:rPr>
                <w:b/>
                <w:bCs/>
              </w:rPr>
              <w:t>Core</w:t>
            </w:r>
            <w:r w:rsidR="00B04B62">
              <w:rPr>
                <w:b/>
                <w:bCs/>
              </w:rPr>
              <w:t xml:space="preserve"> </w:t>
            </w:r>
            <w:r w:rsidRPr="00A002D6">
              <w:rPr>
                <w:b/>
                <w:bCs/>
              </w:rPr>
              <w:t>lesson</w:t>
            </w:r>
          </w:p>
          <w:p w14:paraId="0DB0FF78" w14:textId="14085EB1" w:rsidR="00922B0A" w:rsidRPr="00A002D6" w:rsidRDefault="00922B0A" w:rsidP="006C6844">
            <w:r w:rsidRPr="005B7CDB">
              <w:rPr>
                <w:rStyle w:val="Strong"/>
                <w:b w:val="0"/>
                <w:bCs w:val="0"/>
              </w:rPr>
              <w:t>Warm-</w:t>
            </w:r>
            <w:r w:rsidR="00370CE8" w:rsidRPr="005B7CDB">
              <w:rPr>
                <w:rStyle w:val="Strong"/>
                <w:b w:val="0"/>
                <w:bCs w:val="0"/>
              </w:rPr>
              <w:t>up</w:t>
            </w:r>
            <w:r w:rsidRPr="005B7CDB">
              <w:rPr>
                <w:rStyle w:val="Strong"/>
                <w:b w:val="0"/>
                <w:bCs w:val="0"/>
              </w:rPr>
              <w:t>:</w:t>
            </w:r>
            <w:r w:rsidR="00B04B62" w:rsidRPr="005B7CDB">
              <w:rPr>
                <w:rStyle w:val="Strong"/>
                <w:b w:val="0"/>
                <w:bCs w:val="0"/>
              </w:rPr>
              <w:t xml:space="preserve"> </w:t>
            </w:r>
            <w:r w:rsidR="006C6844" w:rsidRPr="006C6844">
              <w:t>Ask students why some places or objects need protection.</w:t>
            </w:r>
            <w:r w:rsidR="006C6844">
              <w:t xml:space="preserve"> </w:t>
            </w:r>
          </w:p>
          <w:p w14:paraId="5A455C09" w14:textId="05E8A1BE" w:rsidR="00922B0A" w:rsidRPr="00A002D6" w:rsidRDefault="00922B0A" w:rsidP="0004262B">
            <w:pPr>
              <w:pStyle w:val="ListBullet"/>
              <w:numPr>
                <w:ilvl w:val="0"/>
                <w:numId w:val="0"/>
              </w:numPr>
              <w:ind w:left="567" w:hanging="567"/>
            </w:pPr>
            <w:r w:rsidRPr="00A002D6">
              <w:t>Record</w:t>
            </w:r>
            <w:r w:rsidR="00B04B62">
              <w:t xml:space="preserve"> </w:t>
            </w:r>
            <w:r w:rsidRPr="00A002D6">
              <w:t>student</w:t>
            </w:r>
            <w:r w:rsidR="00B04B62">
              <w:t xml:space="preserve"> </w:t>
            </w:r>
            <w:r w:rsidRPr="00A002D6">
              <w:t>ideas</w:t>
            </w:r>
            <w:r w:rsidR="00B04B62">
              <w:t xml:space="preserve"> </w:t>
            </w:r>
            <w:r w:rsidRPr="00A002D6">
              <w:t>on</w:t>
            </w:r>
            <w:r w:rsidR="00B04B62">
              <w:t xml:space="preserve"> </w:t>
            </w:r>
            <w:r w:rsidRPr="00A002D6">
              <w:t>the</w:t>
            </w:r>
            <w:r w:rsidR="00B04B62">
              <w:t xml:space="preserve"> </w:t>
            </w:r>
            <w:r w:rsidRPr="00A002D6">
              <w:t>board.</w:t>
            </w:r>
            <w:r w:rsidR="00B04B62">
              <w:t xml:space="preserve"> </w:t>
            </w:r>
            <w:r w:rsidRPr="00A002D6">
              <w:t>Prompt</w:t>
            </w:r>
            <w:r w:rsidR="00B04B62">
              <w:t xml:space="preserve"> </w:t>
            </w:r>
            <w:r w:rsidRPr="00A002D6">
              <w:t>concepts</w:t>
            </w:r>
            <w:r w:rsidR="00B04B62">
              <w:t xml:space="preserve"> </w:t>
            </w:r>
            <w:r w:rsidRPr="00A002D6">
              <w:t>such</w:t>
            </w:r>
            <w:r w:rsidR="00B04B62">
              <w:t xml:space="preserve"> </w:t>
            </w:r>
            <w:r w:rsidRPr="00A002D6">
              <w:t>as:</w:t>
            </w:r>
          </w:p>
          <w:p w14:paraId="31E89D03" w14:textId="77777777" w:rsidR="00922B0A" w:rsidRPr="003D2D3A" w:rsidRDefault="00922B0A" w:rsidP="0004262B">
            <w:pPr>
              <w:pStyle w:val="ListBullet"/>
            </w:pPr>
            <w:r w:rsidRPr="003D2D3A">
              <w:t>weathering</w:t>
            </w:r>
          </w:p>
          <w:p w14:paraId="43DC4A77" w14:textId="16ECA781" w:rsidR="00922B0A" w:rsidRPr="003D2D3A" w:rsidRDefault="00922B0A" w:rsidP="0004262B">
            <w:pPr>
              <w:pStyle w:val="ListBullet"/>
            </w:pPr>
            <w:r w:rsidRPr="003D2D3A">
              <w:t>tourism</w:t>
            </w:r>
            <w:r w:rsidR="00B04B62" w:rsidRPr="003D2D3A">
              <w:t xml:space="preserve"> </w:t>
            </w:r>
            <w:r w:rsidRPr="003D2D3A">
              <w:t>impact</w:t>
            </w:r>
          </w:p>
          <w:p w14:paraId="752190EB" w14:textId="0693E774" w:rsidR="00922B0A" w:rsidRPr="003D2D3A" w:rsidRDefault="00922B0A" w:rsidP="0004262B">
            <w:pPr>
              <w:pStyle w:val="ListBullet"/>
            </w:pPr>
            <w:r w:rsidRPr="003D2D3A">
              <w:t>scientific</w:t>
            </w:r>
            <w:r w:rsidR="00B04B62" w:rsidRPr="003D2D3A">
              <w:t xml:space="preserve"> </w:t>
            </w:r>
            <w:r w:rsidRPr="003D2D3A">
              <w:t>value</w:t>
            </w:r>
          </w:p>
          <w:p w14:paraId="23C17179" w14:textId="227F2C31" w:rsidR="00922B0A" w:rsidRPr="003D2D3A" w:rsidRDefault="00922B0A" w:rsidP="0004262B">
            <w:pPr>
              <w:pStyle w:val="ListBullet"/>
            </w:pPr>
            <w:r w:rsidRPr="003D2D3A">
              <w:t>cultural</w:t>
            </w:r>
            <w:r w:rsidR="00B04B62" w:rsidRPr="003D2D3A">
              <w:t xml:space="preserve"> </w:t>
            </w:r>
            <w:r w:rsidRPr="003D2D3A">
              <w:t>care</w:t>
            </w:r>
          </w:p>
          <w:p w14:paraId="4F2AEA3A" w14:textId="0DBE79BC" w:rsidR="00922B0A" w:rsidRPr="00A002D6" w:rsidRDefault="00922B0A" w:rsidP="0004262B">
            <w:pPr>
              <w:pStyle w:val="ListBullet"/>
            </w:pPr>
            <w:r w:rsidRPr="003D2D3A">
              <w:t>laws</w:t>
            </w:r>
            <w:r w:rsidR="00B04B62" w:rsidRPr="003D2D3A">
              <w:t xml:space="preserve"> </w:t>
            </w:r>
            <w:r w:rsidRPr="003D2D3A">
              <w:t>and</w:t>
            </w:r>
            <w:r w:rsidR="00B04B62">
              <w:t xml:space="preserve"> </w:t>
            </w:r>
            <w:r w:rsidRPr="00A002D6">
              <w:t>custodianship</w:t>
            </w:r>
            <w:r w:rsidR="003D2D3A">
              <w:t>.</w:t>
            </w:r>
          </w:p>
          <w:p w14:paraId="10184DA9" w14:textId="1F150A59" w:rsidR="00922B0A" w:rsidRPr="00A002D6" w:rsidRDefault="0036230D" w:rsidP="00CF2033">
            <w:pPr>
              <w:pStyle w:val="FeatureBox2"/>
            </w:pPr>
            <w:r w:rsidRPr="00A002D6">
              <w:rPr>
                <w:b/>
                <w:bCs/>
              </w:rPr>
              <w:t>Teacher</w:t>
            </w:r>
            <w:r w:rsidR="00B04B62">
              <w:rPr>
                <w:b/>
                <w:bCs/>
              </w:rPr>
              <w:t xml:space="preserve"> </w:t>
            </w:r>
            <w:proofErr w:type="gramStart"/>
            <w:r w:rsidRPr="00A002D6">
              <w:rPr>
                <w:b/>
                <w:bCs/>
              </w:rPr>
              <w:t>n</w:t>
            </w:r>
            <w:r w:rsidR="00922B0A" w:rsidRPr="00A002D6">
              <w:rPr>
                <w:b/>
                <w:bCs/>
              </w:rPr>
              <w:t>ote:</w:t>
            </w:r>
            <w:proofErr w:type="gramEnd"/>
            <w:r w:rsidR="00B04B62">
              <w:t xml:space="preserve"> </w:t>
            </w:r>
            <w:r w:rsidR="005B494D" w:rsidRPr="00A002D6">
              <w:t>p</w:t>
            </w:r>
            <w:r w:rsidR="00922B0A" w:rsidRPr="00A002D6">
              <w:t>rior</w:t>
            </w:r>
            <w:r w:rsidR="00B04B62">
              <w:t xml:space="preserve"> </w:t>
            </w:r>
            <w:r w:rsidR="00922B0A" w:rsidRPr="00A002D6">
              <w:t>to</w:t>
            </w:r>
            <w:r w:rsidR="00B04B62">
              <w:t xml:space="preserve"> </w:t>
            </w:r>
            <w:r w:rsidR="00922B0A" w:rsidRPr="00A002D6">
              <w:t>teaching</w:t>
            </w:r>
            <w:r w:rsidR="00B04B62">
              <w:t xml:space="preserve"> </w:t>
            </w:r>
            <w:r w:rsidR="00922B0A" w:rsidRPr="00A002D6">
              <w:t>this</w:t>
            </w:r>
            <w:r w:rsidR="00B04B62">
              <w:t xml:space="preserve"> </w:t>
            </w:r>
            <w:r w:rsidR="00922B0A" w:rsidRPr="00A002D6">
              <w:t>sequence,</w:t>
            </w:r>
            <w:r w:rsidR="00B04B62">
              <w:t xml:space="preserve"> </w:t>
            </w:r>
            <w:r w:rsidR="00922B0A" w:rsidRPr="00A002D6">
              <w:t>it</w:t>
            </w:r>
            <w:r w:rsidR="00B04B62">
              <w:t xml:space="preserve"> </w:t>
            </w:r>
            <w:r w:rsidR="00922B0A" w:rsidRPr="00A002D6">
              <w:t>is</w:t>
            </w:r>
            <w:r w:rsidR="00B04B62">
              <w:t xml:space="preserve"> </w:t>
            </w:r>
            <w:r w:rsidR="00922B0A" w:rsidRPr="00A002D6">
              <w:t>strongly</w:t>
            </w:r>
            <w:r w:rsidR="00B04B62">
              <w:t xml:space="preserve"> </w:t>
            </w:r>
            <w:r w:rsidR="00922B0A" w:rsidRPr="00A002D6">
              <w:t>recommended</w:t>
            </w:r>
            <w:r w:rsidR="00B04B62">
              <w:t xml:space="preserve"> </w:t>
            </w:r>
            <w:r w:rsidR="00922B0A" w:rsidRPr="00A002D6">
              <w:t>that</w:t>
            </w:r>
            <w:r w:rsidR="00B04B62">
              <w:t xml:space="preserve"> </w:t>
            </w:r>
            <w:r w:rsidR="00922B0A" w:rsidRPr="00A002D6">
              <w:t>you</w:t>
            </w:r>
            <w:r w:rsidR="00B04B62">
              <w:t xml:space="preserve"> </w:t>
            </w:r>
            <w:r w:rsidR="00922B0A" w:rsidRPr="00A002D6">
              <w:t>explore</w:t>
            </w:r>
            <w:r w:rsidR="00B04B62">
              <w:t xml:space="preserve"> </w:t>
            </w:r>
            <w:r w:rsidR="00922B0A" w:rsidRPr="00A002D6">
              <w:t>the</w:t>
            </w:r>
            <w:r w:rsidR="00B04B62">
              <w:t xml:space="preserve"> </w:t>
            </w:r>
            <w:r w:rsidR="00922B0A" w:rsidRPr="00A002D6">
              <w:t>following</w:t>
            </w:r>
            <w:r w:rsidR="00B04B62">
              <w:t xml:space="preserve"> </w:t>
            </w:r>
            <w:r w:rsidR="00922B0A" w:rsidRPr="00A002D6">
              <w:t>resources</w:t>
            </w:r>
            <w:r w:rsidR="00B04B62">
              <w:t xml:space="preserve"> </w:t>
            </w:r>
            <w:r w:rsidR="00922B0A" w:rsidRPr="00A002D6">
              <w:t>to</w:t>
            </w:r>
            <w:r w:rsidR="00B04B62">
              <w:t xml:space="preserve"> </w:t>
            </w:r>
            <w:r w:rsidR="00922B0A" w:rsidRPr="00A002D6">
              <w:t>provide</w:t>
            </w:r>
            <w:r w:rsidR="00B04B62">
              <w:t xml:space="preserve"> </w:t>
            </w:r>
            <w:r w:rsidR="00922B0A" w:rsidRPr="00A002D6">
              <w:t>more</w:t>
            </w:r>
            <w:r w:rsidR="00B04B62">
              <w:t xml:space="preserve"> </w:t>
            </w:r>
            <w:r w:rsidR="00922B0A" w:rsidRPr="00A002D6">
              <w:t>context</w:t>
            </w:r>
            <w:r w:rsidR="00B04B62">
              <w:t xml:space="preserve"> </w:t>
            </w:r>
            <w:r w:rsidR="00922B0A" w:rsidRPr="00A002D6">
              <w:t>about</w:t>
            </w:r>
            <w:r w:rsidR="00B04B62">
              <w:t xml:space="preserve"> </w:t>
            </w:r>
            <w:r w:rsidR="00922B0A" w:rsidRPr="00A002D6">
              <w:t>the</w:t>
            </w:r>
            <w:r w:rsidR="00B04B62">
              <w:t xml:space="preserve"> </w:t>
            </w:r>
            <w:r w:rsidR="00922B0A" w:rsidRPr="00A002D6">
              <w:t>sites</w:t>
            </w:r>
            <w:r w:rsidR="00B04B62">
              <w:t xml:space="preserve"> </w:t>
            </w:r>
            <w:r w:rsidR="00922B0A" w:rsidRPr="00A002D6">
              <w:t>and</w:t>
            </w:r>
            <w:r w:rsidR="00B04B62">
              <w:t xml:space="preserve"> </w:t>
            </w:r>
            <w:r w:rsidR="00922B0A" w:rsidRPr="00A002D6">
              <w:t>preservation</w:t>
            </w:r>
            <w:r w:rsidR="00B04B62">
              <w:t xml:space="preserve"> </w:t>
            </w:r>
            <w:r w:rsidR="00922B0A" w:rsidRPr="00A002D6">
              <w:t>methods:</w:t>
            </w:r>
          </w:p>
          <w:p w14:paraId="0F67F4DC" w14:textId="781B0CA1" w:rsidR="00922B0A" w:rsidRPr="00A002D6" w:rsidRDefault="00922B0A">
            <w:pPr>
              <w:pStyle w:val="FeatureBox2"/>
              <w:numPr>
                <w:ilvl w:val="0"/>
                <w:numId w:val="5"/>
              </w:numPr>
              <w:ind w:left="596" w:hanging="596"/>
            </w:pPr>
            <w:hyperlink r:id="rId44" w:history="1">
              <w:r w:rsidRPr="00A002D6">
                <w:rPr>
                  <w:rStyle w:val="Hyperlink"/>
                </w:rPr>
                <w:t>Brewarrina</w:t>
              </w:r>
              <w:r w:rsidR="00B04B62">
                <w:rPr>
                  <w:rStyle w:val="Hyperlink"/>
                </w:rPr>
                <w:t xml:space="preserve"> </w:t>
              </w:r>
              <w:r w:rsidRPr="00A002D6">
                <w:rPr>
                  <w:rStyle w:val="Hyperlink"/>
                </w:rPr>
                <w:t>Fish</w:t>
              </w:r>
              <w:r w:rsidR="00B04B62">
                <w:rPr>
                  <w:rStyle w:val="Hyperlink"/>
                </w:rPr>
                <w:t xml:space="preserve"> </w:t>
              </w:r>
              <w:r w:rsidRPr="00A002D6">
                <w:rPr>
                  <w:rStyle w:val="Hyperlink"/>
                </w:rPr>
                <w:t>Traps</w:t>
              </w:r>
            </w:hyperlink>
          </w:p>
          <w:p w14:paraId="61710A71" w14:textId="36D86D63" w:rsidR="00606251" w:rsidRPr="00A002D6" w:rsidRDefault="00606251">
            <w:pPr>
              <w:pStyle w:val="FeatureBox2"/>
              <w:numPr>
                <w:ilvl w:val="0"/>
                <w:numId w:val="5"/>
              </w:numPr>
              <w:ind w:left="596" w:hanging="596"/>
            </w:pPr>
            <w:hyperlink r:id="rId45" w:history="1">
              <w:r w:rsidRPr="00A002D6">
                <w:rPr>
                  <w:rStyle w:val="Hyperlink"/>
                </w:rPr>
                <w:t>Terracotta</w:t>
              </w:r>
              <w:r w:rsidR="00B04B62">
                <w:rPr>
                  <w:rStyle w:val="Hyperlink"/>
                </w:rPr>
                <w:t xml:space="preserve"> </w:t>
              </w:r>
              <w:r w:rsidRPr="00A002D6">
                <w:rPr>
                  <w:rStyle w:val="Hyperlink"/>
                </w:rPr>
                <w:t>Army</w:t>
              </w:r>
              <w:r w:rsidR="00B04B62">
                <w:rPr>
                  <w:rStyle w:val="Hyperlink"/>
                </w:rPr>
                <w:t xml:space="preserve"> </w:t>
              </w:r>
            </w:hyperlink>
            <w:r w:rsidR="00152FF5">
              <w:t>.</w:t>
            </w:r>
          </w:p>
          <w:p w14:paraId="2656480A" w14:textId="631B237F" w:rsidR="00922B0A" w:rsidRPr="005B7CDB" w:rsidRDefault="00922B0A" w:rsidP="00CF2033">
            <w:pPr>
              <w:rPr>
                <w:rStyle w:val="Strong"/>
                <w:b w:val="0"/>
                <w:bCs w:val="0"/>
              </w:rPr>
            </w:pPr>
            <w:r w:rsidRPr="005B7CDB">
              <w:rPr>
                <w:rStyle w:val="Strong"/>
                <w:b w:val="0"/>
                <w:bCs w:val="0"/>
              </w:rPr>
              <w:lastRenderedPageBreak/>
              <w:t>How</w:t>
            </w:r>
            <w:r w:rsidR="00B04B62" w:rsidRPr="005B7CDB">
              <w:rPr>
                <w:rStyle w:val="Strong"/>
                <w:b w:val="0"/>
                <w:bCs w:val="0"/>
              </w:rPr>
              <w:t xml:space="preserve"> </w:t>
            </w:r>
            <w:r w:rsidR="00574B7A" w:rsidRPr="005B7CDB">
              <w:rPr>
                <w:rStyle w:val="Strong"/>
                <w:b w:val="0"/>
                <w:bCs w:val="0"/>
              </w:rPr>
              <w:t>sites</w:t>
            </w:r>
            <w:r w:rsidR="00B04B62" w:rsidRPr="005B7CDB">
              <w:rPr>
                <w:rStyle w:val="Strong"/>
                <w:b w:val="0"/>
                <w:bCs w:val="0"/>
              </w:rPr>
              <w:t xml:space="preserve"> </w:t>
            </w:r>
            <w:r w:rsidR="00574B7A" w:rsidRPr="005B7CDB">
              <w:rPr>
                <w:rStyle w:val="Strong"/>
                <w:b w:val="0"/>
                <w:bCs w:val="0"/>
              </w:rPr>
              <w:t>are</w:t>
            </w:r>
            <w:r w:rsidR="00B04B62" w:rsidRPr="005B7CDB">
              <w:rPr>
                <w:rStyle w:val="Strong"/>
                <w:b w:val="0"/>
                <w:bCs w:val="0"/>
              </w:rPr>
              <w:t xml:space="preserve"> </w:t>
            </w:r>
            <w:r w:rsidR="00574B7A" w:rsidRPr="005B7CDB">
              <w:rPr>
                <w:rStyle w:val="Strong"/>
                <w:b w:val="0"/>
                <w:bCs w:val="0"/>
              </w:rPr>
              <w:t>protected</w:t>
            </w:r>
          </w:p>
          <w:p w14:paraId="15660417" w14:textId="12E36F44" w:rsidR="00BD373E" w:rsidRDefault="009344E3" w:rsidP="00684B2E">
            <w:pPr>
              <w:pStyle w:val="FeatureBox3"/>
              <w:rPr>
                <w:rStyle w:val="Strong"/>
              </w:rPr>
            </w:pPr>
            <w:r>
              <w:rPr>
                <w:rStyle w:val="Strong"/>
              </w:rPr>
              <w:t xml:space="preserve">Teacher </w:t>
            </w:r>
            <w:proofErr w:type="gramStart"/>
            <w:r>
              <w:rPr>
                <w:rStyle w:val="Strong"/>
              </w:rPr>
              <w:t>think</w:t>
            </w:r>
            <w:proofErr w:type="gramEnd"/>
            <w:r>
              <w:rPr>
                <w:rStyle w:val="Strong"/>
              </w:rPr>
              <w:t>-aloud</w:t>
            </w:r>
            <w:r w:rsidR="00373A4B">
              <w:rPr>
                <w:rStyle w:val="Strong"/>
              </w:rPr>
              <w:t>:</w:t>
            </w:r>
          </w:p>
          <w:p w14:paraId="1B9A2C2B" w14:textId="30387462" w:rsidR="00684B2E" w:rsidRDefault="00684B2E">
            <w:pPr>
              <w:pStyle w:val="FeatureBox3"/>
              <w:numPr>
                <w:ilvl w:val="0"/>
                <w:numId w:val="61"/>
              </w:numPr>
              <w:ind w:left="596" w:hanging="596"/>
            </w:pPr>
            <w:r w:rsidRPr="00684B2E">
              <w:t>Context</w:t>
            </w:r>
            <w:r w:rsidR="00B04B62">
              <w:t xml:space="preserve"> </w:t>
            </w:r>
            <w:r w:rsidRPr="00684B2E">
              <w:t>means</w:t>
            </w:r>
            <w:r w:rsidR="00B04B62">
              <w:t xml:space="preserve"> </w:t>
            </w:r>
            <w:r w:rsidRPr="00684B2E">
              <w:t>the</w:t>
            </w:r>
            <w:r w:rsidR="00B04B62">
              <w:t xml:space="preserve"> </w:t>
            </w:r>
            <w:r w:rsidRPr="00684B2E">
              <w:t>time,</w:t>
            </w:r>
            <w:r w:rsidR="00B04B62">
              <w:t xml:space="preserve"> </w:t>
            </w:r>
            <w:r w:rsidRPr="00684B2E">
              <w:t>place</w:t>
            </w:r>
            <w:r w:rsidR="00B04B62">
              <w:t xml:space="preserve"> </w:t>
            </w:r>
            <w:r w:rsidRPr="00684B2E">
              <w:t>and</w:t>
            </w:r>
            <w:r w:rsidR="00B04B62">
              <w:t xml:space="preserve"> </w:t>
            </w:r>
            <w:r w:rsidRPr="00684B2E">
              <w:t>social</w:t>
            </w:r>
            <w:r w:rsidR="00B04B62">
              <w:t xml:space="preserve"> </w:t>
            </w:r>
            <w:r w:rsidRPr="00684B2E">
              <w:t>setting</w:t>
            </w:r>
            <w:r w:rsidR="00B04B62">
              <w:t xml:space="preserve"> </w:t>
            </w:r>
            <w:r w:rsidRPr="00684B2E">
              <w:t>in</w:t>
            </w:r>
            <w:r w:rsidR="00B04B62">
              <w:t xml:space="preserve"> </w:t>
            </w:r>
            <w:r w:rsidRPr="00684B2E">
              <w:t>which</w:t>
            </w:r>
            <w:r w:rsidR="00B04B62">
              <w:t xml:space="preserve"> </w:t>
            </w:r>
            <w:r w:rsidRPr="00684B2E">
              <w:t>something</w:t>
            </w:r>
            <w:r w:rsidR="00B04B62">
              <w:t xml:space="preserve"> </w:t>
            </w:r>
            <w:r w:rsidRPr="00684B2E">
              <w:t>exists.</w:t>
            </w:r>
            <w:r w:rsidR="00B04B62">
              <w:t xml:space="preserve"> </w:t>
            </w:r>
            <w:r w:rsidRPr="00684B2E">
              <w:t>Context</w:t>
            </w:r>
            <w:r w:rsidR="00B04B62">
              <w:t xml:space="preserve"> </w:t>
            </w:r>
            <w:r w:rsidRPr="00684B2E">
              <w:t>influences</w:t>
            </w:r>
            <w:r w:rsidR="00B04B62">
              <w:t xml:space="preserve"> </w:t>
            </w:r>
            <w:r w:rsidRPr="00684B2E">
              <w:t>how</w:t>
            </w:r>
            <w:r w:rsidR="00B04B62">
              <w:t xml:space="preserve"> </w:t>
            </w:r>
            <w:r w:rsidRPr="00684B2E">
              <w:t>people</w:t>
            </w:r>
            <w:r w:rsidR="00B04B62">
              <w:t xml:space="preserve"> </w:t>
            </w:r>
            <w:r w:rsidRPr="00684B2E">
              <w:t>understand</w:t>
            </w:r>
            <w:r w:rsidR="00B04B62">
              <w:t xml:space="preserve"> </w:t>
            </w:r>
            <w:r w:rsidRPr="00684B2E">
              <w:t>and</w:t>
            </w:r>
            <w:r w:rsidR="00B04B62">
              <w:t xml:space="preserve"> </w:t>
            </w:r>
            <w:r w:rsidRPr="00684B2E">
              <w:t>value</w:t>
            </w:r>
            <w:r w:rsidR="00B04B62">
              <w:t xml:space="preserve"> </w:t>
            </w:r>
            <w:r w:rsidRPr="00684B2E">
              <w:t>a</w:t>
            </w:r>
            <w:r w:rsidR="00B04B62">
              <w:t xml:space="preserve"> </w:t>
            </w:r>
            <w:r w:rsidRPr="00684B2E">
              <w:t>site.</w:t>
            </w:r>
          </w:p>
          <w:p w14:paraId="27F97648" w14:textId="64AC0922" w:rsidR="001601C3" w:rsidRPr="001601C3" w:rsidRDefault="001601C3">
            <w:pPr>
              <w:pStyle w:val="FeatureBox3"/>
              <w:numPr>
                <w:ilvl w:val="0"/>
                <w:numId w:val="61"/>
              </w:numPr>
              <w:ind w:left="596" w:hanging="596"/>
            </w:pPr>
            <w:r>
              <w:t>The</w:t>
            </w:r>
            <w:r w:rsidR="00B04B62">
              <w:t xml:space="preserve"> </w:t>
            </w:r>
            <w:r>
              <w:t>context</w:t>
            </w:r>
            <w:r w:rsidR="00B04B62">
              <w:t xml:space="preserve"> </w:t>
            </w:r>
            <w:r>
              <w:t>for</w:t>
            </w:r>
            <w:r w:rsidR="00B04B62">
              <w:t xml:space="preserve"> </w:t>
            </w:r>
            <w:r w:rsidRPr="001601C3">
              <w:t>Xi’an</w:t>
            </w:r>
            <w:r w:rsidR="00B04B62">
              <w:t xml:space="preserve"> </w:t>
            </w:r>
            <w:r>
              <w:t>is</w:t>
            </w:r>
            <w:r w:rsidR="00B04B62">
              <w:t xml:space="preserve"> </w:t>
            </w:r>
            <w:r>
              <w:t>that</w:t>
            </w:r>
            <w:r w:rsidR="00B04B62">
              <w:t xml:space="preserve"> </w:t>
            </w:r>
            <w:r>
              <w:t>it</w:t>
            </w:r>
            <w:r w:rsidR="00B04B62">
              <w:t xml:space="preserve"> </w:t>
            </w:r>
            <w:r>
              <w:t>is</w:t>
            </w:r>
            <w:r w:rsidR="00B04B62">
              <w:t xml:space="preserve"> </w:t>
            </w:r>
            <w:r>
              <w:t>an</w:t>
            </w:r>
            <w:r w:rsidR="00B04B62">
              <w:t xml:space="preserve"> </w:t>
            </w:r>
            <w:r>
              <w:t>a</w:t>
            </w:r>
            <w:r w:rsidRPr="001601C3">
              <w:t>ncient</w:t>
            </w:r>
            <w:r w:rsidR="00B04B62">
              <w:t xml:space="preserve"> </w:t>
            </w:r>
            <w:r w:rsidRPr="001601C3">
              <w:t>imperial</w:t>
            </w:r>
            <w:r w:rsidR="00B04B62">
              <w:t xml:space="preserve"> </w:t>
            </w:r>
            <w:r w:rsidRPr="001601C3">
              <w:t>tomb.</w:t>
            </w:r>
            <w:r w:rsidR="00B04B62">
              <w:t xml:space="preserve"> </w:t>
            </w:r>
            <w:r>
              <w:t>It</w:t>
            </w:r>
            <w:r w:rsidR="00B04B62">
              <w:t xml:space="preserve"> </w:t>
            </w:r>
            <w:r>
              <w:t>was</w:t>
            </w:r>
            <w:r w:rsidR="00B04B62">
              <w:t xml:space="preserve"> </w:t>
            </w:r>
            <w:r>
              <w:t>r</w:t>
            </w:r>
            <w:r w:rsidRPr="001601C3">
              <w:t>ediscovered</w:t>
            </w:r>
            <w:r w:rsidR="00B04B62">
              <w:t xml:space="preserve"> </w:t>
            </w:r>
            <w:r w:rsidRPr="001601C3">
              <w:t>in</w:t>
            </w:r>
            <w:r w:rsidR="00B04B62">
              <w:t xml:space="preserve"> </w:t>
            </w:r>
            <w:r w:rsidRPr="001601C3">
              <w:t>1974</w:t>
            </w:r>
            <w:r w:rsidR="000A7AAF">
              <w:t>,</w:t>
            </w:r>
            <w:r w:rsidR="00B04B62">
              <w:t xml:space="preserve"> </w:t>
            </w:r>
            <w:r>
              <w:t>and</w:t>
            </w:r>
            <w:r w:rsidR="00B04B62">
              <w:t xml:space="preserve"> </w:t>
            </w:r>
            <w:r>
              <w:t>it</w:t>
            </w:r>
            <w:r w:rsidR="00B04B62">
              <w:t xml:space="preserve"> </w:t>
            </w:r>
            <w:r w:rsidR="009742C7">
              <w:t>is</w:t>
            </w:r>
            <w:r w:rsidR="00B04B62">
              <w:t xml:space="preserve"> </w:t>
            </w:r>
            <w:r w:rsidR="009742C7">
              <w:t>s</w:t>
            </w:r>
            <w:r w:rsidRPr="001601C3">
              <w:t>tudied</w:t>
            </w:r>
            <w:r w:rsidR="00B04B62">
              <w:t xml:space="preserve"> </w:t>
            </w:r>
            <w:r w:rsidRPr="001601C3">
              <w:t>through</w:t>
            </w:r>
            <w:r w:rsidR="00B04B62">
              <w:t xml:space="preserve"> </w:t>
            </w:r>
            <w:r w:rsidRPr="001601C3">
              <w:t>archaeology.</w:t>
            </w:r>
            <w:r w:rsidR="00B04B62">
              <w:t xml:space="preserve"> </w:t>
            </w:r>
            <w:r w:rsidR="009742C7">
              <w:t>It</w:t>
            </w:r>
            <w:r w:rsidR="00B04B62">
              <w:t xml:space="preserve"> </w:t>
            </w:r>
            <w:r w:rsidR="009742C7">
              <w:t>has</w:t>
            </w:r>
            <w:r w:rsidR="00B04B62">
              <w:t xml:space="preserve"> </w:t>
            </w:r>
            <w:r w:rsidR="009742C7">
              <w:t>n</w:t>
            </w:r>
            <w:r w:rsidRPr="001601C3">
              <w:t>o</w:t>
            </w:r>
            <w:r w:rsidR="00B04B62">
              <w:t xml:space="preserve"> </w:t>
            </w:r>
            <w:r w:rsidRPr="001601C3">
              <w:t>living</w:t>
            </w:r>
            <w:r w:rsidR="00B04B62">
              <w:t xml:space="preserve"> </w:t>
            </w:r>
            <w:r w:rsidRPr="001601C3">
              <w:t>custodianship</w:t>
            </w:r>
            <w:r w:rsidR="00B04B62">
              <w:t xml:space="preserve"> </w:t>
            </w:r>
            <w:r w:rsidRPr="001601C3">
              <w:t>community.</w:t>
            </w:r>
          </w:p>
          <w:p w14:paraId="283B6214" w14:textId="4FEC2883" w:rsidR="001601C3" w:rsidRPr="001601C3" w:rsidRDefault="009742C7">
            <w:pPr>
              <w:pStyle w:val="FeatureBox3"/>
              <w:numPr>
                <w:ilvl w:val="0"/>
                <w:numId w:val="61"/>
              </w:numPr>
              <w:ind w:left="596" w:hanging="596"/>
            </w:pPr>
            <w:r>
              <w:t>This</w:t>
            </w:r>
            <w:r w:rsidR="00B04B62">
              <w:t xml:space="preserve"> </w:t>
            </w:r>
            <w:r>
              <w:t>is</w:t>
            </w:r>
            <w:r w:rsidR="00B04B62">
              <w:t xml:space="preserve"> </w:t>
            </w:r>
            <w:r>
              <w:t>different</w:t>
            </w:r>
            <w:r w:rsidR="00B04B62">
              <w:t xml:space="preserve"> </w:t>
            </w:r>
            <w:r>
              <w:t>to</w:t>
            </w:r>
            <w:r w:rsidR="00B04B62">
              <w:t xml:space="preserve"> </w:t>
            </w:r>
            <w:r>
              <w:t>the</w:t>
            </w:r>
            <w:r w:rsidR="00B04B62">
              <w:t xml:space="preserve"> </w:t>
            </w:r>
            <w:r>
              <w:t>context</w:t>
            </w:r>
            <w:r w:rsidR="00B04B62">
              <w:t xml:space="preserve"> </w:t>
            </w:r>
            <w:r>
              <w:t>of</w:t>
            </w:r>
            <w:r w:rsidR="00B04B62">
              <w:t xml:space="preserve"> </w:t>
            </w:r>
            <w:proofErr w:type="spellStart"/>
            <w:r w:rsidR="001601C3" w:rsidRPr="001601C3">
              <w:t>Baiame’s</w:t>
            </w:r>
            <w:proofErr w:type="spellEnd"/>
            <w:r w:rsidR="00B04B62">
              <w:t xml:space="preserve"> </w:t>
            </w:r>
            <w:r w:rsidR="001601C3" w:rsidRPr="001601C3">
              <w:t>Ngunnhu</w:t>
            </w:r>
            <w:r>
              <w:t>.</w:t>
            </w:r>
            <w:r w:rsidR="00B04B62">
              <w:t xml:space="preserve"> </w:t>
            </w:r>
            <w:r w:rsidR="00F25847">
              <w:t>It</w:t>
            </w:r>
            <w:r w:rsidR="00B04B62">
              <w:t xml:space="preserve"> </w:t>
            </w:r>
            <w:r w:rsidR="00F25847">
              <w:t>is</w:t>
            </w:r>
            <w:r w:rsidR="00B04B62">
              <w:t xml:space="preserve"> </w:t>
            </w:r>
            <w:r w:rsidR="00F25847">
              <w:t>a</w:t>
            </w:r>
            <w:r w:rsidR="001601C3" w:rsidRPr="001601C3">
              <w:t>ncient</w:t>
            </w:r>
            <w:r w:rsidR="00B04B62">
              <w:t xml:space="preserve"> </w:t>
            </w:r>
            <w:r w:rsidR="001601C3" w:rsidRPr="001601C3">
              <w:t>and</w:t>
            </w:r>
            <w:r w:rsidR="00B04B62">
              <w:t xml:space="preserve"> </w:t>
            </w:r>
            <w:r w:rsidR="00F25847">
              <w:t>has</w:t>
            </w:r>
            <w:r w:rsidR="00B04B62">
              <w:t xml:space="preserve"> </w:t>
            </w:r>
            <w:r w:rsidR="001601C3" w:rsidRPr="001601C3">
              <w:t>continuous</w:t>
            </w:r>
            <w:r w:rsidR="00B04B62">
              <w:t xml:space="preserve"> </w:t>
            </w:r>
            <w:r w:rsidR="001601C3" w:rsidRPr="001601C3">
              <w:t>use.</w:t>
            </w:r>
            <w:r w:rsidR="00B04B62">
              <w:t xml:space="preserve"> </w:t>
            </w:r>
            <w:r w:rsidR="00F25847">
              <w:t>It</w:t>
            </w:r>
            <w:r w:rsidR="00B04B62">
              <w:t xml:space="preserve"> </w:t>
            </w:r>
            <w:r w:rsidR="00F25847">
              <w:t>is</w:t>
            </w:r>
            <w:r w:rsidR="00B04B62">
              <w:t xml:space="preserve"> </w:t>
            </w:r>
            <w:r w:rsidR="00F25847">
              <w:t>a</w:t>
            </w:r>
            <w:r w:rsidR="00B04B62">
              <w:t xml:space="preserve"> </w:t>
            </w:r>
            <w:r w:rsidR="00F25847">
              <w:t>l</w:t>
            </w:r>
            <w:r w:rsidR="001601C3" w:rsidRPr="001601C3">
              <w:t>iving</w:t>
            </w:r>
            <w:r w:rsidR="00B04B62">
              <w:t xml:space="preserve"> </w:t>
            </w:r>
            <w:r w:rsidR="001601C3" w:rsidRPr="001601C3">
              <w:t>Cultural</w:t>
            </w:r>
            <w:r w:rsidR="00B04B62">
              <w:t xml:space="preserve"> </w:t>
            </w:r>
            <w:r w:rsidR="001601C3" w:rsidRPr="001601C3">
              <w:t>site</w:t>
            </w:r>
            <w:r w:rsidR="00B04B62">
              <w:t xml:space="preserve"> </w:t>
            </w:r>
            <w:r w:rsidR="00F25847">
              <w:t>and</w:t>
            </w:r>
            <w:r w:rsidR="00B04B62">
              <w:t xml:space="preserve"> </w:t>
            </w:r>
            <w:r w:rsidR="00F25847">
              <w:t>m</w:t>
            </w:r>
            <w:r w:rsidR="001601C3" w:rsidRPr="001601C3">
              <w:t>anaged</w:t>
            </w:r>
            <w:r w:rsidR="00B04B62">
              <w:t xml:space="preserve"> </w:t>
            </w:r>
            <w:r w:rsidR="001601C3" w:rsidRPr="001601C3">
              <w:t>by</w:t>
            </w:r>
            <w:r w:rsidR="00B04B62">
              <w:t xml:space="preserve"> </w:t>
            </w:r>
            <w:r w:rsidR="001601C3" w:rsidRPr="001601C3">
              <w:t>Aboriginal</w:t>
            </w:r>
            <w:r w:rsidR="00B04B62">
              <w:t xml:space="preserve"> </w:t>
            </w:r>
            <w:r w:rsidR="001601C3" w:rsidRPr="001601C3">
              <w:t>Custodians.</w:t>
            </w:r>
          </w:p>
          <w:p w14:paraId="45D0896A" w14:textId="4AFFE822" w:rsidR="001601C3" w:rsidRPr="001601C3" w:rsidRDefault="00EC539C">
            <w:pPr>
              <w:pStyle w:val="FeatureBox3"/>
              <w:numPr>
                <w:ilvl w:val="0"/>
                <w:numId w:val="61"/>
              </w:numPr>
              <w:ind w:left="596" w:hanging="596"/>
            </w:pPr>
            <w:r>
              <w:t>So</w:t>
            </w:r>
            <w:r w:rsidR="00152FF5">
              <w:t>,</w:t>
            </w:r>
            <w:r w:rsidR="00B04B62">
              <w:t xml:space="preserve"> </w:t>
            </w:r>
            <w:r>
              <w:t>d</w:t>
            </w:r>
            <w:r w:rsidR="001601C3" w:rsidRPr="001601C3">
              <w:t>ifferent</w:t>
            </w:r>
            <w:r w:rsidR="00B04B62">
              <w:t xml:space="preserve"> </w:t>
            </w:r>
            <w:r w:rsidR="001601C3" w:rsidRPr="001601C3">
              <w:t>contexts</w:t>
            </w:r>
            <w:r w:rsidR="00B04B62">
              <w:t xml:space="preserve"> </w:t>
            </w:r>
            <w:r w:rsidR="001601C3" w:rsidRPr="001601C3">
              <w:t>shape</w:t>
            </w:r>
            <w:r w:rsidR="00B04B62">
              <w:t xml:space="preserve"> </w:t>
            </w:r>
            <w:r w:rsidR="001601C3" w:rsidRPr="001601C3">
              <w:t>different</w:t>
            </w:r>
            <w:r w:rsidR="00B04B62">
              <w:t xml:space="preserve"> </w:t>
            </w:r>
            <w:r w:rsidR="001601C3" w:rsidRPr="001601C3">
              <w:t>perspectives</w:t>
            </w:r>
            <w:r w:rsidR="00152FF5">
              <w:t>.</w:t>
            </w:r>
          </w:p>
          <w:p w14:paraId="57166526" w14:textId="2D28A9FD" w:rsidR="00922B0A" w:rsidRPr="00A002D6" w:rsidRDefault="00922B0A" w:rsidP="00CF2033">
            <w:pPr>
              <w:rPr>
                <w:rStyle w:val="Strong"/>
                <w:b w:val="0"/>
                <w:bCs w:val="0"/>
              </w:rPr>
            </w:pPr>
            <w:r w:rsidRPr="00A002D6">
              <w:rPr>
                <w:rStyle w:val="Strong"/>
                <w:b w:val="0"/>
                <w:bCs w:val="0"/>
              </w:rPr>
              <w:t>Introduce</w:t>
            </w:r>
            <w:r w:rsidR="00B04B62">
              <w:rPr>
                <w:rStyle w:val="Strong"/>
                <w:b w:val="0"/>
                <w:bCs w:val="0"/>
              </w:rPr>
              <w:t xml:space="preserve"> </w:t>
            </w:r>
            <w:r w:rsidR="003708C6" w:rsidRPr="00A002D6">
              <w:rPr>
                <w:rStyle w:val="Strong"/>
                <w:b w:val="0"/>
                <w:bCs w:val="0"/>
              </w:rPr>
              <w:t>3</w:t>
            </w:r>
            <w:r w:rsidR="00B04B62">
              <w:rPr>
                <w:rStyle w:val="Strong"/>
                <w:b w:val="0"/>
                <w:bCs w:val="0"/>
              </w:rPr>
              <w:t xml:space="preserve"> </w:t>
            </w:r>
            <w:r w:rsidRPr="00A002D6">
              <w:rPr>
                <w:rStyle w:val="Strong"/>
                <w:b w:val="0"/>
                <w:bCs w:val="0"/>
              </w:rPr>
              <w:t>broad</w:t>
            </w:r>
            <w:r w:rsidR="00B04B62">
              <w:rPr>
                <w:rStyle w:val="Strong"/>
                <w:b w:val="0"/>
                <w:bCs w:val="0"/>
              </w:rPr>
              <w:t xml:space="preserve"> </w:t>
            </w:r>
            <w:r w:rsidRPr="00A002D6">
              <w:rPr>
                <w:rStyle w:val="Strong"/>
                <w:b w:val="0"/>
                <w:bCs w:val="0"/>
              </w:rPr>
              <w:t>methods</w:t>
            </w:r>
            <w:r w:rsidR="00B04B62">
              <w:rPr>
                <w:rStyle w:val="Strong"/>
                <w:b w:val="0"/>
                <w:bCs w:val="0"/>
              </w:rPr>
              <w:t xml:space="preserve"> </w:t>
            </w:r>
            <w:r w:rsidRPr="00A002D6">
              <w:rPr>
                <w:rStyle w:val="Strong"/>
                <w:b w:val="0"/>
                <w:bCs w:val="0"/>
              </w:rPr>
              <w:t>of</w:t>
            </w:r>
            <w:r w:rsidR="00B04B62">
              <w:rPr>
                <w:rStyle w:val="Strong"/>
                <w:b w:val="0"/>
                <w:bCs w:val="0"/>
              </w:rPr>
              <w:t xml:space="preserve"> </w:t>
            </w:r>
            <w:r w:rsidRPr="00A002D6">
              <w:rPr>
                <w:rStyle w:val="Strong"/>
                <w:b w:val="0"/>
                <w:bCs w:val="0"/>
              </w:rPr>
              <w:t>preservation</w:t>
            </w:r>
            <w:r w:rsidR="00B04B62">
              <w:rPr>
                <w:rStyle w:val="Strong"/>
                <w:b w:val="0"/>
                <w:bCs w:val="0"/>
              </w:rPr>
              <w:t xml:space="preserve"> </w:t>
            </w:r>
            <w:r w:rsidRPr="00A002D6">
              <w:rPr>
                <w:rStyle w:val="Strong"/>
                <w:b w:val="0"/>
                <w:bCs w:val="0"/>
              </w:rPr>
              <w:t>and</w:t>
            </w:r>
            <w:r w:rsidR="00B04B62">
              <w:rPr>
                <w:rStyle w:val="Strong"/>
                <w:b w:val="0"/>
                <w:bCs w:val="0"/>
              </w:rPr>
              <w:t xml:space="preserve"> </w:t>
            </w:r>
            <w:r w:rsidRPr="00A002D6">
              <w:rPr>
                <w:rStyle w:val="Strong"/>
                <w:b w:val="0"/>
                <w:bCs w:val="0"/>
              </w:rPr>
              <w:t>conservation.</w:t>
            </w:r>
          </w:p>
          <w:p w14:paraId="07B2953A" w14:textId="09BD38C2" w:rsidR="00315028" w:rsidRPr="000A7AAF" w:rsidRDefault="00922B0A" w:rsidP="0004262B">
            <w:pPr>
              <w:pStyle w:val="ListBullet"/>
              <w:numPr>
                <w:ilvl w:val="0"/>
                <w:numId w:val="0"/>
              </w:numPr>
              <w:ind w:left="567" w:hanging="567"/>
              <w:rPr>
                <w:rStyle w:val="Strong"/>
                <w:b w:val="0"/>
                <w:bCs w:val="0"/>
              </w:rPr>
            </w:pPr>
            <w:r w:rsidRPr="00A002D6">
              <w:rPr>
                <w:rStyle w:val="Strong"/>
                <w:b w:val="0"/>
                <w:bCs w:val="0"/>
              </w:rPr>
              <w:t>Conservation</w:t>
            </w:r>
            <w:r w:rsidR="00B04B62">
              <w:rPr>
                <w:rStyle w:val="Strong"/>
                <w:b w:val="0"/>
                <w:bCs w:val="0"/>
              </w:rPr>
              <w:t xml:space="preserve"> </w:t>
            </w:r>
            <w:r w:rsidRPr="00A002D6">
              <w:rPr>
                <w:rStyle w:val="Strong"/>
                <w:b w:val="0"/>
                <w:bCs w:val="0"/>
              </w:rPr>
              <w:t>–</w:t>
            </w:r>
            <w:r w:rsidR="00B04B62">
              <w:rPr>
                <w:rStyle w:val="Strong"/>
                <w:b w:val="0"/>
                <w:bCs w:val="0"/>
              </w:rPr>
              <w:t xml:space="preserve"> </w:t>
            </w:r>
            <w:r w:rsidRPr="00A002D6">
              <w:rPr>
                <w:rStyle w:val="Strong"/>
                <w:b w:val="0"/>
                <w:bCs w:val="0"/>
              </w:rPr>
              <w:t>stabilising</w:t>
            </w:r>
            <w:r w:rsidR="00B04B62">
              <w:rPr>
                <w:rStyle w:val="Strong"/>
                <w:b w:val="0"/>
                <w:bCs w:val="0"/>
              </w:rPr>
              <w:t xml:space="preserve"> </w:t>
            </w:r>
            <w:r w:rsidRPr="00A002D6">
              <w:rPr>
                <w:rStyle w:val="Strong"/>
                <w:b w:val="0"/>
                <w:bCs w:val="0"/>
              </w:rPr>
              <w:t>or</w:t>
            </w:r>
            <w:r w:rsidR="00B04B62">
              <w:rPr>
                <w:rStyle w:val="Strong"/>
                <w:b w:val="0"/>
                <w:bCs w:val="0"/>
              </w:rPr>
              <w:t xml:space="preserve"> </w:t>
            </w:r>
            <w:r w:rsidRPr="00A002D6">
              <w:rPr>
                <w:rStyle w:val="Strong"/>
                <w:b w:val="0"/>
                <w:bCs w:val="0"/>
              </w:rPr>
              <w:t>repairing</w:t>
            </w:r>
            <w:r w:rsidR="00B04B62">
              <w:rPr>
                <w:rStyle w:val="Strong"/>
                <w:b w:val="0"/>
                <w:bCs w:val="0"/>
              </w:rPr>
              <w:t xml:space="preserve"> </w:t>
            </w:r>
            <w:r w:rsidRPr="00A002D6">
              <w:rPr>
                <w:rStyle w:val="Strong"/>
                <w:b w:val="0"/>
                <w:bCs w:val="0"/>
              </w:rPr>
              <w:t>remains</w:t>
            </w:r>
            <w:r w:rsidR="00B04B62">
              <w:rPr>
                <w:rStyle w:val="Strong"/>
                <w:b w:val="0"/>
                <w:bCs w:val="0"/>
              </w:rPr>
              <w:t xml:space="preserve"> </w:t>
            </w:r>
            <w:r w:rsidRPr="00A002D6">
              <w:rPr>
                <w:rStyle w:val="Strong"/>
                <w:b w:val="0"/>
                <w:bCs w:val="0"/>
              </w:rPr>
              <w:t>so</w:t>
            </w:r>
            <w:r w:rsidR="00B04B62">
              <w:rPr>
                <w:rStyle w:val="Strong"/>
                <w:b w:val="0"/>
                <w:bCs w:val="0"/>
              </w:rPr>
              <w:t xml:space="preserve"> </w:t>
            </w:r>
            <w:r w:rsidRPr="00A002D6">
              <w:rPr>
                <w:rStyle w:val="Strong"/>
                <w:b w:val="0"/>
                <w:bCs w:val="0"/>
              </w:rPr>
              <w:t>they</w:t>
            </w:r>
            <w:r w:rsidR="00B04B62">
              <w:rPr>
                <w:rStyle w:val="Strong"/>
                <w:b w:val="0"/>
                <w:bCs w:val="0"/>
              </w:rPr>
              <w:t xml:space="preserve"> </w:t>
            </w:r>
            <w:r w:rsidRPr="00A002D6">
              <w:rPr>
                <w:rStyle w:val="Strong"/>
                <w:b w:val="0"/>
                <w:bCs w:val="0"/>
              </w:rPr>
              <w:t>endure</w:t>
            </w:r>
            <w:r w:rsidR="001226C3">
              <w:rPr>
                <w:rStyle w:val="Strong"/>
                <w:b w:val="0"/>
                <w:bCs w:val="0"/>
              </w:rPr>
              <w:t>, for example</w:t>
            </w:r>
            <w:r w:rsidRPr="000A7AAF">
              <w:rPr>
                <w:rStyle w:val="Strong"/>
                <w:b w:val="0"/>
                <w:bCs w:val="0"/>
              </w:rPr>
              <w:t>:</w:t>
            </w:r>
          </w:p>
          <w:p w14:paraId="4B8CA851" w14:textId="5570DB62" w:rsidR="0004262B" w:rsidRDefault="00315028" w:rsidP="0004262B">
            <w:pPr>
              <w:pStyle w:val="ListBullet"/>
            </w:pPr>
            <w:r w:rsidRPr="00A002D6">
              <w:t>strengthening</w:t>
            </w:r>
            <w:r w:rsidR="00B04B62">
              <w:t xml:space="preserve"> </w:t>
            </w:r>
            <w:r w:rsidRPr="00A002D6">
              <w:t>cracked</w:t>
            </w:r>
            <w:r w:rsidR="00B04B62">
              <w:t xml:space="preserve"> </w:t>
            </w:r>
            <w:r w:rsidRPr="00A002D6">
              <w:t>Terracotta</w:t>
            </w:r>
            <w:r w:rsidR="00B04B62">
              <w:t xml:space="preserve"> </w:t>
            </w:r>
            <w:r w:rsidRPr="00A002D6">
              <w:t>Warrior</w:t>
            </w:r>
            <w:r w:rsidR="00B04B62">
              <w:t xml:space="preserve"> </w:t>
            </w:r>
            <w:r w:rsidRPr="00A002D6">
              <w:t>figures</w:t>
            </w:r>
            <w:r w:rsidR="00B04B62">
              <w:t xml:space="preserve"> </w:t>
            </w:r>
            <w:r w:rsidRPr="00A002D6">
              <w:t>and</w:t>
            </w:r>
            <w:r w:rsidR="00B04B62">
              <w:t xml:space="preserve"> </w:t>
            </w:r>
            <w:r w:rsidRPr="00A002D6">
              <w:t>protecting</w:t>
            </w:r>
            <w:r w:rsidR="00B04B62">
              <w:t xml:space="preserve"> </w:t>
            </w:r>
            <w:r w:rsidRPr="00A002D6">
              <w:t>their</w:t>
            </w:r>
            <w:r w:rsidR="00B04B62">
              <w:t xml:space="preserve"> </w:t>
            </w:r>
            <w:r w:rsidRPr="00A002D6">
              <w:t>fragile</w:t>
            </w:r>
            <w:r w:rsidR="00B04B62">
              <w:t xml:space="preserve"> </w:t>
            </w:r>
            <w:r w:rsidRPr="00A002D6">
              <w:t>painted</w:t>
            </w:r>
            <w:r w:rsidR="00B04B62">
              <w:t xml:space="preserve"> </w:t>
            </w:r>
            <w:r w:rsidRPr="00A002D6">
              <w:t>surfaces</w:t>
            </w:r>
            <w:r w:rsidR="00B04B62">
              <w:t xml:space="preserve"> </w:t>
            </w:r>
            <w:r w:rsidRPr="00A002D6">
              <w:t>using</w:t>
            </w:r>
            <w:r w:rsidR="00B04B62">
              <w:t xml:space="preserve"> </w:t>
            </w:r>
            <w:r w:rsidRPr="00A002D6">
              <w:t>specialist</w:t>
            </w:r>
            <w:r w:rsidR="00B04B62">
              <w:t xml:space="preserve"> </w:t>
            </w:r>
            <w:r w:rsidRPr="00A002D6">
              <w:t>conservation</w:t>
            </w:r>
            <w:r w:rsidR="00B04B62">
              <w:t xml:space="preserve"> </w:t>
            </w:r>
            <w:r w:rsidRPr="00A002D6">
              <w:t>techniques</w:t>
            </w:r>
            <w:r w:rsidR="00B04B62">
              <w:t xml:space="preserve"> </w:t>
            </w:r>
            <w:r w:rsidRPr="00A002D6">
              <w:t>and</w:t>
            </w:r>
            <w:r w:rsidR="00B04B62">
              <w:t xml:space="preserve"> </w:t>
            </w:r>
            <w:r w:rsidRPr="00A002D6">
              <w:t>controlled</w:t>
            </w:r>
            <w:r w:rsidR="00B04B62">
              <w:t xml:space="preserve"> </w:t>
            </w:r>
            <w:r w:rsidRPr="00A002D6">
              <w:t>temperature</w:t>
            </w:r>
            <w:r w:rsidR="00B04B62">
              <w:t xml:space="preserve"> </w:t>
            </w:r>
            <w:r w:rsidRPr="00A002D6">
              <w:t>and</w:t>
            </w:r>
            <w:r w:rsidR="00B04B62">
              <w:t xml:space="preserve"> </w:t>
            </w:r>
            <w:r w:rsidRPr="00A002D6">
              <w:t>humidity</w:t>
            </w:r>
            <w:r w:rsidR="00B04B62">
              <w:t xml:space="preserve"> </w:t>
            </w:r>
            <w:r w:rsidRPr="00A002D6">
              <w:t>at</w:t>
            </w:r>
            <w:r w:rsidR="00B04B62">
              <w:t xml:space="preserve"> </w:t>
            </w:r>
            <w:r w:rsidRPr="00A002D6">
              <w:t>the</w:t>
            </w:r>
            <w:r w:rsidR="00B04B62">
              <w:t xml:space="preserve"> </w:t>
            </w:r>
            <w:r w:rsidRPr="00A002D6">
              <w:t>Xi’an</w:t>
            </w:r>
            <w:r w:rsidR="00B04B62">
              <w:t xml:space="preserve"> </w:t>
            </w:r>
            <w:r w:rsidRPr="00A002D6">
              <w:t>site.</w:t>
            </w:r>
          </w:p>
          <w:p w14:paraId="22D0DE52" w14:textId="033829ED" w:rsidR="00922B0A" w:rsidRPr="0004262B" w:rsidRDefault="00922B0A" w:rsidP="00152FF5">
            <w:pPr>
              <w:pStyle w:val="ListBullet"/>
              <w:numPr>
                <w:ilvl w:val="0"/>
                <w:numId w:val="0"/>
              </w:numPr>
              <w:rPr>
                <w:rStyle w:val="Strong"/>
                <w:b w:val="0"/>
                <w:bCs w:val="0"/>
              </w:rPr>
            </w:pPr>
            <w:r w:rsidRPr="0004262B">
              <w:rPr>
                <w:rStyle w:val="Strong"/>
                <w:b w:val="0"/>
                <w:bCs w:val="0"/>
              </w:rPr>
              <w:t>Documentation</w:t>
            </w:r>
            <w:r w:rsidR="00B04B62" w:rsidRPr="0004262B">
              <w:rPr>
                <w:rStyle w:val="Strong"/>
                <w:b w:val="0"/>
                <w:bCs w:val="0"/>
              </w:rPr>
              <w:t xml:space="preserve"> </w:t>
            </w:r>
            <w:r w:rsidRPr="0004262B">
              <w:rPr>
                <w:rStyle w:val="Strong"/>
                <w:b w:val="0"/>
                <w:bCs w:val="0"/>
              </w:rPr>
              <w:t>–</w:t>
            </w:r>
            <w:r w:rsidR="00B04B62" w:rsidRPr="0004262B">
              <w:rPr>
                <w:rStyle w:val="Strong"/>
                <w:b w:val="0"/>
                <w:bCs w:val="0"/>
              </w:rPr>
              <w:t xml:space="preserve"> </w:t>
            </w:r>
            <w:r w:rsidRPr="0004262B">
              <w:rPr>
                <w:rStyle w:val="Strong"/>
                <w:b w:val="0"/>
                <w:bCs w:val="0"/>
              </w:rPr>
              <w:t>recording</w:t>
            </w:r>
            <w:r w:rsidR="00B04B62" w:rsidRPr="0004262B">
              <w:rPr>
                <w:rStyle w:val="Strong"/>
                <w:b w:val="0"/>
                <w:bCs w:val="0"/>
              </w:rPr>
              <w:t xml:space="preserve"> </w:t>
            </w:r>
            <w:r w:rsidRPr="0004262B">
              <w:rPr>
                <w:rStyle w:val="Strong"/>
                <w:b w:val="0"/>
                <w:bCs w:val="0"/>
              </w:rPr>
              <w:t>the</w:t>
            </w:r>
            <w:r w:rsidR="00B04B62" w:rsidRPr="0004262B">
              <w:rPr>
                <w:rStyle w:val="Strong"/>
                <w:b w:val="0"/>
                <w:bCs w:val="0"/>
              </w:rPr>
              <w:t xml:space="preserve"> </w:t>
            </w:r>
            <w:r w:rsidRPr="0004262B">
              <w:rPr>
                <w:rStyle w:val="Strong"/>
                <w:b w:val="0"/>
                <w:bCs w:val="0"/>
              </w:rPr>
              <w:t>site</w:t>
            </w:r>
            <w:r w:rsidR="00B04B62" w:rsidRPr="0004262B">
              <w:rPr>
                <w:rStyle w:val="Strong"/>
                <w:b w:val="0"/>
                <w:bCs w:val="0"/>
              </w:rPr>
              <w:t xml:space="preserve"> </w:t>
            </w:r>
            <w:r w:rsidRPr="0004262B">
              <w:rPr>
                <w:rStyle w:val="Strong"/>
                <w:b w:val="0"/>
                <w:bCs w:val="0"/>
              </w:rPr>
              <w:t>to</w:t>
            </w:r>
            <w:r w:rsidR="00B04B62" w:rsidRPr="0004262B">
              <w:rPr>
                <w:rStyle w:val="Strong"/>
                <w:b w:val="0"/>
                <w:bCs w:val="0"/>
              </w:rPr>
              <w:t xml:space="preserve"> </w:t>
            </w:r>
            <w:r w:rsidRPr="0004262B">
              <w:rPr>
                <w:rStyle w:val="Strong"/>
                <w:b w:val="0"/>
                <w:bCs w:val="0"/>
              </w:rPr>
              <w:t>protect</w:t>
            </w:r>
            <w:r w:rsidR="00B04B62" w:rsidRPr="0004262B">
              <w:rPr>
                <w:rStyle w:val="Strong"/>
                <w:b w:val="0"/>
                <w:bCs w:val="0"/>
              </w:rPr>
              <w:t xml:space="preserve"> </w:t>
            </w:r>
            <w:r w:rsidRPr="0004262B">
              <w:rPr>
                <w:rStyle w:val="Strong"/>
                <w:b w:val="0"/>
                <w:bCs w:val="0"/>
              </w:rPr>
              <w:t>information</w:t>
            </w:r>
            <w:r w:rsidR="00B04B62" w:rsidRPr="0004262B">
              <w:rPr>
                <w:rStyle w:val="Strong"/>
                <w:b w:val="0"/>
                <w:bCs w:val="0"/>
              </w:rPr>
              <w:t xml:space="preserve"> </w:t>
            </w:r>
            <w:r w:rsidRPr="0004262B">
              <w:rPr>
                <w:rStyle w:val="Strong"/>
                <w:b w:val="0"/>
                <w:bCs w:val="0"/>
              </w:rPr>
              <w:t>even</w:t>
            </w:r>
            <w:r w:rsidR="00B04B62" w:rsidRPr="0004262B">
              <w:rPr>
                <w:rStyle w:val="Strong"/>
                <w:b w:val="0"/>
                <w:bCs w:val="0"/>
              </w:rPr>
              <w:t xml:space="preserve"> </w:t>
            </w:r>
            <w:r w:rsidRPr="0004262B">
              <w:rPr>
                <w:rStyle w:val="Strong"/>
                <w:b w:val="0"/>
                <w:bCs w:val="0"/>
              </w:rPr>
              <w:t>if</w:t>
            </w:r>
            <w:r w:rsidR="00B04B62" w:rsidRPr="0004262B">
              <w:rPr>
                <w:rStyle w:val="Strong"/>
                <w:b w:val="0"/>
                <w:bCs w:val="0"/>
              </w:rPr>
              <w:t xml:space="preserve"> </w:t>
            </w:r>
            <w:r w:rsidRPr="0004262B">
              <w:rPr>
                <w:rStyle w:val="Strong"/>
                <w:b w:val="0"/>
                <w:bCs w:val="0"/>
              </w:rPr>
              <w:t>the</w:t>
            </w:r>
            <w:r w:rsidR="00B04B62" w:rsidRPr="0004262B">
              <w:rPr>
                <w:rStyle w:val="Strong"/>
                <w:b w:val="0"/>
                <w:bCs w:val="0"/>
              </w:rPr>
              <w:t xml:space="preserve"> </w:t>
            </w:r>
            <w:r w:rsidRPr="0004262B">
              <w:rPr>
                <w:rStyle w:val="Strong"/>
                <w:b w:val="0"/>
                <w:bCs w:val="0"/>
              </w:rPr>
              <w:t>physical</w:t>
            </w:r>
            <w:r w:rsidR="00B04B62" w:rsidRPr="0004262B">
              <w:rPr>
                <w:rStyle w:val="Strong"/>
                <w:b w:val="0"/>
                <w:bCs w:val="0"/>
              </w:rPr>
              <w:t xml:space="preserve"> </w:t>
            </w:r>
            <w:r w:rsidRPr="0004262B">
              <w:rPr>
                <w:rStyle w:val="Strong"/>
                <w:b w:val="0"/>
                <w:bCs w:val="0"/>
              </w:rPr>
              <w:t>object</w:t>
            </w:r>
            <w:r w:rsidR="00B04B62" w:rsidRPr="0004262B">
              <w:rPr>
                <w:rStyle w:val="Strong"/>
                <w:b w:val="0"/>
                <w:bCs w:val="0"/>
              </w:rPr>
              <w:t xml:space="preserve"> </w:t>
            </w:r>
            <w:r w:rsidRPr="0004262B">
              <w:rPr>
                <w:rStyle w:val="Strong"/>
                <w:b w:val="0"/>
                <w:bCs w:val="0"/>
              </w:rPr>
              <w:t>changes</w:t>
            </w:r>
            <w:r w:rsidR="001226C3">
              <w:rPr>
                <w:rStyle w:val="Strong"/>
                <w:b w:val="0"/>
                <w:bCs w:val="0"/>
              </w:rPr>
              <w:t xml:space="preserve">, for </w:t>
            </w:r>
            <w:r w:rsidR="001226C3">
              <w:rPr>
                <w:rStyle w:val="Strong"/>
                <w:b w:val="0"/>
                <w:bCs w:val="0"/>
              </w:rPr>
              <w:lastRenderedPageBreak/>
              <w:t>example</w:t>
            </w:r>
            <w:r w:rsidRPr="0004262B">
              <w:rPr>
                <w:rStyle w:val="Strong"/>
                <w:b w:val="0"/>
                <w:bCs w:val="0"/>
              </w:rPr>
              <w:t>:</w:t>
            </w:r>
          </w:p>
          <w:p w14:paraId="41EDB027" w14:textId="316EBEEE" w:rsidR="00922B0A" w:rsidRPr="000A7AAF" w:rsidRDefault="00922B0A" w:rsidP="000A7AAF">
            <w:pPr>
              <w:pStyle w:val="ListBullet"/>
              <w:rPr>
                <w:rStyle w:val="Strong"/>
                <w:b w:val="0"/>
                <w:bCs w:val="0"/>
              </w:rPr>
            </w:pPr>
            <w:r w:rsidRPr="000A7AAF">
              <w:rPr>
                <w:rStyle w:val="Strong"/>
                <w:b w:val="0"/>
                <w:bCs w:val="0"/>
              </w:rPr>
              <w:t>laser-scanning</w:t>
            </w:r>
            <w:r w:rsidR="00B04B62" w:rsidRPr="000A7AAF">
              <w:rPr>
                <w:rStyle w:val="Strong"/>
                <w:b w:val="0"/>
                <w:bCs w:val="0"/>
              </w:rPr>
              <w:t xml:space="preserve"> </w:t>
            </w:r>
            <w:r w:rsidRPr="000A7AAF">
              <w:rPr>
                <w:rStyle w:val="Strong"/>
                <w:b w:val="0"/>
                <w:bCs w:val="0"/>
              </w:rPr>
              <w:t>the</w:t>
            </w:r>
            <w:r w:rsidR="00B04B62" w:rsidRPr="000A7AAF">
              <w:rPr>
                <w:rStyle w:val="Strong"/>
                <w:b w:val="0"/>
                <w:bCs w:val="0"/>
              </w:rPr>
              <w:t xml:space="preserve"> </w:t>
            </w:r>
            <w:r w:rsidRPr="000A7AAF">
              <w:rPr>
                <w:rStyle w:val="Strong"/>
                <w:b w:val="0"/>
                <w:bCs w:val="0"/>
              </w:rPr>
              <w:t>Brewarrina</w:t>
            </w:r>
            <w:r w:rsidR="00B04B62" w:rsidRPr="000A7AAF">
              <w:rPr>
                <w:rStyle w:val="Strong"/>
                <w:b w:val="0"/>
                <w:bCs w:val="0"/>
              </w:rPr>
              <w:t xml:space="preserve"> </w:t>
            </w:r>
            <w:r w:rsidRPr="000A7AAF">
              <w:rPr>
                <w:rStyle w:val="Strong"/>
                <w:b w:val="0"/>
                <w:bCs w:val="0"/>
              </w:rPr>
              <w:t>Fish</w:t>
            </w:r>
            <w:r w:rsidR="00B04B62" w:rsidRPr="000A7AAF">
              <w:rPr>
                <w:rStyle w:val="Strong"/>
                <w:b w:val="0"/>
                <w:bCs w:val="0"/>
              </w:rPr>
              <w:t xml:space="preserve"> </w:t>
            </w:r>
            <w:r w:rsidRPr="000A7AAF">
              <w:rPr>
                <w:rStyle w:val="Strong"/>
                <w:b w:val="0"/>
                <w:bCs w:val="0"/>
              </w:rPr>
              <w:t>Traps</w:t>
            </w:r>
            <w:r w:rsidR="00B04B62" w:rsidRPr="000A7AAF">
              <w:rPr>
                <w:rStyle w:val="Strong"/>
                <w:b w:val="0"/>
                <w:bCs w:val="0"/>
              </w:rPr>
              <w:t xml:space="preserve"> </w:t>
            </w:r>
            <w:r w:rsidRPr="000A7AAF">
              <w:rPr>
                <w:rStyle w:val="Strong"/>
                <w:b w:val="0"/>
                <w:bCs w:val="0"/>
              </w:rPr>
              <w:t>with</w:t>
            </w:r>
            <w:r w:rsidR="00B04B62" w:rsidRPr="000A7AAF">
              <w:rPr>
                <w:rStyle w:val="Strong"/>
                <w:b w:val="0"/>
                <w:bCs w:val="0"/>
              </w:rPr>
              <w:t xml:space="preserve"> </w:t>
            </w:r>
            <w:r w:rsidRPr="000A7AAF">
              <w:rPr>
                <w:rStyle w:val="Strong"/>
                <w:b w:val="0"/>
                <w:bCs w:val="0"/>
              </w:rPr>
              <w:t>community</w:t>
            </w:r>
            <w:r w:rsidR="00B04B62" w:rsidRPr="000A7AAF">
              <w:rPr>
                <w:rStyle w:val="Strong"/>
                <w:b w:val="0"/>
                <w:bCs w:val="0"/>
              </w:rPr>
              <w:t xml:space="preserve"> </w:t>
            </w:r>
            <w:r w:rsidRPr="000A7AAF">
              <w:rPr>
                <w:rStyle w:val="Strong"/>
                <w:b w:val="0"/>
                <w:bCs w:val="0"/>
              </w:rPr>
              <w:t>permission.</w:t>
            </w:r>
          </w:p>
          <w:p w14:paraId="568BA321" w14:textId="3A13AC76" w:rsidR="00922B0A" w:rsidRPr="00A002D6" w:rsidRDefault="00922B0A" w:rsidP="001226C3">
            <w:pPr>
              <w:pStyle w:val="ListBullet"/>
              <w:numPr>
                <w:ilvl w:val="0"/>
                <w:numId w:val="0"/>
              </w:numPr>
              <w:rPr>
                <w:rStyle w:val="Strong"/>
                <w:b w:val="0"/>
                <w:bCs w:val="0"/>
              </w:rPr>
            </w:pPr>
            <w:r w:rsidRPr="00A002D6">
              <w:rPr>
                <w:rStyle w:val="Strong"/>
                <w:b w:val="0"/>
                <w:bCs w:val="0"/>
              </w:rPr>
              <w:t>Protection</w:t>
            </w:r>
            <w:r w:rsidR="00B04B62">
              <w:rPr>
                <w:rStyle w:val="Strong"/>
                <w:b w:val="0"/>
                <w:bCs w:val="0"/>
              </w:rPr>
              <w:t xml:space="preserve"> </w:t>
            </w:r>
            <w:r w:rsidRPr="00A002D6">
              <w:rPr>
                <w:rStyle w:val="Strong"/>
                <w:b w:val="0"/>
                <w:bCs w:val="0"/>
              </w:rPr>
              <w:t>–</w:t>
            </w:r>
            <w:r w:rsidR="00B04B62">
              <w:rPr>
                <w:rStyle w:val="Strong"/>
                <w:b w:val="0"/>
                <w:bCs w:val="0"/>
              </w:rPr>
              <w:t xml:space="preserve"> </w:t>
            </w:r>
            <w:r w:rsidRPr="00A002D6">
              <w:rPr>
                <w:rStyle w:val="Strong"/>
                <w:b w:val="0"/>
                <w:bCs w:val="0"/>
              </w:rPr>
              <w:t>legal,</w:t>
            </w:r>
            <w:r w:rsidR="00B04B62">
              <w:rPr>
                <w:rStyle w:val="Strong"/>
                <w:b w:val="0"/>
                <w:bCs w:val="0"/>
              </w:rPr>
              <w:t xml:space="preserve"> </w:t>
            </w:r>
            <w:r w:rsidRPr="00A002D6">
              <w:rPr>
                <w:rStyle w:val="Strong"/>
                <w:b w:val="0"/>
                <w:bCs w:val="0"/>
              </w:rPr>
              <w:t>cultural</w:t>
            </w:r>
            <w:r w:rsidR="00B04B62">
              <w:rPr>
                <w:rStyle w:val="Strong"/>
                <w:b w:val="0"/>
                <w:bCs w:val="0"/>
              </w:rPr>
              <w:t xml:space="preserve"> </w:t>
            </w:r>
            <w:r w:rsidRPr="00A002D6">
              <w:rPr>
                <w:rStyle w:val="Strong"/>
                <w:b w:val="0"/>
                <w:bCs w:val="0"/>
              </w:rPr>
              <w:t>and</w:t>
            </w:r>
            <w:r w:rsidR="00B04B62">
              <w:rPr>
                <w:rStyle w:val="Strong"/>
                <w:b w:val="0"/>
                <w:bCs w:val="0"/>
              </w:rPr>
              <w:t xml:space="preserve"> </w:t>
            </w:r>
            <w:r w:rsidRPr="00A002D6">
              <w:rPr>
                <w:rStyle w:val="Strong"/>
                <w:b w:val="0"/>
                <w:bCs w:val="0"/>
              </w:rPr>
              <w:t>community-based</w:t>
            </w:r>
            <w:r w:rsidR="00B04B62">
              <w:rPr>
                <w:rStyle w:val="Strong"/>
                <w:b w:val="0"/>
                <w:bCs w:val="0"/>
              </w:rPr>
              <w:t xml:space="preserve"> </w:t>
            </w:r>
            <w:r w:rsidRPr="00A002D6">
              <w:rPr>
                <w:rStyle w:val="Strong"/>
                <w:b w:val="0"/>
                <w:bCs w:val="0"/>
              </w:rPr>
              <w:t>strategies</w:t>
            </w:r>
            <w:r w:rsidR="00B04B62">
              <w:rPr>
                <w:rStyle w:val="Strong"/>
                <w:b w:val="0"/>
                <w:bCs w:val="0"/>
              </w:rPr>
              <w:t xml:space="preserve"> </w:t>
            </w:r>
            <w:r w:rsidRPr="00A002D6">
              <w:rPr>
                <w:rStyle w:val="Strong"/>
                <w:b w:val="0"/>
                <w:bCs w:val="0"/>
              </w:rPr>
              <w:t>that</w:t>
            </w:r>
            <w:r w:rsidR="00B04B62">
              <w:rPr>
                <w:rStyle w:val="Strong"/>
                <w:b w:val="0"/>
                <w:bCs w:val="0"/>
              </w:rPr>
              <w:t xml:space="preserve"> </w:t>
            </w:r>
            <w:r w:rsidRPr="00A002D6">
              <w:rPr>
                <w:rStyle w:val="Strong"/>
                <w:b w:val="0"/>
                <w:bCs w:val="0"/>
              </w:rPr>
              <w:t>determine</w:t>
            </w:r>
            <w:r w:rsidR="00B04B62">
              <w:rPr>
                <w:rStyle w:val="Strong"/>
                <w:b w:val="0"/>
                <w:bCs w:val="0"/>
              </w:rPr>
              <w:t xml:space="preserve"> </w:t>
            </w:r>
            <w:r w:rsidRPr="00A002D6">
              <w:rPr>
                <w:rStyle w:val="Strong"/>
                <w:b w:val="0"/>
                <w:bCs w:val="0"/>
              </w:rPr>
              <w:t>how</w:t>
            </w:r>
            <w:r w:rsidR="00B04B62">
              <w:rPr>
                <w:rStyle w:val="Strong"/>
                <w:b w:val="0"/>
                <w:bCs w:val="0"/>
              </w:rPr>
              <w:t xml:space="preserve"> </w:t>
            </w:r>
            <w:r w:rsidRPr="00A002D6">
              <w:rPr>
                <w:rStyle w:val="Strong"/>
                <w:b w:val="0"/>
                <w:bCs w:val="0"/>
              </w:rPr>
              <w:t>a</w:t>
            </w:r>
            <w:r w:rsidR="00B04B62">
              <w:rPr>
                <w:rStyle w:val="Strong"/>
                <w:b w:val="0"/>
                <w:bCs w:val="0"/>
              </w:rPr>
              <w:t xml:space="preserve"> </w:t>
            </w:r>
            <w:r w:rsidRPr="00A002D6">
              <w:rPr>
                <w:rStyle w:val="Strong"/>
                <w:b w:val="0"/>
                <w:bCs w:val="0"/>
              </w:rPr>
              <w:t>site</w:t>
            </w:r>
            <w:r w:rsidR="00B04B62">
              <w:rPr>
                <w:rStyle w:val="Strong"/>
                <w:b w:val="0"/>
                <w:bCs w:val="0"/>
              </w:rPr>
              <w:t xml:space="preserve"> </w:t>
            </w:r>
            <w:r w:rsidRPr="00A002D6">
              <w:rPr>
                <w:rStyle w:val="Strong"/>
                <w:b w:val="0"/>
                <w:bCs w:val="0"/>
              </w:rPr>
              <w:t>is</w:t>
            </w:r>
            <w:r w:rsidR="00B04B62">
              <w:rPr>
                <w:rStyle w:val="Strong"/>
                <w:b w:val="0"/>
                <w:bCs w:val="0"/>
              </w:rPr>
              <w:t xml:space="preserve"> </w:t>
            </w:r>
            <w:r w:rsidRPr="00A002D6">
              <w:rPr>
                <w:rStyle w:val="Strong"/>
                <w:b w:val="0"/>
                <w:bCs w:val="0"/>
              </w:rPr>
              <w:t>used</w:t>
            </w:r>
            <w:r w:rsidR="00B04B62">
              <w:rPr>
                <w:rStyle w:val="Strong"/>
                <w:b w:val="0"/>
                <w:bCs w:val="0"/>
              </w:rPr>
              <w:t xml:space="preserve"> </w:t>
            </w:r>
            <w:r w:rsidRPr="00A002D6">
              <w:rPr>
                <w:rStyle w:val="Strong"/>
                <w:b w:val="0"/>
                <w:bCs w:val="0"/>
              </w:rPr>
              <w:t>and</w:t>
            </w:r>
            <w:r w:rsidR="00B04B62">
              <w:rPr>
                <w:rStyle w:val="Strong"/>
                <w:b w:val="0"/>
                <w:bCs w:val="0"/>
              </w:rPr>
              <w:t xml:space="preserve"> </w:t>
            </w:r>
            <w:r w:rsidRPr="00A002D6">
              <w:rPr>
                <w:rStyle w:val="Strong"/>
                <w:b w:val="0"/>
                <w:bCs w:val="0"/>
              </w:rPr>
              <w:t>cared</w:t>
            </w:r>
            <w:r w:rsidR="00B04B62">
              <w:rPr>
                <w:rStyle w:val="Strong"/>
                <w:b w:val="0"/>
                <w:bCs w:val="0"/>
              </w:rPr>
              <w:t xml:space="preserve"> </w:t>
            </w:r>
            <w:r w:rsidRPr="00A002D6">
              <w:rPr>
                <w:rStyle w:val="Strong"/>
                <w:b w:val="0"/>
                <w:bCs w:val="0"/>
              </w:rPr>
              <w:t>for</w:t>
            </w:r>
            <w:r w:rsidR="001226C3">
              <w:rPr>
                <w:rStyle w:val="Strong"/>
                <w:b w:val="0"/>
                <w:bCs w:val="0"/>
              </w:rPr>
              <w:t>, for example</w:t>
            </w:r>
            <w:r w:rsidRPr="00A002D6">
              <w:rPr>
                <w:rStyle w:val="Strong"/>
                <w:b w:val="0"/>
                <w:bCs w:val="0"/>
              </w:rPr>
              <w:t>:</w:t>
            </w:r>
          </w:p>
          <w:p w14:paraId="45FE1675" w14:textId="41B79BCE" w:rsidR="00922B0A" w:rsidRPr="000A7AAF" w:rsidRDefault="00922B0A" w:rsidP="000A7AAF">
            <w:pPr>
              <w:pStyle w:val="ListBullet"/>
              <w:rPr>
                <w:rStyle w:val="Strong"/>
                <w:b w:val="0"/>
                <w:bCs w:val="0"/>
              </w:rPr>
            </w:pPr>
            <w:r w:rsidRPr="000A7AAF">
              <w:rPr>
                <w:rStyle w:val="Strong"/>
                <w:b w:val="0"/>
                <w:bCs w:val="0"/>
              </w:rPr>
              <w:t>restricted</w:t>
            </w:r>
            <w:r w:rsidR="00B04B62" w:rsidRPr="000A7AAF">
              <w:rPr>
                <w:rStyle w:val="Strong"/>
                <w:b w:val="0"/>
                <w:bCs w:val="0"/>
              </w:rPr>
              <w:t xml:space="preserve"> </w:t>
            </w:r>
            <w:r w:rsidRPr="000A7AAF">
              <w:rPr>
                <w:rStyle w:val="Strong"/>
                <w:b w:val="0"/>
                <w:bCs w:val="0"/>
              </w:rPr>
              <w:t>access</w:t>
            </w:r>
            <w:r w:rsidR="00B04B62" w:rsidRPr="000A7AAF">
              <w:rPr>
                <w:rStyle w:val="Strong"/>
                <w:b w:val="0"/>
                <w:bCs w:val="0"/>
              </w:rPr>
              <w:t xml:space="preserve"> </w:t>
            </w:r>
            <w:r w:rsidRPr="000A7AAF">
              <w:rPr>
                <w:rStyle w:val="Strong"/>
                <w:b w:val="0"/>
                <w:bCs w:val="0"/>
              </w:rPr>
              <w:t>areas</w:t>
            </w:r>
            <w:r w:rsidR="00B04B62" w:rsidRPr="000A7AAF">
              <w:rPr>
                <w:rStyle w:val="Strong"/>
                <w:b w:val="0"/>
                <w:bCs w:val="0"/>
              </w:rPr>
              <w:t xml:space="preserve"> </w:t>
            </w:r>
            <w:r w:rsidRPr="000A7AAF">
              <w:rPr>
                <w:rStyle w:val="Strong"/>
                <w:b w:val="0"/>
                <w:bCs w:val="0"/>
              </w:rPr>
              <w:t>on</w:t>
            </w:r>
            <w:r w:rsidR="00B04B62" w:rsidRPr="000A7AAF">
              <w:rPr>
                <w:rStyle w:val="Strong"/>
                <w:b w:val="0"/>
                <w:bCs w:val="0"/>
              </w:rPr>
              <w:t xml:space="preserve"> </w:t>
            </w:r>
            <w:r w:rsidRPr="000A7AAF">
              <w:rPr>
                <w:rStyle w:val="Strong"/>
                <w:b w:val="0"/>
                <w:bCs w:val="0"/>
              </w:rPr>
              <w:t>Country</w:t>
            </w:r>
            <w:r w:rsidR="00B04B62" w:rsidRPr="000A7AAF">
              <w:rPr>
                <w:rStyle w:val="Strong"/>
                <w:b w:val="0"/>
                <w:bCs w:val="0"/>
              </w:rPr>
              <w:t xml:space="preserve"> </w:t>
            </w:r>
            <w:r w:rsidRPr="000A7AAF">
              <w:rPr>
                <w:rStyle w:val="Strong"/>
                <w:b w:val="0"/>
                <w:bCs w:val="0"/>
              </w:rPr>
              <w:t>determined</w:t>
            </w:r>
            <w:r w:rsidR="00B04B62" w:rsidRPr="000A7AAF">
              <w:rPr>
                <w:rStyle w:val="Strong"/>
                <w:b w:val="0"/>
                <w:bCs w:val="0"/>
              </w:rPr>
              <w:t xml:space="preserve"> </w:t>
            </w:r>
            <w:r w:rsidRPr="000A7AAF">
              <w:rPr>
                <w:rStyle w:val="Strong"/>
                <w:b w:val="0"/>
                <w:bCs w:val="0"/>
              </w:rPr>
              <w:t>by</w:t>
            </w:r>
            <w:r w:rsidR="00B04B62" w:rsidRPr="000A7AAF">
              <w:rPr>
                <w:rStyle w:val="Strong"/>
                <w:b w:val="0"/>
                <w:bCs w:val="0"/>
              </w:rPr>
              <w:t xml:space="preserve"> </w:t>
            </w:r>
            <w:r w:rsidRPr="000A7AAF">
              <w:rPr>
                <w:rStyle w:val="Strong"/>
                <w:b w:val="0"/>
                <w:bCs w:val="0"/>
              </w:rPr>
              <w:t>Traditional</w:t>
            </w:r>
            <w:r w:rsidR="00B04B62" w:rsidRPr="000A7AAF">
              <w:rPr>
                <w:rStyle w:val="Strong"/>
                <w:b w:val="0"/>
                <w:bCs w:val="0"/>
              </w:rPr>
              <w:t xml:space="preserve"> </w:t>
            </w:r>
            <w:r w:rsidRPr="000A7AAF">
              <w:rPr>
                <w:rStyle w:val="Strong"/>
                <w:b w:val="0"/>
                <w:bCs w:val="0"/>
              </w:rPr>
              <w:t>Owners.</w:t>
            </w:r>
          </w:p>
          <w:p w14:paraId="4B2EFEDD" w14:textId="042F6CAE" w:rsidR="00922B0A" w:rsidRPr="00A002D6" w:rsidRDefault="006D4F48" w:rsidP="00CF2033">
            <w:pPr>
              <w:pStyle w:val="FeatureBox2"/>
            </w:pPr>
            <w:r w:rsidRPr="00A002D6">
              <w:rPr>
                <w:rStyle w:val="Strong"/>
                <w:bCs w:val="0"/>
              </w:rPr>
              <w:t>Teacher</w:t>
            </w:r>
            <w:r w:rsidR="00B04B62">
              <w:rPr>
                <w:rStyle w:val="Strong"/>
                <w:bCs w:val="0"/>
              </w:rPr>
              <w:t xml:space="preserve"> </w:t>
            </w:r>
            <w:proofErr w:type="gramStart"/>
            <w:r w:rsidR="00922B0A" w:rsidRPr="00A002D6">
              <w:rPr>
                <w:rStyle w:val="Strong"/>
                <w:bCs w:val="0"/>
              </w:rPr>
              <w:t>note</w:t>
            </w:r>
            <w:r w:rsidR="00922B0A" w:rsidRPr="00A002D6">
              <w:rPr>
                <w:b/>
              </w:rPr>
              <w:t>:</w:t>
            </w:r>
            <w:proofErr w:type="gramEnd"/>
            <w:r w:rsidR="00B04B62">
              <w:rPr>
                <w:b/>
              </w:rPr>
              <w:t xml:space="preserve"> </w:t>
            </w:r>
            <w:r w:rsidR="005B494D" w:rsidRPr="00A002D6">
              <w:t>c</w:t>
            </w:r>
            <w:r w:rsidR="00922B0A" w:rsidRPr="00A002D6">
              <w:t>larify</w:t>
            </w:r>
            <w:r w:rsidR="00B04B62">
              <w:t xml:space="preserve"> </w:t>
            </w:r>
            <w:r w:rsidR="00922B0A" w:rsidRPr="00A002D6">
              <w:t>key</w:t>
            </w:r>
            <w:r w:rsidR="00B04B62">
              <w:t xml:space="preserve"> </w:t>
            </w:r>
            <w:r w:rsidR="00922B0A" w:rsidRPr="00A002D6">
              <w:t>contrasts</w:t>
            </w:r>
            <w:r w:rsidR="00B04B62">
              <w:t xml:space="preserve"> </w:t>
            </w:r>
            <w:r w:rsidR="0065171D">
              <w:t>to e</w:t>
            </w:r>
            <w:r w:rsidR="00922B0A" w:rsidRPr="00A002D6">
              <w:t>nsure</w:t>
            </w:r>
            <w:r w:rsidR="00B04B62">
              <w:t xml:space="preserve"> </w:t>
            </w:r>
            <w:r w:rsidR="00922B0A" w:rsidRPr="00A002D6">
              <w:t>students</w:t>
            </w:r>
            <w:r w:rsidR="00B04B62">
              <w:t xml:space="preserve"> </w:t>
            </w:r>
            <w:r w:rsidR="00922B0A" w:rsidRPr="00A002D6">
              <w:t>understand</w:t>
            </w:r>
            <w:r w:rsidR="00B04B62">
              <w:t xml:space="preserve"> </w:t>
            </w:r>
            <w:r w:rsidR="0065171D">
              <w:t xml:space="preserve">the following do </w:t>
            </w:r>
            <w:r w:rsidR="00922B0A" w:rsidRPr="00A002D6">
              <w:t>not</w:t>
            </w:r>
            <w:r w:rsidR="00B04B62">
              <w:t xml:space="preserve"> </w:t>
            </w:r>
            <w:r w:rsidR="0065171D">
              <w:t xml:space="preserve">share </w:t>
            </w:r>
            <w:r w:rsidR="00922B0A" w:rsidRPr="00A002D6">
              <w:t>equivalent</w:t>
            </w:r>
            <w:r w:rsidR="00B04B62">
              <w:t xml:space="preserve"> </w:t>
            </w:r>
            <w:r w:rsidR="00922B0A" w:rsidRPr="00A002D6">
              <w:t>histories</w:t>
            </w:r>
            <w:r w:rsidR="0065171D">
              <w:t>.</w:t>
            </w:r>
          </w:p>
          <w:p w14:paraId="7403FADC" w14:textId="27436492" w:rsidR="006D4F48" w:rsidRPr="00A002D6" w:rsidRDefault="006D4F48" w:rsidP="006D4F48">
            <w:pPr>
              <w:pStyle w:val="FeatureBox2"/>
            </w:pPr>
            <w:r w:rsidRPr="00A002D6">
              <w:t>Terracotta</w:t>
            </w:r>
            <w:r w:rsidR="00B04B62">
              <w:t xml:space="preserve"> </w:t>
            </w:r>
            <w:r w:rsidRPr="00A002D6">
              <w:t>Warriors</w:t>
            </w:r>
            <w:r w:rsidR="00B04B62">
              <w:t xml:space="preserve"> </w:t>
            </w:r>
            <w:r w:rsidRPr="00A002D6">
              <w:t>(Xi’an)</w:t>
            </w:r>
            <w:r w:rsidR="0065171D">
              <w:t>:</w:t>
            </w:r>
          </w:p>
          <w:p w14:paraId="7014C99F" w14:textId="7644AFF2" w:rsidR="00AD29F6" w:rsidRPr="00A002D6" w:rsidRDefault="00AD29F6">
            <w:pPr>
              <w:pStyle w:val="FeatureBox2"/>
              <w:numPr>
                <w:ilvl w:val="0"/>
                <w:numId w:val="33"/>
              </w:numPr>
              <w:ind w:left="567" w:hanging="567"/>
            </w:pPr>
            <w:r w:rsidRPr="00A002D6">
              <w:t>Preserved</w:t>
            </w:r>
            <w:r w:rsidR="00B04B62">
              <w:t xml:space="preserve"> </w:t>
            </w:r>
            <w:r w:rsidRPr="00A002D6">
              <w:t>by</w:t>
            </w:r>
            <w:r w:rsidR="00B04B62">
              <w:t xml:space="preserve"> </w:t>
            </w:r>
            <w:r w:rsidRPr="00A002D6">
              <w:t>being</w:t>
            </w:r>
            <w:r w:rsidR="00B04B62">
              <w:t xml:space="preserve"> </w:t>
            </w:r>
            <w:r w:rsidRPr="00A002D6">
              <w:t>deliberately</w:t>
            </w:r>
            <w:r w:rsidR="00B04B62">
              <w:t xml:space="preserve"> </w:t>
            </w:r>
            <w:r w:rsidRPr="00A002D6">
              <w:t>buried</w:t>
            </w:r>
            <w:r w:rsidR="00B04B62">
              <w:t xml:space="preserve"> </w:t>
            </w:r>
            <w:r w:rsidRPr="00A002D6">
              <w:t>as</w:t>
            </w:r>
            <w:r w:rsidR="00B04B62">
              <w:t xml:space="preserve"> </w:t>
            </w:r>
            <w:r w:rsidRPr="00A002D6">
              <w:t>part</w:t>
            </w:r>
            <w:r w:rsidR="00B04B62">
              <w:t xml:space="preserve"> </w:t>
            </w:r>
            <w:r w:rsidRPr="00A002D6">
              <w:t>of</w:t>
            </w:r>
            <w:r w:rsidR="00B04B62">
              <w:t xml:space="preserve"> </w:t>
            </w:r>
            <w:r w:rsidRPr="00A002D6">
              <w:t>an</w:t>
            </w:r>
            <w:r w:rsidR="00B04B62">
              <w:t xml:space="preserve"> </w:t>
            </w:r>
            <w:r w:rsidRPr="00A002D6">
              <w:t>imperial</w:t>
            </w:r>
            <w:r w:rsidR="00B04B62">
              <w:t xml:space="preserve"> </w:t>
            </w:r>
            <w:r w:rsidRPr="00A002D6">
              <w:t>tomb.</w:t>
            </w:r>
          </w:p>
          <w:p w14:paraId="6887C628" w14:textId="3D6F312F" w:rsidR="00AD29F6" w:rsidRPr="00A002D6" w:rsidRDefault="00AD29F6">
            <w:pPr>
              <w:pStyle w:val="FeatureBox2"/>
              <w:numPr>
                <w:ilvl w:val="0"/>
                <w:numId w:val="33"/>
              </w:numPr>
              <w:ind w:left="567" w:hanging="567"/>
            </w:pPr>
            <w:r w:rsidRPr="00A002D6">
              <w:t>No</w:t>
            </w:r>
            <w:r w:rsidR="00B04B62">
              <w:t xml:space="preserve"> </w:t>
            </w:r>
            <w:r w:rsidRPr="00A002D6">
              <w:t>living</w:t>
            </w:r>
            <w:r w:rsidR="00B04B62">
              <w:t xml:space="preserve"> </w:t>
            </w:r>
            <w:r w:rsidRPr="00A002D6">
              <w:t>cultural</w:t>
            </w:r>
            <w:r w:rsidR="00B04B62">
              <w:t xml:space="preserve"> </w:t>
            </w:r>
            <w:r w:rsidRPr="00A002D6">
              <w:t>community</w:t>
            </w:r>
            <w:r w:rsidR="00B04B62">
              <w:t xml:space="preserve"> </w:t>
            </w:r>
            <w:r w:rsidRPr="00A002D6">
              <w:t>uses</w:t>
            </w:r>
            <w:r w:rsidR="00B04B62">
              <w:t xml:space="preserve"> </w:t>
            </w:r>
            <w:r w:rsidRPr="00A002D6">
              <w:t>the</w:t>
            </w:r>
            <w:r w:rsidR="00B04B62">
              <w:t xml:space="preserve"> </w:t>
            </w:r>
            <w:r w:rsidRPr="00A002D6">
              <w:t>site</w:t>
            </w:r>
            <w:r w:rsidR="00B04B62">
              <w:t xml:space="preserve"> </w:t>
            </w:r>
            <w:r w:rsidRPr="00A002D6">
              <w:t>today</w:t>
            </w:r>
            <w:r w:rsidR="00B04B62">
              <w:t xml:space="preserve"> </w:t>
            </w:r>
            <w:r w:rsidRPr="00A002D6">
              <w:t>for</w:t>
            </w:r>
            <w:r w:rsidR="00B04B62">
              <w:t xml:space="preserve"> </w:t>
            </w:r>
            <w:r w:rsidRPr="00A002D6">
              <w:t>cultural</w:t>
            </w:r>
            <w:r w:rsidR="00B04B62">
              <w:t xml:space="preserve"> </w:t>
            </w:r>
            <w:r w:rsidRPr="00A002D6">
              <w:t>practice.</w:t>
            </w:r>
          </w:p>
          <w:p w14:paraId="3BC9CDDD" w14:textId="602A8EED" w:rsidR="00AD29F6" w:rsidRPr="00A002D6" w:rsidRDefault="00AD29F6">
            <w:pPr>
              <w:pStyle w:val="FeatureBox2"/>
              <w:numPr>
                <w:ilvl w:val="0"/>
                <w:numId w:val="33"/>
              </w:numPr>
              <w:ind w:left="567" w:hanging="567"/>
            </w:pPr>
            <w:r w:rsidRPr="00A002D6">
              <w:t>Studied</w:t>
            </w:r>
            <w:r w:rsidR="00B04B62">
              <w:t xml:space="preserve"> </w:t>
            </w:r>
            <w:r w:rsidRPr="00A002D6">
              <w:t>mainly</w:t>
            </w:r>
            <w:r w:rsidR="00B04B62">
              <w:t xml:space="preserve"> </w:t>
            </w:r>
            <w:r w:rsidRPr="00A002D6">
              <w:t>through</w:t>
            </w:r>
            <w:r w:rsidR="00B04B62">
              <w:t xml:space="preserve"> </w:t>
            </w:r>
            <w:r w:rsidRPr="00A002D6">
              <w:t>archaeological</w:t>
            </w:r>
            <w:r w:rsidR="00B04B62">
              <w:t xml:space="preserve"> </w:t>
            </w:r>
            <w:r w:rsidRPr="00A002D6">
              <w:t>and</w:t>
            </w:r>
            <w:r w:rsidR="00B04B62">
              <w:t xml:space="preserve"> </w:t>
            </w:r>
            <w:r w:rsidRPr="00A002D6">
              <w:t>scientific</w:t>
            </w:r>
            <w:r w:rsidR="00B04B62">
              <w:t xml:space="preserve"> </w:t>
            </w:r>
            <w:r w:rsidRPr="00A002D6">
              <w:t>methods</w:t>
            </w:r>
            <w:r w:rsidR="00B04B62">
              <w:t xml:space="preserve"> </w:t>
            </w:r>
            <w:r w:rsidRPr="00A002D6">
              <w:t>(excavation,</w:t>
            </w:r>
            <w:r w:rsidR="00B04B62">
              <w:t xml:space="preserve"> </w:t>
            </w:r>
            <w:r w:rsidRPr="00A002D6">
              <w:t>conservation</w:t>
            </w:r>
            <w:r w:rsidR="00B04B62">
              <w:t xml:space="preserve"> </w:t>
            </w:r>
            <w:r w:rsidRPr="00A002D6">
              <w:t>and</w:t>
            </w:r>
            <w:r w:rsidR="00B04B62">
              <w:t xml:space="preserve"> </w:t>
            </w:r>
            <w:r w:rsidRPr="00A002D6">
              <w:t>analysis</w:t>
            </w:r>
            <w:r w:rsidR="00B04B62">
              <w:t xml:space="preserve"> </w:t>
            </w:r>
            <w:r w:rsidRPr="00A002D6">
              <w:t>of</w:t>
            </w:r>
            <w:r w:rsidR="00B04B62">
              <w:t xml:space="preserve"> </w:t>
            </w:r>
            <w:r w:rsidRPr="00A002D6">
              <w:t>physical</w:t>
            </w:r>
            <w:r w:rsidR="00B04B62">
              <w:t xml:space="preserve"> </w:t>
            </w:r>
            <w:r w:rsidRPr="00A002D6">
              <w:t>remains).</w:t>
            </w:r>
          </w:p>
          <w:p w14:paraId="47EB6F40" w14:textId="6847EAB3" w:rsidR="00AD29F6" w:rsidRPr="00A002D6" w:rsidRDefault="00AD29F6">
            <w:pPr>
              <w:pStyle w:val="FeatureBox2"/>
              <w:numPr>
                <w:ilvl w:val="0"/>
                <w:numId w:val="33"/>
              </w:numPr>
              <w:ind w:left="567" w:hanging="567"/>
            </w:pPr>
            <w:r w:rsidRPr="00A002D6">
              <w:t>Managed</w:t>
            </w:r>
            <w:r w:rsidR="00B04B62">
              <w:t xml:space="preserve"> </w:t>
            </w:r>
            <w:r w:rsidRPr="00A002D6">
              <w:t>primarily</w:t>
            </w:r>
            <w:r w:rsidR="00B04B62">
              <w:t xml:space="preserve"> </w:t>
            </w:r>
            <w:r w:rsidRPr="00A002D6">
              <w:t>by</w:t>
            </w:r>
            <w:r w:rsidR="00B04B62">
              <w:t xml:space="preserve"> </w:t>
            </w:r>
            <w:r w:rsidRPr="00A002D6">
              <w:t>archaeologists,</w:t>
            </w:r>
            <w:r w:rsidR="00B04B62">
              <w:t xml:space="preserve"> </w:t>
            </w:r>
            <w:r w:rsidRPr="00A002D6">
              <w:t>scientists</w:t>
            </w:r>
            <w:r w:rsidR="00B04B62">
              <w:t xml:space="preserve"> </w:t>
            </w:r>
            <w:r w:rsidRPr="00A002D6">
              <w:t>and</w:t>
            </w:r>
            <w:r w:rsidR="00B04B62">
              <w:t xml:space="preserve"> </w:t>
            </w:r>
            <w:r w:rsidRPr="00A002D6">
              <w:t>government</w:t>
            </w:r>
            <w:r w:rsidR="00B04B62">
              <w:t xml:space="preserve"> </w:t>
            </w:r>
            <w:r w:rsidRPr="00A002D6">
              <w:t>heritage</w:t>
            </w:r>
            <w:r w:rsidR="00B04B62">
              <w:t xml:space="preserve"> </w:t>
            </w:r>
            <w:r w:rsidRPr="00A002D6">
              <w:t>authorities.</w:t>
            </w:r>
          </w:p>
          <w:p w14:paraId="62AF608F" w14:textId="6D8FF1F0" w:rsidR="00922B0A" w:rsidRPr="00A002D6" w:rsidRDefault="00922B0A" w:rsidP="00CF2033">
            <w:pPr>
              <w:pStyle w:val="FeatureBox2"/>
            </w:pPr>
            <w:proofErr w:type="spellStart"/>
            <w:r w:rsidRPr="00A002D6">
              <w:t>Baiame’s</w:t>
            </w:r>
            <w:proofErr w:type="spellEnd"/>
            <w:r w:rsidR="00B04B62">
              <w:t xml:space="preserve"> </w:t>
            </w:r>
            <w:proofErr w:type="spellStart"/>
            <w:r w:rsidRPr="00A002D6">
              <w:t>Ngunnhu</w:t>
            </w:r>
            <w:proofErr w:type="spellEnd"/>
            <w:r w:rsidR="00B04B62">
              <w:t xml:space="preserve"> </w:t>
            </w:r>
            <w:r w:rsidRPr="00A002D6">
              <w:t>(Brewarrina</w:t>
            </w:r>
            <w:r w:rsidR="00B04B62">
              <w:t xml:space="preserve"> </w:t>
            </w:r>
            <w:r w:rsidRPr="00A002D6">
              <w:t>Fish</w:t>
            </w:r>
            <w:r w:rsidR="00B04B62">
              <w:t xml:space="preserve"> </w:t>
            </w:r>
            <w:r w:rsidRPr="00A002D6">
              <w:t>Traps)</w:t>
            </w:r>
            <w:r w:rsidR="0065171D">
              <w:t>:</w:t>
            </w:r>
          </w:p>
          <w:p w14:paraId="7D1847B4" w14:textId="2D2704AE" w:rsidR="00922B0A" w:rsidRPr="00A002D6" w:rsidRDefault="00922B0A">
            <w:pPr>
              <w:pStyle w:val="FeatureBox2"/>
              <w:numPr>
                <w:ilvl w:val="0"/>
                <w:numId w:val="34"/>
              </w:numPr>
              <w:ind w:left="567" w:hanging="567"/>
            </w:pPr>
            <w:r w:rsidRPr="00A002D6">
              <w:lastRenderedPageBreak/>
              <w:t>Not</w:t>
            </w:r>
            <w:r w:rsidR="00B04B62">
              <w:t xml:space="preserve"> </w:t>
            </w:r>
            <w:r w:rsidRPr="00A002D6">
              <w:t>an</w:t>
            </w:r>
            <w:r w:rsidR="00B04B62">
              <w:t xml:space="preserve"> </w:t>
            </w:r>
            <w:r w:rsidRPr="00A002D6">
              <w:t>archaeological</w:t>
            </w:r>
            <w:r w:rsidR="00B04B62">
              <w:t xml:space="preserve"> </w:t>
            </w:r>
            <w:r w:rsidRPr="00A002D6">
              <w:t>site</w:t>
            </w:r>
            <w:r w:rsidR="00B04B62">
              <w:t xml:space="preserve"> </w:t>
            </w:r>
            <w:r w:rsidRPr="00A002D6">
              <w:t>in</w:t>
            </w:r>
            <w:r w:rsidR="00B04B62">
              <w:t xml:space="preserve"> </w:t>
            </w:r>
            <w:r w:rsidRPr="00A002D6">
              <w:t>the</w:t>
            </w:r>
            <w:r w:rsidR="00B04B62">
              <w:t xml:space="preserve"> </w:t>
            </w:r>
            <w:r w:rsidRPr="00A002D6">
              <w:t>same</w:t>
            </w:r>
            <w:r w:rsidR="00B04B62">
              <w:t xml:space="preserve"> </w:t>
            </w:r>
            <w:r w:rsidRPr="00A002D6">
              <w:t>sense</w:t>
            </w:r>
            <w:r w:rsidR="00B04B62">
              <w:t xml:space="preserve"> </w:t>
            </w:r>
            <w:r w:rsidRPr="00A002D6">
              <w:t>as</w:t>
            </w:r>
            <w:r w:rsidR="00B95ACF">
              <w:t xml:space="preserve"> the Terracotta Warriors in </w:t>
            </w:r>
            <w:r w:rsidR="00AB6D7B" w:rsidRPr="00A002D6">
              <w:t>Xi’an</w:t>
            </w:r>
            <w:r w:rsidR="00B95ACF">
              <w:t>.</w:t>
            </w:r>
          </w:p>
          <w:p w14:paraId="2783CAF7" w14:textId="03D2D6F2" w:rsidR="00922B0A" w:rsidRPr="00A002D6" w:rsidRDefault="00922B0A">
            <w:pPr>
              <w:pStyle w:val="FeatureBox2"/>
              <w:numPr>
                <w:ilvl w:val="0"/>
                <w:numId w:val="34"/>
              </w:numPr>
              <w:ind w:left="567" w:hanging="567"/>
            </w:pPr>
            <w:r w:rsidRPr="00A002D6">
              <w:t>A</w:t>
            </w:r>
            <w:r w:rsidR="00B04B62">
              <w:t xml:space="preserve"> </w:t>
            </w:r>
            <w:r w:rsidRPr="00A002D6">
              <w:t>living</w:t>
            </w:r>
            <w:r w:rsidR="00B04B62">
              <w:t xml:space="preserve"> </w:t>
            </w:r>
            <w:r w:rsidRPr="00A002D6">
              <w:t>Cultural</w:t>
            </w:r>
            <w:r w:rsidR="00B04B62">
              <w:t xml:space="preserve"> </w:t>
            </w:r>
            <w:r w:rsidRPr="00A002D6">
              <w:t>site</w:t>
            </w:r>
            <w:r w:rsidR="00B04B62">
              <w:t xml:space="preserve"> </w:t>
            </w:r>
            <w:r w:rsidRPr="00A002D6">
              <w:t>with</w:t>
            </w:r>
            <w:r w:rsidR="00B04B62">
              <w:t xml:space="preserve"> </w:t>
            </w:r>
            <w:r w:rsidRPr="00A002D6">
              <w:t>continuous</w:t>
            </w:r>
            <w:r w:rsidR="00B04B62">
              <w:t xml:space="preserve"> </w:t>
            </w:r>
            <w:r w:rsidRPr="00A002D6">
              <w:t>use,</w:t>
            </w:r>
            <w:r w:rsidR="00B04B62">
              <w:t xml:space="preserve"> </w:t>
            </w:r>
            <w:r w:rsidRPr="00A002D6">
              <w:t>Knowledge</w:t>
            </w:r>
            <w:r w:rsidR="00B04B62">
              <w:t xml:space="preserve"> </w:t>
            </w:r>
            <w:r w:rsidRPr="00A002D6">
              <w:t>and</w:t>
            </w:r>
            <w:r w:rsidR="00B04B62">
              <w:t xml:space="preserve"> </w:t>
            </w:r>
            <w:r w:rsidRPr="00A002D6">
              <w:t>responsibility</w:t>
            </w:r>
            <w:r w:rsidR="00B95ACF">
              <w:t>.</w:t>
            </w:r>
          </w:p>
          <w:p w14:paraId="060E21E7" w14:textId="2A69034A" w:rsidR="00922B0A" w:rsidRPr="00A002D6" w:rsidRDefault="00922B0A">
            <w:pPr>
              <w:pStyle w:val="FeatureBox2"/>
              <w:numPr>
                <w:ilvl w:val="0"/>
                <w:numId w:val="34"/>
              </w:numPr>
              <w:ind w:left="567" w:hanging="567"/>
            </w:pPr>
            <w:r w:rsidRPr="00A002D6">
              <w:t>Understanding</w:t>
            </w:r>
            <w:r w:rsidR="00B04B62">
              <w:t xml:space="preserve"> </w:t>
            </w:r>
            <w:r w:rsidRPr="00A002D6">
              <w:t>of</w:t>
            </w:r>
            <w:r w:rsidR="00B04B62">
              <w:t xml:space="preserve"> </w:t>
            </w:r>
            <w:r w:rsidRPr="00A002D6">
              <w:t>the</w:t>
            </w:r>
            <w:r w:rsidR="00B04B62">
              <w:t xml:space="preserve"> </w:t>
            </w:r>
            <w:r w:rsidRPr="00A002D6">
              <w:t>site</w:t>
            </w:r>
            <w:r w:rsidR="00B04B62">
              <w:t xml:space="preserve"> </w:t>
            </w:r>
            <w:r w:rsidRPr="00A002D6">
              <w:t>comes</w:t>
            </w:r>
            <w:r w:rsidR="00B04B62">
              <w:t xml:space="preserve"> </w:t>
            </w:r>
            <w:r w:rsidRPr="00A002D6">
              <w:t>from</w:t>
            </w:r>
            <w:r w:rsidR="00B04B62">
              <w:t xml:space="preserve"> </w:t>
            </w:r>
            <w:r w:rsidRPr="00A002D6">
              <w:t>Aboriginal</w:t>
            </w:r>
            <w:r w:rsidR="00B04B62">
              <w:t xml:space="preserve"> </w:t>
            </w:r>
            <w:r w:rsidRPr="00A002D6">
              <w:t>Custodians’</w:t>
            </w:r>
            <w:r w:rsidR="00B04B62">
              <w:t xml:space="preserve"> </w:t>
            </w:r>
            <w:r w:rsidRPr="00A002D6">
              <w:t>Knowledges,</w:t>
            </w:r>
            <w:r w:rsidR="00B04B62">
              <w:t xml:space="preserve"> </w:t>
            </w:r>
            <w:r w:rsidRPr="00A002D6">
              <w:t>oral</w:t>
            </w:r>
            <w:r w:rsidR="00B04B62">
              <w:t xml:space="preserve"> </w:t>
            </w:r>
            <w:r w:rsidRPr="00A002D6">
              <w:t>traditions</w:t>
            </w:r>
            <w:r w:rsidR="00B04B62">
              <w:t xml:space="preserve"> </w:t>
            </w:r>
            <w:r w:rsidRPr="00A002D6">
              <w:t>and</w:t>
            </w:r>
            <w:r w:rsidR="00B04B62">
              <w:t xml:space="preserve"> </w:t>
            </w:r>
            <w:r w:rsidRPr="00A002D6">
              <w:t>ongoing</w:t>
            </w:r>
            <w:r w:rsidR="00B04B62">
              <w:t xml:space="preserve"> </w:t>
            </w:r>
            <w:r w:rsidR="001226C3">
              <w:t>C</w:t>
            </w:r>
            <w:r w:rsidRPr="00A002D6">
              <w:t>ultural</w:t>
            </w:r>
            <w:r w:rsidR="00B04B62">
              <w:t xml:space="preserve"> </w:t>
            </w:r>
            <w:r w:rsidRPr="00A002D6">
              <w:t>practice</w:t>
            </w:r>
            <w:r w:rsidR="00B95ACF">
              <w:t>.</w:t>
            </w:r>
          </w:p>
          <w:p w14:paraId="673748EC" w14:textId="0CC6E831" w:rsidR="00922B0A" w:rsidRPr="00A002D6" w:rsidRDefault="00922B0A">
            <w:pPr>
              <w:pStyle w:val="FeatureBox2"/>
              <w:numPr>
                <w:ilvl w:val="0"/>
                <w:numId w:val="34"/>
              </w:numPr>
              <w:ind w:left="567" w:hanging="567"/>
            </w:pPr>
            <w:r w:rsidRPr="00A002D6">
              <w:t>Care</w:t>
            </w:r>
            <w:r w:rsidR="00B04B62">
              <w:t xml:space="preserve"> </w:t>
            </w:r>
            <w:r w:rsidRPr="00A002D6">
              <w:t>and</w:t>
            </w:r>
            <w:r w:rsidR="00B04B62">
              <w:t xml:space="preserve"> </w:t>
            </w:r>
            <w:r w:rsidRPr="00A002D6">
              <w:t>decision-making</w:t>
            </w:r>
            <w:r w:rsidR="00B04B62">
              <w:t xml:space="preserve"> </w:t>
            </w:r>
            <w:r w:rsidRPr="00A002D6">
              <w:t>are</w:t>
            </w:r>
            <w:r w:rsidR="00B04B62">
              <w:t xml:space="preserve"> </w:t>
            </w:r>
            <w:r w:rsidRPr="00A002D6">
              <w:t>guided</w:t>
            </w:r>
            <w:r w:rsidR="00B04B62">
              <w:t xml:space="preserve"> </w:t>
            </w:r>
            <w:r w:rsidRPr="00A002D6">
              <w:t>by</w:t>
            </w:r>
            <w:r w:rsidR="00B04B62">
              <w:t xml:space="preserve"> </w:t>
            </w:r>
            <w:r w:rsidRPr="00A002D6">
              <w:t>Aboriginal</w:t>
            </w:r>
            <w:r w:rsidR="00B04B62">
              <w:t xml:space="preserve"> </w:t>
            </w:r>
            <w:r w:rsidRPr="00A002D6">
              <w:t>Custodians</w:t>
            </w:r>
            <w:r w:rsidR="00B95ACF">
              <w:t>.</w:t>
            </w:r>
          </w:p>
          <w:p w14:paraId="4EF573CE" w14:textId="1D11B2A5" w:rsidR="00922B0A" w:rsidRPr="00A002D6" w:rsidRDefault="00922B0A">
            <w:pPr>
              <w:pStyle w:val="FeatureBox2"/>
              <w:numPr>
                <w:ilvl w:val="0"/>
                <w:numId w:val="34"/>
              </w:numPr>
              <w:ind w:left="567" w:hanging="567"/>
            </w:pPr>
            <w:r w:rsidRPr="00A002D6">
              <w:t>Holds</w:t>
            </w:r>
            <w:r w:rsidR="00B04B62">
              <w:t xml:space="preserve"> </w:t>
            </w:r>
            <w:r w:rsidRPr="00A002D6">
              <w:t>deep</w:t>
            </w:r>
            <w:r w:rsidR="00B04B62">
              <w:t xml:space="preserve"> </w:t>
            </w:r>
            <w:r w:rsidRPr="00A002D6">
              <w:t>cultural,</w:t>
            </w:r>
            <w:r w:rsidR="00B04B62">
              <w:t xml:space="preserve"> </w:t>
            </w:r>
            <w:r w:rsidRPr="00A002D6">
              <w:t>spiritual</w:t>
            </w:r>
            <w:r w:rsidR="00B04B62">
              <w:t xml:space="preserve"> </w:t>
            </w:r>
            <w:r w:rsidRPr="00A002D6">
              <w:t>and</w:t>
            </w:r>
            <w:r w:rsidR="00B04B62">
              <w:t xml:space="preserve"> </w:t>
            </w:r>
            <w:r w:rsidRPr="00A002D6">
              <w:t>identity</w:t>
            </w:r>
            <w:r w:rsidR="00B04B62">
              <w:t xml:space="preserve"> </w:t>
            </w:r>
            <w:r w:rsidRPr="00A002D6">
              <w:t>significance</w:t>
            </w:r>
            <w:r w:rsidR="00B95ACF">
              <w:t>.</w:t>
            </w:r>
          </w:p>
          <w:p w14:paraId="39687928" w14:textId="40FCD154" w:rsidR="00922B0A" w:rsidRPr="005B7CDB" w:rsidRDefault="00922B0A" w:rsidP="00CF2033">
            <w:r w:rsidRPr="005B7CDB">
              <w:t>Activity</w:t>
            </w:r>
            <w:r w:rsidR="00B04B62" w:rsidRPr="005B7CDB">
              <w:t xml:space="preserve"> </w:t>
            </w:r>
            <w:r w:rsidRPr="005B7CDB">
              <w:t>17</w:t>
            </w:r>
            <w:r w:rsidR="001226C3">
              <w:t xml:space="preserve"> –</w:t>
            </w:r>
            <w:r w:rsidR="00B04B62" w:rsidRPr="005B7CDB">
              <w:t xml:space="preserve"> </w:t>
            </w:r>
            <w:r w:rsidR="00B95ACF" w:rsidRPr="005B7CDB">
              <w:t xml:space="preserve">gallery </w:t>
            </w:r>
            <w:r w:rsidR="00A22ACC" w:rsidRPr="005B7CDB">
              <w:t>walk</w:t>
            </w:r>
          </w:p>
          <w:p w14:paraId="38488838" w14:textId="2FCD0B63" w:rsidR="00922B0A" w:rsidRPr="00A002D6" w:rsidRDefault="00922B0A" w:rsidP="009F7E25">
            <w:r w:rsidRPr="00A002D6">
              <w:t>Students</w:t>
            </w:r>
            <w:r w:rsidR="00B04B62">
              <w:t xml:space="preserve"> </w:t>
            </w:r>
            <w:r w:rsidRPr="00A002D6">
              <w:t>rotate</w:t>
            </w:r>
            <w:r w:rsidR="00B04B62">
              <w:t xml:space="preserve"> </w:t>
            </w:r>
            <w:r w:rsidRPr="00A002D6">
              <w:t>through</w:t>
            </w:r>
            <w:r w:rsidR="00B04B62">
              <w:t xml:space="preserve"> </w:t>
            </w:r>
            <w:r w:rsidRPr="00A002D6">
              <w:t>curated</w:t>
            </w:r>
            <w:r w:rsidR="00B04B62">
              <w:t xml:space="preserve"> </w:t>
            </w:r>
            <w:r w:rsidRPr="00A002D6">
              <w:t>station</w:t>
            </w:r>
            <w:r w:rsidR="00B04B62">
              <w:t xml:space="preserve"> </w:t>
            </w:r>
            <w:r w:rsidRPr="00A002D6">
              <w:t>cards</w:t>
            </w:r>
            <w:r w:rsidR="00B95ACF">
              <w:t xml:space="preserve"> (see </w:t>
            </w:r>
            <w:r w:rsidR="00B95ACF" w:rsidRPr="00A002D6">
              <w:t>Appendix</w:t>
            </w:r>
            <w:r w:rsidR="00B95ACF">
              <w:t xml:space="preserve"> </w:t>
            </w:r>
            <w:r w:rsidR="00B95ACF" w:rsidRPr="00A002D6">
              <w:t>4</w:t>
            </w:r>
            <w:r w:rsidR="00B95ACF">
              <w:t xml:space="preserve"> </w:t>
            </w:r>
            <w:r w:rsidR="00B95ACF" w:rsidRPr="00A002D6">
              <w:t>of</w:t>
            </w:r>
            <w:r w:rsidR="00B95ACF">
              <w:t xml:space="preserve"> </w:t>
            </w:r>
            <w:r w:rsidR="00B95ACF" w:rsidRPr="00A002D6">
              <w:t>the</w:t>
            </w:r>
            <w:r w:rsidR="00B95ACF">
              <w:t xml:space="preserve"> </w:t>
            </w:r>
            <w:r w:rsidR="00B95ACF" w:rsidRPr="00A002D6">
              <w:t>student</w:t>
            </w:r>
            <w:r w:rsidR="00B95ACF">
              <w:t xml:space="preserve"> </w:t>
            </w:r>
            <w:r w:rsidR="00B95ACF" w:rsidRPr="00A002D6">
              <w:t>resource</w:t>
            </w:r>
            <w:r w:rsidR="00B95ACF">
              <w:t xml:space="preserve"> </w:t>
            </w:r>
            <w:r w:rsidR="00B95ACF" w:rsidRPr="00A002D6">
              <w:t>pack</w:t>
            </w:r>
            <w:r w:rsidR="00B95ACF">
              <w:t>)</w:t>
            </w:r>
            <w:r w:rsidR="00B04B62">
              <w:t xml:space="preserve"> </w:t>
            </w:r>
            <w:r w:rsidRPr="00A002D6">
              <w:t>showing</w:t>
            </w:r>
            <w:r w:rsidR="00B04B62">
              <w:t xml:space="preserve"> </w:t>
            </w:r>
            <w:r w:rsidR="006D4F48" w:rsidRPr="00A002D6">
              <w:t>Xi’an</w:t>
            </w:r>
            <w:r w:rsidR="00B04B62">
              <w:t xml:space="preserve"> </w:t>
            </w:r>
            <w:r w:rsidRPr="00A002D6">
              <w:t>and</w:t>
            </w:r>
            <w:r w:rsidR="00B04B62">
              <w:t xml:space="preserve"> </w:t>
            </w:r>
            <w:proofErr w:type="spellStart"/>
            <w:r w:rsidRPr="00A002D6">
              <w:t>Baiame’s</w:t>
            </w:r>
            <w:proofErr w:type="spellEnd"/>
            <w:r w:rsidR="00B04B62">
              <w:t xml:space="preserve"> </w:t>
            </w:r>
            <w:r w:rsidR="0030311D" w:rsidRPr="00A002D6">
              <w:t>Ngunnh</w:t>
            </w:r>
            <w:r w:rsidR="00B95ACF">
              <w:t>u</w:t>
            </w:r>
            <w:r w:rsidR="0030311D" w:rsidRPr="00A002D6">
              <w:t>.</w:t>
            </w:r>
            <w:r w:rsidR="00B04B62">
              <w:t xml:space="preserve"> </w:t>
            </w:r>
          </w:p>
          <w:p w14:paraId="519EA07D" w14:textId="3D589211" w:rsidR="00922B0A" w:rsidRPr="00A002D6" w:rsidRDefault="00922B0A" w:rsidP="00CF2033">
            <w:r w:rsidRPr="00A002D6">
              <w:t>At</w:t>
            </w:r>
            <w:r w:rsidR="00B04B62">
              <w:t xml:space="preserve"> </w:t>
            </w:r>
            <w:r w:rsidRPr="00A002D6">
              <w:t>each</w:t>
            </w:r>
            <w:r w:rsidR="00B04B62">
              <w:t xml:space="preserve"> </w:t>
            </w:r>
            <w:r w:rsidRPr="00A002D6">
              <w:t>station</w:t>
            </w:r>
            <w:r w:rsidR="00B95ACF">
              <w:t>,</w:t>
            </w:r>
            <w:r w:rsidR="00B04B62">
              <w:t xml:space="preserve"> </w:t>
            </w:r>
            <w:r w:rsidR="00B95ACF">
              <w:t xml:space="preserve">students </w:t>
            </w:r>
            <w:r w:rsidR="00674736" w:rsidRPr="00A002D6">
              <w:t>use</w:t>
            </w:r>
            <w:r w:rsidR="00B04B62">
              <w:t xml:space="preserve"> </w:t>
            </w:r>
            <w:r w:rsidR="00B80DEE" w:rsidRPr="00A002D6">
              <w:t>T</w:t>
            </w:r>
            <w:r w:rsidR="00674736" w:rsidRPr="00A002D6">
              <w:t>able</w:t>
            </w:r>
            <w:r w:rsidR="00B04B62">
              <w:t xml:space="preserve"> </w:t>
            </w:r>
            <w:r w:rsidR="002B1BE5" w:rsidRPr="00A002D6">
              <w:t>2</w:t>
            </w:r>
            <w:r w:rsidR="00F36999">
              <w:t>4</w:t>
            </w:r>
            <w:r w:rsidR="00B04B62">
              <w:t xml:space="preserve"> </w:t>
            </w:r>
            <w:r w:rsidR="00B95ACF">
              <w:t xml:space="preserve">– </w:t>
            </w:r>
            <w:r w:rsidR="00F36999">
              <w:t>S</w:t>
            </w:r>
            <w:r w:rsidR="00B95ACF">
              <w:t xml:space="preserve">ee, </w:t>
            </w:r>
            <w:r w:rsidR="00F36999">
              <w:t>T</w:t>
            </w:r>
            <w:r w:rsidR="00B95ACF">
              <w:t xml:space="preserve">hink, </w:t>
            </w:r>
            <w:r w:rsidR="00F36999">
              <w:t>W</w:t>
            </w:r>
            <w:r w:rsidR="00B95ACF">
              <w:t>onder</w:t>
            </w:r>
            <w:r w:rsidR="00B95ACF" w:rsidRPr="00FD74C9">
              <w:t xml:space="preserve"> </w:t>
            </w:r>
            <w:r w:rsidR="002B1BE5" w:rsidRPr="00A002D6">
              <w:t>to</w:t>
            </w:r>
            <w:r w:rsidR="00B04B62">
              <w:t xml:space="preserve"> </w:t>
            </w:r>
            <w:r w:rsidRPr="00A002D6">
              <w:t>record:</w:t>
            </w:r>
          </w:p>
          <w:p w14:paraId="4D7FB493" w14:textId="33A2AC32" w:rsidR="00922B0A" w:rsidRPr="00B95ACF" w:rsidRDefault="00B95ACF" w:rsidP="0004262B">
            <w:pPr>
              <w:pStyle w:val="ListBullet"/>
            </w:pPr>
            <w:r>
              <w:t xml:space="preserve">what they </w:t>
            </w:r>
            <w:r w:rsidR="00922B0A" w:rsidRPr="00B95ACF">
              <w:t>see</w:t>
            </w:r>
            <w:r w:rsidR="00B04B62" w:rsidRPr="00B95ACF">
              <w:t xml:space="preserve"> </w:t>
            </w:r>
            <w:r>
              <w:t xml:space="preserve">– </w:t>
            </w:r>
            <w:r w:rsidR="00922B0A" w:rsidRPr="00B95ACF">
              <w:t>one</w:t>
            </w:r>
            <w:r w:rsidR="00B04B62" w:rsidRPr="00B95ACF">
              <w:t xml:space="preserve"> </w:t>
            </w:r>
            <w:r w:rsidR="00922B0A" w:rsidRPr="00B95ACF">
              <w:t>piece</w:t>
            </w:r>
            <w:r w:rsidR="00B04B62" w:rsidRPr="00B95ACF">
              <w:t xml:space="preserve"> </w:t>
            </w:r>
            <w:r w:rsidR="00922B0A" w:rsidRPr="00B95ACF">
              <w:t>of</w:t>
            </w:r>
            <w:r w:rsidR="00B04B62" w:rsidRPr="00B95ACF">
              <w:t xml:space="preserve"> </w:t>
            </w:r>
            <w:r w:rsidR="00922B0A" w:rsidRPr="00B95ACF">
              <w:t>evidence</w:t>
            </w:r>
            <w:r w:rsidR="00B04B62" w:rsidRPr="00B95ACF">
              <w:t xml:space="preserve"> </w:t>
            </w:r>
            <w:r w:rsidR="00922B0A" w:rsidRPr="00B95ACF">
              <w:t>they</w:t>
            </w:r>
            <w:r w:rsidR="00B04B62" w:rsidRPr="00B95ACF">
              <w:t xml:space="preserve"> </w:t>
            </w:r>
            <w:r w:rsidR="00922B0A" w:rsidRPr="00B95ACF">
              <w:t>observe</w:t>
            </w:r>
          </w:p>
          <w:p w14:paraId="373F4B16" w14:textId="6F2D30E9" w:rsidR="00922B0A" w:rsidRPr="00B95ACF" w:rsidRDefault="00B95ACF" w:rsidP="0004262B">
            <w:pPr>
              <w:pStyle w:val="ListBullet"/>
            </w:pPr>
            <w:r>
              <w:t xml:space="preserve">what they </w:t>
            </w:r>
            <w:r w:rsidR="00922B0A" w:rsidRPr="00B95ACF">
              <w:t>think</w:t>
            </w:r>
            <w:r w:rsidR="00B04B62" w:rsidRPr="00B95ACF">
              <w:t xml:space="preserve"> </w:t>
            </w:r>
            <w:r>
              <w:t>–</w:t>
            </w:r>
            <w:r w:rsidRPr="00B95ACF" w:rsidDel="00B95ACF">
              <w:t xml:space="preserve"> </w:t>
            </w:r>
            <w:r w:rsidR="00922B0A" w:rsidRPr="00B95ACF">
              <w:t>what</w:t>
            </w:r>
            <w:r w:rsidR="00B04B62" w:rsidRPr="00B95ACF">
              <w:t xml:space="preserve"> </w:t>
            </w:r>
            <w:r w:rsidR="00922B0A" w:rsidRPr="00B95ACF">
              <w:t>it</w:t>
            </w:r>
            <w:r w:rsidR="00B04B62" w:rsidRPr="00B95ACF">
              <w:t xml:space="preserve"> </w:t>
            </w:r>
            <w:r w:rsidR="00922B0A" w:rsidRPr="00B95ACF">
              <w:t>shows</w:t>
            </w:r>
            <w:r w:rsidR="00B04B62" w:rsidRPr="00B95ACF">
              <w:t xml:space="preserve"> </w:t>
            </w:r>
            <w:r w:rsidR="00922B0A" w:rsidRPr="00B95ACF">
              <w:t>about</w:t>
            </w:r>
            <w:r w:rsidR="00B04B62" w:rsidRPr="00B95ACF">
              <w:t xml:space="preserve"> </w:t>
            </w:r>
            <w:r w:rsidR="00922B0A" w:rsidRPr="00B95ACF">
              <w:t>life/culture</w:t>
            </w:r>
          </w:p>
          <w:p w14:paraId="1230631C" w14:textId="0DCC3010" w:rsidR="00922B0A" w:rsidRPr="00B95ACF" w:rsidRDefault="00B95ACF" w:rsidP="0004262B">
            <w:pPr>
              <w:pStyle w:val="ListBullet"/>
            </w:pPr>
            <w:r>
              <w:t xml:space="preserve">what they </w:t>
            </w:r>
            <w:r w:rsidR="00922B0A" w:rsidRPr="00B95ACF">
              <w:t>wonder</w:t>
            </w:r>
            <w:r w:rsidR="00B04B62" w:rsidRPr="00B95ACF">
              <w:t xml:space="preserve"> </w:t>
            </w:r>
            <w:r>
              <w:t>–</w:t>
            </w:r>
            <w:r w:rsidRPr="00B95ACF">
              <w:t xml:space="preserve"> </w:t>
            </w:r>
            <w:r w:rsidR="00922B0A" w:rsidRPr="00B95ACF">
              <w:t>one</w:t>
            </w:r>
            <w:r w:rsidR="00B04B62" w:rsidRPr="00B95ACF">
              <w:t xml:space="preserve"> </w:t>
            </w:r>
            <w:r w:rsidR="00922B0A" w:rsidRPr="00B95ACF">
              <w:t>question</w:t>
            </w:r>
            <w:r w:rsidR="00B04B62" w:rsidRPr="00B95ACF">
              <w:t xml:space="preserve"> </w:t>
            </w:r>
            <w:r w:rsidR="00922B0A" w:rsidRPr="00B95ACF">
              <w:t>it</w:t>
            </w:r>
            <w:r w:rsidR="00B04B62" w:rsidRPr="00B95ACF">
              <w:t xml:space="preserve"> </w:t>
            </w:r>
            <w:r w:rsidR="00922B0A" w:rsidRPr="00B95ACF">
              <w:t>raises.</w:t>
            </w:r>
          </w:p>
          <w:p w14:paraId="3A3335FC" w14:textId="19BE47F4" w:rsidR="005F1305" w:rsidRPr="00A002D6" w:rsidRDefault="00922B0A" w:rsidP="0004262B">
            <w:r w:rsidRPr="00A002D6">
              <w:t>Students</w:t>
            </w:r>
            <w:r w:rsidR="00B04B62">
              <w:t xml:space="preserve"> </w:t>
            </w:r>
            <w:r w:rsidRPr="00A002D6">
              <w:t>write</w:t>
            </w:r>
            <w:r w:rsidR="00B04B62">
              <w:t xml:space="preserve"> </w:t>
            </w:r>
            <w:r w:rsidRPr="00A002D6">
              <w:t>2</w:t>
            </w:r>
            <w:r w:rsidR="0004262B">
              <w:t xml:space="preserve"> to </w:t>
            </w:r>
            <w:r w:rsidRPr="00A002D6">
              <w:t>3</w:t>
            </w:r>
            <w:r w:rsidR="00B04B62">
              <w:t xml:space="preserve"> </w:t>
            </w:r>
            <w:r w:rsidRPr="00A002D6">
              <w:t>sentences</w:t>
            </w:r>
            <w:r w:rsidR="00B04B62">
              <w:t xml:space="preserve"> </w:t>
            </w:r>
            <w:r w:rsidRPr="00A002D6">
              <w:t>responding</w:t>
            </w:r>
            <w:r w:rsidR="00B04B62">
              <w:t xml:space="preserve"> </w:t>
            </w:r>
            <w:r w:rsidRPr="00A002D6">
              <w:t>to</w:t>
            </w:r>
            <w:r w:rsidR="00B04B62">
              <w:t xml:space="preserve"> </w:t>
            </w:r>
            <w:r w:rsidRPr="00A002D6">
              <w:t>the</w:t>
            </w:r>
            <w:r w:rsidR="00B04B62">
              <w:t xml:space="preserve"> </w:t>
            </w:r>
            <w:r w:rsidRPr="00A002D6">
              <w:t>prompt:</w:t>
            </w:r>
            <w:r w:rsidR="00B95ACF">
              <w:t xml:space="preserve"> </w:t>
            </w:r>
            <w:r w:rsidR="005F1305" w:rsidRPr="005F1305">
              <w:t>How</w:t>
            </w:r>
            <w:r w:rsidR="00B04B62">
              <w:t xml:space="preserve"> </w:t>
            </w:r>
            <w:r w:rsidR="005F1305" w:rsidRPr="005F1305">
              <w:t>does</w:t>
            </w:r>
            <w:r w:rsidR="00B04B62">
              <w:t xml:space="preserve"> </w:t>
            </w:r>
            <w:r w:rsidR="005F1305" w:rsidRPr="005F1305">
              <w:t>the</w:t>
            </w:r>
            <w:r w:rsidR="00B04B62">
              <w:t xml:space="preserve"> </w:t>
            </w:r>
            <w:r w:rsidR="005F1305" w:rsidRPr="005F1305">
              <w:t>context</w:t>
            </w:r>
            <w:r w:rsidR="00B04B62">
              <w:t xml:space="preserve"> </w:t>
            </w:r>
            <w:r w:rsidR="005F1305" w:rsidRPr="005F1305">
              <w:t>of</w:t>
            </w:r>
            <w:r w:rsidR="00B04B62">
              <w:t xml:space="preserve"> </w:t>
            </w:r>
            <w:r w:rsidR="005F1305" w:rsidRPr="005F1305">
              <w:t>each</w:t>
            </w:r>
            <w:r w:rsidR="00B04B62">
              <w:t xml:space="preserve"> </w:t>
            </w:r>
            <w:r w:rsidR="005F1305" w:rsidRPr="005F1305">
              <w:t>site</w:t>
            </w:r>
            <w:r w:rsidR="00B04B62">
              <w:t xml:space="preserve"> </w:t>
            </w:r>
            <w:r w:rsidR="005F1305" w:rsidRPr="005F1305">
              <w:lastRenderedPageBreak/>
              <w:t>influence</w:t>
            </w:r>
            <w:r w:rsidR="00B04B62">
              <w:t xml:space="preserve"> </w:t>
            </w:r>
            <w:r w:rsidR="005F1305" w:rsidRPr="005F1305">
              <w:t>how</w:t>
            </w:r>
            <w:r w:rsidR="00B04B62">
              <w:t xml:space="preserve"> </w:t>
            </w:r>
            <w:r w:rsidR="005F1305" w:rsidRPr="005F1305">
              <w:t>it</w:t>
            </w:r>
            <w:r w:rsidR="00B04B62">
              <w:t xml:space="preserve"> </w:t>
            </w:r>
            <w:r w:rsidR="005F1305" w:rsidRPr="005F1305">
              <w:t>is</w:t>
            </w:r>
            <w:r w:rsidR="00B04B62">
              <w:t xml:space="preserve"> </w:t>
            </w:r>
            <w:r w:rsidR="005F1305" w:rsidRPr="005F1305">
              <w:t>cared</w:t>
            </w:r>
            <w:r w:rsidR="00B04B62">
              <w:t xml:space="preserve"> </w:t>
            </w:r>
            <w:r w:rsidR="005F1305" w:rsidRPr="005F1305">
              <w:t>for</w:t>
            </w:r>
            <w:r w:rsidR="00B04B62">
              <w:t xml:space="preserve"> </w:t>
            </w:r>
            <w:r w:rsidR="005F1305" w:rsidRPr="005F1305">
              <w:t>today?</w:t>
            </w:r>
          </w:p>
          <w:p w14:paraId="5714FA1B" w14:textId="5D1AE1AB" w:rsidR="00922B0A" w:rsidRPr="005B7CDB" w:rsidRDefault="00922B0A" w:rsidP="00CF2033">
            <w:pPr>
              <w:rPr>
                <w:bCs/>
              </w:rPr>
            </w:pPr>
            <w:r w:rsidRPr="005B7CDB">
              <w:rPr>
                <w:bCs/>
              </w:rPr>
              <w:t>Activity</w:t>
            </w:r>
            <w:r w:rsidR="00B04B62" w:rsidRPr="005B7CDB">
              <w:rPr>
                <w:bCs/>
              </w:rPr>
              <w:t xml:space="preserve"> </w:t>
            </w:r>
            <w:r w:rsidRPr="005B7CDB">
              <w:rPr>
                <w:bCs/>
              </w:rPr>
              <w:t>18</w:t>
            </w:r>
            <w:r w:rsidR="00F36999">
              <w:rPr>
                <w:bCs/>
              </w:rPr>
              <w:t xml:space="preserve"> –</w:t>
            </w:r>
            <w:r w:rsidR="00B04B62" w:rsidRPr="005B7CDB">
              <w:rPr>
                <w:bCs/>
              </w:rPr>
              <w:t xml:space="preserve"> </w:t>
            </w:r>
            <w:r w:rsidR="00B95ACF" w:rsidRPr="005B7CDB">
              <w:rPr>
                <w:bCs/>
              </w:rPr>
              <w:t xml:space="preserve">comparing </w:t>
            </w:r>
            <w:r w:rsidR="00AE45FB" w:rsidRPr="005B7CDB">
              <w:rPr>
                <w:bCs/>
              </w:rPr>
              <w:t>2</w:t>
            </w:r>
            <w:r w:rsidR="00B04B62" w:rsidRPr="005B7CDB">
              <w:rPr>
                <w:bCs/>
              </w:rPr>
              <w:t xml:space="preserve"> </w:t>
            </w:r>
            <w:r w:rsidR="00AE45FB" w:rsidRPr="005B7CDB">
              <w:rPr>
                <w:bCs/>
              </w:rPr>
              <w:t>ancient</w:t>
            </w:r>
            <w:r w:rsidR="00B04B62" w:rsidRPr="005B7CDB">
              <w:rPr>
                <w:bCs/>
              </w:rPr>
              <w:t xml:space="preserve"> </w:t>
            </w:r>
            <w:r w:rsidR="00AE45FB" w:rsidRPr="005B7CDB">
              <w:rPr>
                <w:bCs/>
              </w:rPr>
              <w:t>places</w:t>
            </w:r>
          </w:p>
          <w:p w14:paraId="5ACBB759" w14:textId="030822A0" w:rsidR="00922B0A" w:rsidRPr="00A002D6" w:rsidRDefault="00922B0A" w:rsidP="00CF2033">
            <w:r w:rsidRPr="00A002D6">
              <w:t>Students</w:t>
            </w:r>
            <w:r w:rsidR="00B04B62">
              <w:t xml:space="preserve"> </w:t>
            </w:r>
            <w:r w:rsidRPr="00A002D6">
              <w:t>complete</w:t>
            </w:r>
            <w:r w:rsidR="00B04B62">
              <w:rPr>
                <w:rFonts w:ascii="Segoe UI" w:hAnsi="Segoe UI" w:cs="Segoe UI"/>
                <w:sz w:val="18"/>
                <w:szCs w:val="18"/>
              </w:rPr>
              <w:t xml:space="preserve"> </w:t>
            </w:r>
            <w:r w:rsidRPr="00A002D6">
              <w:t>Table</w:t>
            </w:r>
            <w:r w:rsidR="00B04B62">
              <w:t xml:space="preserve"> </w:t>
            </w:r>
            <w:r w:rsidRPr="00A002D6">
              <w:t>2</w:t>
            </w:r>
            <w:r w:rsidR="00F36999">
              <w:t>5</w:t>
            </w:r>
            <w:r w:rsidR="00B04B62">
              <w:t xml:space="preserve"> </w:t>
            </w:r>
            <w:r w:rsidR="00B95ACF">
              <w:t>–</w:t>
            </w:r>
            <w:r w:rsidR="00B04B62">
              <w:t xml:space="preserve"> </w:t>
            </w:r>
            <w:r w:rsidRPr="00A002D6">
              <w:t>comparing</w:t>
            </w:r>
            <w:r w:rsidR="00B04B62">
              <w:t xml:space="preserve"> </w:t>
            </w:r>
            <w:r w:rsidR="00AE45FB" w:rsidRPr="00A002D6">
              <w:t>2</w:t>
            </w:r>
            <w:r w:rsidR="00B04B62">
              <w:t xml:space="preserve"> </w:t>
            </w:r>
            <w:r w:rsidRPr="00A002D6">
              <w:t>ancient</w:t>
            </w:r>
            <w:r w:rsidR="00B04B62">
              <w:t xml:space="preserve"> </w:t>
            </w:r>
            <w:r w:rsidRPr="00A002D6">
              <w:t>places</w:t>
            </w:r>
            <w:r w:rsidR="00B04B62">
              <w:t xml:space="preserve"> </w:t>
            </w:r>
            <w:r w:rsidRPr="00A002D6">
              <w:t>recording:</w:t>
            </w:r>
          </w:p>
          <w:p w14:paraId="1F3D673F" w14:textId="283D00A8" w:rsidR="009D60D9" w:rsidRPr="00B95ACF" w:rsidRDefault="00B95ACF" w:rsidP="0004262B">
            <w:pPr>
              <w:pStyle w:val="ListBullet"/>
            </w:pPr>
            <w:r>
              <w:t>w</w:t>
            </w:r>
            <w:r w:rsidRPr="00B95ACF">
              <w:t xml:space="preserve">hat </w:t>
            </w:r>
            <w:r w:rsidR="007F2B10" w:rsidRPr="00B95ACF">
              <w:t>the</w:t>
            </w:r>
            <w:r w:rsidR="00B04B62" w:rsidRPr="00B95ACF">
              <w:t xml:space="preserve"> </w:t>
            </w:r>
            <w:r w:rsidR="007F2B10" w:rsidRPr="00B95ACF">
              <w:t>evidence</w:t>
            </w:r>
            <w:r w:rsidR="00B04B62" w:rsidRPr="00B95ACF">
              <w:t xml:space="preserve"> </w:t>
            </w:r>
            <w:r w:rsidR="007F2B10" w:rsidRPr="00B95ACF">
              <w:t>shows</w:t>
            </w:r>
            <w:r w:rsidR="00B04B62" w:rsidRPr="00B95ACF">
              <w:t xml:space="preserve"> </w:t>
            </w:r>
            <w:r w:rsidR="007F2B10" w:rsidRPr="00B95ACF">
              <w:t>about</w:t>
            </w:r>
            <w:r w:rsidR="00B04B62" w:rsidRPr="00B95ACF">
              <w:t xml:space="preserve"> </w:t>
            </w:r>
            <w:r w:rsidR="007F2B10" w:rsidRPr="00B95ACF">
              <w:t>how</w:t>
            </w:r>
            <w:r w:rsidR="00B04B62" w:rsidRPr="00B95ACF">
              <w:t xml:space="preserve"> </w:t>
            </w:r>
            <w:r w:rsidR="007F2B10" w:rsidRPr="00B95ACF">
              <w:t>people</w:t>
            </w:r>
            <w:r w:rsidR="00B04B62" w:rsidRPr="00B95ACF">
              <w:t xml:space="preserve"> </w:t>
            </w:r>
            <w:r w:rsidR="007F2B10" w:rsidRPr="00B95ACF">
              <w:t>lived</w:t>
            </w:r>
          </w:p>
          <w:p w14:paraId="629236FE" w14:textId="3D4050C3" w:rsidR="009D60D9" w:rsidRPr="00B95ACF" w:rsidRDefault="00B95ACF" w:rsidP="0004262B">
            <w:pPr>
              <w:pStyle w:val="ListBullet"/>
            </w:pPr>
            <w:r>
              <w:t>w</w:t>
            </w:r>
            <w:r w:rsidRPr="00B95ACF">
              <w:t xml:space="preserve">hy </w:t>
            </w:r>
            <w:r w:rsidR="009D60D9" w:rsidRPr="00B95ACF">
              <w:t>this</w:t>
            </w:r>
            <w:r w:rsidR="00B04B62" w:rsidRPr="00B95ACF">
              <w:t xml:space="preserve"> </w:t>
            </w:r>
            <w:r w:rsidR="009D60D9" w:rsidRPr="00B95ACF">
              <w:t>place</w:t>
            </w:r>
            <w:r w:rsidR="00B04B62" w:rsidRPr="00B95ACF">
              <w:t xml:space="preserve"> </w:t>
            </w:r>
            <w:r w:rsidR="21864C58" w:rsidRPr="00B95ACF">
              <w:t>i</w:t>
            </w:r>
            <w:r w:rsidR="009D60D9" w:rsidRPr="00B95ACF">
              <w:t>s</w:t>
            </w:r>
            <w:r w:rsidR="00B04B62" w:rsidRPr="00B95ACF">
              <w:t xml:space="preserve"> </w:t>
            </w:r>
            <w:r w:rsidR="009D60D9" w:rsidRPr="00B95ACF">
              <w:t>significant</w:t>
            </w:r>
            <w:r w:rsidR="00B04B62" w:rsidRPr="00B95ACF">
              <w:t xml:space="preserve"> </w:t>
            </w:r>
            <w:r w:rsidR="009D60D9" w:rsidRPr="00B95ACF">
              <w:t>today</w:t>
            </w:r>
          </w:p>
          <w:p w14:paraId="31ABE51D" w14:textId="7AE0DC6C" w:rsidR="0009047E" w:rsidRPr="00B95ACF" w:rsidRDefault="00B95ACF" w:rsidP="0004262B">
            <w:pPr>
              <w:pStyle w:val="ListBullet"/>
            </w:pPr>
            <w:r>
              <w:t>h</w:t>
            </w:r>
            <w:r w:rsidRPr="00B95ACF">
              <w:t xml:space="preserve">ow </w:t>
            </w:r>
            <w:r w:rsidR="0009047E" w:rsidRPr="00B95ACF">
              <w:t>it</w:t>
            </w:r>
            <w:r w:rsidR="00B04B62" w:rsidRPr="00B95ACF">
              <w:t xml:space="preserve"> </w:t>
            </w:r>
            <w:r w:rsidR="0009047E" w:rsidRPr="00B95ACF">
              <w:t>is</w:t>
            </w:r>
            <w:r w:rsidR="00B04B62" w:rsidRPr="00B95ACF">
              <w:t xml:space="preserve"> </w:t>
            </w:r>
            <w:r w:rsidR="0009047E" w:rsidRPr="00B95ACF">
              <w:t>protected</w:t>
            </w:r>
            <w:r w:rsidR="00B04B62" w:rsidRPr="00B95ACF">
              <w:t xml:space="preserve"> </w:t>
            </w:r>
            <w:r w:rsidR="0009047E" w:rsidRPr="00B95ACF">
              <w:t>or</w:t>
            </w:r>
            <w:r w:rsidR="00B04B62" w:rsidRPr="00B95ACF">
              <w:t xml:space="preserve"> </w:t>
            </w:r>
            <w:r w:rsidR="0009047E" w:rsidRPr="00B95ACF">
              <w:t>managed</w:t>
            </w:r>
            <w:r>
              <w:t>.</w:t>
            </w:r>
          </w:p>
          <w:p w14:paraId="71B17B86" w14:textId="3DD566D9" w:rsidR="00D14540" w:rsidRPr="00A002D6" w:rsidRDefault="007C1701" w:rsidP="00D14540">
            <w:pPr>
              <w:pStyle w:val="FeatureBox2"/>
            </w:pPr>
            <w:r w:rsidRPr="00A002D6">
              <w:rPr>
                <w:b/>
                <w:bCs/>
              </w:rPr>
              <w:t>Teacher</w:t>
            </w:r>
            <w:r w:rsidR="00B04B62">
              <w:rPr>
                <w:b/>
                <w:bCs/>
              </w:rPr>
              <w:t xml:space="preserve"> </w:t>
            </w:r>
            <w:r w:rsidR="00C16CA1">
              <w:rPr>
                <w:b/>
                <w:bCs/>
              </w:rPr>
              <w:t>n</w:t>
            </w:r>
            <w:r w:rsidR="00C16CA1" w:rsidRPr="00A002D6">
              <w:rPr>
                <w:b/>
                <w:bCs/>
              </w:rPr>
              <w:t>ote</w:t>
            </w:r>
            <w:r w:rsidR="0036230D" w:rsidRPr="00A002D6">
              <w:rPr>
                <w:b/>
                <w:bCs/>
              </w:rPr>
              <w:t>:</w:t>
            </w:r>
            <w:r w:rsidR="00B04B62">
              <w:rPr>
                <w:b/>
                <w:bCs/>
              </w:rPr>
              <w:t xml:space="preserve"> </w:t>
            </w:r>
            <w:r w:rsidR="003E204E" w:rsidRPr="00A002D6">
              <w:t>t</w:t>
            </w:r>
            <w:r w:rsidRPr="00A002D6">
              <w:t>o</w:t>
            </w:r>
            <w:r w:rsidR="00B04B62">
              <w:t xml:space="preserve"> </w:t>
            </w:r>
            <w:r w:rsidRPr="00A002D6">
              <w:t>help</w:t>
            </w:r>
            <w:r w:rsidR="00B04B62">
              <w:t xml:space="preserve"> </w:t>
            </w:r>
            <w:r w:rsidRPr="00A002D6">
              <w:t>students</w:t>
            </w:r>
            <w:r w:rsidR="00B04B62">
              <w:t xml:space="preserve"> </w:t>
            </w:r>
            <w:r w:rsidRPr="00A002D6">
              <w:t>understand</w:t>
            </w:r>
            <w:r w:rsidR="00B04B62">
              <w:t xml:space="preserve"> </w:t>
            </w:r>
            <w:r w:rsidRPr="00A002D6">
              <w:t>how</w:t>
            </w:r>
            <w:r w:rsidR="00B04B62">
              <w:t xml:space="preserve"> </w:t>
            </w:r>
            <w:r w:rsidRPr="00A002D6">
              <w:t>historians</w:t>
            </w:r>
            <w:r w:rsidR="00B04B62">
              <w:t xml:space="preserve"> </w:t>
            </w:r>
            <w:r w:rsidRPr="00A002D6">
              <w:t>decide</w:t>
            </w:r>
            <w:r w:rsidR="00B04B62">
              <w:t xml:space="preserve"> </w:t>
            </w:r>
            <w:r w:rsidRPr="00A002D6">
              <w:t>what</w:t>
            </w:r>
            <w:r w:rsidR="00B04B62">
              <w:t xml:space="preserve"> </w:t>
            </w:r>
            <w:r w:rsidRPr="00A002D6">
              <w:t>is</w:t>
            </w:r>
            <w:r w:rsidR="00B04B62">
              <w:t xml:space="preserve"> </w:t>
            </w:r>
            <w:r w:rsidRPr="00A002D6">
              <w:t>significant,</w:t>
            </w:r>
            <w:r w:rsidR="00B04B62">
              <w:t xml:space="preserve"> </w:t>
            </w:r>
            <w:r w:rsidR="00EE1ECF" w:rsidRPr="00A002D6">
              <w:t>teachers</w:t>
            </w:r>
            <w:r w:rsidR="00B04B62">
              <w:t xml:space="preserve"> </w:t>
            </w:r>
            <w:r w:rsidR="00EE1ECF" w:rsidRPr="00A002D6">
              <w:t>may</w:t>
            </w:r>
            <w:r w:rsidR="00B04B62">
              <w:t xml:space="preserve"> </w:t>
            </w:r>
            <w:r w:rsidR="00EE1ECF" w:rsidRPr="00A002D6">
              <w:t>find</w:t>
            </w:r>
            <w:r w:rsidR="00B04B62">
              <w:t xml:space="preserve"> </w:t>
            </w:r>
            <w:r w:rsidR="00EE1ECF" w:rsidRPr="00A002D6">
              <w:t>the</w:t>
            </w:r>
            <w:r w:rsidR="00B04B62">
              <w:t xml:space="preserve"> </w:t>
            </w:r>
            <w:r w:rsidR="00EE1ECF" w:rsidRPr="00A002D6">
              <w:t>resource</w:t>
            </w:r>
            <w:r w:rsidR="00B04B62">
              <w:t xml:space="preserve"> </w:t>
            </w:r>
            <w:hyperlink r:id="rId46" w:history="1">
              <w:r w:rsidR="00D14540" w:rsidRPr="00A002D6">
                <w:rPr>
                  <w:rStyle w:val="Hyperlink"/>
                </w:rPr>
                <w:t>Historical</w:t>
              </w:r>
              <w:r w:rsidR="00B04B62">
                <w:rPr>
                  <w:rStyle w:val="Hyperlink"/>
                </w:rPr>
                <w:t xml:space="preserve"> </w:t>
              </w:r>
              <w:r w:rsidR="00D14540" w:rsidRPr="00A002D6">
                <w:rPr>
                  <w:rStyle w:val="Hyperlink"/>
                </w:rPr>
                <w:t>significance</w:t>
              </w:r>
              <w:r w:rsidR="00B04B62">
                <w:rPr>
                  <w:rStyle w:val="Hyperlink"/>
                </w:rPr>
                <w:t xml:space="preserve"> </w:t>
              </w:r>
              <w:r w:rsidR="00D14540" w:rsidRPr="00A002D6">
                <w:rPr>
                  <w:rStyle w:val="Hyperlink"/>
                </w:rPr>
                <w:t>explained</w:t>
              </w:r>
            </w:hyperlink>
            <w:r w:rsidR="00B04B62">
              <w:t xml:space="preserve"> </w:t>
            </w:r>
            <w:r w:rsidR="00D14540" w:rsidRPr="00A002D6">
              <w:t>useful</w:t>
            </w:r>
            <w:r w:rsidR="005B4264" w:rsidRPr="00A002D6">
              <w:t>.</w:t>
            </w:r>
          </w:p>
          <w:p w14:paraId="5E0DD60F" w14:textId="1F75196A" w:rsidR="00922B0A" w:rsidRPr="00A002D6" w:rsidRDefault="00922B0A" w:rsidP="00CF2033">
            <w:pPr>
              <w:pStyle w:val="FeatureBox4"/>
              <w:rPr>
                <w:b/>
                <w:bCs/>
              </w:rPr>
            </w:pPr>
            <w:r w:rsidRPr="00A002D6">
              <w:rPr>
                <w:b/>
                <w:bCs/>
              </w:rPr>
              <w:t>Differentiation</w:t>
            </w:r>
          </w:p>
          <w:p w14:paraId="78BA0A1C" w14:textId="6A5CCCD9" w:rsidR="00B95ACF" w:rsidRDefault="00922B0A" w:rsidP="00CF2033">
            <w:pPr>
              <w:pStyle w:val="FeatureBox4"/>
            </w:pPr>
            <w:r w:rsidRPr="0004262B">
              <w:rPr>
                <w:rStyle w:val="Strong"/>
              </w:rPr>
              <w:t>Support</w:t>
            </w:r>
            <w:r w:rsidR="00B04B62">
              <w:t xml:space="preserve"> </w:t>
            </w:r>
          </w:p>
          <w:p w14:paraId="789A639D" w14:textId="1A17DE10" w:rsidR="006C55ED" w:rsidRPr="00A002D6" w:rsidRDefault="006C55ED" w:rsidP="006C55ED">
            <w:pPr>
              <w:pStyle w:val="FeatureBox4"/>
            </w:pPr>
            <w:r w:rsidRPr="00A002D6">
              <w:t>Provide</w:t>
            </w:r>
            <w:r>
              <w:t xml:space="preserve"> </w:t>
            </w:r>
            <w:r w:rsidRPr="00A002D6">
              <w:t>the</w:t>
            </w:r>
            <w:r>
              <w:t xml:space="preserve"> </w:t>
            </w:r>
            <w:r w:rsidRPr="00A002D6">
              <w:t>following</w:t>
            </w:r>
            <w:r>
              <w:t xml:space="preserve"> </w:t>
            </w:r>
            <w:r w:rsidRPr="00A002D6">
              <w:t>sentence</w:t>
            </w:r>
            <w:r>
              <w:t xml:space="preserve"> </w:t>
            </w:r>
            <w:r w:rsidRPr="00A002D6">
              <w:t>starters</w:t>
            </w:r>
            <w:r>
              <w:t xml:space="preserve"> </w:t>
            </w:r>
            <w:r w:rsidRPr="00A002D6">
              <w:t>to</w:t>
            </w:r>
            <w:r>
              <w:t xml:space="preserve"> </w:t>
            </w:r>
            <w:r w:rsidRPr="00A002D6">
              <w:t>support</w:t>
            </w:r>
            <w:r>
              <w:t xml:space="preserve"> </w:t>
            </w:r>
            <w:r w:rsidRPr="00A002D6">
              <w:t>students</w:t>
            </w:r>
            <w:r>
              <w:t xml:space="preserve"> </w:t>
            </w:r>
            <w:r w:rsidRPr="00A002D6">
              <w:t>who</w:t>
            </w:r>
            <w:r>
              <w:t xml:space="preserve"> </w:t>
            </w:r>
            <w:r w:rsidRPr="00A002D6">
              <w:t>need</w:t>
            </w:r>
            <w:r>
              <w:t xml:space="preserve"> </w:t>
            </w:r>
            <w:r w:rsidRPr="00A002D6">
              <w:t>scaffolding</w:t>
            </w:r>
            <w:r>
              <w:t>:</w:t>
            </w:r>
          </w:p>
          <w:p w14:paraId="67198412" w14:textId="58C57D4F" w:rsidR="00922B0A" w:rsidRPr="00A002D6" w:rsidRDefault="006C55ED">
            <w:pPr>
              <w:pStyle w:val="FeatureBox4"/>
              <w:numPr>
                <w:ilvl w:val="0"/>
                <w:numId w:val="12"/>
              </w:numPr>
              <w:ind w:left="567" w:hanging="567"/>
            </w:pPr>
            <w:r>
              <w:t>T</w:t>
            </w:r>
            <w:r w:rsidR="00922B0A" w:rsidRPr="00A002D6">
              <w:t>his</w:t>
            </w:r>
            <w:r w:rsidR="00B04B62">
              <w:t xml:space="preserve"> </w:t>
            </w:r>
            <w:r w:rsidR="00922B0A" w:rsidRPr="00A002D6">
              <w:t>evidence</w:t>
            </w:r>
            <w:r w:rsidR="00B04B62">
              <w:t xml:space="preserve"> </w:t>
            </w:r>
            <w:r w:rsidR="00922B0A" w:rsidRPr="00A002D6">
              <w:t>shows</w:t>
            </w:r>
            <w:r w:rsidR="00B04B62">
              <w:t xml:space="preserve"> </w:t>
            </w:r>
            <w:r w:rsidR="00922B0A" w:rsidRPr="00A002D6">
              <w:t>that</w:t>
            </w:r>
            <w:r w:rsidR="00B04B62">
              <w:t xml:space="preserve"> </w:t>
            </w:r>
            <w:r w:rsidR="00922B0A" w:rsidRPr="00A002D6">
              <w:t>people</w:t>
            </w:r>
            <w:r>
              <w:t xml:space="preserve"> </w:t>
            </w:r>
            <w:r w:rsidR="00922B0A" w:rsidRPr="00A002D6">
              <w:t>…</w:t>
            </w:r>
          </w:p>
          <w:p w14:paraId="58EC9069" w14:textId="607D75B5" w:rsidR="00922B0A" w:rsidRPr="00A002D6" w:rsidRDefault="006C55ED">
            <w:pPr>
              <w:pStyle w:val="FeatureBox4"/>
              <w:numPr>
                <w:ilvl w:val="0"/>
                <w:numId w:val="12"/>
              </w:numPr>
              <w:ind w:left="567" w:hanging="567"/>
            </w:pPr>
            <w:r>
              <w:t>T</w:t>
            </w:r>
            <w:r w:rsidRPr="00A002D6">
              <w:t>his</w:t>
            </w:r>
            <w:r>
              <w:t xml:space="preserve"> </w:t>
            </w:r>
            <w:r w:rsidR="00922B0A" w:rsidRPr="00A002D6">
              <w:t>place</w:t>
            </w:r>
            <w:r w:rsidR="00B04B62">
              <w:t xml:space="preserve"> </w:t>
            </w:r>
            <w:r w:rsidR="00922B0A" w:rsidRPr="00A002D6">
              <w:t>is</w:t>
            </w:r>
            <w:r w:rsidR="00B04B62">
              <w:t xml:space="preserve"> </w:t>
            </w:r>
            <w:r w:rsidR="00922B0A" w:rsidRPr="00A002D6">
              <w:t>significant</w:t>
            </w:r>
            <w:r w:rsidR="00B04B62">
              <w:t xml:space="preserve"> </w:t>
            </w:r>
            <w:r w:rsidR="00922B0A" w:rsidRPr="00A002D6">
              <w:t>because</w:t>
            </w:r>
            <w:r>
              <w:t xml:space="preserve"> </w:t>
            </w:r>
            <w:r w:rsidR="00922B0A" w:rsidRPr="00A002D6">
              <w:t>…</w:t>
            </w:r>
          </w:p>
          <w:p w14:paraId="066CFF3D" w14:textId="33B61D6B" w:rsidR="00922B0A" w:rsidRPr="00A002D6" w:rsidRDefault="006C55ED">
            <w:pPr>
              <w:pStyle w:val="FeatureBox4"/>
              <w:numPr>
                <w:ilvl w:val="0"/>
                <w:numId w:val="12"/>
              </w:numPr>
              <w:ind w:left="567" w:hanging="567"/>
            </w:pPr>
            <w:r>
              <w:lastRenderedPageBreak/>
              <w:t>T</w:t>
            </w:r>
            <w:r w:rsidRPr="00A002D6">
              <w:t>his</w:t>
            </w:r>
            <w:r>
              <w:t xml:space="preserve"> </w:t>
            </w:r>
            <w:r w:rsidR="00922B0A" w:rsidRPr="00A002D6">
              <w:t>site</w:t>
            </w:r>
            <w:r w:rsidR="00B04B62">
              <w:t xml:space="preserve"> </w:t>
            </w:r>
            <w:r w:rsidR="00922B0A" w:rsidRPr="00A002D6">
              <w:t>is</w:t>
            </w:r>
            <w:r w:rsidR="00B04B62">
              <w:t xml:space="preserve"> </w:t>
            </w:r>
            <w:r w:rsidR="00922B0A" w:rsidRPr="00A002D6">
              <w:t>protected</w:t>
            </w:r>
            <w:r w:rsidR="00B04B62">
              <w:t xml:space="preserve"> </w:t>
            </w:r>
            <w:r w:rsidR="00922B0A" w:rsidRPr="00A002D6">
              <w:t>today</w:t>
            </w:r>
            <w:r w:rsidR="00B04B62">
              <w:t xml:space="preserve"> </w:t>
            </w:r>
            <w:r w:rsidR="00922B0A" w:rsidRPr="00A002D6">
              <w:t>by</w:t>
            </w:r>
            <w:r>
              <w:t xml:space="preserve"> </w:t>
            </w:r>
            <w:r w:rsidR="00922B0A" w:rsidRPr="00A002D6">
              <w:t>…</w:t>
            </w:r>
            <w:r w:rsidR="00B04B62">
              <w:t xml:space="preserve"> </w:t>
            </w:r>
            <w:r w:rsidR="00922B0A" w:rsidRPr="00A002D6">
              <w:t>with</w:t>
            </w:r>
            <w:r w:rsidR="00B04B62">
              <w:t xml:space="preserve"> </w:t>
            </w:r>
            <w:r w:rsidR="00922B0A" w:rsidRPr="00A002D6">
              <w:t>help</w:t>
            </w:r>
            <w:r w:rsidR="00B04B62">
              <w:t xml:space="preserve"> </w:t>
            </w:r>
            <w:r w:rsidR="00922B0A" w:rsidRPr="00A002D6">
              <w:t>from</w:t>
            </w:r>
            <w:r>
              <w:t xml:space="preserve"> </w:t>
            </w:r>
            <w:r w:rsidR="00922B0A" w:rsidRPr="00A002D6">
              <w:t>…</w:t>
            </w:r>
          </w:p>
          <w:p w14:paraId="1E887AA3" w14:textId="37710546" w:rsidR="00922B0A" w:rsidRPr="005B7CDB" w:rsidRDefault="00922B0A" w:rsidP="00CF2033">
            <w:r w:rsidRPr="005B7CDB">
              <w:t>Activity</w:t>
            </w:r>
            <w:r w:rsidR="00B04B62" w:rsidRPr="005B7CDB">
              <w:t xml:space="preserve"> </w:t>
            </w:r>
            <w:r w:rsidRPr="005B7CDB">
              <w:t>19</w:t>
            </w:r>
            <w:r w:rsidR="00C55E86">
              <w:t xml:space="preserve"> –</w:t>
            </w:r>
            <w:r w:rsidR="00B04B62" w:rsidRPr="005B7CDB">
              <w:t xml:space="preserve"> </w:t>
            </w:r>
            <w:r w:rsidRPr="005B7CDB">
              <w:t>Think</w:t>
            </w:r>
            <w:r w:rsidR="00367BA3" w:rsidRPr="005B7CDB">
              <w:t>-</w:t>
            </w:r>
            <w:r w:rsidRPr="005B7CDB">
              <w:t>Pair</w:t>
            </w:r>
            <w:r w:rsidR="00367BA3" w:rsidRPr="005B7CDB">
              <w:t>-</w:t>
            </w:r>
            <w:r w:rsidRPr="005B7CDB">
              <w:t>Share</w:t>
            </w:r>
          </w:p>
          <w:p w14:paraId="74D590E2" w14:textId="54684A5D" w:rsidR="00922B0A" w:rsidRPr="00A002D6" w:rsidRDefault="00922B0A" w:rsidP="00CF2033">
            <w:r w:rsidRPr="00A002D6">
              <w:t>Guide</w:t>
            </w:r>
            <w:r w:rsidR="00B04B62">
              <w:t xml:space="preserve"> </w:t>
            </w:r>
            <w:r w:rsidRPr="00A002D6">
              <w:t>students</w:t>
            </w:r>
            <w:r w:rsidR="00B04B62">
              <w:t xml:space="preserve"> </w:t>
            </w:r>
            <w:r w:rsidRPr="00A002D6">
              <w:t>through</w:t>
            </w:r>
            <w:r w:rsidR="00B04B62">
              <w:t xml:space="preserve"> </w:t>
            </w:r>
            <w:r w:rsidRPr="00A002D6">
              <w:t>each</w:t>
            </w:r>
            <w:r w:rsidR="00B04B62">
              <w:t xml:space="preserve"> </w:t>
            </w:r>
            <w:r w:rsidRPr="00A002D6">
              <w:t>step</w:t>
            </w:r>
            <w:r w:rsidR="00B04B62">
              <w:t xml:space="preserve"> </w:t>
            </w:r>
            <w:r w:rsidRPr="00A002D6">
              <w:t>of</w:t>
            </w:r>
            <w:r w:rsidR="00B04B62">
              <w:t xml:space="preserve"> </w:t>
            </w:r>
            <w:r w:rsidRPr="00A002D6">
              <w:t>the</w:t>
            </w:r>
            <w:r w:rsidR="00B04B62">
              <w:t xml:space="preserve"> </w:t>
            </w:r>
            <w:hyperlink r:id="rId47">
              <w:r w:rsidR="00C55E86">
                <w:rPr>
                  <w:rStyle w:val="Hyperlink"/>
                </w:rPr>
                <w:t>Think–Pair–Share</w:t>
              </w:r>
            </w:hyperlink>
            <w:r w:rsidR="00C55E86">
              <w:t xml:space="preserve"> routine</w:t>
            </w:r>
            <w:r w:rsidRPr="00A002D6">
              <w:t>.</w:t>
            </w:r>
            <w:r w:rsidR="00B04B62">
              <w:t xml:space="preserve"> </w:t>
            </w:r>
            <w:r w:rsidRPr="00A002D6">
              <w:t>Steps</w:t>
            </w:r>
            <w:r w:rsidR="00B04B62">
              <w:t xml:space="preserve"> </w:t>
            </w:r>
            <w:r w:rsidRPr="00A002D6">
              <w:t>are</w:t>
            </w:r>
            <w:r w:rsidR="00B04B62">
              <w:t xml:space="preserve"> </w:t>
            </w:r>
            <w:r w:rsidRPr="00A002D6">
              <w:t>as</w:t>
            </w:r>
            <w:r w:rsidR="00B04B62">
              <w:t xml:space="preserve"> </w:t>
            </w:r>
            <w:r w:rsidRPr="00A002D6">
              <w:t>follows:</w:t>
            </w:r>
          </w:p>
          <w:p w14:paraId="40242DDB" w14:textId="54EB895C" w:rsidR="00922B0A" w:rsidRPr="005B7CDB" w:rsidRDefault="00922B0A" w:rsidP="0004262B">
            <w:pPr>
              <w:rPr>
                <w:bCs/>
              </w:rPr>
            </w:pPr>
            <w:r w:rsidRPr="005B7CDB">
              <w:rPr>
                <w:bCs/>
              </w:rPr>
              <w:t>Think</w:t>
            </w:r>
          </w:p>
          <w:p w14:paraId="46FFF8DC" w14:textId="2E6F9C06" w:rsidR="00922B0A" w:rsidRPr="00053AEA" w:rsidRDefault="00425C29" w:rsidP="0004262B">
            <w:pPr>
              <w:pStyle w:val="ListBullet"/>
            </w:pPr>
            <w:r>
              <w:t>S</w:t>
            </w:r>
            <w:r w:rsidRPr="00053AEA">
              <w:t xml:space="preserve">tudents </w:t>
            </w:r>
            <w:r w:rsidR="00922B0A" w:rsidRPr="00053AEA">
              <w:t>write</w:t>
            </w:r>
            <w:r w:rsidR="00B04B62" w:rsidRPr="00053AEA">
              <w:t xml:space="preserve"> </w:t>
            </w:r>
            <w:r w:rsidR="00922B0A" w:rsidRPr="00053AEA">
              <w:t>a</w:t>
            </w:r>
            <w:r w:rsidR="00B04B62" w:rsidRPr="00053AEA">
              <w:t xml:space="preserve"> </w:t>
            </w:r>
            <w:r w:rsidR="00922B0A" w:rsidRPr="00053AEA">
              <w:t>short</w:t>
            </w:r>
            <w:r w:rsidR="00B04B62" w:rsidRPr="00053AEA">
              <w:t xml:space="preserve"> </w:t>
            </w:r>
            <w:r w:rsidR="00922B0A" w:rsidRPr="00053AEA">
              <w:t>response</w:t>
            </w:r>
            <w:r w:rsidR="00B04B62" w:rsidRPr="00053AEA">
              <w:t xml:space="preserve"> </w:t>
            </w:r>
            <w:r w:rsidR="00922B0A" w:rsidRPr="00053AEA">
              <w:t>(1</w:t>
            </w:r>
            <w:r w:rsidR="00C55E86">
              <w:t xml:space="preserve"> to </w:t>
            </w:r>
            <w:r w:rsidR="00922B0A" w:rsidRPr="00053AEA">
              <w:t>2</w:t>
            </w:r>
            <w:r w:rsidR="00B04B62" w:rsidRPr="00053AEA">
              <w:t xml:space="preserve"> </w:t>
            </w:r>
            <w:r w:rsidR="00922B0A" w:rsidRPr="00053AEA">
              <w:t>sentences)</w:t>
            </w:r>
            <w:r w:rsidR="00B04B62" w:rsidRPr="00053AEA">
              <w:t xml:space="preserve"> </w:t>
            </w:r>
            <w:r w:rsidR="00922B0A" w:rsidRPr="00053AEA">
              <w:t>answering</w:t>
            </w:r>
            <w:r w:rsidR="00B04B62" w:rsidRPr="00053AEA">
              <w:t xml:space="preserve"> </w:t>
            </w:r>
            <w:r w:rsidR="00922B0A" w:rsidRPr="00053AEA">
              <w:t>the</w:t>
            </w:r>
            <w:r w:rsidR="00B04B62" w:rsidRPr="00053AEA">
              <w:t xml:space="preserve"> </w:t>
            </w:r>
            <w:r w:rsidR="00922B0A" w:rsidRPr="00053AEA">
              <w:t>focus</w:t>
            </w:r>
            <w:r w:rsidR="00B04B62" w:rsidRPr="00053AEA">
              <w:t xml:space="preserve"> </w:t>
            </w:r>
            <w:r w:rsidR="00922B0A" w:rsidRPr="00053AEA">
              <w:t>question,</w:t>
            </w:r>
            <w:r w:rsidR="00B04B62" w:rsidRPr="00053AEA">
              <w:t xml:space="preserve"> </w:t>
            </w:r>
            <w:r w:rsidR="00922B0A" w:rsidRPr="00053AEA">
              <w:t>using</w:t>
            </w:r>
            <w:r w:rsidR="00B04B62" w:rsidRPr="00053AEA">
              <w:t xml:space="preserve"> </w:t>
            </w:r>
            <w:r w:rsidR="00922B0A" w:rsidRPr="00053AEA">
              <w:t>evidence</w:t>
            </w:r>
            <w:r w:rsidR="00B04B62" w:rsidRPr="00053AEA">
              <w:t xml:space="preserve"> </w:t>
            </w:r>
            <w:r w:rsidR="00922B0A" w:rsidRPr="00053AEA">
              <w:t>from</w:t>
            </w:r>
            <w:r w:rsidR="00B04B62" w:rsidRPr="00053AEA">
              <w:t xml:space="preserve"> </w:t>
            </w:r>
            <w:r w:rsidR="00922B0A" w:rsidRPr="00053AEA">
              <w:t>either</w:t>
            </w:r>
            <w:r w:rsidR="00B04B62" w:rsidRPr="00053AEA">
              <w:t xml:space="preserve"> </w:t>
            </w:r>
            <w:r w:rsidR="00AD454D" w:rsidRPr="00053AEA">
              <w:t>Xi’an</w:t>
            </w:r>
            <w:r w:rsidR="00B04B62" w:rsidRPr="00053AEA">
              <w:t xml:space="preserve"> </w:t>
            </w:r>
            <w:r w:rsidR="00922B0A" w:rsidRPr="00053AEA">
              <w:t>or</w:t>
            </w:r>
            <w:r w:rsidR="00B04B62" w:rsidRPr="00053AEA">
              <w:t xml:space="preserve"> </w:t>
            </w:r>
            <w:proofErr w:type="spellStart"/>
            <w:r w:rsidR="00922B0A" w:rsidRPr="00053AEA">
              <w:t>Baiame’s</w:t>
            </w:r>
            <w:proofErr w:type="spellEnd"/>
            <w:r w:rsidR="00B04B62" w:rsidRPr="00053AEA">
              <w:t xml:space="preserve"> </w:t>
            </w:r>
            <w:r w:rsidR="00922B0A" w:rsidRPr="00053AEA">
              <w:t>Ngunnhu.</w:t>
            </w:r>
          </w:p>
          <w:p w14:paraId="64FAE2A4" w14:textId="38097C9F" w:rsidR="00922B0A" w:rsidRPr="00053AEA" w:rsidRDefault="00053AEA" w:rsidP="0004262B">
            <w:pPr>
              <w:pStyle w:val="ListBullet"/>
            </w:pPr>
            <w:r>
              <w:t>P</w:t>
            </w:r>
            <w:r w:rsidRPr="00053AEA">
              <w:t xml:space="preserve">rompt </w:t>
            </w:r>
            <w:r w:rsidR="00922B0A" w:rsidRPr="00053AEA">
              <w:t>students</w:t>
            </w:r>
            <w:r w:rsidR="00B04B62" w:rsidRPr="00053AEA">
              <w:t xml:space="preserve"> </w:t>
            </w:r>
            <w:r w:rsidR="00922B0A" w:rsidRPr="00053AEA">
              <w:t>to</w:t>
            </w:r>
            <w:r w:rsidR="00B04B62" w:rsidRPr="00053AEA">
              <w:t xml:space="preserve"> </w:t>
            </w:r>
            <w:r w:rsidR="00922B0A" w:rsidRPr="00053AEA">
              <w:t>consider:</w:t>
            </w:r>
          </w:p>
          <w:p w14:paraId="07D59BCD" w14:textId="2D3AB267" w:rsidR="00922B0A" w:rsidRPr="00053AEA" w:rsidRDefault="00922B0A" w:rsidP="00AC7F48">
            <w:pPr>
              <w:pStyle w:val="ListBullet2"/>
            </w:pPr>
            <w:r w:rsidRPr="00053AEA">
              <w:t>loss</w:t>
            </w:r>
            <w:r w:rsidR="00B04B62" w:rsidRPr="00053AEA">
              <w:t xml:space="preserve"> </w:t>
            </w:r>
            <w:r w:rsidRPr="00053AEA">
              <w:t>of</w:t>
            </w:r>
            <w:r w:rsidR="00B04B62" w:rsidRPr="00053AEA">
              <w:t xml:space="preserve"> </w:t>
            </w:r>
            <w:r w:rsidRPr="00053AEA">
              <w:t>historical</w:t>
            </w:r>
            <w:r w:rsidR="00B04B62" w:rsidRPr="00053AEA">
              <w:t xml:space="preserve"> </w:t>
            </w:r>
            <w:r w:rsidRPr="00053AEA">
              <w:t>knowledge</w:t>
            </w:r>
          </w:p>
          <w:p w14:paraId="28C6C25E" w14:textId="23D68316" w:rsidR="00922B0A" w:rsidRPr="00053AEA" w:rsidRDefault="00922B0A" w:rsidP="00AC7F48">
            <w:pPr>
              <w:pStyle w:val="ListBullet2"/>
            </w:pPr>
            <w:r w:rsidRPr="00053AEA">
              <w:t>loss</w:t>
            </w:r>
            <w:r w:rsidR="00B04B62" w:rsidRPr="00053AEA">
              <w:t xml:space="preserve"> </w:t>
            </w:r>
            <w:r w:rsidRPr="00053AEA">
              <w:t>of</w:t>
            </w:r>
            <w:r w:rsidR="00B04B62" w:rsidRPr="00053AEA">
              <w:t xml:space="preserve"> </w:t>
            </w:r>
            <w:r w:rsidRPr="00053AEA">
              <w:t>cultural</w:t>
            </w:r>
            <w:r w:rsidR="00B04B62" w:rsidRPr="00053AEA">
              <w:t xml:space="preserve"> </w:t>
            </w:r>
            <w:r w:rsidRPr="00053AEA">
              <w:t>knowledge</w:t>
            </w:r>
            <w:r w:rsidR="00B04B62" w:rsidRPr="00053AEA">
              <w:t xml:space="preserve"> </w:t>
            </w:r>
            <w:r w:rsidRPr="00053AEA">
              <w:t>and</w:t>
            </w:r>
            <w:r w:rsidR="00B04B62" w:rsidRPr="00053AEA">
              <w:t xml:space="preserve"> </w:t>
            </w:r>
            <w:r w:rsidRPr="00053AEA">
              <w:t>practice</w:t>
            </w:r>
          </w:p>
          <w:p w14:paraId="6C1B6125" w14:textId="4D4CF12C" w:rsidR="00922B0A" w:rsidRPr="00A002D6" w:rsidRDefault="00922B0A" w:rsidP="00AC7F48">
            <w:pPr>
              <w:pStyle w:val="ListBullet2"/>
            </w:pPr>
            <w:r w:rsidRPr="00053AEA">
              <w:t>loss</w:t>
            </w:r>
            <w:r w:rsidR="00B04B62">
              <w:t xml:space="preserve"> </w:t>
            </w:r>
            <w:r w:rsidRPr="00A002D6">
              <w:t>of</w:t>
            </w:r>
            <w:r w:rsidR="00B04B62">
              <w:t xml:space="preserve"> </w:t>
            </w:r>
            <w:r w:rsidRPr="00A002D6">
              <w:t>identity</w:t>
            </w:r>
            <w:r w:rsidR="00B04B62">
              <w:t xml:space="preserve"> </w:t>
            </w:r>
            <w:r w:rsidRPr="00A002D6">
              <w:t>or</w:t>
            </w:r>
            <w:r w:rsidR="00B04B62">
              <w:t xml:space="preserve"> </w:t>
            </w:r>
            <w:r w:rsidRPr="00A002D6">
              <w:t>connection</w:t>
            </w:r>
            <w:r w:rsidR="00B04B62">
              <w:t xml:space="preserve"> </w:t>
            </w:r>
            <w:r w:rsidRPr="00A002D6">
              <w:t>to</w:t>
            </w:r>
            <w:r w:rsidR="00B04B62">
              <w:t xml:space="preserve"> </w:t>
            </w:r>
            <w:r w:rsidRPr="00A002D6">
              <w:t>place</w:t>
            </w:r>
            <w:r w:rsidR="00772BA3">
              <w:t>.</w:t>
            </w:r>
          </w:p>
          <w:p w14:paraId="716AAFD7" w14:textId="32C70475" w:rsidR="00922B0A" w:rsidRPr="005B7CDB" w:rsidRDefault="00922B0A" w:rsidP="0004262B">
            <w:pPr>
              <w:rPr>
                <w:bCs/>
              </w:rPr>
            </w:pPr>
            <w:r w:rsidRPr="005B7CDB">
              <w:rPr>
                <w:bCs/>
              </w:rPr>
              <w:t>Pair</w:t>
            </w:r>
          </w:p>
          <w:p w14:paraId="24E8BE6C" w14:textId="6A9697F9" w:rsidR="00922B0A" w:rsidRPr="00053AEA" w:rsidRDefault="00053AEA" w:rsidP="00053AEA">
            <w:pPr>
              <w:pStyle w:val="ListBullet"/>
            </w:pPr>
            <w:r w:rsidRPr="00053AEA">
              <w:t xml:space="preserve">Students </w:t>
            </w:r>
            <w:r w:rsidR="00922B0A" w:rsidRPr="00053AEA">
              <w:t>share</w:t>
            </w:r>
            <w:r w:rsidR="00B04B62" w:rsidRPr="00053AEA">
              <w:t xml:space="preserve"> </w:t>
            </w:r>
            <w:r w:rsidR="00922B0A" w:rsidRPr="00053AEA">
              <w:t>their</w:t>
            </w:r>
            <w:r w:rsidR="00B04B62" w:rsidRPr="00053AEA">
              <w:t xml:space="preserve"> </w:t>
            </w:r>
            <w:r w:rsidR="00922B0A" w:rsidRPr="00053AEA">
              <w:t>response</w:t>
            </w:r>
            <w:r w:rsidR="00B04B62" w:rsidRPr="00053AEA">
              <w:t xml:space="preserve"> </w:t>
            </w:r>
            <w:r w:rsidR="00922B0A" w:rsidRPr="00053AEA">
              <w:t>with</w:t>
            </w:r>
            <w:r w:rsidR="00B04B62" w:rsidRPr="00053AEA">
              <w:t xml:space="preserve"> </w:t>
            </w:r>
            <w:r w:rsidR="00922B0A" w:rsidRPr="00053AEA">
              <w:t>a</w:t>
            </w:r>
            <w:r w:rsidR="00B04B62" w:rsidRPr="00053AEA">
              <w:t xml:space="preserve"> </w:t>
            </w:r>
            <w:r w:rsidR="00922B0A" w:rsidRPr="00053AEA">
              <w:t>partner</w:t>
            </w:r>
            <w:r w:rsidR="00B04B62" w:rsidRPr="00053AEA">
              <w:t xml:space="preserve"> </w:t>
            </w:r>
            <w:r w:rsidR="00922B0A" w:rsidRPr="00053AEA">
              <w:t>and</w:t>
            </w:r>
            <w:r w:rsidR="00B04B62" w:rsidRPr="00053AEA">
              <w:t xml:space="preserve"> </w:t>
            </w:r>
            <w:r w:rsidR="00922B0A" w:rsidRPr="00053AEA">
              <w:t>compare</w:t>
            </w:r>
            <w:r w:rsidR="00B04B62" w:rsidRPr="00053AEA">
              <w:t xml:space="preserve"> </w:t>
            </w:r>
            <w:r w:rsidR="00922B0A" w:rsidRPr="00053AEA">
              <w:t>ideas.</w:t>
            </w:r>
          </w:p>
          <w:p w14:paraId="0FDDFDB1" w14:textId="776A0D94" w:rsidR="00922B0A" w:rsidRPr="00A002D6" w:rsidRDefault="00772BA3" w:rsidP="0004262B">
            <w:pPr>
              <w:pStyle w:val="ListBullet"/>
            </w:pPr>
            <w:r>
              <w:t>P</w:t>
            </w:r>
            <w:r w:rsidRPr="00053AEA">
              <w:t>r</w:t>
            </w:r>
            <w:r w:rsidRPr="00A002D6">
              <w:t>ompt</w:t>
            </w:r>
            <w:r w:rsidR="00922B0A" w:rsidRPr="00A002D6">
              <w:t>:</w:t>
            </w:r>
          </w:p>
          <w:p w14:paraId="525A3B94" w14:textId="6B1BE538" w:rsidR="00922B0A" w:rsidRPr="00A002D6" w:rsidRDefault="00772BA3" w:rsidP="00AC7F48">
            <w:pPr>
              <w:pStyle w:val="ListBullet2"/>
            </w:pPr>
            <w:r>
              <w:lastRenderedPageBreak/>
              <w:t>D</w:t>
            </w:r>
            <w:r w:rsidRPr="00A002D6">
              <w:t>id</w:t>
            </w:r>
            <w:r>
              <w:t xml:space="preserve"> </w:t>
            </w:r>
            <w:r w:rsidR="00922B0A" w:rsidRPr="00A002D6">
              <w:t>you</w:t>
            </w:r>
            <w:r w:rsidR="00B04B62">
              <w:t xml:space="preserve"> </w:t>
            </w:r>
            <w:r w:rsidR="00922B0A" w:rsidRPr="00A002D6">
              <w:t>focus</w:t>
            </w:r>
            <w:r w:rsidR="00B04B62">
              <w:t xml:space="preserve"> </w:t>
            </w:r>
            <w:r w:rsidR="00922B0A" w:rsidRPr="00A002D6">
              <w:t>on</w:t>
            </w:r>
            <w:r w:rsidR="00B04B62">
              <w:t xml:space="preserve"> </w:t>
            </w:r>
            <w:r w:rsidR="00922B0A" w:rsidRPr="00A002D6">
              <w:t>the</w:t>
            </w:r>
            <w:r w:rsidR="00B04B62">
              <w:t xml:space="preserve"> </w:t>
            </w:r>
            <w:r w:rsidR="00922B0A" w:rsidRPr="00A002D6">
              <w:t>same</w:t>
            </w:r>
            <w:r w:rsidR="00B04B62">
              <w:t xml:space="preserve"> </w:t>
            </w:r>
            <w:r w:rsidR="00922B0A" w:rsidRPr="00A002D6">
              <w:t>type</w:t>
            </w:r>
            <w:r w:rsidR="00B04B62">
              <w:t xml:space="preserve"> </w:t>
            </w:r>
            <w:r w:rsidR="00922B0A" w:rsidRPr="00A002D6">
              <w:t>of</w:t>
            </w:r>
            <w:r w:rsidR="00B04B62">
              <w:t xml:space="preserve"> </w:t>
            </w:r>
            <w:r w:rsidR="00922B0A" w:rsidRPr="00A002D6">
              <w:t>loss</w:t>
            </w:r>
            <w:r w:rsidR="00B04B62">
              <w:t xml:space="preserve"> </w:t>
            </w:r>
            <w:r w:rsidR="00922B0A" w:rsidRPr="00A002D6">
              <w:t>or</w:t>
            </w:r>
            <w:r w:rsidR="00B04B62">
              <w:t xml:space="preserve"> </w:t>
            </w:r>
            <w:r w:rsidR="00922B0A" w:rsidRPr="00A002D6">
              <w:t>a</w:t>
            </w:r>
            <w:r w:rsidR="00B04B62">
              <w:t xml:space="preserve"> </w:t>
            </w:r>
            <w:r w:rsidR="00922B0A" w:rsidRPr="00A002D6">
              <w:t>different</w:t>
            </w:r>
            <w:r w:rsidR="00B04B62">
              <w:t xml:space="preserve"> </w:t>
            </w:r>
            <w:r w:rsidR="00922B0A" w:rsidRPr="00A002D6">
              <w:t>one?</w:t>
            </w:r>
          </w:p>
          <w:p w14:paraId="6AAC7328" w14:textId="2B0769FD" w:rsidR="00922B0A" w:rsidRPr="00A002D6" w:rsidRDefault="00772BA3" w:rsidP="00AC7F48">
            <w:pPr>
              <w:pStyle w:val="ListBullet2"/>
            </w:pPr>
            <w:r>
              <w:t>D</w:t>
            </w:r>
            <w:r w:rsidRPr="00A002D6">
              <w:t>id</w:t>
            </w:r>
            <w:r>
              <w:t xml:space="preserve"> </w:t>
            </w:r>
            <w:r w:rsidR="00922B0A" w:rsidRPr="00A002D6">
              <w:t>you</w:t>
            </w:r>
            <w:r w:rsidR="00B04B62">
              <w:t xml:space="preserve"> </w:t>
            </w:r>
            <w:r w:rsidR="00922B0A" w:rsidRPr="00A002D6">
              <w:t>use</w:t>
            </w:r>
            <w:r w:rsidR="00B04B62">
              <w:t xml:space="preserve"> </w:t>
            </w:r>
            <w:r w:rsidR="00922B0A" w:rsidRPr="00A002D6">
              <w:t>the</w:t>
            </w:r>
            <w:r w:rsidR="00B04B62">
              <w:t xml:space="preserve"> </w:t>
            </w:r>
            <w:r w:rsidR="00922B0A" w:rsidRPr="00A002D6">
              <w:t>same</w:t>
            </w:r>
            <w:r w:rsidR="00B04B62">
              <w:t xml:space="preserve"> </w:t>
            </w:r>
            <w:r w:rsidR="00922B0A" w:rsidRPr="00A002D6">
              <w:t>site,</w:t>
            </w:r>
            <w:r w:rsidR="00B04B62">
              <w:t xml:space="preserve"> </w:t>
            </w:r>
            <w:r w:rsidR="00922B0A" w:rsidRPr="00A002D6">
              <w:t>or</w:t>
            </w:r>
            <w:r w:rsidR="00B04B62">
              <w:t xml:space="preserve"> </w:t>
            </w:r>
            <w:r w:rsidR="00922B0A" w:rsidRPr="00A002D6">
              <w:t>a</w:t>
            </w:r>
            <w:r w:rsidR="00B04B62">
              <w:t xml:space="preserve"> </w:t>
            </w:r>
            <w:r w:rsidR="00922B0A" w:rsidRPr="00A002D6">
              <w:t>different</w:t>
            </w:r>
            <w:r w:rsidR="00B04B62">
              <w:t xml:space="preserve"> </w:t>
            </w:r>
            <w:r w:rsidR="00922B0A" w:rsidRPr="00A002D6">
              <w:t>site,</w:t>
            </w:r>
            <w:r w:rsidR="00B04B62">
              <w:t xml:space="preserve"> </w:t>
            </w:r>
            <w:r w:rsidR="00922B0A" w:rsidRPr="00A002D6">
              <w:t>to</w:t>
            </w:r>
            <w:r w:rsidR="00B04B62">
              <w:t xml:space="preserve"> </w:t>
            </w:r>
            <w:r w:rsidR="00922B0A" w:rsidRPr="00A002D6">
              <w:t>support</w:t>
            </w:r>
            <w:r w:rsidR="00B04B62">
              <w:t xml:space="preserve"> </w:t>
            </w:r>
            <w:r w:rsidR="00922B0A" w:rsidRPr="00A002D6">
              <w:t>your</w:t>
            </w:r>
            <w:r w:rsidR="00B04B62">
              <w:t xml:space="preserve"> </w:t>
            </w:r>
            <w:r w:rsidR="00922B0A" w:rsidRPr="00A002D6">
              <w:t>thinking?</w:t>
            </w:r>
          </w:p>
          <w:p w14:paraId="74CAAFED" w14:textId="1802CDF4" w:rsidR="00922B0A" w:rsidRPr="005B7CDB" w:rsidRDefault="00922B0A" w:rsidP="0004262B">
            <w:pPr>
              <w:rPr>
                <w:bCs/>
              </w:rPr>
            </w:pPr>
            <w:r w:rsidRPr="005B7CDB">
              <w:rPr>
                <w:bCs/>
              </w:rPr>
              <w:t>Share</w:t>
            </w:r>
          </w:p>
          <w:p w14:paraId="163F3B61" w14:textId="13C2605E" w:rsidR="00922B0A" w:rsidRPr="00A002D6" w:rsidRDefault="00053AEA" w:rsidP="00B13BB7">
            <w:r>
              <w:t>S</w:t>
            </w:r>
            <w:r w:rsidRPr="00A002D6">
              <w:t>elected</w:t>
            </w:r>
            <w:r>
              <w:t xml:space="preserve"> </w:t>
            </w:r>
            <w:r w:rsidR="00922B0A" w:rsidRPr="00A002D6">
              <w:t>pairs</w:t>
            </w:r>
            <w:r w:rsidR="00B04B62">
              <w:t xml:space="preserve"> </w:t>
            </w:r>
            <w:r w:rsidR="00922B0A" w:rsidRPr="00A002D6">
              <w:t>share</w:t>
            </w:r>
            <w:r w:rsidR="00B04B62">
              <w:t xml:space="preserve"> </w:t>
            </w:r>
            <w:r w:rsidR="00922B0A" w:rsidRPr="00A002D6">
              <w:t>their</w:t>
            </w:r>
            <w:r w:rsidR="00B04B62">
              <w:t xml:space="preserve"> </w:t>
            </w:r>
            <w:r w:rsidR="00922B0A" w:rsidRPr="00A002D6">
              <w:t>ideas</w:t>
            </w:r>
            <w:r w:rsidR="00B04B62">
              <w:t xml:space="preserve"> </w:t>
            </w:r>
            <w:r w:rsidR="00922B0A" w:rsidRPr="00A002D6">
              <w:t>with</w:t>
            </w:r>
            <w:r w:rsidR="00B04B62">
              <w:t xml:space="preserve"> </w:t>
            </w:r>
            <w:r w:rsidR="00922B0A" w:rsidRPr="00A002D6">
              <w:t>the</w:t>
            </w:r>
            <w:r w:rsidR="00B04B62">
              <w:t xml:space="preserve"> </w:t>
            </w:r>
            <w:r w:rsidR="00922B0A" w:rsidRPr="00A002D6">
              <w:t>class.</w:t>
            </w:r>
            <w:r w:rsidR="00B04B62">
              <w:t xml:space="preserve"> </w:t>
            </w:r>
            <w:r w:rsidR="00B13BB7">
              <w:t>A</w:t>
            </w:r>
            <w:r w:rsidR="00922B0A" w:rsidRPr="00A002D6">
              <w:t>s</w:t>
            </w:r>
            <w:r w:rsidR="00B04B62">
              <w:t xml:space="preserve"> </w:t>
            </w:r>
            <w:r w:rsidR="00922B0A" w:rsidRPr="00A002D6">
              <w:t>ideas</w:t>
            </w:r>
            <w:r w:rsidR="00B04B62">
              <w:t xml:space="preserve"> </w:t>
            </w:r>
            <w:r w:rsidR="00922B0A" w:rsidRPr="00A002D6">
              <w:t>are</w:t>
            </w:r>
            <w:r w:rsidR="00B04B62">
              <w:t xml:space="preserve"> </w:t>
            </w:r>
            <w:r w:rsidR="00922B0A" w:rsidRPr="00A002D6">
              <w:t>shared,</w:t>
            </w:r>
            <w:r w:rsidR="00B04B62">
              <w:t xml:space="preserve"> </w:t>
            </w:r>
            <w:r w:rsidR="00922B0A" w:rsidRPr="00A002D6">
              <w:t>guide</w:t>
            </w:r>
            <w:r w:rsidR="00B04B62">
              <w:t xml:space="preserve"> </w:t>
            </w:r>
            <w:r w:rsidR="00922B0A" w:rsidRPr="00A002D6">
              <w:t>discussion</w:t>
            </w:r>
            <w:r w:rsidR="00B04B62">
              <w:t xml:space="preserve"> </w:t>
            </w:r>
            <w:r w:rsidR="00922B0A" w:rsidRPr="00A002D6">
              <w:t>using</w:t>
            </w:r>
            <w:r w:rsidR="00B04B62">
              <w:t xml:space="preserve"> </w:t>
            </w:r>
            <w:r w:rsidR="00772BA3" w:rsidRPr="00A002D6">
              <w:t>the</w:t>
            </w:r>
            <w:r w:rsidR="00772BA3">
              <w:t xml:space="preserve"> following </w:t>
            </w:r>
            <w:r w:rsidR="00922B0A" w:rsidRPr="00A002D6">
              <w:t>prompts:</w:t>
            </w:r>
          </w:p>
          <w:p w14:paraId="67D050FF" w14:textId="5B206424" w:rsidR="00911E4C" w:rsidRPr="00772BA3" w:rsidRDefault="00911E4C" w:rsidP="0004262B">
            <w:pPr>
              <w:pStyle w:val="ListBullet"/>
            </w:pPr>
            <w:r w:rsidRPr="00911E4C">
              <w:t>How</w:t>
            </w:r>
            <w:r w:rsidR="00B04B62">
              <w:t xml:space="preserve"> </w:t>
            </w:r>
            <w:r w:rsidRPr="00911E4C">
              <w:t>does</w:t>
            </w:r>
            <w:r w:rsidR="00B04B62">
              <w:t xml:space="preserve"> </w:t>
            </w:r>
            <w:r w:rsidRPr="00911E4C">
              <w:t>the</w:t>
            </w:r>
            <w:r w:rsidR="00B04B62">
              <w:t xml:space="preserve"> </w:t>
            </w:r>
            <w:r w:rsidRPr="00911E4C">
              <w:t>context</w:t>
            </w:r>
            <w:r w:rsidR="00B04B62">
              <w:t xml:space="preserve"> </w:t>
            </w:r>
            <w:r w:rsidRPr="00911E4C">
              <w:t>of</w:t>
            </w:r>
            <w:r w:rsidR="00B04B62">
              <w:t xml:space="preserve"> </w:t>
            </w:r>
            <w:proofErr w:type="spellStart"/>
            <w:r w:rsidRPr="00772BA3">
              <w:t>Baiame’s</w:t>
            </w:r>
            <w:proofErr w:type="spellEnd"/>
            <w:r w:rsidR="00B04B62" w:rsidRPr="00772BA3">
              <w:t xml:space="preserve"> </w:t>
            </w:r>
            <w:proofErr w:type="spellStart"/>
            <w:r w:rsidRPr="00772BA3">
              <w:t>Ngunnhu</w:t>
            </w:r>
            <w:proofErr w:type="spellEnd"/>
            <w:r w:rsidR="00B04B62" w:rsidRPr="00772BA3">
              <w:t xml:space="preserve"> </w:t>
            </w:r>
            <w:r w:rsidRPr="00772BA3">
              <w:t>shape</w:t>
            </w:r>
            <w:r w:rsidR="00B04B62" w:rsidRPr="00772BA3">
              <w:t xml:space="preserve"> </w:t>
            </w:r>
            <w:r w:rsidRPr="00772BA3">
              <w:t>who</w:t>
            </w:r>
            <w:r w:rsidR="00B04B62" w:rsidRPr="00772BA3">
              <w:t xml:space="preserve"> </w:t>
            </w:r>
            <w:r w:rsidRPr="00772BA3">
              <w:t>has</w:t>
            </w:r>
            <w:r w:rsidR="00B04B62" w:rsidRPr="00772BA3">
              <w:t xml:space="preserve"> </w:t>
            </w:r>
            <w:r w:rsidRPr="00772BA3">
              <w:t>authority</w:t>
            </w:r>
            <w:r w:rsidR="00B04B62" w:rsidRPr="00772BA3">
              <w:t xml:space="preserve"> </w:t>
            </w:r>
            <w:r w:rsidRPr="00772BA3">
              <w:t>over</w:t>
            </w:r>
            <w:r w:rsidR="00B04B62" w:rsidRPr="00772BA3">
              <w:t xml:space="preserve"> </w:t>
            </w:r>
            <w:r w:rsidRPr="00772BA3">
              <w:t>decisions?</w:t>
            </w:r>
          </w:p>
          <w:p w14:paraId="42F9FB8B" w14:textId="22F7AA27" w:rsidR="00B13BB7" w:rsidRPr="00772BA3" w:rsidRDefault="00911E4C" w:rsidP="0004262B">
            <w:pPr>
              <w:pStyle w:val="ListBullet"/>
            </w:pPr>
            <w:r w:rsidRPr="00772BA3">
              <w:t>How</w:t>
            </w:r>
            <w:r w:rsidR="00B04B62" w:rsidRPr="00772BA3">
              <w:t xml:space="preserve"> </w:t>
            </w:r>
            <w:r w:rsidRPr="00772BA3">
              <w:t>does</w:t>
            </w:r>
            <w:r w:rsidR="00B04B62" w:rsidRPr="00772BA3">
              <w:t xml:space="preserve"> </w:t>
            </w:r>
            <w:r w:rsidRPr="00772BA3">
              <w:t>the</w:t>
            </w:r>
            <w:r w:rsidR="00B04B62" w:rsidRPr="00772BA3">
              <w:t xml:space="preserve"> </w:t>
            </w:r>
            <w:r w:rsidRPr="00772BA3">
              <w:t>context</w:t>
            </w:r>
            <w:r w:rsidR="00B04B62" w:rsidRPr="00772BA3">
              <w:t xml:space="preserve"> </w:t>
            </w:r>
            <w:r w:rsidRPr="00772BA3">
              <w:t>of</w:t>
            </w:r>
            <w:r w:rsidR="00B04B62" w:rsidRPr="00772BA3">
              <w:t xml:space="preserve"> </w:t>
            </w:r>
            <w:r w:rsidRPr="00772BA3">
              <w:t>Xi’an</w:t>
            </w:r>
            <w:r w:rsidR="00B04B62" w:rsidRPr="00772BA3">
              <w:t xml:space="preserve"> </w:t>
            </w:r>
            <w:r w:rsidRPr="00772BA3">
              <w:t>shape</w:t>
            </w:r>
            <w:r w:rsidR="00B04B62" w:rsidRPr="00772BA3">
              <w:t xml:space="preserve"> </w:t>
            </w:r>
            <w:r w:rsidRPr="00772BA3">
              <w:t>who</w:t>
            </w:r>
            <w:r w:rsidR="00B04B62" w:rsidRPr="00772BA3">
              <w:t xml:space="preserve"> </w:t>
            </w:r>
            <w:r w:rsidRPr="00772BA3">
              <w:t>manages</w:t>
            </w:r>
            <w:r w:rsidR="00B04B62" w:rsidRPr="00772BA3">
              <w:t xml:space="preserve"> </w:t>
            </w:r>
            <w:r w:rsidRPr="00772BA3">
              <w:t>the</w:t>
            </w:r>
            <w:r w:rsidR="00B04B62" w:rsidRPr="00772BA3">
              <w:t xml:space="preserve"> </w:t>
            </w:r>
            <w:r w:rsidRPr="00772BA3">
              <w:t>site?</w:t>
            </w:r>
          </w:p>
          <w:p w14:paraId="2A5FFAB2" w14:textId="4C29668B" w:rsidR="00922B0A" w:rsidRPr="00772BA3" w:rsidRDefault="00B13BB7" w:rsidP="0004262B">
            <w:pPr>
              <w:pStyle w:val="ListBullet"/>
            </w:pPr>
            <w:r w:rsidRPr="00772BA3">
              <w:t>W</w:t>
            </w:r>
            <w:r w:rsidR="00922B0A" w:rsidRPr="00772BA3">
              <w:t>hose</w:t>
            </w:r>
            <w:r w:rsidR="00B04B62" w:rsidRPr="00772BA3">
              <w:t xml:space="preserve"> </w:t>
            </w:r>
            <w:r w:rsidR="00922B0A" w:rsidRPr="00772BA3">
              <w:t>knowledge</w:t>
            </w:r>
            <w:r w:rsidR="00B04B62" w:rsidRPr="00772BA3">
              <w:t xml:space="preserve"> </w:t>
            </w:r>
            <w:r w:rsidR="00922B0A" w:rsidRPr="00772BA3">
              <w:t>is</w:t>
            </w:r>
            <w:r w:rsidR="00B04B62" w:rsidRPr="00772BA3">
              <w:t xml:space="preserve"> </w:t>
            </w:r>
            <w:r w:rsidR="00922B0A" w:rsidRPr="00772BA3">
              <w:t>connected</w:t>
            </w:r>
            <w:r w:rsidR="00B04B62" w:rsidRPr="00772BA3">
              <w:t xml:space="preserve"> </w:t>
            </w:r>
            <w:r w:rsidR="00922B0A" w:rsidRPr="00772BA3">
              <w:t>to</w:t>
            </w:r>
            <w:r w:rsidR="00B04B62" w:rsidRPr="00772BA3">
              <w:t xml:space="preserve"> </w:t>
            </w:r>
            <w:r w:rsidR="00922B0A" w:rsidRPr="00772BA3">
              <w:t>each</w:t>
            </w:r>
            <w:r w:rsidR="00B04B62" w:rsidRPr="00772BA3">
              <w:t xml:space="preserve"> </w:t>
            </w:r>
            <w:r w:rsidR="00922B0A" w:rsidRPr="00772BA3">
              <w:t>place?</w:t>
            </w:r>
          </w:p>
          <w:p w14:paraId="6EAE459B" w14:textId="1A54AF5F" w:rsidR="00922B0A" w:rsidRPr="00772BA3" w:rsidRDefault="00B13BB7" w:rsidP="0004262B">
            <w:pPr>
              <w:pStyle w:val="ListBullet"/>
            </w:pPr>
            <w:r w:rsidRPr="00772BA3">
              <w:t>Ca</w:t>
            </w:r>
            <w:r w:rsidR="00922B0A" w:rsidRPr="00772BA3">
              <w:t>n</w:t>
            </w:r>
            <w:r w:rsidR="00B04B62" w:rsidRPr="00772BA3">
              <w:t xml:space="preserve"> </w:t>
            </w:r>
            <w:r w:rsidR="00922B0A" w:rsidRPr="00772BA3">
              <w:t>a</w:t>
            </w:r>
            <w:r w:rsidR="00B04B62" w:rsidRPr="00772BA3">
              <w:t xml:space="preserve"> </w:t>
            </w:r>
            <w:r w:rsidR="00922B0A" w:rsidRPr="00772BA3">
              <w:t>place</w:t>
            </w:r>
            <w:r w:rsidR="00B04B62" w:rsidRPr="00772BA3">
              <w:t xml:space="preserve"> </w:t>
            </w:r>
            <w:r w:rsidR="00922B0A" w:rsidRPr="00772BA3">
              <w:t>be</w:t>
            </w:r>
            <w:r w:rsidR="00B04B62" w:rsidRPr="00772BA3">
              <w:t xml:space="preserve"> </w:t>
            </w:r>
            <w:r w:rsidR="00922B0A" w:rsidRPr="00772BA3">
              <w:t>culturally</w:t>
            </w:r>
            <w:r w:rsidR="00B04B62" w:rsidRPr="00772BA3">
              <w:t xml:space="preserve"> </w:t>
            </w:r>
            <w:r w:rsidR="00922B0A" w:rsidRPr="00772BA3">
              <w:t>alive</w:t>
            </w:r>
            <w:r w:rsidR="00B04B62" w:rsidRPr="00772BA3">
              <w:t xml:space="preserve"> </w:t>
            </w:r>
            <w:r w:rsidR="00922B0A" w:rsidRPr="00772BA3">
              <w:t>even</w:t>
            </w:r>
            <w:r w:rsidR="00B04B62" w:rsidRPr="00772BA3">
              <w:t xml:space="preserve"> </w:t>
            </w:r>
            <w:r w:rsidR="00922B0A" w:rsidRPr="00772BA3">
              <w:t>if</w:t>
            </w:r>
            <w:r w:rsidR="00B04B62" w:rsidRPr="00772BA3">
              <w:t xml:space="preserve"> </w:t>
            </w:r>
            <w:r w:rsidR="00922B0A" w:rsidRPr="00772BA3">
              <w:t>it</w:t>
            </w:r>
            <w:r w:rsidR="00B04B62" w:rsidRPr="00772BA3">
              <w:t xml:space="preserve"> </w:t>
            </w:r>
            <w:r w:rsidR="00922B0A" w:rsidRPr="00772BA3">
              <w:t>is</w:t>
            </w:r>
            <w:r w:rsidR="00B04B62" w:rsidRPr="00772BA3">
              <w:t xml:space="preserve"> </w:t>
            </w:r>
            <w:r w:rsidR="00922B0A" w:rsidRPr="00772BA3">
              <w:t>very</w:t>
            </w:r>
            <w:r w:rsidR="00B04B62" w:rsidRPr="00772BA3">
              <w:t xml:space="preserve"> </w:t>
            </w:r>
            <w:r w:rsidR="00922B0A" w:rsidRPr="00772BA3">
              <w:t>old?</w:t>
            </w:r>
            <w:r w:rsidR="00B04B62" w:rsidRPr="00772BA3">
              <w:t xml:space="preserve"> </w:t>
            </w:r>
            <w:r w:rsidR="00922B0A" w:rsidRPr="00772BA3">
              <w:t>Why</w:t>
            </w:r>
            <w:r w:rsidR="00B04B62" w:rsidRPr="00772BA3">
              <w:t xml:space="preserve"> </w:t>
            </w:r>
            <w:r w:rsidR="00922B0A" w:rsidRPr="00772BA3">
              <w:t>or</w:t>
            </w:r>
            <w:r w:rsidR="00B04B62" w:rsidRPr="00772BA3">
              <w:t xml:space="preserve"> </w:t>
            </w:r>
            <w:r w:rsidR="00922B0A" w:rsidRPr="00772BA3">
              <w:t>why</w:t>
            </w:r>
            <w:r w:rsidR="00B04B62" w:rsidRPr="00772BA3">
              <w:t xml:space="preserve"> </w:t>
            </w:r>
            <w:r w:rsidR="00922B0A" w:rsidRPr="00772BA3">
              <w:t>not?</w:t>
            </w:r>
          </w:p>
          <w:p w14:paraId="2EB142F8" w14:textId="7BCC7B98" w:rsidR="00922B0A" w:rsidRPr="00A002D6" w:rsidRDefault="00922B0A" w:rsidP="00CF2033">
            <w:r w:rsidRPr="00A002D6">
              <w:t>Prompt</w:t>
            </w:r>
            <w:r w:rsidR="00B04B62">
              <w:t xml:space="preserve"> </w:t>
            </w:r>
            <w:r w:rsidRPr="00A002D6">
              <w:t>students</w:t>
            </w:r>
            <w:r w:rsidR="00B04B62">
              <w:t xml:space="preserve"> </w:t>
            </w:r>
            <w:r w:rsidRPr="00A002D6">
              <w:t>to</w:t>
            </w:r>
            <w:r w:rsidR="00B04B62">
              <w:t xml:space="preserve"> </w:t>
            </w:r>
            <w:r w:rsidRPr="00A002D6">
              <w:t>think</w:t>
            </w:r>
            <w:r w:rsidR="00B04B62">
              <w:t xml:space="preserve"> </w:t>
            </w:r>
            <w:r w:rsidRPr="00A002D6">
              <w:t>about:</w:t>
            </w:r>
          </w:p>
          <w:p w14:paraId="61630114" w14:textId="4B99FADE" w:rsidR="00922B0A" w:rsidRPr="00772BA3" w:rsidRDefault="00922B0A" w:rsidP="0004262B">
            <w:pPr>
              <w:pStyle w:val="ListBullet"/>
            </w:pPr>
            <w:r w:rsidRPr="00A002D6">
              <w:t>who</w:t>
            </w:r>
            <w:r w:rsidR="00B04B62">
              <w:t xml:space="preserve"> </w:t>
            </w:r>
            <w:r w:rsidRPr="00A002D6">
              <w:t>has</w:t>
            </w:r>
            <w:r w:rsidR="00B04B62">
              <w:t xml:space="preserve"> </w:t>
            </w:r>
            <w:r w:rsidRPr="00772BA3">
              <w:t>responsibility</w:t>
            </w:r>
            <w:r w:rsidR="00B04B62" w:rsidRPr="00772BA3">
              <w:t xml:space="preserve"> </w:t>
            </w:r>
            <w:r w:rsidRPr="00772BA3">
              <w:t>for</w:t>
            </w:r>
            <w:r w:rsidR="00B04B62" w:rsidRPr="00772BA3">
              <w:t xml:space="preserve"> </w:t>
            </w:r>
            <w:r w:rsidRPr="00772BA3">
              <w:t>protection</w:t>
            </w:r>
          </w:p>
          <w:p w14:paraId="2E2D4611" w14:textId="27987387" w:rsidR="00922B0A" w:rsidRPr="00772BA3" w:rsidRDefault="00922B0A" w:rsidP="0004262B">
            <w:pPr>
              <w:pStyle w:val="ListBullet"/>
            </w:pPr>
            <w:r w:rsidRPr="00772BA3">
              <w:t>whose</w:t>
            </w:r>
            <w:r w:rsidR="00B04B62" w:rsidRPr="00772BA3">
              <w:t xml:space="preserve"> </w:t>
            </w:r>
            <w:r w:rsidRPr="00772BA3">
              <w:t>knowledge</w:t>
            </w:r>
            <w:r w:rsidR="00B04B62" w:rsidRPr="00772BA3">
              <w:t xml:space="preserve"> </w:t>
            </w:r>
            <w:r w:rsidRPr="00772BA3">
              <w:t>is</w:t>
            </w:r>
            <w:r w:rsidR="00B04B62" w:rsidRPr="00772BA3">
              <w:t xml:space="preserve"> </w:t>
            </w:r>
            <w:r w:rsidRPr="00772BA3">
              <w:t>connected</w:t>
            </w:r>
            <w:r w:rsidR="00B04B62" w:rsidRPr="00772BA3">
              <w:t xml:space="preserve"> </w:t>
            </w:r>
            <w:r w:rsidRPr="00772BA3">
              <w:t>to</w:t>
            </w:r>
            <w:r w:rsidR="00B04B62" w:rsidRPr="00772BA3">
              <w:t xml:space="preserve"> </w:t>
            </w:r>
            <w:r w:rsidRPr="00772BA3">
              <w:t>each</w:t>
            </w:r>
            <w:r w:rsidR="00B04B62" w:rsidRPr="00772BA3">
              <w:t xml:space="preserve"> </w:t>
            </w:r>
            <w:r w:rsidRPr="00772BA3">
              <w:t>place</w:t>
            </w:r>
          </w:p>
          <w:p w14:paraId="19E5BFF0" w14:textId="44A6FC2A" w:rsidR="00922B0A" w:rsidRPr="00A002D6" w:rsidRDefault="00922B0A" w:rsidP="0004262B">
            <w:pPr>
              <w:pStyle w:val="ListBullet"/>
            </w:pPr>
            <w:r w:rsidRPr="00772BA3">
              <w:t>why</w:t>
            </w:r>
            <w:r w:rsidR="00B04B62" w:rsidRPr="00772BA3">
              <w:t xml:space="preserve"> </w:t>
            </w:r>
            <w:r w:rsidRPr="00772BA3">
              <w:t>different</w:t>
            </w:r>
            <w:r w:rsidR="00B04B62" w:rsidRPr="00772BA3">
              <w:t xml:space="preserve"> </w:t>
            </w:r>
            <w:r w:rsidRPr="00772BA3">
              <w:t>groups</w:t>
            </w:r>
            <w:r w:rsidR="00B04B62" w:rsidRPr="00772BA3">
              <w:t xml:space="preserve"> </w:t>
            </w:r>
            <w:r w:rsidRPr="00772BA3">
              <w:t>may</w:t>
            </w:r>
            <w:r w:rsidR="00B04B62">
              <w:t xml:space="preserve"> </w:t>
            </w:r>
            <w:r w:rsidRPr="00A002D6">
              <w:t>value</w:t>
            </w:r>
            <w:r w:rsidR="00B04B62">
              <w:t xml:space="preserve"> </w:t>
            </w:r>
            <w:r w:rsidRPr="00A002D6">
              <w:t>sites</w:t>
            </w:r>
            <w:r w:rsidR="00B04B62">
              <w:t xml:space="preserve"> </w:t>
            </w:r>
            <w:r w:rsidRPr="00A002D6">
              <w:t>differently</w:t>
            </w:r>
            <w:r w:rsidR="001A5947" w:rsidRPr="00A002D6">
              <w:t>.</w:t>
            </w:r>
          </w:p>
          <w:p w14:paraId="1E0111C9" w14:textId="5298F5BA" w:rsidR="00922B0A" w:rsidRPr="00A002D6" w:rsidRDefault="00922B0A" w:rsidP="00CF2033">
            <w:r w:rsidRPr="00A002D6">
              <w:t>During</w:t>
            </w:r>
            <w:r w:rsidR="00B04B62">
              <w:t xml:space="preserve"> </w:t>
            </w:r>
            <w:r w:rsidRPr="00A002D6">
              <w:t>the</w:t>
            </w:r>
            <w:r w:rsidR="00B04B62">
              <w:t xml:space="preserve"> </w:t>
            </w:r>
            <w:r w:rsidRPr="00A002D6">
              <w:t>class</w:t>
            </w:r>
            <w:r w:rsidR="00B04B62">
              <w:t xml:space="preserve"> </w:t>
            </w:r>
            <w:r w:rsidR="006C6844">
              <w:t>discussion</w:t>
            </w:r>
            <w:r w:rsidRPr="00A002D6">
              <w:t>,</w:t>
            </w:r>
            <w:r w:rsidR="00B04B62">
              <w:t xml:space="preserve"> </w:t>
            </w:r>
            <w:r w:rsidRPr="00A002D6">
              <w:t>help</w:t>
            </w:r>
            <w:r w:rsidR="00B04B62">
              <w:t xml:space="preserve"> </w:t>
            </w:r>
            <w:r w:rsidRPr="00A002D6">
              <w:t>students</w:t>
            </w:r>
            <w:r w:rsidR="00B04B62">
              <w:t xml:space="preserve"> </w:t>
            </w:r>
            <w:r w:rsidRPr="00A002D6">
              <w:t>distinguish</w:t>
            </w:r>
            <w:r w:rsidR="00B04B62">
              <w:t xml:space="preserve"> </w:t>
            </w:r>
            <w:r w:rsidRPr="00A002D6">
              <w:t>between:</w:t>
            </w:r>
          </w:p>
          <w:p w14:paraId="2A141D52" w14:textId="2D80E90D" w:rsidR="00922B0A" w:rsidRPr="00772BA3" w:rsidRDefault="00922B0A" w:rsidP="0004262B">
            <w:pPr>
              <w:pStyle w:val="ListBullet"/>
            </w:pPr>
            <w:r w:rsidRPr="00A002D6">
              <w:lastRenderedPageBreak/>
              <w:t>archaeological</w:t>
            </w:r>
            <w:r w:rsidR="00B04B62">
              <w:t xml:space="preserve"> </w:t>
            </w:r>
            <w:r w:rsidRPr="00772BA3">
              <w:t>preservation</w:t>
            </w:r>
            <w:r w:rsidR="00B04B62" w:rsidRPr="00772BA3">
              <w:t xml:space="preserve"> </w:t>
            </w:r>
            <w:r w:rsidRPr="00772BA3">
              <w:t>(</w:t>
            </w:r>
            <w:r w:rsidR="005B12F2" w:rsidRPr="00772BA3">
              <w:t>Xi’an</w:t>
            </w:r>
            <w:r w:rsidRPr="00772BA3">
              <w:t>)</w:t>
            </w:r>
          </w:p>
          <w:p w14:paraId="60B58956" w14:textId="12474FE5" w:rsidR="00922B0A" w:rsidRPr="00A002D6" w:rsidRDefault="00DC35DE" w:rsidP="0004262B">
            <w:pPr>
              <w:pStyle w:val="ListBullet"/>
            </w:pPr>
            <w:r>
              <w:t>C</w:t>
            </w:r>
            <w:r w:rsidR="00922B0A" w:rsidRPr="00772BA3">
              <w:t>ultural</w:t>
            </w:r>
            <w:r w:rsidR="00B04B62" w:rsidRPr="00772BA3">
              <w:t xml:space="preserve"> </w:t>
            </w:r>
            <w:r w:rsidR="00922B0A" w:rsidRPr="00772BA3">
              <w:t>custodianship</w:t>
            </w:r>
            <w:r w:rsidR="00B04B62" w:rsidRPr="00772BA3">
              <w:t xml:space="preserve"> </w:t>
            </w:r>
            <w:r w:rsidR="00922B0A" w:rsidRPr="00772BA3">
              <w:t>(</w:t>
            </w:r>
            <w:proofErr w:type="spellStart"/>
            <w:r w:rsidR="00922B0A" w:rsidRPr="00772BA3">
              <w:t>Baiame’s</w:t>
            </w:r>
            <w:proofErr w:type="spellEnd"/>
            <w:r w:rsidR="00B04B62">
              <w:t xml:space="preserve"> </w:t>
            </w:r>
            <w:r w:rsidR="00922B0A" w:rsidRPr="00A002D6">
              <w:t>Ngunnhu)</w:t>
            </w:r>
            <w:r w:rsidR="001A5947" w:rsidRPr="00A002D6">
              <w:t>.</w:t>
            </w:r>
          </w:p>
          <w:p w14:paraId="2F628B13" w14:textId="77777777" w:rsidR="00922B0A" w:rsidRPr="00A002D6" w:rsidRDefault="00922B0A" w:rsidP="00CF2033">
            <w:pPr>
              <w:pStyle w:val="FeatureBox4"/>
              <w:rPr>
                <w:b/>
                <w:bCs/>
              </w:rPr>
            </w:pPr>
            <w:r w:rsidRPr="00A002D6">
              <w:rPr>
                <w:b/>
                <w:bCs/>
              </w:rPr>
              <w:t>Differentiation</w:t>
            </w:r>
          </w:p>
          <w:p w14:paraId="11497E8C" w14:textId="77777777" w:rsidR="006C6844" w:rsidRDefault="00922B0A" w:rsidP="00CF2033">
            <w:pPr>
              <w:pStyle w:val="FeatureBox4"/>
            </w:pPr>
            <w:r w:rsidRPr="00A002D6">
              <w:t>Use</w:t>
            </w:r>
            <w:r w:rsidR="00B04B62">
              <w:t xml:space="preserve"> </w:t>
            </w:r>
            <w:r w:rsidRPr="00A002D6">
              <w:t>the</w:t>
            </w:r>
            <w:r w:rsidR="00B04B62">
              <w:t xml:space="preserve"> </w:t>
            </w:r>
            <w:r w:rsidRPr="00A002D6">
              <w:t>following</w:t>
            </w:r>
            <w:r w:rsidR="00B04B62">
              <w:t xml:space="preserve"> </w:t>
            </w:r>
            <w:r w:rsidRPr="00A002D6">
              <w:t>prompts</w:t>
            </w:r>
            <w:r w:rsidR="00B04B62">
              <w:t xml:space="preserve"> </w:t>
            </w:r>
            <w:r w:rsidRPr="00A002D6">
              <w:t>to</w:t>
            </w:r>
            <w:r w:rsidR="00B04B62">
              <w:t xml:space="preserve"> </w:t>
            </w:r>
            <w:r w:rsidRPr="00A002D6">
              <w:t>guide</w:t>
            </w:r>
            <w:r w:rsidR="00B04B62">
              <w:t xml:space="preserve"> </w:t>
            </w:r>
            <w:r w:rsidRPr="00A002D6">
              <w:t>students</w:t>
            </w:r>
            <w:r w:rsidR="00B04B62">
              <w:t xml:space="preserve"> </w:t>
            </w:r>
            <w:r w:rsidRPr="00A002D6">
              <w:t>who</w:t>
            </w:r>
            <w:r w:rsidR="00B04B62">
              <w:t xml:space="preserve"> </w:t>
            </w:r>
            <w:r w:rsidRPr="00A002D6">
              <w:t>need</w:t>
            </w:r>
            <w:r w:rsidR="00B04B62">
              <w:t xml:space="preserve"> </w:t>
            </w:r>
            <w:r w:rsidRPr="00A002D6">
              <w:t>help</w:t>
            </w:r>
            <w:r w:rsidR="00B04B62">
              <w:t xml:space="preserve"> </w:t>
            </w:r>
            <w:r w:rsidRPr="00A002D6">
              <w:t>deepening</w:t>
            </w:r>
            <w:r w:rsidR="00B04B62">
              <w:t xml:space="preserve"> </w:t>
            </w:r>
            <w:r w:rsidRPr="00A002D6">
              <w:t>their</w:t>
            </w:r>
            <w:r w:rsidR="00B04B62">
              <w:t xml:space="preserve"> </w:t>
            </w:r>
            <w:proofErr w:type="gramStart"/>
            <w:r w:rsidRPr="00A002D6">
              <w:t>thinking</w:t>
            </w:r>
            <w:r w:rsidR="006C6844">
              <w:t>:</w:t>
            </w:r>
            <w:r w:rsidRPr="00A002D6">
              <w:t>.</w:t>
            </w:r>
            <w:proofErr w:type="gramEnd"/>
            <w:r w:rsidR="00B04B62">
              <w:t xml:space="preserve"> </w:t>
            </w:r>
          </w:p>
          <w:p w14:paraId="769EE12F" w14:textId="77777777" w:rsidR="006C6844" w:rsidRDefault="00922B0A" w:rsidP="00621D13">
            <w:pPr>
              <w:pStyle w:val="FeatureBox4"/>
              <w:numPr>
                <w:ilvl w:val="0"/>
                <w:numId w:val="64"/>
              </w:numPr>
              <w:ind w:left="604" w:hanging="604"/>
            </w:pPr>
            <w:r w:rsidRPr="00A002D6">
              <w:t>Encourage</w:t>
            </w:r>
            <w:r w:rsidR="00B04B62">
              <w:t xml:space="preserve"> </w:t>
            </w:r>
            <w:r w:rsidRPr="00A002D6">
              <w:t>students</w:t>
            </w:r>
            <w:r w:rsidR="00B04B62">
              <w:t xml:space="preserve"> </w:t>
            </w:r>
            <w:r w:rsidRPr="00A002D6">
              <w:t>to</w:t>
            </w:r>
            <w:r w:rsidR="00B04B62">
              <w:t xml:space="preserve"> </w:t>
            </w:r>
            <w:r w:rsidRPr="00A002D6">
              <w:t>consider</w:t>
            </w:r>
            <w:r w:rsidR="00B04B62">
              <w:t xml:space="preserve"> </w:t>
            </w:r>
            <w:r w:rsidRPr="00A002D6">
              <w:t>who</w:t>
            </w:r>
            <w:r w:rsidR="00B04B62">
              <w:t xml:space="preserve"> </w:t>
            </w:r>
            <w:r w:rsidRPr="00A002D6">
              <w:t>decides</w:t>
            </w:r>
            <w:r w:rsidR="00B04B62">
              <w:t xml:space="preserve"> </w:t>
            </w:r>
            <w:r w:rsidRPr="00A002D6">
              <w:t>what</w:t>
            </w:r>
            <w:r w:rsidR="00B04B62">
              <w:t xml:space="preserve"> </w:t>
            </w:r>
            <w:r w:rsidRPr="00A002D6">
              <w:t>is</w:t>
            </w:r>
            <w:r w:rsidR="00B04B62">
              <w:t xml:space="preserve"> </w:t>
            </w:r>
            <w:r w:rsidRPr="00A002D6">
              <w:t>worth</w:t>
            </w:r>
            <w:r w:rsidR="00B04B62">
              <w:t xml:space="preserve"> </w:t>
            </w:r>
            <w:r w:rsidRPr="00A002D6">
              <w:t>protecting,</w:t>
            </w:r>
            <w:r w:rsidR="00B04B62">
              <w:t xml:space="preserve"> </w:t>
            </w:r>
            <w:r w:rsidRPr="00A002D6">
              <w:t>and</w:t>
            </w:r>
            <w:r w:rsidR="00B04B62">
              <w:t xml:space="preserve"> </w:t>
            </w:r>
            <w:r w:rsidRPr="00A002D6">
              <w:t>how</w:t>
            </w:r>
            <w:r w:rsidR="00B04B62">
              <w:t xml:space="preserve"> </w:t>
            </w:r>
            <w:r w:rsidRPr="00A002D6">
              <w:t>different</w:t>
            </w:r>
            <w:r w:rsidR="00B04B62">
              <w:t xml:space="preserve"> </w:t>
            </w:r>
            <w:r w:rsidRPr="00A002D6">
              <w:t>groups</w:t>
            </w:r>
            <w:r w:rsidR="00B04B62">
              <w:t xml:space="preserve"> </w:t>
            </w:r>
            <w:r w:rsidRPr="00A002D6">
              <w:t>may</w:t>
            </w:r>
            <w:r w:rsidR="00B04B62">
              <w:t xml:space="preserve"> </w:t>
            </w:r>
            <w:r w:rsidRPr="00A002D6">
              <w:t>have</w:t>
            </w:r>
            <w:r w:rsidR="00B04B62">
              <w:t xml:space="preserve"> </w:t>
            </w:r>
            <w:r w:rsidRPr="00A002D6">
              <w:t>different</w:t>
            </w:r>
            <w:r w:rsidR="00B04B62">
              <w:t xml:space="preserve"> </w:t>
            </w:r>
            <w:r w:rsidRPr="00A002D6">
              <w:t>roles</w:t>
            </w:r>
            <w:r w:rsidR="00B04B62">
              <w:t xml:space="preserve"> </w:t>
            </w:r>
            <w:r w:rsidRPr="00A002D6">
              <w:t>or</w:t>
            </w:r>
            <w:r w:rsidR="00B04B62">
              <w:t xml:space="preserve"> </w:t>
            </w:r>
            <w:r w:rsidRPr="00A002D6">
              <w:t>responsibilities.</w:t>
            </w:r>
            <w:r w:rsidR="00B04B62">
              <w:t xml:space="preserve"> </w:t>
            </w:r>
          </w:p>
          <w:p w14:paraId="35F1BF2A" w14:textId="77777777" w:rsidR="006C6844" w:rsidRDefault="00922B0A" w:rsidP="00621D13">
            <w:pPr>
              <w:pStyle w:val="FeatureBox4"/>
              <w:numPr>
                <w:ilvl w:val="0"/>
                <w:numId w:val="64"/>
              </w:numPr>
              <w:ind w:left="604" w:hanging="604"/>
            </w:pPr>
            <w:r w:rsidRPr="00A002D6">
              <w:t>Prompt</w:t>
            </w:r>
            <w:r w:rsidR="00B04B62">
              <w:t xml:space="preserve"> </w:t>
            </w:r>
            <w:r w:rsidRPr="00A002D6">
              <w:t>students</w:t>
            </w:r>
            <w:r w:rsidR="00B04B62">
              <w:t xml:space="preserve"> </w:t>
            </w:r>
            <w:r w:rsidRPr="00A002D6">
              <w:t>to</w:t>
            </w:r>
            <w:r w:rsidR="00B04B62">
              <w:t xml:space="preserve"> </w:t>
            </w:r>
            <w:r w:rsidRPr="00A002D6">
              <w:t>think</w:t>
            </w:r>
            <w:r w:rsidR="00B04B62">
              <w:t xml:space="preserve"> </w:t>
            </w:r>
            <w:r w:rsidRPr="00A002D6">
              <w:t>about</w:t>
            </w:r>
            <w:r w:rsidR="00B04B62">
              <w:t xml:space="preserve"> </w:t>
            </w:r>
            <w:r w:rsidRPr="00A002D6">
              <w:t>whose</w:t>
            </w:r>
            <w:r w:rsidR="00B04B62">
              <w:t xml:space="preserve"> </w:t>
            </w:r>
            <w:r w:rsidRPr="00A002D6">
              <w:t>knowledge</w:t>
            </w:r>
            <w:r w:rsidR="00B04B62">
              <w:t xml:space="preserve"> </w:t>
            </w:r>
            <w:r w:rsidRPr="00A002D6">
              <w:t>is</w:t>
            </w:r>
            <w:r w:rsidR="00B04B62">
              <w:t xml:space="preserve"> </w:t>
            </w:r>
            <w:r w:rsidRPr="00A002D6">
              <w:t>connected</w:t>
            </w:r>
            <w:r w:rsidR="00B04B62">
              <w:t xml:space="preserve"> </w:t>
            </w:r>
            <w:r w:rsidRPr="00A002D6">
              <w:t>to</w:t>
            </w:r>
            <w:r w:rsidR="00B04B62">
              <w:t xml:space="preserve"> </w:t>
            </w:r>
            <w:r w:rsidRPr="00A002D6">
              <w:t>each</w:t>
            </w:r>
            <w:r w:rsidR="00B04B62">
              <w:t xml:space="preserve"> </w:t>
            </w:r>
            <w:r w:rsidRPr="00A002D6">
              <w:t>place,</w:t>
            </w:r>
            <w:r w:rsidR="00B04B62">
              <w:t xml:space="preserve"> </w:t>
            </w:r>
            <w:r w:rsidRPr="00A002D6">
              <w:t>and</w:t>
            </w:r>
            <w:r w:rsidR="00B04B62">
              <w:t xml:space="preserve"> </w:t>
            </w:r>
            <w:r w:rsidRPr="00A002D6">
              <w:t>why</w:t>
            </w:r>
            <w:r w:rsidR="00B04B62">
              <w:t xml:space="preserve"> </w:t>
            </w:r>
            <w:r w:rsidRPr="00A002D6">
              <w:t>that</w:t>
            </w:r>
            <w:r w:rsidR="00B04B62">
              <w:t xml:space="preserve"> </w:t>
            </w:r>
            <w:r w:rsidRPr="00A002D6">
              <w:t>knowledge</w:t>
            </w:r>
            <w:r w:rsidR="00B04B62">
              <w:t xml:space="preserve"> </w:t>
            </w:r>
            <w:r w:rsidRPr="00A002D6">
              <w:t>influences</w:t>
            </w:r>
            <w:r w:rsidR="00B04B62">
              <w:t xml:space="preserve"> </w:t>
            </w:r>
            <w:r w:rsidRPr="00A002D6">
              <w:t>how</w:t>
            </w:r>
            <w:r w:rsidR="00B04B62">
              <w:t xml:space="preserve"> </w:t>
            </w:r>
            <w:r w:rsidRPr="00A002D6">
              <w:t>a</w:t>
            </w:r>
            <w:r w:rsidR="00B04B62">
              <w:t xml:space="preserve"> </w:t>
            </w:r>
            <w:r w:rsidRPr="00A002D6">
              <w:t>site</w:t>
            </w:r>
            <w:r w:rsidR="00B04B62">
              <w:t xml:space="preserve"> </w:t>
            </w:r>
            <w:r w:rsidRPr="00A002D6">
              <w:t>should</w:t>
            </w:r>
            <w:r w:rsidR="00B04B62">
              <w:t xml:space="preserve"> </w:t>
            </w:r>
            <w:r w:rsidRPr="00A002D6">
              <w:t>be</w:t>
            </w:r>
            <w:r w:rsidR="00B04B62">
              <w:t xml:space="preserve"> </w:t>
            </w:r>
            <w:r w:rsidRPr="00A002D6">
              <w:t>cared</w:t>
            </w:r>
            <w:r w:rsidR="00B04B62">
              <w:t xml:space="preserve"> </w:t>
            </w:r>
            <w:r w:rsidRPr="00A002D6">
              <w:t>for.</w:t>
            </w:r>
            <w:r w:rsidR="00B04B62">
              <w:t xml:space="preserve"> </w:t>
            </w:r>
          </w:p>
          <w:p w14:paraId="727E21C7" w14:textId="4831B4CC" w:rsidR="00922B0A" w:rsidRPr="00A002D6" w:rsidRDefault="00922B0A" w:rsidP="00621D13">
            <w:pPr>
              <w:pStyle w:val="FeatureBox4"/>
              <w:numPr>
                <w:ilvl w:val="0"/>
                <w:numId w:val="64"/>
              </w:numPr>
              <w:ind w:left="604" w:hanging="604"/>
            </w:pPr>
            <w:r w:rsidRPr="00A002D6">
              <w:t>Support</w:t>
            </w:r>
            <w:r w:rsidR="00B04B62">
              <w:t xml:space="preserve"> </w:t>
            </w:r>
            <w:r w:rsidRPr="00A002D6">
              <w:t>students</w:t>
            </w:r>
            <w:r w:rsidR="00B04B62">
              <w:t xml:space="preserve"> </w:t>
            </w:r>
            <w:r w:rsidRPr="00A002D6">
              <w:t>to</w:t>
            </w:r>
            <w:r w:rsidR="00B04B62">
              <w:t xml:space="preserve"> </w:t>
            </w:r>
            <w:r w:rsidRPr="00A002D6">
              <w:t>understand</w:t>
            </w:r>
            <w:r w:rsidR="00B04B62">
              <w:t xml:space="preserve"> </w:t>
            </w:r>
            <w:r w:rsidRPr="00A002D6">
              <w:t>that</w:t>
            </w:r>
            <w:r w:rsidR="00B04B62">
              <w:t xml:space="preserve"> </w:t>
            </w:r>
            <w:r w:rsidRPr="00A002D6">
              <w:t>a</w:t>
            </w:r>
            <w:r w:rsidR="00B04B62">
              <w:t xml:space="preserve"> </w:t>
            </w:r>
            <w:r w:rsidRPr="00A002D6">
              <w:t>place</w:t>
            </w:r>
            <w:r w:rsidR="00B04B62">
              <w:t xml:space="preserve"> </w:t>
            </w:r>
            <w:r w:rsidRPr="00A002D6">
              <w:t>can</w:t>
            </w:r>
            <w:r w:rsidR="00B04B62">
              <w:t xml:space="preserve"> </w:t>
            </w:r>
            <w:r w:rsidRPr="00A002D6">
              <w:t>remain</w:t>
            </w:r>
            <w:r w:rsidR="00B04B62">
              <w:t xml:space="preserve"> </w:t>
            </w:r>
            <w:r w:rsidRPr="00A002D6">
              <w:t>culturally</w:t>
            </w:r>
            <w:r w:rsidR="00B04B62">
              <w:t xml:space="preserve"> </w:t>
            </w:r>
            <w:r w:rsidRPr="00A002D6">
              <w:t>alive</w:t>
            </w:r>
            <w:r w:rsidR="00B04B62">
              <w:t xml:space="preserve"> </w:t>
            </w:r>
            <w:r w:rsidRPr="00A002D6">
              <w:t>even</w:t>
            </w:r>
            <w:r w:rsidR="00B04B62">
              <w:t xml:space="preserve"> </w:t>
            </w:r>
            <w:r w:rsidRPr="00A002D6">
              <w:t>if</w:t>
            </w:r>
            <w:r w:rsidR="00B04B62">
              <w:t xml:space="preserve"> </w:t>
            </w:r>
            <w:r w:rsidRPr="00A002D6">
              <w:t>it</w:t>
            </w:r>
            <w:r w:rsidR="00B04B62">
              <w:t xml:space="preserve"> </w:t>
            </w:r>
            <w:r w:rsidRPr="00A002D6">
              <w:t>is</w:t>
            </w:r>
            <w:r w:rsidR="00B04B62">
              <w:t xml:space="preserve"> </w:t>
            </w:r>
            <w:r w:rsidRPr="00A002D6">
              <w:t>very</w:t>
            </w:r>
            <w:r w:rsidR="00B04B62">
              <w:t xml:space="preserve"> </w:t>
            </w:r>
            <w:r w:rsidRPr="00A002D6">
              <w:t>old,</w:t>
            </w:r>
            <w:r w:rsidR="00B04B62">
              <w:t xml:space="preserve"> </w:t>
            </w:r>
            <w:r w:rsidRPr="00A002D6">
              <w:t>and</w:t>
            </w:r>
            <w:r w:rsidR="00B04B62">
              <w:t xml:space="preserve"> </w:t>
            </w:r>
            <w:r w:rsidRPr="00A002D6">
              <w:t>that</w:t>
            </w:r>
            <w:r w:rsidR="00B04B62">
              <w:t xml:space="preserve"> </w:t>
            </w:r>
            <w:r w:rsidRPr="00A002D6">
              <w:t>Cultural</w:t>
            </w:r>
            <w:r w:rsidR="00B04B62">
              <w:t xml:space="preserve"> </w:t>
            </w:r>
            <w:r w:rsidR="00EE12F7" w:rsidRPr="00A002D6">
              <w:t>heritage</w:t>
            </w:r>
            <w:r w:rsidR="00B04B62">
              <w:t xml:space="preserve"> </w:t>
            </w:r>
            <w:r w:rsidRPr="00A002D6">
              <w:t>involves</w:t>
            </w:r>
            <w:r w:rsidR="00B04B62">
              <w:t xml:space="preserve"> </w:t>
            </w:r>
            <w:r w:rsidRPr="00A002D6">
              <w:t>ongoing</w:t>
            </w:r>
            <w:r w:rsidR="00B04B62">
              <w:t xml:space="preserve"> </w:t>
            </w:r>
            <w:r w:rsidRPr="00A002D6">
              <w:t>connections,</w:t>
            </w:r>
            <w:r w:rsidR="00B04B62">
              <w:t xml:space="preserve"> </w:t>
            </w:r>
            <w:r w:rsidRPr="00A002D6">
              <w:t>not</w:t>
            </w:r>
            <w:r w:rsidR="00B04B62">
              <w:t xml:space="preserve"> </w:t>
            </w:r>
            <w:r w:rsidRPr="00A002D6">
              <w:t>just</w:t>
            </w:r>
            <w:r w:rsidR="00B04B62">
              <w:t xml:space="preserve"> </w:t>
            </w:r>
            <w:r w:rsidRPr="00A002D6">
              <w:t>the</w:t>
            </w:r>
            <w:r w:rsidR="00B04B62">
              <w:t xml:space="preserve"> </w:t>
            </w:r>
            <w:r w:rsidRPr="00A002D6">
              <w:t>physical</w:t>
            </w:r>
            <w:r w:rsidR="00B04B62">
              <w:t xml:space="preserve"> </w:t>
            </w:r>
            <w:r w:rsidRPr="00A002D6">
              <w:t>remains.</w:t>
            </w:r>
          </w:p>
          <w:p w14:paraId="6BE2D33D" w14:textId="77777777" w:rsidR="00922B0A" w:rsidRPr="00A002D6" w:rsidRDefault="00922B0A" w:rsidP="00CF2033">
            <w:pPr>
              <w:pStyle w:val="FeatureBox4"/>
              <w:rPr>
                <w:b/>
              </w:rPr>
            </w:pPr>
            <w:r w:rsidRPr="00A002D6">
              <w:rPr>
                <w:b/>
              </w:rPr>
              <w:t>Extension</w:t>
            </w:r>
          </w:p>
          <w:p w14:paraId="0D73738F" w14:textId="77777777" w:rsidR="006C6844" w:rsidRDefault="00922B0A" w:rsidP="00846527">
            <w:pPr>
              <w:pStyle w:val="FeatureBox4"/>
            </w:pPr>
            <w:r w:rsidRPr="00A002D6">
              <w:t>Use</w:t>
            </w:r>
            <w:r w:rsidR="00B04B62">
              <w:t xml:space="preserve"> </w:t>
            </w:r>
            <w:r w:rsidRPr="00A002D6">
              <w:t>the</w:t>
            </w:r>
            <w:r w:rsidR="00B04B62">
              <w:t xml:space="preserve"> </w:t>
            </w:r>
            <w:r w:rsidRPr="00A002D6">
              <w:t>following</w:t>
            </w:r>
            <w:r w:rsidR="00B04B62">
              <w:t xml:space="preserve"> </w:t>
            </w:r>
            <w:r w:rsidRPr="00A002D6">
              <w:t>prompts</w:t>
            </w:r>
            <w:r w:rsidR="00B04B62">
              <w:t xml:space="preserve"> </w:t>
            </w:r>
            <w:r w:rsidRPr="00A002D6">
              <w:t>to</w:t>
            </w:r>
            <w:r w:rsidR="00B04B62">
              <w:t xml:space="preserve"> </w:t>
            </w:r>
            <w:r w:rsidRPr="00A002D6">
              <w:t>extend</w:t>
            </w:r>
            <w:r w:rsidR="00B04B62">
              <w:t xml:space="preserve"> </w:t>
            </w:r>
            <w:r w:rsidRPr="00A002D6">
              <w:t>students’</w:t>
            </w:r>
            <w:r w:rsidR="00B04B62">
              <w:t xml:space="preserve"> </w:t>
            </w:r>
            <w:r w:rsidRPr="00A002D6">
              <w:t>thinking</w:t>
            </w:r>
            <w:r w:rsidR="006C6844">
              <w:t>:</w:t>
            </w:r>
          </w:p>
          <w:p w14:paraId="27BBE9D8" w14:textId="77777777" w:rsidR="006C6844" w:rsidRDefault="00922B0A" w:rsidP="00621D13">
            <w:pPr>
              <w:pStyle w:val="FeatureBox4"/>
              <w:numPr>
                <w:ilvl w:val="0"/>
                <w:numId w:val="65"/>
              </w:numPr>
              <w:ind w:left="604" w:hanging="604"/>
            </w:pPr>
            <w:r w:rsidRPr="00A002D6">
              <w:t>Ask</w:t>
            </w:r>
            <w:r w:rsidR="00B04B62">
              <w:t xml:space="preserve"> </w:t>
            </w:r>
            <w:r w:rsidRPr="00A002D6">
              <w:t>students</w:t>
            </w:r>
            <w:r w:rsidR="00B04B62">
              <w:t xml:space="preserve"> </w:t>
            </w:r>
            <w:r w:rsidRPr="00A002D6">
              <w:t>to</w:t>
            </w:r>
            <w:r w:rsidR="00B04B62">
              <w:t xml:space="preserve"> </w:t>
            </w:r>
            <w:r w:rsidRPr="00A002D6">
              <w:t>evaluate</w:t>
            </w:r>
            <w:r w:rsidR="00B04B62">
              <w:t xml:space="preserve"> </w:t>
            </w:r>
            <w:r w:rsidRPr="00A002D6">
              <w:t>who</w:t>
            </w:r>
            <w:r w:rsidR="00B04B62">
              <w:t xml:space="preserve"> </w:t>
            </w:r>
            <w:r w:rsidRPr="00A002D6">
              <w:t>should</w:t>
            </w:r>
            <w:r w:rsidR="00B04B62">
              <w:t xml:space="preserve"> </w:t>
            </w:r>
            <w:r w:rsidRPr="00A002D6">
              <w:t>have</w:t>
            </w:r>
            <w:r w:rsidR="00B04B62">
              <w:t xml:space="preserve"> </w:t>
            </w:r>
            <w:r w:rsidRPr="00A002D6">
              <w:t>the</w:t>
            </w:r>
            <w:r w:rsidR="00B04B62">
              <w:t xml:space="preserve"> </w:t>
            </w:r>
            <w:r w:rsidRPr="00A002D6">
              <w:t>final</w:t>
            </w:r>
            <w:r w:rsidR="00B04B62">
              <w:t xml:space="preserve"> </w:t>
            </w:r>
            <w:r w:rsidRPr="00A002D6">
              <w:t>authority</w:t>
            </w:r>
            <w:r w:rsidR="00B04B62">
              <w:t xml:space="preserve"> </w:t>
            </w:r>
            <w:r w:rsidRPr="00A002D6">
              <w:t>in</w:t>
            </w:r>
            <w:r w:rsidR="00B04B62">
              <w:t xml:space="preserve"> </w:t>
            </w:r>
            <w:r w:rsidRPr="00A002D6">
              <w:t>making</w:t>
            </w:r>
            <w:r w:rsidR="00B04B62">
              <w:t xml:space="preserve"> </w:t>
            </w:r>
            <w:r w:rsidRPr="00A002D6">
              <w:t>decisions</w:t>
            </w:r>
            <w:r w:rsidR="00B04B62">
              <w:t xml:space="preserve"> </w:t>
            </w:r>
            <w:r w:rsidRPr="00A002D6">
              <w:t>about</w:t>
            </w:r>
            <w:r w:rsidR="00B04B62">
              <w:t xml:space="preserve"> </w:t>
            </w:r>
            <w:r w:rsidRPr="00A002D6">
              <w:t>protecting</w:t>
            </w:r>
            <w:r w:rsidR="00B04B62">
              <w:t xml:space="preserve"> </w:t>
            </w:r>
            <w:r w:rsidRPr="00A002D6">
              <w:t>each</w:t>
            </w:r>
            <w:r w:rsidR="00B04B62">
              <w:t xml:space="preserve"> </w:t>
            </w:r>
            <w:r w:rsidRPr="00A002D6">
              <w:t>place</w:t>
            </w:r>
            <w:r w:rsidR="00B04B62">
              <w:t xml:space="preserve"> </w:t>
            </w:r>
            <w:r w:rsidRPr="00A002D6">
              <w:t>and</w:t>
            </w:r>
            <w:r w:rsidR="00B04B62">
              <w:t xml:space="preserve"> </w:t>
            </w:r>
            <w:r w:rsidRPr="00A002D6">
              <w:t>justify</w:t>
            </w:r>
            <w:r w:rsidR="00B04B62">
              <w:t xml:space="preserve"> </w:t>
            </w:r>
            <w:r w:rsidRPr="00A002D6">
              <w:t>their</w:t>
            </w:r>
            <w:r w:rsidR="00B04B62">
              <w:t xml:space="preserve"> </w:t>
            </w:r>
            <w:r w:rsidRPr="00A002D6">
              <w:t>reasoning.</w:t>
            </w:r>
          </w:p>
          <w:p w14:paraId="3EB1C12E" w14:textId="77777777" w:rsidR="006C6844" w:rsidRDefault="00922B0A" w:rsidP="00621D13">
            <w:pPr>
              <w:pStyle w:val="FeatureBox4"/>
              <w:numPr>
                <w:ilvl w:val="0"/>
                <w:numId w:val="65"/>
              </w:numPr>
              <w:ind w:left="604" w:hanging="604"/>
            </w:pPr>
            <w:r w:rsidRPr="00A002D6">
              <w:t>Encourage</w:t>
            </w:r>
            <w:r w:rsidR="00B04B62">
              <w:t xml:space="preserve"> </w:t>
            </w:r>
            <w:r w:rsidRPr="00A002D6">
              <w:t>students</w:t>
            </w:r>
            <w:r w:rsidR="00B04B62">
              <w:t xml:space="preserve"> </w:t>
            </w:r>
            <w:r w:rsidRPr="00A002D6">
              <w:t>to</w:t>
            </w:r>
            <w:r w:rsidR="00B04B62">
              <w:t xml:space="preserve"> </w:t>
            </w:r>
            <w:r w:rsidRPr="00A002D6">
              <w:t>compare</w:t>
            </w:r>
            <w:r w:rsidR="00B04B62">
              <w:t xml:space="preserve"> </w:t>
            </w:r>
            <w:r w:rsidRPr="00A002D6">
              <w:t>how</w:t>
            </w:r>
            <w:r w:rsidR="00B04B62">
              <w:t xml:space="preserve"> </w:t>
            </w:r>
            <w:r w:rsidRPr="00A002D6">
              <w:t>different</w:t>
            </w:r>
            <w:r w:rsidR="00B04B62">
              <w:t xml:space="preserve"> </w:t>
            </w:r>
            <w:r w:rsidRPr="00A002D6">
              <w:t>knowledge</w:t>
            </w:r>
            <w:r w:rsidR="00B04B62">
              <w:t xml:space="preserve"> </w:t>
            </w:r>
            <w:r w:rsidRPr="00A002D6">
              <w:t>systems</w:t>
            </w:r>
            <w:r w:rsidR="00B04B62">
              <w:t xml:space="preserve"> </w:t>
            </w:r>
            <w:r w:rsidRPr="00A002D6">
              <w:t>(archaeological,</w:t>
            </w:r>
            <w:r w:rsidR="00B04B62">
              <w:t xml:space="preserve"> </w:t>
            </w:r>
            <w:r w:rsidRPr="00A002D6">
              <w:lastRenderedPageBreak/>
              <w:t>scientific,</w:t>
            </w:r>
            <w:r w:rsidR="00B04B62">
              <w:t xml:space="preserve"> </w:t>
            </w:r>
            <w:r w:rsidRPr="00A002D6">
              <w:t>cultural,</w:t>
            </w:r>
            <w:r w:rsidR="00B04B62">
              <w:t xml:space="preserve"> </w:t>
            </w:r>
            <w:r w:rsidRPr="00A002D6">
              <w:t>community-based)</w:t>
            </w:r>
            <w:r w:rsidR="00B04B62">
              <w:t xml:space="preserve"> </w:t>
            </w:r>
            <w:r w:rsidRPr="00A002D6">
              <w:t>shape</w:t>
            </w:r>
            <w:r w:rsidR="00B04B62">
              <w:t xml:space="preserve"> </w:t>
            </w:r>
            <w:r w:rsidRPr="00A002D6">
              <w:t>the</w:t>
            </w:r>
            <w:r w:rsidR="00B04B62">
              <w:t xml:space="preserve"> </w:t>
            </w:r>
            <w:r w:rsidRPr="00A002D6">
              <w:t>way</w:t>
            </w:r>
            <w:r w:rsidR="00B04B62">
              <w:t xml:space="preserve"> </w:t>
            </w:r>
            <w:r w:rsidRPr="00A002D6">
              <w:t>each</w:t>
            </w:r>
            <w:r w:rsidR="00B04B62">
              <w:t xml:space="preserve"> </w:t>
            </w:r>
            <w:r w:rsidRPr="00A002D6">
              <w:t>site</w:t>
            </w:r>
            <w:r w:rsidR="00B04B62">
              <w:t xml:space="preserve"> </w:t>
            </w:r>
            <w:r w:rsidRPr="00A002D6">
              <w:t>is</w:t>
            </w:r>
            <w:r w:rsidR="00B04B62">
              <w:t xml:space="preserve"> </w:t>
            </w:r>
            <w:r w:rsidRPr="00A002D6">
              <w:t>protected.</w:t>
            </w:r>
            <w:r w:rsidR="00B04B62">
              <w:t xml:space="preserve"> </w:t>
            </w:r>
          </w:p>
          <w:p w14:paraId="524D9061" w14:textId="54D0C0BC" w:rsidR="006C6844" w:rsidRDefault="00922B0A" w:rsidP="00621D13">
            <w:pPr>
              <w:pStyle w:val="FeatureBox4"/>
              <w:numPr>
                <w:ilvl w:val="0"/>
                <w:numId w:val="65"/>
              </w:numPr>
              <w:ind w:left="604" w:hanging="604"/>
            </w:pPr>
            <w:r w:rsidRPr="00A002D6">
              <w:t>Challenge</w:t>
            </w:r>
            <w:r w:rsidR="00B04B62">
              <w:t xml:space="preserve"> </w:t>
            </w:r>
            <w:r w:rsidRPr="00A002D6">
              <w:t>students</w:t>
            </w:r>
            <w:r w:rsidR="00B04B62">
              <w:t xml:space="preserve"> </w:t>
            </w:r>
            <w:r w:rsidRPr="00A002D6">
              <w:t>to</w:t>
            </w:r>
            <w:r w:rsidR="00B04B62">
              <w:t xml:space="preserve"> </w:t>
            </w:r>
            <w:r w:rsidRPr="00A002D6">
              <w:t>consider</w:t>
            </w:r>
            <w:r w:rsidR="00B04B62">
              <w:t xml:space="preserve"> </w:t>
            </w:r>
            <w:r w:rsidRPr="00A002D6">
              <w:t>how</w:t>
            </w:r>
            <w:r w:rsidR="00B04B62">
              <w:t xml:space="preserve"> </w:t>
            </w:r>
            <w:r w:rsidRPr="00A002D6">
              <w:t>loss</w:t>
            </w:r>
            <w:r w:rsidR="00B04B62">
              <w:t xml:space="preserve"> </w:t>
            </w:r>
            <w:r w:rsidRPr="00A002D6">
              <w:t>would</w:t>
            </w:r>
            <w:r w:rsidR="00B04B62">
              <w:t xml:space="preserve"> </w:t>
            </w:r>
            <w:r w:rsidRPr="00A002D6">
              <w:t>be</w:t>
            </w:r>
            <w:r w:rsidR="00B04B62">
              <w:t xml:space="preserve"> </w:t>
            </w:r>
            <w:r w:rsidRPr="00A002D6">
              <w:t>experienced</w:t>
            </w:r>
            <w:r w:rsidR="00B04B62">
              <w:t xml:space="preserve"> </w:t>
            </w:r>
            <w:r w:rsidRPr="00A002D6">
              <w:t>differently</w:t>
            </w:r>
            <w:r w:rsidR="00B04B62">
              <w:t xml:space="preserve"> </w:t>
            </w:r>
            <w:r w:rsidRPr="00A002D6">
              <w:t>for</w:t>
            </w:r>
            <w:r w:rsidR="00B04B62">
              <w:t xml:space="preserve"> </w:t>
            </w:r>
            <w:r w:rsidRPr="00A002D6">
              <w:t>each</w:t>
            </w:r>
            <w:r w:rsidR="00B04B62">
              <w:t xml:space="preserve"> </w:t>
            </w:r>
            <w:r w:rsidRPr="00A002D6">
              <w:t>site</w:t>
            </w:r>
            <w:r w:rsidR="00B04B62">
              <w:t xml:space="preserve"> </w:t>
            </w:r>
            <w:r w:rsidRPr="00A002D6">
              <w:t>(for</w:t>
            </w:r>
            <w:r w:rsidR="00B04B62">
              <w:t xml:space="preserve"> </w:t>
            </w:r>
            <w:r w:rsidRPr="00A002D6">
              <w:t>example,</w:t>
            </w:r>
            <w:r w:rsidR="00B04B62">
              <w:t xml:space="preserve"> </w:t>
            </w:r>
            <w:r w:rsidRPr="00A002D6">
              <w:t>scientific</w:t>
            </w:r>
            <w:r w:rsidR="00B04B62">
              <w:t xml:space="preserve"> </w:t>
            </w:r>
            <w:r w:rsidRPr="00A002D6">
              <w:t>loss</w:t>
            </w:r>
            <w:r w:rsidR="00B04B62">
              <w:t xml:space="preserve"> </w:t>
            </w:r>
            <w:r w:rsidRPr="00A002D6">
              <w:t>v</w:t>
            </w:r>
            <w:r w:rsidR="00DC35DE">
              <w:t>ersu</w:t>
            </w:r>
            <w:r w:rsidRPr="00A002D6">
              <w:t>s</w:t>
            </w:r>
            <w:r w:rsidR="00B04B62">
              <w:t xml:space="preserve"> </w:t>
            </w:r>
            <w:r w:rsidRPr="00A002D6">
              <w:t>cultural</w:t>
            </w:r>
            <w:r w:rsidR="00B04B62">
              <w:t xml:space="preserve"> </w:t>
            </w:r>
            <w:r w:rsidRPr="00A002D6">
              <w:t>loss)</w:t>
            </w:r>
            <w:r w:rsidR="00B04B62">
              <w:t xml:space="preserve"> </w:t>
            </w:r>
            <w:r w:rsidRPr="00A002D6">
              <w:t>and</w:t>
            </w:r>
            <w:r w:rsidR="00B04B62">
              <w:t xml:space="preserve"> </w:t>
            </w:r>
            <w:r w:rsidRPr="00A002D6">
              <w:t>explain</w:t>
            </w:r>
            <w:r w:rsidR="00B04B62">
              <w:t xml:space="preserve"> </w:t>
            </w:r>
            <w:r w:rsidRPr="00A002D6">
              <w:t>why</w:t>
            </w:r>
            <w:r w:rsidR="00B04B62">
              <w:t xml:space="preserve"> </w:t>
            </w:r>
            <w:r w:rsidRPr="00A002D6">
              <w:t>these</w:t>
            </w:r>
            <w:r w:rsidR="00B04B62">
              <w:t xml:space="preserve"> </w:t>
            </w:r>
            <w:r w:rsidRPr="00A002D6">
              <w:t>differences</w:t>
            </w:r>
            <w:r w:rsidR="00B04B62">
              <w:t xml:space="preserve"> </w:t>
            </w:r>
            <w:r w:rsidRPr="00A002D6">
              <w:t>matter.</w:t>
            </w:r>
            <w:r w:rsidR="00B04B62">
              <w:t xml:space="preserve"> </w:t>
            </w:r>
          </w:p>
          <w:p w14:paraId="280CEB41" w14:textId="444CD328" w:rsidR="00846527" w:rsidRPr="00A002D6" w:rsidRDefault="00922B0A" w:rsidP="00621D13">
            <w:pPr>
              <w:pStyle w:val="FeatureBox4"/>
              <w:numPr>
                <w:ilvl w:val="0"/>
                <w:numId w:val="65"/>
              </w:numPr>
              <w:ind w:left="604" w:hanging="604"/>
            </w:pPr>
            <w:r w:rsidRPr="00A002D6">
              <w:t>Invite</w:t>
            </w:r>
            <w:r w:rsidR="00B04B62">
              <w:t xml:space="preserve"> </w:t>
            </w:r>
            <w:r w:rsidRPr="00A002D6">
              <w:t>students</w:t>
            </w:r>
            <w:r w:rsidR="00B04B62">
              <w:t xml:space="preserve"> </w:t>
            </w:r>
            <w:r w:rsidRPr="00A002D6">
              <w:t>to</w:t>
            </w:r>
            <w:r w:rsidR="00B04B62">
              <w:t xml:space="preserve"> </w:t>
            </w:r>
            <w:r w:rsidRPr="00A002D6">
              <w:t>propose</w:t>
            </w:r>
            <w:r w:rsidR="00B04B62">
              <w:t xml:space="preserve"> </w:t>
            </w:r>
            <w:r w:rsidRPr="00A002D6">
              <w:t>a</w:t>
            </w:r>
            <w:r w:rsidR="00B04B62">
              <w:t xml:space="preserve"> </w:t>
            </w:r>
            <w:r w:rsidRPr="00A002D6">
              <w:t>management</w:t>
            </w:r>
            <w:r w:rsidR="00B04B62">
              <w:t xml:space="preserve"> </w:t>
            </w:r>
            <w:r w:rsidRPr="00A002D6">
              <w:t>strategy</w:t>
            </w:r>
            <w:r w:rsidR="00B04B62">
              <w:t xml:space="preserve"> </w:t>
            </w:r>
            <w:r w:rsidRPr="00A002D6">
              <w:t>for</w:t>
            </w:r>
            <w:r w:rsidR="00B04B62">
              <w:t xml:space="preserve"> </w:t>
            </w:r>
            <w:r w:rsidRPr="00A002D6">
              <w:t>each</w:t>
            </w:r>
            <w:r w:rsidR="00B04B62">
              <w:t xml:space="preserve"> </w:t>
            </w:r>
            <w:r w:rsidRPr="00A002D6">
              <w:t>site</w:t>
            </w:r>
            <w:r w:rsidR="00B04B62">
              <w:t xml:space="preserve"> </w:t>
            </w:r>
            <w:r w:rsidRPr="00A002D6">
              <w:t>that</w:t>
            </w:r>
            <w:r w:rsidR="00B04B62">
              <w:t xml:space="preserve"> </w:t>
            </w:r>
            <w:r w:rsidRPr="00A002D6">
              <w:t>balances</w:t>
            </w:r>
            <w:r w:rsidR="00B04B62">
              <w:t xml:space="preserve"> </w:t>
            </w:r>
            <w:r w:rsidRPr="00A002D6">
              <w:t>the</w:t>
            </w:r>
            <w:r w:rsidR="00B04B62">
              <w:t xml:space="preserve"> </w:t>
            </w:r>
            <w:r w:rsidRPr="00A002D6">
              <w:t>needs</w:t>
            </w:r>
            <w:r w:rsidR="00B04B62">
              <w:t xml:space="preserve"> </w:t>
            </w:r>
            <w:r w:rsidRPr="00A002D6">
              <w:t>of</w:t>
            </w:r>
            <w:r w:rsidR="00B04B62">
              <w:t xml:space="preserve"> </w:t>
            </w:r>
            <w:r w:rsidRPr="00A002D6">
              <w:t>multiple</w:t>
            </w:r>
            <w:r w:rsidR="00B04B62">
              <w:t xml:space="preserve"> </w:t>
            </w:r>
            <w:r w:rsidRPr="00A002D6">
              <w:t>groups</w:t>
            </w:r>
            <w:r w:rsidR="00B04B62">
              <w:t xml:space="preserve"> </w:t>
            </w:r>
            <w:r w:rsidRPr="00A002D6">
              <w:t>while</w:t>
            </w:r>
            <w:r w:rsidR="00B04B62">
              <w:t xml:space="preserve"> </w:t>
            </w:r>
            <w:r w:rsidRPr="00A002D6">
              <w:t>respecting</w:t>
            </w:r>
            <w:r w:rsidR="00B04B62">
              <w:t xml:space="preserve"> </w:t>
            </w:r>
            <w:r w:rsidRPr="00A002D6">
              <w:t>cultural</w:t>
            </w:r>
            <w:r w:rsidR="00B04B62">
              <w:t xml:space="preserve"> </w:t>
            </w:r>
            <w:r w:rsidRPr="00A002D6">
              <w:t>rights</w:t>
            </w:r>
            <w:r w:rsidR="00B04B62">
              <w:t xml:space="preserve"> </w:t>
            </w:r>
            <w:r w:rsidRPr="00A002D6">
              <w:t>and</w:t>
            </w:r>
            <w:r w:rsidR="00B04B62">
              <w:t xml:space="preserve"> </w:t>
            </w:r>
            <w:r w:rsidRPr="00A002D6">
              <w:t>responsibilities.</w:t>
            </w:r>
          </w:p>
          <w:p w14:paraId="55772560" w14:textId="72877018" w:rsidR="00767BC4" w:rsidRPr="00A002D6" w:rsidRDefault="00922B0A" w:rsidP="00767BC4">
            <w:pPr>
              <w:rPr>
                <w:b/>
                <w:bCs/>
              </w:rPr>
            </w:pPr>
            <w:r w:rsidRPr="00A002D6">
              <w:rPr>
                <w:b/>
                <w:bCs/>
              </w:rPr>
              <w:t>Concluding</w:t>
            </w:r>
            <w:r w:rsidR="00B04B62">
              <w:rPr>
                <w:b/>
                <w:bCs/>
              </w:rPr>
              <w:t xml:space="preserve"> </w:t>
            </w:r>
            <w:r w:rsidRPr="00A002D6">
              <w:rPr>
                <w:b/>
                <w:bCs/>
              </w:rPr>
              <w:t>the</w:t>
            </w:r>
            <w:r w:rsidR="00B04B62">
              <w:rPr>
                <w:b/>
                <w:bCs/>
              </w:rPr>
              <w:t xml:space="preserve"> </w:t>
            </w:r>
            <w:r w:rsidRPr="00A002D6">
              <w:rPr>
                <w:b/>
                <w:bCs/>
              </w:rPr>
              <w:t>lesson</w:t>
            </w:r>
          </w:p>
          <w:p w14:paraId="06E3C28E" w14:textId="5F448946" w:rsidR="00767BC4" w:rsidRPr="005B7CDB" w:rsidRDefault="00767BC4" w:rsidP="00767BC4">
            <w:r w:rsidRPr="005B7CDB">
              <w:t>Exit</w:t>
            </w:r>
            <w:r w:rsidR="00B04B62" w:rsidRPr="005B7CDB">
              <w:t xml:space="preserve"> </w:t>
            </w:r>
            <w:r w:rsidRPr="005B7CDB">
              <w:t>ticket</w:t>
            </w:r>
          </w:p>
          <w:p w14:paraId="273D7DC3" w14:textId="2C17966E" w:rsidR="00767BC4" w:rsidRPr="00A002D6" w:rsidRDefault="00767BC4" w:rsidP="00767BC4">
            <w:r w:rsidRPr="00A002D6">
              <w:t>Students</w:t>
            </w:r>
            <w:r w:rsidR="00B04B62">
              <w:t xml:space="preserve"> </w:t>
            </w:r>
            <w:r w:rsidRPr="00A002D6">
              <w:t>complete</w:t>
            </w:r>
            <w:r w:rsidR="00B04B62">
              <w:t xml:space="preserve"> </w:t>
            </w:r>
            <w:r w:rsidRPr="00A002D6">
              <w:t>a</w:t>
            </w:r>
            <w:r w:rsidR="00B04B62">
              <w:t xml:space="preserve"> </w:t>
            </w:r>
            <w:r w:rsidRPr="00A002D6">
              <w:t>short,</w:t>
            </w:r>
            <w:r w:rsidR="00B04B62">
              <w:t xml:space="preserve"> </w:t>
            </w:r>
            <w:r w:rsidRPr="00A002D6">
              <w:t>written</w:t>
            </w:r>
            <w:r w:rsidR="00B04B62">
              <w:t xml:space="preserve"> </w:t>
            </w:r>
            <w:r w:rsidRPr="00A002D6">
              <w:t>exit</w:t>
            </w:r>
            <w:r w:rsidR="00B04B62">
              <w:t xml:space="preserve"> </w:t>
            </w:r>
            <w:r w:rsidRPr="00A002D6">
              <w:t>ticket.</w:t>
            </w:r>
          </w:p>
          <w:p w14:paraId="1EAB6C7B" w14:textId="4D85D9F4" w:rsidR="00B41FC8" w:rsidRDefault="00767BC4" w:rsidP="0004262B">
            <w:r w:rsidRPr="00A002D6">
              <w:t>Students</w:t>
            </w:r>
            <w:r w:rsidR="00B04B62">
              <w:t xml:space="preserve"> </w:t>
            </w:r>
            <w:r w:rsidRPr="00A002D6">
              <w:t>select</w:t>
            </w:r>
            <w:r w:rsidR="00B04B62">
              <w:t xml:space="preserve"> </w:t>
            </w:r>
            <w:r w:rsidRPr="00A002D6">
              <w:t>one</w:t>
            </w:r>
            <w:r w:rsidR="00B04B62">
              <w:t xml:space="preserve"> </w:t>
            </w:r>
            <w:r w:rsidRPr="00A002D6">
              <w:t>of</w:t>
            </w:r>
            <w:r w:rsidR="00B04B62">
              <w:t xml:space="preserve"> </w:t>
            </w:r>
            <w:r w:rsidRPr="00A002D6">
              <w:t>the</w:t>
            </w:r>
            <w:r w:rsidR="00B04B62">
              <w:t xml:space="preserve"> </w:t>
            </w:r>
            <w:r w:rsidR="00E65249">
              <w:t xml:space="preserve">2 </w:t>
            </w:r>
            <w:r w:rsidRPr="00A002D6">
              <w:t>sites</w:t>
            </w:r>
            <w:r w:rsidR="00B04B62">
              <w:t xml:space="preserve"> </w:t>
            </w:r>
            <w:r w:rsidRPr="00A002D6">
              <w:t>studied</w:t>
            </w:r>
            <w:r w:rsidR="00B04B62">
              <w:t xml:space="preserve"> </w:t>
            </w:r>
            <w:r w:rsidRPr="00A002D6">
              <w:t>(the</w:t>
            </w:r>
            <w:r w:rsidR="00B04B62">
              <w:t xml:space="preserve"> </w:t>
            </w:r>
            <w:r w:rsidRPr="00A002D6">
              <w:t>Terracotta</w:t>
            </w:r>
            <w:r w:rsidR="00B04B62">
              <w:t xml:space="preserve"> </w:t>
            </w:r>
            <w:r w:rsidRPr="00A002D6">
              <w:t>Warriors</w:t>
            </w:r>
            <w:r w:rsidR="00B04B62">
              <w:t xml:space="preserve"> </w:t>
            </w:r>
            <w:r w:rsidRPr="00A002D6">
              <w:t>or</w:t>
            </w:r>
            <w:r w:rsidR="00B04B62">
              <w:t xml:space="preserve"> </w:t>
            </w:r>
            <w:proofErr w:type="spellStart"/>
            <w:r w:rsidRPr="00A002D6">
              <w:t>Baiame’s</w:t>
            </w:r>
            <w:proofErr w:type="spellEnd"/>
            <w:r w:rsidR="00B04B62">
              <w:t xml:space="preserve"> </w:t>
            </w:r>
            <w:proofErr w:type="spellStart"/>
            <w:r w:rsidRPr="00A002D6">
              <w:t>Ngunnhu</w:t>
            </w:r>
            <w:proofErr w:type="spellEnd"/>
            <w:r w:rsidRPr="00A002D6">
              <w:t>)</w:t>
            </w:r>
            <w:r w:rsidR="00B04B62">
              <w:t xml:space="preserve"> </w:t>
            </w:r>
            <w:r w:rsidRPr="00A002D6">
              <w:t>and</w:t>
            </w:r>
            <w:r w:rsidR="00B04B62">
              <w:t xml:space="preserve"> </w:t>
            </w:r>
            <w:r w:rsidRPr="00A002D6">
              <w:t>write</w:t>
            </w:r>
            <w:r w:rsidR="00B04B62">
              <w:t xml:space="preserve"> </w:t>
            </w:r>
            <w:r w:rsidRPr="00A002D6">
              <w:t>a</w:t>
            </w:r>
            <w:r w:rsidR="00B04B62">
              <w:t xml:space="preserve"> </w:t>
            </w:r>
            <w:r w:rsidR="00E65249">
              <w:t>1</w:t>
            </w:r>
            <w:r w:rsidR="008B7A70">
              <w:t xml:space="preserve"> to </w:t>
            </w:r>
            <w:r w:rsidR="00E65249">
              <w:t>2</w:t>
            </w:r>
            <w:r w:rsidR="008B7A70">
              <w:t>-</w:t>
            </w:r>
            <w:r w:rsidRPr="00A002D6">
              <w:t>sentence</w:t>
            </w:r>
            <w:r w:rsidR="00B04B62">
              <w:t xml:space="preserve"> </w:t>
            </w:r>
            <w:r w:rsidR="00C246EC" w:rsidRPr="00A002D6">
              <w:t>response</w:t>
            </w:r>
            <w:r w:rsidR="00B04B62">
              <w:t xml:space="preserve"> </w:t>
            </w:r>
            <w:r w:rsidR="00C246EC">
              <w:t>to</w:t>
            </w:r>
            <w:r w:rsidR="00B04B62">
              <w:t xml:space="preserve"> </w:t>
            </w:r>
            <w:r w:rsidR="00B41FC8">
              <w:t>the</w:t>
            </w:r>
            <w:r w:rsidR="00B04B62">
              <w:t xml:space="preserve"> </w:t>
            </w:r>
            <w:r w:rsidR="008B7A70">
              <w:t>prompt</w:t>
            </w:r>
            <w:r w:rsidRPr="00A002D6">
              <w:t>:</w:t>
            </w:r>
            <w:r w:rsidR="008B7A70">
              <w:t xml:space="preserve"> </w:t>
            </w:r>
            <w:r w:rsidR="00B41FC8" w:rsidRPr="00B41FC8">
              <w:t>Describe</w:t>
            </w:r>
            <w:r w:rsidR="00B04B62">
              <w:t xml:space="preserve"> </w:t>
            </w:r>
            <w:r w:rsidR="00B41FC8" w:rsidRPr="00B41FC8">
              <w:t>how</w:t>
            </w:r>
            <w:r w:rsidR="00B04B62">
              <w:t xml:space="preserve"> </w:t>
            </w:r>
            <w:r w:rsidR="00B41FC8" w:rsidRPr="00B41FC8">
              <w:t>the</w:t>
            </w:r>
            <w:r w:rsidR="00B04B62">
              <w:t xml:space="preserve"> </w:t>
            </w:r>
            <w:r w:rsidR="00B41FC8" w:rsidRPr="00B41FC8">
              <w:t>context</w:t>
            </w:r>
            <w:r w:rsidR="00B04B62">
              <w:t xml:space="preserve"> </w:t>
            </w:r>
            <w:r w:rsidR="00B41FC8" w:rsidRPr="00B41FC8">
              <w:t>of</w:t>
            </w:r>
            <w:r w:rsidR="00B04B62">
              <w:t xml:space="preserve"> </w:t>
            </w:r>
            <w:r w:rsidR="00B41FC8" w:rsidRPr="00B41FC8">
              <w:t>the</w:t>
            </w:r>
            <w:r w:rsidR="00B04B62">
              <w:t xml:space="preserve"> </w:t>
            </w:r>
            <w:r w:rsidR="00B41FC8" w:rsidRPr="00B41FC8">
              <w:t>site</w:t>
            </w:r>
            <w:r w:rsidR="00B04B62">
              <w:t xml:space="preserve"> </w:t>
            </w:r>
            <w:r w:rsidR="00B41FC8" w:rsidRPr="00B41FC8">
              <w:t>shapes</w:t>
            </w:r>
            <w:r w:rsidR="00B04B62">
              <w:t xml:space="preserve"> </w:t>
            </w:r>
            <w:r w:rsidR="00B41FC8" w:rsidRPr="00B41FC8">
              <w:t>how</w:t>
            </w:r>
            <w:r w:rsidR="00B04B62">
              <w:t xml:space="preserve"> </w:t>
            </w:r>
            <w:r w:rsidR="00B41FC8" w:rsidRPr="00B41FC8">
              <w:t>it</w:t>
            </w:r>
            <w:r w:rsidR="00B04B62">
              <w:t xml:space="preserve"> </w:t>
            </w:r>
            <w:r w:rsidR="00B41FC8" w:rsidRPr="00B41FC8">
              <w:t>is</w:t>
            </w:r>
            <w:r w:rsidR="00B04B62">
              <w:t xml:space="preserve"> </w:t>
            </w:r>
            <w:r w:rsidR="00B41FC8" w:rsidRPr="00B41FC8">
              <w:t>managed</w:t>
            </w:r>
            <w:r w:rsidR="00B04B62">
              <w:t xml:space="preserve"> </w:t>
            </w:r>
            <w:r w:rsidR="00B41FC8" w:rsidRPr="00B41FC8">
              <w:t>today.</w:t>
            </w:r>
          </w:p>
          <w:p w14:paraId="3235F45D" w14:textId="2B7B37B0" w:rsidR="00922B0A" w:rsidRPr="00A002D6" w:rsidRDefault="00922B0A" w:rsidP="00CF2033">
            <w:pPr>
              <w:rPr>
                <w:b/>
                <w:bCs/>
              </w:rPr>
            </w:pPr>
            <w:r w:rsidRPr="00A002D6">
              <w:rPr>
                <w:b/>
                <w:bCs/>
              </w:rPr>
              <w:t>Evidence</w:t>
            </w:r>
            <w:r w:rsidR="00B04B62">
              <w:rPr>
                <w:b/>
                <w:bCs/>
              </w:rPr>
              <w:t xml:space="preserve"> </w:t>
            </w:r>
            <w:r w:rsidRPr="00A002D6">
              <w:rPr>
                <w:b/>
                <w:bCs/>
              </w:rPr>
              <w:t>of</w:t>
            </w:r>
            <w:r w:rsidR="00B04B62">
              <w:rPr>
                <w:b/>
                <w:bCs/>
              </w:rPr>
              <w:t xml:space="preserve"> </w:t>
            </w:r>
            <w:r w:rsidRPr="00A002D6">
              <w:rPr>
                <w:b/>
                <w:bCs/>
              </w:rPr>
              <w:t>learning</w:t>
            </w:r>
          </w:p>
          <w:p w14:paraId="4B18844F" w14:textId="321328F0" w:rsidR="00B406F6" w:rsidRPr="00A002D6" w:rsidRDefault="00B406F6" w:rsidP="00B406F6">
            <w:r w:rsidRPr="00A002D6">
              <w:t>Evidence</w:t>
            </w:r>
            <w:r w:rsidR="00B04B62">
              <w:t xml:space="preserve"> </w:t>
            </w:r>
            <w:r w:rsidRPr="00A002D6">
              <w:t>is</w:t>
            </w:r>
            <w:r w:rsidR="00B04B62">
              <w:t xml:space="preserve"> </w:t>
            </w:r>
            <w:r w:rsidRPr="00A002D6">
              <w:t>gathered</w:t>
            </w:r>
            <w:r w:rsidR="00B04B62">
              <w:t xml:space="preserve"> </w:t>
            </w:r>
            <w:r w:rsidRPr="00A002D6">
              <w:t>through:</w:t>
            </w:r>
          </w:p>
          <w:p w14:paraId="0698987B" w14:textId="03E15AAC" w:rsidR="00B406F6" w:rsidRPr="00747AF3" w:rsidRDefault="00B406F6" w:rsidP="0004262B">
            <w:pPr>
              <w:pStyle w:val="ListBullet"/>
            </w:pPr>
            <w:r w:rsidRPr="00747AF3">
              <w:t>student</w:t>
            </w:r>
            <w:r w:rsidR="00B04B62" w:rsidRPr="00747AF3">
              <w:t xml:space="preserve"> </w:t>
            </w:r>
            <w:r w:rsidRPr="00747AF3">
              <w:t>identification</w:t>
            </w:r>
            <w:r w:rsidR="00B04B62" w:rsidRPr="00747AF3">
              <w:t xml:space="preserve"> </w:t>
            </w:r>
            <w:r w:rsidRPr="00747AF3">
              <w:t>of</w:t>
            </w:r>
            <w:r w:rsidR="00B04B62" w:rsidRPr="00747AF3">
              <w:t xml:space="preserve"> </w:t>
            </w:r>
            <w:r w:rsidRPr="00747AF3">
              <w:t>at</w:t>
            </w:r>
            <w:r w:rsidR="00B04B62" w:rsidRPr="00747AF3">
              <w:t xml:space="preserve"> </w:t>
            </w:r>
            <w:r w:rsidRPr="00747AF3">
              <w:t>least</w:t>
            </w:r>
            <w:r w:rsidR="00B04B62" w:rsidRPr="00747AF3">
              <w:t xml:space="preserve"> </w:t>
            </w:r>
            <w:r w:rsidRPr="00747AF3">
              <w:t>one</w:t>
            </w:r>
            <w:r w:rsidR="00B04B62" w:rsidRPr="00747AF3">
              <w:t xml:space="preserve"> </w:t>
            </w:r>
            <w:r w:rsidRPr="00747AF3">
              <w:t>method</w:t>
            </w:r>
            <w:r w:rsidR="00B04B62" w:rsidRPr="00747AF3">
              <w:t xml:space="preserve"> </w:t>
            </w:r>
            <w:r w:rsidRPr="00747AF3">
              <w:t>used</w:t>
            </w:r>
            <w:r w:rsidR="00B04B62" w:rsidRPr="00747AF3">
              <w:t xml:space="preserve"> </w:t>
            </w:r>
            <w:r w:rsidRPr="00747AF3">
              <w:t>to</w:t>
            </w:r>
            <w:r w:rsidR="00B04B62" w:rsidRPr="00747AF3">
              <w:t xml:space="preserve"> </w:t>
            </w:r>
            <w:r w:rsidRPr="00747AF3">
              <w:t>preserve</w:t>
            </w:r>
            <w:r w:rsidR="00B04B62" w:rsidRPr="00747AF3">
              <w:t xml:space="preserve"> </w:t>
            </w:r>
            <w:r w:rsidRPr="00747AF3">
              <w:t>or</w:t>
            </w:r>
            <w:r w:rsidR="00B04B62" w:rsidRPr="00747AF3">
              <w:t xml:space="preserve"> </w:t>
            </w:r>
            <w:r w:rsidRPr="00747AF3">
              <w:t>protect</w:t>
            </w:r>
            <w:r w:rsidR="00B04B62" w:rsidRPr="00747AF3">
              <w:t xml:space="preserve"> </w:t>
            </w:r>
            <w:r w:rsidRPr="00747AF3">
              <w:t>heritage</w:t>
            </w:r>
            <w:r w:rsidR="00B04B62" w:rsidRPr="00747AF3">
              <w:t xml:space="preserve"> </w:t>
            </w:r>
            <w:r w:rsidRPr="00747AF3">
              <w:t>places</w:t>
            </w:r>
            <w:r w:rsidR="00B04B62" w:rsidRPr="00747AF3">
              <w:t xml:space="preserve"> </w:t>
            </w:r>
            <w:r w:rsidRPr="00747AF3">
              <w:t>(for</w:t>
            </w:r>
            <w:r w:rsidR="00B04B62" w:rsidRPr="00747AF3">
              <w:t xml:space="preserve"> </w:t>
            </w:r>
            <w:r w:rsidRPr="00747AF3">
              <w:t>example</w:t>
            </w:r>
            <w:r w:rsidR="008B7A70">
              <w:t>,</w:t>
            </w:r>
            <w:r w:rsidR="00B04B62" w:rsidRPr="00747AF3">
              <w:t xml:space="preserve"> </w:t>
            </w:r>
            <w:r w:rsidRPr="00747AF3">
              <w:t>conservation,</w:t>
            </w:r>
            <w:r w:rsidR="00B04B62" w:rsidRPr="00747AF3">
              <w:t xml:space="preserve"> </w:t>
            </w:r>
            <w:r w:rsidRPr="00747AF3">
              <w:t>documentation</w:t>
            </w:r>
            <w:r w:rsidR="00B04B62" w:rsidRPr="00747AF3">
              <w:t xml:space="preserve"> </w:t>
            </w:r>
            <w:r w:rsidRPr="00747AF3">
              <w:t>or</w:t>
            </w:r>
            <w:r w:rsidR="00B04B62" w:rsidRPr="00747AF3">
              <w:t xml:space="preserve"> </w:t>
            </w:r>
            <w:r w:rsidRPr="00747AF3">
              <w:t>legal</w:t>
            </w:r>
            <w:r w:rsidR="00B04B62" w:rsidRPr="00747AF3">
              <w:t xml:space="preserve"> </w:t>
            </w:r>
            <w:r w:rsidRPr="00747AF3">
              <w:t>and</w:t>
            </w:r>
            <w:r w:rsidR="00B04B62" w:rsidRPr="00747AF3">
              <w:t xml:space="preserve"> </w:t>
            </w:r>
            <w:r w:rsidRPr="00747AF3">
              <w:t>community</w:t>
            </w:r>
            <w:r w:rsidR="00B04B62" w:rsidRPr="00747AF3">
              <w:t xml:space="preserve"> </w:t>
            </w:r>
            <w:r w:rsidRPr="00747AF3">
              <w:t>protection)</w:t>
            </w:r>
          </w:p>
          <w:p w14:paraId="271E48A1" w14:textId="3C7F3CD9" w:rsidR="00B406F6" w:rsidRPr="00747AF3" w:rsidRDefault="00B406F6" w:rsidP="0004262B">
            <w:pPr>
              <w:pStyle w:val="ListBullet"/>
            </w:pPr>
            <w:r w:rsidRPr="00747AF3">
              <w:lastRenderedPageBreak/>
              <w:t>student</w:t>
            </w:r>
            <w:r w:rsidR="00B04B62" w:rsidRPr="00747AF3">
              <w:t xml:space="preserve"> </w:t>
            </w:r>
            <w:r w:rsidRPr="00747AF3">
              <w:t>explanations</w:t>
            </w:r>
            <w:r w:rsidR="00B04B62" w:rsidRPr="00747AF3">
              <w:t xml:space="preserve"> </w:t>
            </w:r>
            <w:r w:rsidRPr="00747AF3">
              <w:t>of</w:t>
            </w:r>
            <w:r w:rsidR="00B04B62" w:rsidRPr="00747AF3">
              <w:t xml:space="preserve"> </w:t>
            </w:r>
            <w:r w:rsidRPr="00747AF3">
              <w:t>why</w:t>
            </w:r>
            <w:r w:rsidR="00B04B62" w:rsidRPr="00747AF3">
              <w:t xml:space="preserve"> </w:t>
            </w:r>
            <w:r w:rsidRPr="00747AF3">
              <w:t>a</w:t>
            </w:r>
            <w:r w:rsidR="00B04B62" w:rsidRPr="00747AF3">
              <w:t xml:space="preserve"> </w:t>
            </w:r>
            <w:r w:rsidRPr="00747AF3">
              <w:t>place</w:t>
            </w:r>
            <w:r w:rsidR="00B04B62" w:rsidRPr="00747AF3">
              <w:t xml:space="preserve"> </w:t>
            </w:r>
            <w:proofErr w:type="gramStart"/>
            <w:r w:rsidRPr="00747AF3">
              <w:t>is</w:t>
            </w:r>
            <w:proofErr w:type="gramEnd"/>
            <w:r w:rsidR="00B04B62" w:rsidRPr="00747AF3">
              <w:t xml:space="preserve"> </w:t>
            </w:r>
            <w:r w:rsidRPr="00747AF3">
              <w:t>significant,</w:t>
            </w:r>
            <w:r w:rsidR="00B04B62" w:rsidRPr="00747AF3">
              <w:t xml:space="preserve"> </w:t>
            </w:r>
            <w:r w:rsidRPr="00747AF3">
              <w:t>using</w:t>
            </w:r>
            <w:r w:rsidR="00B04B62" w:rsidRPr="00747AF3">
              <w:t xml:space="preserve"> </w:t>
            </w:r>
            <w:r w:rsidRPr="00747AF3">
              <w:t>evidence</w:t>
            </w:r>
            <w:r w:rsidR="00B04B62" w:rsidRPr="00747AF3">
              <w:t xml:space="preserve"> </w:t>
            </w:r>
            <w:r w:rsidRPr="00747AF3">
              <w:t>from</w:t>
            </w:r>
            <w:r w:rsidR="00B04B62" w:rsidRPr="00747AF3">
              <w:t xml:space="preserve"> </w:t>
            </w:r>
            <w:r w:rsidRPr="00747AF3">
              <w:t>the</w:t>
            </w:r>
            <w:r w:rsidR="00B04B62" w:rsidRPr="00747AF3">
              <w:t xml:space="preserve"> </w:t>
            </w:r>
            <w:r w:rsidRPr="00747AF3">
              <w:t>sites</w:t>
            </w:r>
            <w:r w:rsidR="00B04B62" w:rsidRPr="00747AF3">
              <w:t xml:space="preserve"> </w:t>
            </w:r>
            <w:r w:rsidRPr="00747AF3">
              <w:t>studied</w:t>
            </w:r>
          </w:p>
          <w:p w14:paraId="4FD506D4" w14:textId="4D021B7A" w:rsidR="00B406F6" w:rsidRPr="00747AF3" w:rsidRDefault="00B406F6" w:rsidP="0004262B">
            <w:pPr>
              <w:pStyle w:val="ListBullet"/>
            </w:pPr>
            <w:r w:rsidRPr="00747AF3">
              <w:t>student</w:t>
            </w:r>
            <w:r w:rsidR="00B04B62" w:rsidRPr="00747AF3">
              <w:t xml:space="preserve"> </w:t>
            </w:r>
            <w:r w:rsidRPr="00747AF3">
              <w:t>descriptions</w:t>
            </w:r>
            <w:r w:rsidR="00B04B62" w:rsidRPr="00747AF3">
              <w:t xml:space="preserve"> </w:t>
            </w:r>
            <w:r w:rsidRPr="00747AF3">
              <w:t>of</w:t>
            </w:r>
            <w:r w:rsidR="00B04B62" w:rsidRPr="00747AF3">
              <w:t xml:space="preserve"> </w:t>
            </w:r>
            <w:r w:rsidRPr="00747AF3">
              <w:t>different</w:t>
            </w:r>
            <w:r w:rsidR="00B04B62" w:rsidRPr="00747AF3">
              <w:t xml:space="preserve"> </w:t>
            </w:r>
            <w:r w:rsidRPr="00747AF3">
              <w:t>perspectives</w:t>
            </w:r>
            <w:r w:rsidR="00B04B62" w:rsidRPr="00747AF3">
              <w:t xml:space="preserve"> </w:t>
            </w:r>
            <w:r w:rsidRPr="00747AF3">
              <w:t>about</w:t>
            </w:r>
            <w:r w:rsidR="00B04B62" w:rsidRPr="00747AF3">
              <w:t xml:space="preserve"> </w:t>
            </w:r>
            <w:r w:rsidRPr="00747AF3">
              <w:t>how</w:t>
            </w:r>
            <w:r w:rsidR="00B04B62" w:rsidRPr="00747AF3">
              <w:t xml:space="preserve"> </w:t>
            </w:r>
            <w:r w:rsidRPr="00747AF3">
              <w:t>heritage</w:t>
            </w:r>
            <w:r w:rsidR="00B04B62" w:rsidRPr="00747AF3">
              <w:t xml:space="preserve"> </w:t>
            </w:r>
            <w:r w:rsidRPr="00747AF3">
              <w:t>should</w:t>
            </w:r>
            <w:r w:rsidR="00B04B62" w:rsidRPr="00747AF3">
              <w:t xml:space="preserve"> </w:t>
            </w:r>
            <w:r w:rsidRPr="00747AF3">
              <w:t>be</w:t>
            </w:r>
            <w:r w:rsidR="00B04B62" w:rsidRPr="00747AF3">
              <w:t xml:space="preserve"> </w:t>
            </w:r>
            <w:r w:rsidRPr="00747AF3">
              <w:t>managed,</w:t>
            </w:r>
            <w:r w:rsidR="00B04B62" w:rsidRPr="00747AF3">
              <w:t xml:space="preserve"> </w:t>
            </w:r>
            <w:r w:rsidRPr="00747AF3">
              <w:t>including</w:t>
            </w:r>
            <w:r w:rsidR="00B04B62" w:rsidRPr="00747AF3">
              <w:t xml:space="preserve"> </w:t>
            </w:r>
            <w:r w:rsidRPr="00747AF3">
              <w:t>the</w:t>
            </w:r>
            <w:r w:rsidR="00B04B62" w:rsidRPr="00747AF3">
              <w:t xml:space="preserve"> </w:t>
            </w:r>
            <w:r w:rsidRPr="00747AF3">
              <w:t>roles</w:t>
            </w:r>
            <w:r w:rsidR="00B04B62" w:rsidRPr="00747AF3">
              <w:t xml:space="preserve"> </w:t>
            </w:r>
            <w:r w:rsidRPr="00747AF3">
              <w:t>and</w:t>
            </w:r>
            <w:r w:rsidR="00B04B62" w:rsidRPr="00747AF3">
              <w:t xml:space="preserve"> </w:t>
            </w:r>
            <w:r w:rsidRPr="00747AF3">
              <w:t>responsibilities</w:t>
            </w:r>
            <w:r w:rsidR="00B04B62" w:rsidRPr="00747AF3">
              <w:t xml:space="preserve"> </w:t>
            </w:r>
            <w:r w:rsidRPr="00747AF3">
              <w:t>of</w:t>
            </w:r>
            <w:r w:rsidR="00B04B62" w:rsidRPr="00747AF3">
              <w:t xml:space="preserve"> </w:t>
            </w:r>
            <w:r w:rsidRPr="00747AF3">
              <w:t>different</w:t>
            </w:r>
            <w:r w:rsidR="00B04B62" w:rsidRPr="00747AF3">
              <w:t xml:space="preserve"> </w:t>
            </w:r>
            <w:r w:rsidRPr="00747AF3">
              <w:t>groups</w:t>
            </w:r>
          </w:p>
          <w:p w14:paraId="3A73D1A7" w14:textId="5899F347" w:rsidR="00B406F6" w:rsidRPr="00747AF3" w:rsidRDefault="00B406F6" w:rsidP="0004262B">
            <w:pPr>
              <w:pStyle w:val="ListBullet"/>
            </w:pPr>
            <w:r w:rsidRPr="00747AF3">
              <w:t>student</w:t>
            </w:r>
            <w:r w:rsidR="00B04B62" w:rsidRPr="00747AF3">
              <w:t xml:space="preserve"> </w:t>
            </w:r>
            <w:r w:rsidRPr="00747AF3">
              <w:t>use</w:t>
            </w:r>
            <w:r w:rsidR="00B04B62" w:rsidRPr="00747AF3">
              <w:t xml:space="preserve"> </w:t>
            </w:r>
            <w:r w:rsidRPr="00747AF3">
              <w:t>of</w:t>
            </w:r>
            <w:r w:rsidR="00B04B62" w:rsidRPr="00747AF3">
              <w:t xml:space="preserve"> </w:t>
            </w:r>
            <w:r w:rsidRPr="00747AF3">
              <w:t>evidence</w:t>
            </w:r>
            <w:r w:rsidR="00B04B62" w:rsidRPr="00747AF3">
              <w:t xml:space="preserve"> </w:t>
            </w:r>
            <w:r w:rsidRPr="00747AF3">
              <w:t>during</w:t>
            </w:r>
            <w:r w:rsidR="00B04B62" w:rsidRPr="00747AF3">
              <w:t xml:space="preserve"> </w:t>
            </w:r>
            <w:r w:rsidRPr="00747AF3">
              <w:t>the</w:t>
            </w:r>
            <w:r w:rsidR="00B04B62" w:rsidRPr="00747AF3">
              <w:t xml:space="preserve"> </w:t>
            </w:r>
            <w:r w:rsidRPr="00747AF3">
              <w:t>gallery</w:t>
            </w:r>
            <w:r w:rsidR="00B04B62" w:rsidRPr="00747AF3">
              <w:t xml:space="preserve"> </w:t>
            </w:r>
            <w:proofErr w:type="gramStart"/>
            <w:r w:rsidRPr="00747AF3">
              <w:t>walk</w:t>
            </w:r>
            <w:proofErr w:type="gramEnd"/>
            <w:r w:rsidR="00B04B62" w:rsidRPr="00747AF3">
              <w:t xml:space="preserve"> </w:t>
            </w:r>
            <w:r w:rsidRPr="00747AF3">
              <w:t>and</w:t>
            </w:r>
            <w:r w:rsidR="00B04B62" w:rsidRPr="00747AF3">
              <w:t xml:space="preserve"> </w:t>
            </w:r>
            <w:r w:rsidRPr="00747AF3">
              <w:t>comparison</w:t>
            </w:r>
            <w:r w:rsidR="00B04B62" w:rsidRPr="00747AF3">
              <w:t xml:space="preserve"> </w:t>
            </w:r>
            <w:r w:rsidRPr="00747AF3">
              <w:t>activities</w:t>
            </w:r>
            <w:r w:rsidR="00B04B62" w:rsidRPr="00747AF3">
              <w:t xml:space="preserve"> </w:t>
            </w:r>
            <w:r w:rsidRPr="00747AF3">
              <w:t>to</w:t>
            </w:r>
            <w:r w:rsidR="00B04B62" w:rsidRPr="00747AF3">
              <w:t xml:space="preserve"> </w:t>
            </w:r>
            <w:r w:rsidRPr="00747AF3">
              <w:t>explain</w:t>
            </w:r>
            <w:r w:rsidR="00B04B62" w:rsidRPr="00747AF3">
              <w:t xml:space="preserve"> </w:t>
            </w:r>
            <w:r w:rsidRPr="00747AF3">
              <w:t>how</w:t>
            </w:r>
            <w:r w:rsidR="00B04B62" w:rsidRPr="00747AF3">
              <w:t xml:space="preserve"> </w:t>
            </w:r>
            <w:r w:rsidRPr="00747AF3">
              <w:t>sites</w:t>
            </w:r>
            <w:r w:rsidR="00B04B62" w:rsidRPr="00747AF3">
              <w:t xml:space="preserve"> </w:t>
            </w:r>
            <w:r w:rsidRPr="00747AF3">
              <w:t>are</w:t>
            </w:r>
            <w:r w:rsidR="00B04B62" w:rsidRPr="00747AF3">
              <w:t xml:space="preserve"> </w:t>
            </w:r>
            <w:r w:rsidRPr="00747AF3">
              <w:t>cared</w:t>
            </w:r>
            <w:r w:rsidR="00B04B62" w:rsidRPr="00747AF3">
              <w:t xml:space="preserve"> </w:t>
            </w:r>
            <w:r w:rsidRPr="00747AF3">
              <w:t>for</w:t>
            </w:r>
          </w:p>
          <w:p w14:paraId="5AEC6DD9" w14:textId="2B2E97F0" w:rsidR="00922B0A" w:rsidRPr="00A002D6" w:rsidRDefault="00B406F6" w:rsidP="0004262B">
            <w:pPr>
              <w:pStyle w:val="ListBullet"/>
            </w:pPr>
            <w:r w:rsidRPr="00747AF3">
              <w:t>exit</w:t>
            </w:r>
            <w:r w:rsidR="00B04B62" w:rsidRPr="00747AF3">
              <w:t xml:space="preserve"> </w:t>
            </w:r>
            <w:r w:rsidRPr="00747AF3">
              <w:t>ticket</w:t>
            </w:r>
            <w:r w:rsidR="00B04B62" w:rsidRPr="00747AF3">
              <w:t xml:space="preserve"> </w:t>
            </w:r>
            <w:r w:rsidRPr="00747AF3">
              <w:t>responses</w:t>
            </w:r>
            <w:r w:rsidR="00B04B62" w:rsidRPr="00747AF3">
              <w:t xml:space="preserve"> </w:t>
            </w:r>
            <w:r w:rsidRPr="00747AF3">
              <w:t>demonstrating</w:t>
            </w:r>
            <w:r w:rsidR="00B04B62" w:rsidRPr="00747AF3">
              <w:t xml:space="preserve"> </w:t>
            </w:r>
            <w:r w:rsidRPr="00747AF3">
              <w:t>a</w:t>
            </w:r>
            <w:r w:rsidR="00B04B62" w:rsidRPr="00747AF3">
              <w:t xml:space="preserve"> </w:t>
            </w:r>
            <w:r w:rsidRPr="00747AF3">
              <w:t>clear</w:t>
            </w:r>
            <w:r w:rsidR="00B04B62" w:rsidRPr="00747AF3">
              <w:t xml:space="preserve"> </w:t>
            </w:r>
            <w:r w:rsidRPr="00747AF3">
              <w:t>link</w:t>
            </w:r>
            <w:r w:rsidR="00B04B62" w:rsidRPr="00747AF3">
              <w:t xml:space="preserve"> </w:t>
            </w:r>
            <w:r w:rsidRPr="00747AF3">
              <w:t>between</w:t>
            </w:r>
            <w:r w:rsidR="00B04B62" w:rsidRPr="00747AF3">
              <w:t xml:space="preserve"> </w:t>
            </w:r>
            <w:r w:rsidRPr="00747AF3">
              <w:t>protection</w:t>
            </w:r>
            <w:r w:rsidR="00B04B62" w:rsidRPr="00747AF3">
              <w:t xml:space="preserve"> </w:t>
            </w:r>
            <w:r w:rsidRPr="00747AF3">
              <w:t>methods</w:t>
            </w:r>
            <w:r w:rsidR="00B04B62" w:rsidRPr="00747AF3">
              <w:t xml:space="preserve"> </w:t>
            </w:r>
            <w:r w:rsidRPr="00747AF3">
              <w:t>and</w:t>
            </w:r>
            <w:r w:rsidR="00B04B62" w:rsidRPr="00747AF3">
              <w:t xml:space="preserve"> </w:t>
            </w:r>
            <w:r w:rsidRPr="00747AF3">
              <w:t>cultural</w:t>
            </w:r>
            <w:r w:rsidR="00B04B62" w:rsidRPr="00747AF3">
              <w:t xml:space="preserve"> </w:t>
            </w:r>
            <w:r w:rsidRPr="00747AF3">
              <w:t>or</w:t>
            </w:r>
            <w:r w:rsidR="00B04B62" w:rsidRPr="00747AF3">
              <w:t xml:space="preserve"> </w:t>
            </w:r>
            <w:r w:rsidRPr="00747AF3">
              <w:t>historical</w:t>
            </w:r>
            <w:r w:rsidR="00B04B62">
              <w:t xml:space="preserve"> </w:t>
            </w:r>
            <w:r w:rsidRPr="00A002D6">
              <w:t>significance</w:t>
            </w:r>
            <w:r w:rsidR="000C625C">
              <w:t>.</w:t>
            </w:r>
          </w:p>
        </w:tc>
        <w:tc>
          <w:tcPr>
            <w:tcW w:w="1526" w:type="dxa"/>
          </w:tcPr>
          <w:p w14:paraId="3B3F0469" w14:textId="77777777" w:rsidR="00922B0A" w:rsidRPr="00A002D6" w:rsidRDefault="00922B0A" w:rsidP="00CF2033">
            <w:pPr>
              <w:rPr>
                <w:rStyle w:val="Strong"/>
              </w:rPr>
            </w:pPr>
          </w:p>
        </w:tc>
      </w:tr>
      <w:tr w:rsidR="00922B0A" w:rsidRPr="00A002D6" w14:paraId="57995D3A" w14:textId="77777777" w:rsidTr="423DBC5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9A4E281" w14:textId="24165F06" w:rsidR="00922B0A" w:rsidRPr="00A002D6" w:rsidRDefault="00E95B0B" w:rsidP="00CF2033">
            <w:r w:rsidRPr="00A002D6">
              <w:rPr>
                <w:bCs/>
              </w:rPr>
              <w:lastRenderedPageBreak/>
              <w:t>L</w:t>
            </w:r>
            <w:r w:rsidR="00922B0A" w:rsidRPr="00A002D6">
              <w:rPr>
                <w:bCs/>
              </w:rPr>
              <w:t>esson</w:t>
            </w:r>
            <w:r w:rsidR="00B04B62">
              <w:rPr>
                <w:bCs/>
              </w:rPr>
              <w:t xml:space="preserve"> </w:t>
            </w:r>
            <w:r w:rsidR="00922B0A" w:rsidRPr="00A002D6">
              <w:rPr>
                <w:bCs/>
              </w:rPr>
              <w:t>10</w:t>
            </w:r>
            <w:r w:rsidR="00B04B62">
              <w:t xml:space="preserve"> </w:t>
            </w:r>
            <w:r w:rsidR="00922B0A" w:rsidRPr="0004262B">
              <w:rPr>
                <w:b w:val="0"/>
                <w:bCs/>
              </w:rPr>
              <w:t>–</w:t>
            </w:r>
            <w:r w:rsidR="00B04B62" w:rsidRPr="0004262B">
              <w:rPr>
                <w:b w:val="0"/>
                <w:bCs/>
              </w:rPr>
              <w:t xml:space="preserve"> </w:t>
            </w:r>
            <w:r w:rsidR="00D91B29" w:rsidRPr="0004262B">
              <w:rPr>
                <w:b w:val="0"/>
                <w:bCs/>
              </w:rPr>
              <w:t>Mungo</w:t>
            </w:r>
            <w:r w:rsidR="00B04B62" w:rsidRPr="0004262B">
              <w:rPr>
                <w:b w:val="0"/>
                <w:bCs/>
              </w:rPr>
              <w:t xml:space="preserve"> </w:t>
            </w:r>
            <w:r w:rsidR="00D91B29" w:rsidRPr="0004262B">
              <w:rPr>
                <w:b w:val="0"/>
                <w:bCs/>
              </w:rPr>
              <w:t>Man</w:t>
            </w:r>
            <w:r w:rsidR="00B04B62" w:rsidRPr="0004262B">
              <w:rPr>
                <w:b w:val="0"/>
                <w:bCs/>
              </w:rPr>
              <w:t xml:space="preserve"> </w:t>
            </w:r>
            <w:r w:rsidR="00D91B29" w:rsidRPr="0004262B">
              <w:rPr>
                <w:b w:val="0"/>
                <w:bCs/>
              </w:rPr>
              <w:t>and</w:t>
            </w:r>
            <w:r w:rsidR="00B04B62" w:rsidRPr="0004262B">
              <w:rPr>
                <w:b w:val="0"/>
                <w:bCs/>
              </w:rPr>
              <w:t xml:space="preserve"> </w:t>
            </w:r>
            <w:r w:rsidR="00D91B29" w:rsidRPr="0004262B">
              <w:rPr>
                <w:b w:val="0"/>
                <w:bCs/>
              </w:rPr>
              <w:t>cultural</w:t>
            </w:r>
            <w:r w:rsidR="00B04B62" w:rsidRPr="0004262B">
              <w:rPr>
                <w:b w:val="0"/>
                <w:bCs/>
              </w:rPr>
              <w:t xml:space="preserve"> </w:t>
            </w:r>
            <w:r w:rsidR="00D91B29" w:rsidRPr="0004262B">
              <w:rPr>
                <w:b w:val="0"/>
                <w:bCs/>
              </w:rPr>
              <w:t>heritage</w:t>
            </w:r>
            <w:r w:rsidR="00925157" w:rsidRPr="0004262B">
              <w:rPr>
                <w:b w:val="0"/>
                <w:bCs/>
              </w:rPr>
              <w:t xml:space="preserve"> –</w:t>
            </w:r>
            <w:r w:rsidR="00B04B62" w:rsidRPr="0004262B">
              <w:rPr>
                <w:b w:val="0"/>
                <w:bCs/>
              </w:rPr>
              <w:t xml:space="preserve"> </w:t>
            </w:r>
            <w:r w:rsidR="00D91B29" w:rsidRPr="0004262B">
              <w:rPr>
                <w:b w:val="0"/>
                <w:bCs/>
              </w:rPr>
              <w:t>ownership,</w:t>
            </w:r>
            <w:r w:rsidR="00B04B62" w:rsidRPr="0004262B">
              <w:rPr>
                <w:b w:val="0"/>
                <w:bCs/>
              </w:rPr>
              <w:t xml:space="preserve"> </w:t>
            </w:r>
            <w:r w:rsidR="00D91B29" w:rsidRPr="0004262B">
              <w:rPr>
                <w:b w:val="0"/>
                <w:bCs/>
              </w:rPr>
              <w:t>care</w:t>
            </w:r>
            <w:r w:rsidR="00B04B62" w:rsidRPr="0004262B">
              <w:rPr>
                <w:b w:val="0"/>
                <w:bCs/>
              </w:rPr>
              <w:t xml:space="preserve"> </w:t>
            </w:r>
            <w:r w:rsidR="00D91B29" w:rsidRPr="0004262B">
              <w:rPr>
                <w:b w:val="0"/>
                <w:bCs/>
              </w:rPr>
              <w:t>and</w:t>
            </w:r>
            <w:r w:rsidR="00B04B62" w:rsidRPr="0004262B">
              <w:rPr>
                <w:b w:val="0"/>
                <w:bCs/>
              </w:rPr>
              <w:t xml:space="preserve"> </w:t>
            </w:r>
            <w:r w:rsidR="00D91B29" w:rsidRPr="0004262B">
              <w:rPr>
                <w:b w:val="0"/>
                <w:bCs/>
              </w:rPr>
              <w:t>perspectives</w:t>
            </w:r>
          </w:p>
          <w:p w14:paraId="65923ECF" w14:textId="77777777" w:rsidR="00922B0A" w:rsidRPr="00A002D6" w:rsidRDefault="00922B0A" w:rsidP="00CF2033">
            <w:pPr>
              <w:rPr>
                <w:bCs/>
              </w:rPr>
            </w:pPr>
            <w:r w:rsidRPr="00A002D6">
              <w:rPr>
                <w:bCs/>
              </w:rPr>
              <w:t>Outcome</w:t>
            </w:r>
          </w:p>
          <w:p w14:paraId="36808422" w14:textId="77777777" w:rsidR="00922B0A" w:rsidRPr="00A002D6" w:rsidRDefault="00922B0A" w:rsidP="00CF2033">
            <w:r w:rsidRPr="00A002D6">
              <w:t>HI4-CPP-01</w:t>
            </w:r>
          </w:p>
          <w:p w14:paraId="7B59ECA2" w14:textId="77777777" w:rsidR="00922B0A" w:rsidRPr="00A002D6" w:rsidRDefault="00922B0A" w:rsidP="00CF2033">
            <w:r w:rsidRPr="00A002D6">
              <w:t>Content</w:t>
            </w:r>
          </w:p>
          <w:p w14:paraId="4D9308F1" w14:textId="23C180A5" w:rsidR="00922B0A" w:rsidRPr="0004262B" w:rsidRDefault="00922B0A" w:rsidP="0004262B">
            <w:pPr>
              <w:pStyle w:val="ListBullet"/>
              <w:rPr>
                <w:b w:val="0"/>
                <w:bCs/>
              </w:rPr>
            </w:pPr>
            <w:r w:rsidRPr="0004262B">
              <w:rPr>
                <w:b w:val="0"/>
                <w:bCs/>
              </w:rPr>
              <w:t>The</w:t>
            </w:r>
            <w:r w:rsidR="00B04B62" w:rsidRPr="0004262B">
              <w:rPr>
                <w:b w:val="0"/>
                <w:bCs/>
              </w:rPr>
              <w:t xml:space="preserve"> </w:t>
            </w:r>
            <w:r w:rsidRPr="0004262B">
              <w:rPr>
                <w:b w:val="0"/>
                <w:bCs/>
              </w:rPr>
              <w:t>reasons</w:t>
            </w:r>
            <w:r w:rsidR="00B04B62" w:rsidRPr="0004262B">
              <w:rPr>
                <w:b w:val="0"/>
                <w:bCs/>
              </w:rPr>
              <w:t xml:space="preserve"> </w:t>
            </w:r>
            <w:r w:rsidRPr="0004262B">
              <w:rPr>
                <w:b w:val="0"/>
                <w:bCs/>
              </w:rPr>
              <w:t>for</w:t>
            </w:r>
            <w:r w:rsidR="00B04B62" w:rsidRPr="0004262B">
              <w:rPr>
                <w:b w:val="0"/>
                <w:bCs/>
              </w:rPr>
              <w:t xml:space="preserve"> </w:t>
            </w:r>
            <w:r w:rsidRPr="0004262B">
              <w:rPr>
                <w:b w:val="0"/>
                <w:bCs/>
              </w:rPr>
              <w:t>and</w:t>
            </w:r>
            <w:r w:rsidR="00B04B62" w:rsidRPr="0004262B">
              <w:rPr>
                <w:b w:val="0"/>
                <w:bCs/>
              </w:rPr>
              <w:t xml:space="preserve"> </w:t>
            </w:r>
            <w:r w:rsidRPr="0004262B">
              <w:rPr>
                <w:b w:val="0"/>
                <w:bCs/>
              </w:rPr>
              <w:t>impact</w:t>
            </w:r>
            <w:r w:rsidR="00B04B62" w:rsidRPr="0004262B">
              <w:rPr>
                <w:b w:val="0"/>
                <w:bCs/>
              </w:rPr>
              <w:t xml:space="preserve"> </w:t>
            </w:r>
            <w:r w:rsidRPr="0004262B">
              <w:rPr>
                <w:b w:val="0"/>
                <w:bCs/>
              </w:rPr>
              <w:t>of</w:t>
            </w:r>
            <w:r w:rsidR="00B04B62" w:rsidRPr="0004262B">
              <w:rPr>
                <w:b w:val="0"/>
                <w:bCs/>
              </w:rPr>
              <w:t xml:space="preserve"> </w:t>
            </w:r>
            <w:r w:rsidRPr="0004262B">
              <w:rPr>
                <w:b w:val="0"/>
                <w:bCs/>
              </w:rPr>
              <w:t>the</w:t>
            </w:r>
            <w:r w:rsidR="00B04B62" w:rsidRPr="0004262B">
              <w:rPr>
                <w:b w:val="0"/>
                <w:bCs/>
              </w:rPr>
              <w:t xml:space="preserve"> </w:t>
            </w:r>
            <w:r w:rsidRPr="0004262B">
              <w:rPr>
                <w:b w:val="0"/>
                <w:bCs/>
              </w:rPr>
              <w:t>removal</w:t>
            </w:r>
            <w:r w:rsidR="00B04B62" w:rsidRPr="0004262B">
              <w:rPr>
                <w:b w:val="0"/>
                <w:bCs/>
              </w:rPr>
              <w:t xml:space="preserve"> </w:t>
            </w:r>
            <w:r w:rsidRPr="0004262B">
              <w:rPr>
                <w:b w:val="0"/>
                <w:bCs/>
              </w:rPr>
              <w:t>of</w:t>
            </w:r>
            <w:r w:rsidR="00B04B62" w:rsidRPr="0004262B">
              <w:rPr>
                <w:b w:val="0"/>
                <w:bCs/>
              </w:rPr>
              <w:t xml:space="preserve"> </w:t>
            </w:r>
            <w:r w:rsidRPr="0004262B">
              <w:rPr>
                <w:b w:val="0"/>
                <w:bCs/>
              </w:rPr>
              <w:t>cultural</w:t>
            </w:r>
            <w:r w:rsidR="00B04B62" w:rsidRPr="0004262B">
              <w:rPr>
                <w:b w:val="0"/>
                <w:bCs/>
              </w:rPr>
              <w:t xml:space="preserve"> </w:t>
            </w:r>
            <w:r w:rsidRPr="0004262B">
              <w:rPr>
                <w:b w:val="0"/>
                <w:bCs/>
              </w:rPr>
              <w:t>artefacts</w:t>
            </w:r>
          </w:p>
          <w:p w14:paraId="1CCAF3FF" w14:textId="77777777" w:rsidR="00922B0A" w:rsidRPr="00A002D6" w:rsidRDefault="00922B0A" w:rsidP="00CF2033">
            <w:pPr>
              <w:rPr>
                <w:bCs/>
              </w:rPr>
            </w:pPr>
            <w:r w:rsidRPr="00A002D6">
              <w:rPr>
                <w:bCs/>
              </w:rPr>
              <w:lastRenderedPageBreak/>
              <w:t>Concepts</w:t>
            </w:r>
          </w:p>
          <w:p w14:paraId="4D4A8652" w14:textId="35895CAA" w:rsidR="00922B0A" w:rsidRPr="0004262B" w:rsidRDefault="00362C9E" w:rsidP="00CF2033">
            <w:pPr>
              <w:pStyle w:val="ListBullet"/>
              <w:rPr>
                <w:b w:val="0"/>
              </w:rPr>
            </w:pPr>
            <w:r w:rsidRPr="0004262B">
              <w:rPr>
                <w:b w:val="0"/>
              </w:rPr>
              <w:t>Perspectives</w:t>
            </w:r>
          </w:p>
          <w:p w14:paraId="40BC65E3" w14:textId="01126721" w:rsidR="00E90B55" w:rsidRPr="00A002D6" w:rsidRDefault="00922B0A" w:rsidP="00E90B55">
            <w:pPr>
              <w:rPr>
                <w:bCs/>
              </w:rPr>
            </w:pPr>
            <w:r w:rsidRPr="00A002D6">
              <w:rPr>
                <w:bCs/>
              </w:rPr>
              <w:t>Skills</w:t>
            </w:r>
            <w:r w:rsidR="00B04B62">
              <w:rPr>
                <w:bCs/>
              </w:rPr>
              <w:t xml:space="preserve"> </w:t>
            </w:r>
            <w:r w:rsidR="00925157">
              <w:rPr>
                <w:bCs/>
              </w:rPr>
              <w:t>and tools</w:t>
            </w:r>
          </w:p>
          <w:p w14:paraId="010C13DC" w14:textId="5DDBF826" w:rsidR="00922B0A" w:rsidRPr="0004262B" w:rsidRDefault="00E90B55" w:rsidP="00E90B55">
            <w:pPr>
              <w:pStyle w:val="ListBullet"/>
              <w:rPr>
                <w:b w:val="0"/>
              </w:rPr>
            </w:pPr>
            <w:r w:rsidRPr="0004262B">
              <w:rPr>
                <w:b w:val="0"/>
              </w:rPr>
              <w:t>Perspectives</w:t>
            </w:r>
            <w:r w:rsidR="00B04B62" w:rsidRPr="0004262B">
              <w:rPr>
                <w:b w:val="0"/>
              </w:rPr>
              <w:t xml:space="preserve"> </w:t>
            </w:r>
            <w:r w:rsidRPr="0004262B">
              <w:rPr>
                <w:b w:val="0"/>
              </w:rPr>
              <w:t>and</w:t>
            </w:r>
            <w:r w:rsidR="00B04B62" w:rsidRPr="0004262B">
              <w:rPr>
                <w:b w:val="0"/>
              </w:rPr>
              <w:t xml:space="preserve"> </w:t>
            </w:r>
            <w:r w:rsidRPr="0004262B">
              <w:rPr>
                <w:b w:val="0"/>
              </w:rPr>
              <w:t>interpretations</w:t>
            </w:r>
          </w:p>
        </w:tc>
        <w:tc>
          <w:tcPr>
            <w:tcW w:w="9780" w:type="dxa"/>
          </w:tcPr>
          <w:p w14:paraId="4762837D" w14:textId="535FCAF2" w:rsidR="00922B0A" w:rsidRDefault="00922B0A" w:rsidP="00CF2033">
            <w:pPr>
              <w:cnfStyle w:val="000000100000" w:firstRow="0" w:lastRow="0" w:firstColumn="0" w:lastColumn="0" w:oddVBand="0" w:evenVBand="0" w:oddHBand="1" w:evenHBand="0" w:firstRowFirstColumn="0" w:firstRowLastColumn="0" w:lastRowFirstColumn="0" w:lastRowLastColumn="0"/>
              <w:rPr>
                <w:rStyle w:val="Strong"/>
              </w:rPr>
            </w:pPr>
            <w:r w:rsidRPr="00A002D6">
              <w:rPr>
                <w:rStyle w:val="Strong"/>
              </w:rPr>
              <w:lastRenderedPageBreak/>
              <w:t>Lesson</w:t>
            </w:r>
            <w:r w:rsidR="00B04B62">
              <w:rPr>
                <w:rStyle w:val="Strong"/>
              </w:rPr>
              <w:t xml:space="preserve"> </w:t>
            </w:r>
            <w:r w:rsidRPr="00A002D6">
              <w:rPr>
                <w:rStyle w:val="Strong"/>
              </w:rPr>
              <w:t>overview</w:t>
            </w:r>
          </w:p>
          <w:p w14:paraId="37459767" w14:textId="5A30CF05" w:rsidR="00641058" w:rsidRPr="00641058" w:rsidRDefault="00641058" w:rsidP="00CF2033">
            <w:pPr>
              <w:cnfStyle w:val="000000100000" w:firstRow="0" w:lastRow="0" w:firstColumn="0" w:lastColumn="0" w:oddVBand="0" w:evenVBand="0" w:oddHBand="1" w:evenHBand="0" w:firstRowFirstColumn="0" w:firstRowLastColumn="0" w:lastRowFirstColumn="0" w:lastRowLastColumn="0"/>
              <w:rPr>
                <w:rStyle w:val="Strong"/>
              </w:rPr>
            </w:pPr>
            <w:r w:rsidRPr="00641058">
              <w:t>In this lesson, students learn how different perspectives influence decisions about the care, ownership and significance of ancestral remains, using Mungo Man as a case study.</w:t>
            </w:r>
          </w:p>
          <w:p w14:paraId="295B1E77" w14:textId="3CC880F5" w:rsidR="00922B0A" w:rsidRPr="00A002D6" w:rsidRDefault="00922B0A" w:rsidP="00CF2033">
            <w:pPr>
              <w:cnfStyle w:val="000000100000" w:firstRow="0" w:lastRow="0" w:firstColumn="0" w:lastColumn="0" w:oddVBand="0" w:evenVBand="0" w:oddHBand="1" w:evenHBand="0" w:firstRowFirstColumn="0" w:firstRowLastColumn="0" w:lastRowFirstColumn="0" w:lastRowLastColumn="0"/>
            </w:pPr>
            <w:r w:rsidRPr="00A002D6">
              <w:t>Suggested</w:t>
            </w:r>
            <w:r w:rsidR="00B04B62">
              <w:t xml:space="preserve"> </w:t>
            </w:r>
            <w:r w:rsidRPr="00A002D6">
              <w:t>duration:</w:t>
            </w:r>
            <w:r w:rsidR="00B04B62">
              <w:t xml:space="preserve"> </w:t>
            </w:r>
            <w:r w:rsidR="006716AC">
              <w:t>3</w:t>
            </w:r>
            <w:r w:rsidR="00B04B62">
              <w:t xml:space="preserve"> </w:t>
            </w:r>
            <w:r w:rsidRPr="00A002D6">
              <w:t>hours</w:t>
            </w:r>
            <w:r w:rsidR="00B04B62">
              <w:t xml:space="preserve"> </w:t>
            </w:r>
          </w:p>
          <w:p w14:paraId="720430A2" w14:textId="139C0ECE" w:rsidR="007D1C00" w:rsidRPr="008B7A70" w:rsidRDefault="00922B0A" w:rsidP="008B7A70">
            <w:pPr>
              <w:cnfStyle w:val="000000100000" w:firstRow="0" w:lastRow="0" w:firstColumn="0" w:lastColumn="0" w:oddVBand="0" w:evenVBand="0" w:oddHBand="1" w:evenHBand="0" w:firstRowFirstColumn="0" w:firstRowLastColumn="0" w:lastRowFirstColumn="0" w:lastRowLastColumn="0"/>
              <w:rPr>
                <w:bCs/>
              </w:rPr>
            </w:pPr>
            <w:r w:rsidRPr="008B7A70">
              <w:rPr>
                <w:bCs/>
              </w:rPr>
              <w:t>Prior</w:t>
            </w:r>
            <w:r w:rsidR="00B04B62" w:rsidRPr="008B7A70">
              <w:rPr>
                <w:bCs/>
              </w:rPr>
              <w:t xml:space="preserve"> </w:t>
            </w:r>
            <w:r w:rsidRPr="008B7A70">
              <w:rPr>
                <w:bCs/>
              </w:rPr>
              <w:t>learning</w:t>
            </w:r>
            <w:r w:rsidR="008B7A70">
              <w:rPr>
                <w:bCs/>
              </w:rPr>
              <w:t>: s</w:t>
            </w:r>
            <w:r w:rsidR="007D1C00" w:rsidRPr="00747AF3">
              <w:t>tudents</w:t>
            </w:r>
            <w:r w:rsidR="00B04B62" w:rsidRPr="00747AF3">
              <w:t xml:space="preserve"> </w:t>
            </w:r>
            <w:r w:rsidR="007D1C00" w:rsidRPr="00747AF3">
              <w:t>should</w:t>
            </w:r>
            <w:r w:rsidR="00B04B62" w:rsidRPr="00747AF3">
              <w:t xml:space="preserve"> </w:t>
            </w:r>
            <w:r w:rsidR="007D1C00" w:rsidRPr="00747AF3">
              <w:t>have</w:t>
            </w:r>
            <w:r w:rsidR="00B04B62" w:rsidRPr="00747AF3">
              <w:t xml:space="preserve"> </w:t>
            </w:r>
            <w:r w:rsidR="007D1C00" w:rsidRPr="00747AF3">
              <w:t>a</w:t>
            </w:r>
            <w:r w:rsidR="00B04B62" w:rsidRPr="00747AF3">
              <w:t xml:space="preserve"> </w:t>
            </w:r>
            <w:r w:rsidR="007D1C00" w:rsidRPr="00747AF3">
              <w:t>basic</w:t>
            </w:r>
            <w:r w:rsidR="00B04B62" w:rsidRPr="00747AF3">
              <w:t xml:space="preserve"> </w:t>
            </w:r>
            <w:r w:rsidR="007D1C00" w:rsidRPr="00747AF3">
              <w:t>understanding</w:t>
            </w:r>
            <w:r w:rsidR="00B04B62" w:rsidRPr="00747AF3">
              <w:t xml:space="preserve"> </w:t>
            </w:r>
            <w:r w:rsidR="007D1C00" w:rsidRPr="00747AF3">
              <w:t>of:</w:t>
            </w:r>
          </w:p>
          <w:p w14:paraId="25CAB721" w14:textId="19246D01" w:rsidR="007D1C00" w:rsidRPr="00747AF3" w:rsidRDefault="007D1C00" w:rsidP="0004262B">
            <w:pPr>
              <w:pStyle w:val="ListBullet"/>
              <w:cnfStyle w:val="000000100000" w:firstRow="0" w:lastRow="0" w:firstColumn="0" w:lastColumn="0" w:oddVBand="0" w:evenVBand="0" w:oddHBand="1" w:evenHBand="0" w:firstRowFirstColumn="0" w:firstRowLastColumn="0" w:lastRowFirstColumn="0" w:lastRowLastColumn="0"/>
            </w:pPr>
            <w:r w:rsidRPr="00747AF3">
              <w:t>using</w:t>
            </w:r>
            <w:r w:rsidR="00B04B62" w:rsidRPr="00747AF3">
              <w:t xml:space="preserve"> </w:t>
            </w:r>
            <w:r w:rsidRPr="00747AF3">
              <w:t>sources</w:t>
            </w:r>
            <w:r w:rsidR="00B04B62" w:rsidRPr="00747AF3">
              <w:t xml:space="preserve"> </w:t>
            </w:r>
            <w:r w:rsidRPr="00747AF3">
              <w:t>and</w:t>
            </w:r>
            <w:r w:rsidR="00B04B62" w:rsidRPr="00747AF3">
              <w:t xml:space="preserve"> </w:t>
            </w:r>
            <w:r w:rsidRPr="00747AF3">
              <w:t>evidence</w:t>
            </w:r>
            <w:r w:rsidR="00B04B62" w:rsidRPr="00747AF3">
              <w:t xml:space="preserve"> </w:t>
            </w:r>
            <w:r w:rsidRPr="00747AF3">
              <w:t>to</w:t>
            </w:r>
            <w:r w:rsidR="00B04B62" w:rsidRPr="00747AF3">
              <w:t xml:space="preserve"> </w:t>
            </w:r>
            <w:r w:rsidRPr="00747AF3">
              <w:t>learn</w:t>
            </w:r>
            <w:r w:rsidR="00B04B62" w:rsidRPr="00747AF3">
              <w:t xml:space="preserve"> </w:t>
            </w:r>
            <w:r w:rsidRPr="00747AF3">
              <w:t>about</w:t>
            </w:r>
            <w:r w:rsidR="00B04B62" w:rsidRPr="00747AF3">
              <w:t xml:space="preserve"> </w:t>
            </w:r>
            <w:r w:rsidRPr="00747AF3">
              <w:t>Aboriginal</w:t>
            </w:r>
            <w:r w:rsidR="00B04B62" w:rsidRPr="00747AF3">
              <w:t xml:space="preserve"> </w:t>
            </w:r>
            <w:r w:rsidR="008B7A70">
              <w:t>H</w:t>
            </w:r>
            <w:r w:rsidRPr="00747AF3">
              <w:t>istories</w:t>
            </w:r>
            <w:r w:rsidR="00B04B62" w:rsidRPr="00747AF3">
              <w:t xml:space="preserve"> </w:t>
            </w:r>
            <w:r w:rsidRPr="00747AF3">
              <w:t>and</w:t>
            </w:r>
            <w:r w:rsidR="00B04B62" w:rsidRPr="00747AF3">
              <w:t xml:space="preserve"> </w:t>
            </w:r>
            <w:r w:rsidR="008B7A70">
              <w:t>C</w:t>
            </w:r>
            <w:r w:rsidRPr="00747AF3">
              <w:t>ultures</w:t>
            </w:r>
          </w:p>
          <w:p w14:paraId="6CE045A0" w14:textId="3D3024B4" w:rsidR="007D1C00" w:rsidRPr="00747AF3" w:rsidRDefault="007D1C00" w:rsidP="0004262B">
            <w:pPr>
              <w:pStyle w:val="ListBullet"/>
              <w:cnfStyle w:val="000000100000" w:firstRow="0" w:lastRow="0" w:firstColumn="0" w:lastColumn="0" w:oddVBand="0" w:evenVBand="0" w:oddHBand="1" w:evenHBand="0" w:firstRowFirstColumn="0" w:firstRowLastColumn="0" w:lastRowFirstColumn="0" w:lastRowLastColumn="0"/>
            </w:pPr>
            <w:r w:rsidRPr="00747AF3">
              <w:t>recognising</w:t>
            </w:r>
            <w:r w:rsidR="00B04B62" w:rsidRPr="00747AF3">
              <w:t xml:space="preserve"> </w:t>
            </w:r>
            <w:r w:rsidRPr="00747AF3">
              <w:t>that</w:t>
            </w:r>
            <w:r w:rsidR="00B04B62" w:rsidRPr="00747AF3">
              <w:t xml:space="preserve"> </w:t>
            </w:r>
            <w:r w:rsidRPr="00747AF3">
              <w:t>some</w:t>
            </w:r>
            <w:r w:rsidR="00B04B62" w:rsidRPr="00747AF3">
              <w:t xml:space="preserve"> </w:t>
            </w:r>
            <w:r w:rsidRPr="00747AF3">
              <w:t>places</w:t>
            </w:r>
            <w:r w:rsidR="00B04B62" w:rsidRPr="00747AF3">
              <w:t xml:space="preserve"> </w:t>
            </w:r>
            <w:r w:rsidRPr="00747AF3">
              <w:t>and</w:t>
            </w:r>
            <w:r w:rsidR="00B04B62" w:rsidRPr="00747AF3">
              <w:t xml:space="preserve"> </w:t>
            </w:r>
            <w:r w:rsidRPr="00747AF3">
              <w:t>objects</w:t>
            </w:r>
            <w:r w:rsidR="00B04B62" w:rsidRPr="00747AF3">
              <w:t xml:space="preserve"> </w:t>
            </w:r>
            <w:r w:rsidRPr="00747AF3">
              <w:t>are</w:t>
            </w:r>
            <w:r w:rsidR="00B04B62" w:rsidRPr="00747AF3">
              <w:t xml:space="preserve"> </w:t>
            </w:r>
            <w:r w:rsidRPr="00747AF3">
              <w:t>culturally</w:t>
            </w:r>
            <w:r w:rsidR="00B04B62" w:rsidRPr="00747AF3">
              <w:t xml:space="preserve"> </w:t>
            </w:r>
            <w:r w:rsidRPr="00747AF3">
              <w:t>significant</w:t>
            </w:r>
            <w:r w:rsidR="00B04B62" w:rsidRPr="00747AF3">
              <w:t xml:space="preserve"> </w:t>
            </w:r>
            <w:r w:rsidRPr="00747AF3">
              <w:t>and</w:t>
            </w:r>
            <w:r w:rsidR="00B04B62" w:rsidRPr="00747AF3">
              <w:t xml:space="preserve"> </w:t>
            </w:r>
            <w:r w:rsidRPr="00747AF3">
              <w:t>connected</w:t>
            </w:r>
            <w:r w:rsidR="00B04B62" w:rsidRPr="00747AF3">
              <w:t xml:space="preserve"> </w:t>
            </w:r>
            <w:r w:rsidRPr="00747AF3">
              <w:t>to</w:t>
            </w:r>
            <w:r w:rsidR="00B04B62" w:rsidRPr="00747AF3">
              <w:t xml:space="preserve"> </w:t>
            </w:r>
            <w:r w:rsidRPr="00747AF3">
              <w:t>Country</w:t>
            </w:r>
          </w:p>
          <w:p w14:paraId="72DC06C1" w14:textId="22E2900F" w:rsidR="007D1C00" w:rsidRPr="00747AF3" w:rsidRDefault="007D1C00" w:rsidP="0004262B">
            <w:pPr>
              <w:pStyle w:val="ListBullet"/>
              <w:cnfStyle w:val="000000100000" w:firstRow="0" w:lastRow="0" w:firstColumn="0" w:lastColumn="0" w:oddVBand="0" w:evenVBand="0" w:oddHBand="1" w:evenHBand="0" w:firstRowFirstColumn="0" w:firstRowLastColumn="0" w:lastRowFirstColumn="0" w:lastRowLastColumn="0"/>
            </w:pPr>
            <w:r w:rsidRPr="00747AF3">
              <w:t>identifying</w:t>
            </w:r>
            <w:r w:rsidR="00B04B62" w:rsidRPr="00747AF3">
              <w:t xml:space="preserve"> </w:t>
            </w:r>
            <w:r w:rsidRPr="00747AF3">
              <w:t>that</w:t>
            </w:r>
            <w:r w:rsidR="00B04B62" w:rsidRPr="00747AF3">
              <w:t xml:space="preserve"> </w:t>
            </w:r>
            <w:r w:rsidRPr="00747AF3">
              <w:t>different</w:t>
            </w:r>
            <w:r w:rsidR="00B04B62" w:rsidRPr="00747AF3">
              <w:t xml:space="preserve"> </w:t>
            </w:r>
            <w:r w:rsidRPr="00747AF3">
              <w:t>groups</w:t>
            </w:r>
            <w:r w:rsidR="00B04B62" w:rsidRPr="00747AF3">
              <w:t xml:space="preserve"> </w:t>
            </w:r>
            <w:r w:rsidRPr="00747AF3">
              <w:t>can</w:t>
            </w:r>
            <w:r w:rsidR="00B04B62" w:rsidRPr="00747AF3">
              <w:t xml:space="preserve"> </w:t>
            </w:r>
            <w:r w:rsidRPr="00747AF3">
              <w:t>hold</w:t>
            </w:r>
            <w:r w:rsidR="00B04B62" w:rsidRPr="00747AF3">
              <w:t xml:space="preserve"> </w:t>
            </w:r>
            <w:r w:rsidRPr="00747AF3">
              <w:t>different</w:t>
            </w:r>
            <w:r w:rsidR="00B04B62" w:rsidRPr="00747AF3">
              <w:t xml:space="preserve"> </w:t>
            </w:r>
            <w:r w:rsidRPr="00747AF3">
              <w:t>perspectives</w:t>
            </w:r>
            <w:r w:rsidR="00B04B62" w:rsidRPr="00747AF3">
              <w:t xml:space="preserve"> </w:t>
            </w:r>
            <w:r w:rsidRPr="00747AF3">
              <w:t>about</w:t>
            </w:r>
            <w:r w:rsidR="00B04B62" w:rsidRPr="00747AF3">
              <w:t xml:space="preserve"> </w:t>
            </w:r>
            <w:r w:rsidRPr="00747AF3">
              <w:t>the</w:t>
            </w:r>
            <w:r w:rsidR="00B04B62" w:rsidRPr="00747AF3">
              <w:t xml:space="preserve"> </w:t>
            </w:r>
            <w:r w:rsidRPr="00747AF3">
              <w:t>past</w:t>
            </w:r>
          </w:p>
          <w:p w14:paraId="7DFC0F39" w14:textId="6CBF68A7" w:rsidR="007D1C00" w:rsidRPr="00A002D6" w:rsidRDefault="007D1C00" w:rsidP="0004262B">
            <w:pPr>
              <w:pStyle w:val="ListBullet"/>
              <w:cnfStyle w:val="000000100000" w:firstRow="0" w:lastRow="0" w:firstColumn="0" w:lastColumn="0" w:oddVBand="0" w:evenVBand="0" w:oddHBand="1" w:evenHBand="0" w:firstRowFirstColumn="0" w:firstRowLastColumn="0" w:lastRowFirstColumn="0" w:lastRowLastColumn="0"/>
            </w:pPr>
            <w:r w:rsidRPr="00747AF3">
              <w:lastRenderedPageBreak/>
              <w:t>describing</w:t>
            </w:r>
            <w:r w:rsidR="00B04B62">
              <w:t xml:space="preserve"> </w:t>
            </w:r>
            <w:r w:rsidRPr="00A002D6">
              <w:t>what</w:t>
            </w:r>
            <w:r w:rsidR="00B04B62">
              <w:t xml:space="preserve"> </w:t>
            </w:r>
            <w:r w:rsidRPr="00A002D6">
              <w:t>a</w:t>
            </w:r>
            <w:r w:rsidR="00B04B62">
              <w:t xml:space="preserve"> </w:t>
            </w:r>
            <w:r w:rsidRPr="00A002D6">
              <w:t>source</w:t>
            </w:r>
            <w:r w:rsidR="00B04B62">
              <w:t xml:space="preserve"> </w:t>
            </w:r>
            <w:r w:rsidRPr="00A002D6">
              <w:t>shows</w:t>
            </w:r>
            <w:r w:rsidR="006E2AB4">
              <w:t>,</w:t>
            </w:r>
            <w:r w:rsidR="00B04B62">
              <w:t xml:space="preserve"> </w:t>
            </w:r>
            <w:r w:rsidRPr="00A002D6">
              <w:t>using</w:t>
            </w:r>
            <w:r w:rsidR="00B04B62">
              <w:t xml:space="preserve"> </w:t>
            </w:r>
            <w:r w:rsidRPr="00A002D6">
              <w:t>accurate</w:t>
            </w:r>
            <w:r w:rsidR="00B04B62">
              <w:t xml:space="preserve"> </w:t>
            </w:r>
            <w:r w:rsidRPr="00A002D6">
              <w:t>observation</w:t>
            </w:r>
            <w:r w:rsidR="00B04B62">
              <w:t xml:space="preserve"> </w:t>
            </w:r>
            <w:r w:rsidRPr="00A002D6">
              <w:t>and</w:t>
            </w:r>
            <w:r w:rsidR="00B04B62">
              <w:t xml:space="preserve"> </w:t>
            </w:r>
            <w:r w:rsidRPr="00A002D6">
              <w:t>simple</w:t>
            </w:r>
            <w:r w:rsidR="00B04B62">
              <w:t xml:space="preserve"> </w:t>
            </w:r>
            <w:r w:rsidRPr="00A002D6">
              <w:t>inference</w:t>
            </w:r>
            <w:r w:rsidR="001A5947" w:rsidRPr="00A002D6">
              <w:t>.</w:t>
            </w:r>
          </w:p>
          <w:p w14:paraId="6182BCD0" w14:textId="26686EAD" w:rsidR="00922B0A" w:rsidRPr="00A002D6" w:rsidRDefault="00922B0A" w:rsidP="00CF2033">
            <w:pPr>
              <w:cnfStyle w:val="000000100000" w:firstRow="0" w:lastRow="0" w:firstColumn="0" w:lastColumn="0" w:oddVBand="0" w:evenVBand="0" w:oddHBand="1" w:evenHBand="0" w:firstRowFirstColumn="0" w:firstRowLastColumn="0" w:lastRowFirstColumn="0" w:lastRowLastColumn="0"/>
            </w:pPr>
            <w:r w:rsidRPr="00A002D6">
              <w:t>Key</w:t>
            </w:r>
            <w:r w:rsidR="00B04B62">
              <w:t xml:space="preserve"> </w:t>
            </w:r>
            <w:r w:rsidRPr="00A002D6">
              <w:t>vocabulary:</w:t>
            </w:r>
            <w:r w:rsidR="00B04B62">
              <w:t xml:space="preserve"> </w:t>
            </w:r>
            <w:r w:rsidR="007D1C00" w:rsidRPr="00A002D6">
              <w:t>Mungo</w:t>
            </w:r>
            <w:r w:rsidR="00B04B62">
              <w:t xml:space="preserve"> </w:t>
            </w:r>
            <w:r w:rsidR="007D1C00" w:rsidRPr="00A002D6">
              <w:t>Man,</w:t>
            </w:r>
            <w:r w:rsidR="00B04B62">
              <w:t xml:space="preserve"> </w:t>
            </w:r>
            <w:r w:rsidR="007D1C00" w:rsidRPr="00A002D6">
              <w:t>artefact,</w:t>
            </w:r>
            <w:r w:rsidR="00B04B62">
              <w:t xml:space="preserve"> </w:t>
            </w:r>
            <w:r w:rsidR="007D1C00" w:rsidRPr="00A002D6">
              <w:t>ancestral</w:t>
            </w:r>
            <w:r w:rsidR="00B04B62">
              <w:t xml:space="preserve"> </w:t>
            </w:r>
            <w:r w:rsidR="007D1C00" w:rsidRPr="00A002D6">
              <w:t>remains,</w:t>
            </w:r>
            <w:r w:rsidR="00B04B62">
              <w:t xml:space="preserve"> </w:t>
            </w:r>
            <w:r w:rsidR="007D1C00" w:rsidRPr="00A002D6">
              <w:t>repatriation,</w:t>
            </w:r>
            <w:r w:rsidR="00B04B62">
              <w:t xml:space="preserve"> </w:t>
            </w:r>
            <w:r w:rsidR="007D1C00" w:rsidRPr="00A002D6">
              <w:t>custodianship,</w:t>
            </w:r>
            <w:r w:rsidR="00B04B62">
              <w:t xml:space="preserve"> </w:t>
            </w:r>
            <w:r w:rsidR="007D1C00" w:rsidRPr="00A002D6">
              <w:t>Ancestors,</w:t>
            </w:r>
            <w:r w:rsidR="00B04B62">
              <w:t xml:space="preserve"> </w:t>
            </w:r>
            <w:r w:rsidR="007D1C00" w:rsidRPr="00A002D6">
              <w:t>ceremony,</w:t>
            </w:r>
            <w:r w:rsidR="00B04B62">
              <w:t xml:space="preserve"> </w:t>
            </w:r>
            <w:r w:rsidR="007D1C00" w:rsidRPr="00A002D6">
              <w:t>cultural</w:t>
            </w:r>
            <w:r w:rsidR="00B04B62">
              <w:t xml:space="preserve"> </w:t>
            </w:r>
            <w:r w:rsidR="007D1C00" w:rsidRPr="00A002D6">
              <w:t>care,</w:t>
            </w:r>
            <w:r w:rsidR="00B04B62">
              <w:t xml:space="preserve"> </w:t>
            </w:r>
            <w:r w:rsidR="007D1C00" w:rsidRPr="00A002D6">
              <w:t>ownership,</w:t>
            </w:r>
            <w:r w:rsidR="00B04B62">
              <w:t xml:space="preserve"> </w:t>
            </w:r>
            <w:r w:rsidR="007D1C00" w:rsidRPr="00A002D6">
              <w:t>perspectives,</w:t>
            </w:r>
            <w:r w:rsidR="00B04B62">
              <w:t xml:space="preserve"> </w:t>
            </w:r>
            <w:r w:rsidR="007D1C00" w:rsidRPr="00A002D6">
              <w:t>values,</w:t>
            </w:r>
            <w:r w:rsidR="00B04B62">
              <w:t xml:space="preserve"> </w:t>
            </w:r>
            <w:r w:rsidR="007D1C00" w:rsidRPr="00A002D6">
              <w:t>significance,</w:t>
            </w:r>
            <w:r w:rsidR="00B04B62">
              <w:t xml:space="preserve"> </w:t>
            </w:r>
            <w:r w:rsidR="007D1C00" w:rsidRPr="00A002D6">
              <w:t>scientific</w:t>
            </w:r>
            <w:r w:rsidR="00B04B62">
              <w:t xml:space="preserve"> </w:t>
            </w:r>
            <w:r w:rsidR="007D1C00" w:rsidRPr="00A002D6">
              <w:t>research,</w:t>
            </w:r>
            <w:r w:rsidR="00B04B62">
              <w:t xml:space="preserve"> </w:t>
            </w:r>
            <w:r w:rsidR="007D1C00" w:rsidRPr="00A002D6">
              <w:t>community,</w:t>
            </w:r>
            <w:r w:rsidR="00B04B62">
              <w:t xml:space="preserve"> </w:t>
            </w:r>
            <w:r w:rsidR="007D1C00" w:rsidRPr="00A002D6">
              <w:t>heritage</w:t>
            </w:r>
            <w:r w:rsidR="00600B28">
              <w:t>.</w:t>
            </w:r>
          </w:p>
          <w:p w14:paraId="6F925213" w14:textId="234CD687" w:rsidR="00922B0A" w:rsidRPr="00A002D6" w:rsidRDefault="00922B0A" w:rsidP="00CF2033">
            <w:pPr>
              <w:cnfStyle w:val="000000100000" w:firstRow="0" w:lastRow="0" w:firstColumn="0" w:lastColumn="0" w:oddVBand="0" w:evenVBand="0" w:oddHBand="1" w:evenHBand="0" w:firstRowFirstColumn="0" w:firstRowLastColumn="0" w:lastRowFirstColumn="0" w:lastRowLastColumn="0"/>
            </w:pPr>
            <w:r w:rsidRPr="00A002D6">
              <w:t>Related</w:t>
            </w:r>
            <w:r w:rsidR="00B04B62">
              <w:t xml:space="preserve"> </w:t>
            </w:r>
            <w:r w:rsidRPr="00A002D6">
              <w:t>resources:</w:t>
            </w:r>
            <w:r w:rsidR="00B04B62">
              <w:t xml:space="preserve"> </w:t>
            </w:r>
            <w:r w:rsidR="00600B28">
              <w:t xml:space="preserve">Activity </w:t>
            </w:r>
            <w:r w:rsidR="007D1C00" w:rsidRPr="00A002D6">
              <w:t>20,</w:t>
            </w:r>
            <w:r w:rsidR="00B04B62">
              <w:t xml:space="preserve"> </w:t>
            </w:r>
            <w:r w:rsidR="00600B28">
              <w:t xml:space="preserve">Activity </w:t>
            </w:r>
            <w:r w:rsidR="007D1C00" w:rsidRPr="00A002D6">
              <w:t>21,</w:t>
            </w:r>
            <w:r w:rsidR="00B04B62">
              <w:t xml:space="preserve"> </w:t>
            </w:r>
            <w:r w:rsidR="00600B28">
              <w:t xml:space="preserve">Activity </w:t>
            </w:r>
            <w:r w:rsidR="007D1C00" w:rsidRPr="00A002D6">
              <w:t>22</w:t>
            </w:r>
            <w:r w:rsidR="00600B28">
              <w:t>.</w:t>
            </w:r>
          </w:p>
          <w:p w14:paraId="15223AD7" w14:textId="33536D65" w:rsidR="00922B0A" w:rsidRPr="00A002D6" w:rsidRDefault="00922B0A" w:rsidP="00CF2033">
            <w:pPr>
              <w:cnfStyle w:val="000000100000" w:firstRow="0" w:lastRow="0" w:firstColumn="0" w:lastColumn="0" w:oddVBand="0" w:evenVBand="0" w:oddHBand="1" w:evenHBand="0" w:firstRowFirstColumn="0" w:firstRowLastColumn="0" w:lastRowFirstColumn="0" w:lastRowLastColumn="0"/>
              <w:rPr>
                <w:rStyle w:val="Strong"/>
              </w:rPr>
            </w:pPr>
            <w:r w:rsidRPr="00A002D6">
              <w:rPr>
                <w:rStyle w:val="Strong"/>
              </w:rPr>
              <w:t>Beginning</w:t>
            </w:r>
            <w:r w:rsidR="00B04B62">
              <w:rPr>
                <w:rStyle w:val="Strong"/>
              </w:rPr>
              <w:t xml:space="preserve"> </w:t>
            </w:r>
            <w:r w:rsidRPr="00A002D6">
              <w:rPr>
                <w:rStyle w:val="Strong"/>
              </w:rPr>
              <w:t>of</w:t>
            </w:r>
            <w:r w:rsidR="00B04B62">
              <w:rPr>
                <w:rStyle w:val="Strong"/>
              </w:rPr>
              <w:t xml:space="preserve"> </w:t>
            </w:r>
            <w:r w:rsidRPr="00A002D6">
              <w:rPr>
                <w:rStyle w:val="Strong"/>
              </w:rPr>
              <w:t>lesson</w:t>
            </w:r>
          </w:p>
          <w:p w14:paraId="5D37FC4E" w14:textId="7C9BEA98" w:rsidR="00922B0A" w:rsidRPr="00A002D6" w:rsidRDefault="00922B0A" w:rsidP="00CF2033">
            <w:pPr>
              <w:cnfStyle w:val="000000100000" w:firstRow="0" w:lastRow="0" w:firstColumn="0" w:lastColumn="0" w:oddVBand="0" w:evenVBand="0" w:oddHBand="1" w:evenHBand="0" w:firstRowFirstColumn="0" w:firstRowLastColumn="0" w:lastRowFirstColumn="0" w:lastRowLastColumn="0"/>
              <w:rPr>
                <w:rStyle w:val="Strong"/>
                <w:b w:val="0"/>
                <w:bCs w:val="0"/>
              </w:rPr>
            </w:pPr>
            <w:r w:rsidRPr="00A002D6">
              <w:rPr>
                <w:rStyle w:val="Strong"/>
                <w:b w:val="0"/>
                <w:bCs w:val="0"/>
              </w:rPr>
              <w:t>Explain</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learning</w:t>
            </w:r>
            <w:r w:rsidR="00B04B62">
              <w:rPr>
                <w:rStyle w:val="Strong"/>
                <w:b w:val="0"/>
                <w:bCs w:val="0"/>
              </w:rPr>
              <w:t xml:space="preserve"> </w:t>
            </w:r>
            <w:r w:rsidRPr="00A002D6">
              <w:rPr>
                <w:rStyle w:val="Strong"/>
                <w:b w:val="0"/>
                <w:bCs w:val="0"/>
              </w:rPr>
              <w:t>intention</w:t>
            </w:r>
            <w:r w:rsidR="00B04B62">
              <w:rPr>
                <w:rStyle w:val="Strong"/>
                <w:b w:val="0"/>
                <w:bCs w:val="0"/>
              </w:rPr>
              <w:t xml:space="preserve"> </w:t>
            </w:r>
            <w:r w:rsidRPr="00A002D6">
              <w:rPr>
                <w:rStyle w:val="Strong"/>
                <w:b w:val="0"/>
                <w:bCs w:val="0"/>
              </w:rPr>
              <w:t>and</w:t>
            </w:r>
            <w:r w:rsidR="00B04B62">
              <w:rPr>
                <w:rStyle w:val="Strong"/>
                <w:b w:val="0"/>
                <w:bCs w:val="0"/>
              </w:rPr>
              <w:t xml:space="preserve"> </w:t>
            </w:r>
            <w:r w:rsidRPr="00A002D6">
              <w:rPr>
                <w:rStyle w:val="Strong"/>
                <w:b w:val="0"/>
                <w:bCs w:val="0"/>
              </w:rPr>
              <w:t>refer</w:t>
            </w:r>
            <w:r w:rsidR="00B04B62">
              <w:rPr>
                <w:rStyle w:val="Strong"/>
                <w:b w:val="0"/>
                <w:bCs w:val="0"/>
              </w:rPr>
              <w:t xml:space="preserve"> </w:t>
            </w:r>
            <w:r w:rsidRPr="00A002D6">
              <w:rPr>
                <w:rStyle w:val="Strong"/>
                <w:b w:val="0"/>
                <w:bCs w:val="0"/>
              </w:rPr>
              <w:t>to</w:t>
            </w:r>
            <w:r w:rsidR="00B04B62">
              <w:rPr>
                <w:rStyle w:val="Strong"/>
                <w:b w:val="0"/>
                <w:bCs w:val="0"/>
              </w:rPr>
              <w:t xml:space="preserve"> </w:t>
            </w:r>
            <w:r w:rsidRPr="00A002D6">
              <w:rPr>
                <w:rStyle w:val="Strong"/>
                <w:b w:val="0"/>
                <w:bCs w:val="0"/>
              </w:rPr>
              <w:t>it</w:t>
            </w:r>
            <w:r w:rsidR="00B04B62">
              <w:rPr>
                <w:rStyle w:val="Strong"/>
                <w:b w:val="0"/>
                <w:bCs w:val="0"/>
              </w:rPr>
              <w:t xml:space="preserve"> </w:t>
            </w:r>
            <w:r w:rsidRPr="00A002D6">
              <w:rPr>
                <w:rStyle w:val="Strong"/>
                <w:b w:val="0"/>
                <w:bCs w:val="0"/>
              </w:rPr>
              <w:t>throughout</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learning,</w:t>
            </w:r>
            <w:r w:rsidR="00B04B62">
              <w:rPr>
                <w:rStyle w:val="Strong"/>
                <w:b w:val="0"/>
                <w:bCs w:val="0"/>
              </w:rPr>
              <w:t xml:space="preserve"> </w:t>
            </w:r>
            <w:r w:rsidRPr="00A002D6">
              <w:rPr>
                <w:rStyle w:val="Strong"/>
                <w:b w:val="0"/>
                <w:bCs w:val="0"/>
              </w:rPr>
              <w:t>making</w:t>
            </w:r>
            <w:r w:rsidR="00B04B62">
              <w:rPr>
                <w:rStyle w:val="Strong"/>
                <w:b w:val="0"/>
                <w:bCs w:val="0"/>
              </w:rPr>
              <w:t xml:space="preserve"> </w:t>
            </w:r>
            <w:r w:rsidRPr="00A002D6">
              <w:rPr>
                <w:rStyle w:val="Strong"/>
                <w:b w:val="0"/>
                <w:bCs w:val="0"/>
              </w:rPr>
              <w:t>connections</w:t>
            </w:r>
            <w:r w:rsidR="00B04B62">
              <w:rPr>
                <w:rStyle w:val="Strong"/>
                <w:b w:val="0"/>
                <w:bCs w:val="0"/>
              </w:rPr>
              <w:t xml:space="preserve"> </w:t>
            </w:r>
            <w:r w:rsidRPr="00A002D6">
              <w:rPr>
                <w:rStyle w:val="Strong"/>
                <w:b w:val="0"/>
                <w:bCs w:val="0"/>
              </w:rPr>
              <w:t>to</w:t>
            </w:r>
            <w:r w:rsidR="00B04B62">
              <w:rPr>
                <w:rStyle w:val="Strong"/>
                <w:b w:val="0"/>
                <w:bCs w:val="0"/>
              </w:rPr>
              <w:t xml:space="preserve"> </w:t>
            </w:r>
            <w:r w:rsidRPr="00A002D6">
              <w:rPr>
                <w:rStyle w:val="Strong"/>
                <w:b w:val="0"/>
                <w:bCs w:val="0"/>
              </w:rPr>
              <w:t>prior</w:t>
            </w:r>
            <w:r w:rsidR="00B04B62">
              <w:rPr>
                <w:rStyle w:val="Strong"/>
                <w:b w:val="0"/>
                <w:bCs w:val="0"/>
              </w:rPr>
              <w:t xml:space="preserve"> </w:t>
            </w:r>
            <w:r w:rsidRPr="00A002D6">
              <w:rPr>
                <w:rStyle w:val="Strong"/>
                <w:b w:val="0"/>
                <w:bCs w:val="0"/>
              </w:rPr>
              <w:t>learning.</w:t>
            </w:r>
            <w:r w:rsidR="00B04B62">
              <w:rPr>
                <w:rStyle w:val="Strong"/>
                <w:b w:val="0"/>
                <w:bCs w:val="0"/>
              </w:rPr>
              <w:t xml:space="preserve"> </w:t>
            </w:r>
            <w:r w:rsidRPr="00A002D6">
              <w:rPr>
                <w:rStyle w:val="Strong"/>
                <w:b w:val="0"/>
                <w:bCs w:val="0"/>
              </w:rPr>
              <w:t>Unpack</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success</w:t>
            </w:r>
            <w:r w:rsidR="00B04B62">
              <w:rPr>
                <w:rStyle w:val="Strong"/>
                <w:b w:val="0"/>
                <w:bCs w:val="0"/>
              </w:rPr>
              <w:t xml:space="preserve"> </w:t>
            </w:r>
            <w:r w:rsidRPr="00A002D6">
              <w:rPr>
                <w:rStyle w:val="Strong"/>
                <w:b w:val="0"/>
                <w:bCs w:val="0"/>
              </w:rPr>
              <w:t>criteria</w:t>
            </w:r>
            <w:r w:rsidR="00B04B62">
              <w:rPr>
                <w:rStyle w:val="Strong"/>
                <w:b w:val="0"/>
                <w:bCs w:val="0"/>
              </w:rPr>
              <w:t xml:space="preserve"> </w:t>
            </w:r>
            <w:r w:rsidRPr="00A002D6">
              <w:rPr>
                <w:rStyle w:val="Strong"/>
                <w:b w:val="0"/>
                <w:bCs w:val="0"/>
              </w:rPr>
              <w:t>and</w:t>
            </w:r>
            <w:r w:rsidR="00B04B62">
              <w:rPr>
                <w:rStyle w:val="Strong"/>
                <w:b w:val="0"/>
                <w:bCs w:val="0"/>
              </w:rPr>
              <w:t xml:space="preserve"> </w:t>
            </w:r>
            <w:r w:rsidRPr="00A002D6">
              <w:rPr>
                <w:rStyle w:val="Strong"/>
                <w:b w:val="0"/>
                <w:bCs w:val="0"/>
              </w:rPr>
              <w:t>ensure</w:t>
            </w:r>
            <w:r w:rsidR="00B04B62">
              <w:rPr>
                <w:rStyle w:val="Strong"/>
                <w:b w:val="0"/>
                <w:bCs w:val="0"/>
              </w:rPr>
              <w:t xml:space="preserve"> </w:t>
            </w:r>
            <w:r w:rsidRPr="00A002D6">
              <w:rPr>
                <w:rStyle w:val="Strong"/>
                <w:b w:val="0"/>
                <w:bCs w:val="0"/>
              </w:rPr>
              <w:t>students</w:t>
            </w:r>
            <w:r w:rsidR="00B04B62">
              <w:rPr>
                <w:rStyle w:val="Strong"/>
                <w:b w:val="0"/>
                <w:bCs w:val="0"/>
              </w:rPr>
              <w:t xml:space="preserve"> </w:t>
            </w:r>
            <w:r w:rsidRPr="00A002D6">
              <w:rPr>
                <w:rStyle w:val="Strong"/>
                <w:b w:val="0"/>
                <w:bCs w:val="0"/>
              </w:rPr>
              <w:t>understand</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learning</w:t>
            </w:r>
            <w:r w:rsidR="00B04B62">
              <w:rPr>
                <w:rStyle w:val="Strong"/>
                <w:b w:val="0"/>
                <w:bCs w:val="0"/>
              </w:rPr>
              <w:t xml:space="preserve"> </w:t>
            </w:r>
            <w:r w:rsidRPr="00A002D6">
              <w:rPr>
                <w:rStyle w:val="Strong"/>
                <w:b w:val="0"/>
                <w:bCs w:val="0"/>
              </w:rPr>
              <w:t>goals.</w:t>
            </w:r>
          </w:p>
          <w:p w14:paraId="47D73100" w14:textId="4F711EF1" w:rsidR="00922B0A" w:rsidRPr="00600B28" w:rsidRDefault="00922B0A" w:rsidP="00CF2033">
            <w:pPr>
              <w:cnfStyle w:val="000000100000" w:firstRow="0" w:lastRow="0" w:firstColumn="0" w:lastColumn="0" w:oddVBand="0" w:evenVBand="0" w:oddHBand="1" w:evenHBand="0" w:firstRowFirstColumn="0" w:firstRowLastColumn="0" w:lastRowFirstColumn="0" w:lastRowLastColumn="0"/>
              <w:rPr>
                <w:rStyle w:val="Strong"/>
                <w:b w:val="0"/>
                <w:bCs w:val="0"/>
              </w:rPr>
            </w:pPr>
            <w:r w:rsidRPr="00600B28">
              <w:rPr>
                <w:rStyle w:val="Strong"/>
                <w:b w:val="0"/>
                <w:bCs w:val="0"/>
              </w:rPr>
              <w:t>Learning</w:t>
            </w:r>
            <w:r w:rsidR="00B04B62" w:rsidRPr="00600B28">
              <w:rPr>
                <w:rStyle w:val="Strong"/>
                <w:b w:val="0"/>
                <w:bCs w:val="0"/>
              </w:rPr>
              <w:t xml:space="preserve"> </w:t>
            </w:r>
            <w:r w:rsidRPr="00600B28">
              <w:rPr>
                <w:rStyle w:val="Strong"/>
                <w:b w:val="0"/>
                <w:bCs w:val="0"/>
              </w:rPr>
              <w:t>intention</w:t>
            </w:r>
          </w:p>
          <w:p w14:paraId="257F9FB9" w14:textId="46C3885D" w:rsidR="00922B0A" w:rsidRPr="00A002D6" w:rsidRDefault="009E14AF" w:rsidP="00CF2033">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Students develop an understanding of:</w:t>
            </w:r>
          </w:p>
          <w:p w14:paraId="2C1F4411" w14:textId="3811E2EA" w:rsidR="00922B0A" w:rsidRPr="00A002D6" w:rsidRDefault="00922B0A" w:rsidP="0004262B">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002D6">
              <w:rPr>
                <w:rStyle w:val="Strong"/>
                <w:b w:val="0"/>
                <w:bCs w:val="0"/>
              </w:rPr>
              <w:t>how</w:t>
            </w:r>
            <w:r w:rsidR="00B04B62">
              <w:rPr>
                <w:rStyle w:val="Strong"/>
                <w:b w:val="0"/>
                <w:bCs w:val="0"/>
              </w:rPr>
              <w:t xml:space="preserve"> </w:t>
            </w:r>
            <w:r w:rsidRPr="00A002D6">
              <w:rPr>
                <w:rStyle w:val="Strong"/>
                <w:b w:val="0"/>
                <w:bCs w:val="0"/>
              </w:rPr>
              <w:t>artefacts</w:t>
            </w:r>
            <w:r w:rsidR="00B04B62">
              <w:rPr>
                <w:rStyle w:val="Strong"/>
                <w:b w:val="0"/>
                <w:bCs w:val="0"/>
              </w:rPr>
              <w:t xml:space="preserve"> </w:t>
            </w:r>
            <w:r w:rsidRPr="00A002D6">
              <w:rPr>
                <w:rStyle w:val="Strong"/>
                <w:b w:val="0"/>
                <w:bCs w:val="0"/>
              </w:rPr>
              <w:t>from</w:t>
            </w:r>
            <w:r w:rsidR="00B04B62">
              <w:rPr>
                <w:rStyle w:val="Strong"/>
                <w:b w:val="0"/>
                <w:bCs w:val="0"/>
              </w:rPr>
              <w:t xml:space="preserve"> </w:t>
            </w:r>
            <w:r w:rsidRPr="00A002D6">
              <w:rPr>
                <w:rStyle w:val="Strong"/>
                <w:b w:val="0"/>
                <w:bCs w:val="0"/>
              </w:rPr>
              <w:t>Aboriginal</w:t>
            </w:r>
            <w:r w:rsidR="00B04B62">
              <w:rPr>
                <w:rStyle w:val="Strong"/>
                <w:b w:val="0"/>
                <w:bCs w:val="0"/>
              </w:rPr>
              <w:t xml:space="preserve"> </w:t>
            </w:r>
            <w:r w:rsidR="00455B85" w:rsidRPr="006E2AB4">
              <w:rPr>
                <w:rStyle w:val="Strong"/>
                <w:b w:val="0"/>
                <w:bCs w:val="0"/>
              </w:rPr>
              <w:t>C</w:t>
            </w:r>
            <w:r w:rsidRPr="006E2AB4">
              <w:rPr>
                <w:rStyle w:val="Strong"/>
                <w:b w:val="0"/>
                <w:bCs w:val="0"/>
              </w:rPr>
              <w:t>ultures</w:t>
            </w:r>
            <w:r w:rsidR="00B04B62">
              <w:rPr>
                <w:rStyle w:val="Strong"/>
                <w:b w:val="0"/>
                <w:bCs w:val="0"/>
              </w:rPr>
              <w:t xml:space="preserve"> </w:t>
            </w:r>
            <w:r w:rsidRPr="00A002D6">
              <w:rPr>
                <w:rStyle w:val="Strong"/>
                <w:b w:val="0"/>
                <w:bCs w:val="0"/>
              </w:rPr>
              <w:t>are</w:t>
            </w:r>
            <w:r w:rsidR="00B04B62">
              <w:rPr>
                <w:rStyle w:val="Strong"/>
                <w:b w:val="0"/>
                <w:bCs w:val="0"/>
              </w:rPr>
              <w:t xml:space="preserve"> </w:t>
            </w:r>
            <w:r w:rsidRPr="00A002D6">
              <w:rPr>
                <w:rStyle w:val="Strong"/>
                <w:b w:val="0"/>
                <w:bCs w:val="0"/>
              </w:rPr>
              <w:t>sometimes</w:t>
            </w:r>
            <w:r w:rsidR="00B04B62">
              <w:rPr>
                <w:rStyle w:val="Strong"/>
                <w:b w:val="0"/>
                <w:bCs w:val="0"/>
              </w:rPr>
              <w:t xml:space="preserve"> </w:t>
            </w:r>
            <w:r w:rsidRPr="00A002D6">
              <w:rPr>
                <w:rStyle w:val="Strong"/>
                <w:b w:val="0"/>
                <w:bCs w:val="0"/>
              </w:rPr>
              <w:t>removed,</w:t>
            </w:r>
            <w:r w:rsidR="00B04B62">
              <w:rPr>
                <w:rStyle w:val="Strong"/>
                <w:b w:val="0"/>
                <w:bCs w:val="0"/>
              </w:rPr>
              <w:t xml:space="preserve"> </w:t>
            </w:r>
            <w:r w:rsidRPr="00A002D6">
              <w:rPr>
                <w:rStyle w:val="Strong"/>
                <w:b w:val="0"/>
                <w:bCs w:val="0"/>
              </w:rPr>
              <w:t>displayed</w:t>
            </w:r>
            <w:r w:rsidR="00B04B62">
              <w:rPr>
                <w:rStyle w:val="Strong"/>
                <w:b w:val="0"/>
                <w:bCs w:val="0"/>
              </w:rPr>
              <w:t xml:space="preserve"> </w:t>
            </w:r>
            <w:r w:rsidRPr="00A002D6">
              <w:rPr>
                <w:rStyle w:val="Strong"/>
                <w:b w:val="0"/>
                <w:bCs w:val="0"/>
              </w:rPr>
              <w:t>or</w:t>
            </w:r>
            <w:r w:rsidR="00B04B62">
              <w:rPr>
                <w:rStyle w:val="Strong"/>
                <w:b w:val="0"/>
                <w:bCs w:val="0"/>
              </w:rPr>
              <w:t xml:space="preserve"> </w:t>
            </w:r>
            <w:r w:rsidRPr="00A002D6">
              <w:rPr>
                <w:rStyle w:val="Strong"/>
                <w:b w:val="0"/>
                <w:bCs w:val="0"/>
              </w:rPr>
              <w:t>returned,</w:t>
            </w:r>
            <w:r w:rsidR="00B04B62">
              <w:rPr>
                <w:rStyle w:val="Strong"/>
                <w:b w:val="0"/>
                <w:bCs w:val="0"/>
              </w:rPr>
              <w:t xml:space="preserve"> </w:t>
            </w:r>
            <w:r w:rsidRPr="00A002D6">
              <w:rPr>
                <w:rStyle w:val="Strong"/>
                <w:b w:val="0"/>
                <w:bCs w:val="0"/>
              </w:rPr>
              <w:t>and</w:t>
            </w:r>
            <w:r w:rsidR="00B04B62">
              <w:rPr>
                <w:rStyle w:val="Strong"/>
                <w:b w:val="0"/>
                <w:bCs w:val="0"/>
              </w:rPr>
              <w:t xml:space="preserve"> </w:t>
            </w:r>
            <w:r w:rsidRPr="00A002D6">
              <w:rPr>
                <w:rStyle w:val="Strong"/>
                <w:b w:val="0"/>
                <w:bCs w:val="0"/>
              </w:rPr>
              <w:t>the</w:t>
            </w:r>
            <w:r w:rsidR="00B04B62">
              <w:rPr>
                <w:rStyle w:val="Strong"/>
                <w:b w:val="0"/>
                <w:bCs w:val="0"/>
              </w:rPr>
              <w:t xml:space="preserve"> </w:t>
            </w:r>
            <w:r w:rsidRPr="00A002D6">
              <w:rPr>
                <w:rStyle w:val="Strong"/>
                <w:b w:val="0"/>
                <w:bCs w:val="0"/>
              </w:rPr>
              <w:t>different</w:t>
            </w:r>
            <w:r w:rsidR="00B04B62">
              <w:rPr>
                <w:rStyle w:val="Strong"/>
                <w:b w:val="0"/>
                <w:bCs w:val="0"/>
              </w:rPr>
              <w:t xml:space="preserve"> </w:t>
            </w:r>
            <w:r w:rsidRPr="00A002D6">
              <w:rPr>
                <w:rStyle w:val="Strong"/>
                <w:b w:val="0"/>
                <w:bCs w:val="0"/>
              </w:rPr>
              <w:t>views</w:t>
            </w:r>
            <w:r w:rsidR="00B04B62">
              <w:rPr>
                <w:rStyle w:val="Strong"/>
                <w:b w:val="0"/>
                <w:bCs w:val="0"/>
              </w:rPr>
              <w:t xml:space="preserve"> </w:t>
            </w:r>
            <w:r w:rsidRPr="00A002D6">
              <w:rPr>
                <w:rStyle w:val="Strong"/>
                <w:b w:val="0"/>
                <w:bCs w:val="0"/>
              </w:rPr>
              <w:t>people</w:t>
            </w:r>
            <w:r w:rsidR="00B04B62">
              <w:rPr>
                <w:rStyle w:val="Strong"/>
                <w:b w:val="0"/>
                <w:bCs w:val="0"/>
              </w:rPr>
              <w:t xml:space="preserve"> </w:t>
            </w:r>
            <w:r w:rsidRPr="00A002D6">
              <w:rPr>
                <w:rStyle w:val="Strong"/>
                <w:b w:val="0"/>
                <w:bCs w:val="0"/>
              </w:rPr>
              <w:t>hold</w:t>
            </w:r>
            <w:r w:rsidR="00B04B62">
              <w:rPr>
                <w:rStyle w:val="Strong"/>
                <w:b w:val="0"/>
                <w:bCs w:val="0"/>
              </w:rPr>
              <w:t xml:space="preserve"> </w:t>
            </w:r>
            <w:r w:rsidRPr="00A002D6">
              <w:rPr>
                <w:rStyle w:val="Strong"/>
                <w:b w:val="0"/>
                <w:bCs w:val="0"/>
              </w:rPr>
              <w:t>about</w:t>
            </w:r>
            <w:r w:rsidR="00B04B62">
              <w:rPr>
                <w:rStyle w:val="Strong"/>
                <w:b w:val="0"/>
                <w:bCs w:val="0"/>
              </w:rPr>
              <w:t xml:space="preserve"> </w:t>
            </w:r>
            <w:r w:rsidRPr="00A002D6">
              <w:rPr>
                <w:rStyle w:val="Strong"/>
                <w:b w:val="0"/>
                <w:bCs w:val="0"/>
              </w:rPr>
              <w:t>these</w:t>
            </w:r>
            <w:r w:rsidR="00B04B62">
              <w:rPr>
                <w:rStyle w:val="Strong"/>
                <w:b w:val="0"/>
                <w:bCs w:val="0"/>
              </w:rPr>
              <w:t xml:space="preserve"> </w:t>
            </w:r>
            <w:r w:rsidRPr="00A002D6">
              <w:rPr>
                <w:rStyle w:val="Strong"/>
                <w:b w:val="0"/>
                <w:bCs w:val="0"/>
              </w:rPr>
              <w:t>practices.</w:t>
            </w:r>
          </w:p>
          <w:p w14:paraId="4682FB12" w14:textId="701ECB89" w:rsidR="00922B0A" w:rsidRPr="00600B28" w:rsidRDefault="00922B0A" w:rsidP="00CF2033">
            <w:pPr>
              <w:cnfStyle w:val="000000100000" w:firstRow="0" w:lastRow="0" w:firstColumn="0" w:lastColumn="0" w:oddVBand="0" w:evenVBand="0" w:oddHBand="1" w:evenHBand="0" w:firstRowFirstColumn="0" w:firstRowLastColumn="0" w:lastRowFirstColumn="0" w:lastRowLastColumn="0"/>
              <w:rPr>
                <w:rStyle w:val="Strong"/>
                <w:b w:val="0"/>
                <w:bCs w:val="0"/>
              </w:rPr>
            </w:pPr>
            <w:r w:rsidRPr="00600B28">
              <w:rPr>
                <w:rStyle w:val="Strong"/>
                <w:b w:val="0"/>
                <w:bCs w:val="0"/>
              </w:rPr>
              <w:t>Success</w:t>
            </w:r>
            <w:r w:rsidR="00B04B62" w:rsidRPr="00600B28">
              <w:rPr>
                <w:rStyle w:val="Strong"/>
                <w:b w:val="0"/>
                <w:bCs w:val="0"/>
              </w:rPr>
              <w:t xml:space="preserve"> </w:t>
            </w:r>
            <w:r w:rsidRPr="00600B28">
              <w:rPr>
                <w:rStyle w:val="Strong"/>
                <w:b w:val="0"/>
                <w:bCs w:val="0"/>
              </w:rPr>
              <w:t>criteria</w:t>
            </w:r>
          </w:p>
          <w:p w14:paraId="29E6B28A" w14:textId="7DC77C4C" w:rsidR="00922B0A" w:rsidRPr="0004262B" w:rsidRDefault="00623AFD" w:rsidP="006E2AB4">
            <w:pPr>
              <w:cnfStyle w:val="000000100000" w:firstRow="0" w:lastRow="0" w:firstColumn="0" w:lastColumn="0" w:oddVBand="0" w:evenVBand="0" w:oddHBand="1" w:evenHBand="0" w:firstRowFirstColumn="0" w:firstRowLastColumn="0" w:lastRowFirstColumn="0" w:lastRowLastColumn="0"/>
            </w:pPr>
            <w:r>
              <w:t>I can:</w:t>
            </w:r>
          </w:p>
          <w:p w14:paraId="125C192C" w14:textId="7A3FBD86" w:rsidR="00922B0A" w:rsidRPr="006E2AB4" w:rsidRDefault="00922B0A" w:rsidP="0004262B">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002D6">
              <w:rPr>
                <w:rStyle w:val="Strong"/>
                <w:b w:val="0"/>
                <w:bCs w:val="0"/>
              </w:rPr>
              <w:t>identify</w:t>
            </w:r>
            <w:r w:rsidR="00B04B62">
              <w:rPr>
                <w:rStyle w:val="Strong"/>
                <w:b w:val="0"/>
                <w:bCs w:val="0"/>
              </w:rPr>
              <w:t xml:space="preserve"> </w:t>
            </w:r>
            <w:r w:rsidRPr="006E2AB4">
              <w:rPr>
                <w:rStyle w:val="Strong"/>
                <w:b w:val="0"/>
                <w:bCs w:val="0"/>
              </w:rPr>
              <w:t>reasons</w:t>
            </w:r>
            <w:r w:rsidR="00B04B62" w:rsidRPr="006E2AB4">
              <w:rPr>
                <w:rStyle w:val="Strong"/>
                <w:b w:val="0"/>
                <w:bCs w:val="0"/>
              </w:rPr>
              <w:t xml:space="preserve"> </w:t>
            </w:r>
            <w:r w:rsidRPr="006E2AB4">
              <w:rPr>
                <w:rStyle w:val="Strong"/>
                <w:b w:val="0"/>
                <w:bCs w:val="0"/>
              </w:rPr>
              <w:t>why</w:t>
            </w:r>
            <w:r w:rsidR="00B04B62" w:rsidRPr="006E2AB4">
              <w:rPr>
                <w:rStyle w:val="Strong"/>
                <w:b w:val="0"/>
                <w:bCs w:val="0"/>
              </w:rPr>
              <w:t xml:space="preserve"> </w:t>
            </w:r>
            <w:r w:rsidRPr="006E2AB4">
              <w:rPr>
                <w:rStyle w:val="Strong"/>
                <w:b w:val="0"/>
                <w:bCs w:val="0"/>
              </w:rPr>
              <w:t>artefacts</w:t>
            </w:r>
            <w:r w:rsidR="00B04B62" w:rsidRPr="006E2AB4">
              <w:rPr>
                <w:rStyle w:val="Strong"/>
                <w:b w:val="0"/>
                <w:bCs w:val="0"/>
              </w:rPr>
              <w:t xml:space="preserve"> </w:t>
            </w:r>
            <w:r w:rsidRPr="006E2AB4">
              <w:rPr>
                <w:rStyle w:val="Strong"/>
                <w:b w:val="0"/>
                <w:bCs w:val="0"/>
              </w:rPr>
              <w:t>have</w:t>
            </w:r>
            <w:r w:rsidR="00B04B62" w:rsidRPr="006E2AB4">
              <w:rPr>
                <w:rStyle w:val="Strong"/>
                <w:b w:val="0"/>
                <w:bCs w:val="0"/>
              </w:rPr>
              <w:t xml:space="preserve"> </w:t>
            </w:r>
            <w:r w:rsidRPr="006E2AB4">
              <w:rPr>
                <w:rStyle w:val="Strong"/>
                <w:b w:val="0"/>
                <w:bCs w:val="0"/>
              </w:rPr>
              <w:t>been</w:t>
            </w:r>
            <w:r w:rsidR="00B04B62" w:rsidRPr="006E2AB4">
              <w:rPr>
                <w:rStyle w:val="Strong"/>
                <w:b w:val="0"/>
                <w:bCs w:val="0"/>
              </w:rPr>
              <w:t xml:space="preserve"> </w:t>
            </w:r>
            <w:r w:rsidRPr="006E2AB4">
              <w:rPr>
                <w:rStyle w:val="Strong"/>
                <w:b w:val="0"/>
                <w:bCs w:val="0"/>
              </w:rPr>
              <w:t>removed</w:t>
            </w:r>
          </w:p>
          <w:p w14:paraId="723E79EF" w14:textId="1A0E4D76" w:rsidR="00922B0A" w:rsidRPr="00A002D6" w:rsidRDefault="00922B0A" w:rsidP="0004262B">
            <w:pPr>
              <w:pStyle w:val="ListBullet"/>
              <w:cnfStyle w:val="000000100000" w:firstRow="0" w:lastRow="0" w:firstColumn="0" w:lastColumn="0" w:oddVBand="0" w:evenVBand="0" w:oddHBand="1" w:evenHBand="0" w:firstRowFirstColumn="0" w:firstRowLastColumn="0" w:lastRowFirstColumn="0" w:lastRowLastColumn="0"/>
            </w:pPr>
            <w:r w:rsidRPr="006E2AB4">
              <w:rPr>
                <w:rStyle w:val="Strong"/>
                <w:b w:val="0"/>
                <w:bCs w:val="0"/>
              </w:rPr>
              <w:lastRenderedPageBreak/>
              <w:t>describe</w:t>
            </w:r>
            <w:r w:rsidR="00B04B62" w:rsidRPr="006E2AB4">
              <w:rPr>
                <w:rStyle w:val="Strong"/>
                <w:b w:val="0"/>
                <w:bCs w:val="0"/>
              </w:rPr>
              <w:t xml:space="preserve"> </w:t>
            </w:r>
            <w:r w:rsidRPr="006E2AB4">
              <w:rPr>
                <w:rStyle w:val="Strong"/>
                <w:b w:val="0"/>
                <w:bCs w:val="0"/>
              </w:rPr>
              <w:t>dif</w:t>
            </w:r>
            <w:r w:rsidRPr="00A002D6">
              <w:rPr>
                <w:rStyle w:val="Strong"/>
                <w:b w:val="0"/>
                <w:bCs w:val="0"/>
              </w:rPr>
              <w:t>ferent</w:t>
            </w:r>
            <w:r w:rsidR="00B04B62">
              <w:rPr>
                <w:rStyle w:val="Strong"/>
                <w:b w:val="0"/>
                <w:bCs w:val="0"/>
              </w:rPr>
              <w:t xml:space="preserve"> </w:t>
            </w:r>
            <w:r w:rsidRPr="00A002D6">
              <w:rPr>
                <w:rStyle w:val="Strong"/>
                <w:b w:val="0"/>
                <w:bCs w:val="0"/>
              </w:rPr>
              <w:t>perspectives</w:t>
            </w:r>
            <w:r w:rsidR="00B04B62">
              <w:rPr>
                <w:rStyle w:val="Strong"/>
                <w:b w:val="0"/>
                <w:bCs w:val="0"/>
              </w:rPr>
              <w:t xml:space="preserve"> </w:t>
            </w:r>
            <w:r w:rsidRPr="00A002D6">
              <w:rPr>
                <w:rStyle w:val="Strong"/>
                <w:b w:val="0"/>
                <w:bCs w:val="0"/>
              </w:rPr>
              <w:t>about</w:t>
            </w:r>
            <w:r w:rsidR="00B04B62">
              <w:rPr>
                <w:rStyle w:val="Strong"/>
                <w:b w:val="0"/>
                <w:bCs w:val="0"/>
              </w:rPr>
              <w:t xml:space="preserve"> </w:t>
            </w:r>
            <w:r w:rsidRPr="00A002D6">
              <w:rPr>
                <w:rStyle w:val="Strong"/>
                <w:b w:val="0"/>
                <w:bCs w:val="0"/>
              </w:rPr>
              <w:t>who</w:t>
            </w:r>
            <w:r w:rsidR="00B04B62">
              <w:rPr>
                <w:rStyle w:val="Strong"/>
                <w:b w:val="0"/>
                <w:bCs w:val="0"/>
              </w:rPr>
              <w:t xml:space="preserve"> </w:t>
            </w:r>
            <w:r w:rsidRPr="00A002D6">
              <w:rPr>
                <w:rStyle w:val="Strong"/>
                <w:b w:val="0"/>
                <w:bCs w:val="0"/>
              </w:rPr>
              <w:t>should</w:t>
            </w:r>
            <w:r w:rsidR="00B04B62">
              <w:rPr>
                <w:rStyle w:val="Strong"/>
                <w:b w:val="0"/>
                <w:bCs w:val="0"/>
              </w:rPr>
              <w:t xml:space="preserve"> </w:t>
            </w:r>
            <w:r w:rsidRPr="00A002D6">
              <w:rPr>
                <w:rStyle w:val="Strong"/>
                <w:b w:val="0"/>
                <w:bCs w:val="0"/>
              </w:rPr>
              <w:t>own</w:t>
            </w:r>
            <w:r w:rsidR="00B04B62">
              <w:rPr>
                <w:rStyle w:val="Strong"/>
                <w:b w:val="0"/>
                <w:bCs w:val="0"/>
              </w:rPr>
              <w:t xml:space="preserve"> </w:t>
            </w:r>
            <w:r w:rsidRPr="00A002D6">
              <w:rPr>
                <w:rStyle w:val="Strong"/>
                <w:b w:val="0"/>
                <w:bCs w:val="0"/>
              </w:rPr>
              <w:t>or</w:t>
            </w:r>
            <w:r w:rsidR="00B04B62">
              <w:rPr>
                <w:rStyle w:val="Strong"/>
                <w:b w:val="0"/>
                <w:bCs w:val="0"/>
              </w:rPr>
              <w:t xml:space="preserve"> </w:t>
            </w:r>
            <w:r w:rsidRPr="00A002D6">
              <w:rPr>
                <w:rStyle w:val="Strong"/>
                <w:b w:val="0"/>
                <w:bCs w:val="0"/>
              </w:rPr>
              <w:t>care</w:t>
            </w:r>
            <w:r w:rsidR="00B04B62">
              <w:rPr>
                <w:rStyle w:val="Strong"/>
                <w:b w:val="0"/>
                <w:bCs w:val="0"/>
              </w:rPr>
              <w:t xml:space="preserve"> </w:t>
            </w:r>
            <w:r w:rsidRPr="00A002D6">
              <w:rPr>
                <w:rStyle w:val="Strong"/>
                <w:b w:val="0"/>
                <w:bCs w:val="0"/>
              </w:rPr>
              <w:t>for</w:t>
            </w:r>
            <w:r w:rsidR="00B04B62">
              <w:rPr>
                <w:rStyle w:val="Strong"/>
                <w:b w:val="0"/>
                <w:bCs w:val="0"/>
              </w:rPr>
              <w:t xml:space="preserve"> </w:t>
            </w:r>
            <w:r w:rsidRPr="00A002D6">
              <w:rPr>
                <w:rStyle w:val="Strong"/>
                <w:b w:val="0"/>
                <w:bCs w:val="0"/>
              </w:rPr>
              <w:t>historical</w:t>
            </w:r>
            <w:r w:rsidR="00B04B62">
              <w:rPr>
                <w:rStyle w:val="Strong"/>
                <w:b w:val="0"/>
                <w:bCs w:val="0"/>
              </w:rPr>
              <w:t xml:space="preserve"> </w:t>
            </w:r>
            <w:r w:rsidRPr="00A002D6">
              <w:rPr>
                <w:rStyle w:val="Strong"/>
                <w:b w:val="0"/>
                <w:bCs w:val="0"/>
              </w:rPr>
              <w:t>objects.</w:t>
            </w:r>
          </w:p>
          <w:p w14:paraId="61D8B491" w14:textId="6EE58F16" w:rsidR="00922B0A" w:rsidRPr="00A002D6" w:rsidRDefault="00922B0A" w:rsidP="00CF2033">
            <w:pPr>
              <w:cnfStyle w:val="000000100000" w:firstRow="0" w:lastRow="0" w:firstColumn="0" w:lastColumn="0" w:oddVBand="0" w:evenVBand="0" w:oddHBand="1" w:evenHBand="0" w:firstRowFirstColumn="0" w:firstRowLastColumn="0" w:lastRowFirstColumn="0" w:lastRowLastColumn="0"/>
              <w:rPr>
                <w:b/>
                <w:bCs/>
              </w:rPr>
            </w:pPr>
            <w:r w:rsidRPr="00A002D6">
              <w:rPr>
                <w:b/>
                <w:bCs/>
              </w:rPr>
              <w:t>Core</w:t>
            </w:r>
            <w:r w:rsidR="00B04B62">
              <w:rPr>
                <w:b/>
                <w:bCs/>
              </w:rPr>
              <w:t xml:space="preserve"> </w:t>
            </w:r>
            <w:r w:rsidRPr="00A002D6">
              <w:rPr>
                <w:b/>
                <w:bCs/>
              </w:rPr>
              <w:t>lesson</w:t>
            </w:r>
          </w:p>
          <w:p w14:paraId="37639296" w14:textId="2BE96D4C" w:rsidR="00922B0A" w:rsidRPr="005B7CDB" w:rsidRDefault="00922B0A" w:rsidP="00CF2033">
            <w:pPr>
              <w:cnfStyle w:val="000000100000" w:firstRow="0" w:lastRow="0" w:firstColumn="0" w:lastColumn="0" w:oddVBand="0" w:evenVBand="0" w:oddHBand="1" w:evenHBand="0" w:firstRowFirstColumn="0" w:firstRowLastColumn="0" w:lastRowFirstColumn="0" w:lastRowLastColumn="0"/>
              <w:rPr>
                <w:rStyle w:val="Strong"/>
                <w:b w:val="0"/>
                <w:bCs w:val="0"/>
              </w:rPr>
            </w:pPr>
            <w:r w:rsidRPr="005B7CDB">
              <w:rPr>
                <w:rStyle w:val="Strong"/>
                <w:b w:val="0"/>
                <w:bCs w:val="0"/>
              </w:rPr>
              <w:t>Activity</w:t>
            </w:r>
            <w:r w:rsidR="00B04B62" w:rsidRPr="005B7CDB">
              <w:rPr>
                <w:rStyle w:val="Strong"/>
                <w:b w:val="0"/>
                <w:bCs w:val="0"/>
              </w:rPr>
              <w:t xml:space="preserve"> </w:t>
            </w:r>
            <w:r w:rsidRPr="005B7CDB">
              <w:rPr>
                <w:rStyle w:val="Strong"/>
                <w:b w:val="0"/>
                <w:bCs w:val="0"/>
              </w:rPr>
              <w:t>20</w:t>
            </w:r>
            <w:r w:rsidR="00600B28">
              <w:rPr>
                <w:rStyle w:val="Strong"/>
                <w:b w:val="0"/>
                <w:bCs w:val="0"/>
              </w:rPr>
              <w:t xml:space="preserve"> </w:t>
            </w:r>
            <w:r w:rsidR="00600B28">
              <w:rPr>
                <w:rStyle w:val="Strong"/>
                <w:bCs w:val="0"/>
              </w:rPr>
              <w:t>–</w:t>
            </w:r>
            <w:r w:rsidR="00B04B62" w:rsidRPr="005B7CDB">
              <w:rPr>
                <w:rStyle w:val="Strong"/>
                <w:b w:val="0"/>
                <w:bCs w:val="0"/>
              </w:rPr>
              <w:t xml:space="preserve"> </w:t>
            </w:r>
            <w:r w:rsidR="001B4782" w:rsidRPr="005B7CDB">
              <w:rPr>
                <w:rStyle w:val="Strong"/>
                <w:b w:val="0"/>
                <w:bCs w:val="0"/>
              </w:rPr>
              <w:t xml:space="preserve">guided </w:t>
            </w:r>
            <w:r w:rsidR="00000151" w:rsidRPr="005B7CDB">
              <w:rPr>
                <w:rStyle w:val="Strong"/>
                <w:b w:val="0"/>
                <w:bCs w:val="0"/>
              </w:rPr>
              <w:t>reading</w:t>
            </w:r>
            <w:r w:rsidR="00600B28">
              <w:rPr>
                <w:rStyle w:val="Strong"/>
                <w:b w:val="0"/>
                <w:bCs w:val="0"/>
              </w:rPr>
              <w:t xml:space="preserve"> </w:t>
            </w:r>
            <w:r w:rsidR="00600B28">
              <w:rPr>
                <w:rStyle w:val="Strong"/>
                <w:bCs w:val="0"/>
              </w:rPr>
              <w:t>–</w:t>
            </w:r>
            <w:r w:rsidR="00B04B62" w:rsidRPr="005B7CDB">
              <w:rPr>
                <w:rStyle w:val="Strong"/>
                <w:b w:val="0"/>
                <w:bCs w:val="0"/>
              </w:rPr>
              <w:t xml:space="preserve"> </w:t>
            </w:r>
            <w:r w:rsidRPr="005B7CDB">
              <w:rPr>
                <w:rStyle w:val="Strong"/>
                <w:b w:val="0"/>
                <w:bCs w:val="0"/>
              </w:rPr>
              <w:t>‘The</w:t>
            </w:r>
            <w:r w:rsidR="00B04B62" w:rsidRPr="005B7CDB">
              <w:rPr>
                <w:rStyle w:val="Strong"/>
                <w:b w:val="0"/>
                <w:bCs w:val="0"/>
              </w:rPr>
              <w:t xml:space="preserve"> </w:t>
            </w:r>
            <w:r w:rsidR="00000151" w:rsidRPr="005B7CDB">
              <w:rPr>
                <w:rStyle w:val="Strong"/>
                <w:b w:val="0"/>
                <w:bCs w:val="0"/>
              </w:rPr>
              <w:t>story</w:t>
            </w:r>
            <w:r w:rsidR="00B04B62" w:rsidRPr="005B7CDB">
              <w:rPr>
                <w:rStyle w:val="Strong"/>
                <w:b w:val="0"/>
                <w:bCs w:val="0"/>
              </w:rPr>
              <w:t xml:space="preserve"> </w:t>
            </w:r>
            <w:r w:rsidRPr="005B7CDB">
              <w:rPr>
                <w:rStyle w:val="Strong"/>
                <w:b w:val="0"/>
                <w:bCs w:val="0"/>
              </w:rPr>
              <w:t>of</w:t>
            </w:r>
            <w:r w:rsidR="00B04B62" w:rsidRPr="005B7CDB">
              <w:rPr>
                <w:rStyle w:val="Strong"/>
                <w:b w:val="0"/>
                <w:bCs w:val="0"/>
              </w:rPr>
              <w:t xml:space="preserve"> </w:t>
            </w:r>
            <w:r w:rsidRPr="005B7CDB">
              <w:rPr>
                <w:rStyle w:val="Strong"/>
                <w:b w:val="0"/>
                <w:bCs w:val="0"/>
              </w:rPr>
              <w:t>Mungo</w:t>
            </w:r>
            <w:r w:rsidR="00B04B62" w:rsidRPr="005B7CDB">
              <w:rPr>
                <w:rStyle w:val="Strong"/>
                <w:b w:val="0"/>
                <w:bCs w:val="0"/>
              </w:rPr>
              <w:t xml:space="preserve"> </w:t>
            </w:r>
            <w:r w:rsidRPr="005B7CDB">
              <w:rPr>
                <w:rStyle w:val="Strong"/>
                <w:b w:val="0"/>
                <w:bCs w:val="0"/>
              </w:rPr>
              <w:t>Man’</w:t>
            </w:r>
          </w:p>
          <w:p w14:paraId="01FB6647" w14:textId="58888A83" w:rsidR="00922B0A" w:rsidRPr="0004262B" w:rsidRDefault="00922B0A" w:rsidP="006E2AB4">
            <w:pPr>
              <w:cnfStyle w:val="000000100000" w:firstRow="0" w:lastRow="0" w:firstColumn="0" w:lastColumn="0" w:oddVBand="0" w:evenVBand="0" w:oddHBand="1" w:evenHBand="0" w:firstRowFirstColumn="0" w:firstRowLastColumn="0" w:lastRowFirstColumn="0" w:lastRowLastColumn="0"/>
            </w:pPr>
            <w:r w:rsidRPr="0004262B">
              <w:t>Reintroduce</w:t>
            </w:r>
            <w:r w:rsidR="00B04B62" w:rsidRPr="0004262B">
              <w:t xml:space="preserve"> </w:t>
            </w:r>
            <w:r w:rsidRPr="0004262B">
              <w:t>Mungo</w:t>
            </w:r>
            <w:r w:rsidR="00B04B62" w:rsidRPr="0004262B">
              <w:t xml:space="preserve"> </w:t>
            </w:r>
            <w:r w:rsidRPr="0004262B">
              <w:t>Man</w:t>
            </w:r>
            <w:r w:rsidR="001B4782">
              <w:t>:</w:t>
            </w:r>
          </w:p>
          <w:p w14:paraId="248F66D8" w14:textId="2DDF5548" w:rsidR="00922B0A" w:rsidRPr="006E2AB4" w:rsidRDefault="00922B0A" w:rsidP="0004262B">
            <w:pPr>
              <w:pStyle w:val="ListBullet"/>
              <w:cnfStyle w:val="000000100000" w:firstRow="0" w:lastRow="0" w:firstColumn="0" w:lastColumn="0" w:oddVBand="0" w:evenVBand="0" w:oddHBand="1" w:evenHBand="0" w:firstRowFirstColumn="0" w:firstRowLastColumn="0" w:lastRowFirstColumn="0" w:lastRowLastColumn="0"/>
            </w:pPr>
            <w:r w:rsidRPr="00A002D6">
              <w:t>Explain</w:t>
            </w:r>
            <w:r w:rsidR="00B04B62">
              <w:t xml:space="preserve"> </w:t>
            </w:r>
            <w:r w:rsidRPr="00A002D6">
              <w:t>that</w:t>
            </w:r>
            <w:r w:rsidR="00B04B62">
              <w:t xml:space="preserve"> </w:t>
            </w:r>
            <w:r w:rsidRPr="00A002D6">
              <w:t>Mungo</w:t>
            </w:r>
            <w:r w:rsidR="00B04B62">
              <w:t xml:space="preserve"> </w:t>
            </w:r>
            <w:r w:rsidRPr="00A002D6">
              <w:t>Man</w:t>
            </w:r>
            <w:r w:rsidR="00B04B62">
              <w:t xml:space="preserve"> </w:t>
            </w:r>
            <w:r w:rsidRPr="00A002D6">
              <w:t>is</w:t>
            </w:r>
            <w:r w:rsidR="00B04B62">
              <w:t xml:space="preserve"> </w:t>
            </w:r>
            <w:r w:rsidRPr="00A002D6">
              <w:t>an</w:t>
            </w:r>
            <w:r w:rsidR="00B04B62">
              <w:t xml:space="preserve"> </w:t>
            </w:r>
            <w:r w:rsidRPr="006E2AB4">
              <w:t>Ancestor</w:t>
            </w:r>
            <w:r w:rsidR="00B04B62" w:rsidRPr="006E2AB4">
              <w:t xml:space="preserve"> </w:t>
            </w:r>
            <w:r w:rsidRPr="006E2AB4">
              <w:t>connected</w:t>
            </w:r>
            <w:r w:rsidR="00B04B62" w:rsidRPr="006E2AB4">
              <w:t xml:space="preserve"> </w:t>
            </w:r>
            <w:r w:rsidRPr="006E2AB4">
              <w:t>to</w:t>
            </w:r>
            <w:r w:rsidR="00B04B62" w:rsidRPr="006E2AB4">
              <w:t xml:space="preserve"> </w:t>
            </w:r>
            <w:r w:rsidRPr="006E2AB4">
              <w:t>Country</w:t>
            </w:r>
            <w:r w:rsidR="00B04B62" w:rsidRPr="006E2AB4">
              <w:t xml:space="preserve"> </w:t>
            </w:r>
            <w:r w:rsidRPr="006E2AB4">
              <w:t>for</w:t>
            </w:r>
            <w:r w:rsidR="00B04B62" w:rsidRPr="006E2AB4">
              <w:t xml:space="preserve"> </w:t>
            </w:r>
            <w:r w:rsidR="006E2AB4">
              <w:t>more than</w:t>
            </w:r>
            <w:r w:rsidR="006E2AB4" w:rsidRPr="006E2AB4">
              <w:t xml:space="preserve"> </w:t>
            </w:r>
            <w:r w:rsidRPr="006E2AB4">
              <w:t>42,000</w:t>
            </w:r>
            <w:r w:rsidR="00B04B62" w:rsidRPr="006E2AB4">
              <w:t xml:space="preserve"> </w:t>
            </w:r>
            <w:r w:rsidRPr="006E2AB4">
              <w:t>years</w:t>
            </w:r>
            <w:r w:rsidR="006E2AB4">
              <w:t>.</w:t>
            </w:r>
          </w:p>
          <w:p w14:paraId="5B70C7C1" w14:textId="1132D4A8" w:rsidR="00922B0A" w:rsidRPr="006E2AB4" w:rsidRDefault="00922B0A" w:rsidP="0004262B">
            <w:pPr>
              <w:pStyle w:val="ListBullet"/>
              <w:cnfStyle w:val="000000100000" w:firstRow="0" w:lastRow="0" w:firstColumn="0" w:lastColumn="0" w:oddVBand="0" w:evenVBand="0" w:oddHBand="1" w:evenHBand="0" w:firstRowFirstColumn="0" w:firstRowLastColumn="0" w:lastRowFirstColumn="0" w:lastRowLastColumn="0"/>
            </w:pPr>
            <w:r w:rsidRPr="006E2AB4">
              <w:t>Remind</w:t>
            </w:r>
            <w:r w:rsidR="00B04B62" w:rsidRPr="006E2AB4">
              <w:t xml:space="preserve"> </w:t>
            </w:r>
            <w:r w:rsidRPr="006E2AB4">
              <w:t>students</w:t>
            </w:r>
            <w:r w:rsidR="00B04B62" w:rsidRPr="006E2AB4">
              <w:t xml:space="preserve"> </w:t>
            </w:r>
            <w:r w:rsidRPr="006E2AB4">
              <w:t>that</w:t>
            </w:r>
            <w:r w:rsidR="00B04B62" w:rsidRPr="006E2AB4">
              <w:t xml:space="preserve"> </w:t>
            </w:r>
            <w:r w:rsidRPr="006E2AB4">
              <w:t>the</w:t>
            </w:r>
            <w:r w:rsidR="00B04B62" w:rsidRPr="006E2AB4">
              <w:t xml:space="preserve"> </w:t>
            </w:r>
            <w:r w:rsidRPr="006E2AB4">
              <w:t>reading</w:t>
            </w:r>
            <w:r w:rsidR="00B04B62" w:rsidRPr="006E2AB4">
              <w:t xml:space="preserve"> </w:t>
            </w:r>
            <w:r w:rsidRPr="006E2AB4">
              <w:t>will</w:t>
            </w:r>
            <w:r w:rsidR="00B04B62" w:rsidRPr="006E2AB4">
              <w:t xml:space="preserve"> </w:t>
            </w:r>
            <w:r w:rsidRPr="006E2AB4">
              <w:t>explore</w:t>
            </w:r>
            <w:r w:rsidR="00B04B62" w:rsidRPr="006E2AB4">
              <w:t xml:space="preserve"> </w:t>
            </w:r>
            <w:r w:rsidRPr="006E2AB4">
              <w:t>different</w:t>
            </w:r>
            <w:r w:rsidR="00B04B62" w:rsidRPr="006E2AB4">
              <w:t xml:space="preserve"> </w:t>
            </w:r>
            <w:r w:rsidRPr="006E2AB4">
              <w:t>perspectives:</w:t>
            </w:r>
            <w:r w:rsidR="00B04B62" w:rsidRPr="006E2AB4">
              <w:t xml:space="preserve"> </w:t>
            </w:r>
            <w:r w:rsidRPr="006E2AB4">
              <w:t>scientific,</w:t>
            </w:r>
            <w:r w:rsidR="00B04B62" w:rsidRPr="006E2AB4">
              <w:t xml:space="preserve"> </w:t>
            </w:r>
            <w:r w:rsidRPr="006E2AB4">
              <w:t>cultural</w:t>
            </w:r>
            <w:r w:rsidR="00B04B62" w:rsidRPr="006E2AB4">
              <w:t xml:space="preserve"> </w:t>
            </w:r>
            <w:r w:rsidRPr="006E2AB4">
              <w:t>and</w:t>
            </w:r>
            <w:r w:rsidR="00B04B62" w:rsidRPr="006E2AB4">
              <w:t xml:space="preserve"> </w:t>
            </w:r>
            <w:proofErr w:type="gramStart"/>
            <w:r w:rsidRPr="006E2AB4">
              <w:t>community-based</w:t>
            </w:r>
            <w:proofErr w:type="gramEnd"/>
            <w:r w:rsidR="006E2AB4">
              <w:t>.</w:t>
            </w:r>
          </w:p>
          <w:p w14:paraId="10AC2A82" w14:textId="0EA00934" w:rsidR="00922B0A" w:rsidRPr="00A002D6" w:rsidRDefault="00922B0A" w:rsidP="0004262B">
            <w:pPr>
              <w:pStyle w:val="ListBullet"/>
              <w:cnfStyle w:val="000000100000" w:firstRow="0" w:lastRow="0" w:firstColumn="0" w:lastColumn="0" w:oddVBand="0" w:evenVBand="0" w:oddHBand="1" w:evenHBand="0" w:firstRowFirstColumn="0" w:firstRowLastColumn="0" w:lastRowFirstColumn="0" w:lastRowLastColumn="0"/>
            </w:pPr>
            <w:r w:rsidRPr="006E2AB4">
              <w:t>Emphasise</w:t>
            </w:r>
            <w:r w:rsidR="00B04B62" w:rsidRPr="006E2AB4">
              <w:t xml:space="preserve"> </w:t>
            </w:r>
            <w:r w:rsidRPr="006E2AB4">
              <w:t>Country,</w:t>
            </w:r>
            <w:r w:rsidR="00B04B62" w:rsidRPr="006E2AB4">
              <w:t xml:space="preserve"> </w:t>
            </w:r>
            <w:r w:rsidRPr="006E2AB4">
              <w:t>continuity</w:t>
            </w:r>
            <w:r w:rsidR="00B04B62" w:rsidRPr="006E2AB4">
              <w:t xml:space="preserve"> </w:t>
            </w:r>
            <w:r w:rsidRPr="006E2AB4">
              <w:t>and</w:t>
            </w:r>
            <w:r w:rsidR="00B04B62" w:rsidRPr="006E2AB4">
              <w:t xml:space="preserve"> </w:t>
            </w:r>
            <w:r w:rsidRPr="006E2AB4">
              <w:t>custodianship</w:t>
            </w:r>
            <w:r w:rsidRPr="00A002D6">
              <w:t>.</w:t>
            </w:r>
          </w:p>
          <w:p w14:paraId="37E76637" w14:textId="559B1E2C" w:rsidR="00922B0A" w:rsidRPr="00A002D6" w:rsidRDefault="00922B0A" w:rsidP="00CF2033">
            <w:pPr>
              <w:cnfStyle w:val="000000100000" w:firstRow="0" w:lastRow="0" w:firstColumn="0" w:lastColumn="0" w:oddVBand="0" w:evenVBand="0" w:oddHBand="1" w:evenHBand="0" w:firstRowFirstColumn="0" w:firstRowLastColumn="0" w:lastRowFirstColumn="0" w:lastRowLastColumn="0"/>
            </w:pPr>
            <w:r w:rsidRPr="00A002D6">
              <w:t>Teacher</w:t>
            </w:r>
            <w:r w:rsidR="00B04B62">
              <w:t xml:space="preserve"> </w:t>
            </w:r>
            <w:r w:rsidRPr="00A002D6">
              <w:t>prompts:</w:t>
            </w:r>
          </w:p>
          <w:p w14:paraId="43490D2B" w14:textId="602D5CC0" w:rsidR="00922B0A" w:rsidRPr="00FE09E2" w:rsidRDefault="00000151" w:rsidP="0004262B">
            <w:pPr>
              <w:pStyle w:val="ListBullet"/>
              <w:cnfStyle w:val="000000100000" w:firstRow="0" w:lastRow="0" w:firstColumn="0" w:lastColumn="0" w:oddVBand="0" w:evenVBand="0" w:oddHBand="1" w:evenHBand="0" w:firstRowFirstColumn="0" w:firstRowLastColumn="0" w:lastRowFirstColumn="0" w:lastRowLastColumn="0"/>
            </w:pPr>
            <w:r w:rsidRPr="00A002D6">
              <w:t>Why</w:t>
            </w:r>
            <w:r w:rsidR="00B04B62">
              <w:t xml:space="preserve"> </w:t>
            </w:r>
            <w:r w:rsidR="00922B0A" w:rsidRPr="00A002D6">
              <w:t>might</w:t>
            </w:r>
            <w:r w:rsidR="00B04B62">
              <w:t xml:space="preserve"> </w:t>
            </w:r>
            <w:r w:rsidR="00922B0A" w:rsidRPr="00A002D6">
              <w:t>the</w:t>
            </w:r>
            <w:r w:rsidR="00B04B62">
              <w:t xml:space="preserve"> </w:t>
            </w:r>
            <w:r w:rsidR="00922B0A" w:rsidRPr="00A002D6">
              <w:t>discovery</w:t>
            </w:r>
            <w:r w:rsidR="00B04B62">
              <w:t xml:space="preserve"> </w:t>
            </w:r>
            <w:r w:rsidR="00922B0A" w:rsidRPr="00FE09E2">
              <w:t>of</w:t>
            </w:r>
            <w:r w:rsidR="00B04B62" w:rsidRPr="00FE09E2">
              <w:t xml:space="preserve"> </w:t>
            </w:r>
            <w:r w:rsidR="00922B0A" w:rsidRPr="00FE09E2">
              <w:t>an</w:t>
            </w:r>
            <w:r w:rsidR="00B04B62" w:rsidRPr="00FE09E2">
              <w:t xml:space="preserve"> </w:t>
            </w:r>
            <w:r w:rsidR="00922B0A" w:rsidRPr="00FE09E2">
              <w:t>Ancestor</w:t>
            </w:r>
            <w:r w:rsidR="00B04B62" w:rsidRPr="00FE09E2">
              <w:t xml:space="preserve"> </w:t>
            </w:r>
            <w:r w:rsidR="00922B0A" w:rsidRPr="00FE09E2">
              <w:t>be</w:t>
            </w:r>
            <w:r w:rsidR="00B04B62" w:rsidRPr="00FE09E2">
              <w:t xml:space="preserve"> </w:t>
            </w:r>
            <w:r w:rsidR="00922B0A" w:rsidRPr="00FE09E2">
              <w:t>significant</w:t>
            </w:r>
            <w:r w:rsidR="00B04B62" w:rsidRPr="00FE09E2">
              <w:t xml:space="preserve"> </w:t>
            </w:r>
            <w:r w:rsidR="00922B0A" w:rsidRPr="00FE09E2">
              <w:t>to</w:t>
            </w:r>
            <w:r w:rsidR="00B04B62" w:rsidRPr="00FE09E2">
              <w:t xml:space="preserve"> </w:t>
            </w:r>
            <w:r w:rsidR="00922B0A" w:rsidRPr="00FE09E2">
              <w:t>many</w:t>
            </w:r>
            <w:r w:rsidR="00B04B62" w:rsidRPr="00FE09E2">
              <w:t xml:space="preserve"> </w:t>
            </w:r>
            <w:r w:rsidR="00922B0A" w:rsidRPr="00FE09E2">
              <w:t>groups?</w:t>
            </w:r>
          </w:p>
          <w:p w14:paraId="648B0582" w14:textId="4CDA79AF" w:rsidR="00922B0A" w:rsidRPr="00A002D6" w:rsidRDefault="00000151" w:rsidP="0004262B">
            <w:pPr>
              <w:pStyle w:val="ListBullet"/>
              <w:cnfStyle w:val="000000100000" w:firstRow="0" w:lastRow="0" w:firstColumn="0" w:lastColumn="0" w:oddVBand="0" w:evenVBand="0" w:oddHBand="1" w:evenHBand="0" w:firstRowFirstColumn="0" w:firstRowLastColumn="0" w:lastRowFirstColumn="0" w:lastRowLastColumn="0"/>
            </w:pPr>
            <w:r w:rsidRPr="00FE09E2">
              <w:t>How</w:t>
            </w:r>
            <w:r w:rsidR="00B04B62" w:rsidRPr="00FE09E2">
              <w:t xml:space="preserve"> </w:t>
            </w:r>
            <w:r w:rsidR="00922B0A" w:rsidRPr="00FE09E2">
              <w:t>might</w:t>
            </w:r>
            <w:r w:rsidR="00B04B62" w:rsidRPr="00FE09E2">
              <w:t xml:space="preserve"> </w:t>
            </w:r>
            <w:r w:rsidR="00922B0A" w:rsidRPr="00FE09E2">
              <w:t>different</w:t>
            </w:r>
            <w:r w:rsidR="00B04B62" w:rsidRPr="00FE09E2">
              <w:t xml:space="preserve"> </w:t>
            </w:r>
            <w:r w:rsidR="00922B0A" w:rsidRPr="00FE09E2">
              <w:t>people</w:t>
            </w:r>
            <w:r w:rsidR="00B04B62" w:rsidRPr="00FE09E2">
              <w:t xml:space="preserve"> </w:t>
            </w:r>
            <w:r w:rsidR="00922B0A" w:rsidRPr="00FE09E2">
              <w:t>feel</w:t>
            </w:r>
            <w:r w:rsidR="00B04B62">
              <w:t xml:space="preserve"> </w:t>
            </w:r>
            <w:r w:rsidR="00922B0A" w:rsidRPr="00A002D6">
              <w:t>about</w:t>
            </w:r>
            <w:r w:rsidR="00B04B62">
              <w:t xml:space="preserve"> </w:t>
            </w:r>
            <w:r w:rsidR="00922B0A" w:rsidRPr="00A002D6">
              <w:t>ancestral</w:t>
            </w:r>
            <w:r w:rsidR="00B04B62">
              <w:t xml:space="preserve"> </w:t>
            </w:r>
            <w:r w:rsidR="00922B0A" w:rsidRPr="00A002D6">
              <w:t>remains</w:t>
            </w:r>
            <w:r w:rsidR="00B04B62">
              <w:t xml:space="preserve"> </w:t>
            </w:r>
            <w:r w:rsidR="00922B0A" w:rsidRPr="00A002D6">
              <w:t>being</w:t>
            </w:r>
            <w:r w:rsidR="00B04B62">
              <w:t xml:space="preserve"> </w:t>
            </w:r>
            <w:r w:rsidR="00922B0A" w:rsidRPr="00A002D6">
              <w:t>removed?</w:t>
            </w:r>
          </w:p>
          <w:p w14:paraId="445F32BB" w14:textId="18A304FA" w:rsidR="00922B0A" w:rsidRPr="005B7CDB" w:rsidRDefault="00922B0A" w:rsidP="00CF2033">
            <w:pPr>
              <w:cnfStyle w:val="000000100000" w:firstRow="0" w:lastRow="0" w:firstColumn="0" w:lastColumn="0" w:oddVBand="0" w:evenVBand="0" w:oddHBand="1" w:evenHBand="0" w:firstRowFirstColumn="0" w:firstRowLastColumn="0" w:lastRowFirstColumn="0" w:lastRowLastColumn="0"/>
            </w:pPr>
            <w:r w:rsidRPr="005B7CDB">
              <w:t>During</w:t>
            </w:r>
            <w:r w:rsidR="00B04B62" w:rsidRPr="005B7CDB">
              <w:t xml:space="preserve"> </w:t>
            </w:r>
            <w:r w:rsidR="00000151" w:rsidRPr="005B7CDB">
              <w:t>reading</w:t>
            </w:r>
            <w:r w:rsidR="00B04B62" w:rsidRPr="005B7CDB">
              <w:t xml:space="preserve"> </w:t>
            </w:r>
            <w:r w:rsidRPr="005B7CDB">
              <w:t>–</w:t>
            </w:r>
            <w:r w:rsidR="00B04B62" w:rsidRPr="005B7CDB">
              <w:t xml:space="preserve"> </w:t>
            </w:r>
            <w:r w:rsidRPr="005B7CDB">
              <w:t>chunked</w:t>
            </w:r>
            <w:r w:rsidR="00B04B62" w:rsidRPr="005B7CDB">
              <w:t xml:space="preserve"> </w:t>
            </w:r>
            <w:r w:rsidRPr="005B7CDB">
              <w:t>with</w:t>
            </w:r>
            <w:r w:rsidR="00B04B62" w:rsidRPr="005B7CDB">
              <w:t xml:space="preserve"> </w:t>
            </w:r>
            <w:r w:rsidRPr="005B7CDB">
              <w:t>guided</w:t>
            </w:r>
            <w:r w:rsidR="00B04B62" w:rsidRPr="005B7CDB">
              <w:t xml:space="preserve"> </w:t>
            </w:r>
            <w:r w:rsidRPr="005B7CDB">
              <w:t>questions</w:t>
            </w:r>
          </w:p>
          <w:p w14:paraId="4BCEE4BE" w14:textId="51841F1A" w:rsidR="00922B0A" w:rsidRPr="00A002D6" w:rsidRDefault="00922B0A" w:rsidP="00CF2033">
            <w:pPr>
              <w:cnfStyle w:val="000000100000" w:firstRow="0" w:lastRow="0" w:firstColumn="0" w:lastColumn="0" w:oddVBand="0" w:evenVBand="0" w:oddHBand="1" w:evenHBand="0" w:firstRowFirstColumn="0" w:firstRowLastColumn="0" w:lastRowFirstColumn="0" w:lastRowLastColumn="0"/>
            </w:pPr>
            <w:r w:rsidRPr="00A002D6">
              <w:t>Introduce</w:t>
            </w:r>
            <w:r w:rsidR="00B04B62">
              <w:t xml:space="preserve"> </w:t>
            </w:r>
            <w:r w:rsidRPr="00A002D6">
              <w:t>the</w:t>
            </w:r>
            <w:r w:rsidR="00B04B62">
              <w:t xml:space="preserve"> </w:t>
            </w:r>
            <w:r w:rsidRPr="00A002D6">
              <w:t>class</w:t>
            </w:r>
            <w:r w:rsidR="00B04B62">
              <w:t xml:space="preserve"> </w:t>
            </w:r>
            <w:r w:rsidRPr="00A002D6">
              <w:t>to</w:t>
            </w:r>
            <w:r w:rsidR="00B04B62">
              <w:t xml:space="preserve"> </w:t>
            </w:r>
            <w:r w:rsidRPr="00A002D6">
              <w:t>the</w:t>
            </w:r>
            <w:r w:rsidR="00B04B62">
              <w:t xml:space="preserve"> </w:t>
            </w:r>
            <w:r w:rsidRPr="00A002D6">
              <w:t>adapted</w:t>
            </w:r>
            <w:r w:rsidR="00B04B62">
              <w:t xml:space="preserve"> </w:t>
            </w:r>
            <w:r w:rsidRPr="00A002D6">
              <w:t>reading</w:t>
            </w:r>
            <w:r w:rsidR="00B04B62">
              <w:t xml:space="preserve"> </w:t>
            </w:r>
            <w:r w:rsidRPr="00A002D6">
              <w:t>from</w:t>
            </w:r>
            <w:r w:rsidR="00B04B62">
              <w:t xml:space="preserve"> </w:t>
            </w:r>
            <w:r w:rsidRPr="00A002D6">
              <w:t>the</w:t>
            </w:r>
            <w:r w:rsidR="00FE09E2">
              <w:t xml:space="preserve"> video</w:t>
            </w:r>
            <w:r w:rsidR="00B04B62">
              <w:t xml:space="preserve"> </w:t>
            </w:r>
            <w:hyperlink r:id="rId48">
              <w:r w:rsidR="00FE09E2">
                <w:rPr>
                  <w:rStyle w:val="Hyperlink"/>
                </w:rPr>
                <w:t>Mungo Man: What to do next with Australia's oldest human remains (28:43)</w:t>
              </w:r>
            </w:hyperlink>
            <w:r w:rsidR="00B04B62">
              <w:t xml:space="preserve"> </w:t>
            </w:r>
            <w:r w:rsidRPr="00A002D6">
              <w:t>(see</w:t>
            </w:r>
            <w:r w:rsidR="00B04B62">
              <w:t xml:space="preserve"> </w:t>
            </w:r>
            <w:r w:rsidRPr="00A002D6">
              <w:t>student</w:t>
            </w:r>
            <w:r w:rsidR="00B04B62">
              <w:t xml:space="preserve"> </w:t>
            </w:r>
            <w:r w:rsidRPr="00A002D6">
              <w:t>resource</w:t>
            </w:r>
            <w:r w:rsidR="00B04B62">
              <w:t xml:space="preserve"> </w:t>
            </w:r>
            <w:r w:rsidRPr="00A002D6">
              <w:t>pack</w:t>
            </w:r>
            <w:r w:rsidR="008C14C7">
              <w:t>)</w:t>
            </w:r>
            <w:r w:rsidRPr="00A002D6">
              <w:t>.</w:t>
            </w:r>
          </w:p>
          <w:p w14:paraId="7D2166EF" w14:textId="41367470" w:rsidR="00922B0A" w:rsidRPr="00A002D6" w:rsidRDefault="00922B0A" w:rsidP="00CF2033">
            <w:pPr>
              <w:cnfStyle w:val="000000100000" w:firstRow="0" w:lastRow="0" w:firstColumn="0" w:lastColumn="0" w:oddVBand="0" w:evenVBand="0" w:oddHBand="1" w:evenHBand="0" w:firstRowFirstColumn="0" w:firstRowLastColumn="0" w:lastRowFirstColumn="0" w:lastRowLastColumn="0"/>
            </w:pPr>
            <w:r w:rsidRPr="00A002D6">
              <w:lastRenderedPageBreak/>
              <w:t>Explain</w:t>
            </w:r>
            <w:r w:rsidR="00B04B62">
              <w:t xml:space="preserve"> </w:t>
            </w:r>
            <w:r w:rsidRPr="00A002D6">
              <w:t>that</w:t>
            </w:r>
            <w:r w:rsidR="00B04B62">
              <w:t xml:space="preserve"> </w:t>
            </w:r>
            <w:r w:rsidRPr="00A002D6">
              <w:t>the</w:t>
            </w:r>
            <w:r w:rsidR="00B04B62">
              <w:t xml:space="preserve"> </w:t>
            </w:r>
            <w:r w:rsidRPr="00A002D6">
              <w:t>text</w:t>
            </w:r>
            <w:r w:rsidR="00B04B62">
              <w:t xml:space="preserve"> </w:t>
            </w:r>
            <w:r w:rsidRPr="00A002D6">
              <w:t>will</w:t>
            </w:r>
            <w:r w:rsidR="00B04B62">
              <w:t xml:space="preserve"> </w:t>
            </w:r>
            <w:r w:rsidRPr="00A002D6">
              <w:t>help</w:t>
            </w:r>
            <w:r w:rsidR="00B04B62">
              <w:t xml:space="preserve"> </w:t>
            </w:r>
            <w:r w:rsidRPr="00A002D6">
              <w:t>students</w:t>
            </w:r>
            <w:r w:rsidR="00B04B62">
              <w:t xml:space="preserve"> </w:t>
            </w:r>
            <w:r w:rsidRPr="00A002D6">
              <w:t>understand</w:t>
            </w:r>
            <w:r w:rsidR="00B04B62">
              <w:t xml:space="preserve"> </w:t>
            </w:r>
            <w:r w:rsidRPr="00A002D6">
              <w:t>the</w:t>
            </w:r>
            <w:r w:rsidR="00B04B62">
              <w:t xml:space="preserve"> </w:t>
            </w:r>
            <w:r w:rsidR="007959D9">
              <w:t>C</w:t>
            </w:r>
            <w:r w:rsidRPr="00A002D6">
              <w:t>ultural,</w:t>
            </w:r>
            <w:r w:rsidR="00B04B62">
              <w:t xml:space="preserve"> </w:t>
            </w:r>
            <w:r w:rsidRPr="00A002D6">
              <w:t>ethical</w:t>
            </w:r>
            <w:r w:rsidR="00B04B62">
              <w:t xml:space="preserve"> </w:t>
            </w:r>
            <w:r w:rsidRPr="00A002D6">
              <w:t>and</w:t>
            </w:r>
            <w:r w:rsidR="00B04B62">
              <w:t xml:space="preserve"> </w:t>
            </w:r>
            <w:r w:rsidRPr="00A002D6">
              <w:t>historical</w:t>
            </w:r>
            <w:r w:rsidR="00B04B62">
              <w:t xml:space="preserve"> </w:t>
            </w:r>
            <w:r w:rsidRPr="00A002D6">
              <w:t>significance</w:t>
            </w:r>
            <w:r w:rsidR="00B04B62">
              <w:t xml:space="preserve"> </w:t>
            </w:r>
            <w:r w:rsidRPr="00A002D6">
              <w:t>of</w:t>
            </w:r>
            <w:r w:rsidR="00B04B62">
              <w:t xml:space="preserve"> </w:t>
            </w:r>
            <w:r w:rsidRPr="00A002D6">
              <w:t>Mungo</w:t>
            </w:r>
            <w:r w:rsidR="00B04B62">
              <w:t xml:space="preserve"> </w:t>
            </w:r>
            <w:r w:rsidRPr="00A002D6">
              <w:t>Man</w:t>
            </w:r>
            <w:r w:rsidR="00B04B62">
              <w:t xml:space="preserve"> </w:t>
            </w:r>
            <w:r w:rsidRPr="00A002D6">
              <w:t>and</w:t>
            </w:r>
            <w:r w:rsidR="00B04B62">
              <w:t xml:space="preserve"> </w:t>
            </w:r>
            <w:r w:rsidRPr="00A002D6">
              <w:t>the</w:t>
            </w:r>
            <w:r w:rsidR="00B04B62">
              <w:t xml:space="preserve"> </w:t>
            </w:r>
            <w:r w:rsidRPr="00A002D6">
              <w:t>different</w:t>
            </w:r>
            <w:r w:rsidR="00B04B62">
              <w:t xml:space="preserve"> </w:t>
            </w:r>
            <w:r w:rsidRPr="00A002D6">
              <w:t>perspectives</w:t>
            </w:r>
            <w:r w:rsidR="00B04B62">
              <w:t xml:space="preserve"> </w:t>
            </w:r>
            <w:r w:rsidRPr="00A002D6">
              <w:t>involved</w:t>
            </w:r>
            <w:r w:rsidR="00B04B62">
              <w:t xml:space="preserve"> </w:t>
            </w:r>
            <w:r w:rsidRPr="00A002D6">
              <w:t>in</w:t>
            </w:r>
            <w:r w:rsidR="00B04B62">
              <w:t xml:space="preserve"> </w:t>
            </w:r>
            <w:r w:rsidRPr="00A002D6">
              <w:t>caring</w:t>
            </w:r>
            <w:r w:rsidR="00B04B62">
              <w:t xml:space="preserve"> </w:t>
            </w:r>
            <w:r w:rsidRPr="00A002D6">
              <w:t>for</w:t>
            </w:r>
            <w:r w:rsidR="00B04B62">
              <w:t xml:space="preserve"> </w:t>
            </w:r>
            <w:r w:rsidRPr="00A002D6">
              <w:t>ancestral</w:t>
            </w:r>
            <w:r w:rsidR="00B04B62">
              <w:t xml:space="preserve"> </w:t>
            </w:r>
            <w:r w:rsidRPr="00A002D6">
              <w:t>remains.</w:t>
            </w:r>
          </w:p>
          <w:p w14:paraId="7F5C2ED3" w14:textId="611DB78A" w:rsidR="006A6C16" w:rsidRPr="005B7CDB" w:rsidRDefault="006A6C16" w:rsidP="006A6C16">
            <w:pPr>
              <w:cnfStyle w:val="000000100000" w:firstRow="0" w:lastRow="0" w:firstColumn="0" w:lastColumn="0" w:oddVBand="0" w:evenVBand="0" w:oddHBand="1" w:evenHBand="0" w:firstRowFirstColumn="0" w:firstRowLastColumn="0" w:lastRowFirstColumn="0" w:lastRowLastColumn="0"/>
            </w:pPr>
            <w:r w:rsidRPr="005B7CDB">
              <w:t>Step-out:</w:t>
            </w:r>
            <w:r w:rsidR="00B04B62" w:rsidRPr="005B7CDB">
              <w:t xml:space="preserve"> </w:t>
            </w:r>
            <w:r w:rsidR="00D54F82" w:rsidRPr="005B7CDB">
              <w:t>paragraph</w:t>
            </w:r>
            <w:r w:rsidRPr="005B7CDB">
              <w:t>-by-paragraph</w:t>
            </w:r>
            <w:r w:rsidR="00B04B62" w:rsidRPr="005B7CDB">
              <w:t xml:space="preserve"> </w:t>
            </w:r>
            <w:r w:rsidRPr="005B7CDB">
              <w:t>reading</w:t>
            </w:r>
            <w:r w:rsidR="00B04B62" w:rsidRPr="005B7CDB">
              <w:t xml:space="preserve"> </w:t>
            </w:r>
            <w:r w:rsidRPr="005B7CDB">
              <w:t>routine</w:t>
            </w:r>
          </w:p>
          <w:p w14:paraId="0E7D529C" w14:textId="4C171494" w:rsidR="006A6C16" w:rsidRPr="00A002D6" w:rsidRDefault="006A6C16" w:rsidP="006A6C16">
            <w:pPr>
              <w:cnfStyle w:val="000000100000" w:firstRow="0" w:lastRow="0" w:firstColumn="0" w:lastColumn="0" w:oddVBand="0" w:evenVBand="0" w:oddHBand="1" w:evenHBand="0" w:firstRowFirstColumn="0" w:firstRowLastColumn="0" w:lastRowFirstColumn="0" w:lastRowLastColumn="0"/>
            </w:pPr>
            <w:r w:rsidRPr="00A002D6">
              <w:t>Step</w:t>
            </w:r>
            <w:r w:rsidR="00B04B62">
              <w:t xml:space="preserve"> </w:t>
            </w:r>
            <w:r w:rsidRPr="00A002D6">
              <w:t>out</w:t>
            </w:r>
            <w:r w:rsidR="00B04B62">
              <w:t xml:space="preserve"> </w:t>
            </w:r>
            <w:r w:rsidRPr="00A002D6">
              <w:t>to</w:t>
            </w:r>
            <w:r w:rsidR="00B04B62">
              <w:t xml:space="preserve"> </w:t>
            </w:r>
            <w:r w:rsidRPr="00A002D6">
              <w:t>explain</w:t>
            </w:r>
            <w:r w:rsidR="00B04B62">
              <w:t xml:space="preserve"> </w:t>
            </w:r>
            <w:r w:rsidRPr="00A002D6">
              <w:t>the</w:t>
            </w:r>
            <w:r w:rsidR="00B04B62">
              <w:t xml:space="preserve"> </w:t>
            </w:r>
            <w:r w:rsidRPr="00A002D6">
              <w:t>reading</w:t>
            </w:r>
            <w:r w:rsidR="00B04B62">
              <w:t xml:space="preserve"> </w:t>
            </w:r>
            <w:r w:rsidRPr="00A002D6">
              <w:t>process</w:t>
            </w:r>
            <w:r w:rsidR="00B04B62">
              <w:t xml:space="preserve"> </w:t>
            </w:r>
            <w:r w:rsidRPr="00A002D6">
              <w:t>before</w:t>
            </w:r>
            <w:r w:rsidR="00B04B62">
              <w:t xml:space="preserve"> </w:t>
            </w:r>
            <w:r w:rsidRPr="00A002D6">
              <w:t>you</w:t>
            </w:r>
            <w:r w:rsidR="00B04B62">
              <w:t xml:space="preserve"> </w:t>
            </w:r>
            <w:r w:rsidRPr="00A002D6">
              <w:t>begin</w:t>
            </w:r>
            <w:r w:rsidR="00D54F82">
              <w:t>.</w:t>
            </w:r>
          </w:p>
          <w:p w14:paraId="4DE7FF09" w14:textId="02432A12" w:rsidR="00D54F82" w:rsidRDefault="006A6C16" w:rsidP="006A6C16">
            <w:pPr>
              <w:pStyle w:val="FeatureBox3"/>
              <w:cnfStyle w:val="000000100000" w:firstRow="0" w:lastRow="0" w:firstColumn="0" w:lastColumn="0" w:oddVBand="0" w:evenVBand="0" w:oddHBand="1" w:evenHBand="0" w:firstRowFirstColumn="0" w:firstRowLastColumn="0" w:lastRowFirstColumn="0" w:lastRowLastColumn="0"/>
            </w:pPr>
            <w:r w:rsidRPr="00A002D6">
              <w:rPr>
                <w:b/>
                <w:bCs/>
              </w:rPr>
              <w:t>T</w:t>
            </w:r>
            <w:r w:rsidR="00373A4B">
              <w:rPr>
                <w:b/>
                <w:bCs/>
              </w:rPr>
              <w:t xml:space="preserve">eacher </w:t>
            </w:r>
            <w:proofErr w:type="gramStart"/>
            <w:r w:rsidR="00373A4B">
              <w:rPr>
                <w:b/>
                <w:bCs/>
              </w:rPr>
              <w:t>t</w:t>
            </w:r>
            <w:r w:rsidRPr="00A002D6">
              <w:rPr>
                <w:b/>
                <w:bCs/>
              </w:rPr>
              <w:t>hink</w:t>
            </w:r>
            <w:proofErr w:type="gramEnd"/>
            <w:r w:rsidR="00373A4B">
              <w:rPr>
                <w:b/>
                <w:bCs/>
              </w:rPr>
              <w:t>-</w:t>
            </w:r>
            <w:r w:rsidRPr="00A002D6">
              <w:rPr>
                <w:b/>
                <w:bCs/>
              </w:rPr>
              <w:t>aloud</w:t>
            </w:r>
            <w:r w:rsidR="00373A4B">
              <w:rPr>
                <w:b/>
                <w:bCs/>
              </w:rPr>
              <w:t>:</w:t>
            </w:r>
          </w:p>
          <w:p w14:paraId="78D6EB2F" w14:textId="5BC94FF0" w:rsidR="006A6C16" w:rsidRPr="00A002D6" w:rsidRDefault="006A6C16">
            <w:pPr>
              <w:pStyle w:val="FeatureBox3"/>
              <w:numPr>
                <w:ilvl w:val="0"/>
                <w:numId w:val="62"/>
              </w:numPr>
              <w:ind w:left="596" w:hanging="596"/>
              <w:cnfStyle w:val="000000100000" w:firstRow="0" w:lastRow="0" w:firstColumn="0" w:lastColumn="0" w:oddVBand="0" w:evenVBand="0" w:oddHBand="1" w:evenHBand="0" w:firstRowFirstColumn="0" w:firstRowLastColumn="0" w:lastRowFirstColumn="0" w:lastRowLastColumn="0"/>
            </w:pPr>
            <w:r w:rsidRPr="00A002D6">
              <w:t>We’re</w:t>
            </w:r>
            <w:r w:rsidR="00B04B62">
              <w:t xml:space="preserve"> </w:t>
            </w:r>
            <w:r w:rsidRPr="00A002D6">
              <w:t>going</w:t>
            </w:r>
            <w:r w:rsidR="00B04B62">
              <w:t xml:space="preserve"> </w:t>
            </w:r>
            <w:r w:rsidRPr="00A002D6">
              <w:t>to</w:t>
            </w:r>
            <w:r w:rsidR="00B04B62">
              <w:t xml:space="preserve"> </w:t>
            </w:r>
            <w:r w:rsidRPr="00A002D6">
              <w:t>read</w:t>
            </w:r>
            <w:r w:rsidR="00B04B62">
              <w:t xml:space="preserve"> </w:t>
            </w:r>
            <w:r w:rsidRPr="00A002D6">
              <w:t>this</w:t>
            </w:r>
            <w:r w:rsidR="00B04B62">
              <w:t xml:space="preserve"> </w:t>
            </w:r>
            <w:r w:rsidRPr="00A002D6">
              <w:t>text</w:t>
            </w:r>
            <w:r w:rsidR="00B04B62">
              <w:t xml:space="preserve"> </w:t>
            </w:r>
            <w:r w:rsidRPr="00A002D6">
              <w:t>one</w:t>
            </w:r>
            <w:r w:rsidR="00B04B62">
              <w:t xml:space="preserve"> </w:t>
            </w:r>
            <w:r w:rsidRPr="00A002D6">
              <w:t>paragraph</w:t>
            </w:r>
            <w:r w:rsidR="00B04B62">
              <w:t xml:space="preserve"> </w:t>
            </w:r>
            <w:r w:rsidRPr="00A002D6">
              <w:t>at</w:t>
            </w:r>
            <w:r w:rsidR="00B04B62">
              <w:t xml:space="preserve"> </w:t>
            </w:r>
            <w:r w:rsidRPr="00A002D6">
              <w:t>a</w:t>
            </w:r>
            <w:r w:rsidR="00B04B62">
              <w:t xml:space="preserve"> </w:t>
            </w:r>
            <w:r w:rsidRPr="00A002D6">
              <w:t>time.</w:t>
            </w:r>
            <w:r w:rsidR="00B04B62">
              <w:t xml:space="preserve"> </w:t>
            </w:r>
            <w:r w:rsidRPr="00A002D6">
              <w:t>After</w:t>
            </w:r>
            <w:r w:rsidR="00B04B62">
              <w:t xml:space="preserve"> </w:t>
            </w:r>
            <w:r w:rsidRPr="00A002D6">
              <w:t>each</w:t>
            </w:r>
            <w:r w:rsidR="00B04B62">
              <w:t xml:space="preserve"> </w:t>
            </w:r>
            <w:r w:rsidRPr="00A002D6">
              <w:t>paragraph,</w:t>
            </w:r>
            <w:r w:rsidR="00B04B62">
              <w:t xml:space="preserve"> </w:t>
            </w:r>
            <w:r w:rsidRPr="00A002D6">
              <w:t>we</w:t>
            </w:r>
            <w:r w:rsidR="00B04B62">
              <w:t xml:space="preserve"> </w:t>
            </w:r>
            <w:r w:rsidRPr="00A002D6">
              <w:t>will</w:t>
            </w:r>
            <w:r w:rsidR="00B04B62">
              <w:t xml:space="preserve"> </w:t>
            </w:r>
            <w:r w:rsidRPr="00A002D6">
              <w:t>stop</w:t>
            </w:r>
            <w:r w:rsidR="00B04B62">
              <w:t xml:space="preserve"> </w:t>
            </w:r>
            <w:r w:rsidRPr="00A002D6">
              <w:t>and</w:t>
            </w:r>
            <w:r w:rsidR="00B04B62">
              <w:t xml:space="preserve"> </w:t>
            </w:r>
            <w:r w:rsidRPr="00A002D6">
              <w:t>do</w:t>
            </w:r>
            <w:r w:rsidR="00B04B62">
              <w:t xml:space="preserve"> </w:t>
            </w:r>
            <w:r w:rsidR="00D54F82">
              <w:t xml:space="preserve">3 </w:t>
            </w:r>
            <w:r w:rsidR="0030311D" w:rsidRPr="00A002D6">
              <w:t>things,</w:t>
            </w:r>
            <w:r w:rsidR="00B04B62">
              <w:t xml:space="preserve"> </w:t>
            </w:r>
            <w:r w:rsidRPr="00A002D6">
              <w:t>so</w:t>
            </w:r>
            <w:r w:rsidR="00B04B62">
              <w:t xml:space="preserve"> </w:t>
            </w:r>
            <w:r w:rsidRPr="00A002D6">
              <w:t>we</w:t>
            </w:r>
            <w:r w:rsidR="00B04B62">
              <w:t xml:space="preserve"> </w:t>
            </w:r>
            <w:r w:rsidRPr="00A002D6">
              <w:t>understand</w:t>
            </w:r>
            <w:r w:rsidR="00B04B62">
              <w:t xml:space="preserve"> </w:t>
            </w:r>
            <w:r w:rsidRPr="00A002D6">
              <w:t>it</w:t>
            </w:r>
            <w:r w:rsidR="00B04B62">
              <w:t xml:space="preserve"> </w:t>
            </w:r>
            <w:r w:rsidRPr="00A002D6">
              <w:t>properly.</w:t>
            </w:r>
          </w:p>
          <w:p w14:paraId="680952F9" w14:textId="6596EF8D" w:rsidR="006A6C16" w:rsidRPr="00A002D6" w:rsidRDefault="006A6C16" w:rsidP="006A6C16">
            <w:pPr>
              <w:cnfStyle w:val="000000100000" w:firstRow="0" w:lastRow="0" w:firstColumn="0" w:lastColumn="0" w:oddVBand="0" w:evenVBand="0" w:oddHBand="1" w:evenHBand="0" w:firstRowFirstColumn="0" w:firstRowLastColumn="0" w:lastRowFirstColumn="0" w:lastRowLastColumn="0"/>
            </w:pPr>
            <w:r w:rsidRPr="00A002D6">
              <w:t>After</w:t>
            </w:r>
            <w:r w:rsidR="00B04B62">
              <w:t xml:space="preserve"> </w:t>
            </w:r>
            <w:r w:rsidRPr="00A002D6">
              <w:t>each</w:t>
            </w:r>
            <w:r w:rsidR="00B04B62">
              <w:t xml:space="preserve"> </w:t>
            </w:r>
            <w:r w:rsidRPr="00A002D6">
              <w:t>paragraph,</w:t>
            </w:r>
            <w:r w:rsidR="00B04B62">
              <w:t xml:space="preserve"> </w:t>
            </w:r>
            <w:r w:rsidRPr="00A002D6">
              <w:t>pause</w:t>
            </w:r>
            <w:r w:rsidR="00B04B62">
              <w:t xml:space="preserve"> </w:t>
            </w:r>
            <w:r w:rsidRPr="00A002D6">
              <w:t>and</w:t>
            </w:r>
            <w:r w:rsidR="00B04B62">
              <w:t xml:space="preserve"> </w:t>
            </w:r>
            <w:r w:rsidRPr="00A002D6">
              <w:t>guide</w:t>
            </w:r>
            <w:r w:rsidR="00B04B62">
              <w:t xml:space="preserve"> </w:t>
            </w:r>
            <w:r w:rsidRPr="00A002D6">
              <w:t>students</w:t>
            </w:r>
            <w:r w:rsidR="00B04B62">
              <w:t xml:space="preserve"> </w:t>
            </w:r>
            <w:r w:rsidRPr="00A002D6">
              <w:t>to:</w:t>
            </w:r>
          </w:p>
          <w:p w14:paraId="5FE6724F" w14:textId="6D4AB6F0" w:rsidR="006A6C16" w:rsidRDefault="006A6C16" w:rsidP="007959D9">
            <w:pPr>
              <w:pStyle w:val="ListNumber"/>
              <w:numPr>
                <w:ilvl w:val="0"/>
                <w:numId w:val="0"/>
              </w:numPr>
              <w:ind w:left="567" w:hanging="567"/>
              <w:cnfStyle w:val="000000100000" w:firstRow="0" w:lastRow="0" w:firstColumn="0" w:lastColumn="0" w:oddVBand="0" w:evenVBand="0" w:oddHBand="1" w:evenHBand="0" w:firstRowFirstColumn="0" w:firstRowLastColumn="0" w:lastRowFirstColumn="0" w:lastRowLastColumn="0"/>
            </w:pPr>
            <w:r w:rsidRPr="00D54F82">
              <w:t>Retell</w:t>
            </w:r>
            <w:r w:rsidR="00B04B62" w:rsidRPr="00D54F82">
              <w:t xml:space="preserve"> </w:t>
            </w:r>
            <w:r w:rsidRPr="00D54F82">
              <w:t>(check</w:t>
            </w:r>
            <w:r w:rsidR="00B04B62" w:rsidRPr="00D54F82">
              <w:t xml:space="preserve"> </w:t>
            </w:r>
            <w:r w:rsidRPr="00D54F82">
              <w:t>understanding)</w:t>
            </w:r>
            <w:r w:rsidR="00D54F82">
              <w:t>. Ask:</w:t>
            </w:r>
          </w:p>
          <w:p w14:paraId="48C0FFAF" w14:textId="532ED38B" w:rsidR="006A6C16" w:rsidRPr="00A002D6" w:rsidRDefault="0069431F">
            <w:pPr>
              <w:pStyle w:val="ListNumber"/>
              <w:numPr>
                <w:ilvl w:val="0"/>
                <w:numId w:val="63"/>
              </w:numPr>
              <w:cnfStyle w:val="000000100000" w:firstRow="0" w:lastRow="0" w:firstColumn="0" w:lastColumn="0" w:oddVBand="0" w:evenVBand="0" w:oddHBand="1" w:evenHBand="0" w:firstRowFirstColumn="0" w:firstRowLastColumn="0" w:lastRowFirstColumn="0" w:lastRowLastColumn="0"/>
            </w:pPr>
            <w:r>
              <w:t>W</w:t>
            </w:r>
            <w:r w:rsidR="006A6C16" w:rsidRPr="00A002D6">
              <w:t>hat</w:t>
            </w:r>
            <w:r w:rsidR="00B04B62">
              <w:t xml:space="preserve"> </w:t>
            </w:r>
            <w:r w:rsidR="006A6C16" w:rsidRPr="00A002D6">
              <w:t>was</w:t>
            </w:r>
            <w:r w:rsidR="00B04B62">
              <w:t xml:space="preserve"> </w:t>
            </w:r>
            <w:r w:rsidR="006A6C16" w:rsidRPr="00A002D6">
              <w:t>this</w:t>
            </w:r>
            <w:r w:rsidR="00B04B62">
              <w:t xml:space="preserve"> </w:t>
            </w:r>
            <w:r w:rsidR="006A6C16" w:rsidRPr="00A002D6">
              <w:t>paragraph</w:t>
            </w:r>
            <w:r w:rsidR="00B04B62">
              <w:t xml:space="preserve"> </w:t>
            </w:r>
            <w:r w:rsidR="006A6C16" w:rsidRPr="00A002D6">
              <w:t>mainly</w:t>
            </w:r>
            <w:r w:rsidR="00B04B62">
              <w:t xml:space="preserve"> </w:t>
            </w:r>
            <w:r w:rsidR="006A6C16" w:rsidRPr="00A002D6">
              <w:t>about?</w:t>
            </w:r>
            <w:r>
              <w:t xml:space="preserve"> Provide a one-sentence response.</w:t>
            </w:r>
          </w:p>
          <w:p w14:paraId="295E04B0" w14:textId="35E68399" w:rsidR="006A6C16" w:rsidRDefault="006A6C16" w:rsidP="007959D9">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rsidRPr="00A002D6">
              <w:t>Spot</w:t>
            </w:r>
            <w:r w:rsidR="00B04B62">
              <w:t xml:space="preserve"> </w:t>
            </w:r>
            <w:r w:rsidRPr="00A002D6">
              <w:t>the</w:t>
            </w:r>
            <w:r w:rsidR="00B04B62">
              <w:t xml:space="preserve"> </w:t>
            </w:r>
            <w:r w:rsidRPr="00A002D6">
              <w:t>perspective</w:t>
            </w:r>
            <w:r w:rsidR="00D54F82">
              <w:t>. Ask:</w:t>
            </w:r>
          </w:p>
          <w:p w14:paraId="2F1DC5A0" w14:textId="439802B8" w:rsidR="006A6C16" w:rsidRPr="00A002D6" w:rsidRDefault="006A6C16" w:rsidP="007959D9">
            <w:pPr>
              <w:pStyle w:val="ListNumber"/>
              <w:cnfStyle w:val="000000100000" w:firstRow="0" w:lastRow="0" w:firstColumn="0" w:lastColumn="0" w:oddVBand="0" w:evenVBand="0" w:oddHBand="1" w:evenHBand="0" w:firstRowFirstColumn="0" w:firstRowLastColumn="0" w:lastRowFirstColumn="0" w:lastRowLastColumn="0"/>
            </w:pPr>
            <w:r w:rsidRPr="00A002D6">
              <w:t>Whose</w:t>
            </w:r>
            <w:r w:rsidR="00B04B62">
              <w:t xml:space="preserve"> </w:t>
            </w:r>
            <w:r w:rsidRPr="00A002D6">
              <w:t>perspective</w:t>
            </w:r>
            <w:r w:rsidR="00B04B62">
              <w:t xml:space="preserve"> </w:t>
            </w:r>
            <w:r w:rsidRPr="00A002D6">
              <w:t>is</w:t>
            </w:r>
            <w:r w:rsidR="00B04B62">
              <w:t xml:space="preserve"> </w:t>
            </w:r>
            <w:r w:rsidRPr="00A002D6">
              <w:t>shown</w:t>
            </w:r>
            <w:r w:rsidR="00B04B62">
              <w:t xml:space="preserve"> </w:t>
            </w:r>
            <w:r w:rsidRPr="00A002D6">
              <w:t>here</w:t>
            </w:r>
            <w:r w:rsidR="00D54F82">
              <w:t xml:space="preserve"> – </w:t>
            </w:r>
            <w:r w:rsidRPr="00A002D6">
              <w:t>scientific,</w:t>
            </w:r>
            <w:r w:rsidR="00B04B62">
              <w:t xml:space="preserve"> </w:t>
            </w:r>
            <w:r w:rsidRPr="00A002D6">
              <w:t>Aboriginal</w:t>
            </w:r>
            <w:r w:rsidR="00B04B62">
              <w:t xml:space="preserve"> </w:t>
            </w:r>
            <w:r w:rsidR="007959D9">
              <w:t>C</w:t>
            </w:r>
            <w:r w:rsidRPr="00A002D6">
              <w:t>ultural</w:t>
            </w:r>
            <w:r w:rsidR="00B04B62">
              <w:t xml:space="preserve"> </w:t>
            </w:r>
            <w:r w:rsidRPr="00A002D6">
              <w:t>or</w:t>
            </w:r>
            <w:r w:rsidR="00B04B62">
              <w:t xml:space="preserve"> </w:t>
            </w:r>
            <w:r w:rsidRPr="00A002D6">
              <w:t>community?</w:t>
            </w:r>
          </w:p>
          <w:p w14:paraId="7B3EE228" w14:textId="77777777" w:rsidR="007959D9" w:rsidRDefault="006A6C16" w:rsidP="007959D9">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rsidRPr="00A002D6">
              <w:t>Connect</w:t>
            </w:r>
            <w:r w:rsidR="00B04B62">
              <w:t xml:space="preserve"> </w:t>
            </w:r>
            <w:r w:rsidRPr="00A002D6">
              <w:t>to</w:t>
            </w:r>
            <w:r w:rsidR="00B04B62">
              <w:t xml:space="preserve"> </w:t>
            </w:r>
            <w:r w:rsidRPr="00A002D6">
              <w:t>Country</w:t>
            </w:r>
            <w:r w:rsidR="00B04B62">
              <w:t xml:space="preserve"> </w:t>
            </w:r>
            <w:r w:rsidRPr="00A002D6">
              <w:t>and</w:t>
            </w:r>
            <w:r w:rsidR="00B04B62">
              <w:t xml:space="preserve"> </w:t>
            </w:r>
            <w:r w:rsidRPr="00A002D6">
              <w:t>significance</w:t>
            </w:r>
            <w:r w:rsidR="00D54F82">
              <w:t>. Ask:</w:t>
            </w:r>
          </w:p>
          <w:p w14:paraId="243357EE" w14:textId="08A2396B" w:rsidR="006A6C16" w:rsidRPr="007959D9" w:rsidRDefault="006A6C16" w:rsidP="007959D9">
            <w:pPr>
              <w:pStyle w:val="ListNumber"/>
              <w:cnfStyle w:val="000000100000" w:firstRow="0" w:lastRow="0" w:firstColumn="0" w:lastColumn="0" w:oddVBand="0" w:evenVBand="0" w:oddHBand="1" w:evenHBand="0" w:firstRowFirstColumn="0" w:firstRowLastColumn="0" w:lastRowFirstColumn="0" w:lastRowLastColumn="0"/>
            </w:pPr>
            <w:r w:rsidRPr="007959D9">
              <w:t>What</w:t>
            </w:r>
            <w:r w:rsidR="00B04B62" w:rsidRPr="007959D9">
              <w:t xml:space="preserve"> </w:t>
            </w:r>
            <w:r w:rsidRPr="007959D9">
              <w:t>does</w:t>
            </w:r>
            <w:r w:rsidR="00B04B62" w:rsidRPr="007959D9">
              <w:t xml:space="preserve"> </w:t>
            </w:r>
            <w:r w:rsidRPr="007959D9">
              <w:t>this</w:t>
            </w:r>
            <w:r w:rsidR="00B04B62" w:rsidRPr="007959D9">
              <w:t xml:space="preserve"> </w:t>
            </w:r>
            <w:r w:rsidRPr="007959D9">
              <w:t>tell</w:t>
            </w:r>
            <w:r w:rsidR="00B04B62" w:rsidRPr="007959D9">
              <w:t xml:space="preserve"> </w:t>
            </w:r>
            <w:r w:rsidRPr="007959D9">
              <w:t>us</w:t>
            </w:r>
            <w:r w:rsidR="00B04B62" w:rsidRPr="007959D9">
              <w:t xml:space="preserve"> </w:t>
            </w:r>
            <w:r w:rsidRPr="007959D9">
              <w:t>about</w:t>
            </w:r>
            <w:r w:rsidR="00B04B62" w:rsidRPr="007959D9">
              <w:t xml:space="preserve"> </w:t>
            </w:r>
            <w:r w:rsidRPr="007959D9">
              <w:t>Country,</w:t>
            </w:r>
            <w:r w:rsidR="00B04B62" w:rsidRPr="007959D9">
              <w:t xml:space="preserve"> </w:t>
            </w:r>
            <w:r w:rsidRPr="007959D9">
              <w:t>Ancestors,</w:t>
            </w:r>
            <w:r w:rsidR="00B04B62" w:rsidRPr="007959D9">
              <w:t xml:space="preserve"> </w:t>
            </w:r>
            <w:r w:rsidRPr="007959D9">
              <w:t>ceremony,</w:t>
            </w:r>
            <w:r w:rsidR="00B04B62" w:rsidRPr="007959D9">
              <w:t xml:space="preserve"> </w:t>
            </w:r>
            <w:r w:rsidRPr="007959D9">
              <w:t>custodianship</w:t>
            </w:r>
            <w:r w:rsidR="00B04B62" w:rsidRPr="007959D9">
              <w:t xml:space="preserve"> </w:t>
            </w:r>
            <w:r w:rsidRPr="007959D9">
              <w:t>or</w:t>
            </w:r>
            <w:r w:rsidR="00B04B62" w:rsidRPr="007959D9">
              <w:t xml:space="preserve"> </w:t>
            </w:r>
            <w:r w:rsidRPr="007959D9">
              <w:t>why</w:t>
            </w:r>
            <w:r w:rsidR="00B04B62" w:rsidRPr="007959D9">
              <w:t xml:space="preserve"> </w:t>
            </w:r>
            <w:r w:rsidRPr="007959D9">
              <w:t>Mungo</w:t>
            </w:r>
            <w:r w:rsidR="00B04B62" w:rsidRPr="007959D9">
              <w:t xml:space="preserve"> </w:t>
            </w:r>
            <w:r w:rsidRPr="007959D9">
              <w:lastRenderedPageBreak/>
              <w:t>Man</w:t>
            </w:r>
            <w:r w:rsidR="00B04B62" w:rsidRPr="007959D9">
              <w:t xml:space="preserve"> </w:t>
            </w:r>
            <w:r w:rsidRPr="007959D9">
              <w:t>is</w:t>
            </w:r>
            <w:r w:rsidR="00B04B62" w:rsidRPr="007959D9">
              <w:t xml:space="preserve"> </w:t>
            </w:r>
            <w:r w:rsidRPr="007959D9">
              <w:t>important?</w:t>
            </w:r>
          </w:p>
          <w:p w14:paraId="60C0FFE7" w14:textId="71A3F553" w:rsidR="006A6C16" w:rsidRPr="00A002D6" w:rsidRDefault="006A6C16" w:rsidP="006A6C16">
            <w:pPr>
              <w:cnfStyle w:val="000000100000" w:firstRow="0" w:lastRow="0" w:firstColumn="0" w:lastColumn="0" w:oddVBand="0" w:evenVBand="0" w:oddHBand="1" w:evenHBand="0" w:firstRowFirstColumn="0" w:firstRowLastColumn="0" w:lastRowFirstColumn="0" w:lastRowLastColumn="0"/>
            </w:pPr>
            <w:r w:rsidRPr="00A002D6">
              <w:t>Repeat</w:t>
            </w:r>
            <w:r w:rsidR="00B04B62">
              <w:t xml:space="preserve"> </w:t>
            </w:r>
            <w:r w:rsidRPr="00A002D6">
              <w:t>the</w:t>
            </w:r>
            <w:r w:rsidR="00B04B62">
              <w:t xml:space="preserve"> </w:t>
            </w:r>
            <w:r w:rsidRPr="00A002D6">
              <w:t>same</w:t>
            </w:r>
            <w:r w:rsidR="00B04B62">
              <w:t xml:space="preserve"> </w:t>
            </w:r>
            <w:r w:rsidR="1CAEF2D2" w:rsidRPr="00A002D6">
              <w:t>3</w:t>
            </w:r>
            <w:r w:rsidRPr="00A002D6">
              <w:t>-step</w:t>
            </w:r>
            <w:r w:rsidR="00B04B62">
              <w:t xml:space="preserve"> </w:t>
            </w:r>
            <w:r w:rsidRPr="00A002D6">
              <w:t>routine</w:t>
            </w:r>
            <w:r w:rsidR="00B04B62">
              <w:t xml:space="preserve"> </w:t>
            </w:r>
            <w:r w:rsidRPr="00A002D6">
              <w:t>for</w:t>
            </w:r>
            <w:r w:rsidR="00B04B62">
              <w:t xml:space="preserve"> </w:t>
            </w:r>
            <w:r w:rsidRPr="00A002D6">
              <w:t>each</w:t>
            </w:r>
            <w:r w:rsidR="00B04B62">
              <w:t xml:space="preserve"> </w:t>
            </w:r>
            <w:r w:rsidRPr="00A002D6">
              <w:t>paragraph</w:t>
            </w:r>
            <w:r w:rsidR="00B04B62">
              <w:t xml:space="preserve"> </w:t>
            </w:r>
            <w:r w:rsidRPr="00A002D6">
              <w:t>to</w:t>
            </w:r>
            <w:r w:rsidR="00B04B62">
              <w:t xml:space="preserve"> </w:t>
            </w:r>
            <w:r w:rsidRPr="00A002D6">
              <w:t>build</w:t>
            </w:r>
            <w:r w:rsidR="00B04B62">
              <w:t xml:space="preserve"> </w:t>
            </w:r>
            <w:r w:rsidRPr="00A002D6">
              <w:t>understanding</w:t>
            </w:r>
            <w:r w:rsidR="00B04B62">
              <w:t xml:space="preserve"> </w:t>
            </w:r>
            <w:r w:rsidRPr="00A002D6">
              <w:t>and</w:t>
            </w:r>
            <w:r w:rsidR="00B04B62">
              <w:t xml:space="preserve"> </w:t>
            </w:r>
            <w:r w:rsidRPr="00A002D6">
              <w:t>make</w:t>
            </w:r>
            <w:r w:rsidR="00B04B62">
              <w:t xml:space="preserve"> </w:t>
            </w:r>
            <w:r w:rsidRPr="00A002D6">
              <w:t>perspectives</w:t>
            </w:r>
            <w:r w:rsidR="00B04B62">
              <w:t xml:space="preserve"> </w:t>
            </w:r>
            <w:r w:rsidRPr="00A002D6">
              <w:t>explicit.</w:t>
            </w:r>
          </w:p>
          <w:p w14:paraId="04832AD8" w14:textId="39AD1839" w:rsidR="00922B0A" w:rsidRPr="005B7CDB" w:rsidRDefault="00922B0A" w:rsidP="00CF2033">
            <w:pPr>
              <w:cnfStyle w:val="000000100000" w:firstRow="0" w:lastRow="0" w:firstColumn="0" w:lastColumn="0" w:oddVBand="0" w:evenVBand="0" w:oddHBand="1" w:evenHBand="0" w:firstRowFirstColumn="0" w:firstRowLastColumn="0" w:lastRowFirstColumn="0" w:lastRowLastColumn="0"/>
              <w:rPr>
                <w:bCs/>
              </w:rPr>
            </w:pPr>
            <w:r w:rsidRPr="005B7CDB">
              <w:rPr>
                <w:bCs/>
              </w:rPr>
              <w:t>Paragraph</w:t>
            </w:r>
            <w:r w:rsidR="00B04B62" w:rsidRPr="005B7CDB">
              <w:rPr>
                <w:bCs/>
              </w:rPr>
              <w:t xml:space="preserve"> </w:t>
            </w:r>
            <w:r w:rsidRPr="005B7CDB">
              <w:rPr>
                <w:bCs/>
              </w:rPr>
              <w:t>1</w:t>
            </w:r>
            <w:r w:rsidR="00B04B62" w:rsidRPr="005B7CDB">
              <w:rPr>
                <w:bCs/>
              </w:rPr>
              <w:t xml:space="preserve"> </w:t>
            </w:r>
            <w:r w:rsidR="00B32045" w:rsidRPr="005B7CDB">
              <w:rPr>
                <w:bCs/>
              </w:rPr>
              <w:t>questions</w:t>
            </w:r>
          </w:p>
          <w:p w14:paraId="370F4F86" w14:textId="0D6D6198" w:rsidR="00922B0A" w:rsidRPr="00675F6C" w:rsidRDefault="0F1F8A3C" w:rsidP="0004262B">
            <w:pPr>
              <w:pStyle w:val="ListBullet"/>
              <w:cnfStyle w:val="000000100000" w:firstRow="0" w:lastRow="0" w:firstColumn="0" w:lastColumn="0" w:oddVBand="0" w:evenVBand="0" w:oddHBand="1" w:evenHBand="0" w:firstRowFirstColumn="0" w:firstRowLastColumn="0" w:lastRowFirstColumn="0" w:lastRowLastColumn="0"/>
            </w:pPr>
            <w:r w:rsidRPr="00A002D6">
              <w:t>W</w:t>
            </w:r>
            <w:r w:rsidR="00922B0A" w:rsidRPr="00A002D6">
              <w:t>hy</w:t>
            </w:r>
            <w:r w:rsidR="00B04B62">
              <w:t xml:space="preserve"> </w:t>
            </w:r>
            <w:r w:rsidR="00922B0A" w:rsidRPr="00A002D6">
              <w:t>is</w:t>
            </w:r>
            <w:r w:rsidR="00B04B62">
              <w:t xml:space="preserve"> </w:t>
            </w:r>
            <w:r w:rsidR="00922B0A" w:rsidRPr="00A002D6">
              <w:t>Mungo</w:t>
            </w:r>
            <w:r w:rsidR="00B04B62">
              <w:t xml:space="preserve"> </w:t>
            </w:r>
            <w:r w:rsidR="00922B0A" w:rsidRPr="00A002D6">
              <w:t>M</w:t>
            </w:r>
            <w:r w:rsidR="00922B0A" w:rsidRPr="00675F6C">
              <w:t>an</w:t>
            </w:r>
            <w:r w:rsidR="00B04B62" w:rsidRPr="00675F6C">
              <w:t xml:space="preserve"> </w:t>
            </w:r>
            <w:r w:rsidR="00922B0A" w:rsidRPr="00675F6C">
              <w:t>important</w:t>
            </w:r>
            <w:r w:rsidR="00B04B62" w:rsidRPr="00675F6C">
              <w:t xml:space="preserve"> </w:t>
            </w:r>
            <w:r w:rsidR="00922B0A" w:rsidRPr="00675F6C">
              <w:t>for</w:t>
            </w:r>
            <w:r w:rsidR="00B04B62" w:rsidRPr="00675F6C">
              <w:t xml:space="preserve"> </w:t>
            </w:r>
            <w:r w:rsidR="00922B0A" w:rsidRPr="00675F6C">
              <w:t>understanding</w:t>
            </w:r>
            <w:r w:rsidR="00B04B62" w:rsidRPr="00675F6C">
              <w:t xml:space="preserve"> </w:t>
            </w:r>
            <w:r w:rsidR="00922B0A" w:rsidRPr="00675F6C">
              <w:t>how</w:t>
            </w:r>
            <w:r w:rsidR="00B04B62" w:rsidRPr="00675F6C">
              <w:t xml:space="preserve"> </w:t>
            </w:r>
            <w:r w:rsidR="00922B0A" w:rsidRPr="00675F6C">
              <w:t>long</w:t>
            </w:r>
            <w:r w:rsidR="00B04B62" w:rsidRPr="00675F6C">
              <w:t xml:space="preserve"> </w:t>
            </w:r>
            <w:r w:rsidR="00922B0A" w:rsidRPr="00675F6C">
              <w:t>Aboriginal</w:t>
            </w:r>
            <w:r w:rsidR="00B04B62" w:rsidRPr="00675F6C">
              <w:t xml:space="preserve"> </w:t>
            </w:r>
            <w:r w:rsidR="00922B0A" w:rsidRPr="00675F6C">
              <w:t>people</w:t>
            </w:r>
            <w:r w:rsidR="000270B7">
              <w:t>s</w:t>
            </w:r>
            <w:r w:rsidR="00B04B62" w:rsidRPr="00675F6C">
              <w:t xml:space="preserve"> </w:t>
            </w:r>
            <w:r w:rsidR="00922B0A" w:rsidRPr="00675F6C">
              <w:t>have</w:t>
            </w:r>
            <w:r w:rsidR="00B04B62" w:rsidRPr="00675F6C">
              <w:t xml:space="preserve"> </w:t>
            </w:r>
            <w:r w:rsidR="00922B0A" w:rsidRPr="00675F6C">
              <w:t>lived</w:t>
            </w:r>
            <w:r w:rsidR="00B04B62" w:rsidRPr="00675F6C">
              <w:t xml:space="preserve"> </w:t>
            </w:r>
            <w:r w:rsidR="00922B0A" w:rsidRPr="00675F6C">
              <w:t>on</w:t>
            </w:r>
            <w:r w:rsidR="00B04B62" w:rsidRPr="00675F6C">
              <w:t xml:space="preserve"> </w:t>
            </w:r>
            <w:r w:rsidR="00922B0A" w:rsidRPr="00675F6C">
              <w:t>Country?</w:t>
            </w:r>
          </w:p>
          <w:p w14:paraId="616AA437" w14:textId="4E3585BD" w:rsidR="00922B0A" w:rsidRPr="00A002D6" w:rsidRDefault="42CFAB80" w:rsidP="0004262B">
            <w:pPr>
              <w:pStyle w:val="ListBullet"/>
              <w:cnfStyle w:val="000000100000" w:firstRow="0" w:lastRow="0" w:firstColumn="0" w:lastColumn="0" w:oddVBand="0" w:evenVBand="0" w:oddHBand="1" w:evenHBand="0" w:firstRowFirstColumn="0" w:firstRowLastColumn="0" w:lastRowFirstColumn="0" w:lastRowLastColumn="0"/>
            </w:pPr>
            <w:r w:rsidRPr="00675F6C">
              <w:t>H</w:t>
            </w:r>
            <w:r w:rsidR="00922B0A" w:rsidRPr="00675F6C">
              <w:t>ow</w:t>
            </w:r>
            <w:r w:rsidR="00B04B62" w:rsidRPr="00675F6C">
              <w:t xml:space="preserve"> </w:t>
            </w:r>
            <w:r w:rsidR="00922B0A" w:rsidRPr="00675F6C">
              <w:t>did</w:t>
            </w:r>
            <w:r w:rsidR="00B04B62" w:rsidRPr="00675F6C">
              <w:t xml:space="preserve"> </w:t>
            </w:r>
            <w:r w:rsidR="00922B0A" w:rsidRPr="00675F6C">
              <w:t>the</w:t>
            </w:r>
            <w:r w:rsidR="00B04B62" w:rsidRPr="00675F6C">
              <w:t xml:space="preserve"> </w:t>
            </w:r>
            <w:r w:rsidR="00922B0A" w:rsidRPr="00675F6C">
              <w:t>discovery</w:t>
            </w:r>
            <w:r w:rsidR="00B04B62">
              <w:t xml:space="preserve"> </w:t>
            </w:r>
            <w:r w:rsidR="00922B0A" w:rsidRPr="00A002D6">
              <w:t>change</w:t>
            </w:r>
            <w:r w:rsidR="00B04B62">
              <w:t xml:space="preserve"> </w:t>
            </w:r>
            <w:r w:rsidR="00922B0A" w:rsidRPr="00A002D6">
              <w:t>historians’</w:t>
            </w:r>
            <w:r w:rsidR="00B04B62">
              <w:t xml:space="preserve"> </w:t>
            </w:r>
            <w:r w:rsidR="00922B0A" w:rsidRPr="00A002D6">
              <w:t>thinking?</w:t>
            </w:r>
          </w:p>
          <w:p w14:paraId="532AB855" w14:textId="40871235" w:rsidR="00922B0A" w:rsidRPr="005B7CDB" w:rsidRDefault="00922B0A" w:rsidP="00CF2033">
            <w:pPr>
              <w:cnfStyle w:val="000000100000" w:firstRow="0" w:lastRow="0" w:firstColumn="0" w:lastColumn="0" w:oddVBand="0" w:evenVBand="0" w:oddHBand="1" w:evenHBand="0" w:firstRowFirstColumn="0" w:firstRowLastColumn="0" w:lastRowFirstColumn="0" w:lastRowLastColumn="0"/>
              <w:rPr>
                <w:bCs/>
              </w:rPr>
            </w:pPr>
            <w:r w:rsidRPr="005B7CDB">
              <w:rPr>
                <w:bCs/>
              </w:rPr>
              <w:t>Paragraph</w:t>
            </w:r>
            <w:r w:rsidR="00B04B62" w:rsidRPr="005B7CDB">
              <w:rPr>
                <w:bCs/>
              </w:rPr>
              <w:t xml:space="preserve"> </w:t>
            </w:r>
            <w:r w:rsidRPr="005B7CDB">
              <w:rPr>
                <w:bCs/>
              </w:rPr>
              <w:t>2</w:t>
            </w:r>
            <w:r w:rsidR="00B04B62" w:rsidRPr="005B7CDB">
              <w:rPr>
                <w:bCs/>
              </w:rPr>
              <w:t xml:space="preserve"> </w:t>
            </w:r>
            <w:r w:rsidR="00B32045" w:rsidRPr="005B7CDB">
              <w:rPr>
                <w:bCs/>
              </w:rPr>
              <w:t>questions</w:t>
            </w:r>
          </w:p>
          <w:p w14:paraId="28EE735D" w14:textId="74FC136E" w:rsidR="00922B0A" w:rsidRPr="00675F6C" w:rsidRDefault="52E12E1E" w:rsidP="0004262B">
            <w:pPr>
              <w:pStyle w:val="ListBullet"/>
              <w:cnfStyle w:val="000000100000" w:firstRow="0" w:lastRow="0" w:firstColumn="0" w:lastColumn="0" w:oddVBand="0" w:evenVBand="0" w:oddHBand="1" w:evenHBand="0" w:firstRowFirstColumn="0" w:firstRowLastColumn="0" w:lastRowFirstColumn="0" w:lastRowLastColumn="0"/>
            </w:pPr>
            <w:r w:rsidRPr="00A002D6">
              <w:t>W</w:t>
            </w:r>
            <w:r w:rsidR="00922B0A" w:rsidRPr="00A002D6">
              <w:t>hy</w:t>
            </w:r>
            <w:r w:rsidR="00B04B62">
              <w:t xml:space="preserve"> </w:t>
            </w:r>
            <w:r w:rsidR="00922B0A" w:rsidRPr="00A002D6">
              <w:t>were</w:t>
            </w:r>
            <w:r w:rsidR="00B04B62">
              <w:t xml:space="preserve"> </w:t>
            </w:r>
            <w:r w:rsidR="00922B0A" w:rsidRPr="00A002D6">
              <w:t>some</w:t>
            </w:r>
            <w:r w:rsidR="00B04B62">
              <w:t xml:space="preserve"> </w:t>
            </w:r>
            <w:r w:rsidR="00922B0A" w:rsidRPr="00A002D6">
              <w:t>Aboriginal</w:t>
            </w:r>
            <w:r w:rsidR="00B04B62">
              <w:t xml:space="preserve"> </w:t>
            </w:r>
            <w:r w:rsidR="00922B0A" w:rsidRPr="00675F6C">
              <w:t>communities</w:t>
            </w:r>
            <w:r w:rsidR="00B04B62" w:rsidRPr="00675F6C">
              <w:t xml:space="preserve"> </w:t>
            </w:r>
            <w:r w:rsidR="00922B0A" w:rsidRPr="00675F6C">
              <w:t>upset</w:t>
            </w:r>
            <w:r w:rsidR="00B04B62" w:rsidRPr="00675F6C">
              <w:t xml:space="preserve"> </w:t>
            </w:r>
            <w:r w:rsidR="00922B0A" w:rsidRPr="00675F6C">
              <w:t>about</w:t>
            </w:r>
            <w:r w:rsidR="00B04B62" w:rsidRPr="00675F6C">
              <w:t xml:space="preserve"> </w:t>
            </w:r>
            <w:r w:rsidR="00922B0A" w:rsidRPr="00675F6C">
              <w:t>the</w:t>
            </w:r>
            <w:r w:rsidR="00B04B62" w:rsidRPr="00675F6C">
              <w:t xml:space="preserve"> </w:t>
            </w:r>
            <w:r w:rsidR="00922B0A" w:rsidRPr="00675F6C">
              <w:t>removal</w:t>
            </w:r>
            <w:r w:rsidR="00B04B62" w:rsidRPr="00675F6C">
              <w:t xml:space="preserve"> </w:t>
            </w:r>
            <w:r w:rsidR="00922B0A" w:rsidRPr="00675F6C">
              <w:t>of</w:t>
            </w:r>
            <w:r w:rsidR="00B04B62" w:rsidRPr="00675F6C">
              <w:t xml:space="preserve"> </w:t>
            </w:r>
            <w:r w:rsidR="00922B0A" w:rsidRPr="00675F6C">
              <w:t>Mungo</w:t>
            </w:r>
            <w:r w:rsidR="00B04B62" w:rsidRPr="00675F6C">
              <w:t xml:space="preserve"> </w:t>
            </w:r>
            <w:r w:rsidR="00922B0A" w:rsidRPr="00675F6C">
              <w:t>Man?</w:t>
            </w:r>
          </w:p>
          <w:p w14:paraId="5ECC927F" w14:textId="32F3ED26" w:rsidR="00922B0A" w:rsidRPr="00A002D6" w:rsidRDefault="407E2CAA" w:rsidP="00675F6C">
            <w:pPr>
              <w:pStyle w:val="ListBullet"/>
              <w:cnfStyle w:val="000000100000" w:firstRow="0" w:lastRow="0" w:firstColumn="0" w:lastColumn="0" w:oddVBand="0" w:evenVBand="0" w:oddHBand="1" w:evenHBand="0" w:firstRowFirstColumn="0" w:firstRowLastColumn="0" w:lastRowFirstColumn="0" w:lastRowLastColumn="0"/>
            </w:pPr>
            <w:r w:rsidRPr="00675F6C">
              <w:t>W</w:t>
            </w:r>
            <w:r w:rsidR="00922B0A" w:rsidRPr="00675F6C">
              <w:t>hat</w:t>
            </w:r>
            <w:r w:rsidR="00B04B62" w:rsidRPr="00675F6C">
              <w:t xml:space="preserve"> </w:t>
            </w:r>
            <w:r w:rsidR="00922B0A" w:rsidRPr="00675F6C">
              <w:t>different</w:t>
            </w:r>
            <w:r w:rsidR="00B04B62" w:rsidRPr="00675F6C">
              <w:t xml:space="preserve"> </w:t>
            </w:r>
            <w:r w:rsidR="00922B0A" w:rsidRPr="00675F6C">
              <w:t>perspectives</w:t>
            </w:r>
            <w:r w:rsidR="00B04B62" w:rsidRPr="00675F6C">
              <w:t xml:space="preserve"> </w:t>
            </w:r>
            <w:r w:rsidR="00922B0A" w:rsidRPr="00675F6C">
              <w:t>appear</w:t>
            </w:r>
            <w:r w:rsidR="00B04B62">
              <w:t xml:space="preserve"> </w:t>
            </w:r>
            <w:r w:rsidR="00922B0A" w:rsidRPr="00A002D6">
              <w:t>in</w:t>
            </w:r>
            <w:r w:rsidR="00B04B62">
              <w:t xml:space="preserve"> </w:t>
            </w:r>
            <w:r w:rsidR="00922B0A" w:rsidRPr="00A002D6">
              <w:t>this</w:t>
            </w:r>
            <w:r w:rsidR="00B04B62">
              <w:t xml:space="preserve"> </w:t>
            </w:r>
            <w:r w:rsidR="00922B0A" w:rsidRPr="00A002D6">
              <w:t>part</w:t>
            </w:r>
            <w:r w:rsidR="00B04B62">
              <w:t xml:space="preserve"> </w:t>
            </w:r>
            <w:r w:rsidR="00922B0A" w:rsidRPr="00A002D6">
              <w:t>of</w:t>
            </w:r>
            <w:r w:rsidR="00B04B62">
              <w:t xml:space="preserve"> </w:t>
            </w:r>
            <w:r w:rsidR="00922B0A" w:rsidRPr="00A002D6">
              <w:t>the</w:t>
            </w:r>
            <w:r w:rsidR="00B04B62">
              <w:t xml:space="preserve"> </w:t>
            </w:r>
            <w:r w:rsidR="00922B0A" w:rsidRPr="00A002D6">
              <w:t>text?</w:t>
            </w:r>
          </w:p>
          <w:p w14:paraId="691CF890" w14:textId="18D24A62" w:rsidR="00922B0A" w:rsidRPr="005B7CDB" w:rsidRDefault="00922B0A" w:rsidP="00CF2033">
            <w:pPr>
              <w:cnfStyle w:val="000000100000" w:firstRow="0" w:lastRow="0" w:firstColumn="0" w:lastColumn="0" w:oddVBand="0" w:evenVBand="0" w:oddHBand="1" w:evenHBand="0" w:firstRowFirstColumn="0" w:firstRowLastColumn="0" w:lastRowFirstColumn="0" w:lastRowLastColumn="0"/>
              <w:rPr>
                <w:bCs/>
              </w:rPr>
            </w:pPr>
            <w:r w:rsidRPr="005B7CDB">
              <w:rPr>
                <w:bCs/>
              </w:rPr>
              <w:t>Paragraph</w:t>
            </w:r>
            <w:r w:rsidR="00B04B62" w:rsidRPr="005B7CDB">
              <w:rPr>
                <w:bCs/>
              </w:rPr>
              <w:t xml:space="preserve"> </w:t>
            </w:r>
            <w:r w:rsidRPr="005B7CDB">
              <w:rPr>
                <w:bCs/>
              </w:rPr>
              <w:t>3</w:t>
            </w:r>
            <w:r w:rsidR="00B04B62" w:rsidRPr="005B7CDB">
              <w:rPr>
                <w:bCs/>
              </w:rPr>
              <w:t xml:space="preserve"> </w:t>
            </w:r>
            <w:r w:rsidR="00B32045" w:rsidRPr="005B7CDB">
              <w:rPr>
                <w:bCs/>
              </w:rPr>
              <w:t>questions</w:t>
            </w:r>
          </w:p>
          <w:p w14:paraId="177891C5" w14:textId="567C3DE2" w:rsidR="00922B0A" w:rsidRPr="00675F6C" w:rsidRDefault="5DF1FD0A" w:rsidP="0004262B">
            <w:pPr>
              <w:pStyle w:val="ListBullet"/>
              <w:cnfStyle w:val="000000100000" w:firstRow="0" w:lastRow="0" w:firstColumn="0" w:lastColumn="0" w:oddVBand="0" w:evenVBand="0" w:oddHBand="1" w:evenHBand="0" w:firstRowFirstColumn="0" w:firstRowLastColumn="0" w:lastRowFirstColumn="0" w:lastRowLastColumn="0"/>
            </w:pPr>
            <w:r w:rsidRPr="00675F6C">
              <w:t>W</w:t>
            </w:r>
            <w:r w:rsidR="00922B0A" w:rsidRPr="00675F6C">
              <w:t>hat</w:t>
            </w:r>
            <w:r w:rsidR="00B04B62" w:rsidRPr="00675F6C">
              <w:t xml:space="preserve"> </w:t>
            </w:r>
            <w:r w:rsidR="00922B0A" w:rsidRPr="00675F6C">
              <w:t>does</w:t>
            </w:r>
            <w:r w:rsidR="00B04B62" w:rsidRPr="00675F6C">
              <w:t xml:space="preserve"> </w:t>
            </w:r>
            <w:r w:rsidR="00922B0A" w:rsidRPr="00675F6C">
              <w:t>the</w:t>
            </w:r>
            <w:r w:rsidR="00B04B62" w:rsidRPr="00675F6C">
              <w:t xml:space="preserve"> </w:t>
            </w:r>
            <w:r w:rsidR="00922B0A" w:rsidRPr="00675F6C">
              <w:t>red</w:t>
            </w:r>
            <w:r w:rsidR="00B04B62" w:rsidRPr="00675F6C">
              <w:t xml:space="preserve"> </w:t>
            </w:r>
            <w:r w:rsidR="00922B0A" w:rsidRPr="00675F6C">
              <w:t>ochre</w:t>
            </w:r>
            <w:r w:rsidR="00B04B62" w:rsidRPr="00675F6C">
              <w:t xml:space="preserve"> </w:t>
            </w:r>
            <w:r w:rsidR="00922B0A" w:rsidRPr="00675F6C">
              <w:t>burial</w:t>
            </w:r>
            <w:r w:rsidR="00B04B62" w:rsidRPr="00675F6C">
              <w:t xml:space="preserve"> </w:t>
            </w:r>
            <w:r w:rsidR="00922B0A" w:rsidRPr="00675F6C">
              <w:t>tell</w:t>
            </w:r>
            <w:r w:rsidR="00B04B62" w:rsidRPr="00675F6C">
              <w:t xml:space="preserve"> </w:t>
            </w:r>
            <w:r w:rsidR="00922B0A" w:rsidRPr="00675F6C">
              <w:t>us</w:t>
            </w:r>
            <w:r w:rsidR="00B04B62" w:rsidRPr="00675F6C">
              <w:t xml:space="preserve"> </w:t>
            </w:r>
            <w:r w:rsidR="00922B0A" w:rsidRPr="00675F6C">
              <w:t>about</w:t>
            </w:r>
            <w:r w:rsidR="00B04B62" w:rsidRPr="00675F6C">
              <w:t xml:space="preserve"> </w:t>
            </w:r>
            <w:r w:rsidR="000270B7">
              <w:t>C</w:t>
            </w:r>
            <w:r w:rsidR="00922B0A" w:rsidRPr="00675F6C">
              <w:t>ultural</w:t>
            </w:r>
            <w:r w:rsidR="00B04B62" w:rsidRPr="00675F6C">
              <w:t xml:space="preserve"> </w:t>
            </w:r>
            <w:r w:rsidR="00922B0A" w:rsidRPr="00675F6C">
              <w:t>practices?</w:t>
            </w:r>
          </w:p>
          <w:p w14:paraId="077CE3CC" w14:textId="45F0E240" w:rsidR="00922B0A" w:rsidRPr="00A002D6" w:rsidRDefault="42B2612C" w:rsidP="0004262B">
            <w:pPr>
              <w:pStyle w:val="ListBullet"/>
              <w:cnfStyle w:val="000000100000" w:firstRow="0" w:lastRow="0" w:firstColumn="0" w:lastColumn="0" w:oddVBand="0" w:evenVBand="0" w:oddHBand="1" w:evenHBand="0" w:firstRowFirstColumn="0" w:firstRowLastColumn="0" w:lastRowFirstColumn="0" w:lastRowLastColumn="0"/>
            </w:pPr>
            <w:r w:rsidRPr="00675F6C">
              <w:t>W</w:t>
            </w:r>
            <w:r w:rsidR="00922B0A" w:rsidRPr="00675F6C">
              <w:t>hat</w:t>
            </w:r>
            <w:r w:rsidR="00B04B62" w:rsidRPr="00675F6C">
              <w:t xml:space="preserve"> </w:t>
            </w:r>
            <w:r w:rsidR="00922B0A" w:rsidRPr="00675F6C">
              <w:t>does</w:t>
            </w:r>
            <w:r w:rsidR="00B04B62" w:rsidRPr="00675F6C">
              <w:t xml:space="preserve"> </w:t>
            </w:r>
            <w:r w:rsidR="00922B0A" w:rsidRPr="00A002D6">
              <w:t>the</w:t>
            </w:r>
            <w:r w:rsidR="00B04B62">
              <w:t xml:space="preserve"> </w:t>
            </w:r>
            <w:r w:rsidR="00922B0A" w:rsidRPr="00A002D6">
              <w:t>spear-thrower</w:t>
            </w:r>
            <w:r w:rsidR="00B04B62">
              <w:t xml:space="preserve"> </w:t>
            </w:r>
            <w:r w:rsidR="00922B0A" w:rsidRPr="00A002D6">
              <w:t>evidence</w:t>
            </w:r>
            <w:r w:rsidR="00B04B62">
              <w:t xml:space="preserve"> </w:t>
            </w:r>
            <w:r w:rsidR="00922B0A" w:rsidRPr="00A002D6">
              <w:t>show</w:t>
            </w:r>
            <w:r w:rsidR="00B04B62">
              <w:t xml:space="preserve"> </w:t>
            </w:r>
            <w:r w:rsidR="00922B0A" w:rsidRPr="00A002D6">
              <w:t>about</w:t>
            </w:r>
            <w:r w:rsidR="00B04B62">
              <w:t xml:space="preserve"> </w:t>
            </w:r>
            <w:r w:rsidR="00922B0A" w:rsidRPr="00A002D6">
              <w:t>daily</w:t>
            </w:r>
            <w:r w:rsidR="00B04B62">
              <w:t xml:space="preserve"> </w:t>
            </w:r>
            <w:r w:rsidR="00922B0A" w:rsidRPr="00A002D6">
              <w:t>life?</w:t>
            </w:r>
          </w:p>
          <w:p w14:paraId="5D3BC98C" w14:textId="775EEE5A" w:rsidR="00922B0A" w:rsidRPr="005B7CDB" w:rsidRDefault="00922B0A" w:rsidP="00CF2033">
            <w:pPr>
              <w:cnfStyle w:val="000000100000" w:firstRow="0" w:lastRow="0" w:firstColumn="0" w:lastColumn="0" w:oddVBand="0" w:evenVBand="0" w:oddHBand="1" w:evenHBand="0" w:firstRowFirstColumn="0" w:firstRowLastColumn="0" w:lastRowFirstColumn="0" w:lastRowLastColumn="0"/>
              <w:rPr>
                <w:bCs/>
              </w:rPr>
            </w:pPr>
            <w:r w:rsidRPr="005B7CDB">
              <w:rPr>
                <w:bCs/>
              </w:rPr>
              <w:t>Paragraph</w:t>
            </w:r>
            <w:r w:rsidR="00B04B62" w:rsidRPr="005B7CDB">
              <w:rPr>
                <w:bCs/>
              </w:rPr>
              <w:t xml:space="preserve"> </w:t>
            </w:r>
            <w:r w:rsidRPr="005B7CDB">
              <w:rPr>
                <w:bCs/>
              </w:rPr>
              <w:t>4</w:t>
            </w:r>
            <w:r w:rsidR="00B04B62" w:rsidRPr="005B7CDB">
              <w:rPr>
                <w:bCs/>
              </w:rPr>
              <w:t xml:space="preserve"> </w:t>
            </w:r>
            <w:r w:rsidR="00B32045" w:rsidRPr="005B7CDB">
              <w:rPr>
                <w:bCs/>
              </w:rPr>
              <w:t>questions</w:t>
            </w:r>
          </w:p>
          <w:p w14:paraId="59AFE1CA" w14:textId="1E75C2D9" w:rsidR="00922B0A" w:rsidRPr="00675F6C" w:rsidRDefault="54B9053A" w:rsidP="0004262B">
            <w:pPr>
              <w:pStyle w:val="ListBullet"/>
              <w:cnfStyle w:val="000000100000" w:firstRow="0" w:lastRow="0" w:firstColumn="0" w:lastColumn="0" w:oddVBand="0" w:evenVBand="0" w:oddHBand="1" w:evenHBand="0" w:firstRowFirstColumn="0" w:firstRowLastColumn="0" w:lastRowFirstColumn="0" w:lastRowLastColumn="0"/>
            </w:pPr>
            <w:r w:rsidRPr="00A002D6">
              <w:lastRenderedPageBreak/>
              <w:t>H</w:t>
            </w:r>
            <w:r w:rsidR="00922B0A" w:rsidRPr="00A002D6">
              <w:t>ow</w:t>
            </w:r>
            <w:r w:rsidR="00B04B62">
              <w:t xml:space="preserve"> </w:t>
            </w:r>
            <w:r w:rsidR="00922B0A" w:rsidRPr="00A002D6">
              <w:t>did</w:t>
            </w:r>
            <w:r w:rsidR="00B04B62">
              <w:t xml:space="preserve"> </w:t>
            </w:r>
            <w:r w:rsidR="00922B0A" w:rsidRPr="00A002D6">
              <w:t>relationships</w:t>
            </w:r>
            <w:r w:rsidR="00B04B62">
              <w:t xml:space="preserve"> </w:t>
            </w:r>
            <w:r w:rsidR="00922B0A" w:rsidRPr="00A002D6">
              <w:t>betwe</w:t>
            </w:r>
            <w:r w:rsidR="00922B0A" w:rsidRPr="00675F6C">
              <w:t>en</w:t>
            </w:r>
            <w:r w:rsidR="00B04B62" w:rsidRPr="00675F6C">
              <w:t xml:space="preserve"> </w:t>
            </w:r>
            <w:r w:rsidR="00922B0A" w:rsidRPr="00675F6C">
              <w:t>scientists</w:t>
            </w:r>
            <w:r w:rsidR="00B04B62" w:rsidRPr="00675F6C">
              <w:t xml:space="preserve"> </w:t>
            </w:r>
            <w:r w:rsidR="00922B0A" w:rsidRPr="00675F6C">
              <w:t>and</w:t>
            </w:r>
            <w:r w:rsidR="00B04B62" w:rsidRPr="00675F6C">
              <w:t xml:space="preserve"> </w:t>
            </w:r>
            <w:r w:rsidR="00922B0A" w:rsidRPr="00675F6C">
              <w:t>Aboriginal</w:t>
            </w:r>
            <w:r w:rsidR="00B04B62" w:rsidRPr="00675F6C">
              <w:t xml:space="preserve"> </w:t>
            </w:r>
            <w:r w:rsidR="00922B0A" w:rsidRPr="00675F6C">
              <w:t>communities</w:t>
            </w:r>
            <w:r w:rsidR="00B04B62" w:rsidRPr="00675F6C">
              <w:t xml:space="preserve"> </w:t>
            </w:r>
            <w:r w:rsidR="00922B0A" w:rsidRPr="00675F6C">
              <w:t>change</w:t>
            </w:r>
            <w:r w:rsidR="00B04B62" w:rsidRPr="00675F6C">
              <w:t xml:space="preserve"> </w:t>
            </w:r>
            <w:r w:rsidR="00922B0A" w:rsidRPr="00675F6C">
              <w:t>over</w:t>
            </w:r>
            <w:r w:rsidR="00B04B62" w:rsidRPr="00675F6C">
              <w:t xml:space="preserve"> </w:t>
            </w:r>
            <w:r w:rsidR="00922B0A" w:rsidRPr="00675F6C">
              <w:t>time?</w:t>
            </w:r>
          </w:p>
          <w:p w14:paraId="4B75EBBB" w14:textId="4BC5DC79" w:rsidR="00922B0A" w:rsidRPr="00675F6C" w:rsidRDefault="67AF1A7C" w:rsidP="0004262B">
            <w:pPr>
              <w:pStyle w:val="ListBullet"/>
              <w:cnfStyle w:val="000000100000" w:firstRow="0" w:lastRow="0" w:firstColumn="0" w:lastColumn="0" w:oddVBand="0" w:evenVBand="0" w:oddHBand="1" w:evenHBand="0" w:firstRowFirstColumn="0" w:firstRowLastColumn="0" w:lastRowFirstColumn="0" w:lastRowLastColumn="0"/>
            </w:pPr>
            <w:r w:rsidRPr="00675F6C">
              <w:t>W</w:t>
            </w:r>
            <w:r w:rsidR="00922B0A" w:rsidRPr="00675F6C">
              <w:t>hat</w:t>
            </w:r>
            <w:r w:rsidR="00B04B62" w:rsidRPr="00675F6C">
              <w:t xml:space="preserve"> </w:t>
            </w:r>
            <w:r w:rsidR="00922B0A" w:rsidRPr="00675F6C">
              <w:t>does</w:t>
            </w:r>
            <w:r w:rsidR="00B04B62" w:rsidRPr="00675F6C">
              <w:t xml:space="preserve"> </w:t>
            </w:r>
            <w:r w:rsidR="00922B0A" w:rsidRPr="00675F6C">
              <w:t>the</w:t>
            </w:r>
            <w:r w:rsidR="00B04B62" w:rsidRPr="00675F6C">
              <w:t xml:space="preserve"> </w:t>
            </w:r>
            <w:r w:rsidR="00922B0A" w:rsidRPr="00675F6C">
              <w:t>return</w:t>
            </w:r>
            <w:r w:rsidR="00B04B62" w:rsidRPr="00675F6C">
              <w:t xml:space="preserve"> </w:t>
            </w:r>
            <w:r w:rsidR="00922B0A" w:rsidRPr="00675F6C">
              <w:t>of</w:t>
            </w:r>
            <w:r w:rsidR="00B04B62" w:rsidRPr="00675F6C">
              <w:t xml:space="preserve"> </w:t>
            </w:r>
            <w:r w:rsidR="00922B0A" w:rsidRPr="00675F6C">
              <w:t>ancestral</w:t>
            </w:r>
            <w:r w:rsidR="00B04B62" w:rsidRPr="00675F6C">
              <w:t xml:space="preserve"> </w:t>
            </w:r>
            <w:r w:rsidR="00922B0A" w:rsidRPr="00675F6C">
              <w:t>remains</w:t>
            </w:r>
            <w:r w:rsidR="00B04B62" w:rsidRPr="00675F6C">
              <w:t xml:space="preserve"> </w:t>
            </w:r>
            <w:r w:rsidR="00922B0A" w:rsidRPr="00675F6C">
              <w:t>show</w:t>
            </w:r>
            <w:r w:rsidR="00B04B62" w:rsidRPr="00675F6C">
              <w:t xml:space="preserve"> </w:t>
            </w:r>
            <w:r w:rsidR="00922B0A" w:rsidRPr="00675F6C">
              <w:t>about</w:t>
            </w:r>
            <w:r w:rsidR="00B04B62" w:rsidRPr="00675F6C">
              <w:t xml:space="preserve"> </w:t>
            </w:r>
            <w:r w:rsidR="00922B0A" w:rsidRPr="00675F6C">
              <w:t>values</w:t>
            </w:r>
            <w:r w:rsidR="00B04B62" w:rsidRPr="00675F6C">
              <w:t xml:space="preserve"> </w:t>
            </w:r>
            <w:r w:rsidR="00675F6C">
              <w:t xml:space="preserve">such </w:t>
            </w:r>
            <w:r w:rsidR="000270B7">
              <w:t xml:space="preserve">as </w:t>
            </w:r>
            <w:r w:rsidR="00922B0A" w:rsidRPr="00675F6C">
              <w:t>Cultural</w:t>
            </w:r>
            <w:r w:rsidR="00B04B62" w:rsidRPr="00675F6C">
              <w:t xml:space="preserve"> </w:t>
            </w:r>
            <w:r w:rsidR="000270B7">
              <w:t>r</w:t>
            </w:r>
            <w:r w:rsidR="00922B0A" w:rsidRPr="00675F6C">
              <w:t>espect</w:t>
            </w:r>
            <w:r w:rsidR="00B04B62" w:rsidRPr="00675F6C">
              <w:t xml:space="preserve"> </w:t>
            </w:r>
            <w:r w:rsidR="00922B0A" w:rsidRPr="00675F6C">
              <w:t>and</w:t>
            </w:r>
            <w:r w:rsidR="00B04B62" w:rsidRPr="00675F6C">
              <w:t xml:space="preserve"> </w:t>
            </w:r>
            <w:r w:rsidR="00922B0A" w:rsidRPr="00675F6C">
              <w:t>Connection</w:t>
            </w:r>
            <w:r w:rsidR="00B04B62" w:rsidRPr="00675F6C">
              <w:t xml:space="preserve"> </w:t>
            </w:r>
            <w:r w:rsidR="00922B0A" w:rsidRPr="00675F6C">
              <w:t>to</w:t>
            </w:r>
            <w:r w:rsidR="00B04B62" w:rsidRPr="00675F6C">
              <w:t xml:space="preserve"> </w:t>
            </w:r>
            <w:r w:rsidR="00922B0A" w:rsidRPr="00675F6C">
              <w:t>Country?</w:t>
            </w:r>
          </w:p>
          <w:p w14:paraId="05E14D9D" w14:textId="00A7EB66" w:rsidR="00922B0A" w:rsidRPr="00A002D6" w:rsidRDefault="00922B0A" w:rsidP="00CF2033">
            <w:pPr>
              <w:pStyle w:val="FeatureBox4"/>
              <w:cnfStyle w:val="000000100000" w:firstRow="0" w:lastRow="0" w:firstColumn="0" w:lastColumn="0" w:oddVBand="0" w:evenVBand="0" w:oddHBand="1" w:evenHBand="0" w:firstRowFirstColumn="0" w:firstRowLastColumn="0" w:lastRowFirstColumn="0" w:lastRowLastColumn="0"/>
              <w:rPr>
                <w:b/>
              </w:rPr>
            </w:pPr>
            <w:r w:rsidRPr="00A002D6">
              <w:rPr>
                <w:b/>
              </w:rPr>
              <w:t>Differentiation</w:t>
            </w:r>
          </w:p>
          <w:p w14:paraId="2F6B29FF" w14:textId="44FE4893" w:rsidR="00922B0A" w:rsidRPr="00A002D6" w:rsidRDefault="00922B0A" w:rsidP="00CF2033">
            <w:pPr>
              <w:pStyle w:val="FeatureBox4"/>
              <w:cnfStyle w:val="000000100000" w:firstRow="0" w:lastRow="0" w:firstColumn="0" w:lastColumn="0" w:oddVBand="0" w:evenVBand="0" w:oddHBand="1" w:evenHBand="0" w:firstRowFirstColumn="0" w:firstRowLastColumn="0" w:lastRowFirstColumn="0" w:lastRowLastColumn="0"/>
              <w:rPr>
                <w:b/>
              </w:rPr>
            </w:pPr>
            <w:r w:rsidRPr="00A002D6">
              <w:rPr>
                <w:b/>
              </w:rPr>
              <w:t>Support</w:t>
            </w:r>
          </w:p>
          <w:p w14:paraId="3D36EAB0" w14:textId="2D88B22E" w:rsidR="00922B0A" w:rsidRPr="00A002D6" w:rsidRDefault="00922B0A" w:rsidP="00CF2033">
            <w:pPr>
              <w:pStyle w:val="FeatureBox4"/>
              <w:cnfStyle w:val="000000100000" w:firstRow="0" w:lastRow="0" w:firstColumn="0" w:lastColumn="0" w:oddVBand="0" w:evenVBand="0" w:oddHBand="1" w:evenHBand="0" w:firstRowFirstColumn="0" w:firstRowLastColumn="0" w:lastRowFirstColumn="0" w:lastRowLastColumn="0"/>
            </w:pPr>
            <w:r w:rsidRPr="00A002D6">
              <w:t>Provide</w:t>
            </w:r>
            <w:r w:rsidR="00B04B62">
              <w:t xml:space="preserve"> </w:t>
            </w:r>
            <w:r w:rsidRPr="00A002D6">
              <w:t>a</w:t>
            </w:r>
            <w:r w:rsidR="00B04B62">
              <w:t xml:space="preserve"> </w:t>
            </w:r>
            <w:r w:rsidRPr="00A002D6">
              <w:t>copy</w:t>
            </w:r>
            <w:r w:rsidR="00B04B62">
              <w:t xml:space="preserve"> </w:t>
            </w:r>
            <w:r w:rsidRPr="00A002D6">
              <w:t>of</w:t>
            </w:r>
            <w:r w:rsidR="00B04B62">
              <w:t xml:space="preserve"> </w:t>
            </w:r>
            <w:r w:rsidRPr="00A002D6">
              <w:t>the</w:t>
            </w:r>
            <w:r w:rsidR="00B04B62">
              <w:t xml:space="preserve"> </w:t>
            </w:r>
            <w:r w:rsidRPr="00A002D6">
              <w:t>reading</w:t>
            </w:r>
            <w:r w:rsidR="00B04B62">
              <w:t xml:space="preserve"> </w:t>
            </w:r>
            <w:r w:rsidRPr="00A002D6">
              <w:t>with</w:t>
            </w:r>
            <w:r w:rsidR="00B04B62">
              <w:t xml:space="preserve"> </w:t>
            </w:r>
            <w:r w:rsidRPr="00A002D6">
              <w:t>key</w:t>
            </w:r>
            <w:r w:rsidR="00B04B62">
              <w:t xml:space="preserve"> </w:t>
            </w:r>
            <w:r w:rsidRPr="00A002D6">
              <w:t>ideas</w:t>
            </w:r>
            <w:r w:rsidR="00B04B62">
              <w:t xml:space="preserve"> </w:t>
            </w:r>
            <w:r w:rsidRPr="00A002D6">
              <w:t>already</w:t>
            </w:r>
            <w:r w:rsidR="00B04B62">
              <w:t xml:space="preserve"> </w:t>
            </w:r>
            <w:r w:rsidRPr="00A002D6">
              <w:t>highlighted</w:t>
            </w:r>
            <w:r w:rsidR="00B04B62">
              <w:t xml:space="preserve"> </w:t>
            </w:r>
            <w:r w:rsidRPr="00A002D6">
              <w:t>(for</w:t>
            </w:r>
            <w:r w:rsidR="00B04B62">
              <w:t xml:space="preserve"> </w:t>
            </w:r>
            <w:r w:rsidRPr="00A002D6">
              <w:t>example,</w:t>
            </w:r>
            <w:r w:rsidR="00B04B62">
              <w:t xml:space="preserve"> </w:t>
            </w:r>
            <w:r w:rsidRPr="00A002D6">
              <w:t>references</w:t>
            </w:r>
            <w:r w:rsidR="00B04B62">
              <w:t xml:space="preserve"> </w:t>
            </w:r>
            <w:r w:rsidRPr="00A002D6">
              <w:t>to</w:t>
            </w:r>
            <w:r w:rsidR="00B04B62">
              <w:t xml:space="preserve"> </w:t>
            </w:r>
            <w:r w:rsidRPr="00A002D6">
              <w:t>Country,</w:t>
            </w:r>
            <w:r w:rsidR="00B04B62">
              <w:t xml:space="preserve"> </w:t>
            </w:r>
            <w:r w:rsidRPr="00A002D6">
              <w:t>ceremony,</w:t>
            </w:r>
            <w:r w:rsidR="00B04B62">
              <w:t xml:space="preserve"> </w:t>
            </w:r>
            <w:r w:rsidRPr="00A002D6">
              <w:t>scientific</w:t>
            </w:r>
            <w:r w:rsidR="00B04B62">
              <w:t xml:space="preserve"> </w:t>
            </w:r>
            <w:r w:rsidRPr="00A002D6">
              <w:t>study,</w:t>
            </w:r>
            <w:r w:rsidR="00B04B62">
              <w:t xml:space="preserve"> </w:t>
            </w:r>
            <w:r w:rsidRPr="00A002D6">
              <w:t>custodianship).</w:t>
            </w:r>
          </w:p>
          <w:p w14:paraId="79A0CB67" w14:textId="66888E1D" w:rsidR="00922B0A" w:rsidRPr="00A002D6" w:rsidRDefault="00922B0A" w:rsidP="00CF2033">
            <w:pPr>
              <w:pStyle w:val="FeatureBox4"/>
              <w:cnfStyle w:val="000000100000" w:firstRow="0" w:lastRow="0" w:firstColumn="0" w:lastColumn="0" w:oddVBand="0" w:evenVBand="0" w:oddHBand="1" w:evenHBand="0" w:firstRowFirstColumn="0" w:firstRowLastColumn="0" w:lastRowFirstColumn="0" w:lastRowLastColumn="0"/>
            </w:pPr>
            <w:r w:rsidRPr="00A002D6">
              <w:t>Display</w:t>
            </w:r>
            <w:r w:rsidR="00B04B62">
              <w:t xml:space="preserve"> </w:t>
            </w:r>
            <w:r w:rsidRPr="00A002D6">
              <w:t>or</w:t>
            </w:r>
            <w:r w:rsidR="00B04B62">
              <w:t xml:space="preserve"> </w:t>
            </w:r>
            <w:r w:rsidRPr="00A002D6">
              <w:t>provide</w:t>
            </w:r>
            <w:r w:rsidR="00B04B62">
              <w:t xml:space="preserve"> </w:t>
            </w:r>
            <w:r w:rsidR="00675F6C">
              <w:t xml:space="preserve">the following </w:t>
            </w:r>
            <w:r w:rsidRPr="00A002D6">
              <w:t>terms</w:t>
            </w:r>
            <w:r w:rsidR="00B04B62">
              <w:t xml:space="preserve"> </w:t>
            </w:r>
            <w:r w:rsidRPr="00A002D6">
              <w:t>with</w:t>
            </w:r>
            <w:r w:rsidR="00B04B62">
              <w:t xml:space="preserve"> </w:t>
            </w:r>
            <w:r w:rsidRPr="00A002D6">
              <w:t>simple</w:t>
            </w:r>
            <w:r w:rsidR="00B04B62">
              <w:t xml:space="preserve"> </w:t>
            </w:r>
            <w:r w:rsidRPr="00A002D6">
              <w:t>explanations:</w:t>
            </w:r>
            <w:r w:rsidR="00806BC7">
              <w:t xml:space="preserve"> ‘</w:t>
            </w:r>
            <w:r w:rsidRPr="00A002D6">
              <w:t>Country</w:t>
            </w:r>
            <w:r w:rsidR="00806BC7">
              <w:t>’, ‘</w:t>
            </w:r>
            <w:r w:rsidRPr="00A002D6">
              <w:t>Ancestors</w:t>
            </w:r>
            <w:r w:rsidR="00806BC7">
              <w:t>’, ‘</w:t>
            </w:r>
            <w:r w:rsidRPr="00A002D6">
              <w:t>Ceremony</w:t>
            </w:r>
            <w:r w:rsidR="00806BC7">
              <w:t>’, ’</w:t>
            </w:r>
            <w:r w:rsidRPr="00A002D6">
              <w:t>Return</w:t>
            </w:r>
            <w:r w:rsidR="00806BC7">
              <w:t>’, ‘</w:t>
            </w:r>
            <w:r w:rsidRPr="00A002D6">
              <w:t>Research</w:t>
            </w:r>
            <w:r w:rsidR="00806BC7">
              <w:t>’, ‘</w:t>
            </w:r>
            <w:r w:rsidRPr="00A002D6">
              <w:t>Cultural</w:t>
            </w:r>
            <w:r w:rsidR="00B04B62">
              <w:t xml:space="preserve"> </w:t>
            </w:r>
            <w:r w:rsidRPr="00A002D6">
              <w:t>care</w:t>
            </w:r>
            <w:r w:rsidR="00806BC7">
              <w:t>’, ‘</w:t>
            </w:r>
            <w:r w:rsidRPr="00A002D6">
              <w:t>Community</w:t>
            </w:r>
            <w:r w:rsidR="00806BC7">
              <w:t>’, ‘</w:t>
            </w:r>
            <w:r w:rsidRPr="00A002D6">
              <w:t>Knowledge</w:t>
            </w:r>
            <w:r w:rsidR="00806BC7">
              <w:t>’.</w:t>
            </w:r>
          </w:p>
          <w:p w14:paraId="28A839DC" w14:textId="2A2CD2C4" w:rsidR="00922B0A" w:rsidRPr="005B7CDB" w:rsidRDefault="00922B0A" w:rsidP="00CF2033">
            <w:pPr>
              <w:cnfStyle w:val="000000100000" w:firstRow="0" w:lastRow="0" w:firstColumn="0" w:lastColumn="0" w:oddVBand="0" w:evenVBand="0" w:oddHBand="1" w:evenHBand="0" w:firstRowFirstColumn="0" w:firstRowLastColumn="0" w:lastRowFirstColumn="0" w:lastRowLastColumn="0"/>
            </w:pPr>
            <w:r w:rsidRPr="005B7CDB">
              <w:t>Activity</w:t>
            </w:r>
            <w:r w:rsidR="00B04B62" w:rsidRPr="005B7CDB">
              <w:t xml:space="preserve"> </w:t>
            </w:r>
            <w:r w:rsidRPr="005B7CDB">
              <w:t>21</w:t>
            </w:r>
            <w:r w:rsidR="000270B7">
              <w:t xml:space="preserve"> –</w:t>
            </w:r>
            <w:r w:rsidR="00B04B62" w:rsidRPr="005B7CDB">
              <w:t xml:space="preserve"> </w:t>
            </w:r>
            <w:r w:rsidR="006C6844">
              <w:t>V</w:t>
            </w:r>
            <w:r w:rsidRPr="005B7CDB">
              <w:t>alues</w:t>
            </w:r>
            <w:r w:rsidR="00B04B62" w:rsidRPr="005B7CDB">
              <w:t xml:space="preserve"> </w:t>
            </w:r>
            <w:r w:rsidR="009458C3" w:rsidRPr="005B7CDB">
              <w:t>compass</w:t>
            </w:r>
            <w:r w:rsidR="00B04B62" w:rsidRPr="005B7CDB">
              <w:t xml:space="preserve"> </w:t>
            </w:r>
            <w:r w:rsidRPr="005B7CDB">
              <w:t>–</w:t>
            </w:r>
            <w:r w:rsidR="00B04B62" w:rsidRPr="005B7CDB">
              <w:t xml:space="preserve"> </w:t>
            </w:r>
            <w:r w:rsidRPr="005B7CDB">
              <w:t>‘Mungo</w:t>
            </w:r>
            <w:r w:rsidR="00B04B62" w:rsidRPr="005B7CDB">
              <w:t xml:space="preserve"> </w:t>
            </w:r>
            <w:r w:rsidRPr="005B7CDB">
              <w:t>Man</w:t>
            </w:r>
            <w:r w:rsidR="000270B7">
              <w:t xml:space="preserve"> –</w:t>
            </w:r>
            <w:r w:rsidR="00B04B62" w:rsidRPr="005B7CDB">
              <w:t xml:space="preserve"> </w:t>
            </w:r>
            <w:r w:rsidRPr="005B7CDB">
              <w:t>Why</w:t>
            </w:r>
            <w:r w:rsidR="00B04B62" w:rsidRPr="005B7CDB">
              <w:t xml:space="preserve"> </w:t>
            </w:r>
            <w:r w:rsidR="009458C3" w:rsidRPr="005B7CDB">
              <w:t>does</w:t>
            </w:r>
            <w:r w:rsidR="00B04B62" w:rsidRPr="005B7CDB">
              <w:t xml:space="preserve"> </w:t>
            </w:r>
            <w:r w:rsidR="009458C3" w:rsidRPr="005B7CDB">
              <w:t>he</w:t>
            </w:r>
            <w:r w:rsidR="00B04B62" w:rsidRPr="005B7CDB">
              <w:t xml:space="preserve"> </w:t>
            </w:r>
            <w:r w:rsidR="009458C3" w:rsidRPr="005B7CDB">
              <w:t>matter</w:t>
            </w:r>
            <w:r w:rsidRPr="005B7CDB">
              <w:t>?’</w:t>
            </w:r>
          </w:p>
          <w:p w14:paraId="6D32762E" w14:textId="0EDCC208" w:rsidR="00922B0A" w:rsidRPr="00A002D6" w:rsidRDefault="00922B0A" w:rsidP="00CC5D46">
            <w:pPr>
              <w:cnfStyle w:val="000000100000" w:firstRow="0" w:lastRow="0" w:firstColumn="0" w:lastColumn="0" w:oddVBand="0" w:evenVBand="0" w:oddHBand="1" w:evenHBand="0" w:firstRowFirstColumn="0" w:firstRowLastColumn="0" w:lastRowFirstColumn="0" w:lastRowLastColumn="0"/>
            </w:pPr>
            <w:r w:rsidRPr="00A002D6">
              <w:t>Revisit</w:t>
            </w:r>
            <w:r w:rsidR="00B04B62">
              <w:t xml:space="preserve"> </w:t>
            </w:r>
            <w:r w:rsidRPr="00A002D6">
              <w:t>the</w:t>
            </w:r>
            <w:r w:rsidR="00B04B62">
              <w:t xml:space="preserve"> </w:t>
            </w:r>
            <w:r w:rsidRPr="00A002D6">
              <w:t>reading</w:t>
            </w:r>
            <w:r w:rsidR="00CC5D46" w:rsidRPr="00A002D6">
              <w:t>.</w:t>
            </w:r>
            <w:r w:rsidR="00B04B62">
              <w:t xml:space="preserve"> </w:t>
            </w:r>
            <w:r w:rsidRPr="00A002D6">
              <w:t>Students</w:t>
            </w:r>
            <w:r w:rsidR="00B04B62">
              <w:t xml:space="preserve"> </w:t>
            </w:r>
            <w:r w:rsidRPr="00A002D6">
              <w:t>keep</w:t>
            </w:r>
            <w:r w:rsidR="00B04B62">
              <w:t xml:space="preserve"> </w:t>
            </w:r>
            <w:r w:rsidRPr="00A002D6">
              <w:t>the</w:t>
            </w:r>
            <w:r w:rsidR="00B04B62">
              <w:t xml:space="preserve"> </w:t>
            </w:r>
            <w:r w:rsidRPr="00A002D6">
              <w:t>text</w:t>
            </w:r>
            <w:r w:rsidR="00B04B62">
              <w:t xml:space="preserve"> </w:t>
            </w:r>
            <w:r w:rsidRPr="00A002D6">
              <w:t>open</w:t>
            </w:r>
            <w:r w:rsidR="00B04B62">
              <w:t xml:space="preserve"> </w:t>
            </w:r>
            <w:r w:rsidRPr="00A002D6">
              <w:t>and</w:t>
            </w:r>
            <w:r w:rsidR="00B04B62">
              <w:t xml:space="preserve"> </w:t>
            </w:r>
            <w:r w:rsidRPr="00A002D6">
              <w:t>use</w:t>
            </w:r>
            <w:r w:rsidR="00B04B62">
              <w:t xml:space="preserve"> </w:t>
            </w:r>
            <w:r w:rsidRPr="00A002D6">
              <w:t>details</w:t>
            </w:r>
            <w:r w:rsidR="00B04B62">
              <w:t xml:space="preserve"> </w:t>
            </w:r>
            <w:r w:rsidRPr="00A002D6">
              <w:t>directly</w:t>
            </w:r>
            <w:r w:rsidR="00B04B62">
              <w:t xml:space="preserve"> </w:t>
            </w:r>
            <w:r w:rsidRPr="00A002D6">
              <w:t>from</w:t>
            </w:r>
            <w:r w:rsidR="00B04B62">
              <w:t xml:space="preserve"> </w:t>
            </w:r>
            <w:r w:rsidRPr="00A002D6">
              <w:t>the</w:t>
            </w:r>
            <w:r w:rsidR="00B04B62">
              <w:t xml:space="preserve"> </w:t>
            </w:r>
            <w:r w:rsidRPr="00A002D6">
              <w:t>reading</w:t>
            </w:r>
            <w:r w:rsidR="00B04B62">
              <w:t xml:space="preserve"> </w:t>
            </w:r>
            <w:r w:rsidRPr="00A002D6">
              <w:t>to</w:t>
            </w:r>
            <w:r w:rsidR="00B04B62">
              <w:t xml:space="preserve"> </w:t>
            </w:r>
            <w:r w:rsidRPr="00A002D6">
              <w:t>map</w:t>
            </w:r>
            <w:r w:rsidR="00B04B62">
              <w:t xml:space="preserve"> </w:t>
            </w:r>
            <w:r w:rsidRPr="00A002D6">
              <w:t>values.</w:t>
            </w:r>
          </w:p>
          <w:p w14:paraId="4950BE95" w14:textId="1EB47E94" w:rsidR="00B91376" w:rsidRPr="005B7CDB" w:rsidRDefault="00922B0A" w:rsidP="00821AF4">
            <w:pPr>
              <w:cnfStyle w:val="000000100000" w:firstRow="0" w:lastRow="0" w:firstColumn="0" w:lastColumn="0" w:oddVBand="0" w:evenVBand="0" w:oddHBand="1" w:evenHBand="0" w:firstRowFirstColumn="0" w:firstRowLastColumn="0" w:lastRowFirstColumn="0" w:lastRowLastColumn="0"/>
              <w:rPr>
                <w:rStyle w:val="Strong"/>
                <w:b w:val="0"/>
                <w:bCs w:val="0"/>
              </w:rPr>
            </w:pPr>
            <w:r w:rsidRPr="005B7CDB">
              <w:rPr>
                <w:rStyle w:val="Strong"/>
                <w:b w:val="0"/>
                <w:bCs w:val="0"/>
              </w:rPr>
              <w:t>Introduce</w:t>
            </w:r>
            <w:r w:rsidR="00B04B62" w:rsidRPr="005B7CDB">
              <w:rPr>
                <w:rStyle w:val="Strong"/>
                <w:b w:val="0"/>
                <w:bCs w:val="0"/>
              </w:rPr>
              <w:t xml:space="preserve"> </w:t>
            </w:r>
            <w:r w:rsidRPr="005B7CDB">
              <w:rPr>
                <w:rStyle w:val="Strong"/>
                <w:b w:val="0"/>
                <w:bCs w:val="0"/>
              </w:rPr>
              <w:t>the</w:t>
            </w:r>
            <w:r w:rsidR="00B04B62" w:rsidRPr="005B7CDB">
              <w:rPr>
                <w:rStyle w:val="Strong"/>
                <w:b w:val="0"/>
                <w:bCs w:val="0"/>
              </w:rPr>
              <w:t xml:space="preserve"> </w:t>
            </w:r>
            <w:r w:rsidR="006C6844">
              <w:rPr>
                <w:rStyle w:val="Strong"/>
                <w:b w:val="0"/>
                <w:bCs w:val="0"/>
              </w:rPr>
              <w:t>Val</w:t>
            </w:r>
            <w:r w:rsidRPr="005B7CDB">
              <w:rPr>
                <w:rStyle w:val="Strong"/>
                <w:b w:val="0"/>
                <w:bCs w:val="0"/>
              </w:rPr>
              <w:t>ues</w:t>
            </w:r>
            <w:r w:rsidR="00B04B62" w:rsidRPr="005B7CDB">
              <w:rPr>
                <w:rStyle w:val="Strong"/>
                <w:b w:val="0"/>
                <w:bCs w:val="0"/>
              </w:rPr>
              <w:t xml:space="preserve"> </w:t>
            </w:r>
            <w:r w:rsidR="00246446" w:rsidRPr="005B7CDB">
              <w:rPr>
                <w:rStyle w:val="Strong"/>
                <w:b w:val="0"/>
                <w:bCs w:val="0"/>
              </w:rPr>
              <w:t>c</w:t>
            </w:r>
            <w:r w:rsidRPr="005B7CDB">
              <w:rPr>
                <w:rStyle w:val="Strong"/>
                <w:b w:val="0"/>
                <w:bCs w:val="0"/>
              </w:rPr>
              <w:t>ompass</w:t>
            </w:r>
          </w:p>
          <w:p w14:paraId="56353403" w14:textId="53AFF86E" w:rsidR="00922B0A" w:rsidRPr="00A002D6" w:rsidRDefault="00922B0A" w:rsidP="00821AF4">
            <w:pPr>
              <w:cnfStyle w:val="000000100000" w:firstRow="0" w:lastRow="0" w:firstColumn="0" w:lastColumn="0" w:oddVBand="0" w:evenVBand="0" w:oddHBand="1" w:evenHBand="0" w:firstRowFirstColumn="0" w:firstRowLastColumn="0" w:lastRowFirstColumn="0" w:lastRowLastColumn="0"/>
            </w:pPr>
            <w:r w:rsidRPr="00A002D6">
              <w:t>This</w:t>
            </w:r>
            <w:r w:rsidR="00B04B62">
              <w:t xml:space="preserve"> </w:t>
            </w:r>
            <w:r w:rsidRPr="00A002D6">
              <w:t>activity</w:t>
            </w:r>
            <w:r w:rsidR="00B04B62">
              <w:t xml:space="preserve"> </w:t>
            </w:r>
            <w:r w:rsidRPr="00A002D6">
              <w:t>supports</w:t>
            </w:r>
            <w:r w:rsidR="00B04B62">
              <w:t xml:space="preserve"> </w:t>
            </w:r>
            <w:r w:rsidRPr="00A002D6">
              <w:t>students</w:t>
            </w:r>
            <w:r w:rsidR="00B04B62">
              <w:t xml:space="preserve"> </w:t>
            </w:r>
            <w:r w:rsidRPr="00A002D6">
              <w:t>to</w:t>
            </w:r>
            <w:r w:rsidR="00B04B62">
              <w:t xml:space="preserve"> </w:t>
            </w:r>
            <w:r w:rsidRPr="00A002D6">
              <w:t>identify</w:t>
            </w:r>
            <w:r w:rsidR="00B04B62">
              <w:t xml:space="preserve"> </w:t>
            </w:r>
            <w:r w:rsidRPr="00A002D6">
              <w:t>and</w:t>
            </w:r>
            <w:r w:rsidR="00B04B62">
              <w:t xml:space="preserve"> </w:t>
            </w:r>
            <w:r w:rsidRPr="00A002D6">
              <w:t>compare</w:t>
            </w:r>
            <w:r w:rsidR="00B04B62">
              <w:t xml:space="preserve"> </w:t>
            </w:r>
            <w:r w:rsidRPr="00A002D6">
              <w:t>values</w:t>
            </w:r>
            <w:r w:rsidR="00B04B62">
              <w:t xml:space="preserve"> </w:t>
            </w:r>
            <w:r w:rsidRPr="00A002D6">
              <w:t>held</w:t>
            </w:r>
            <w:r w:rsidR="00B04B62">
              <w:t xml:space="preserve"> </w:t>
            </w:r>
            <w:r w:rsidRPr="00A002D6">
              <w:t>by</w:t>
            </w:r>
            <w:r w:rsidR="00B04B62">
              <w:t xml:space="preserve"> </w:t>
            </w:r>
            <w:r w:rsidRPr="00A002D6">
              <w:t>different</w:t>
            </w:r>
            <w:r w:rsidR="00B04B62">
              <w:t xml:space="preserve"> </w:t>
            </w:r>
            <w:r w:rsidRPr="00A002D6">
              <w:t>groups</w:t>
            </w:r>
            <w:r w:rsidR="00B04B62">
              <w:t xml:space="preserve"> </w:t>
            </w:r>
            <w:r w:rsidRPr="00A002D6">
              <w:t>in</w:t>
            </w:r>
            <w:r w:rsidR="00B04B62">
              <w:t xml:space="preserve"> </w:t>
            </w:r>
            <w:r w:rsidRPr="00A002D6">
              <w:t>relation</w:t>
            </w:r>
            <w:r w:rsidR="00B04B62">
              <w:t xml:space="preserve"> </w:t>
            </w:r>
            <w:r w:rsidRPr="00A002D6">
              <w:t>to</w:t>
            </w:r>
            <w:r w:rsidR="00B04B62">
              <w:t xml:space="preserve"> </w:t>
            </w:r>
            <w:r w:rsidRPr="00A002D6">
              <w:t>ancestral</w:t>
            </w:r>
            <w:r w:rsidR="00B04B62">
              <w:t xml:space="preserve"> </w:t>
            </w:r>
            <w:r w:rsidRPr="00A002D6">
              <w:t>remains,</w:t>
            </w:r>
            <w:r w:rsidR="00B04B62">
              <w:t xml:space="preserve"> </w:t>
            </w:r>
            <w:r w:rsidRPr="00A002D6">
              <w:t>without</w:t>
            </w:r>
            <w:r w:rsidR="00B04B62">
              <w:t xml:space="preserve"> </w:t>
            </w:r>
            <w:r w:rsidRPr="00A002D6">
              <w:t>asking</w:t>
            </w:r>
            <w:r w:rsidR="00B04B62">
              <w:t xml:space="preserve"> </w:t>
            </w:r>
            <w:r w:rsidRPr="00A002D6">
              <w:t>them</w:t>
            </w:r>
            <w:r w:rsidR="00B04B62">
              <w:t xml:space="preserve"> </w:t>
            </w:r>
            <w:r w:rsidRPr="00A002D6">
              <w:t>to</w:t>
            </w:r>
            <w:r w:rsidR="00B04B62">
              <w:t xml:space="preserve"> </w:t>
            </w:r>
            <w:r w:rsidRPr="00A002D6">
              <w:t>judge</w:t>
            </w:r>
            <w:r w:rsidR="00B04B62">
              <w:t xml:space="preserve"> </w:t>
            </w:r>
            <w:r w:rsidRPr="00A002D6">
              <w:t>or</w:t>
            </w:r>
            <w:r w:rsidR="00B04B62">
              <w:t xml:space="preserve"> </w:t>
            </w:r>
            <w:r w:rsidRPr="00A002D6">
              <w:t>prioritise</w:t>
            </w:r>
            <w:r w:rsidR="00B04B62">
              <w:t xml:space="preserve"> </w:t>
            </w:r>
            <w:r w:rsidRPr="00A002D6">
              <w:t>those</w:t>
            </w:r>
            <w:r w:rsidR="00B04B62">
              <w:t xml:space="preserve"> </w:t>
            </w:r>
            <w:r w:rsidRPr="00A002D6">
              <w:t>values</w:t>
            </w:r>
            <w:r w:rsidR="00B04B62">
              <w:t xml:space="preserve"> </w:t>
            </w:r>
            <w:r w:rsidRPr="00A002D6">
              <w:t>yet.</w:t>
            </w:r>
            <w:r w:rsidR="00B04B62">
              <w:t xml:space="preserve"> </w:t>
            </w:r>
            <w:r w:rsidRPr="00A002D6">
              <w:t>The</w:t>
            </w:r>
            <w:r w:rsidR="00B04B62">
              <w:t xml:space="preserve"> </w:t>
            </w:r>
            <w:r w:rsidR="00621D13">
              <w:t>V</w:t>
            </w:r>
            <w:r w:rsidRPr="00A002D6">
              <w:t>alues</w:t>
            </w:r>
            <w:r w:rsidR="00B04B62">
              <w:t xml:space="preserve"> </w:t>
            </w:r>
            <w:r w:rsidR="009458C3" w:rsidRPr="00A002D6">
              <w:lastRenderedPageBreak/>
              <w:t>compass</w:t>
            </w:r>
            <w:r w:rsidR="00B04B62">
              <w:t xml:space="preserve"> </w:t>
            </w:r>
            <w:r w:rsidRPr="00A002D6">
              <w:t>is</w:t>
            </w:r>
            <w:r w:rsidR="00B04B62">
              <w:t xml:space="preserve"> </w:t>
            </w:r>
            <w:r w:rsidRPr="00A002D6">
              <w:t>used</w:t>
            </w:r>
            <w:r w:rsidR="00B04B62">
              <w:t xml:space="preserve"> </w:t>
            </w:r>
            <w:r w:rsidRPr="00A002D6">
              <w:t>here</w:t>
            </w:r>
            <w:r w:rsidR="00B04B62">
              <w:t xml:space="preserve"> </w:t>
            </w:r>
            <w:r w:rsidRPr="00A002D6">
              <w:t>as</w:t>
            </w:r>
            <w:r w:rsidR="00B04B62">
              <w:t xml:space="preserve"> </w:t>
            </w:r>
            <w:r w:rsidRPr="00A002D6">
              <w:t>a</w:t>
            </w:r>
            <w:r w:rsidR="00B04B62">
              <w:t xml:space="preserve"> </w:t>
            </w:r>
            <w:r w:rsidRPr="00A002D6">
              <w:t>thinking</w:t>
            </w:r>
            <w:r w:rsidR="00B04B62">
              <w:t xml:space="preserve"> </w:t>
            </w:r>
            <w:r w:rsidRPr="00A002D6">
              <w:t>tool,</w:t>
            </w:r>
            <w:r w:rsidR="00B04B62">
              <w:t xml:space="preserve"> </w:t>
            </w:r>
            <w:r w:rsidRPr="00A002D6">
              <w:t>not</w:t>
            </w:r>
            <w:r w:rsidR="00B04B62">
              <w:t xml:space="preserve"> </w:t>
            </w:r>
            <w:r w:rsidRPr="00A002D6">
              <w:t>a</w:t>
            </w:r>
            <w:r w:rsidR="00B04B62">
              <w:t xml:space="preserve"> </w:t>
            </w:r>
            <w:r w:rsidRPr="00A002D6">
              <w:t>decision-making</w:t>
            </w:r>
            <w:r w:rsidR="00B04B62">
              <w:t xml:space="preserve"> </w:t>
            </w:r>
            <w:r w:rsidRPr="00A002D6">
              <w:t>task.</w:t>
            </w:r>
            <w:r w:rsidR="00B04B62">
              <w:t xml:space="preserve"> </w:t>
            </w:r>
            <w:r w:rsidRPr="00A002D6">
              <w:t>Its</w:t>
            </w:r>
            <w:r w:rsidR="00B04B62">
              <w:t xml:space="preserve"> </w:t>
            </w:r>
            <w:r w:rsidRPr="00A002D6">
              <w:t>purpose</w:t>
            </w:r>
            <w:r w:rsidR="00B04B62">
              <w:t xml:space="preserve"> </w:t>
            </w:r>
            <w:r w:rsidRPr="00A002D6">
              <w:t>is</w:t>
            </w:r>
            <w:r w:rsidR="00B04B62">
              <w:t xml:space="preserve"> </w:t>
            </w:r>
            <w:r w:rsidRPr="00A002D6">
              <w:t>to</w:t>
            </w:r>
            <w:r w:rsidR="00B04B62">
              <w:t xml:space="preserve"> </w:t>
            </w:r>
            <w:r w:rsidRPr="00A002D6">
              <w:t>help</w:t>
            </w:r>
            <w:r w:rsidR="00B04B62">
              <w:t xml:space="preserve"> </w:t>
            </w:r>
            <w:r w:rsidRPr="00A002D6">
              <w:t>students</w:t>
            </w:r>
            <w:r w:rsidR="00B04B62">
              <w:t xml:space="preserve"> </w:t>
            </w:r>
            <w:r w:rsidRPr="00A002D6">
              <w:t>recognise</w:t>
            </w:r>
            <w:r w:rsidR="00B04B62">
              <w:t xml:space="preserve"> </w:t>
            </w:r>
            <w:r w:rsidRPr="00A002D6">
              <w:t>that:</w:t>
            </w:r>
          </w:p>
          <w:p w14:paraId="52193C2B" w14:textId="1FF539DE" w:rsidR="00922B0A" w:rsidRPr="00112EB9" w:rsidRDefault="00922B0A" w:rsidP="0004262B">
            <w:pPr>
              <w:pStyle w:val="ListBullet"/>
              <w:cnfStyle w:val="000000100000" w:firstRow="0" w:lastRow="0" w:firstColumn="0" w:lastColumn="0" w:oddVBand="0" w:evenVBand="0" w:oddHBand="1" w:evenHBand="0" w:firstRowFirstColumn="0" w:firstRowLastColumn="0" w:lastRowFirstColumn="0" w:lastRowLastColumn="0"/>
            </w:pPr>
            <w:r w:rsidRPr="00A002D6">
              <w:t>different</w:t>
            </w:r>
            <w:r w:rsidR="00B04B62">
              <w:t xml:space="preserve"> </w:t>
            </w:r>
            <w:r w:rsidRPr="00A002D6">
              <w:t>groups</w:t>
            </w:r>
            <w:r w:rsidR="00B04B62">
              <w:t xml:space="preserve"> </w:t>
            </w:r>
            <w:r w:rsidRPr="00112EB9">
              <w:t>value</w:t>
            </w:r>
            <w:r w:rsidR="00B04B62" w:rsidRPr="00112EB9">
              <w:t xml:space="preserve"> </w:t>
            </w:r>
            <w:r w:rsidRPr="00112EB9">
              <w:t>ancestral</w:t>
            </w:r>
            <w:r w:rsidR="00B04B62" w:rsidRPr="00112EB9">
              <w:t xml:space="preserve"> </w:t>
            </w:r>
            <w:r w:rsidRPr="00112EB9">
              <w:t>remains</w:t>
            </w:r>
            <w:r w:rsidR="00B04B62" w:rsidRPr="00112EB9">
              <w:t xml:space="preserve"> </w:t>
            </w:r>
            <w:r w:rsidRPr="00112EB9">
              <w:t>for</w:t>
            </w:r>
            <w:r w:rsidR="00B04B62" w:rsidRPr="00112EB9">
              <w:t xml:space="preserve"> </w:t>
            </w:r>
            <w:r w:rsidRPr="00112EB9">
              <w:t>different</w:t>
            </w:r>
            <w:r w:rsidR="00B04B62" w:rsidRPr="00112EB9">
              <w:t xml:space="preserve"> </w:t>
            </w:r>
            <w:r w:rsidRPr="00112EB9">
              <w:t>reasons</w:t>
            </w:r>
          </w:p>
          <w:p w14:paraId="2D2618BC" w14:textId="29214283" w:rsidR="00922B0A" w:rsidRPr="00112EB9" w:rsidRDefault="00922B0A" w:rsidP="0004262B">
            <w:pPr>
              <w:pStyle w:val="ListBullet"/>
              <w:cnfStyle w:val="000000100000" w:firstRow="0" w:lastRow="0" w:firstColumn="0" w:lastColumn="0" w:oddVBand="0" w:evenVBand="0" w:oddHBand="1" w:evenHBand="0" w:firstRowFirstColumn="0" w:firstRowLastColumn="0" w:lastRowFirstColumn="0" w:lastRowLastColumn="0"/>
            </w:pPr>
            <w:r w:rsidRPr="00112EB9">
              <w:t>these</w:t>
            </w:r>
            <w:r w:rsidR="00B04B62" w:rsidRPr="00112EB9">
              <w:t xml:space="preserve"> </w:t>
            </w:r>
            <w:r w:rsidRPr="00112EB9">
              <w:t>values</w:t>
            </w:r>
            <w:r w:rsidR="00B04B62" w:rsidRPr="00112EB9">
              <w:t xml:space="preserve"> </w:t>
            </w:r>
            <w:r w:rsidRPr="00112EB9">
              <w:t>can</w:t>
            </w:r>
            <w:r w:rsidR="00B04B62" w:rsidRPr="00112EB9">
              <w:t xml:space="preserve"> </w:t>
            </w:r>
            <w:r w:rsidRPr="00112EB9">
              <w:t>coexist</w:t>
            </w:r>
            <w:r w:rsidR="00B04B62" w:rsidRPr="00112EB9">
              <w:t xml:space="preserve"> </w:t>
            </w:r>
            <w:r w:rsidRPr="00112EB9">
              <w:t>and</w:t>
            </w:r>
            <w:r w:rsidR="00B04B62" w:rsidRPr="00112EB9">
              <w:t xml:space="preserve"> </w:t>
            </w:r>
            <w:r w:rsidRPr="00112EB9">
              <w:t>sometimes</w:t>
            </w:r>
            <w:r w:rsidR="00B04B62" w:rsidRPr="00112EB9">
              <w:t xml:space="preserve"> </w:t>
            </w:r>
            <w:r w:rsidRPr="00112EB9">
              <w:t>come</w:t>
            </w:r>
            <w:r w:rsidR="00B04B62" w:rsidRPr="00112EB9">
              <w:t xml:space="preserve"> </w:t>
            </w:r>
            <w:r w:rsidRPr="00112EB9">
              <w:t>into</w:t>
            </w:r>
            <w:r w:rsidR="00B04B62" w:rsidRPr="00112EB9">
              <w:t xml:space="preserve"> </w:t>
            </w:r>
            <w:r w:rsidRPr="00112EB9">
              <w:t>tension</w:t>
            </w:r>
          </w:p>
          <w:p w14:paraId="298FB958" w14:textId="2492A299" w:rsidR="00922B0A" w:rsidRPr="00A002D6" w:rsidRDefault="00922B0A" w:rsidP="0004262B">
            <w:pPr>
              <w:pStyle w:val="ListBullet"/>
              <w:cnfStyle w:val="000000100000" w:firstRow="0" w:lastRow="0" w:firstColumn="0" w:lastColumn="0" w:oddVBand="0" w:evenVBand="0" w:oddHBand="1" w:evenHBand="0" w:firstRowFirstColumn="0" w:firstRowLastColumn="0" w:lastRowFirstColumn="0" w:lastRowLastColumn="0"/>
            </w:pPr>
            <w:r w:rsidRPr="00112EB9">
              <w:t>understanding</w:t>
            </w:r>
            <w:r w:rsidR="00B04B62" w:rsidRPr="00112EB9">
              <w:t xml:space="preserve"> </w:t>
            </w:r>
            <w:r w:rsidRPr="00112EB9">
              <w:t>values</w:t>
            </w:r>
            <w:r w:rsidR="00B04B62">
              <w:t xml:space="preserve"> </w:t>
            </w:r>
            <w:r w:rsidRPr="00A002D6">
              <w:t>is</w:t>
            </w:r>
            <w:r w:rsidR="00B04B62">
              <w:t xml:space="preserve"> </w:t>
            </w:r>
            <w:r w:rsidRPr="00A002D6">
              <w:t>an</w:t>
            </w:r>
            <w:r w:rsidR="00B04B62">
              <w:t xml:space="preserve"> </w:t>
            </w:r>
            <w:r w:rsidRPr="00A002D6">
              <w:t>important</w:t>
            </w:r>
            <w:r w:rsidR="00B04B62">
              <w:t xml:space="preserve"> </w:t>
            </w:r>
            <w:r w:rsidRPr="00A002D6">
              <w:t>step</w:t>
            </w:r>
            <w:r w:rsidR="00B04B62">
              <w:t xml:space="preserve"> </w:t>
            </w:r>
            <w:r w:rsidRPr="00A002D6">
              <w:t>before</w:t>
            </w:r>
            <w:r w:rsidR="00B04B62">
              <w:t xml:space="preserve"> </w:t>
            </w:r>
            <w:r w:rsidRPr="00A002D6">
              <w:t>making</w:t>
            </w:r>
            <w:r w:rsidR="00B04B62">
              <w:t xml:space="preserve"> </w:t>
            </w:r>
            <w:r w:rsidRPr="00A002D6">
              <w:t>ethical</w:t>
            </w:r>
            <w:r w:rsidR="00B04B62">
              <w:t xml:space="preserve"> </w:t>
            </w:r>
            <w:r w:rsidRPr="00A002D6">
              <w:t>or</w:t>
            </w:r>
            <w:r w:rsidR="00B04B62">
              <w:t xml:space="preserve"> </w:t>
            </w:r>
            <w:r w:rsidRPr="00A002D6">
              <w:t>historical</w:t>
            </w:r>
            <w:r w:rsidR="00B04B62">
              <w:t xml:space="preserve"> </w:t>
            </w:r>
            <w:r w:rsidRPr="00A002D6">
              <w:t>judgements.</w:t>
            </w:r>
          </w:p>
          <w:p w14:paraId="09C61EAB" w14:textId="62C256BA" w:rsidR="00922B0A" w:rsidRPr="005B7CDB" w:rsidRDefault="00922B0A" w:rsidP="00CF2033">
            <w:pPr>
              <w:cnfStyle w:val="000000100000" w:firstRow="0" w:lastRow="0" w:firstColumn="0" w:lastColumn="0" w:oddVBand="0" w:evenVBand="0" w:oddHBand="1" w:evenHBand="0" w:firstRowFirstColumn="0" w:firstRowLastColumn="0" w:lastRowFirstColumn="0" w:lastRowLastColumn="0"/>
              <w:rPr>
                <w:rStyle w:val="Strong"/>
                <w:b w:val="0"/>
                <w:bCs w:val="0"/>
              </w:rPr>
            </w:pPr>
            <w:r w:rsidRPr="005B7CDB">
              <w:rPr>
                <w:rStyle w:val="Strong"/>
                <w:b w:val="0"/>
                <w:bCs w:val="0"/>
              </w:rPr>
              <w:t>Individual</w:t>
            </w:r>
            <w:r w:rsidR="00B04B62" w:rsidRPr="005B7CDB">
              <w:rPr>
                <w:rStyle w:val="Strong"/>
                <w:b w:val="0"/>
                <w:bCs w:val="0"/>
              </w:rPr>
              <w:t xml:space="preserve"> </w:t>
            </w:r>
            <w:r w:rsidR="009458C3" w:rsidRPr="005B7CDB">
              <w:rPr>
                <w:rStyle w:val="Strong"/>
                <w:b w:val="0"/>
                <w:bCs w:val="0"/>
              </w:rPr>
              <w:t>work</w:t>
            </w:r>
          </w:p>
          <w:p w14:paraId="7A4C3D4E" w14:textId="07A4BB0A" w:rsidR="00922B0A" w:rsidRPr="00A002D6" w:rsidRDefault="00922B0A" w:rsidP="00821AF4">
            <w:pPr>
              <w:cnfStyle w:val="000000100000" w:firstRow="0" w:lastRow="0" w:firstColumn="0" w:lastColumn="0" w:oddVBand="0" w:evenVBand="0" w:oddHBand="1" w:evenHBand="0" w:firstRowFirstColumn="0" w:firstRowLastColumn="0" w:lastRowFirstColumn="0" w:lastRowLastColumn="0"/>
            </w:pPr>
            <w:r w:rsidRPr="00A002D6">
              <w:t>Students</w:t>
            </w:r>
            <w:r w:rsidR="00B04B62">
              <w:t xml:space="preserve"> </w:t>
            </w:r>
            <w:r w:rsidRPr="00A002D6">
              <w:t>skim</w:t>
            </w:r>
            <w:r w:rsidR="00B04B62">
              <w:t xml:space="preserve"> </w:t>
            </w:r>
            <w:r w:rsidRPr="00A002D6">
              <w:t>the</w:t>
            </w:r>
            <w:r w:rsidR="00B04B62">
              <w:t xml:space="preserve"> </w:t>
            </w:r>
            <w:r w:rsidRPr="00A002D6">
              <w:t>reading</w:t>
            </w:r>
            <w:r w:rsidR="00B04B62">
              <w:t xml:space="preserve"> </w:t>
            </w:r>
            <w:r w:rsidRPr="00A002D6">
              <w:t>again</w:t>
            </w:r>
            <w:r w:rsidR="00B04B62">
              <w:t xml:space="preserve"> </w:t>
            </w:r>
            <w:r w:rsidRPr="00A002D6">
              <w:t>and</w:t>
            </w:r>
            <w:r w:rsidR="00B04B62">
              <w:t xml:space="preserve"> </w:t>
            </w:r>
            <w:r w:rsidRPr="00A002D6">
              <w:t>place</w:t>
            </w:r>
            <w:r w:rsidR="00B04B62">
              <w:t xml:space="preserve"> </w:t>
            </w:r>
            <w:r w:rsidRPr="00A002D6">
              <w:t>key</w:t>
            </w:r>
            <w:r w:rsidR="00B04B62">
              <w:t xml:space="preserve"> </w:t>
            </w:r>
            <w:r w:rsidRPr="00A002D6">
              <w:t>words,</w:t>
            </w:r>
            <w:r w:rsidR="00B04B62">
              <w:t xml:space="preserve"> </w:t>
            </w:r>
            <w:r w:rsidRPr="00A002D6">
              <w:t>phrases</w:t>
            </w:r>
            <w:r w:rsidR="00B04B62">
              <w:t xml:space="preserve"> </w:t>
            </w:r>
            <w:r w:rsidRPr="00A002D6">
              <w:t>or</w:t>
            </w:r>
            <w:r w:rsidR="00B04B62">
              <w:t xml:space="preserve"> </w:t>
            </w:r>
            <w:r w:rsidRPr="00A002D6">
              <w:t>events</w:t>
            </w:r>
            <w:r w:rsidR="00B04B62">
              <w:t xml:space="preserve"> </w:t>
            </w:r>
            <w:r w:rsidRPr="00A002D6">
              <w:t>around</w:t>
            </w:r>
            <w:r w:rsidR="00B04B62">
              <w:t xml:space="preserve"> </w:t>
            </w:r>
            <w:r w:rsidRPr="00A002D6">
              <w:t>the</w:t>
            </w:r>
            <w:r w:rsidR="00B04B62">
              <w:t xml:space="preserve"> </w:t>
            </w:r>
            <w:r w:rsidRPr="00A002D6">
              <w:t>compass</w:t>
            </w:r>
            <w:r w:rsidR="00B04B62">
              <w:t xml:space="preserve"> </w:t>
            </w:r>
            <w:r w:rsidRPr="00A002D6">
              <w:t>according</w:t>
            </w:r>
            <w:r w:rsidR="00B04B62">
              <w:t xml:space="preserve"> </w:t>
            </w:r>
            <w:r w:rsidRPr="00A002D6">
              <w:t>to</w:t>
            </w:r>
            <w:r w:rsidR="00B04B62">
              <w:t xml:space="preserve"> </w:t>
            </w:r>
            <w:r w:rsidRPr="00A002D6">
              <w:t>which</w:t>
            </w:r>
            <w:r w:rsidR="00B04B62">
              <w:t xml:space="preserve"> </w:t>
            </w:r>
            <w:r w:rsidRPr="00A002D6">
              <w:t>value</w:t>
            </w:r>
            <w:r w:rsidR="00B04B62">
              <w:t xml:space="preserve"> </w:t>
            </w:r>
            <w:r w:rsidRPr="00A002D6">
              <w:t>they</w:t>
            </w:r>
            <w:r w:rsidR="00B04B62">
              <w:t xml:space="preserve"> </w:t>
            </w:r>
            <w:r w:rsidRPr="00A002D6">
              <w:t>reflect.</w:t>
            </w:r>
          </w:p>
          <w:p w14:paraId="59D8C6A8" w14:textId="0E3C6A73" w:rsidR="00922B0A" w:rsidRPr="00A002D6" w:rsidRDefault="00922B0A" w:rsidP="0004262B">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r w:rsidRPr="00A002D6">
              <w:t>Model</w:t>
            </w:r>
            <w:r w:rsidR="00B04B62">
              <w:t xml:space="preserve"> </w:t>
            </w:r>
            <w:r w:rsidRPr="00A002D6">
              <w:t>(do</w:t>
            </w:r>
            <w:r w:rsidR="00B04B62">
              <w:t xml:space="preserve"> </w:t>
            </w:r>
            <w:r w:rsidRPr="00A002D6">
              <w:t>not</w:t>
            </w:r>
            <w:r w:rsidR="00B04B62">
              <w:t xml:space="preserve"> </w:t>
            </w:r>
            <w:r w:rsidRPr="00A002D6">
              <w:t>give</w:t>
            </w:r>
            <w:r w:rsidR="00B04B62">
              <w:t xml:space="preserve"> </w:t>
            </w:r>
            <w:r w:rsidRPr="00A002D6">
              <w:t>as</w:t>
            </w:r>
            <w:r w:rsidR="00B04B62">
              <w:t xml:space="preserve"> </w:t>
            </w:r>
            <w:r w:rsidRPr="00A002D6">
              <w:t>answers):</w:t>
            </w:r>
          </w:p>
          <w:p w14:paraId="168D1B0C" w14:textId="6FA388AD" w:rsidR="0004262B" w:rsidRDefault="00922B0A" w:rsidP="0004262B">
            <w:pPr>
              <w:pStyle w:val="ListBullet"/>
              <w:cnfStyle w:val="000000100000" w:firstRow="0" w:lastRow="0" w:firstColumn="0" w:lastColumn="0" w:oddVBand="0" w:evenVBand="0" w:oddHBand="1" w:evenHBand="0" w:firstRowFirstColumn="0" w:firstRowLastColumn="0" w:lastRowFirstColumn="0" w:lastRowLastColumn="0"/>
            </w:pPr>
            <w:r w:rsidRPr="00B91376">
              <w:t>red</w:t>
            </w:r>
            <w:r w:rsidR="00B04B62" w:rsidRPr="00B91376">
              <w:t xml:space="preserve"> </w:t>
            </w:r>
            <w:r w:rsidRPr="00B91376">
              <w:t>ochre</w:t>
            </w:r>
            <w:r w:rsidR="00B04B62" w:rsidRPr="00B91376">
              <w:t xml:space="preserve"> </w:t>
            </w:r>
            <w:r w:rsidRPr="00B91376">
              <w:t>burial</w:t>
            </w:r>
            <w:r w:rsidR="00B04B62" w:rsidRPr="00B91376">
              <w:t xml:space="preserve"> </w:t>
            </w:r>
            <w:r w:rsidRPr="00B91376">
              <w:t>→</w:t>
            </w:r>
            <w:r w:rsidR="00B04B62" w:rsidRPr="00B91376">
              <w:t xml:space="preserve"> </w:t>
            </w:r>
            <w:r w:rsidRPr="00B91376">
              <w:t>Cultural</w:t>
            </w:r>
            <w:r w:rsidR="00B04B62" w:rsidRPr="00B91376">
              <w:t xml:space="preserve"> </w:t>
            </w:r>
            <w:r w:rsidR="00BD72F7" w:rsidRPr="00B91376">
              <w:t>respect</w:t>
            </w:r>
            <w:r w:rsidR="00246446">
              <w:t>/spiritual belonging</w:t>
            </w:r>
          </w:p>
          <w:p w14:paraId="6C5ADFA6" w14:textId="1303DEF5" w:rsidR="00922B0A" w:rsidRPr="00B91376" w:rsidRDefault="00922B0A" w:rsidP="0004262B">
            <w:pPr>
              <w:pStyle w:val="ListBullet"/>
              <w:cnfStyle w:val="000000100000" w:firstRow="0" w:lastRow="0" w:firstColumn="0" w:lastColumn="0" w:oddVBand="0" w:evenVBand="0" w:oddHBand="1" w:evenHBand="0" w:firstRowFirstColumn="0" w:firstRowLastColumn="0" w:lastRowFirstColumn="0" w:lastRowLastColumn="0"/>
            </w:pPr>
            <w:r w:rsidRPr="00B91376">
              <w:t>return-to-Country</w:t>
            </w:r>
            <w:r w:rsidR="00B04B62" w:rsidRPr="00B91376">
              <w:t xml:space="preserve"> </w:t>
            </w:r>
            <w:r w:rsidRPr="00B91376">
              <w:t>movement</w:t>
            </w:r>
            <w:r w:rsidR="00B04B62" w:rsidRPr="00B91376">
              <w:t xml:space="preserve"> </w:t>
            </w:r>
            <w:r w:rsidRPr="00B91376">
              <w:t>→</w:t>
            </w:r>
            <w:r w:rsidR="00B04B62" w:rsidRPr="00B91376">
              <w:t xml:space="preserve"> </w:t>
            </w:r>
            <w:r w:rsidRPr="00B91376">
              <w:t>Connection</w:t>
            </w:r>
            <w:r w:rsidR="00B04B62" w:rsidRPr="00B91376">
              <w:t xml:space="preserve"> </w:t>
            </w:r>
            <w:r w:rsidRPr="00B91376">
              <w:t>to</w:t>
            </w:r>
            <w:r w:rsidR="00B04B62" w:rsidRPr="00B91376">
              <w:t xml:space="preserve"> </w:t>
            </w:r>
            <w:r w:rsidRPr="00B91376">
              <w:t>Country</w:t>
            </w:r>
          </w:p>
          <w:p w14:paraId="7542C23C" w14:textId="2D5C1CB7" w:rsidR="00922B0A" w:rsidRPr="00B91376" w:rsidRDefault="00922B0A" w:rsidP="0004262B">
            <w:pPr>
              <w:pStyle w:val="ListBullet"/>
              <w:cnfStyle w:val="000000100000" w:firstRow="0" w:lastRow="0" w:firstColumn="0" w:lastColumn="0" w:oddVBand="0" w:evenVBand="0" w:oddHBand="1" w:evenHBand="0" w:firstRowFirstColumn="0" w:firstRowLastColumn="0" w:lastRowFirstColumn="0" w:lastRowLastColumn="0"/>
            </w:pPr>
            <w:r w:rsidRPr="00B91376">
              <w:t>42,000+</w:t>
            </w:r>
            <w:r w:rsidR="00B04B62" w:rsidRPr="00B91376">
              <w:t xml:space="preserve"> </w:t>
            </w:r>
            <w:r w:rsidRPr="00B91376">
              <w:t>years</w:t>
            </w:r>
            <w:r w:rsidR="00B04B62" w:rsidRPr="00B91376">
              <w:t xml:space="preserve"> </w:t>
            </w:r>
            <w:r w:rsidRPr="00B91376">
              <w:t>of</w:t>
            </w:r>
            <w:r w:rsidR="00B04B62" w:rsidRPr="00B91376">
              <w:t xml:space="preserve"> </w:t>
            </w:r>
            <w:r w:rsidRPr="00B91376">
              <w:t>history</w:t>
            </w:r>
            <w:r w:rsidR="00B04B62" w:rsidRPr="00B91376">
              <w:t xml:space="preserve"> </w:t>
            </w:r>
            <w:r w:rsidRPr="00B91376">
              <w:t>→</w:t>
            </w:r>
            <w:r w:rsidR="00B04B62" w:rsidRPr="00B91376">
              <w:t xml:space="preserve"> </w:t>
            </w:r>
            <w:r w:rsidR="00571DF9">
              <w:t>s</w:t>
            </w:r>
            <w:r w:rsidR="00571DF9" w:rsidRPr="00B91376">
              <w:t xml:space="preserve">cientific </w:t>
            </w:r>
            <w:r w:rsidR="00246446">
              <w:t>k</w:t>
            </w:r>
            <w:r w:rsidRPr="00B91376">
              <w:t>nowledge</w:t>
            </w:r>
          </w:p>
          <w:p w14:paraId="1D227D65" w14:textId="27D3DF2B" w:rsidR="00922B0A" w:rsidRPr="00A002D6" w:rsidRDefault="00922B0A" w:rsidP="0004262B">
            <w:pPr>
              <w:pStyle w:val="ListBullet"/>
              <w:cnfStyle w:val="000000100000" w:firstRow="0" w:lastRow="0" w:firstColumn="0" w:lastColumn="0" w:oddVBand="0" w:evenVBand="0" w:oddHBand="1" w:evenHBand="0" w:firstRowFirstColumn="0" w:firstRowLastColumn="0" w:lastRowFirstColumn="0" w:lastRowLastColumn="0"/>
            </w:pPr>
            <w:r w:rsidRPr="00B91376">
              <w:t>sharing</w:t>
            </w:r>
            <w:r w:rsidR="00B04B62" w:rsidRPr="00B91376">
              <w:t xml:space="preserve"> </w:t>
            </w:r>
            <w:r w:rsidRPr="00B91376">
              <w:t>history</w:t>
            </w:r>
            <w:r w:rsidR="00B04B62">
              <w:t xml:space="preserve"> </w:t>
            </w:r>
            <w:r w:rsidRPr="00A002D6">
              <w:t>with</w:t>
            </w:r>
            <w:r w:rsidR="00B04B62">
              <w:t xml:space="preserve"> </w:t>
            </w:r>
            <w:r w:rsidRPr="00A002D6">
              <w:t>wider</w:t>
            </w:r>
            <w:r w:rsidR="00B04B62">
              <w:t xml:space="preserve"> </w:t>
            </w:r>
            <w:r w:rsidRPr="00A002D6">
              <w:t>Australia</w:t>
            </w:r>
            <w:r w:rsidR="00B04B62">
              <w:t xml:space="preserve"> </w:t>
            </w:r>
            <w:r w:rsidRPr="00A002D6">
              <w:t>→</w:t>
            </w:r>
            <w:r w:rsidR="00B04B62">
              <w:t xml:space="preserve"> </w:t>
            </w:r>
            <w:r w:rsidR="00571DF9">
              <w:t>p</w:t>
            </w:r>
            <w:r w:rsidR="00571DF9" w:rsidRPr="00A002D6">
              <w:t>ublic</w:t>
            </w:r>
            <w:r w:rsidR="00571DF9">
              <w:t xml:space="preserve"> e</w:t>
            </w:r>
            <w:r w:rsidR="00571DF9" w:rsidRPr="00A002D6">
              <w:t>ducation</w:t>
            </w:r>
            <w:r w:rsidR="00086998" w:rsidRPr="00A002D6">
              <w:t>.</w:t>
            </w:r>
          </w:p>
          <w:p w14:paraId="4F31606F" w14:textId="66E92F3C" w:rsidR="00922B0A" w:rsidRPr="0004262B" w:rsidRDefault="00922B0A" w:rsidP="0004262B">
            <w:pPr>
              <w:cnfStyle w:val="000000100000" w:firstRow="0" w:lastRow="0" w:firstColumn="0" w:lastColumn="0" w:oddVBand="0" w:evenVBand="0" w:oddHBand="1" w:evenHBand="0" w:firstRowFirstColumn="0" w:firstRowLastColumn="0" w:lastRowFirstColumn="0" w:lastRowLastColumn="0"/>
            </w:pPr>
            <w:r w:rsidRPr="0004262B">
              <w:t>Whole-</w:t>
            </w:r>
            <w:r w:rsidR="4755ACC7" w:rsidRPr="0004262B">
              <w:t>c</w:t>
            </w:r>
            <w:r w:rsidRPr="0004262B">
              <w:t>lass</w:t>
            </w:r>
            <w:r w:rsidR="00B04B62" w:rsidRPr="0004262B">
              <w:t xml:space="preserve"> </w:t>
            </w:r>
            <w:r w:rsidR="162C4695" w:rsidRPr="0004262B">
              <w:t>s</w:t>
            </w:r>
            <w:r w:rsidRPr="0004262B">
              <w:t>hare</w:t>
            </w:r>
          </w:p>
          <w:p w14:paraId="344D6CE0" w14:textId="7745BC8C" w:rsidR="00922B0A" w:rsidRPr="00B91376" w:rsidRDefault="00922B0A" w:rsidP="0004262B">
            <w:pPr>
              <w:cnfStyle w:val="000000100000" w:firstRow="0" w:lastRow="0" w:firstColumn="0" w:lastColumn="0" w:oddVBand="0" w:evenVBand="0" w:oddHBand="1" w:evenHBand="0" w:firstRowFirstColumn="0" w:firstRowLastColumn="0" w:lastRowFirstColumn="0" w:lastRowLastColumn="0"/>
            </w:pPr>
            <w:r w:rsidRPr="00A002D6">
              <w:lastRenderedPageBreak/>
              <w:t>Build</w:t>
            </w:r>
            <w:r w:rsidR="00B04B62">
              <w:t xml:space="preserve"> </w:t>
            </w:r>
            <w:r w:rsidRPr="00A002D6">
              <w:t>a</w:t>
            </w:r>
            <w:r w:rsidR="00B04B62">
              <w:t xml:space="preserve"> </w:t>
            </w:r>
            <w:r w:rsidRPr="00A002D6">
              <w:t>class</w:t>
            </w:r>
            <w:r w:rsidR="00B04B62">
              <w:t xml:space="preserve"> </w:t>
            </w:r>
            <w:r w:rsidR="00621D13">
              <w:t>V</w:t>
            </w:r>
            <w:r w:rsidRPr="00B91376">
              <w:t>alues</w:t>
            </w:r>
            <w:r w:rsidR="00B04B62" w:rsidRPr="00B91376">
              <w:t xml:space="preserve"> </w:t>
            </w:r>
            <w:r w:rsidR="00404014">
              <w:t>c</w:t>
            </w:r>
            <w:r w:rsidRPr="00B91376">
              <w:t>ompass</w:t>
            </w:r>
            <w:r w:rsidR="00B04B62" w:rsidRPr="00B91376">
              <w:t xml:space="preserve"> </w:t>
            </w:r>
            <w:r w:rsidRPr="00B91376">
              <w:t>on</w:t>
            </w:r>
            <w:r w:rsidR="00B04B62" w:rsidRPr="00B91376">
              <w:t xml:space="preserve"> </w:t>
            </w:r>
            <w:r w:rsidRPr="00B91376">
              <w:t>the</w:t>
            </w:r>
            <w:r w:rsidR="00B04B62" w:rsidRPr="00B91376">
              <w:t xml:space="preserve"> </w:t>
            </w:r>
            <w:r w:rsidRPr="00B91376">
              <w:t>board.</w:t>
            </w:r>
            <w:r w:rsidR="00B04B62" w:rsidRPr="00B91376">
              <w:t xml:space="preserve"> </w:t>
            </w:r>
            <w:r w:rsidRPr="00B91376">
              <w:t>Highlight:</w:t>
            </w:r>
          </w:p>
          <w:p w14:paraId="19568C18" w14:textId="0BDDBF6B" w:rsidR="00922B0A" w:rsidRPr="00B91376" w:rsidRDefault="00922B0A" w:rsidP="0004262B">
            <w:pPr>
              <w:pStyle w:val="ListBullet"/>
              <w:cnfStyle w:val="000000100000" w:firstRow="0" w:lastRow="0" w:firstColumn="0" w:lastColumn="0" w:oddVBand="0" w:evenVBand="0" w:oddHBand="1" w:evenHBand="0" w:firstRowFirstColumn="0" w:firstRowLastColumn="0" w:lastRowFirstColumn="0" w:lastRowLastColumn="0"/>
            </w:pPr>
            <w:r w:rsidRPr="00B91376">
              <w:t>points</w:t>
            </w:r>
            <w:r w:rsidR="00B04B62" w:rsidRPr="00B91376">
              <w:t xml:space="preserve"> </w:t>
            </w:r>
            <w:r w:rsidRPr="00B91376">
              <w:t>where</w:t>
            </w:r>
            <w:r w:rsidR="00B04B62" w:rsidRPr="00B91376">
              <w:t xml:space="preserve"> </w:t>
            </w:r>
            <w:r w:rsidRPr="00B91376">
              <w:t>multiple</w:t>
            </w:r>
            <w:r w:rsidR="00B04B62" w:rsidRPr="00B91376">
              <w:t xml:space="preserve"> </w:t>
            </w:r>
            <w:r w:rsidRPr="00B91376">
              <w:t>values</w:t>
            </w:r>
            <w:r w:rsidR="00B04B62" w:rsidRPr="00B91376">
              <w:t xml:space="preserve"> </w:t>
            </w:r>
            <w:r w:rsidRPr="00B91376">
              <w:t>overlap</w:t>
            </w:r>
          </w:p>
          <w:p w14:paraId="28492978" w14:textId="68884D30" w:rsidR="00922B0A" w:rsidRPr="00B91376" w:rsidRDefault="00922B0A" w:rsidP="0004262B">
            <w:pPr>
              <w:pStyle w:val="ListBullet"/>
              <w:cnfStyle w:val="000000100000" w:firstRow="0" w:lastRow="0" w:firstColumn="0" w:lastColumn="0" w:oddVBand="0" w:evenVBand="0" w:oddHBand="1" w:evenHBand="0" w:firstRowFirstColumn="0" w:firstRowLastColumn="0" w:lastRowFirstColumn="0" w:lastRowLastColumn="0"/>
            </w:pPr>
            <w:r w:rsidRPr="00B91376">
              <w:t>tensions</w:t>
            </w:r>
            <w:r w:rsidR="00B04B62" w:rsidRPr="00B91376">
              <w:t xml:space="preserve"> </w:t>
            </w:r>
            <w:r w:rsidRPr="00B91376">
              <w:t>(for</w:t>
            </w:r>
            <w:r w:rsidR="00B04B62" w:rsidRPr="00B91376">
              <w:t xml:space="preserve"> </w:t>
            </w:r>
            <w:r w:rsidRPr="00B91376">
              <w:t>example,</w:t>
            </w:r>
            <w:r w:rsidR="00B04B62" w:rsidRPr="00B91376">
              <w:t xml:space="preserve"> </w:t>
            </w:r>
            <w:r w:rsidR="00571DF9">
              <w:t>s</w:t>
            </w:r>
            <w:r w:rsidR="00571DF9" w:rsidRPr="00B91376">
              <w:t xml:space="preserve">cientific </w:t>
            </w:r>
            <w:r w:rsidR="00404014">
              <w:t>k</w:t>
            </w:r>
            <w:r w:rsidRPr="00B91376">
              <w:t>nowledge</w:t>
            </w:r>
            <w:r w:rsidR="00B04B62" w:rsidRPr="00B91376">
              <w:t xml:space="preserve"> </w:t>
            </w:r>
            <w:r w:rsidRPr="00B91376">
              <w:t>v</w:t>
            </w:r>
            <w:r w:rsidR="00404014">
              <w:t>ersu</w:t>
            </w:r>
            <w:r w:rsidRPr="00B91376">
              <w:t>s</w:t>
            </w:r>
            <w:r w:rsidR="00B04B62" w:rsidRPr="00B91376">
              <w:t xml:space="preserve"> </w:t>
            </w:r>
            <w:r w:rsidRPr="00B91376">
              <w:t>Cultural</w:t>
            </w:r>
            <w:r w:rsidR="00B04B62" w:rsidRPr="00B91376">
              <w:t xml:space="preserve"> </w:t>
            </w:r>
            <w:r w:rsidR="00571DF9">
              <w:t>r</w:t>
            </w:r>
            <w:r w:rsidR="00571DF9" w:rsidRPr="00B91376">
              <w:t>espect</w:t>
            </w:r>
            <w:r w:rsidRPr="00B91376">
              <w:t>)</w:t>
            </w:r>
          </w:p>
          <w:p w14:paraId="19C8B5A4" w14:textId="068D6024" w:rsidR="00922B0A" w:rsidRPr="00A002D6" w:rsidRDefault="00922B0A" w:rsidP="0004262B">
            <w:pPr>
              <w:pStyle w:val="ListBullet"/>
              <w:cnfStyle w:val="000000100000" w:firstRow="0" w:lastRow="0" w:firstColumn="0" w:lastColumn="0" w:oddVBand="0" w:evenVBand="0" w:oddHBand="1" w:evenHBand="0" w:firstRowFirstColumn="0" w:firstRowLastColumn="0" w:lastRowFirstColumn="0" w:lastRowLastColumn="0"/>
            </w:pPr>
            <w:r w:rsidRPr="00B91376">
              <w:t>values</w:t>
            </w:r>
            <w:r w:rsidR="00B04B62" w:rsidRPr="00B91376">
              <w:t xml:space="preserve"> </w:t>
            </w:r>
            <w:r w:rsidRPr="00B91376">
              <w:t>that</w:t>
            </w:r>
            <w:r w:rsidR="00B04B62" w:rsidRPr="00B91376">
              <w:t xml:space="preserve"> </w:t>
            </w:r>
            <w:r w:rsidRPr="00B91376">
              <w:t>shape</w:t>
            </w:r>
            <w:r w:rsidR="00B04B62" w:rsidRPr="00B91376">
              <w:t xml:space="preserve"> </w:t>
            </w:r>
            <w:r w:rsidRPr="00B91376">
              <w:t>de</w:t>
            </w:r>
            <w:r w:rsidRPr="00A002D6">
              <w:t>cisions</w:t>
            </w:r>
            <w:r w:rsidR="00B04B62">
              <w:t xml:space="preserve"> </w:t>
            </w:r>
            <w:r w:rsidRPr="00A002D6">
              <w:t>and</w:t>
            </w:r>
            <w:r w:rsidR="00B04B62">
              <w:t xml:space="preserve"> </w:t>
            </w:r>
            <w:r w:rsidRPr="00A002D6">
              <w:t>responsibilities</w:t>
            </w:r>
            <w:r w:rsidR="16E9C240" w:rsidRPr="00A002D6">
              <w:t>.</w:t>
            </w:r>
          </w:p>
          <w:p w14:paraId="43ED0E46" w14:textId="77777777" w:rsidR="00922B0A" w:rsidRPr="00A002D6" w:rsidRDefault="00922B0A" w:rsidP="000A0AC7">
            <w:pPr>
              <w:pStyle w:val="FeatureBox4"/>
              <w:cnfStyle w:val="000000100000" w:firstRow="0" w:lastRow="0" w:firstColumn="0" w:lastColumn="0" w:oddVBand="0" w:evenVBand="0" w:oddHBand="1" w:evenHBand="0" w:firstRowFirstColumn="0" w:firstRowLastColumn="0" w:lastRowFirstColumn="0" w:lastRowLastColumn="0"/>
              <w:rPr>
                <w:b/>
                <w:bCs/>
              </w:rPr>
            </w:pPr>
            <w:r w:rsidRPr="00A002D6">
              <w:rPr>
                <w:b/>
                <w:bCs/>
              </w:rPr>
              <w:t>Extension</w:t>
            </w:r>
          </w:p>
          <w:p w14:paraId="33288ACB" w14:textId="21471137" w:rsidR="00922B0A" w:rsidRPr="00A002D6" w:rsidRDefault="00922B0A" w:rsidP="000A0AC7">
            <w:pPr>
              <w:pStyle w:val="FeatureBox4"/>
              <w:cnfStyle w:val="000000100000" w:firstRow="0" w:lastRow="0" w:firstColumn="0" w:lastColumn="0" w:oddVBand="0" w:evenVBand="0" w:oddHBand="1" w:evenHBand="0" w:firstRowFirstColumn="0" w:firstRowLastColumn="0" w:lastRowFirstColumn="0" w:lastRowLastColumn="0"/>
            </w:pPr>
            <w:r w:rsidRPr="00A002D6">
              <w:t>In</w:t>
            </w:r>
            <w:r w:rsidR="00B04B62">
              <w:t xml:space="preserve"> </w:t>
            </w:r>
            <w:r w:rsidRPr="00A002D6">
              <w:t>4</w:t>
            </w:r>
            <w:r w:rsidR="00404014">
              <w:t xml:space="preserve"> to </w:t>
            </w:r>
            <w:r w:rsidRPr="00A002D6">
              <w:t>6</w:t>
            </w:r>
            <w:r w:rsidR="00B04B62">
              <w:t xml:space="preserve"> </w:t>
            </w:r>
            <w:r w:rsidRPr="00A002D6">
              <w:t>sentences</w:t>
            </w:r>
            <w:r w:rsidR="00571DF9">
              <w:t>,</w:t>
            </w:r>
            <w:r w:rsidR="00B04B62">
              <w:t xml:space="preserve"> </w:t>
            </w:r>
            <w:r w:rsidRPr="00A002D6">
              <w:t>respond</w:t>
            </w:r>
            <w:r w:rsidR="00B04B62">
              <w:t xml:space="preserve"> </w:t>
            </w:r>
            <w:r w:rsidRPr="00A002D6">
              <w:t>to</w:t>
            </w:r>
            <w:r w:rsidR="00B04B62">
              <w:t xml:space="preserve"> </w:t>
            </w:r>
            <w:r w:rsidRPr="00A002D6">
              <w:t>the</w:t>
            </w:r>
            <w:r w:rsidR="00B04B62">
              <w:t xml:space="preserve"> </w:t>
            </w:r>
            <w:r w:rsidRPr="00A002D6">
              <w:t>following</w:t>
            </w:r>
            <w:r w:rsidR="00B04B62">
              <w:t xml:space="preserve"> </w:t>
            </w:r>
            <w:r w:rsidRPr="00A002D6">
              <w:t>question:</w:t>
            </w:r>
            <w:r w:rsidR="00571DF9">
              <w:t xml:space="preserve"> </w:t>
            </w:r>
            <w:r w:rsidRPr="00A002D6">
              <w:t>Which</w:t>
            </w:r>
            <w:r w:rsidR="00B04B62">
              <w:t xml:space="preserve"> </w:t>
            </w:r>
            <w:r w:rsidRPr="00A002D6">
              <w:t>value</w:t>
            </w:r>
            <w:r w:rsidR="00B04B62">
              <w:t xml:space="preserve"> </w:t>
            </w:r>
            <w:r w:rsidRPr="00A002D6">
              <w:t>do</w:t>
            </w:r>
            <w:r w:rsidR="00B04B62">
              <w:t xml:space="preserve"> </w:t>
            </w:r>
            <w:r w:rsidRPr="00A002D6">
              <w:t>you</w:t>
            </w:r>
            <w:r w:rsidR="00B04B62">
              <w:t xml:space="preserve"> </w:t>
            </w:r>
            <w:r w:rsidRPr="00A002D6">
              <w:t>think</w:t>
            </w:r>
            <w:r w:rsidR="00B04B62">
              <w:t xml:space="preserve"> </w:t>
            </w:r>
            <w:r w:rsidRPr="00A002D6">
              <w:t>should</w:t>
            </w:r>
            <w:r w:rsidR="00B04B62">
              <w:t xml:space="preserve"> </w:t>
            </w:r>
            <w:r w:rsidRPr="00A002D6">
              <w:t>be</w:t>
            </w:r>
            <w:r w:rsidR="00B04B62">
              <w:t xml:space="preserve"> </w:t>
            </w:r>
            <w:r w:rsidRPr="00A002D6">
              <w:t>prioritised</w:t>
            </w:r>
            <w:r w:rsidR="00B04B62">
              <w:t xml:space="preserve"> </w:t>
            </w:r>
            <w:r w:rsidRPr="00A002D6">
              <w:t>when</w:t>
            </w:r>
            <w:r w:rsidR="00B04B62">
              <w:t xml:space="preserve"> </w:t>
            </w:r>
            <w:r w:rsidRPr="00A002D6">
              <w:t>deciding</w:t>
            </w:r>
            <w:r w:rsidR="00B04B62">
              <w:t xml:space="preserve"> </w:t>
            </w:r>
            <w:r w:rsidRPr="00A002D6">
              <w:t>where</w:t>
            </w:r>
            <w:r w:rsidR="00B04B62">
              <w:t xml:space="preserve"> </w:t>
            </w:r>
            <w:r w:rsidRPr="00A002D6">
              <w:t>Mungo</w:t>
            </w:r>
            <w:r w:rsidR="00B04B62">
              <w:t xml:space="preserve"> </w:t>
            </w:r>
            <w:r w:rsidRPr="00A002D6">
              <w:t>Man</w:t>
            </w:r>
            <w:r w:rsidR="00B04B62">
              <w:t xml:space="preserve"> </w:t>
            </w:r>
            <w:r w:rsidRPr="00A002D6">
              <w:t>should</w:t>
            </w:r>
            <w:r w:rsidR="00B04B62">
              <w:t xml:space="preserve"> </w:t>
            </w:r>
            <w:r w:rsidRPr="00A002D6">
              <w:t>be</w:t>
            </w:r>
            <w:r w:rsidR="00B04B62">
              <w:t xml:space="preserve"> </w:t>
            </w:r>
            <w:r w:rsidRPr="00A002D6">
              <w:t>today?</w:t>
            </w:r>
            <w:r w:rsidR="00B04B62">
              <w:t xml:space="preserve"> </w:t>
            </w:r>
            <w:r w:rsidRPr="00A002D6">
              <w:t>Why?</w:t>
            </w:r>
          </w:p>
          <w:p w14:paraId="356154B4" w14:textId="7A591694" w:rsidR="00922B0A" w:rsidRPr="005B7CDB" w:rsidRDefault="00922B0A" w:rsidP="00CF2033">
            <w:pPr>
              <w:cnfStyle w:val="000000100000" w:firstRow="0" w:lastRow="0" w:firstColumn="0" w:lastColumn="0" w:oddVBand="0" w:evenVBand="0" w:oddHBand="1" w:evenHBand="0" w:firstRowFirstColumn="0" w:firstRowLastColumn="0" w:lastRowFirstColumn="0" w:lastRowLastColumn="0"/>
            </w:pPr>
            <w:r w:rsidRPr="005B7CDB">
              <w:t>Activity</w:t>
            </w:r>
            <w:r w:rsidR="00B04B62" w:rsidRPr="005B7CDB">
              <w:t xml:space="preserve"> </w:t>
            </w:r>
            <w:r w:rsidRPr="005B7CDB">
              <w:t>22</w:t>
            </w:r>
            <w:r w:rsidR="00404014">
              <w:t xml:space="preserve"> –</w:t>
            </w:r>
            <w:r w:rsidR="00B04B62" w:rsidRPr="005B7CDB">
              <w:t xml:space="preserve"> </w:t>
            </w:r>
            <w:r w:rsidR="000E5733" w:rsidRPr="005B7CDB">
              <w:t xml:space="preserve">museum </w:t>
            </w:r>
            <w:r w:rsidR="27F1E27D" w:rsidRPr="005B7CDB">
              <w:t>b</w:t>
            </w:r>
            <w:r w:rsidRPr="005B7CDB">
              <w:t>oard</w:t>
            </w:r>
            <w:r w:rsidR="00B04B62" w:rsidRPr="005B7CDB">
              <w:t xml:space="preserve"> </w:t>
            </w:r>
            <w:r w:rsidR="614EBB7E" w:rsidRPr="005B7CDB">
              <w:t>s</w:t>
            </w:r>
            <w:r w:rsidRPr="005B7CDB">
              <w:t>imulation</w:t>
            </w:r>
            <w:r w:rsidR="00B04B62" w:rsidRPr="005B7CDB">
              <w:t xml:space="preserve"> </w:t>
            </w:r>
            <w:r w:rsidRPr="005B7CDB">
              <w:t>–</w:t>
            </w:r>
            <w:r w:rsidR="00B04B62" w:rsidRPr="005B7CDB">
              <w:t xml:space="preserve"> </w:t>
            </w:r>
            <w:r w:rsidRPr="005B7CDB">
              <w:t>‘Where</w:t>
            </w:r>
            <w:r w:rsidR="00B04B62" w:rsidRPr="005B7CDB">
              <w:t xml:space="preserve"> </w:t>
            </w:r>
            <w:r w:rsidR="474A2AFF" w:rsidRPr="005B7CDB">
              <w:t>s</w:t>
            </w:r>
            <w:r w:rsidRPr="005B7CDB">
              <w:t>hould</w:t>
            </w:r>
            <w:r w:rsidR="00B04B62" w:rsidRPr="005B7CDB">
              <w:t xml:space="preserve"> </w:t>
            </w:r>
            <w:r w:rsidRPr="005B7CDB">
              <w:t>Mungo</w:t>
            </w:r>
            <w:r w:rsidR="00B04B62" w:rsidRPr="005B7CDB">
              <w:t xml:space="preserve"> </w:t>
            </w:r>
            <w:r w:rsidRPr="005B7CDB">
              <w:t>Man</w:t>
            </w:r>
            <w:r w:rsidR="00B04B62" w:rsidRPr="005B7CDB">
              <w:t xml:space="preserve"> </w:t>
            </w:r>
            <w:r w:rsidR="714C1F83" w:rsidRPr="005B7CDB">
              <w:t>b</w:t>
            </w:r>
            <w:r w:rsidRPr="005B7CDB">
              <w:t>e?’</w:t>
            </w:r>
          </w:p>
          <w:p w14:paraId="23847E82" w14:textId="01D80DAB" w:rsidR="00922B0A" w:rsidRPr="00A002D6" w:rsidRDefault="00922B0A" w:rsidP="00CF2033">
            <w:pPr>
              <w:cnfStyle w:val="000000100000" w:firstRow="0" w:lastRow="0" w:firstColumn="0" w:lastColumn="0" w:oddVBand="0" w:evenVBand="0" w:oddHBand="1" w:evenHBand="0" w:firstRowFirstColumn="0" w:firstRowLastColumn="0" w:lastRowFirstColumn="0" w:lastRowLastColumn="0"/>
            </w:pPr>
            <w:r w:rsidRPr="00A002D6">
              <w:t>Students</w:t>
            </w:r>
            <w:r w:rsidR="00B04B62">
              <w:t xml:space="preserve"> </w:t>
            </w:r>
            <w:r w:rsidRPr="00A002D6">
              <w:t>take</w:t>
            </w:r>
            <w:r w:rsidR="00B04B62">
              <w:t xml:space="preserve"> </w:t>
            </w:r>
            <w:r w:rsidRPr="00A002D6">
              <w:t>on</w:t>
            </w:r>
            <w:r w:rsidR="00B04B62">
              <w:t xml:space="preserve"> </w:t>
            </w:r>
            <w:r w:rsidRPr="00A002D6">
              <w:t>roles</w:t>
            </w:r>
            <w:r w:rsidR="00B04B62">
              <w:t xml:space="preserve"> </w:t>
            </w:r>
            <w:r w:rsidRPr="00A002D6">
              <w:t>representing</w:t>
            </w:r>
            <w:r w:rsidR="00B04B62">
              <w:t xml:space="preserve"> </w:t>
            </w:r>
            <w:r w:rsidRPr="00A002D6">
              <w:t>different</w:t>
            </w:r>
            <w:r w:rsidR="00B04B62">
              <w:t xml:space="preserve"> </w:t>
            </w:r>
            <w:r w:rsidRPr="00A002D6">
              <w:t>perspectives</w:t>
            </w:r>
            <w:r w:rsidR="00B04B62">
              <w:t xml:space="preserve"> </w:t>
            </w:r>
            <w:r w:rsidRPr="00A002D6">
              <w:t>and</w:t>
            </w:r>
            <w:r w:rsidR="00B04B62">
              <w:t xml:space="preserve"> </w:t>
            </w:r>
            <w:r w:rsidRPr="00A002D6">
              <w:t>work</w:t>
            </w:r>
            <w:r w:rsidR="00B04B62">
              <w:t xml:space="preserve"> </w:t>
            </w:r>
            <w:r w:rsidRPr="00A002D6">
              <w:t>collaboratively</w:t>
            </w:r>
            <w:r w:rsidR="00B04B62">
              <w:t xml:space="preserve"> </w:t>
            </w:r>
            <w:r w:rsidRPr="00A002D6">
              <w:t>to</w:t>
            </w:r>
            <w:r w:rsidR="00B04B62">
              <w:t xml:space="preserve"> </w:t>
            </w:r>
            <w:r w:rsidR="00A76AB2" w:rsidRPr="00A002D6">
              <w:t>decide</w:t>
            </w:r>
            <w:r w:rsidR="00B04B62">
              <w:t xml:space="preserve"> </w:t>
            </w:r>
            <w:r w:rsidRPr="00A002D6">
              <w:t>where</w:t>
            </w:r>
            <w:r w:rsidR="00B04B62">
              <w:t xml:space="preserve"> </w:t>
            </w:r>
            <w:r w:rsidRPr="00A002D6">
              <w:t>Mungo</w:t>
            </w:r>
            <w:r w:rsidR="00B04B62">
              <w:t xml:space="preserve"> </w:t>
            </w:r>
            <w:r w:rsidRPr="00A002D6">
              <w:t>Man</w:t>
            </w:r>
            <w:r w:rsidR="00B04B62">
              <w:t xml:space="preserve"> </w:t>
            </w:r>
            <w:r w:rsidRPr="00A002D6">
              <w:t>should</w:t>
            </w:r>
            <w:r w:rsidR="00B04B62">
              <w:t xml:space="preserve"> </w:t>
            </w:r>
            <w:r w:rsidRPr="00A002D6">
              <w:t>be</w:t>
            </w:r>
            <w:r w:rsidR="00B04B62">
              <w:t xml:space="preserve"> </w:t>
            </w:r>
            <w:r w:rsidRPr="00A002D6">
              <w:t>cared</w:t>
            </w:r>
            <w:r w:rsidR="00B04B62">
              <w:t xml:space="preserve"> </w:t>
            </w:r>
            <w:r w:rsidRPr="00A002D6">
              <w:t>for</w:t>
            </w:r>
            <w:r w:rsidR="00B04B62">
              <w:t xml:space="preserve"> </w:t>
            </w:r>
            <w:r w:rsidRPr="00A002D6">
              <w:t>today.</w:t>
            </w:r>
            <w:r w:rsidR="00B04B62">
              <w:t xml:space="preserve"> </w:t>
            </w:r>
            <w:r w:rsidRPr="00A002D6">
              <w:t>This</w:t>
            </w:r>
            <w:r w:rsidR="00B04B62">
              <w:t xml:space="preserve"> </w:t>
            </w:r>
            <w:r w:rsidRPr="00A002D6">
              <w:t>activity</w:t>
            </w:r>
            <w:r w:rsidR="00B04B62">
              <w:t xml:space="preserve"> </w:t>
            </w:r>
            <w:r w:rsidRPr="00A002D6">
              <w:t>develops</w:t>
            </w:r>
            <w:r w:rsidR="00B04B62">
              <w:t xml:space="preserve"> </w:t>
            </w:r>
            <w:r w:rsidRPr="00A002D6">
              <w:t>perspective-taking,</w:t>
            </w:r>
            <w:r w:rsidR="00B04B62">
              <w:t xml:space="preserve"> </w:t>
            </w:r>
            <w:r w:rsidRPr="00A002D6">
              <w:t>ethical</w:t>
            </w:r>
            <w:r w:rsidR="00B04B62">
              <w:t xml:space="preserve"> </w:t>
            </w:r>
            <w:r w:rsidRPr="00A002D6">
              <w:t>reasoning</w:t>
            </w:r>
            <w:r w:rsidR="00B04B62">
              <w:t xml:space="preserve"> </w:t>
            </w:r>
            <w:r w:rsidRPr="00A002D6">
              <w:t>and</w:t>
            </w:r>
            <w:r w:rsidR="00B04B62">
              <w:t xml:space="preserve"> </w:t>
            </w:r>
            <w:r w:rsidRPr="00A002D6">
              <w:t>evidence-based</w:t>
            </w:r>
            <w:r w:rsidR="00B04B62">
              <w:t xml:space="preserve"> </w:t>
            </w:r>
            <w:r w:rsidRPr="00A002D6">
              <w:t>justification.</w:t>
            </w:r>
          </w:p>
          <w:p w14:paraId="2CF6190B" w14:textId="3E97A35A" w:rsidR="00922B0A" w:rsidRPr="005B7CDB" w:rsidRDefault="00922B0A" w:rsidP="00CF2033">
            <w:pPr>
              <w:cnfStyle w:val="000000100000" w:firstRow="0" w:lastRow="0" w:firstColumn="0" w:lastColumn="0" w:oddVBand="0" w:evenVBand="0" w:oddHBand="1" w:evenHBand="0" w:firstRowFirstColumn="0" w:firstRowLastColumn="0" w:lastRowFirstColumn="0" w:lastRowLastColumn="0"/>
            </w:pPr>
            <w:r w:rsidRPr="005B7CDB">
              <w:t>Set-</w:t>
            </w:r>
            <w:r w:rsidR="007A7E68" w:rsidRPr="005B7CDB">
              <w:t>up</w:t>
            </w:r>
          </w:p>
          <w:p w14:paraId="782B9056" w14:textId="5890FCB6" w:rsidR="00922B0A" w:rsidRPr="00A002D6" w:rsidRDefault="00E33381" w:rsidP="0004262B">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r>
              <w:t>Divide students into g</w:t>
            </w:r>
            <w:r w:rsidR="00922B0A" w:rsidRPr="00A002D6">
              <w:t>roups</w:t>
            </w:r>
            <w:r w:rsidR="00B04B62">
              <w:t xml:space="preserve"> </w:t>
            </w:r>
            <w:r w:rsidR="00922B0A" w:rsidRPr="00A002D6">
              <w:t>of</w:t>
            </w:r>
            <w:r w:rsidR="00B04B62">
              <w:t xml:space="preserve"> </w:t>
            </w:r>
            <w:r w:rsidR="00922B0A" w:rsidRPr="00A002D6">
              <w:t>5</w:t>
            </w:r>
            <w:r w:rsidR="00404014">
              <w:t xml:space="preserve"> to </w:t>
            </w:r>
            <w:r w:rsidR="00922B0A" w:rsidRPr="00A002D6">
              <w:t>6</w:t>
            </w:r>
            <w:r w:rsidR="00A76AB2">
              <w:t>.</w:t>
            </w:r>
          </w:p>
          <w:p w14:paraId="3A4D2F2D" w14:textId="39350FE6" w:rsidR="00922B0A" w:rsidRPr="00A002D6" w:rsidRDefault="00922B0A" w:rsidP="00CF2033">
            <w:pPr>
              <w:cnfStyle w:val="000000100000" w:firstRow="0" w:lastRow="0" w:firstColumn="0" w:lastColumn="0" w:oddVBand="0" w:evenVBand="0" w:oddHBand="1" w:evenHBand="0" w:firstRowFirstColumn="0" w:firstRowLastColumn="0" w:lastRowFirstColumn="0" w:lastRowLastColumn="0"/>
            </w:pPr>
            <w:r w:rsidRPr="00A002D6">
              <w:t>Assign</w:t>
            </w:r>
            <w:r w:rsidR="00B04B62">
              <w:t xml:space="preserve"> </w:t>
            </w:r>
            <w:r w:rsidR="00A76AB2">
              <w:t>each person in the group one role, such as</w:t>
            </w:r>
            <w:r w:rsidRPr="00A002D6">
              <w:t>:</w:t>
            </w:r>
          </w:p>
          <w:p w14:paraId="3E17959C" w14:textId="6845009A" w:rsidR="00922B0A" w:rsidRPr="00A76AB2" w:rsidRDefault="00922B0A" w:rsidP="0004262B">
            <w:pPr>
              <w:pStyle w:val="ListBullet"/>
              <w:cnfStyle w:val="000000100000" w:firstRow="0" w:lastRow="0" w:firstColumn="0" w:lastColumn="0" w:oddVBand="0" w:evenVBand="0" w:oddHBand="1" w:evenHBand="0" w:firstRowFirstColumn="0" w:firstRowLastColumn="0" w:lastRowFirstColumn="0" w:lastRowLastColumn="0"/>
            </w:pPr>
            <w:r w:rsidRPr="00A76AB2">
              <w:lastRenderedPageBreak/>
              <w:t>Community</w:t>
            </w:r>
            <w:r w:rsidR="00B04B62" w:rsidRPr="00A76AB2">
              <w:t xml:space="preserve"> </w:t>
            </w:r>
            <w:r w:rsidRPr="00A76AB2">
              <w:t>Elder</w:t>
            </w:r>
          </w:p>
          <w:p w14:paraId="29D3475B" w14:textId="49B7C0BC" w:rsidR="00922B0A" w:rsidRPr="00A76AB2" w:rsidRDefault="00B67C75" w:rsidP="0004262B">
            <w:pPr>
              <w:pStyle w:val="ListBullet"/>
              <w:cnfStyle w:val="000000100000" w:firstRow="0" w:lastRow="0" w:firstColumn="0" w:lastColumn="0" w:oddVBand="0" w:evenVBand="0" w:oddHBand="1" w:evenHBand="0" w:firstRowFirstColumn="0" w:firstRowLastColumn="0" w:lastRowFirstColumn="0" w:lastRowLastColumn="0"/>
            </w:pPr>
            <w:r w:rsidRPr="00A76AB2">
              <w:t>C</w:t>
            </w:r>
            <w:r w:rsidR="00922B0A" w:rsidRPr="00A76AB2">
              <w:t>ultural</w:t>
            </w:r>
            <w:r w:rsidR="00B04B62" w:rsidRPr="00A76AB2">
              <w:t xml:space="preserve"> </w:t>
            </w:r>
            <w:r w:rsidR="00404014">
              <w:t>H</w:t>
            </w:r>
            <w:r w:rsidR="00922B0A" w:rsidRPr="00A76AB2">
              <w:t>eritage</w:t>
            </w:r>
            <w:r w:rsidR="00B04B62" w:rsidRPr="00A76AB2">
              <w:t xml:space="preserve"> </w:t>
            </w:r>
            <w:r w:rsidR="00404014">
              <w:t>O</w:t>
            </w:r>
            <w:r w:rsidR="00922B0A" w:rsidRPr="00A76AB2">
              <w:t>fficer</w:t>
            </w:r>
          </w:p>
          <w:p w14:paraId="2965450D" w14:textId="38A35EE8" w:rsidR="00922B0A" w:rsidRPr="00A76AB2" w:rsidRDefault="00B67C75" w:rsidP="0004262B">
            <w:pPr>
              <w:pStyle w:val="ListBullet"/>
              <w:cnfStyle w:val="000000100000" w:firstRow="0" w:lastRow="0" w:firstColumn="0" w:lastColumn="0" w:oddVBand="0" w:evenVBand="0" w:oddHBand="1" w:evenHBand="0" w:firstRowFirstColumn="0" w:firstRowLastColumn="0" w:lastRowFirstColumn="0" w:lastRowLastColumn="0"/>
            </w:pPr>
            <w:r w:rsidRPr="00A76AB2">
              <w:t>A</w:t>
            </w:r>
            <w:r w:rsidR="00922B0A" w:rsidRPr="00A76AB2">
              <w:t>rchaeologist</w:t>
            </w:r>
          </w:p>
          <w:p w14:paraId="2779B1CF" w14:textId="2969B8BA" w:rsidR="00AC63A7" w:rsidRPr="00A76AB2" w:rsidRDefault="00AC63A7" w:rsidP="0004262B">
            <w:pPr>
              <w:pStyle w:val="ListBullet"/>
              <w:cnfStyle w:val="000000100000" w:firstRow="0" w:lastRow="0" w:firstColumn="0" w:lastColumn="0" w:oddVBand="0" w:evenVBand="0" w:oddHBand="1" w:evenHBand="0" w:firstRowFirstColumn="0" w:firstRowLastColumn="0" w:lastRowFirstColumn="0" w:lastRowLastColumn="0"/>
            </w:pPr>
            <w:r w:rsidRPr="00A76AB2">
              <w:t>M</w:t>
            </w:r>
            <w:r w:rsidR="00922B0A" w:rsidRPr="00A76AB2">
              <w:t>useum</w:t>
            </w:r>
            <w:r w:rsidR="00B04B62" w:rsidRPr="00A76AB2">
              <w:t xml:space="preserve"> </w:t>
            </w:r>
            <w:r w:rsidR="00404014">
              <w:t>D</w:t>
            </w:r>
            <w:r w:rsidR="00922B0A" w:rsidRPr="00A76AB2">
              <w:t>irector</w:t>
            </w:r>
          </w:p>
          <w:p w14:paraId="6095169D" w14:textId="57E07589" w:rsidR="00922B0A" w:rsidRPr="00A76AB2" w:rsidRDefault="00AC63A7" w:rsidP="0004262B">
            <w:pPr>
              <w:pStyle w:val="ListBullet"/>
              <w:cnfStyle w:val="000000100000" w:firstRow="0" w:lastRow="0" w:firstColumn="0" w:lastColumn="0" w:oddVBand="0" w:evenVBand="0" w:oddHBand="1" w:evenHBand="0" w:firstRowFirstColumn="0" w:firstRowLastColumn="0" w:lastRowFirstColumn="0" w:lastRowLastColumn="0"/>
            </w:pPr>
            <w:r w:rsidRPr="00A76AB2">
              <w:t>G</w:t>
            </w:r>
            <w:r w:rsidR="00922B0A" w:rsidRPr="00A76AB2">
              <w:t>overnment</w:t>
            </w:r>
            <w:r w:rsidR="00B04B62" w:rsidRPr="00A76AB2">
              <w:t xml:space="preserve"> </w:t>
            </w:r>
            <w:r w:rsidR="00404014">
              <w:t>R</w:t>
            </w:r>
            <w:r w:rsidR="00922B0A" w:rsidRPr="00A76AB2">
              <w:t>epresentative</w:t>
            </w:r>
          </w:p>
          <w:p w14:paraId="52916B63" w14:textId="7FD7C578" w:rsidR="00922B0A" w:rsidRPr="00A76AB2" w:rsidRDefault="00B67C75" w:rsidP="0004262B">
            <w:pPr>
              <w:pStyle w:val="ListBullet"/>
              <w:cnfStyle w:val="000000100000" w:firstRow="0" w:lastRow="0" w:firstColumn="0" w:lastColumn="0" w:oddVBand="0" w:evenVBand="0" w:oddHBand="1" w:evenHBand="0" w:firstRowFirstColumn="0" w:firstRowLastColumn="0" w:lastRowFirstColumn="0" w:lastRowLastColumn="0"/>
            </w:pPr>
            <w:r w:rsidRPr="00A76AB2">
              <w:t>H</w:t>
            </w:r>
            <w:r w:rsidR="00922B0A" w:rsidRPr="00A76AB2">
              <w:t>istorian</w:t>
            </w:r>
            <w:r w:rsidR="00086998" w:rsidRPr="00A76AB2">
              <w:t>.</w:t>
            </w:r>
          </w:p>
          <w:p w14:paraId="16127E7E" w14:textId="0AAC5080" w:rsidR="00922B0A" w:rsidRPr="00A002D6" w:rsidRDefault="00922B0A" w:rsidP="00CF2033">
            <w:pPr>
              <w:cnfStyle w:val="000000100000" w:firstRow="0" w:lastRow="0" w:firstColumn="0" w:lastColumn="0" w:oddVBand="0" w:evenVBand="0" w:oddHBand="1" w:evenHBand="0" w:firstRowFirstColumn="0" w:firstRowLastColumn="0" w:lastRowFirstColumn="0" w:lastRowLastColumn="0"/>
            </w:pPr>
            <w:r w:rsidRPr="00A002D6">
              <w:t>Provide</w:t>
            </w:r>
            <w:r w:rsidR="00B04B62">
              <w:t xml:space="preserve"> </w:t>
            </w:r>
            <w:r w:rsidRPr="00A002D6">
              <w:t>role</w:t>
            </w:r>
            <w:r w:rsidR="00B04B62">
              <w:t xml:space="preserve"> </w:t>
            </w:r>
            <w:r w:rsidRPr="00A002D6">
              <w:t>description</w:t>
            </w:r>
            <w:r w:rsidR="00B04B62">
              <w:t xml:space="preserve"> </w:t>
            </w:r>
            <w:r w:rsidRPr="00A002D6">
              <w:t>cards</w:t>
            </w:r>
            <w:r w:rsidR="00B04B62">
              <w:t xml:space="preserve"> </w:t>
            </w:r>
            <w:r w:rsidRPr="00A002D6">
              <w:t>aligned</w:t>
            </w:r>
            <w:r w:rsidR="00B04B62">
              <w:t xml:space="preserve"> </w:t>
            </w:r>
            <w:r w:rsidRPr="00A002D6">
              <w:t>to</w:t>
            </w:r>
            <w:r w:rsidR="00B04B62">
              <w:t xml:space="preserve"> </w:t>
            </w:r>
            <w:r w:rsidRPr="00A002D6">
              <w:t>values</w:t>
            </w:r>
            <w:r w:rsidR="00AC63A7" w:rsidRPr="00A002D6">
              <w:t>.</w:t>
            </w:r>
            <w:r w:rsidR="00B04B62">
              <w:t xml:space="preserve"> </w:t>
            </w:r>
            <w:r w:rsidRPr="00A002D6">
              <w:t>Students</w:t>
            </w:r>
            <w:r w:rsidR="00B04B62">
              <w:t xml:space="preserve"> </w:t>
            </w:r>
            <w:r w:rsidRPr="00A002D6">
              <w:t>need:</w:t>
            </w:r>
          </w:p>
          <w:p w14:paraId="5E8B67D6" w14:textId="595A6131" w:rsidR="00922B0A" w:rsidRPr="00E33381" w:rsidRDefault="00922B0A" w:rsidP="0004262B">
            <w:pPr>
              <w:pStyle w:val="ListBullet"/>
              <w:cnfStyle w:val="000000100000" w:firstRow="0" w:lastRow="0" w:firstColumn="0" w:lastColumn="0" w:oddVBand="0" w:evenVBand="0" w:oddHBand="1" w:evenHBand="0" w:firstRowFirstColumn="0" w:firstRowLastColumn="0" w:lastRowFirstColumn="0" w:lastRowLastColumn="0"/>
            </w:pPr>
            <w:r w:rsidRPr="00A002D6">
              <w:t>guided</w:t>
            </w:r>
            <w:r w:rsidR="00B04B62">
              <w:t xml:space="preserve"> </w:t>
            </w:r>
            <w:r w:rsidR="00AC63A7" w:rsidRPr="00E33381">
              <w:t>r</w:t>
            </w:r>
            <w:r w:rsidRPr="00E33381">
              <w:t>eading</w:t>
            </w:r>
            <w:r w:rsidR="00B04B62" w:rsidRPr="00E33381">
              <w:t xml:space="preserve"> </w:t>
            </w:r>
            <w:r w:rsidRPr="00E33381">
              <w:t>notes</w:t>
            </w:r>
            <w:r w:rsidR="00B04B62" w:rsidRPr="00E33381">
              <w:t xml:space="preserve"> </w:t>
            </w:r>
            <w:r w:rsidRPr="00E33381">
              <w:t>(Activity</w:t>
            </w:r>
            <w:r w:rsidR="00B04B62" w:rsidRPr="00E33381">
              <w:t xml:space="preserve"> </w:t>
            </w:r>
            <w:r w:rsidRPr="00E33381">
              <w:t>20)</w:t>
            </w:r>
          </w:p>
          <w:p w14:paraId="251B6232" w14:textId="2B2AA767" w:rsidR="00922B0A" w:rsidRPr="00E33381" w:rsidRDefault="006C6844" w:rsidP="0004262B">
            <w:pPr>
              <w:pStyle w:val="ListBullet"/>
              <w:cnfStyle w:val="000000100000" w:firstRow="0" w:lastRow="0" w:firstColumn="0" w:lastColumn="0" w:oddVBand="0" w:evenVBand="0" w:oddHBand="1" w:evenHBand="0" w:firstRowFirstColumn="0" w:firstRowLastColumn="0" w:lastRowFirstColumn="0" w:lastRowLastColumn="0"/>
            </w:pPr>
            <w:r>
              <w:t>Values compass</w:t>
            </w:r>
            <w:r w:rsidR="00B04B62" w:rsidRPr="00E33381">
              <w:t xml:space="preserve"> </w:t>
            </w:r>
            <w:r w:rsidR="00922B0A" w:rsidRPr="00E33381">
              <w:t>(Activity</w:t>
            </w:r>
            <w:r w:rsidR="00B04B62" w:rsidRPr="00E33381">
              <w:t xml:space="preserve"> </w:t>
            </w:r>
            <w:r w:rsidR="00922B0A" w:rsidRPr="00E33381">
              <w:t>21)</w:t>
            </w:r>
            <w:r w:rsidR="00086998" w:rsidRPr="00E33381">
              <w:t>.</w:t>
            </w:r>
          </w:p>
          <w:p w14:paraId="2692EFC2" w14:textId="5909EAED" w:rsidR="00922B0A" w:rsidRPr="005B7CDB" w:rsidRDefault="00922B0A" w:rsidP="00AC7F48">
            <w:pPr>
              <w:pStyle w:val="ListBullet2"/>
              <w:numPr>
                <w:ilvl w:val="0"/>
                <w:numId w:val="0"/>
              </w:numPr>
              <w:cnfStyle w:val="000000100000" w:firstRow="0" w:lastRow="0" w:firstColumn="0" w:lastColumn="0" w:oddVBand="0" w:evenVBand="0" w:oddHBand="1" w:evenHBand="0" w:firstRowFirstColumn="0" w:firstRowLastColumn="0" w:lastRowFirstColumn="0" w:lastRowLastColumn="0"/>
              <w:rPr>
                <w:rStyle w:val="Strong"/>
                <w:b w:val="0"/>
                <w:bCs w:val="0"/>
              </w:rPr>
            </w:pPr>
            <w:r w:rsidRPr="005B7CDB">
              <w:rPr>
                <w:rStyle w:val="Strong"/>
                <w:b w:val="0"/>
                <w:bCs w:val="0"/>
              </w:rPr>
              <w:t>Task</w:t>
            </w:r>
            <w:r w:rsidR="00B04B62" w:rsidRPr="005B7CDB">
              <w:rPr>
                <w:rStyle w:val="Strong"/>
                <w:b w:val="0"/>
                <w:bCs w:val="0"/>
              </w:rPr>
              <w:t xml:space="preserve"> </w:t>
            </w:r>
            <w:r w:rsidRPr="005B7CDB">
              <w:rPr>
                <w:rStyle w:val="Strong"/>
                <w:b w:val="0"/>
                <w:bCs w:val="0"/>
              </w:rPr>
              <w:t>instructions</w:t>
            </w:r>
          </w:p>
          <w:p w14:paraId="435DE3F0" w14:textId="144F31EA" w:rsidR="00922B0A" w:rsidRPr="00A002D6" w:rsidRDefault="7337CF64" w:rsidP="0004262B">
            <w:pPr>
              <w:pStyle w:val="ListBullet"/>
              <w:cnfStyle w:val="000000100000" w:firstRow="0" w:lastRow="0" w:firstColumn="0" w:lastColumn="0" w:oddVBand="0" w:evenVBand="0" w:oddHBand="1" w:evenHBand="0" w:firstRowFirstColumn="0" w:firstRowLastColumn="0" w:lastRowFirstColumn="0" w:lastRowLastColumn="0"/>
            </w:pPr>
            <w:r w:rsidRPr="00A002D6">
              <w:t>P</w:t>
            </w:r>
            <w:r w:rsidR="00922B0A" w:rsidRPr="00A002D6">
              <w:t>resent</w:t>
            </w:r>
            <w:r w:rsidR="00B04B62">
              <w:t xml:space="preserve"> </w:t>
            </w:r>
            <w:r w:rsidR="00922B0A" w:rsidRPr="00A002D6">
              <w:t>the</w:t>
            </w:r>
            <w:r w:rsidR="00B04B62">
              <w:t xml:space="preserve"> </w:t>
            </w:r>
            <w:r w:rsidR="00922B0A" w:rsidRPr="00A002D6">
              <w:t>decision</w:t>
            </w:r>
            <w:r w:rsidR="00B04B62">
              <w:t xml:space="preserve"> </w:t>
            </w:r>
            <w:r w:rsidR="00922B0A" w:rsidRPr="00A002D6">
              <w:t>question:</w:t>
            </w:r>
            <w:r w:rsidR="00E33381">
              <w:t xml:space="preserve"> </w:t>
            </w:r>
            <w:r w:rsidR="1B5590FD" w:rsidRPr="00A002D6">
              <w:t>W</w:t>
            </w:r>
            <w:r w:rsidR="00922B0A" w:rsidRPr="00A002D6">
              <w:t>here</w:t>
            </w:r>
            <w:r w:rsidR="00B04B62">
              <w:t xml:space="preserve"> </w:t>
            </w:r>
            <w:r w:rsidR="00922B0A" w:rsidRPr="00A002D6">
              <w:t>should</w:t>
            </w:r>
            <w:r w:rsidR="00B04B62">
              <w:t xml:space="preserve"> </w:t>
            </w:r>
            <w:r w:rsidR="00922B0A" w:rsidRPr="00A002D6">
              <w:t>Mungo</w:t>
            </w:r>
            <w:r w:rsidR="00B04B62">
              <w:t xml:space="preserve"> </w:t>
            </w:r>
            <w:r w:rsidR="00922B0A" w:rsidRPr="00A002D6">
              <w:t>Man</w:t>
            </w:r>
            <w:r w:rsidR="00B04B62">
              <w:t xml:space="preserve"> </w:t>
            </w:r>
            <w:r w:rsidR="00922B0A" w:rsidRPr="00A002D6">
              <w:t>be</w:t>
            </w:r>
            <w:r w:rsidR="00B04B62">
              <w:t xml:space="preserve"> </w:t>
            </w:r>
            <w:r w:rsidR="00922B0A" w:rsidRPr="00A002D6">
              <w:t>located</w:t>
            </w:r>
            <w:r w:rsidR="00B04B62">
              <w:t xml:space="preserve"> </w:t>
            </w:r>
            <w:r w:rsidR="00922B0A" w:rsidRPr="00A002D6">
              <w:t>today</w:t>
            </w:r>
            <w:r w:rsidR="00E33381">
              <w:t>?</w:t>
            </w:r>
            <w:r w:rsidR="00B04B62">
              <w:t xml:space="preserve"> </w:t>
            </w:r>
            <w:r w:rsidR="00E33381">
              <w:t>W</w:t>
            </w:r>
            <w:r w:rsidR="00E33381" w:rsidRPr="00A002D6">
              <w:t>hy</w:t>
            </w:r>
            <w:r w:rsidR="00922B0A" w:rsidRPr="00A002D6">
              <w:t>?</w:t>
            </w:r>
          </w:p>
          <w:p w14:paraId="4F73EB50" w14:textId="5C055765" w:rsidR="00922B0A" w:rsidRPr="00A002D6" w:rsidRDefault="000E0185" w:rsidP="0004262B">
            <w:pPr>
              <w:pStyle w:val="ListBullet"/>
              <w:cnfStyle w:val="000000100000" w:firstRow="0" w:lastRow="0" w:firstColumn="0" w:lastColumn="0" w:oddVBand="0" w:evenVBand="0" w:oddHBand="1" w:evenHBand="0" w:firstRowFirstColumn="0" w:firstRowLastColumn="0" w:lastRowFirstColumn="0" w:lastRowLastColumn="0"/>
            </w:pPr>
            <w:r>
              <w:t>In the g</w:t>
            </w:r>
            <w:r w:rsidR="00922B0A" w:rsidRPr="00A002D6">
              <w:t>roup</w:t>
            </w:r>
            <w:r w:rsidR="00B04B62">
              <w:t xml:space="preserve"> </w:t>
            </w:r>
            <w:r w:rsidR="00922B0A" w:rsidRPr="00A002D6">
              <w:t>discussion</w:t>
            </w:r>
            <w:r>
              <w:t xml:space="preserve">, </w:t>
            </w:r>
            <w:r w:rsidR="00922B0A" w:rsidRPr="00A002D6">
              <w:t>students</w:t>
            </w:r>
            <w:r w:rsidR="00B04B62">
              <w:t xml:space="preserve"> </w:t>
            </w:r>
            <w:r w:rsidR="00922B0A" w:rsidRPr="00A002D6">
              <w:t>speak</w:t>
            </w:r>
            <w:r w:rsidR="00B04B62">
              <w:t xml:space="preserve"> </w:t>
            </w:r>
            <w:r w:rsidR="00922B0A" w:rsidRPr="00A002D6">
              <w:t>in</w:t>
            </w:r>
            <w:r w:rsidR="00B04B62">
              <w:t xml:space="preserve"> </w:t>
            </w:r>
            <w:r w:rsidR="00922B0A" w:rsidRPr="00A002D6">
              <w:t>character</w:t>
            </w:r>
            <w:r w:rsidR="00B04B62">
              <w:t xml:space="preserve"> </w:t>
            </w:r>
            <w:r w:rsidR="00922B0A" w:rsidRPr="00A002D6">
              <w:t>drawing</w:t>
            </w:r>
            <w:r w:rsidR="00B04B62">
              <w:t xml:space="preserve"> </w:t>
            </w:r>
            <w:r w:rsidR="00922B0A" w:rsidRPr="00A002D6">
              <w:t>on</w:t>
            </w:r>
          </w:p>
          <w:p w14:paraId="2D174EA1" w14:textId="3832ED83" w:rsidR="00922B0A" w:rsidRPr="00A002D6" w:rsidRDefault="00922B0A" w:rsidP="00AC7F48">
            <w:pPr>
              <w:pStyle w:val="ListBullet2"/>
              <w:cnfStyle w:val="000000100000" w:firstRow="0" w:lastRow="0" w:firstColumn="0" w:lastColumn="0" w:oddVBand="0" w:evenVBand="0" w:oddHBand="1" w:evenHBand="0" w:firstRowFirstColumn="0" w:firstRowLastColumn="0" w:lastRowFirstColumn="0" w:lastRowLastColumn="0"/>
            </w:pPr>
            <w:r w:rsidRPr="00A002D6">
              <w:t>their</w:t>
            </w:r>
            <w:r w:rsidR="00B04B62">
              <w:t xml:space="preserve"> </w:t>
            </w:r>
            <w:r w:rsidRPr="00A002D6">
              <w:t>role’s</w:t>
            </w:r>
            <w:r w:rsidR="00B04B62">
              <w:t xml:space="preserve"> </w:t>
            </w:r>
            <w:r w:rsidRPr="00A002D6">
              <w:t>value</w:t>
            </w:r>
            <w:r w:rsidR="00B04B62">
              <w:t xml:space="preserve"> </w:t>
            </w:r>
            <w:r w:rsidRPr="00A002D6">
              <w:t>priority</w:t>
            </w:r>
          </w:p>
          <w:p w14:paraId="723045E9" w14:textId="4E89BEE8" w:rsidR="00922B0A" w:rsidRPr="00A002D6" w:rsidRDefault="00922B0A" w:rsidP="00AC7F48">
            <w:pPr>
              <w:pStyle w:val="ListBullet2"/>
              <w:cnfStyle w:val="000000100000" w:firstRow="0" w:lastRow="0" w:firstColumn="0" w:lastColumn="0" w:oddVBand="0" w:evenVBand="0" w:oddHBand="1" w:evenHBand="0" w:firstRowFirstColumn="0" w:firstRowLastColumn="0" w:lastRowFirstColumn="0" w:lastRowLastColumn="0"/>
            </w:pPr>
            <w:r w:rsidRPr="00A002D6">
              <w:lastRenderedPageBreak/>
              <w:t>evidence</w:t>
            </w:r>
            <w:r w:rsidR="00B04B62">
              <w:t xml:space="preserve"> </w:t>
            </w:r>
            <w:r w:rsidRPr="00A002D6">
              <w:t>from</w:t>
            </w:r>
            <w:r w:rsidR="00B04B62">
              <w:t xml:space="preserve"> </w:t>
            </w:r>
            <w:r w:rsidRPr="00A002D6">
              <w:t>the</w:t>
            </w:r>
            <w:r w:rsidR="00B04B62">
              <w:t xml:space="preserve"> </w:t>
            </w:r>
            <w:r w:rsidRPr="00A002D6">
              <w:t>reading</w:t>
            </w:r>
          </w:p>
          <w:p w14:paraId="40F6EA2A" w14:textId="646482F1" w:rsidR="00922B0A" w:rsidRPr="00A002D6" w:rsidRDefault="00922B0A" w:rsidP="00AC7F48">
            <w:pPr>
              <w:pStyle w:val="ListBullet2"/>
              <w:cnfStyle w:val="000000100000" w:firstRow="0" w:lastRow="0" w:firstColumn="0" w:lastColumn="0" w:oddVBand="0" w:evenVBand="0" w:oddHBand="1" w:evenHBand="0" w:firstRowFirstColumn="0" w:firstRowLastColumn="0" w:lastRowFirstColumn="0" w:lastRowLastColumn="0"/>
            </w:pPr>
            <w:r w:rsidRPr="00A002D6">
              <w:t>their</w:t>
            </w:r>
            <w:r w:rsidR="00B04B62">
              <w:t xml:space="preserve"> </w:t>
            </w:r>
            <w:r w:rsidR="00621D13">
              <w:t>V</w:t>
            </w:r>
            <w:r w:rsidRPr="00A002D6">
              <w:t>alues</w:t>
            </w:r>
            <w:r w:rsidR="00B04B62">
              <w:t xml:space="preserve"> </w:t>
            </w:r>
            <w:r w:rsidR="0035070B">
              <w:t>c</w:t>
            </w:r>
            <w:r w:rsidRPr="00A002D6">
              <w:t>ompass</w:t>
            </w:r>
          </w:p>
          <w:p w14:paraId="5B822419" w14:textId="1C504CE5" w:rsidR="00922B0A" w:rsidRPr="00A002D6" w:rsidRDefault="00922B0A" w:rsidP="0004262B">
            <w:pPr>
              <w:pStyle w:val="ListBullet"/>
              <w:cnfStyle w:val="000000100000" w:firstRow="0" w:lastRow="0" w:firstColumn="0" w:lastColumn="0" w:oddVBand="0" w:evenVBand="0" w:oddHBand="1" w:evenHBand="0" w:firstRowFirstColumn="0" w:firstRowLastColumn="0" w:lastRowFirstColumn="0" w:lastRowLastColumn="0"/>
            </w:pPr>
            <w:r w:rsidRPr="000E0185">
              <w:t>groups</w:t>
            </w:r>
            <w:r w:rsidR="00B04B62">
              <w:t xml:space="preserve"> </w:t>
            </w:r>
            <w:r w:rsidRPr="00A002D6">
              <w:t>must</w:t>
            </w:r>
            <w:r w:rsidR="00B04B62">
              <w:t xml:space="preserve"> </w:t>
            </w:r>
            <w:r w:rsidRPr="00A002D6">
              <w:t>choose</w:t>
            </w:r>
            <w:r w:rsidR="00B04B62">
              <w:t xml:space="preserve"> </w:t>
            </w:r>
            <w:r w:rsidRPr="00A002D6">
              <w:t>one</w:t>
            </w:r>
            <w:r w:rsidR="00B04B62">
              <w:t xml:space="preserve"> </w:t>
            </w:r>
            <w:r w:rsidRPr="00A002D6">
              <w:t>outcome</w:t>
            </w:r>
          </w:p>
          <w:p w14:paraId="2AAFC0EE" w14:textId="4FA2AFA7" w:rsidR="00922B0A" w:rsidRPr="00A002D6" w:rsidRDefault="00F3536D">
            <w:pPr>
              <w:pStyle w:val="ListNumber2"/>
              <w:numPr>
                <w:ilvl w:val="0"/>
                <w:numId w:val="35"/>
              </w:numPr>
              <w:cnfStyle w:val="000000100000" w:firstRow="0" w:lastRow="0" w:firstColumn="0" w:lastColumn="0" w:oddVBand="0" w:evenVBand="0" w:oddHBand="1" w:evenHBand="0" w:firstRowFirstColumn="0" w:firstRowLastColumn="0" w:lastRowFirstColumn="0" w:lastRowLastColumn="0"/>
            </w:pPr>
            <w:r>
              <w:t>R</w:t>
            </w:r>
            <w:r w:rsidR="00922B0A" w:rsidRPr="00A002D6">
              <w:t>est</w:t>
            </w:r>
            <w:r w:rsidR="00B04B62">
              <w:t xml:space="preserve"> </w:t>
            </w:r>
            <w:r w:rsidR="00922B0A" w:rsidRPr="00A002D6">
              <w:t>permanently</w:t>
            </w:r>
            <w:r w:rsidR="00B04B62">
              <w:t xml:space="preserve"> </w:t>
            </w:r>
            <w:r w:rsidR="00922B0A" w:rsidRPr="00A002D6">
              <w:t>on</w:t>
            </w:r>
            <w:r w:rsidR="00B04B62">
              <w:t xml:space="preserve"> </w:t>
            </w:r>
            <w:r w:rsidR="00922B0A" w:rsidRPr="00A002D6">
              <w:t>Country</w:t>
            </w:r>
            <w:r>
              <w:t>.</w:t>
            </w:r>
          </w:p>
          <w:p w14:paraId="338928E1" w14:textId="2F3977EE" w:rsidR="00922B0A" w:rsidRPr="00A002D6" w:rsidRDefault="00F3536D" w:rsidP="0004262B">
            <w:pPr>
              <w:pStyle w:val="ListNumber2"/>
              <w:cnfStyle w:val="000000100000" w:firstRow="0" w:lastRow="0" w:firstColumn="0" w:lastColumn="0" w:oddVBand="0" w:evenVBand="0" w:oddHBand="1" w:evenHBand="0" w:firstRowFirstColumn="0" w:firstRowLastColumn="0" w:lastRowFirstColumn="0" w:lastRowLastColumn="0"/>
            </w:pPr>
            <w:r>
              <w:t>T</w:t>
            </w:r>
            <w:r w:rsidR="00922B0A" w:rsidRPr="00A002D6">
              <w:t>emporary</w:t>
            </w:r>
            <w:r w:rsidR="00B04B62">
              <w:t xml:space="preserve"> </w:t>
            </w:r>
            <w:r w:rsidR="00922B0A" w:rsidRPr="00A002D6">
              <w:t>display</w:t>
            </w:r>
            <w:r w:rsidR="00B04B62">
              <w:t xml:space="preserve"> </w:t>
            </w:r>
            <w:r w:rsidR="00922B0A" w:rsidRPr="00A002D6">
              <w:t>on</w:t>
            </w:r>
            <w:r w:rsidR="00B04B62">
              <w:t xml:space="preserve"> </w:t>
            </w:r>
            <w:r w:rsidR="00922B0A" w:rsidRPr="00A002D6">
              <w:t>Country</w:t>
            </w:r>
            <w:r w:rsidR="006C6844">
              <w:t>.</w:t>
            </w:r>
          </w:p>
          <w:p w14:paraId="2FF1FEFB" w14:textId="4ABAAC45" w:rsidR="00922B0A" w:rsidRPr="00A002D6" w:rsidRDefault="00F3536D" w:rsidP="0004262B">
            <w:pPr>
              <w:pStyle w:val="ListNumber2"/>
              <w:cnfStyle w:val="000000100000" w:firstRow="0" w:lastRow="0" w:firstColumn="0" w:lastColumn="0" w:oddVBand="0" w:evenVBand="0" w:oddHBand="1" w:evenHBand="0" w:firstRowFirstColumn="0" w:firstRowLastColumn="0" w:lastRowFirstColumn="0" w:lastRowLastColumn="0"/>
            </w:pPr>
            <w:r>
              <w:t>D</w:t>
            </w:r>
            <w:r w:rsidR="00922B0A" w:rsidRPr="00A002D6">
              <w:t>isplay</w:t>
            </w:r>
            <w:r w:rsidR="00B04B62">
              <w:t xml:space="preserve"> </w:t>
            </w:r>
            <w:r w:rsidR="00922B0A" w:rsidRPr="00A002D6">
              <w:t>in</w:t>
            </w:r>
            <w:r w:rsidR="00B04B62">
              <w:t xml:space="preserve"> </w:t>
            </w:r>
            <w:r w:rsidR="00922B0A" w:rsidRPr="00A002D6">
              <w:t>a</w:t>
            </w:r>
            <w:r w:rsidR="00B04B62">
              <w:t xml:space="preserve"> </w:t>
            </w:r>
            <w:r w:rsidR="00922B0A" w:rsidRPr="00A002D6">
              <w:t>major</w:t>
            </w:r>
            <w:r w:rsidR="00B04B62">
              <w:t xml:space="preserve"> </w:t>
            </w:r>
            <w:r w:rsidR="00922B0A" w:rsidRPr="00A002D6">
              <w:t>museum</w:t>
            </w:r>
            <w:r w:rsidR="006C6844">
              <w:t>.</w:t>
            </w:r>
          </w:p>
          <w:p w14:paraId="71CFA258" w14:textId="766F9F7E" w:rsidR="00922B0A" w:rsidRPr="00A002D6" w:rsidRDefault="00922B0A" w:rsidP="0004262B">
            <w:pPr>
              <w:pStyle w:val="ListBullet"/>
              <w:cnfStyle w:val="000000100000" w:firstRow="0" w:lastRow="0" w:firstColumn="0" w:lastColumn="0" w:oddVBand="0" w:evenVBand="0" w:oddHBand="1" w:evenHBand="0" w:firstRowFirstColumn="0" w:firstRowLastColumn="0" w:lastRowFirstColumn="0" w:lastRowLastColumn="0"/>
            </w:pPr>
            <w:r w:rsidRPr="00A002D6">
              <w:t>groups</w:t>
            </w:r>
            <w:r w:rsidR="00B04B62">
              <w:t xml:space="preserve"> </w:t>
            </w:r>
            <w:r w:rsidRPr="00F17ACC">
              <w:t>complete</w:t>
            </w:r>
            <w:r w:rsidR="00B04B62">
              <w:t xml:space="preserve"> </w:t>
            </w:r>
            <w:r w:rsidRPr="00A002D6">
              <w:t>a</w:t>
            </w:r>
            <w:r w:rsidR="00B04B62">
              <w:t xml:space="preserve"> </w:t>
            </w:r>
            <w:r w:rsidRPr="00A002D6">
              <w:t>decision</w:t>
            </w:r>
            <w:r w:rsidR="00B04B62">
              <w:t xml:space="preserve"> </w:t>
            </w:r>
            <w:r w:rsidRPr="00A002D6">
              <w:t>sheet</w:t>
            </w:r>
          </w:p>
          <w:p w14:paraId="45940EE4" w14:textId="34068CAD" w:rsidR="00922B0A" w:rsidRPr="00A002D6" w:rsidRDefault="003B7997" w:rsidP="00AC7F48">
            <w:pPr>
              <w:pStyle w:val="ListBullet2"/>
              <w:cnfStyle w:val="000000100000" w:firstRow="0" w:lastRow="0" w:firstColumn="0" w:lastColumn="0" w:oddVBand="0" w:evenVBand="0" w:oddHBand="1" w:evenHBand="0" w:firstRowFirstColumn="0" w:firstRowLastColumn="0" w:lastRowFirstColumn="0" w:lastRowLastColumn="0"/>
            </w:pPr>
            <w:r>
              <w:t>F</w:t>
            </w:r>
            <w:r w:rsidRPr="00A002D6">
              <w:t>inal</w:t>
            </w:r>
            <w:r>
              <w:t xml:space="preserve"> </w:t>
            </w:r>
            <w:r w:rsidR="00922B0A" w:rsidRPr="00A002D6">
              <w:t>choice</w:t>
            </w:r>
            <w:r w:rsidR="00B04B62">
              <w:t xml:space="preserve"> </w:t>
            </w:r>
            <w:r w:rsidR="00922B0A" w:rsidRPr="00A002D6">
              <w:t>(A,</w:t>
            </w:r>
            <w:r w:rsidR="00B04B62">
              <w:t xml:space="preserve"> </w:t>
            </w:r>
            <w:r w:rsidR="00922B0A" w:rsidRPr="00A002D6">
              <w:t>B</w:t>
            </w:r>
            <w:r w:rsidR="00B04B62">
              <w:t xml:space="preserve"> </w:t>
            </w:r>
            <w:r w:rsidR="00922B0A" w:rsidRPr="00A002D6">
              <w:t>or</w:t>
            </w:r>
            <w:r w:rsidR="00B04B62">
              <w:t xml:space="preserve"> </w:t>
            </w:r>
            <w:r w:rsidR="00922B0A" w:rsidRPr="00A002D6">
              <w:t>C)</w:t>
            </w:r>
            <w:r>
              <w:t>.</w:t>
            </w:r>
          </w:p>
          <w:p w14:paraId="5C0C23A8" w14:textId="7A4FA7B4" w:rsidR="00922B0A" w:rsidRPr="00A002D6" w:rsidRDefault="00922B0A" w:rsidP="00AC7F48">
            <w:pPr>
              <w:pStyle w:val="ListBullet2"/>
              <w:cnfStyle w:val="000000100000" w:firstRow="0" w:lastRow="0" w:firstColumn="0" w:lastColumn="0" w:oddVBand="0" w:evenVBand="0" w:oddHBand="1" w:evenHBand="0" w:firstRowFirstColumn="0" w:firstRowLastColumn="0" w:lastRowFirstColumn="0" w:lastRowLastColumn="0"/>
            </w:pPr>
            <w:r w:rsidRPr="00A002D6">
              <w:t>2</w:t>
            </w:r>
            <w:r w:rsidR="0035070B">
              <w:t xml:space="preserve"> to </w:t>
            </w:r>
            <w:r w:rsidRPr="00A002D6">
              <w:t>3</w:t>
            </w:r>
            <w:r w:rsidR="00B04B62">
              <w:t xml:space="preserve"> </w:t>
            </w:r>
            <w:r w:rsidRPr="00A002D6">
              <w:t>reasons</w:t>
            </w:r>
            <w:r w:rsidR="00D57317">
              <w:t xml:space="preserve"> for their decision.</w:t>
            </w:r>
          </w:p>
          <w:p w14:paraId="58C0D446" w14:textId="353F4C3D" w:rsidR="00922B0A" w:rsidRPr="00A002D6" w:rsidRDefault="209C7AFD" w:rsidP="00AC7F48">
            <w:pPr>
              <w:pStyle w:val="ListBullet2"/>
              <w:cnfStyle w:val="000000100000" w:firstRow="0" w:lastRow="0" w:firstColumn="0" w:lastColumn="0" w:oddVBand="0" w:evenVBand="0" w:oddHBand="1" w:evenHBand="0" w:firstRowFirstColumn="0" w:firstRowLastColumn="0" w:lastRowFirstColumn="0" w:lastRowLastColumn="0"/>
            </w:pPr>
            <w:r w:rsidRPr="00A002D6">
              <w:t>W</w:t>
            </w:r>
            <w:r w:rsidR="00922B0A" w:rsidRPr="00A002D6">
              <w:t>hich</w:t>
            </w:r>
            <w:r w:rsidR="00B04B62">
              <w:t xml:space="preserve"> </w:t>
            </w:r>
            <w:r w:rsidR="00922B0A" w:rsidRPr="00A002D6">
              <w:t>values</w:t>
            </w:r>
            <w:r w:rsidR="00B04B62">
              <w:t xml:space="preserve"> </w:t>
            </w:r>
            <w:r w:rsidR="00922B0A" w:rsidRPr="00A002D6">
              <w:t>were</w:t>
            </w:r>
            <w:r w:rsidR="00B04B62">
              <w:t xml:space="preserve"> </w:t>
            </w:r>
            <w:r w:rsidR="00922B0A" w:rsidRPr="00A002D6">
              <w:t>prioritised</w:t>
            </w:r>
            <w:r w:rsidR="00C44F65" w:rsidRPr="00A002D6">
              <w:t>?</w:t>
            </w:r>
          </w:p>
          <w:p w14:paraId="789C5F03" w14:textId="54480D26" w:rsidR="00922B0A" w:rsidRPr="00A002D6" w:rsidRDefault="2006A9BB" w:rsidP="00AC7F48">
            <w:pPr>
              <w:pStyle w:val="ListBullet2"/>
              <w:cnfStyle w:val="000000100000" w:firstRow="0" w:lastRow="0" w:firstColumn="0" w:lastColumn="0" w:oddVBand="0" w:evenVBand="0" w:oddHBand="1" w:evenHBand="0" w:firstRowFirstColumn="0" w:firstRowLastColumn="0" w:lastRowFirstColumn="0" w:lastRowLastColumn="0"/>
            </w:pPr>
            <w:r w:rsidRPr="00A002D6">
              <w:t>W</w:t>
            </w:r>
            <w:r w:rsidR="00922B0A" w:rsidRPr="00A002D6">
              <w:t>hich</w:t>
            </w:r>
            <w:r w:rsidR="00B04B62">
              <w:t xml:space="preserve"> </w:t>
            </w:r>
            <w:r w:rsidR="00922B0A" w:rsidRPr="00A002D6">
              <w:t>values</w:t>
            </w:r>
            <w:r w:rsidR="00B04B62">
              <w:t xml:space="preserve"> </w:t>
            </w:r>
            <w:r w:rsidR="00922B0A" w:rsidRPr="00A002D6">
              <w:t>were</w:t>
            </w:r>
            <w:r w:rsidR="00B04B62">
              <w:t xml:space="preserve"> </w:t>
            </w:r>
            <w:r w:rsidR="00922B0A" w:rsidRPr="00A002D6">
              <w:t>considered</w:t>
            </w:r>
            <w:r w:rsidR="00B04B62">
              <w:t xml:space="preserve"> </w:t>
            </w:r>
            <w:r w:rsidR="00922B0A" w:rsidRPr="00A002D6">
              <w:t>but</w:t>
            </w:r>
            <w:r w:rsidR="00B04B62">
              <w:t xml:space="preserve"> </w:t>
            </w:r>
            <w:r w:rsidR="00922B0A" w:rsidRPr="00A002D6">
              <w:t>not</w:t>
            </w:r>
            <w:r w:rsidR="00B04B62">
              <w:t xml:space="preserve"> </w:t>
            </w:r>
            <w:r w:rsidR="00922B0A" w:rsidRPr="00A002D6">
              <w:t>chosen</w:t>
            </w:r>
            <w:r w:rsidR="003B7997">
              <w:t>? W</w:t>
            </w:r>
            <w:r w:rsidR="00922B0A" w:rsidRPr="00A002D6">
              <w:t>hy</w:t>
            </w:r>
            <w:r w:rsidR="00C44F65" w:rsidRPr="00A002D6">
              <w:t>?</w:t>
            </w:r>
          </w:p>
          <w:p w14:paraId="21F5F146" w14:textId="45F979B9" w:rsidR="00922B0A" w:rsidRPr="00A002D6" w:rsidRDefault="00D57317" w:rsidP="00CF2033">
            <w:pPr>
              <w:pStyle w:val="ListBullet"/>
              <w:cnfStyle w:val="000000100000" w:firstRow="0" w:lastRow="0" w:firstColumn="0" w:lastColumn="0" w:oddVBand="0" w:evenVBand="0" w:oddHBand="1" w:evenHBand="0" w:firstRowFirstColumn="0" w:firstRowLastColumn="0" w:lastRowFirstColumn="0" w:lastRowLastColumn="0"/>
            </w:pPr>
            <w:r>
              <w:t>s</w:t>
            </w:r>
            <w:r w:rsidR="00922B0A" w:rsidRPr="00A002D6">
              <w:t>hare</w:t>
            </w:r>
            <w:r w:rsidR="00B04B62">
              <w:t xml:space="preserve"> </w:t>
            </w:r>
            <w:r w:rsidR="00C44F65" w:rsidRPr="00A002D6">
              <w:t>back</w:t>
            </w:r>
          </w:p>
          <w:p w14:paraId="7335D594" w14:textId="620A261A" w:rsidR="00922B0A" w:rsidRPr="00A002D6" w:rsidRDefault="00922B0A" w:rsidP="00AC7F48">
            <w:pPr>
              <w:pStyle w:val="ListBullet2"/>
              <w:cnfStyle w:val="000000100000" w:firstRow="0" w:lastRow="0" w:firstColumn="0" w:lastColumn="0" w:oddVBand="0" w:evenVBand="0" w:oddHBand="1" w:evenHBand="0" w:firstRowFirstColumn="0" w:firstRowLastColumn="0" w:lastRowFirstColumn="0" w:lastRowLastColumn="0"/>
            </w:pPr>
            <w:r w:rsidRPr="00A002D6">
              <w:t>1</w:t>
            </w:r>
            <w:r w:rsidR="00D57317">
              <w:t xml:space="preserve"> to </w:t>
            </w:r>
            <w:r w:rsidRPr="00A002D6">
              <w:t>2</w:t>
            </w:r>
            <w:r w:rsidR="00B04B62">
              <w:t xml:space="preserve"> </w:t>
            </w:r>
            <w:r w:rsidRPr="00A002D6">
              <w:t>sentences</w:t>
            </w:r>
            <w:r w:rsidR="00B04B62">
              <w:t xml:space="preserve"> </w:t>
            </w:r>
            <w:r w:rsidRPr="00A002D6">
              <w:t>in</w:t>
            </w:r>
            <w:r w:rsidR="00B04B62">
              <w:t xml:space="preserve"> </w:t>
            </w:r>
            <w:r w:rsidRPr="00A002D6">
              <w:t>character</w:t>
            </w:r>
            <w:r w:rsidR="00F445A9">
              <w:t>.</w:t>
            </w:r>
          </w:p>
          <w:p w14:paraId="4D548A38" w14:textId="77777777" w:rsidR="006C6844" w:rsidRPr="006C6844" w:rsidRDefault="00F445A9" w:rsidP="00BA4D11">
            <w:pPr>
              <w:pStyle w:val="ListBullet2"/>
              <w:cnfStyle w:val="000000100000" w:firstRow="0" w:lastRow="0" w:firstColumn="0" w:lastColumn="0" w:oddVBand="0" w:evenVBand="0" w:oddHBand="1" w:evenHBand="0" w:firstRowFirstColumn="0" w:firstRowLastColumn="0" w:lastRowFirstColumn="0" w:lastRowLastColumn="0"/>
              <w:rPr>
                <w:b/>
                <w:bCs/>
              </w:rPr>
            </w:pPr>
            <w:r>
              <w:t>E</w:t>
            </w:r>
            <w:r w:rsidR="000E3A67" w:rsidRPr="00A002D6">
              <w:t>xample</w:t>
            </w:r>
            <w:r w:rsidR="000E3A67">
              <w:t xml:space="preserve"> </w:t>
            </w:r>
            <w:r w:rsidR="00922B0A" w:rsidRPr="00A002D6">
              <w:t>frame:</w:t>
            </w:r>
            <w:r w:rsidR="000E3A67">
              <w:t xml:space="preserve"> </w:t>
            </w:r>
            <w:r w:rsidR="00922B0A" w:rsidRPr="00A002D6">
              <w:t>‘</w:t>
            </w:r>
            <w:r w:rsidR="00AC63A7" w:rsidRPr="00A002D6">
              <w:t>Our</w:t>
            </w:r>
            <w:r w:rsidR="00B04B62">
              <w:t xml:space="preserve"> </w:t>
            </w:r>
            <w:r w:rsidR="00922B0A" w:rsidRPr="00A002D6">
              <w:t>group</w:t>
            </w:r>
            <w:r w:rsidR="00B04B62">
              <w:t xml:space="preserve"> </w:t>
            </w:r>
            <w:r w:rsidR="00922B0A" w:rsidRPr="00A002D6">
              <w:t>recommends</w:t>
            </w:r>
            <w:r w:rsidR="00B04B62">
              <w:t xml:space="preserve"> </w:t>
            </w:r>
            <w:r w:rsidR="00922B0A" w:rsidRPr="00A002D6">
              <w:t>Option</w:t>
            </w:r>
            <w:r w:rsidR="00B04B62">
              <w:t xml:space="preserve"> </w:t>
            </w:r>
            <w:r w:rsidR="00922B0A" w:rsidRPr="00A002D6">
              <w:t>B</w:t>
            </w:r>
            <w:r w:rsidR="00B04B62">
              <w:t xml:space="preserve"> </w:t>
            </w:r>
            <w:r w:rsidR="00922B0A" w:rsidRPr="00A002D6">
              <w:t>because</w:t>
            </w:r>
            <w:r w:rsidR="00B04B62">
              <w:t xml:space="preserve"> </w:t>
            </w:r>
            <w:r w:rsidR="00922B0A" w:rsidRPr="00A002D6">
              <w:t>it</w:t>
            </w:r>
            <w:r w:rsidR="006C6844">
              <w:t xml:space="preserve"> </w:t>
            </w:r>
            <w:r w:rsidR="006C6844" w:rsidRPr="006C6844">
              <w:t xml:space="preserve">respects Connection to </w:t>
            </w:r>
            <w:r w:rsidR="006C6844" w:rsidRPr="006C6844">
              <w:lastRenderedPageBreak/>
              <w:t>Country while still allowing public education</w:t>
            </w:r>
          </w:p>
          <w:p w14:paraId="17F8AD5F" w14:textId="14CB10E9" w:rsidR="000A0AC7" w:rsidRPr="006C6844" w:rsidRDefault="000A0AC7" w:rsidP="006C6844">
            <w:pPr>
              <w:pStyle w:val="ListBullet2"/>
              <w:numPr>
                <w:ilvl w:val="0"/>
                <w:numId w:val="0"/>
              </w:numPr>
              <w:cnfStyle w:val="000000100000" w:firstRow="0" w:lastRow="0" w:firstColumn="0" w:lastColumn="0" w:oddVBand="0" w:evenVBand="0" w:oddHBand="1" w:evenHBand="0" w:firstRowFirstColumn="0" w:firstRowLastColumn="0" w:lastRowFirstColumn="0" w:lastRowLastColumn="0"/>
              <w:rPr>
                <w:b/>
                <w:bCs/>
              </w:rPr>
            </w:pPr>
            <w:r w:rsidRPr="006C6844">
              <w:rPr>
                <w:b/>
                <w:bCs/>
              </w:rPr>
              <w:t>Concluding</w:t>
            </w:r>
            <w:r w:rsidR="00B04B62" w:rsidRPr="006C6844">
              <w:rPr>
                <w:b/>
                <w:bCs/>
              </w:rPr>
              <w:t xml:space="preserve"> </w:t>
            </w:r>
            <w:r w:rsidRPr="006C6844">
              <w:rPr>
                <w:b/>
                <w:bCs/>
              </w:rPr>
              <w:t>the</w:t>
            </w:r>
            <w:r w:rsidR="00B04B62" w:rsidRPr="006C6844">
              <w:rPr>
                <w:b/>
                <w:bCs/>
              </w:rPr>
              <w:t xml:space="preserve"> </w:t>
            </w:r>
            <w:r w:rsidRPr="006C6844">
              <w:rPr>
                <w:b/>
                <w:bCs/>
              </w:rPr>
              <w:t>lesson</w:t>
            </w:r>
          </w:p>
          <w:p w14:paraId="0B07F107" w14:textId="34A51A06" w:rsidR="00922B0A" w:rsidRPr="00D57317" w:rsidRDefault="00922B0A" w:rsidP="00CF2033">
            <w:pPr>
              <w:cnfStyle w:val="000000100000" w:firstRow="0" w:lastRow="0" w:firstColumn="0" w:lastColumn="0" w:oddVBand="0" w:evenVBand="0" w:oddHBand="1" w:evenHBand="0" w:firstRowFirstColumn="0" w:firstRowLastColumn="0" w:lastRowFirstColumn="0" w:lastRowLastColumn="0"/>
            </w:pPr>
            <w:r w:rsidRPr="005B7CDB">
              <w:t>Exit</w:t>
            </w:r>
            <w:r w:rsidR="00B04B62" w:rsidRPr="005B7CDB">
              <w:t xml:space="preserve"> </w:t>
            </w:r>
            <w:r w:rsidRPr="005B7CDB">
              <w:t>ticket</w:t>
            </w:r>
          </w:p>
          <w:p w14:paraId="4AB63D5C" w14:textId="3A64A569" w:rsidR="00922B0A" w:rsidRPr="00A002D6" w:rsidRDefault="00922B0A" w:rsidP="00CF2033">
            <w:pPr>
              <w:cnfStyle w:val="000000100000" w:firstRow="0" w:lastRow="0" w:firstColumn="0" w:lastColumn="0" w:oddVBand="0" w:evenVBand="0" w:oddHBand="1" w:evenHBand="0" w:firstRowFirstColumn="0" w:firstRowLastColumn="0" w:lastRowFirstColumn="0" w:lastRowLastColumn="0"/>
            </w:pPr>
            <w:r w:rsidRPr="00A002D6">
              <w:t>Students</w:t>
            </w:r>
            <w:r w:rsidR="00B04B62">
              <w:t xml:space="preserve"> </w:t>
            </w:r>
            <w:r w:rsidRPr="00A002D6">
              <w:t>respond</w:t>
            </w:r>
            <w:r w:rsidR="00B04B62">
              <w:t xml:space="preserve"> </w:t>
            </w:r>
            <w:r w:rsidRPr="00A002D6">
              <w:t>in</w:t>
            </w:r>
            <w:r w:rsidR="00B04B62">
              <w:t xml:space="preserve"> </w:t>
            </w:r>
            <w:r w:rsidRPr="00A002D6">
              <w:t>1</w:t>
            </w:r>
            <w:r w:rsidR="00D57317">
              <w:t xml:space="preserve"> to </w:t>
            </w:r>
            <w:r w:rsidRPr="00A002D6">
              <w:t>2</w:t>
            </w:r>
            <w:r w:rsidR="00B04B62">
              <w:t xml:space="preserve"> </w:t>
            </w:r>
            <w:r w:rsidRPr="00A002D6">
              <w:t>sentences</w:t>
            </w:r>
            <w:r w:rsidR="00C40594">
              <w:t xml:space="preserve"> to the following questions</w:t>
            </w:r>
            <w:r w:rsidRPr="00A002D6">
              <w:t>:</w:t>
            </w:r>
          </w:p>
          <w:p w14:paraId="4C5CC584" w14:textId="65784533" w:rsidR="00922B0A" w:rsidRPr="002A4A00" w:rsidRDefault="1FF7EE9D" w:rsidP="0004262B">
            <w:pPr>
              <w:pStyle w:val="ListBullet"/>
              <w:cnfStyle w:val="000000100000" w:firstRow="0" w:lastRow="0" w:firstColumn="0" w:lastColumn="0" w:oddVBand="0" w:evenVBand="0" w:oddHBand="1" w:evenHBand="0" w:firstRowFirstColumn="0" w:firstRowLastColumn="0" w:lastRowFirstColumn="0" w:lastRowLastColumn="0"/>
            </w:pPr>
            <w:r w:rsidRPr="00A002D6">
              <w:t>W</w:t>
            </w:r>
            <w:r w:rsidR="00922B0A" w:rsidRPr="00A002D6">
              <w:t>hich</w:t>
            </w:r>
            <w:r w:rsidR="00B04B62">
              <w:t xml:space="preserve"> </w:t>
            </w:r>
            <w:r w:rsidR="00922B0A" w:rsidRPr="00A002D6">
              <w:t>value</w:t>
            </w:r>
            <w:r w:rsidR="00B04B62">
              <w:t xml:space="preserve"> </w:t>
            </w:r>
            <w:r w:rsidR="00922B0A" w:rsidRPr="002A4A00">
              <w:t>most</w:t>
            </w:r>
            <w:r w:rsidR="00B04B62" w:rsidRPr="002A4A00">
              <w:t xml:space="preserve"> </w:t>
            </w:r>
            <w:r w:rsidR="00922B0A" w:rsidRPr="002A4A00">
              <w:t>influenced</w:t>
            </w:r>
            <w:r w:rsidR="00B04B62" w:rsidRPr="002A4A00">
              <w:t xml:space="preserve"> </w:t>
            </w:r>
            <w:r w:rsidR="00922B0A" w:rsidRPr="002A4A00">
              <w:t>your</w:t>
            </w:r>
            <w:r w:rsidR="00B04B62" w:rsidRPr="002A4A00">
              <w:t xml:space="preserve"> </w:t>
            </w:r>
            <w:r w:rsidR="00922B0A" w:rsidRPr="002A4A00">
              <w:t>group’s</w:t>
            </w:r>
            <w:r w:rsidR="00B04B62" w:rsidRPr="002A4A00">
              <w:t xml:space="preserve"> </w:t>
            </w:r>
            <w:r w:rsidR="00922B0A" w:rsidRPr="002A4A00">
              <w:t>decision</w:t>
            </w:r>
            <w:r w:rsidR="00B04B62" w:rsidRPr="002A4A00">
              <w:t xml:space="preserve"> </w:t>
            </w:r>
            <w:r w:rsidR="00922B0A" w:rsidRPr="002A4A00">
              <w:t>about</w:t>
            </w:r>
            <w:r w:rsidR="00B04B62" w:rsidRPr="002A4A00">
              <w:t xml:space="preserve"> </w:t>
            </w:r>
            <w:r w:rsidR="00922B0A" w:rsidRPr="002A4A00">
              <w:t>Mungo</w:t>
            </w:r>
            <w:r w:rsidR="00B04B62" w:rsidRPr="002A4A00">
              <w:t xml:space="preserve"> </w:t>
            </w:r>
            <w:r w:rsidR="00922B0A" w:rsidRPr="002A4A00">
              <w:t>Man</w:t>
            </w:r>
            <w:r w:rsidR="008B5CCB">
              <w:t>? W</w:t>
            </w:r>
            <w:r w:rsidR="00922B0A" w:rsidRPr="002A4A00">
              <w:t>hy?</w:t>
            </w:r>
          </w:p>
          <w:p w14:paraId="1E1243A7" w14:textId="3AD8F617" w:rsidR="00922B0A" w:rsidRPr="00A002D6" w:rsidRDefault="32C4ED20" w:rsidP="0004262B">
            <w:pPr>
              <w:pStyle w:val="ListBullet"/>
              <w:cnfStyle w:val="000000100000" w:firstRow="0" w:lastRow="0" w:firstColumn="0" w:lastColumn="0" w:oddVBand="0" w:evenVBand="0" w:oddHBand="1" w:evenHBand="0" w:firstRowFirstColumn="0" w:firstRowLastColumn="0" w:lastRowFirstColumn="0" w:lastRowLastColumn="0"/>
            </w:pPr>
            <w:r w:rsidRPr="002A4A00">
              <w:t>W</w:t>
            </w:r>
            <w:r w:rsidR="00922B0A" w:rsidRPr="002A4A00">
              <w:t>hat</w:t>
            </w:r>
            <w:r w:rsidR="00B04B62" w:rsidRPr="002A4A00">
              <w:t xml:space="preserve"> </w:t>
            </w:r>
            <w:r w:rsidR="00922B0A" w:rsidRPr="002A4A00">
              <w:t>might</w:t>
            </w:r>
            <w:r w:rsidR="00B04B62" w:rsidRPr="002A4A00">
              <w:t xml:space="preserve"> </w:t>
            </w:r>
            <w:r w:rsidR="00922B0A" w:rsidRPr="002A4A00">
              <w:t>be</w:t>
            </w:r>
            <w:r w:rsidR="00B04B62" w:rsidRPr="002A4A00">
              <w:t xml:space="preserve"> </w:t>
            </w:r>
            <w:r w:rsidR="00922B0A" w:rsidRPr="002A4A00">
              <w:t>los</w:t>
            </w:r>
            <w:r w:rsidR="00922B0A" w:rsidRPr="00A002D6">
              <w:t>t</w:t>
            </w:r>
            <w:r w:rsidR="00B04B62">
              <w:t xml:space="preserve"> </w:t>
            </w:r>
            <w:r w:rsidR="00922B0A" w:rsidRPr="00A002D6">
              <w:t>if</w:t>
            </w:r>
            <w:r w:rsidR="00B04B62">
              <w:t xml:space="preserve"> </w:t>
            </w:r>
            <w:r w:rsidR="00922B0A" w:rsidRPr="00A002D6">
              <w:t>a</w:t>
            </w:r>
            <w:r w:rsidR="00B04B62">
              <w:t xml:space="preserve"> </w:t>
            </w:r>
            <w:r w:rsidR="00922B0A" w:rsidRPr="00A002D6">
              <w:t>different</w:t>
            </w:r>
            <w:r w:rsidR="00B04B62">
              <w:t xml:space="preserve"> </w:t>
            </w:r>
            <w:r w:rsidR="00922B0A" w:rsidRPr="00A002D6">
              <w:t>decision</w:t>
            </w:r>
            <w:r w:rsidR="00B04B62">
              <w:t xml:space="preserve"> </w:t>
            </w:r>
            <w:r w:rsidR="00922B0A" w:rsidRPr="00A002D6">
              <w:t>had</w:t>
            </w:r>
            <w:r w:rsidR="00B04B62">
              <w:t xml:space="preserve"> </w:t>
            </w:r>
            <w:r w:rsidR="00922B0A" w:rsidRPr="00A002D6">
              <w:t>been</w:t>
            </w:r>
            <w:r w:rsidR="00B04B62">
              <w:t xml:space="preserve"> </w:t>
            </w:r>
            <w:r w:rsidR="00922B0A" w:rsidRPr="00A002D6">
              <w:t>made?</w:t>
            </w:r>
          </w:p>
          <w:p w14:paraId="3DBA2A52" w14:textId="27805A96" w:rsidR="00922B0A" w:rsidRPr="0004262B" w:rsidRDefault="00922B0A" w:rsidP="0004262B">
            <w:pPr>
              <w:pStyle w:val="FeatureBox4"/>
              <w:cnfStyle w:val="000000100000" w:firstRow="0" w:lastRow="0" w:firstColumn="0" w:lastColumn="0" w:oddVBand="0" w:evenVBand="0" w:oddHBand="1" w:evenHBand="0" w:firstRowFirstColumn="0" w:firstRowLastColumn="0" w:lastRowFirstColumn="0" w:lastRowLastColumn="0"/>
              <w:rPr>
                <w:rStyle w:val="Strong"/>
              </w:rPr>
            </w:pPr>
            <w:r w:rsidRPr="0004262B">
              <w:rPr>
                <w:rStyle w:val="Strong"/>
              </w:rPr>
              <w:t>Differentiation</w:t>
            </w:r>
          </w:p>
          <w:p w14:paraId="29F65EA9" w14:textId="5203A9E4" w:rsidR="00922B0A" w:rsidRPr="0004262B" w:rsidRDefault="00922B0A" w:rsidP="0004262B">
            <w:pPr>
              <w:pStyle w:val="FeatureBox4"/>
              <w:cnfStyle w:val="000000100000" w:firstRow="0" w:lastRow="0" w:firstColumn="0" w:lastColumn="0" w:oddVBand="0" w:evenVBand="0" w:oddHBand="1" w:evenHBand="0" w:firstRowFirstColumn="0" w:firstRowLastColumn="0" w:lastRowFirstColumn="0" w:lastRowLastColumn="0"/>
              <w:rPr>
                <w:rStyle w:val="Strong"/>
              </w:rPr>
            </w:pPr>
            <w:r w:rsidRPr="0004262B">
              <w:rPr>
                <w:rStyle w:val="Strong"/>
              </w:rPr>
              <w:t>Support</w:t>
            </w:r>
          </w:p>
          <w:p w14:paraId="6B9A4F2F" w14:textId="17393682" w:rsidR="00922B0A" w:rsidRPr="00A002D6" w:rsidRDefault="00922B0A" w:rsidP="0004262B">
            <w:pPr>
              <w:pStyle w:val="FeatureBox4"/>
              <w:cnfStyle w:val="000000100000" w:firstRow="0" w:lastRow="0" w:firstColumn="0" w:lastColumn="0" w:oddVBand="0" w:evenVBand="0" w:oddHBand="1" w:evenHBand="0" w:firstRowFirstColumn="0" w:firstRowLastColumn="0" w:lastRowFirstColumn="0" w:lastRowLastColumn="0"/>
            </w:pPr>
            <w:r w:rsidRPr="00A002D6">
              <w:t>Structured</w:t>
            </w:r>
            <w:r w:rsidR="00B04B62">
              <w:t xml:space="preserve"> </w:t>
            </w:r>
            <w:r w:rsidR="00C44F65" w:rsidRPr="00A002D6">
              <w:t>speaking</w:t>
            </w:r>
            <w:r w:rsidR="00B04B62">
              <w:t xml:space="preserve"> </w:t>
            </w:r>
            <w:r w:rsidR="00C44F65" w:rsidRPr="00A002D6">
              <w:t>scaffold</w:t>
            </w:r>
            <w:r w:rsidR="00B04B62">
              <w:t xml:space="preserve"> </w:t>
            </w:r>
            <w:r w:rsidRPr="00A002D6">
              <w:t>for</w:t>
            </w:r>
            <w:r w:rsidR="00B04B62">
              <w:t xml:space="preserve"> </w:t>
            </w:r>
            <w:r w:rsidRPr="00A002D6">
              <w:t>the</w:t>
            </w:r>
            <w:r w:rsidR="00B04B62">
              <w:t xml:space="preserve"> </w:t>
            </w:r>
            <w:r w:rsidRPr="00A002D6">
              <w:t>Museum</w:t>
            </w:r>
            <w:r w:rsidR="00B04B62">
              <w:t xml:space="preserve"> </w:t>
            </w:r>
            <w:r w:rsidR="00C44F65" w:rsidRPr="00A002D6">
              <w:t>board</w:t>
            </w:r>
            <w:r w:rsidR="00B04B62">
              <w:t xml:space="preserve"> </w:t>
            </w:r>
            <w:r w:rsidR="00C44F65" w:rsidRPr="00A002D6">
              <w:t>simulation</w:t>
            </w:r>
          </w:p>
          <w:p w14:paraId="68B34CF1" w14:textId="7F40190C" w:rsidR="002A4A00" w:rsidRDefault="00922B0A">
            <w:pPr>
              <w:pStyle w:val="FeatureBox4"/>
              <w:numPr>
                <w:ilvl w:val="0"/>
                <w:numId w:val="13"/>
              </w:numPr>
              <w:ind w:left="567" w:hanging="567"/>
              <w:cnfStyle w:val="000000100000" w:firstRow="0" w:lastRow="0" w:firstColumn="0" w:lastColumn="0" w:oddVBand="0" w:evenVBand="0" w:oddHBand="1" w:evenHBand="0" w:firstRowFirstColumn="0" w:firstRowLastColumn="0" w:lastRowFirstColumn="0" w:lastRowLastColumn="0"/>
            </w:pPr>
            <w:r w:rsidRPr="00A002D6">
              <w:t>My</w:t>
            </w:r>
            <w:r w:rsidR="00B04B62">
              <w:t xml:space="preserve"> </w:t>
            </w:r>
            <w:r w:rsidRPr="00A002D6">
              <w:t>role</w:t>
            </w:r>
            <w:r w:rsidR="00B04B62">
              <w:t xml:space="preserve"> </w:t>
            </w:r>
            <w:r w:rsidRPr="00A002D6">
              <w:t>represents</w:t>
            </w:r>
            <w:r w:rsidR="002A4A00">
              <w:t xml:space="preserve"> </w:t>
            </w:r>
            <w:r w:rsidRPr="00A002D6">
              <w:t>…</w:t>
            </w:r>
          </w:p>
          <w:p w14:paraId="62F71E2B" w14:textId="04D5F8C1" w:rsidR="002A4A00" w:rsidRDefault="00922B0A">
            <w:pPr>
              <w:pStyle w:val="FeatureBox4"/>
              <w:numPr>
                <w:ilvl w:val="0"/>
                <w:numId w:val="13"/>
              </w:numPr>
              <w:ind w:left="567" w:hanging="567"/>
              <w:cnfStyle w:val="000000100000" w:firstRow="0" w:lastRow="0" w:firstColumn="0" w:lastColumn="0" w:oddVBand="0" w:evenVBand="0" w:oddHBand="1" w:evenHBand="0" w:firstRowFirstColumn="0" w:firstRowLastColumn="0" w:lastRowFirstColumn="0" w:lastRowLastColumn="0"/>
            </w:pPr>
            <w:r w:rsidRPr="00A002D6">
              <w:t>The</w:t>
            </w:r>
            <w:r w:rsidR="00B04B62">
              <w:t xml:space="preserve"> </w:t>
            </w:r>
            <w:r w:rsidRPr="00A002D6">
              <w:t>value</w:t>
            </w:r>
            <w:r w:rsidR="00B04B62">
              <w:t xml:space="preserve"> </w:t>
            </w:r>
            <w:r w:rsidRPr="00A002D6">
              <w:t>that</w:t>
            </w:r>
            <w:r w:rsidR="00B04B62">
              <w:t xml:space="preserve"> </w:t>
            </w:r>
            <w:r w:rsidRPr="00A002D6">
              <w:t>matters</w:t>
            </w:r>
            <w:r w:rsidR="00B04B62">
              <w:t xml:space="preserve"> </w:t>
            </w:r>
            <w:r w:rsidRPr="00A002D6">
              <w:t>most</w:t>
            </w:r>
            <w:r w:rsidR="00B04B62">
              <w:t xml:space="preserve"> </w:t>
            </w:r>
            <w:r w:rsidRPr="00A002D6">
              <w:t>to</w:t>
            </w:r>
            <w:r w:rsidR="00B04B62">
              <w:t xml:space="preserve"> </w:t>
            </w:r>
            <w:r w:rsidRPr="00A002D6">
              <w:t>my</w:t>
            </w:r>
            <w:r w:rsidR="00B04B62">
              <w:t xml:space="preserve"> </w:t>
            </w:r>
            <w:r w:rsidRPr="00A002D6">
              <w:t>role</w:t>
            </w:r>
            <w:r w:rsidR="00B04B62">
              <w:t xml:space="preserve"> </w:t>
            </w:r>
            <w:r w:rsidRPr="00A002D6">
              <w:t>is</w:t>
            </w:r>
            <w:r w:rsidR="002A4A00">
              <w:t xml:space="preserve"> </w:t>
            </w:r>
            <w:r w:rsidRPr="00A002D6">
              <w:t>…</w:t>
            </w:r>
          </w:p>
          <w:p w14:paraId="19DCBD74" w14:textId="590DD1FA" w:rsidR="00922B0A" w:rsidRPr="00A002D6" w:rsidRDefault="00922B0A">
            <w:pPr>
              <w:pStyle w:val="FeatureBox4"/>
              <w:numPr>
                <w:ilvl w:val="0"/>
                <w:numId w:val="13"/>
              </w:numPr>
              <w:ind w:left="567" w:hanging="567"/>
              <w:cnfStyle w:val="000000100000" w:firstRow="0" w:lastRow="0" w:firstColumn="0" w:lastColumn="0" w:oddVBand="0" w:evenVBand="0" w:oddHBand="1" w:evenHBand="0" w:firstRowFirstColumn="0" w:firstRowLastColumn="0" w:lastRowFirstColumn="0" w:lastRowLastColumn="0"/>
            </w:pPr>
            <w:r w:rsidRPr="00A002D6">
              <w:t>We</w:t>
            </w:r>
            <w:r w:rsidR="00B04B62">
              <w:t xml:space="preserve"> </w:t>
            </w:r>
            <w:r w:rsidRPr="00A002D6">
              <w:t>believe</w:t>
            </w:r>
            <w:r w:rsidR="00B04B62">
              <w:t xml:space="preserve"> </w:t>
            </w:r>
            <w:r w:rsidRPr="00A002D6">
              <w:t>this</w:t>
            </w:r>
            <w:r w:rsidR="00B04B62">
              <w:t xml:space="preserve"> </w:t>
            </w:r>
            <w:r w:rsidRPr="00A002D6">
              <w:t>because</w:t>
            </w:r>
            <w:r w:rsidR="00B04B62">
              <w:t xml:space="preserve"> </w:t>
            </w:r>
            <w:r w:rsidRPr="00A002D6">
              <w:t>the</w:t>
            </w:r>
            <w:r w:rsidR="00B04B62">
              <w:t xml:space="preserve"> </w:t>
            </w:r>
            <w:r w:rsidRPr="00A002D6">
              <w:t>text</w:t>
            </w:r>
            <w:r w:rsidR="00B04B62">
              <w:t xml:space="preserve"> </w:t>
            </w:r>
            <w:r w:rsidRPr="00A002D6">
              <w:t>says</w:t>
            </w:r>
            <w:r w:rsidR="002A4A00">
              <w:t xml:space="preserve"> </w:t>
            </w:r>
            <w:r w:rsidRPr="00A002D6">
              <w:t>…</w:t>
            </w:r>
          </w:p>
          <w:p w14:paraId="445CDCE3" w14:textId="71996D09" w:rsidR="00922B0A" w:rsidRPr="0004262B" w:rsidRDefault="00922B0A" w:rsidP="0004262B">
            <w:pPr>
              <w:pStyle w:val="FeatureBox4"/>
              <w:cnfStyle w:val="000000100000" w:firstRow="0" w:lastRow="0" w:firstColumn="0" w:lastColumn="0" w:oddVBand="0" w:evenVBand="0" w:oddHBand="1" w:evenHBand="0" w:firstRowFirstColumn="0" w:firstRowLastColumn="0" w:lastRowFirstColumn="0" w:lastRowLastColumn="0"/>
              <w:rPr>
                <w:rStyle w:val="Strong"/>
              </w:rPr>
            </w:pPr>
            <w:r w:rsidRPr="0004262B">
              <w:rPr>
                <w:rStyle w:val="Strong"/>
              </w:rPr>
              <w:t>Extension</w:t>
            </w:r>
          </w:p>
          <w:p w14:paraId="3992D0D3" w14:textId="767D5114" w:rsidR="00922B0A" w:rsidRPr="00A002D6" w:rsidRDefault="00922B0A" w:rsidP="0004262B">
            <w:pPr>
              <w:pStyle w:val="FeatureBox4"/>
              <w:cnfStyle w:val="000000100000" w:firstRow="0" w:lastRow="0" w:firstColumn="0" w:lastColumn="0" w:oddVBand="0" w:evenVBand="0" w:oddHBand="1" w:evenHBand="0" w:firstRowFirstColumn="0" w:firstRowLastColumn="0" w:lastRowFirstColumn="0" w:lastRowLastColumn="0"/>
            </w:pPr>
            <w:r w:rsidRPr="00A002D6">
              <w:lastRenderedPageBreak/>
              <w:t>Students</w:t>
            </w:r>
            <w:r w:rsidR="00B04B62">
              <w:t xml:space="preserve"> </w:t>
            </w:r>
            <w:r w:rsidRPr="00A002D6">
              <w:t>research</w:t>
            </w:r>
            <w:r w:rsidR="00B04B62">
              <w:t xml:space="preserve"> </w:t>
            </w:r>
            <w:r w:rsidRPr="00A002D6">
              <w:t>a</w:t>
            </w:r>
            <w:r w:rsidR="00B04B62">
              <w:t xml:space="preserve"> </w:t>
            </w:r>
            <w:r w:rsidRPr="00A002D6">
              <w:t>real-world</w:t>
            </w:r>
            <w:r w:rsidR="00B04B62">
              <w:t xml:space="preserve"> </w:t>
            </w:r>
            <w:r w:rsidRPr="00A002D6">
              <w:t>example</w:t>
            </w:r>
            <w:r w:rsidR="00B04B62">
              <w:t xml:space="preserve"> </w:t>
            </w:r>
            <w:r w:rsidRPr="00A002D6">
              <w:t>of:</w:t>
            </w:r>
          </w:p>
          <w:p w14:paraId="5061F8C1" w14:textId="0E2EF183" w:rsidR="00922B0A" w:rsidRPr="00A002D6" w:rsidRDefault="00922B0A">
            <w:pPr>
              <w:pStyle w:val="FeatureBox4"/>
              <w:numPr>
                <w:ilvl w:val="0"/>
                <w:numId w:val="13"/>
              </w:numPr>
              <w:ind w:left="567" w:hanging="567"/>
              <w:cnfStyle w:val="000000100000" w:firstRow="0" w:lastRow="0" w:firstColumn="0" w:lastColumn="0" w:oddVBand="0" w:evenVBand="0" w:oddHBand="1" w:evenHBand="0" w:firstRowFirstColumn="0" w:firstRowLastColumn="0" w:lastRowFirstColumn="0" w:lastRowLastColumn="0"/>
            </w:pPr>
            <w:r w:rsidRPr="00A002D6">
              <w:t>repatriation</w:t>
            </w:r>
            <w:r w:rsidR="00B04B62">
              <w:t xml:space="preserve"> </w:t>
            </w:r>
            <w:r w:rsidRPr="00A002D6">
              <w:t>of</w:t>
            </w:r>
            <w:r w:rsidR="00B04B62">
              <w:t xml:space="preserve"> </w:t>
            </w:r>
            <w:r w:rsidRPr="00A002D6">
              <w:t>ancestral</w:t>
            </w:r>
            <w:r w:rsidR="00B04B62">
              <w:t xml:space="preserve"> </w:t>
            </w:r>
            <w:r w:rsidRPr="00A002D6">
              <w:t>remains</w:t>
            </w:r>
          </w:p>
          <w:p w14:paraId="5990F69A" w14:textId="11828F17" w:rsidR="00922B0A" w:rsidRPr="00A002D6" w:rsidRDefault="00922B0A">
            <w:pPr>
              <w:pStyle w:val="FeatureBox4"/>
              <w:numPr>
                <w:ilvl w:val="0"/>
                <w:numId w:val="13"/>
              </w:numPr>
              <w:ind w:left="567" w:hanging="567"/>
              <w:cnfStyle w:val="000000100000" w:firstRow="0" w:lastRow="0" w:firstColumn="0" w:lastColumn="0" w:oddVBand="0" w:evenVBand="0" w:oddHBand="1" w:evenHBand="0" w:firstRowFirstColumn="0" w:firstRowLastColumn="0" w:lastRowFirstColumn="0" w:lastRowLastColumn="0"/>
            </w:pPr>
            <w:r w:rsidRPr="00A002D6">
              <w:t>return</w:t>
            </w:r>
            <w:r w:rsidR="00B04B62">
              <w:t xml:space="preserve"> </w:t>
            </w:r>
            <w:r w:rsidRPr="00A002D6">
              <w:t>of</w:t>
            </w:r>
            <w:r w:rsidR="00B04B62">
              <w:t xml:space="preserve"> </w:t>
            </w:r>
            <w:r w:rsidRPr="00A002D6">
              <w:t>cultural</w:t>
            </w:r>
            <w:r w:rsidR="00B04B62">
              <w:t xml:space="preserve"> </w:t>
            </w:r>
            <w:r w:rsidRPr="00A002D6">
              <w:t>objects</w:t>
            </w:r>
          </w:p>
          <w:p w14:paraId="295160C4" w14:textId="29FFE9D8" w:rsidR="00922B0A" w:rsidRPr="00A002D6" w:rsidRDefault="00922B0A">
            <w:pPr>
              <w:pStyle w:val="FeatureBox4"/>
              <w:numPr>
                <w:ilvl w:val="0"/>
                <w:numId w:val="13"/>
              </w:numPr>
              <w:ind w:left="567" w:hanging="567"/>
              <w:cnfStyle w:val="000000100000" w:firstRow="0" w:lastRow="0" w:firstColumn="0" w:lastColumn="0" w:oddVBand="0" w:evenVBand="0" w:oddHBand="1" w:evenHBand="0" w:firstRowFirstColumn="0" w:firstRowLastColumn="0" w:lastRowFirstColumn="0" w:lastRowLastColumn="0"/>
            </w:pPr>
            <w:r w:rsidRPr="00A002D6">
              <w:t>community–museum</w:t>
            </w:r>
            <w:r w:rsidR="00B04B62">
              <w:t xml:space="preserve"> </w:t>
            </w:r>
            <w:r w:rsidRPr="00A002D6">
              <w:t>agreements</w:t>
            </w:r>
            <w:r w:rsidR="002A4A00">
              <w:t>.</w:t>
            </w:r>
          </w:p>
          <w:p w14:paraId="31FA0B7B" w14:textId="5A41604A" w:rsidR="00922B0A" w:rsidRPr="00A002D6" w:rsidRDefault="002A4A00" w:rsidP="0004262B">
            <w:pPr>
              <w:pStyle w:val="FeatureBox4"/>
              <w:cnfStyle w:val="000000100000" w:firstRow="0" w:lastRow="0" w:firstColumn="0" w:lastColumn="0" w:oddVBand="0" w:evenVBand="0" w:oddHBand="1" w:evenHBand="0" w:firstRowFirstColumn="0" w:firstRowLastColumn="0" w:lastRowFirstColumn="0" w:lastRowLastColumn="0"/>
            </w:pPr>
            <w:r w:rsidRPr="00A002D6">
              <w:t>The</w:t>
            </w:r>
            <w:r>
              <w:t xml:space="preserve">y then </w:t>
            </w:r>
            <w:r w:rsidR="00922B0A" w:rsidRPr="00A002D6">
              <w:t>compare</w:t>
            </w:r>
            <w:r w:rsidR="00B04B62">
              <w:t xml:space="preserve"> </w:t>
            </w:r>
            <w:r w:rsidR="00922B0A" w:rsidRPr="00A002D6">
              <w:t>it</w:t>
            </w:r>
            <w:r w:rsidR="00B04B62">
              <w:t xml:space="preserve"> </w:t>
            </w:r>
            <w:r w:rsidR="00922B0A" w:rsidRPr="00A002D6">
              <w:t>to</w:t>
            </w:r>
            <w:r w:rsidR="00B04B62">
              <w:t xml:space="preserve"> </w:t>
            </w:r>
            <w:r w:rsidR="00922B0A" w:rsidRPr="00A002D6">
              <w:t>the</w:t>
            </w:r>
            <w:r w:rsidR="00B04B62">
              <w:t xml:space="preserve"> </w:t>
            </w:r>
            <w:r w:rsidR="00922B0A" w:rsidRPr="00A002D6">
              <w:t>Mungo</w:t>
            </w:r>
            <w:r w:rsidR="00B04B62">
              <w:t xml:space="preserve"> </w:t>
            </w:r>
            <w:r w:rsidR="00922B0A" w:rsidRPr="00A002D6">
              <w:t>Man</w:t>
            </w:r>
            <w:r w:rsidR="00B04B62">
              <w:t xml:space="preserve"> </w:t>
            </w:r>
            <w:r w:rsidR="00922B0A" w:rsidRPr="00A002D6">
              <w:t>case</w:t>
            </w:r>
            <w:r w:rsidR="00B04B62">
              <w:t xml:space="preserve"> </w:t>
            </w:r>
            <w:r w:rsidR="00922B0A" w:rsidRPr="00A002D6">
              <w:t>(similarities,</w:t>
            </w:r>
            <w:r w:rsidR="00B04B62">
              <w:t xml:space="preserve"> </w:t>
            </w:r>
            <w:r w:rsidR="00922B0A" w:rsidRPr="00A002D6">
              <w:t>differences,</w:t>
            </w:r>
            <w:r w:rsidR="00B04B62">
              <w:t xml:space="preserve"> </w:t>
            </w:r>
            <w:r w:rsidR="00922B0A" w:rsidRPr="00A002D6">
              <w:t>values</w:t>
            </w:r>
            <w:r w:rsidR="00B04B62">
              <w:t xml:space="preserve"> </w:t>
            </w:r>
            <w:r w:rsidR="00922B0A" w:rsidRPr="00A002D6">
              <w:t>involved).</w:t>
            </w:r>
          </w:p>
          <w:p w14:paraId="30055C6E" w14:textId="2C7C6F4F" w:rsidR="006A6C16" w:rsidRPr="005B7CDB" w:rsidRDefault="004C0F76" w:rsidP="00CF2033">
            <w:pPr>
              <w:cnfStyle w:val="000000100000" w:firstRow="0" w:lastRow="0" w:firstColumn="0" w:lastColumn="0" w:oddVBand="0" w:evenVBand="0" w:oddHBand="1" w:evenHBand="0" w:firstRowFirstColumn="0" w:firstRowLastColumn="0" w:lastRowFirstColumn="0" w:lastRowLastColumn="0"/>
            </w:pPr>
            <w:r w:rsidRPr="005B7CDB">
              <w:t>Activity</w:t>
            </w:r>
            <w:r w:rsidR="00B04B62" w:rsidRPr="005B7CDB">
              <w:t xml:space="preserve"> </w:t>
            </w:r>
            <w:r w:rsidRPr="005B7CDB">
              <w:t>23</w:t>
            </w:r>
            <w:r w:rsidR="00B04B62" w:rsidRPr="005B7CDB">
              <w:t xml:space="preserve"> </w:t>
            </w:r>
            <w:r w:rsidR="004E2733" w:rsidRPr="005B7CDB">
              <w:t>–</w:t>
            </w:r>
            <w:r w:rsidR="00B04B62" w:rsidRPr="005B7CDB">
              <w:t xml:space="preserve"> </w:t>
            </w:r>
            <w:r w:rsidR="00F56460" w:rsidRPr="005B7CDB">
              <w:t xml:space="preserve">end </w:t>
            </w:r>
            <w:r w:rsidR="006A6C16" w:rsidRPr="005B7CDB">
              <w:t>of</w:t>
            </w:r>
            <w:r w:rsidR="00B04B62" w:rsidRPr="005B7CDB">
              <w:t xml:space="preserve"> </w:t>
            </w:r>
            <w:r w:rsidR="006A6C16" w:rsidRPr="005B7CDB">
              <w:t>unit</w:t>
            </w:r>
            <w:r w:rsidR="00B04B62" w:rsidRPr="005B7CDB">
              <w:t xml:space="preserve"> </w:t>
            </w:r>
            <w:r w:rsidR="006A6C16" w:rsidRPr="005B7CDB">
              <w:t>exit</w:t>
            </w:r>
            <w:r w:rsidR="00B04B62" w:rsidRPr="005B7CDB">
              <w:t xml:space="preserve"> </w:t>
            </w:r>
            <w:r w:rsidR="006A6C16" w:rsidRPr="005B7CDB">
              <w:t>ticke</w:t>
            </w:r>
            <w:r w:rsidR="00210C2B" w:rsidRPr="005B7CDB">
              <w:t>t</w:t>
            </w:r>
          </w:p>
          <w:p w14:paraId="10CD8702" w14:textId="3CC6E844" w:rsidR="00B41B74" w:rsidRPr="00A002D6" w:rsidRDefault="00B41B74" w:rsidP="00B41B74">
            <w:pPr>
              <w:cnfStyle w:val="000000100000" w:firstRow="0" w:lastRow="0" w:firstColumn="0" w:lastColumn="0" w:oddVBand="0" w:evenVBand="0" w:oddHBand="1" w:evenHBand="0" w:firstRowFirstColumn="0" w:firstRowLastColumn="0" w:lastRowFirstColumn="0" w:lastRowLastColumn="0"/>
            </w:pPr>
            <w:r w:rsidRPr="00A002D6">
              <w:t>At</w:t>
            </w:r>
            <w:r w:rsidR="00B04B62">
              <w:t xml:space="preserve"> </w:t>
            </w:r>
            <w:r w:rsidRPr="00A002D6">
              <w:t>the</w:t>
            </w:r>
            <w:r w:rsidR="00B04B62">
              <w:t xml:space="preserve"> </w:t>
            </w:r>
            <w:r w:rsidRPr="00A002D6">
              <w:t>end</w:t>
            </w:r>
            <w:r w:rsidR="00B04B62">
              <w:t xml:space="preserve"> </w:t>
            </w:r>
            <w:r w:rsidRPr="00A002D6">
              <w:t>of</w:t>
            </w:r>
            <w:r w:rsidR="00B04B62">
              <w:t xml:space="preserve"> </w:t>
            </w:r>
            <w:r w:rsidRPr="00A002D6">
              <w:t>the</w:t>
            </w:r>
            <w:r w:rsidR="00B04B62">
              <w:t xml:space="preserve"> </w:t>
            </w:r>
            <w:r w:rsidRPr="00A002D6">
              <w:t>unit,</w:t>
            </w:r>
            <w:r w:rsidR="00B04B62">
              <w:t xml:space="preserve"> </w:t>
            </w:r>
            <w:r w:rsidRPr="00A002D6">
              <w:t>ask</w:t>
            </w:r>
            <w:r w:rsidR="00B04B62">
              <w:t xml:space="preserve"> </w:t>
            </w:r>
            <w:r w:rsidRPr="00A002D6">
              <w:t>students</w:t>
            </w:r>
            <w:r w:rsidR="00B04B62">
              <w:t xml:space="preserve"> </w:t>
            </w:r>
            <w:r w:rsidRPr="00A002D6">
              <w:t>to</w:t>
            </w:r>
            <w:r w:rsidR="00B04B62">
              <w:t xml:space="preserve"> </w:t>
            </w:r>
            <w:r w:rsidRPr="00A002D6">
              <w:t>complete</w:t>
            </w:r>
            <w:r w:rsidR="00B04B62">
              <w:t xml:space="preserve"> </w:t>
            </w:r>
            <w:r w:rsidRPr="00A002D6">
              <w:t>the</w:t>
            </w:r>
            <w:r w:rsidR="00B04B62">
              <w:t xml:space="preserve"> </w:t>
            </w:r>
            <w:r w:rsidRPr="00A002D6">
              <w:t>exit</w:t>
            </w:r>
            <w:r w:rsidR="00B04B62">
              <w:t xml:space="preserve"> </w:t>
            </w:r>
            <w:r w:rsidRPr="00A002D6">
              <w:t>ticket</w:t>
            </w:r>
            <w:r w:rsidR="00B04B62">
              <w:t xml:space="preserve"> </w:t>
            </w:r>
            <w:r w:rsidRPr="00A002D6">
              <w:t>to</w:t>
            </w:r>
            <w:r w:rsidR="00B04B62">
              <w:t xml:space="preserve"> </w:t>
            </w:r>
            <w:r w:rsidRPr="00A002D6">
              <w:t>reflect</w:t>
            </w:r>
            <w:r w:rsidR="00B04B62">
              <w:t xml:space="preserve"> </w:t>
            </w:r>
            <w:r w:rsidRPr="00A002D6">
              <w:t>on</w:t>
            </w:r>
            <w:r w:rsidR="00B04B62">
              <w:t xml:space="preserve"> </w:t>
            </w:r>
            <w:r w:rsidRPr="00A002D6">
              <w:t>their</w:t>
            </w:r>
            <w:r w:rsidR="00B04B62">
              <w:t xml:space="preserve"> </w:t>
            </w:r>
            <w:r w:rsidRPr="00A002D6">
              <w:t>learning.</w:t>
            </w:r>
            <w:r w:rsidR="00B04B62">
              <w:t xml:space="preserve"> </w:t>
            </w:r>
            <w:r w:rsidRPr="00A002D6">
              <w:t>Explain</w:t>
            </w:r>
            <w:r w:rsidR="00B04B62">
              <w:t xml:space="preserve"> </w:t>
            </w:r>
            <w:r w:rsidRPr="00A002D6">
              <w:t>that</w:t>
            </w:r>
            <w:r w:rsidR="00B04B62">
              <w:t xml:space="preserve"> </w:t>
            </w:r>
            <w:r w:rsidRPr="00A002D6">
              <w:t>they</w:t>
            </w:r>
            <w:r w:rsidR="00B04B62">
              <w:t xml:space="preserve"> </w:t>
            </w:r>
            <w:r w:rsidRPr="00A002D6">
              <w:t>should</w:t>
            </w:r>
            <w:r w:rsidR="00B04B62">
              <w:t xml:space="preserve"> </w:t>
            </w:r>
            <w:r w:rsidRPr="00A002D6">
              <w:t>list</w:t>
            </w:r>
            <w:r w:rsidR="00B04B62">
              <w:t xml:space="preserve"> </w:t>
            </w:r>
            <w:r w:rsidRPr="00A002D6">
              <w:t>their</w:t>
            </w:r>
            <w:r w:rsidR="00B04B62">
              <w:t xml:space="preserve"> </w:t>
            </w:r>
            <w:r w:rsidR="48599E21" w:rsidRPr="00A002D6">
              <w:t>3</w:t>
            </w:r>
            <w:r w:rsidR="00B04B62">
              <w:t xml:space="preserve"> </w:t>
            </w:r>
            <w:r w:rsidRPr="00A002D6">
              <w:t>favourite</w:t>
            </w:r>
            <w:r w:rsidR="00B04B62">
              <w:t xml:space="preserve"> </w:t>
            </w:r>
            <w:r w:rsidRPr="00A002D6">
              <w:t>lessons</w:t>
            </w:r>
            <w:r w:rsidR="00B04B62">
              <w:t xml:space="preserve"> </w:t>
            </w:r>
            <w:r w:rsidRPr="00A002D6">
              <w:t>from</w:t>
            </w:r>
            <w:r w:rsidR="00B04B62">
              <w:t xml:space="preserve"> </w:t>
            </w:r>
            <w:r w:rsidRPr="00A002D6">
              <w:t>the</w:t>
            </w:r>
            <w:r w:rsidR="00B04B62">
              <w:t xml:space="preserve"> </w:t>
            </w:r>
            <w:r w:rsidRPr="00A002D6">
              <w:t>unit</w:t>
            </w:r>
            <w:r w:rsidR="00B04B62">
              <w:t xml:space="preserve"> </w:t>
            </w:r>
            <w:r w:rsidRPr="00A002D6">
              <w:t>and</w:t>
            </w:r>
            <w:r w:rsidR="00B04B62">
              <w:t xml:space="preserve"> </w:t>
            </w:r>
            <w:r w:rsidRPr="00A002D6">
              <w:t>briefly</w:t>
            </w:r>
            <w:r w:rsidR="00B04B62">
              <w:t xml:space="preserve"> </w:t>
            </w:r>
            <w:r w:rsidRPr="00A002D6">
              <w:t>explain</w:t>
            </w:r>
            <w:r w:rsidR="00B04B62">
              <w:t xml:space="preserve"> </w:t>
            </w:r>
            <w:r w:rsidRPr="00A002D6">
              <w:t>why</w:t>
            </w:r>
            <w:r w:rsidR="00B04B62">
              <w:t xml:space="preserve"> </w:t>
            </w:r>
            <w:r w:rsidRPr="00A002D6">
              <w:t>they</w:t>
            </w:r>
            <w:r w:rsidR="00B04B62">
              <w:t xml:space="preserve"> </w:t>
            </w:r>
            <w:proofErr w:type="gramStart"/>
            <w:r w:rsidRPr="00A002D6">
              <w:t>enjoyed</w:t>
            </w:r>
            <w:r w:rsidR="1C95F392" w:rsidRPr="00A002D6">
              <w:t>,</w:t>
            </w:r>
            <w:r w:rsidR="00B04B62">
              <w:t xml:space="preserve"> </w:t>
            </w:r>
            <w:r w:rsidRPr="00A002D6">
              <w:t>or</w:t>
            </w:r>
            <w:proofErr w:type="gramEnd"/>
            <w:r w:rsidR="00B04B62">
              <w:t xml:space="preserve"> </w:t>
            </w:r>
            <w:r w:rsidRPr="00A002D6">
              <w:t>found</w:t>
            </w:r>
            <w:r w:rsidR="00B04B62">
              <w:t xml:space="preserve"> </w:t>
            </w:r>
            <w:r w:rsidRPr="00A002D6">
              <w:t>each</w:t>
            </w:r>
            <w:r w:rsidR="00B04B62">
              <w:t xml:space="preserve"> </w:t>
            </w:r>
            <w:r w:rsidRPr="00A002D6">
              <w:t>one</w:t>
            </w:r>
            <w:r w:rsidR="00B04B62">
              <w:t xml:space="preserve"> </w:t>
            </w:r>
            <w:r w:rsidRPr="00A002D6">
              <w:t>interesting</w:t>
            </w:r>
            <w:r w:rsidR="00B04B62">
              <w:t xml:space="preserve"> </w:t>
            </w:r>
            <w:r w:rsidRPr="00A002D6">
              <w:t>or</w:t>
            </w:r>
            <w:r w:rsidR="00B04B62">
              <w:t xml:space="preserve"> </w:t>
            </w:r>
            <w:r w:rsidRPr="00A002D6">
              <w:t>useful.</w:t>
            </w:r>
            <w:r w:rsidR="00B04B62">
              <w:t xml:space="preserve"> </w:t>
            </w:r>
            <w:r w:rsidRPr="00A002D6">
              <w:t>Encourage</w:t>
            </w:r>
            <w:r w:rsidR="00B04B62">
              <w:t xml:space="preserve"> </w:t>
            </w:r>
            <w:r w:rsidRPr="00A002D6">
              <w:t>students</w:t>
            </w:r>
            <w:r w:rsidR="00B04B62">
              <w:t xml:space="preserve"> </w:t>
            </w:r>
            <w:r w:rsidRPr="00A002D6">
              <w:t>to</w:t>
            </w:r>
            <w:r w:rsidR="00B04B62">
              <w:t xml:space="preserve"> </w:t>
            </w:r>
            <w:r w:rsidRPr="00A002D6">
              <w:t>think</w:t>
            </w:r>
            <w:r w:rsidR="00B04B62">
              <w:t xml:space="preserve"> </w:t>
            </w:r>
            <w:r w:rsidRPr="00A002D6">
              <w:t>about</w:t>
            </w:r>
            <w:r w:rsidR="00B04B62">
              <w:t xml:space="preserve"> </w:t>
            </w:r>
            <w:r w:rsidRPr="00A002D6">
              <w:t>what</w:t>
            </w:r>
            <w:r w:rsidR="00B04B62">
              <w:t xml:space="preserve"> </w:t>
            </w:r>
            <w:r w:rsidRPr="00A002D6">
              <w:t>helped</w:t>
            </w:r>
            <w:r w:rsidR="00B04B62">
              <w:t xml:space="preserve"> </w:t>
            </w:r>
            <w:r w:rsidRPr="00A002D6">
              <w:t>them</w:t>
            </w:r>
            <w:r w:rsidR="00B04B62">
              <w:t xml:space="preserve"> </w:t>
            </w:r>
            <w:r w:rsidRPr="00A002D6">
              <w:t>learn</w:t>
            </w:r>
            <w:r w:rsidR="00B04B62">
              <w:t xml:space="preserve"> </w:t>
            </w:r>
            <w:r w:rsidRPr="00A002D6">
              <w:t>best</w:t>
            </w:r>
            <w:r w:rsidR="00B04B62">
              <w:t xml:space="preserve"> </w:t>
            </w:r>
            <w:r w:rsidRPr="00A002D6">
              <w:t>and</w:t>
            </w:r>
            <w:r w:rsidR="00B04B62">
              <w:t xml:space="preserve"> </w:t>
            </w:r>
            <w:r w:rsidRPr="00A002D6">
              <w:t>what</w:t>
            </w:r>
            <w:r w:rsidR="00B04B62">
              <w:t xml:space="preserve"> </w:t>
            </w:r>
            <w:r w:rsidRPr="00A002D6">
              <w:t>topics</w:t>
            </w:r>
            <w:r w:rsidR="00B04B62">
              <w:t xml:space="preserve"> </w:t>
            </w:r>
            <w:r w:rsidRPr="00A002D6">
              <w:t>or</w:t>
            </w:r>
            <w:r w:rsidR="00B04B62">
              <w:t xml:space="preserve"> </w:t>
            </w:r>
            <w:r w:rsidRPr="00A002D6">
              <w:t>activities</w:t>
            </w:r>
            <w:r w:rsidR="00B04B62">
              <w:t xml:space="preserve"> </w:t>
            </w:r>
            <w:r w:rsidRPr="00A002D6">
              <w:t>made</w:t>
            </w:r>
            <w:r w:rsidR="00B04B62">
              <w:t xml:space="preserve"> </w:t>
            </w:r>
            <w:r w:rsidRPr="00A002D6">
              <w:t>them</w:t>
            </w:r>
            <w:r w:rsidR="00B04B62">
              <w:t xml:space="preserve"> </w:t>
            </w:r>
            <w:r w:rsidRPr="00A002D6">
              <w:t>curious</w:t>
            </w:r>
            <w:r w:rsidR="00B04B62">
              <w:t xml:space="preserve"> </w:t>
            </w:r>
            <w:r w:rsidRPr="00A002D6">
              <w:t>about</w:t>
            </w:r>
            <w:r w:rsidR="00B04B62">
              <w:t xml:space="preserve"> </w:t>
            </w:r>
            <w:r w:rsidRPr="00A002D6">
              <w:t>the</w:t>
            </w:r>
            <w:r w:rsidR="00B04B62">
              <w:t xml:space="preserve"> </w:t>
            </w:r>
            <w:r w:rsidRPr="00A002D6">
              <w:t>ancient</w:t>
            </w:r>
            <w:r w:rsidR="00B04B62">
              <w:t xml:space="preserve"> </w:t>
            </w:r>
            <w:r w:rsidRPr="00A002D6">
              <w:t>past.</w:t>
            </w:r>
          </w:p>
          <w:p w14:paraId="0CBDE7E5" w14:textId="023352B1" w:rsidR="00922B0A" w:rsidRPr="00A002D6" w:rsidRDefault="00922B0A" w:rsidP="00CF2033">
            <w:pPr>
              <w:cnfStyle w:val="000000100000" w:firstRow="0" w:lastRow="0" w:firstColumn="0" w:lastColumn="0" w:oddVBand="0" w:evenVBand="0" w:oddHBand="1" w:evenHBand="0" w:firstRowFirstColumn="0" w:firstRowLastColumn="0" w:lastRowFirstColumn="0" w:lastRowLastColumn="0"/>
              <w:rPr>
                <w:b/>
                <w:bCs/>
              </w:rPr>
            </w:pPr>
            <w:r w:rsidRPr="00A002D6">
              <w:rPr>
                <w:b/>
                <w:bCs/>
              </w:rPr>
              <w:t>Evidence</w:t>
            </w:r>
            <w:r w:rsidR="00B04B62">
              <w:rPr>
                <w:b/>
                <w:bCs/>
              </w:rPr>
              <w:t xml:space="preserve"> </w:t>
            </w:r>
            <w:r w:rsidRPr="00A002D6">
              <w:rPr>
                <w:b/>
                <w:bCs/>
              </w:rPr>
              <w:t>of</w:t>
            </w:r>
            <w:r w:rsidR="00B04B62">
              <w:rPr>
                <w:b/>
                <w:bCs/>
              </w:rPr>
              <w:t xml:space="preserve"> </w:t>
            </w:r>
            <w:r w:rsidRPr="00A002D6">
              <w:rPr>
                <w:b/>
                <w:bCs/>
              </w:rPr>
              <w:t>learning</w:t>
            </w:r>
          </w:p>
          <w:p w14:paraId="6C0087E1" w14:textId="0AC87E0D" w:rsidR="00065829" w:rsidRPr="00A002D6" w:rsidRDefault="00065829" w:rsidP="00065829">
            <w:pPr>
              <w:cnfStyle w:val="000000100000" w:firstRow="0" w:lastRow="0" w:firstColumn="0" w:lastColumn="0" w:oddVBand="0" w:evenVBand="0" w:oddHBand="1" w:evenHBand="0" w:firstRowFirstColumn="0" w:firstRowLastColumn="0" w:lastRowFirstColumn="0" w:lastRowLastColumn="0"/>
            </w:pPr>
            <w:r w:rsidRPr="00A002D6">
              <w:t>Evidence</w:t>
            </w:r>
            <w:r w:rsidR="00B04B62">
              <w:t xml:space="preserve"> </w:t>
            </w:r>
            <w:r w:rsidRPr="00A002D6">
              <w:t>is</w:t>
            </w:r>
            <w:r w:rsidR="00B04B62">
              <w:t xml:space="preserve"> </w:t>
            </w:r>
            <w:r w:rsidRPr="00A002D6">
              <w:t>gathered</w:t>
            </w:r>
            <w:r w:rsidR="00B04B62">
              <w:t xml:space="preserve"> </w:t>
            </w:r>
            <w:r w:rsidRPr="00A002D6">
              <w:t>through:</w:t>
            </w:r>
          </w:p>
          <w:p w14:paraId="6B69BB25" w14:textId="540F8335" w:rsidR="00065829" w:rsidRPr="00747AF3" w:rsidRDefault="00065829" w:rsidP="0004262B">
            <w:pPr>
              <w:pStyle w:val="ListBullet"/>
              <w:cnfStyle w:val="000000100000" w:firstRow="0" w:lastRow="0" w:firstColumn="0" w:lastColumn="0" w:oddVBand="0" w:evenVBand="0" w:oddHBand="1" w:evenHBand="0" w:firstRowFirstColumn="0" w:firstRowLastColumn="0" w:lastRowFirstColumn="0" w:lastRowLastColumn="0"/>
            </w:pPr>
            <w:r w:rsidRPr="00747AF3">
              <w:t>student</w:t>
            </w:r>
            <w:r w:rsidR="00B04B62" w:rsidRPr="00747AF3">
              <w:t xml:space="preserve"> </w:t>
            </w:r>
            <w:r w:rsidRPr="00747AF3">
              <w:t>identification</w:t>
            </w:r>
            <w:r w:rsidR="00B04B62" w:rsidRPr="00747AF3">
              <w:t xml:space="preserve"> </w:t>
            </w:r>
            <w:r w:rsidRPr="00747AF3">
              <w:t>of</w:t>
            </w:r>
            <w:r w:rsidR="00B04B62" w:rsidRPr="00747AF3">
              <w:t xml:space="preserve"> </w:t>
            </w:r>
            <w:r w:rsidRPr="00747AF3">
              <w:t>reasons</w:t>
            </w:r>
            <w:r w:rsidR="00B04B62" w:rsidRPr="00747AF3">
              <w:t xml:space="preserve"> </w:t>
            </w:r>
            <w:r w:rsidRPr="00747AF3">
              <w:t>why</w:t>
            </w:r>
            <w:r w:rsidR="00B04B62" w:rsidRPr="00747AF3">
              <w:t xml:space="preserve"> </w:t>
            </w:r>
            <w:r w:rsidRPr="00747AF3">
              <w:t>ancestral</w:t>
            </w:r>
            <w:r w:rsidR="00B04B62" w:rsidRPr="00747AF3">
              <w:t xml:space="preserve"> </w:t>
            </w:r>
            <w:r w:rsidRPr="00747AF3">
              <w:t>remains</w:t>
            </w:r>
            <w:r w:rsidR="00B04B62" w:rsidRPr="00747AF3">
              <w:t xml:space="preserve"> </w:t>
            </w:r>
            <w:r w:rsidRPr="00747AF3">
              <w:t>and</w:t>
            </w:r>
            <w:r w:rsidR="00B04B62" w:rsidRPr="00747AF3">
              <w:t xml:space="preserve"> </w:t>
            </w:r>
            <w:r w:rsidRPr="00747AF3">
              <w:t>artefacts</w:t>
            </w:r>
            <w:r w:rsidR="00B04B62" w:rsidRPr="00747AF3">
              <w:t xml:space="preserve"> </w:t>
            </w:r>
            <w:r w:rsidRPr="00747AF3">
              <w:t>have</w:t>
            </w:r>
            <w:r w:rsidR="00B04B62" w:rsidRPr="00747AF3">
              <w:t xml:space="preserve"> </w:t>
            </w:r>
            <w:r w:rsidRPr="00747AF3">
              <w:t>been</w:t>
            </w:r>
            <w:r w:rsidR="00B04B62" w:rsidRPr="00747AF3">
              <w:t xml:space="preserve"> </w:t>
            </w:r>
            <w:r w:rsidRPr="00747AF3">
              <w:t>removed</w:t>
            </w:r>
          </w:p>
          <w:p w14:paraId="523D76BF" w14:textId="489871D1" w:rsidR="00065829" w:rsidRPr="00747AF3" w:rsidRDefault="00065829" w:rsidP="0004262B">
            <w:pPr>
              <w:pStyle w:val="ListBullet"/>
              <w:cnfStyle w:val="000000100000" w:firstRow="0" w:lastRow="0" w:firstColumn="0" w:lastColumn="0" w:oddVBand="0" w:evenVBand="0" w:oddHBand="1" w:evenHBand="0" w:firstRowFirstColumn="0" w:firstRowLastColumn="0" w:lastRowFirstColumn="0" w:lastRowLastColumn="0"/>
            </w:pPr>
            <w:r w:rsidRPr="00747AF3">
              <w:t>student</w:t>
            </w:r>
            <w:r w:rsidR="00B04B62" w:rsidRPr="00747AF3">
              <w:t xml:space="preserve"> </w:t>
            </w:r>
            <w:r w:rsidRPr="00747AF3">
              <w:t>descriptions</w:t>
            </w:r>
            <w:r w:rsidR="00B04B62" w:rsidRPr="00747AF3">
              <w:t xml:space="preserve"> </w:t>
            </w:r>
            <w:r w:rsidRPr="00747AF3">
              <w:t>of</w:t>
            </w:r>
            <w:r w:rsidR="00B04B62" w:rsidRPr="00747AF3">
              <w:t xml:space="preserve"> </w:t>
            </w:r>
            <w:r w:rsidRPr="00747AF3">
              <w:t>different</w:t>
            </w:r>
            <w:r w:rsidR="00B04B62" w:rsidRPr="00747AF3">
              <w:t xml:space="preserve"> </w:t>
            </w:r>
            <w:r w:rsidRPr="00747AF3">
              <w:t>perspectives</w:t>
            </w:r>
            <w:r w:rsidR="00B04B62" w:rsidRPr="00747AF3">
              <w:t xml:space="preserve"> </w:t>
            </w:r>
            <w:r w:rsidRPr="00747AF3">
              <w:t>about</w:t>
            </w:r>
            <w:r w:rsidR="00B04B62" w:rsidRPr="00747AF3">
              <w:t xml:space="preserve"> </w:t>
            </w:r>
            <w:r w:rsidRPr="00747AF3">
              <w:t>who</w:t>
            </w:r>
            <w:r w:rsidR="00B04B62" w:rsidRPr="00747AF3">
              <w:t xml:space="preserve"> </w:t>
            </w:r>
            <w:r w:rsidRPr="00747AF3">
              <w:t>should</w:t>
            </w:r>
            <w:r w:rsidR="00B04B62" w:rsidRPr="00747AF3">
              <w:t xml:space="preserve"> </w:t>
            </w:r>
            <w:r w:rsidRPr="00747AF3">
              <w:t>own,</w:t>
            </w:r>
            <w:r w:rsidR="00B04B62" w:rsidRPr="00747AF3">
              <w:t xml:space="preserve"> </w:t>
            </w:r>
            <w:r w:rsidRPr="00747AF3">
              <w:t>care</w:t>
            </w:r>
            <w:r w:rsidR="00B04B62" w:rsidRPr="00747AF3">
              <w:t xml:space="preserve"> </w:t>
            </w:r>
            <w:r w:rsidRPr="00747AF3">
              <w:t>for</w:t>
            </w:r>
            <w:r w:rsidR="00B04B62" w:rsidRPr="00747AF3">
              <w:t xml:space="preserve"> </w:t>
            </w:r>
            <w:r w:rsidRPr="00747AF3">
              <w:t>or</w:t>
            </w:r>
            <w:r w:rsidR="00B04B62" w:rsidRPr="00747AF3">
              <w:t xml:space="preserve"> </w:t>
            </w:r>
            <w:r w:rsidRPr="00747AF3">
              <w:t>manage</w:t>
            </w:r>
            <w:r w:rsidR="00B04B62" w:rsidRPr="00747AF3">
              <w:t xml:space="preserve"> </w:t>
            </w:r>
            <w:r w:rsidRPr="00747AF3">
              <w:lastRenderedPageBreak/>
              <w:t>Aboriginal</w:t>
            </w:r>
            <w:r w:rsidR="00B04B62" w:rsidRPr="00747AF3">
              <w:t xml:space="preserve"> </w:t>
            </w:r>
            <w:r w:rsidR="004E2733">
              <w:t>C</w:t>
            </w:r>
            <w:r w:rsidRPr="00747AF3">
              <w:t>ultural</w:t>
            </w:r>
            <w:r w:rsidR="00B04B62" w:rsidRPr="00747AF3">
              <w:t xml:space="preserve"> </w:t>
            </w:r>
            <w:r w:rsidRPr="00747AF3">
              <w:t>objects</w:t>
            </w:r>
            <w:r w:rsidR="00B04B62" w:rsidRPr="00747AF3">
              <w:t xml:space="preserve"> </w:t>
            </w:r>
            <w:r w:rsidRPr="00747AF3">
              <w:t>and</w:t>
            </w:r>
            <w:r w:rsidR="00B04B62" w:rsidRPr="00747AF3">
              <w:t xml:space="preserve"> </w:t>
            </w:r>
            <w:r w:rsidRPr="00747AF3">
              <w:t>ancestral</w:t>
            </w:r>
            <w:r w:rsidR="00B04B62" w:rsidRPr="00747AF3">
              <w:t xml:space="preserve"> </w:t>
            </w:r>
            <w:r w:rsidRPr="00747AF3">
              <w:t>remains</w:t>
            </w:r>
          </w:p>
          <w:p w14:paraId="1B01646A" w14:textId="1B534881" w:rsidR="00065829" w:rsidRPr="00747AF3" w:rsidRDefault="00065829" w:rsidP="0004262B">
            <w:pPr>
              <w:pStyle w:val="ListBullet"/>
              <w:cnfStyle w:val="000000100000" w:firstRow="0" w:lastRow="0" w:firstColumn="0" w:lastColumn="0" w:oddVBand="0" w:evenVBand="0" w:oddHBand="1" w:evenHBand="0" w:firstRowFirstColumn="0" w:firstRowLastColumn="0" w:lastRowFirstColumn="0" w:lastRowLastColumn="0"/>
            </w:pPr>
            <w:r w:rsidRPr="00747AF3">
              <w:t>student</w:t>
            </w:r>
            <w:r w:rsidR="00B04B62" w:rsidRPr="00747AF3">
              <w:t xml:space="preserve"> </w:t>
            </w:r>
            <w:r w:rsidRPr="00747AF3">
              <w:t>responses</w:t>
            </w:r>
            <w:r w:rsidR="00B04B62" w:rsidRPr="00747AF3">
              <w:t xml:space="preserve"> </w:t>
            </w:r>
            <w:r w:rsidRPr="00747AF3">
              <w:t>demonstrating</w:t>
            </w:r>
            <w:r w:rsidR="00B04B62" w:rsidRPr="00747AF3">
              <w:t xml:space="preserve"> </w:t>
            </w:r>
            <w:r w:rsidRPr="00747AF3">
              <w:t>understanding</w:t>
            </w:r>
            <w:r w:rsidR="00B04B62" w:rsidRPr="00747AF3">
              <w:t xml:space="preserve"> </w:t>
            </w:r>
            <w:r w:rsidRPr="00747AF3">
              <w:t>of</w:t>
            </w:r>
            <w:r w:rsidR="00B04B62" w:rsidRPr="00747AF3">
              <w:t xml:space="preserve"> </w:t>
            </w:r>
            <w:r w:rsidRPr="00747AF3">
              <w:t>the</w:t>
            </w:r>
            <w:r w:rsidR="00B04B62" w:rsidRPr="00747AF3">
              <w:t xml:space="preserve"> </w:t>
            </w:r>
            <w:r w:rsidR="004E2733">
              <w:t>C</w:t>
            </w:r>
            <w:r w:rsidRPr="00747AF3">
              <w:t>ultural,</w:t>
            </w:r>
            <w:r w:rsidR="00B04B62" w:rsidRPr="00747AF3">
              <w:t xml:space="preserve"> </w:t>
            </w:r>
            <w:r w:rsidRPr="00747AF3">
              <w:t>scientific</w:t>
            </w:r>
            <w:r w:rsidR="00B04B62" w:rsidRPr="00747AF3">
              <w:t xml:space="preserve"> </w:t>
            </w:r>
            <w:r w:rsidRPr="00747AF3">
              <w:t>and</w:t>
            </w:r>
            <w:r w:rsidR="00B04B62" w:rsidRPr="00747AF3">
              <w:t xml:space="preserve"> </w:t>
            </w:r>
            <w:r w:rsidRPr="00747AF3">
              <w:t>community</w:t>
            </w:r>
            <w:r w:rsidR="00B04B62" w:rsidRPr="00747AF3">
              <w:t xml:space="preserve"> </w:t>
            </w:r>
            <w:r w:rsidRPr="00747AF3">
              <w:t>values</w:t>
            </w:r>
            <w:r w:rsidR="00B04B62" w:rsidRPr="00747AF3">
              <w:t xml:space="preserve"> </w:t>
            </w:r>
            <w:r w:rsidRPr="00747AF3">
              <w:t>connected</w:t>
            </w:r>
            <w:r w:rsidR="00B04B62" w:rsidRPr="00747AF3">
              <w:t xml:space="preserve"> </w:t>
            </w:r>
            <w:r w:rsidRPr="00747AF3">
              <w:t>to</w:t>
            </w:r>
            <w:r w:rsidR="00B04B62" w:rsidRPr="00747AF3">
              <w:t xml:space="preserve"> </w:t>
            </w:r>
            <w:r w:rsidRPr="00747AF3">
              <w:t>Mungo</w:t>
            </w:r>
            <w:r w:rsidR="00B04B62" w:rsidRPr="00747AF3">
              <w:t xml:space="preserve"> </w:t>
            </w:r>
            <w:r w:rsidRPr="00747AF3">
              <w:t>Man</w:t>
            </w:r>
          </w:p>
          <w:p w14:paraId="1F7606FC" w14:textId="4AEB7C05" w:rsidR="00065829" w:rsidRPr="00747AF3" w:rsidRDefault="00065829" w:rsidP="0004262B">
            <w:pPr>
              <w:pStyle w:val="ListBullet"/>
              <w:cnfStyle w:val="000000100000" w:firstRow="0" w:lastRow="0" w:firstColumn="0" w:lastColumn="0" w:oddVBand="0" w:evenVBand="0" w:oddHBand="1" w:evenHBand="0" w:firstRowFirstColumn="0" w:firstRowLastColumn="0" w:lastRowFirstColumn="0" w:lastRowLastColumn="0"/>
            </w:pPr>
            <w:r w:rsidRPr="00747AF3">
              <w:t>student</w:t>
            </w:r>
            <w:r w:rsidR="00B04B62" w:rsidRPr="00747AF3">
              <w:t xml:space="preserve"> </w:t>
            </w:r>
            <w:r w:rsidRPr="00747AF3">
              <w:t>use</w:t>
            </w:r>
            <w:r w:rsidR="00B04B62" w:rsidRPr="00747AF3">
              <w:t xml:space="preserve"> </w:t>
            </w:r>
            <w:r w:rsidRPr="00747AF3">
              <w:t>of</w:t>
            </w:r>
            <w:r w:rsidR="00B04B62" w:rsidRPr="00747AF3">
              <w:t xml:space="preserve"> </w:t>
            </w:r>
            <w:r w:rsidRPr="00747AF3">
              <w:t>evidence</w:t>
            </w:r>
            <w:r w:rsidR="00B04B62" w:rsidRPr="00747AF3">
              <w:t xml:space="preserve"> </w:t>
            </w:r>
            <w:r w:rsidRPr="00747AF3">
              <w:t>from</w:t>
            </w:r>
            <w:r w:rsidR="00B04B62" w:rsidRPr="00747AF3">
              <w:t xml:space="preserve"> </w:t>
            </w:r>
            <w:r w:rsidRPr="00747AF3">
              <w:t>the</w:t>
            </w:r>
            <w:r w:rsidR="00B04B62" w:rsidRPr="00747AF3">
              <w:t xml:space="preserve"> </w:t>
            </w:r>
            <w:r w:rsidRPr="00747AF3">
              <w:t>guided</w:t>
            </w:r>
            <w:r w:rsidR="00B04B62" w:rsidRPr="00747AF3">
              <w:t xml:space="preserve"> </w:t>
            </w:r>
            <w:r w:rsidRPr="00747AF3">
              <w:t>reading</w:t>
            </w:r>
            <w:r w:rsidR="00B04B62" w:rsidRPr="00747AF3">
              <w:t xml:space="preserve"> </w:t>
            </w:r>
            <w:r w:rsidRPr="00747AF3">
              <w:t>to</w:t>
            </w:r>
            <w:r w:rsidR="00B04B62" w:rsidRPr="00747AF3">
              <w:t xml:space="preserve"> </w:t>
            </w:r>
            <w:r w:rsidRPr="00747AF3">
              <w:t>justify</w:t>
            </w:r>
            <w:r w:rsidR="00B04B62" w:rsidRPr="00747AF3">
              <w:t xml:space="preserve"> </w:t>
            </w:r>
            <w:r w:rsidRPr="00747AF3">
              <w:t>values</w:t>
            </w:r>
            <w:r w:rsidR="00B04B62" w:rsidRPr="00747AF3">
              <w:t xml:space="preserve"> </w:t>
            </w:r>
            <w:r w:rsidRPr="00747AF3">
              <w:t>in</w:t>
            </w:r>
            <w:r w:rsidR="00B04B62" w:rsidRPr="00747AF3">
              <w:t xml:space="preserve"> </w:t>
            </w:r>
            <w:r w:rsidRPr="00747AF3">
              <w:t>the</w:t>
            </w:r>
            <w:r w:rsidR="00B04B62" w:rsidRPr="00747AF3">
              <w:t xml:space="preserve"> </w:t>
            </w:r>
            <w:r w:rsidR="00621D13">
              <w:t>V</w:t>
            </w:r>
            <w:r w:rsidRPr="00747AF3">
              <w:t>alues</w:t>
            </w:r>
            <w:r w:rsidR="00B04B62" w:rsidRPr="00747AF3">
              <w:t xml:space="preserve"> </w:t>
            </w:r>
            <w:r w:rsidR="004E2733">
              <w:t>c</w:t>
            </w:r>
            <w:r w:rsidRPr="00747AF3">
              <w:t>ompass</w:t>
            </w:r>
            <w:r w:rsidR="00B04B62" w:rsidRPr="00747AF3">
              <w:t xml:space="preserve"> </w:t>
            </w:r>
            <w:r w:rsidRPr="00747AF3">
              <w:t>activity</w:t>
            </w:r>
          </w:p>
          <w:p w14:paraId="0DF6A82C" w14:textId="1B3F789D" w:rsidR="00065829" w:rsidRPr="00747AF3" w:rsidRDefault="00065829" w:rsidP="0004262B">
            <w:pPr>
              <w:pStyle w:val="ListBullet"/>
              <w:cnfStyle w:val="000000100000" w:firstRow="0" w:lastRow="0" w:firstColumn="0" w:lastColumn="0" w:oddVBand="0" w:evenVBand="0" w:oddHBand="1" w:evenHBand="0" w:firstRowFirstColumn="0" w:firstRowLastColumn="0" w:lastRowFirstColumn="0" w:lastRowLastColumn="0"/>
            </w:pPr>
            <w:r w:rsidRPr="00747AF3">
              <w:t>student</w:t>
            </w:r>
            <w:r w:rsidR="00B04B62" w:rsidRPr="00747AF3">
              <w:t xml:space="preserve"> </w:t>
            </w:r>
            <w:r w:rsidRPr="00747AF3">
              <w:t>participation</w:t>
            </w:r>
            <w:r w:rsidR="00B04B62" w:rsidRPr="00747AF3">
              <w:t xml:space="preserve"> </w:t>
            </w:r>
            <w:r w:rsidRPr="00747AF3">
              <w:t>in</w:t>
            </w:r>
            <w:r w:rsidR="00B04B62" w:rsidRPr="00747AF3">
              <w:t xml:space="preserve"> </w:t>
            </w:r>
            <w:r w:rsidRPr="00747AF3">
              <w:t>the</w:t>
            </w:r>
            <w:r w:rsidR="00B04B62" w:rsidRPr="00747AF3">
              <w:t xml:space="preserve"> </w:t>
            </w:r>
            <w:r w:rsidRPr="00747AF3">
              <w:t>museum</w:t>
            </w:r>
            <w:r w:rsidR="00B04B62" w:rsidRPr="00747AF3">
              <w:t xml:space="preserve"> </w:t>
            </w:r>
            <w:r w:rsidRPr="00747AF3">
              <w:t>board</w:t>
            </w:r>
            <w:r w:rsidR="00B04B62" w:rsidRPr="00747AF3">
              <w:t xml:space="preserve"> </w:t>
            </w:r>
            <w:r w:rsidRPr="00747AF3">
              <w:t>simulation,</w:t>
            </w:r>
            <w:r w:rsidR="00B04B62" w:rsidRPr="00747AF3">
              <w:t xml:space="preserve"> </w:t>
            </w:r>
            <w:r w:rsidRPr="00747AF3">
              <w:t>using</w:t>
            </w:r>
            <w:r w:rsidR="00B04B62" w:rsidRPr="00747AF3">
              <w:t xml:space="preserve"> </w:t>
            </w:r>
            <w:r w:rsidRPr="00747AF3">
              <w:t>role-based</w:t>
            </w:r>
            <w:r w:rsidR="00B04B62" w:rsidRPr="00747AF3">
              <w:t xml:space="preserve"> </w:t>
            </w:r>
            <w:r w:rsidRPr="00747AF3">
              <w:t>perspectives</w:t>
            </w:r>
            <w:r w:rsidR="00B04B62" w:rsidRPr="00747AF3">
              <w:t xml:space="preserve"> </w:t>
            </w:r>
            <w:r w:rsidRPr="00747AF3">
              <w:t>and</w:t>
            </w:r>
            <w:r w:rsidR="00B04B62" w:rsidRPr="00747AF3">
              <w:t xml:space="preserve"> </w:t>
            </w:r>
            <w:r w:rsidRPr="00747AF3">
              <w:t>evidence</w:t>
            </w:r>
            <w:r w:rsidR="00B04B62" w:rsidRPr="00747AF3">
              <w:t xml:space="preserve"> </w:t>
            </w:r>
            <w:r w:rsidRPr="00747AF3">
              <w:t>to</w:t>
            </w:r>
            <w:r w:rsidR="00B04B62" w:rsidRPr="00747AF3">
              <w:t xml:space="preserve"> </w:t>
            </w:r>
            <w:r w:rsidRPr="00747AF3">
              <w:t>justify</w:t>
            </w:r>
            <w:r w:rsidR="00B04B62" w:rsidRPr="00747AF3">
              <w:t xml:space="preserve"> </w:t>
            </w:r>
            <w:r w:rsidRPr="00747AF3">
              <w:t>a</w:t>
            </w:r>
            <w:r w:rsidR="00B04B62" w:rsidRPr="00747AF3">
              <w:t xml:space="preserve"> </w:t>
            </w:r>
            <w:r w:rsidRPr="00747AF3">
              <w:t>decision</w:t>
            </w:r>
          </w:p>
          <w:p w14:paraId="6C75EA1F" w14:textId="533CC22D" w:rsidR="00922B0A" w:rsidRPr="00A002D6" w:rsidRDefault="00065829" w:rsidP="0004262B">
            <w:pPr>
              <w:pStyle w:val="ListBullet"/>
              <w:cnfStyle w:val="000000100000" w:firstRow="0" w:lastRow="0" w:firstColumn="0" w:lastColumn="0" w:oddVBand="0" w:evenVBand="0" w:oddHBand="1" w:evenHBand="0" w:firstRowFirstColumn="0" w:firstRowLastColumn="0" w:lastRowFirstColumn="0" w:lastRowLastColumn="0"/>
            </w:pPr>
            <w:r w:rsidRPr="00747AF3">
              <w:t>exit</w:t>
            </w:r>
            <w:r w:rsidR="00B04B62" w:rsidRPr="00747AF3">
              <w:t xml:space="preserve"> </w:t>
            </w:r>
            <w:r w:rsidRPr="00747AF3">
              <w:t>ticket</w:t>
            </w:r>
            <w:r w:rsidR="00B04B62" w:rsidRPr="00747AF3">
              <w:t xml:space="preserve"> </w:t>
            </w:r>
            <w:r w:rsidRPr="00747AF3">
              <w:t>responses</w:t>
            </w:r>
            <w:r w:rsidR="00B04B62" w:rsidRPr="00747AF3">
              <w:t xml:space="preserve"> </w:t>
            </w:r>
            <w:r w:rsidRPr="00747AF3">
              <w:t>explaining</w:t>
            </w:r>
            <w:r w:rsidR="00B04B62" w:rsidRPr="00747AF3">
              <w:t xml:space="preserve"> </w:t>
            </w:r>
            <w:r w:rsidRPr="00747AF3">
              <w:t>which</w:t>
            </w:r>
            <w:r w:rsidR="00B04B62" w:rsidRPr="00747AF3">
              <w:t xml:space="preserve"> </w:t>
            </w:r>
            <w:r w:rsidRPr="00747AF3">
              <w:t>values</w:t>
            </w:r>
            <w:r w:rsidR="00B04B62" w:rsidRPr="00747AF3">
              <w:t xml:space="preserve"> </w:t>
            </w:r>
            <w:r w:rsidRPr="00747AF3">
              <w:t>influenced</w:t>
            </w:r>
            <w:r w:rsidR="00B04B62" w:rsidRPr="00747AF3">
              <w:t xml:space="preserve"> </w:t>
            </w:r>
            <w:r w:rsidRPr="00747AF3">
              <w:t>decisions</w:t>
            </w:r>
            <w:r w:rsidR="00B04B62" w:rsidRPr="00747AF3">
              <w:t xml:space="preserve"> </w:t>
            </w:r>
            <w:r w:rsidRPr="00747AF3">
              <w:t>and</w:t>
            </w:r>
            <w:r w:rsidR="00B04B62" w:rsidRPr="00747AF3">
              <w:t xml:space="preserve"> </w:t>
            </w:r>
            <w:r w:rsidRPr="00747AF3">
              <w:t>what</w:t>
            </w:r>
            <w:r w:rsidR="00B04B62" w:rsidRPr="00747AF3">
              <w:t xml:space="preserve"> </w:t>
            </w:r>
            <w:r w:rsidRPr="00747AF3">
              <w:t>may</w:t>
            </w:r>
            <w:r w:rsidR="00B04B62" w:rsidRPr="00747AF3">
              <w:t xml:space="preserve"> </w:t>
            </w:r>
            <w:r w:rsidRPr="00747AF3">
              <w:t>be</w:t>
            </w:r>
            <w:r w:rsidR="00B04B62" w:rsidRPr="00747AF3">
              <w:t xml:space="preserve"> </w:t>
            </w:r>
            <w:r w:rsidRPr="00747AF3">
              <w:t>lost</w:t>
            </w:r>
            <w:r w:rsidR="00B04B62" w:rsidRPr="00747AF3">
              <w:t xml:space="preserve"> </w:t>
            </w:r>
            <w:r w:rsidRPr="00747AF3">
              <w:t>under</w:t>
            </w:r>
            <w:r w:rsidR="00B04B62" w:rsidRPr="00747AF3">
              <w:t xml:space="preserve"> </w:t>
            </w:r>
            <w:r w:rsidRPr="00747AF3">
              <w:t>different</w:t>
            </w:r>
            <w:r w:rsidR="00B04B62">
              <w:t xml:space="preserve"> </w:t>
            </w:r>
            <w:r w:rsidRPr="00A002D6">
              <w:t>outcomes</w:t>
            </w:r>
            <w:r w:rsidR="006E69C0">
              <w:t>.</w:t>
            </w:r>
          </w:p>
        </w:tc>
        <w:tc>
          <w:tcPr>
            <w:tcW w:w="1526" w:type="dxa"/>
          </w:tcPr>
          <w:p w14:paraId="02A38E5E" w14:textId="77777777" w:rsidR="00922B0A" w:rsidRPr="00A002D6" w:rsidRDefault="00922B0A" w:rsidP="00CF2033">
            <w:pPr>
              <w:cnfStyle w:val="000000100000" w:firstRow="0" w:lastRow="0" w:firstColumn="0" w:lastColumn="0" w:oddVBand="0" w:evenVBand="0" w:oddHBand="1" w:evenHBand="0" w:firstRowFirstColumn="0" w:firstRowLastColumn="0" w:lastRowFirstColumn="0" w:lastRowLastColumn="0"/>
              <w:rPr>
                <w:rStyle w:val="Strong"/>
              </w:rPr>
            </w:pPr>
          </w:p>
        </w:tc>
      </w:tr>
    </w:tbl>
    <w:p w14:paraId="3E9D5E77" w14:textId="77777777" w:rsidR="008F5F7A" w:rsidRPr="00A002D6" w:rsidRDefault="008F5F7A">
      <w:pPr>
        <w:suppressAutoHyphens w:val="0"/>
        <w:spacing w:before="0" w:after="160" w:line="259" w:lineRule="auto"/>
      </w:pPr>
      <w:r w:rsidRPr="00A002D6">
        <w:lastRenderedPageBreak/>
        <w:br w:type="page"/>
      </w:r>
    </w:p>
    <w:p w14:paraId="363DBEE4" w14:textId="30CC80CF" w:rsidR="00253DA7" w:rsidRPr="00A002D6" w:rsidRDefault="00253DA7" w:rsidP="00253DA7">
      <w:pPr>
        <w:pStyle w:val="Heading1"/>
      </w:pPr>
      <w:bookmarkStart w:id="18" w:name="_Toc227838808"/>
      <w:r w:rsidRPr="00A002D6">
        <w:lastRenderedPageBreak/>
        <w:t>Overall</w:t>
      </w:r>
      <w:r w:rsidR="00B04B62">
        <w:t xml:space="preserve"> </w:t>
      </w:r>
      <w:r w:rsidRPr="00A002D6">
        <w:t>program</w:t>
      </w:r>
      <w:r w:rsidR="00B04B62">
        <w:t xml:space="preserve"> </w:t>
      </w:r>
      <w:r w:rsidRPr="00A002D6">
        <w:t>evaluation</w:t>
      </w:r>
      <w:bookmarkEnd w:id="18"/>
    </w:p>
    <w:p w14:paraId="79D10B7D" w14:textId="202859C3" w:rsidR="00472CF6" w:rsidRPr="00A002D6" w:rsidRDefault="00253DA7" w:rsidP="0056579F">
      <w:pPr>
        <w:pStyle w:val="FeatureBox"/>
      </w:pPr>
      <w:r w:rsidRPr="00A002D6">
        <w:t>This</w:t>
      </w:r>
      <w:r w:rsidR="00B04B62">
        <w:t xml:space="preserve"> </w:t>
      </w:r>
      <w:r w:rsidRPr="00A002D6">
        <w:t>section</w:t>
      </w:r>
      <w:r w:rsidR="00B04B62">
        <w:t xml:space="preserve"> </w:t>
      </w:r>
      <w:r w:rsidRPr="00A002D6">
        <w:t>has</w:t>
      </w:r>
      <w:r w:rsidR="00B04B62">
        <w:t xml:space="preserve"> </w:t>
      </w:r>
      <w:r w:rsidRPr="00A002D6">
        <w:t>been</w:t>
      </w:r>
      <w:r w:rsidR="00B04B62">
        <w:t xml:space="preserve"> </w:t>
      </w:r>
      <w:r w:rsidRPr="00A002D6">
        <w:t>provided</w:t>
      </w:r>
      <w:r w:rsidR="00B04B62">
        <w:t xml:space="preserve"> </w:t>
      </w:r>
      <w:r w:rsidRPr="00A002D6">
        <w:t>for</w:t>
      </w:r>
      <w:r w:rsidR="00B04B62">
        <w:t xml:space="preserve"> </w:t>
      </w:r>
      <w:r w:rsidRPr="00A002D6">
        <w:t>teacher</w:t>
      </w:r>
      <w:r w:rsidR="00B04B62">
        <w:t xml:space="preserve"> </w:t>
      </w:r>
      <w:r w:rsidRPr="00A002D6">
        <w:t>evaluation</w:t>
      </w:r>
      <w:r w:rsidR="00B04B62">
        <w:t xml:space="preserve"> </w:t>
      </w:r>
      <w:r w:rsidR="0056579F" w:rsidRPr="00A002D6">
        <w:t>notes.</w:t>
      </w:r>
      <w:r w:rsidR="00B04B62">
        <w:t xml:space="preserve"> </w:t>
      </w:r>
      <w:hyperlink r:id="rId49" w:history="1">
        <w:r w:rsidR="00E327B4" w:rsidRPr="00A002D6">
          <w:rPr>
            <w:rStyle w:val="Hyperlink"/>
          </w:rPr>
          <w:t>Evaluating</w:t>
        </w:r>
        <w:r w:rsidR="00B04B62">
          <w:rPr>
            <w:rStyle w:val="Hyperlink"/>
          </w:rPr>
          <w:t xml:space="preserve"> </w:t>
        </w:r>
        <w:r w:rsidR="00E327B4" w:rsidRPr="00A002D6">
          <w:rPr>
            <w:rStyle w:val="Hyperlink"/>
          </w:rPr>
          <w:t>teaching</w:t>
        </w:r>
        <w:r w:rsidR="00B04B62">
          <w:rPr>
            <w:rStyle w:val="Hyperlink"/>
          </w:rPr>
          <w:t xml:space="preserve"> </w:t>
        </w:r>
        <w:r w:rsidR="00E327B4" w:rsidRPr="00A002D6">
          <w:rPr>
            <w:rStyle w:val="Hyperlink"/>
          </w:rPr>
          <w:t>and</w:t>
        </w:r>
        <w:r w:rsidR="00B04B62">
          <w:rPr>
            <w:rStyle w:val="Hyperlink"/>
          </w:rPr>
          <w:t xml:space="preserve"> </w:t>
        </w:r>
        <w:r w:rsidR="00E327B4" w:rsidRPr="00A002D6">
          <w:rPr>
            <w:rStyle w:val="Hyperlink"/>
          </w:rPr>
          <w:t>learning</w:t>
        </w:r>
        <w:r w:rsidR="00B04B62">
          <w:rPr>
            <w:rStyle w:val="Hyperlink"/>
          </w:rPr>
          <w:t xml:space="preserve"> </w:t>
        </w:r>
        <w:r w:rsidR="00E327B4" w:rsidRPr="00A002D6">
          <w:rPr>
            <w:rStyle w:val="Hyperlink"/>
          </w:rPr>
          <w:t>programs</w:t>
        </w:r>
        <w:r w:rsidR="00B04B62">
          <w:rPr>
            <w:rStyle w:val="Hyperlink"/>
          </w:rPr>
          <w:t xml:space="preserve"> </w:t>
        </w:r>
        <w:r w:rsidR="00E327B4" w:rsidRPr="00A002D6">
          <w:rPr>
            <w:rStyle w:val="Hyperlink"/>
          </w:rPr>
          <w:t>for</w:t>
        </w:r>
        <w:r w:rsidR="00B04B62">
          <w:rPr>
            <w:rStyle w:val="Hyperlink"/>
          </w:rPr>
          <w:t xml:space="preserve"> </w:t>
        </w:r>
        <w:r w:rsidR="00E327B4" w:rsidRPr="00A002D6">
          <w:rPr>
            <w:rStyle w:val="Hyperlink"/>
          </w:rPr>
          <w:t>HSIE</w:t>
        </w:r>
        <w:r w:rsidR="00B04B62">
          <w:rPr>
            <w:rStyle w:val="Hyperlink"/>
          </w:rPr>
          <w:t xml:space="preserve"> </w:t>
        </w:r>
        <w:r w:rsidR="00E327B4" w:rsidRPr="00A002D6">
          <w:rPr>
            <w:rStyle w:val="Hyperlink"/>
          </w:rPr>
          <w:t>7–12</w:t>
        </w:r>
      </w:hyperlink>
      <w:r w:rsidR="00B04B62">
        <w:t xml:space="preserve"> </w:t>
      </w:r>
      <w:r w:rsidR="00EA3EF5" w:rsidRPr="00A002D6">
        <w:t>provides</w:t>
      </w:r>
      <w:r w:rsidR="00B04B62">
        <w:t xml:space="preserve"> </w:t>
      </w:r>
      <w:r w:rsidR="00EA3EF5" w:rsidRPr="00A002D6">
        <w:t>advice</w:t>
      </w:r>
      <w:r w:rsidR="00B04B62">
        <w:t xml:space="preserve"> </w:t>
      </w:r>
      <w:r w:rsidR="00EA3EF5" w:rsidRPr="00A002D6">
        <w:t>to</w:t>
      </w:r>
      <w:r w:rsidR="00B04B62">
        <w:t xml:space="preserve"> </w:t>
      </w:r>
      <w:r w:rsidR="00EA3EF5" w:rsidRPr="00A002D6">
        <w:t>support</w:t>
      </w:r>
      <w:r w:rsidR="00B04B62">
        <w:t xml:space="preserve"> </w:t>
      </w:r>
      <w:r w:rsidR="00EA3EF5" w:rsidRPr="00A002D6">
        <w:t>this</w:t>
      </w:r>
      <w:r w:rsidR="00B04B62">
        <w:t xml:space="preserve"> </w:t>
      </w:r>
      <w:r w:rsidR="00EA3EF5" w:rsidRPr="00A002D6">
        <w:t>process</w:t>
      </w:r>
      <w:r w:rsidR="002957A1" w:rsidRPr="00A002D6">
        <w:t>.</w:t>
      </w:r>
      <w:r w:rsidR="006F7C55" w:rsidRPr="00A002D6">
        <w:br w:type="page"/>
      </w:r>
    </w:p>
    <w:p w14:paraId="63B2B25E" w14:textId="77777777" w:rsidR="00F05CFE" w:rsidRPr="00A002D6" w:rsidRDefault="00F05CFE" w:rsidP="00F05CFE">
      <w:pPr>
        <w:pStyle w:val="Heading1"/>
        <w:rPr>
          <w:szCs w:val="48"/>
        </w:rPr>
      </w:pPr>
      <w:bookmarkStart w:id="19" w:name="_Toc168398245"/>
      <w:bookmarkStart w:id="20" w:name="_Toc227838809"/>
      <w:bookmarkEnd w:id="11"/>
      <w:r w:rsidRPr="00A002D6">
        <w:lastRenderedPageBreak/>
        <w:t>References</w:t>
      </w:r>
      <w:bookmarkEnd w:id="19"/>
      <w:bookmarkEnd w:id="20"/>
    </w:p>
    <w:p w14:paraId="777824DA" w14:textId="77777777" w:rsidR="00607F85" w:rsidRPr="00F03742" w:rsidRDefault="00607F85" w:rsidP="00607F85">
      <w:pPr>
        <w:pStyle w:val="FeatureBox2"/>
      </w:pPr>
      <w:r w:rsidRPr="00F03742">
        <w:t xml:space="preserve">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572ABDAC" w14:textId="77777777" w:rsidR="00607F85" w:rsidRPr="00F03742" w:rsidRDefault="00607F85" w:rsidP="00607F85">
      <w:pPr>
        <w:pStyle w:val="FeatureBox2"/>
      </w:pPr>
      <w:r w:rsidRPr="00F03742">
        <w:t xml:space="preserve">Please refer to the NESA Copyright Disclaimer for more information </w:t>
      </w:r>
      <w:hyperlink r:id="rId50" w:history="1">
        <w:r w:rsidRPr="00BC7AFD">
          <w:rPr>
            <w:rStyle w:val="Hyperlink"/>
          </w:rPr>
          <w:t>https://www.nsw.gov.au/education-and-training/nesa/copyright</w:t>
        </w:r>
      </w:hyperlink>
      <w:r>
        <w:t>.</w:t>
      </w:r>
      <w:r w:rsidRPr="00F03742">
        <w:t xml:space="preserve"> </w:t>
      </w:r>
    </w:p>
    <w:p w14:paraId="1DBB60B4" w14:textId="77777777" w:rsidR="00607F85" w:rsidRDefault="00607F85" w:rsidP="00607F85">
      <w:pPr>
        <w:pStyle w:val="FeatureBox2"/>
      </w:pPr>
      <w:r w:rsidRPr="00F03742">
        <w:t xml:space="preserve">NESA holds the only official and up-to-date versions of the NSW Curriculum and syllabus documents. Please visit NESA </w:t>
      </w:r>
      <w:hyperlink r:id="rId51" w:history="1">
        <w:r w:rsidRPr="00BC7AFD">
          <w:rPr>
            <w:rStyle w:val="Hyperlink"/>
          </w:rPr>
          <w:t>https://www.nsw.gov.au/education-and-training/nesa</w:t>
        </w:r>
      </w:hyperlink>
      <w:r>
        <w:t xml:space="preserve"> </w:t>
      </w:r>
      <w:r w:rsidRPr="00F03742">
        <w:t xml:space="preserve">and NSW Curriculum </w:t>
      </w:r>
      <w:hyperlink r:id="rId52" w:history="1">
        <w:r w:rsidRPr="00F03742">
          <w:rPr>
            <w:rStyle w:val="Hyperlink"/>
          </w:rPr>
          <w:t>https://curriculum.nsw.edu.au</w:t>
        </w:r>
      </w:hyperlink>
      <w:r w:rsidRPr="00F03742">
        <w:t>.</w:t>
      </w:r>
    </w:p>
    <w:p w14:paraId="7F7CE9D9" w14:textId="5FD7DE86" w:rsidR="008F01D8" w:rsidRDefault="008F1D82" w:rsidP="008F01D8">
      <w:pPr>
        <w:sectPr w:rsidR="008F01D8" w:rsidSect="008F01D8">
          <w:headerReference w:type="default" r:id="rId53"/>
          <w:footerReference w:type="even" r:id="rId54"/>
          <w:footerReference w:type="default" r:id="rId55"/>
          <w:headerReference w:type="first" r:id="rId56"/>
          <w:footerReference w:type="first" r:id="rId57"/>
          <w:pgSz w:w="16838" w:h="11906" w:orient="landscape"/>
          <w:pgMar w:top="1134" w:right="1134" w:bottom="1134" w:left="1134" w:header="709" w:footer="709" w:gutter="0"/>
          <w:pgNumType w:start="0"/>
          <w:cols w:space="708"/>
          <w:titlePg/>
          <w:docGrid w:linePitch="360"/>
        </w:sectPr>
      </w:pPr>
      <w:hyperlink r:id="rId58" w:tgtFrame="_blank" w:history="1">
        <w:r w:rsidRPr="00A002D6">
          <w:rPr>
            <w:rStyle w:val="Hyperlink"/>
          </w:rPr>
          <w:t>History</w:t>
        </w:r>
        <w:r w:rsidR="00B04B62">
          <w:rPr>
            <w:rStyle w:val="Hyperlink"/>
          </w:rPr>
          <w:t xml:space="preserve"> </w:t>
        </w:r>
        <w:r w:rsidRPr="00A002D6">
          <w:rPr>
            <w:rStyle w:val="Hyperlink"/>
          </w:rPr>
          <w:t>7–10</w:t>
        </w:r>
        <w:r w:rsidR="00B04B62">
          <w:rPr>
            <w:rStyle w:val="Hyperlink"/>
          </w:rPr>
          <w:t xml:space="preserve"> </w:t>
        </w:r>
        <w:r w:rsidRPr="00A002D6">
          <w:rPr>
            <w:rStyle w:val="Hyperlink"/>
          </w:rPr>
          <w:t>Syllabus</w:t>
        </w:r>
      </w:hyperlink>
      <w:r w:rsidR="00B04B62">
        <w:t xml:space="preserve"> </w:t>
      </w:r>
      <w:r w:rsidR="00F05CFE" w:rsidRPr="00A002D6">
        <w:t>©</w:t>
      </w:r>
      <w:r w:rsidR="00B04B62">
        <w:t xml:space="preserve"> </w:t>
      </w:r>
      <w:r w:rsidR="00F05CFE" w:rsidRPr="00A002D6">
        <w:t>NSW</w:t>
      </w:r>
      <w:r w:rsidR="00B04B62">
        <w:t xml:space="preserve"> </w:t>
      </w:r>
      <w:r w:rsidR="00F05CFE" w:rsidRPr="00A002D6">
        <w:t>Education</w:t>
      </w:r>
      <w:r w:rsidR="00B04B62">
        <w:t xml:space="preserve"> </w:t>
      </w:r>
      <w:r w:rsidR="00F05CFE" w:rsidRPr="00A002D6">
        <w:t>Standards</w:t>
      </w:r>
      <w:r w:rsidR="00B04B62">
        <w:t xml:space="preserve"> </w:t>
      </w:r>
      <w:r w:rsidR="00F05CFE" w:rsidRPr="00A002D6">
        <w:t>Authority</w:t>
      </w:r>
      <w:r w:rsidR="00B04B62">
        <w:t xml:space="preserve"> </w:t>
      </w:r>
      <w:r w:rsidR="00F05CFE" w:rsidRPr="00A002D6">
        <w:t>(NESA)</w:t>
      </w:r>
      <w:r w:rsidR="00B04B62">
        <w:t xml:space="preserve"> </w:t>
      </w:r>
      <w:r w:rsidR="00F05CFE" w:rsidRPr="00A002D6">
        <w:t>for</w:t>
      </w:r>
      <w:r w:rsidR="00B04B62">
        <w:t xml:space="preserve"> </w:t>
      </w:r>
      <w:r w:rsidR="00F05CFE" w:rsidRPr="00A002D6">
        <w:t>and</w:t>
      </w:r>
      <w:r w:rsidR="00B04B62">
        <w:t xml:space="preserve"> </w:t>
      </w:r>
      <w:r w:rsidR="00F05CFE" w:rsidRPr="00A002D6">
        <w:t>on</w:t>
      </w:r>
      <w:r w:rsidR="00B04B62">
        <w:t xml:space="preserve"> </w:t>
      </w:r>
      <w:r w:rsidR="00F05CFE" w:rsidRPr="00A002D6">
        <w:t>behalf</w:t>
      </w:r>
      <w:r w:rsidR="00B04B62">
        <w:t xml:space="preserve"> </w:t>
      </w:r>
      <w:r w:rsidR="00F05CFE" w:rsidRPr="00A002D6">
        <w:t>of</w:t>
      </w:r>
      <w:r w:rsidR="00B04B62">
        <w:t xml:space="preserve"> </w:t>
      </w:r>
      <w:r w:rsidR="00F05CFE" w:rsidRPr="00A002D6">
        <w:t>the</w:t>
      </w:r>
      <w:r w:rsidR="00B04B62">
        <w:t xml:space="preserve"> </w:t>
      </w:r>
      <w:r w:rsidR="00F05CFE" w:rsidRPr="00A002D6">
        <w:t>Crown</w:t>
      </w:r>
      <w:r w:rsidR="00B04B62">
        <w:t xml:space="preserve"> </w:t>
      </w:r>
      <w:r w:rsidR="00F05CFE" w:rsidRPr="00A002D6">
        <w:t>in</w:t>
      </w:r>
      <w:r w:rsidR="00B04B62">
        <w:t xml:space="preserve"> </w:t>
      </w:r>
      <w:r w:rsidR="00F05CFE" w:rsidRPr="00A002D6">
        <w:t>right</w:t>
      </w:r>
      <w:r w:rsidR="00B04B62">
        <w:t xml:space="preserve"> </w:t>
      </w:r>
      <w:r w:rsidR="00F05CFE" w:rsidRPr="00A002D6">
        <w:t>of</w:t>
      </w:r>
      <w:r w:rsidR="00B04B62">
        <w:t xml:space="preserve"> </w:t>
      </w:r>
      <w:r w:rsidR="00F05CFE" w:rsidRPr="00A002D6">
        <w:t>the</w:t>
      </w:r>
      <w:r w:rsidR="00B04B62">
        <w:t xml:space="preserve"> </w:t>
      </w:r>
      <w:r w:rsidR="00F05CFE" w:rsidRPr="00A002D6">
        <w:t>State</w:t>
      </w:r>
      <w:r w:rsidR="00B04B62">
        <w:t xml:space="preserve"> </w:t>
      </w:r>
      <w:r w:rsidR="00F05CFE" w:rsidRPr="00A002D6">
        <w:t>of</w:t>
      </w:r>
      <w:r w:rsidR="00B04B62">
        <w:t xml:space="preserve"> </w:t>
      </w:r>
      <w:r w:rsidR="00F05CFE" w:rsidRPr="00A002D6">
        <w:t>New</w:t>
      </w:r>
      <w:r w:rsidR="00B04B62">
        <w:t xml:space="preserve"> </w:t>
      </w:r>
      <w:r w:rsidR="00F05CFE" w:rsidRPr="00A002D6">
        <w:t>South</w:t>
      </w:r>
      <w:r w:rsidR="00B04B62">
        <w:t xml:space="preserve"> </w:t>
      </w:r>
      <w:r w:rsidR="00F05CFE" w:rsidRPr="00A002D6">
        <w:t>Wales,</w:t>
      </w:r>
      <w:r w:rsidR="00B04B62">
        <w:t xml:space="preserve"> </w:t>
      </w:r>
      <w:r w:rsidR="00270549">
        <w:t>2024</w:t>
      </w:r>
      <w:r w:rsidR="00F05CFE" w:rsidRPr="00A002D6">
        <w:t>.</w:t>
      </w:r>
    </w:p>
    <w:p w14:paraId="69D3D7D4" w14:textId="71A96594" w:rsidR="00270549" w:rsidRPr="00E80FFD" w:rsidRDefault="00270549" w:rsidP="00270549">
      <w:pPr>
        <w:spacing w:before="0" w:after="0"/>
        <w:rPr>
          <w:rStyle w:val="Strong"/>
          <w:szCs w:val="22"/>
        </w:rPr>
      </w:pPr>
      <w:r w:rsidRPr="00E80FFD">
        <w:rPr>
          <w:rStyle w:val="Strong"/>
          <w:szCs w:val="22"/>
        </w:rPr>
        <w:lastRenderedPageBreak/>
        <w:t>© State of New South Wales (Department of Education), 202</w:t>
      </w:r>
      <w:r>
        <w:rPr>
          <w:rStyle w:val="Strong"/>
          <w:szCs w:val="22"/>
        </w:rPr>
        <w:t>6</w:t>
      </w:r>
    </w:p>
    <w:p w14:paraId="7F0BC41E" w14:textId="77777777" w:rsidR="00270549" w:rsidRPr="00E80FFD" w:rsidRDefault="00270549" w:rsidP="00270549">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016FA684" w14:textId="77777777" w:rsidR="00270549" w:rsidRDefault="00270549" w:rsidP="00270549">
      <w:r w:rsidRPr="00E80FFD">
        <w:t>Copyright material available in this resource</w:t>
      </w:r>
      <w:r>
        <w:t xml:space="preserve"> and owned by the NSW Department of Education is licensed under a </w:t>
      </w:r>
      <w:hyperlink r:id="rId59" w:history="1">
        <w:r w:rsidRPr="003B3E41">
          <w:rPr>
            <w:rStyle w:val="Hyperlink"/>
          </w:rPr>
          <w:t>Creative Commons Attribution 4.0 International (CC BY 4.0) license</w:t>
        </w:r>
      </w:hyperlink>
      <w:r>
        <w:t>.</w:t>
      </w:r>
    </w:p>
    <w:p w14:paraId="3353D3EC" w14:textId="77777777" w:rsidR="00270549" w:rsidRDefault="00270549" w:rsidP="00270549">
      <w:pPr>
        <w:spacing w:line="276" w:lineRule="auto"/>
      </w:pPr>
      <w:r>
        <w:rPr>
          <w:noProof/>
        </w:rPr>
        <w:drawing>
          <wp:inline distT="0" distB="0" distL="0" distR="0" wp14:anchorId="6FC1E02F" wp14:editId="7BC269B3">
            <wp:extent cx="1228725" cy="428625"/>
            <wp:effectExtent l="0" t="0" r="9525" b="9525"/>
            <wp:docPr id="32" name="Picture 32" descr="Creative Commons Attribution license logo.">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1F5C088" w14:textId="77777777" w:rsidR="00270549" w:rsidRPr="00E80FFD" w:rsidRDefault="00270549" w:rsidP="00270549">
      <w:pPr>
        <w:spacing w:line="240" w:lineRule="auto"/>
      </w:pPr>
      <w:r w:rsidRPr="002D3434">
        <w:t xml:space="preserve">This license allows you to share and </w:t>
      </w:r>
      <w:r w:rsidRPr="00E80FFD">
        <w:t>adapt the material for any purpose, even commercially.</w:t>
      </w:r>
    </w:p>
    <w:p w14:paraId="3BE7DE70" w14:textId="14E78037" w:rsidR="00270549" w:rsidRPr="00E80FFD" w:rsidRDefault="00270549" w:rsidP="00270549">
      <w:pPr>
        <w:spacing w:line="240" w:lineRule="auto"/>
      </w:pPr>
      <w:r w:rsidRPr="00E80FFD">
        <w:t>Attribution should be given to © State of New South Wales (Department of Education), 202</w:t>
      </w:r>
      <w:r>
        <w:t>6</w:t>
      </w:r>
      <w:r w:rsidRPr="00E80FFD">
        <w:t>.</w:t>
      </w:r>
    </w:p>
    <w:p w14:paraId="494D3349" w14:textId="77777777" w:rsidR="00270549" w:rsidRPr="002D3434" w:rsidRDefault="00270549" w:rsidP="00270549">
      <w:pPr>
        <w:spacing w:line="240" w:lineRule="auto"/>
      </w:pPr>
      <w:r w:rsidRPr="00E80FFD">
        <w:t>Material in this resource not available</w:t>
      </w:r>
      <w:r w:rsidRPr="002D3434">
        <w:t xml:space="preserve"> under a Creative Commons license:</w:t>
      </w:r>
    </w:p>
    <w:p w14:paraId="31B54958" w14:textId="77777777" w:rsidR="00270549" w:rsidRPr="002D3434" w:rsidRDefault="00270549">
      <w:pPr>
        <w:pStyle w:val="ListBullet"/>
        <w:numPr>
          <w:ilvl w:val="0"/>
          <w:numId w:val="1"/>
        </w:numPr>
        <w:spacing w:line="276" w:lineRule="auto"/>
        <w:contextualSpacing/>
      </w:pPr>
      <w:r w:rsidRPr="002D3434">
        <w:t>the NSW Department of Education logo, other logos and trademark-protected material</w:t>
      </w:r>
    </w:p>
    <w:p w14:paraId="12CB75EF" w14:textId="77777777" w:rsidR="00270549" w:rsidRPr="002D3434" w:rsidRDefault="00270549">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227817CF" w14:textId="77777777" w:rsidR="00270549" w:rsidRPr="003B3E41" w:rsidRDefault="00270549" w:rsidP="00270549">
      <w:pPr>
        <w:pStyle w:val="FeatureBox2"/>
        <w:spacing w:line="276" w:lineRule="auto"/>
        <w:rPr>
          <w:rStyle w:val="Strong"/>
        </w:rPr>
      </w:pPr>
      <w:r w:rsidRPr="003B3E41">
        <w:rPr>
          <w:rStyle w:val="Strong"/>
        </w:rPr>
        <w:t>Links to third-party material and websites</w:t>
      </w:r>
    </w:p>
    <w:p w14:paraId="74362CB3" w14:textId="77777777" w:rsidR="00270549" w:rsidRDefault="00270549" w:rsidP="00270549">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1B46EE8" w14:textId="419E0A2A" w:rsidR="00CA0B70" w:rsidRPr="009A2046" w:rsidRDefault="00270549" w:rsidP="006D2AAB">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CA0B70" w:rsidRPr="009A2046" w:rsidSect="00151A76">
      <w:headerReference w:type="first" r:id="rId61"/>
      <w:footerReference w:type="first" r:id="rId62"/>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E3206B" w14:textId="77777777" w:rsidR="006A5AD2" w:rsidRDefault="006A5AD2" w:rsidP="00E51733">
      <w:r>
        <w:separator/>
      </w:r>
    </w:p>
    <w:p w14:paraId="395F7A2B" w14:textId="77777777" w:rsidR="006A5AD2" w:rsidRDefault="006A5AD2"/>
  </w:endnote>
  <w:endnote w:type="continuationSeparator" w:id="0">
    <w:p w14:paraId="5DC1643C" w14:textId="77777777" w:rsidR="006A5AD2" w:rsidRDefault="006A5AD2" w:rsidP="00E51733">
      <w:r>
        <w:continuationSeparator/>
      </w:r>
    </w:p>
    <w:p w14:paraId="5F2F420A" w14:textId="77777777" w:rsidR="006A5AD2" w:rsidRDefault="006A5AD2"/>
  </w:endnote>
  <w:endnote w:type="continuationNotice" w:id="1">
    <w:p w14:paraId="6EEFD429" w14:textId="77777777" w:rsidR="006A5AD2" w:rsidRDefault="006A5AD2">
      <w:pPr>
        <w:spacing w:before="0" w:after="0" w:line="240" w:lineRule="auto"/>
      </w:pPr>
    </w:p>
    <w:p w14:paraId="01AB1A6A" w14:textId="77777777" w:rsidR="006A5AD2" w:rsidRDefault="006A5A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8E4916D-ABB2-496A-BA55-FA1E9A27D6ED}"/>
  </w:font>
  <w:font w:name="Calibri">
    <w:panose1 w:val="020F0502020204030204"/>
    <w:charset w:val="00"/>
    <w:family w:val="swiss"/>
    <w:pitch w:val="variable"/>
    <w:sig w:usb0="E4002EFF" w:usb1="C200247B" w:usb2="00000009" w:usb3="00000000" w:csb0="000001FF" w:csb1="00000000"/>
    <w:embedRegular r:id="rId2" w:fontKey="{E212D7A8-C87C-49D7-AC5C-1C4F65C03942}"/>
    <w:embedBold r:id="rId3" w:fontKey="{1F665A67-89C5-4F86-B32D-20F49B2660A3}"/>
    <w:embedItalic r:id="rId4" w:fontKey="{01ACBA38-C9CF-4839-8CD9-7F18CEBA474D}"/>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67C23785-23FF-4EB9-BE96-9379A90D82BB}"/>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6" w:fontKey="{1AEACE66-C150-4538-96BF-07CF56D45B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4A87E" w14:textId="078D2CE7" w:rsidR="008F01D8" w:rsidRPr="00E56264" w:rsidRDefault="008F01D8"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FF7E08">
      <w:rPr>
        <w:noProof/>
      </w:rPr>
      <w:t>Apr-26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16E15" w14:textId="11E1FADC" w:rsidR="008F01D8" w:rsidRPr="00322EB3" w:rsidRDefault="008F01D8" w:rsidP="00322EB3">
    <w:pPr>
      <w:pStyle w:val="Footer"/>
      <w:spacing w:before="0"/>
    </w:pPr>
    <w:r>
      <w:t xml:space="preserve">© NSW Department of Education, </w:t>
    </w:r>
    <w:r w:rsidR="00F52952">
      <w:t>Apr-26</w:t>
    </w:r>
    <w:r>
      <w:ptab w:relativeTo="margin" w:alignment="right" w:leader="none"/>
    </w:r>
    <w:r>
      <w:rPr>
        <w:b/>
        <w:noProof/>
        <w:sz w:val="28"/>
        <w:szCs w:val="28"/>
      </w:rPr>
      <w:drawing>
        <wp:inline distT="0" distB="0" distL="0" distR="0" wp14:anchorId="15832670" wp14:editId="6366466A">
          <wp:extent cx="571500" cy="190500"/>
          <wp:effectExtent l="0" t="0" r="0" b="0"/>
          <wp:docPr id="385486087" name="Picture 3854860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3B089" w14:textId="77777777" w:rsidR="008F01D8" w:rsidRPr="009B05C3" w:rsidRDefault="008F01D8" w:rsidP="00322EB3">
    <w:pPr>
      <w:pStyle w:val="Logo"/>
      <w:jc w:val="right"/>
    </w:pPr>
    <w:r w:rsidRPr="008426B6">
      <w:rPr>
        <w:noProof/>
      </w:rPr>
      <w:drawing>
        <wp:inline distT="0" distB="0" distL="0" distR="0" wp14:anchorId="72D6DE9F" wp14:editId="382772C6">
          <wp:extent cx="834442" cy="906218"/>
          <wp:effectExtent l="0" t="0" r="3810" b="8255"/>
          <wp:docPr id="125375434" name="Graphic 1253754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12693" w14:textId="45F7988C" w:rsidR="00E60422" w:rsidRPr="008F01D8" w:rsidRDefault="00E60422" w:rsidP="008F01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1442C" w14:textId="77777777" w:rsidR="006A5AD2" w:rsidRDefault="006A5AD2" w:rsidP="00E51733">
      <w:r>
        <w:separator/>
      </w:r>
    </w:p>
    <w:p w14:paraId="27313350" w14:textId="77777777" w:rsidR="006A5AD2" w:rsidRDefault="006A5AD2"/>
  </w:footnote>
  <w:footnote w:type="continuationSeparator" w:id="0">
    <w:p w14:paraId="454A5ABB" w14:textId="77777777" w:rsidR="006A5AD2" w:rsidRDefault="006A5AD2" w:rsidP="00E51733">
      <w:r>
        <w:continuationSeparator/>
      </w:r>
    </w:p>
    <w:p w14:paraId="50879F1C" w14:textId="77777777" w:rsidR="006A5AD2" w:rsidRDefault="006A5AD2"/>
  </w:footnote>
  <w:footnote w:type="continuationNotice" w:id="1">
    <w:p w14:paraId="7494CFDF" w14:textId="77777777" w:rsidR="006A5AD2" w:rsidRDefault="006A5AD2">
      <w:pPr>
        <w:spacing w:before="0" w:after="0" w:line="240" w:lineRule="auto"/>
      </w:pPr>
    </w:p>
    <w:p w14:paraId="0BF788A3" w14:textId="77777777" w:rsidR="006A5AD2" w:rsidRDefault="006A5A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212E4" w14:textId="271E3235" w:rsidR="008F01D8" w:rsidRDefault="00EE050C" w:rsidP="00EE050C">
    <w:pPr>
      <w:pStyle w:val="Documentname"/>
    </w:pPr>
    <w:r w:rsidRPr="00A002D6">
      <w:t xml:space="preserve">History </w:t>
    </w:r>
    <w:r w:rsidR="005D4AC0">
      <w:t>(</w:t>
    </w:r>
    <w:r w:rsidR="00534EB1" w:rsidRPr="00A002D6">
      <w:t>Stage</w:t>
    </w:r>
    <w:r w:rsidR="00534EB1">
      <w:t xml:space="preserve"> </w:t>
    </w:r>
    <w:r w:rsidR="00534EB1" w:rsidRPr="00A002D6">
      <w:t>4</w:t>
    </w:r>
    <w:r w:rsidR="005D4AC0">
      <w:t>)</w:t>
    </w:r>
    <w:r w:rsidRPr="00A002D6">
      <w:t xml:space="preserve"> </w:t>
    </w:r>
    <w:r w:rsidR="008F01D8" w:rsidRPr="00322EB3">
      <w:t>– sample program of learning</w:t>
    </w:r>
    <w:r w:rsidR="008F01D8">
      <w:t xml:space="preserve"> –</w:t>
    </w:r>
    <w:r>
      <w:t xml:space="preserve"> </w:t>
    </w:r>
    <w:r w:rsidRPr="00A002D6">
      <w:t>Historical context 1 (core): The ancient past</w:t>
    </w:r>
    <w:r w:rsidR="008F01D8">
      <w:t xml:space="preserve"> | </w:t>
    </w:r>
    <w:r w:rsidR="008F01D8" w:rsidRPr="009D6697">
      <w:fldChar w:fldCharType="begin"/>
    </w:r>
    <w:r w:rsidR="008F01D8" w:rsidRPr="009D6697">
      <w:instrText xml:space="preserve"> PAGE   \* MERGEFORMAT </w:instrText>
    </w:r>
    <w:r w:rsidR="008F01D8" w:rsidRPr="009D6697">
      <w:fldChar w:fldCharType="separate"/>
    </w:r>
    <w:r w:rsidR="008F01D8">
      <w:t>2</w:t>
    </w:r>
    <w:r w:rsidR="008F01D8"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B1B52" w14:textId="77777777" w:rsidR="008F01D8" w:rsidRPr="00F14D7F" w:rsidRDefault="007D7548" w:rsidP="00322EB3">
    <w:pPr>
      <w:pStyle w:val="Header"/>
      <w:spacing w:after="0"/>
    </w:pPr>
    <w:r>
      <w:pict w14:anchorId="65A84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8" type="#_x0000_t75" style="position:absolute;margin-left:-355.75pt;margin-top:-333.7pt;width:1439.8pt;height:734.9pt;z-index:-251658752;mso-position-horizontal-relative:margin;mso-position-vertical-relative:margin" o:allowincell="f">
          <v:imagedata r:id="rId1" o:title="Untitled design (1)" cropbottom="6069f"/>
          <w10:wrap anchorx="margin" anchory="margin"/>
        </v:shape>
      </w:pict>
    </w:r>
    <w:r w:rsidR="008F01D8" w:rsidRPr="009D43DD">
      <w:t>NSW Department of Education</w:t>
    </w:r>
    <w:r w:rsidR="008F01D8"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5DA68" w14:textId="13A81D32" w:rsidR="00E60422" w:rsidRPr="00270549" w:rsidRDefault="00E60422" w:rsidP="002705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49E618C"/>
    <w:multiLevelType w:val="hybridMultilevel"/>
    <w:tmpl w:val="0D363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5F57D4"/>
    <w:multiLevelType w:val="hybridMultilevel"/>
    <w:tmpl w:val="B2FA9A0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288130C"/>
    <w:multiLevelType w:val="hybridMultilevel"/>
    <w:tmpl w:val="C5747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8B7EEF"/>
    <w:multiLevelType w:val="hybridMultilevel"/>
    <w:tmpl w:val="BDF29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D23D42"/>
    <w:multiLevelType w:val="hybridMultilevel"/>
    <w:tmpl w:val="96B64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7C3F5D"/>
    <w:multiLevelType w:val="hybridMultilevel"/>
    <w:tmpl w:val="1AEE8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917F39"/>
    <w:multiLevelType w:val="hybridMultilevel"/>
    <w:tmpl w:val="077EEF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8D97690"/>
    <w:multiLevelType w:val="hybridMultilevel"/>
    <w:tmpl w:val="8FD2F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3756C3"/>
    <w:multiLevelType w:val="hybridMultilevel"/>
    <w:tmpl w:val="814EF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D59198B"/>
    <w:multiLevelType w:val="hybridMultilevel"/>
    <w:tmpl w:val="4322D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757F0C"/>
    <w:multiLevelType w:val="hybridMultilevel"/>
    <w:tmpl w:val="6C2EA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F264C5"/>
    <w:multiLevelType w:val="hybridMultilevel"/>
    <w:tmpl w:val="52F63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3F602C"/>
    <w:multiLevelType w:val="hybridMultilevel"/>
    <w:tmpl w:val="5FCA6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DB254A"/>
    <w:multiLevelType w:val="hybridMultilevel"/>
    <w:tmpl w:val="9F169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FB6515"/>
    <w:multiLevelType w:val="hybridMultilevel"/>
    <w:tmpl w:val="51A6C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183F24"/>
    <w:multiLevelType w:val="multilevel"/>
    <w:tmpl w:val="6786E936"/>
    <w:lvl w:ilvl="0">
      <w:start w:val="7"/>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D194F31"/>
    <w:multiLevelType w:val="hybridMultilevel"/>
    <w:tmpl w:val="BE704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1E793D"/>
    <w:multiLevelType w:val="hybridMultilevel"/>
    <w:tmpl w:val="63C87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262DE4"/>
    <w:multiLevelType w:val="multilevel"/>
    <w:tmpl w:val="91C016C8"/>
    <w:lvl w:ilvl="0">
      <w:start w:val="1"/>
      <w:numFmt w:val="decimal"/>
      <w:pStyle w:val="Styl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346F4640"/>
    <w:multiLevelType w:val="hybridMultilevel"/>
    <w:tmpl w:val="89CA92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5745569"/>
    <w:multiLevelType w:val="hybridMultilevel"/>
    <w:tmpl w:val="C53406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9581354"/>
    <w:multiLevelType w:val="hybridMultilevel"/>
    <w:tmpl w:val="645486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AD24E8E"/>
    <w:multiLevelType w:val="hybridMultilevel"/>
    <w:tmpl w:val="B05EB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CA077E3"/>
    <w:multiLevelType w:val="multilevel"/>
    <w:tmpl w:val="F314FD68"/>
    <w:lvl w:ilvl="0">
      <w:start w:val="2"/>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2B84BF1"/>
    <w:multiLevelType w:val="multilevel"/>
    <w:tmpl w:val="A91059B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2DA632A"/>
    <w:multiLevelType w:val="hybridMultilevel"/>
    <w:tmpl w:val="21A64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9663EE"/>
    <w:multiLevelType w:val="hybridMultilevel"/>
    <w:tmpl w:val="D4AED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DB67976"/>
    <w:multiLevelType w:val="hybridMultilevel"/>
    <w:tmpl w:val="E8E8AC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32E3FFF"/>
    <w:multiLevelType w:val="hybridMultilevel"/>
    <w:tmpl w:val="D2A20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B33689"/>
    <w:multiLevelType w:val="hybridMultilevel"/>
    <w:tmpl w:val="8EACD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95D209A"/>
    <w:multiLevelType w:val="hybridMultilevel"/>
    <w:tmpl w:val="F744A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C6851A2"/>
    <w:multiLevelType w:val="hybridMultilevel"/>
    <w:tmpl w:val="D2500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67CB2D56"/>
    <w:multiLevelType w:val="hybridMultilevel"/>
    <w:tmpl w:val="D2662D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C77673C"/>
    <w:multiLevelType w:val="hybridMultilevel"/>
    <w:tmpl w:val="7576B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D5644A8"/>
    <w:multiLevelType w:val="hybridMultilevel"/>
    <w:tmpl w:val="31C4A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F2A76D7"/>
    <w:multiLevelType w:val="hybridMultilevel"/>
    <w:tmpl w:val="E3DCED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30F4BA4"/>
    <w:multiLevelType w:val="hybridMultilevel"/>
    <w:tmpl w:val="43BA91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56C0DF7"/>
    <w:multiLevelType w:val="multilevel"/>
    <w:tmpl w:val="B3E859C6"/>
    <w:lvl w:ilvl="0">
      <w:start w:val="2"/>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777221FF"/>
    <w:multiLevelType w:val="hybridMultilevel"/>
    <w:tmpl w:val="DD3AA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A5F5ACD"/>
    <w:multiLevelType w:val="hybridMultilevel"/>
    <w:tmpl w:val="5658F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D66781C"/>
    <w:multiLevelType w:val="hybridMultilevel"/>
    <w:tmpl w:val="2E5CF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96772694">
    <w:abstractNumId w:val="10"/>
  </w:num>
  <w:num w:numId="2" w16cid:durableId="2107535494">
    <w:abstractNumId w:val="17"/>
  </w:num>
  <w:num w:numId="3" w16cid:durableId="10666066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42780206">
    <w:abstractNumId w:val="35"/>
  </w:num>
  <w:num w:numId="5" w16cid:durableId="1686635170">
    <w:abstractNumId w:val="23"/>
  </w:num>
  <w:num w:numId="6" w16cid:durableId="754668914">
    <w:abstractNumId w:val="20"/>
  </w:num>
  <w:num w:numId="7" w16cid:durableId="129171548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921121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21533690">
    <w:abstractNumId w:val="22"/>
  </w:num>
  <w:num w:numId="10" w16cid:durableId="1254317787">
    <w:abstractNumId w:val="29"/>
  </w:num>
  <w:num w:numId="11" w16cid:durableId="211625902">
    <w:abstractNumId w:val="38"/>
  </w:num>
  <w:num w:numId="12" w16cid:durableId="1584488856">
    <w:abstractNumId w:val="33"/>
  </w:num>
  <w:num w:numId="13" w16cid:durableId="390613530">
    <w:abstractNumId w:val="5"/>
  </w:num>
  <w:num w:numId="14" w16cid:durableId="4057630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21909216">
    <w:abstractNumId w:val="2"/>
  </w:num>
  <w:num w:numId="16" w16cid:durableId="1502701978">
    <w:abstractNumId w:val="40"/>
  </w:num>
  <w:num w:numId="17" w16cid:durableId="354692922">
    <w:abstractNumId w:val="39"/>
  </w:num>
  <w:num w:numId="18" w16cid:durableId="2048751527">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81740410">
    <w:abstractNumId w:val="16"/>
  </w:num>
  <w:num w:numId="20" w16cid:durableId="30688798">
    <w:abstractNumId w:val="13"/>
  </w:num>
  <w:num w:numId="21" w16cid:durableId="1022391867">
    <w:abstractNumId w:val="41"/>
  </w:num>
  <w:num w:numId="22" w16cid:durableId="495656295">
    <w:abstractNumId w:val="14"/>
  </w:num>
  <w:num w:numId="23" w16cid:durableId="253515232">
    <w:abstractNumId w:val="15"/>
  </w:num>
  <w:num w:numId="24" w16cid:durableId="156810936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32569601">
    <w:abstractNumId w:val="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8396988">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1041623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7225376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2264018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473813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7036519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87897285">
    <w:abstractNumId w:val="28"/>
  </w:num>
  <w:num w:numId="33" w16cid:durableId="951398924">
    <w:abstractNumId w:val="18"/>
  </w:num>
  <w:num w:numId="34" w16cid:durableId="1930575178">
    <w:abstractNumId w:val="1"/>
  </w:num>
  <w:num w:numId="35" w16cid:durableId="31668738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32116642">
    <w:abstractNumId w:val="8"/>
  </w:num>
  <w:num w:numId="37" w16cid:durableId="2139058465">
    <w:abstractNumId w:val="27"/>
  </w:num>
  <w:num w:numId="38" w16cid:durableId="320013410">
    <w:abstractNumId w:val="30"/>
  </w:num>
  <w:num w:numId="39" w16cid:durableId="1340738386">
    <w:abstractNumId w:val="37"/>
  </w:num>
  <w:num w:numId="40" w16cid:durableId="376855292">
    <w:abstractNumId w:val="19"/>
  </w:num>
  <w:num w:numId="41" w16cid:durableId="915893280">
    <w:abstractNumId w:val="31"/>
  </w:num>
  <w:num w:numId="42" w16cid:durableId="1508592937">
    <w:abstractNumId w:val="32"/>
  </w:num>
  <w:num w:numId="43" w16cid:durableId="1218129078">
    <w:abstractNumId w:val="42"/>
  </w:num>
  <w:num w:numId="44" w16cid:durableId="238948381">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98443657">
    <w:abstractNumId w:val="6"/>
  </w:num>
  <w:num w:numId="46" w16cid:durableId="144204746">
    <w:abstractNumId w:val="9"/>
  </w:num>
  <w:num w:numId="47" w16cid:durableId="1145972422">
    <w:abstractNumId w:val="24"/>
  </w:num>
  <w:num w:numId="48" w16cid:durableId="1274358680">
    <w:abstractNumId w:val="11"/>
  </w:num>
  <w:num w:numId="49" w16cid:durableId="13024165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5150028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12565433">
    <w:abstractNumId w:val="36"/>
  </w:num>
  <w:num w:numId="52" w16cid:durableId="6909432">
    <w:abstractNumId w:val="3"/>
  </w:num>
  <w:num w:numId="53" w16cid:durableId="490484853">
    <w:abstractNumId w:val="2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4" w16cid:durableId="687289328">
    <w:abstractNumId w:val="0"/>
  </w:num>
  <w:num w:numId="55" w16cid:durableId="798573835">
    <w:abstractNumId w:val="10"/>
  </w:num>
  <w:num w:numId="56" w16cid:durableId="1025062156">
    <w:abstractNumId w:val="34"/>
  </w:num>
  <w:num w:numId="57" w16cid:durableId="953823400">
    <w:abstractNumId w:val="17"/>
  </w:num>
  <w:num w:numId="58" w16cid:durableId="208425920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2961332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271089930">
    <w:abstractNumId w:val="4"/>
  </w:num>
  <w:num w:numId="61" w16cid:durableId="1914468860">
    <w:abstractNumId w:val="43"/>
  </w:num>
  <w:num w:numId="62" w16cid:durableId="1567842090">
    <w:abstractNumId w:val="12"/>
  </w:num>
  <w:num w:numId="63" w16cid:durableId="136455557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615019387">
    <w:abstractNumId w:val="7"/>
  </w:num>
  <w:num w:numId="65" w16cid:durableId="1926069003">
    <w:abstractNumId w:val="2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A6F"/>
    <w:rsid w:val="00000151"/>
    <w:rsid w:val="0000036D"/>
    <w:rsid w:val="00001376"/>
    <w:rsid w:val="00001918"/>
    <w:rsid w:val="00001CEE"/>
    <w:rsid w:val="00002CAC"/>
    <w:rsid w:val="00002D29"/>
    <w:rsid w:val="0000306C"/>
    <w:rsid w:val="0000495E"/>
    <w:rsid w:val="00007264"/>
    <w:rsid w:val="00007C10"/>
    <w:rsid w:val="00013FF2"/>
    <w:rsid w:val="00015165"/>
    <w:rsid w:val="000174CA"/>
    <w:rsid w:val="0001760F"/>
    <w:rsid w:val="00017F24"/>
    <w:rsid w:val="0001C41D"/>
    <w:rsid w:val="000224E7"/>
    <w:rsid w:val="00022E5A"/>
    <w:rsid w:val="00023761"/>
    <w:rsid w:val="00023B59"/>
    <w:rsid w:val="000252CB"/>
    <w:rsid w:val="000270B7"/>
    <w:rsid w:val="00030D72"/>
    <w:rsid w:val="000320A3"/>
    <w:rsid w:val="0003264B"/>
    <w:rsid w:val="000338AB"/>
    <w:rsid w:val="00034754"/>
    <w:rsid w:val="000357B2"/>
    <w:rsid w:val="000357FA"/>
    <w:rsid w:val="00036E34"/>
    <w:rsid w:val="000370C9"/>
    <w:rsid w:val="00037A27"/>
    <w:rsid w:val="000411D9"/>
    <w:rsid w:val="00041320"/>
    <w:rsid w:val="00041998"/>
    <w:rsid w:val="0004262B"/>
    <w:rsid w:val="000428E1"/>
    <w:rsid w:val="00043025"/>
    <w:rsid w:val="0004550E"/>
    <w:rsid w:val="000457F8"/>
    <w:rsid w:val="00045F0D"/>
    <w:rsid w:val="00046510"/>
    <w:rsid w:val="0004750C"/>
    <w:rsid w:val="00047862"/>
    <w:rsid w:val="00052DA6"/>
    <w:rsid w:val="00053AEA"/>
    <w:rsid w:val="0005648C"/>
    <w:rsid w:val="00057A35"/>
    <w:rsid w:val="00060FB0"/>
    <w:rsid w:val="00061C17"/>
    <w:rsid w:val="00061D5B"/>
    <w:rsid w:val="0006390E"/>
    <w:rsid w:val="00064163"/>
    <w:rsid w:val="0006444B"/>
    <w:rsid w:val="00065829"/>
    <w:rsid w:val="00072FB2"/>
    <w:rsid w:val="00073009"/>
    <w:rsid w:val="00074F0F"/>
    <w:rsid w:val="000756C6"/>
    <w:rsid w:val="00075873"/>
    <w:rsid w:val="00075EA8"/>
    <w:rsid w:val="000772BB"/>
    <w:rsid w:val="000772C7"/>
    <w:rsid w:val="00080719"/>
    <w:rsid w:val="00081230"/>
    <w:rsid w:val="00081366"/>
    <w:rsid w:val="00081463"/>
    <w:rsid w:val="00081B3D"/>
    <w:rsid w:val="000821E7"/>
    <w:rsid w:val="00083A86"/>
    <w:rsid w:val="00084AA3"/>
    <w:rsid w:val="00084AFA"/>
    <w:rsid w:val="000853B8"/>
    <w:rsid w:val="00086581"/>
    <w:rsid w:val="000865B9"/>
    <w:rsid w:val="00086972"/>
    <w:rsid w:val="00086998"/>
    <w:rsid w:val="0009047E"/>
    <w:rsid w:val="00090774"/>
    <w:rsid w:val="00095E75"/>
    <w:rsid w:val="000A0AC7"/>
    <w:rsid w:val="000A222C"/>
    <w:rsid w:val="000A2A2F"/>
    <w:rsid w:val="000A3B4F"/>
    <w:rsid w:val="000A7AAF"/>
    <w:rsid w:val="000A7AED"/>
    <w:rsid w:val="000B2A01"/>
    <w:rsid w:val="000B4B94"/>
    <w:rsid w:val="000B4F88"/>
    <w:rsid w:val="000B6873"/>
    <w:rsid w:val="000C1B93"/>
    <w:rsid w:val="000C244D"/>
    <w:rsid w:val="000C24ED"/>
    <w:rsid w:val="000C3A86"/>
    <w:rsid w:val="000C5186"/>
    <w:rsid w:val="000C625C"/>
    <w:rsid w:val="000C6819"/>
    <w:rsid w:val="000C71B9"/>
    <w:rsid w:val="000D3256"/>
    <w:rsid w:val="000D3BBE"/>
    <w:rsid w:val="000D5781"/>
    <w:rsid w:val="000D5B60"/>
    <w:rsid w:val="000D5D5D"/>
    <w:rsid w:val="000D7466"/>
    <w:rsid w:val="000D7CF2"/>
    <w:rsid w:val="000E0185"/>
    <w:rsid w:val="000E0AA2"/>
    <w:rsid w:val="000E12F9"/>
    <w:rsid w:val="000E14D8"/>
    <w:rsid w:val="000E275A"/>
    <w:rsid w:val="000E2B48"/>
    <w:rsid w:val="000E3A67"/>
    <w:rsid w:val="000E5733"/>
    <w:rsid w:val="000E5E4F"/>
    <w:rsid w:val="000E6E9E"/>
    <w:rsid w:val="000F0769"/>
    <w:rsid w:val="000F45E2"/>
    <w:rsid w:val="000F6709"/>
    <w:rsid w:val="000F6FE9"/>
    <w:rsid w:val="000F7745"/>
    <w:rsid w:val="001002E5"/>
    <w:rsid w:val="00100A3B"/>
    <w:rsid w:val="00104E08"/>
    <w:rsid w:val="00105FCE"/>
    <w:rsid w:val="0010733D"/>
    <w:rsid w:val="001077DB"/>
    <w:rsid w:val="0011059D"/>
    <w:rsid w:val="00111758"/>
    <w:rsid w:val="00112528"/>
    <w:rsid w:val="00112EB9"/>
    <w:rsid w:val="0011564B"/>
    <w:rsid w:val="00115735"/>
    <w:rsid w:val="0011744F"/>
    <w:rsid w:val="001226C3"/>
    <w:rsid w:val="00122934"/>
    <w:rsid w:val="00122C0C"/>
    <w:rsid w:val="001232CB"/>
    <w:rsid w:val="00123C73"/>
    <w:rsid w:val="00123E45"/>
    <w:rsid w:val="001246F8"/>
    <w:rsid w:val="00125B42"/>
    <w:rsid w:val="00131CFF"/>
    <w:rsid w:val="00131FAB"/>
    <w:rsid w:val="00133312"/>
    <w:rsid w:val="00133842"/>
    <w:rsid w:val="001353B7"/>
    <w:rsid w:val="00135588"/>
    <w:rsid w:val="001356A1"/>
    <w:rsid w:val="00141E68"/>
    <w:rsid w:val="00144CCD"/>
    <w:rsid w:val="001452BB"/>
    <w:rsid w:val="00146CF4"/>
    <w:rsid w:val="0014710F"/>
    <w:rsid w:val="00151673"/>
    <w:rsid w:val="00151A76"/>
    <w:rsid w:val="00151CC4"/>
    <w:rsid w:val="00152FF5"/>
    <w:rsid w:val="001601C3"/>
    <w:rsid w:val="00160423"/>
    <w:rsid w:val="001611E2"/>
    <w:rsid w:val="001624D7"/>
    <w:rsid w:val="00162DCA"/>
    <w:rsid w:val="00166356"/>
    <w:rsid w:val="00166D3D"/>
    <w:rsid w:val="0016724A"/>
    <w:rsid w:val="00167BEF"/>
    <w:rsid w:val="00167C3E"/>
    <w:rsid w:val="00167EA5"/>
    <w:rsid w:val="00170221"/>
    <w:rsid w:val="0017083C"/>
    <w:rsid w:val="00170F63"/>
    <w:rsid w:val="0017164E"/>
    <w:rsid w:val="0017301A"/>
    <w:rsid w:val="00173684"/>
    <w:rsid w:val="001740DF"/>
    <w:rsid w:val="00174AF2"/>
    <w:rsid w:val="001750C7"/>
    <w:rsid w:val="00175539"/>
    <w:rsid w:val="00176127"/>
    <w:rsid w:val="0017690E"/>
    <w:rsid w:val="0018006A"/>
    <w:rsid w:val="001800CB"/>
    <w:rsid w:val="0018105E"/>
    <w:rsid w:val="001817ED"/>
    <w:rsid w:val="001823A9"/>
    <w:rsid w:val="00183E32"/>
    <w:rsid w:val="00184BB0"/>
    <w:rsid w:val="0018523F"/>
    <w:rsid w:val="00185980"/>
    <w:rsid w:val="00187BCC"/>
    <w:rsid w:val="00190C6F"/>
    <w:rsid w:val="001910DB"/>
    <w:rsid w:val="0019197F"/>
    <w:rsid w:val="00192753"/>
    <w:rsid w:val="00192FB5"/>
    <w:rsid w:val="00192FFE"/>
    <w:rsid w:val="00193416"/>
    <w:rsid w:val="00193E43"/>
    <w:rsid w:val="0019402D"/>
    <w:rsid w:val="00195E62"/>
    <w:rsid w:val="001A09A5"/>
    <w:rsid w:val="001A253B"/>
    <w:rsid w:val="001A2B54"/>
    <w:rsid w:val="001A2D64"/>
    <w:rsid w:val="001A3009"/>
    <w:rsid w:val="001A377A"/>
    <w:rsid w:val="001A429F"/>
    <w:rsid w:val="001A5947"/>
    <w:rsid w:val="001B1D2D"/>
    <w:rsid w:val="001B2513"/>
    <w:rsid w:val="001B2843"/>
    <w:rsid w:val="001B2B5F"/>
    <w:rsid w:val="001B3D68"/>
    <w:rsid w:val="001B3E17"/>
    <w:rsid w:val="001B4782"/>
    <w:rsid w:val="001B624B"/>
    <w:rsid w:val="001C1A2C"/>
    <w:rsid w:val="001C4F28"/>
    <w:rsid w:val="001C7E97"/>
    <w:rsid w:val="001D1EAE"/>
    <w:rsid w:val="001D2193"/>
    <w:rsid w:val="001D28CC"/>
    <w:rsid w:val="001D4333"/>
    <w:rsid w:val="001D5230"/>
    <w:rsid w:val="001D5C4D"/>
    <w:rsid w:val="001D6EEA"/>
    <w:rsid w:val="001D7403"/>
    <w:rsid w:val="001E016D"/>
    <w:rsid w:val="001E1EF3"/>
    <w:rsid w:val="001E388F"/>
    <w:rsid w:val="001E5CDB"/>
    <w:rsid w:val="001E71E8"/>
    <w:rsid w:val="001E7A86"/>
    <w:rsid w:val="001F0DE0"/>
    <w:rsid w:val="001F208D"/>
    <w:rsid w:val="001F3D9A"/>
    <w:rsid w:val="001F5123"/>
    <w:rsid w:val="001F5353"/>
    <w:rsid w:val="001F748B"/>
    <w:rsid w:val="00205004"/>
    <w:rsid w:val="00206467"/>
    <w:rsid w:val="00207FE3"/>
    <w:rsid w:val="002105AD"/>
    <w:rsid w:val="00210C2B"/>
    <w:rsid w:val="00210F6E"/>
    <w:rsid w:val="00212A44"/>
    <w:rsid w:val="00214711"/>
    <w:rsid w:val="002176A0"/>
    <w:rsid w:val="00220937"/>
    <w:rsid w:val="0022124B"/>
    <w:rsid w:val="00223154"/>
    <w:rsid w:val="00223C5E"/>
    <w:rsid w:val="002241AD"/>
    <w:rsid w:val="00226101"/>
    <w:rsid w:val="0022685F"/>
    <w:rsid w:val="00226A8D"/>
    <w:rsid w:val="00226D2D"/>
    <w:rsid w:val="0022744F"/>
    <w:rsid w:val="00230EF1"/>
    <w:rsid w:val="00232022"/>
    <w:rsid w:val="00232A9B"/>
    <w:rsid w:val="002330F5"/>
    <w:rsid w:val="00233F07"/>
    <w:rsid w:val="00236284"/>
    <w:rsid w:val="00236A33"/>
    <w:rsid w:val="00236D4D"/>
    <w:rsid w:val="00236EA5"/>
    <w:rsid w:val="00240E5D"/>
    <w:rsid w:val="00242383"/>
    <w:rsid w:val="00242CB5"/>
    <w:rsid w:val="002437E2"/>
    <w:rsid w:val="0024483C"/>
    <w:rsid w:val="00244F19"/>
    <w:rsid w:val="0024530D"/>
    <w:rsid w:val="0024623A"/>
    <w:rsid w:val="00246446"/>
    <w:rsid w:val="002506EE"/>
    <w:rsid w:val="00252229"/>
    <w:rsid w:val="002526BF"/>
    <w:rsid w:val="002531A9"/>
    <w:rsid w:val="00253DA7"/>
    <w:rsid w:val="0025467B"/>
    <w:rsid w:val="00254E10"/>
    <w:rsid w:val="0025592F"/>
    <w:rsid w:val="002562A4"/>
    <w:rsid w:val="00256A9E"/>
    <w:rsid w:val="00257649"/>
    <w:rsid w:val="002605C5"/>
    <w:rsid w:val="002608C7"/>
    <w:rsid w:val="00260C88"/>
    <w:rsid w:val="00260CB3"/>
    <w:rsid w:val="0026102B"/>
    <w:rsid w:val="002623C5"/>
    <w:rsid w:val="002634E5"/>
    <w:rsid w:val="00263DEB"/>
    <w:rsid w:val="00264A3A"/>
    <w:rsid w:val="0026548C"/>
    <w:rsid w:val="00266207"/>
    <w:rsid w:val="0026720F"/>
    <w:rsid w:val="00267711"/>
    <w:rsid w:val="00267AE7"/>
    <w:rsid w:val="00270549"/>
    <w:rsid w:val="0027370C"/>
    <w:rsid w:val="00283ED8"/>
    <w:rsid w:val="00285FFC"/>
    <w:rsid w:val="0028678F"/>
    <w:rsid w:val="002876C3"/>
    <w:rsid w:val="002901F8"/>
    <w:rsid w:val="00292E11"/>
    <w:rsid w:val="0029315E"/>
    <w:rsid w:val="00293F32"/>
    <w:rsid w:val="002946A7"/>
    <w:rsid w:val="00295174"/>
    <w:rsid w:val="002957A1"/>
    <w:rsid w:val="0029613E"/>
    <w:rsid w:val="002974CF"/>
    <w:rsid w:val="002977CD"/>
    <w:rsid w:val="002A2890"/>
    <w:rsid w:val="002A28B4"/>
    <w:rsid w:val="002A2B8C"/>
    <w:rsid w:val="002A35CF"/>
    <w:rsid w:val="002A3957"/>
    <w:rsid w:val="002A475D"/>
    <w:rsid w:val="002A4A00"/>
    <w:rsid w:val="002A4AE7"/>
    <w:rsid w:val="002A50B9"/>
    <w:rsid w:val="002B0B97"/>
    <w:rsid w:val="002B1BE5"/>
    <w:rsid w:val="002B2202"/>
    <w:rsid w:val="002B33FA"/>
    <w:rsid w:val="002B5AE8"/>
    <w:rsid w:val="002B63B3"/>
    <w:rsid w:val="002B7166"/>
    <w:rsid w:val="002B7B5F"/>
    <w:rsid w:val="002C4E23"/>
    <w:rsid w:val="002C5147"/>
    <w:rsid w:val="002C6ECD"/>
    <w:rsid w:val="002C7967"/>
    <w:rsid w:val="002D0D61"/>
    <w:rsid w:val="002D2E8C"/>
    <w:rsid w:val="002D345C"/>
    <w:rsid w:val="002D4B8F"/>
    <w:rsid w:val="002D5243"/>
    <w:rsid w:val="002E1168"/>
    <w:rsid w:val="002E3C82"/>
    <w:rsid w:val="002E41F7"/>
    <w:rsid w:val="002E4C36"/>
    <w:rsid w:val="002E59B6"/>
    <w:rsid w:val="002E62E8"/>
    <w:rsid w:val="002E6552"/>
    <w:rsid w:val="002E6687"/>
    <w:rsid w:val="002E6C85"/>
    <w:rsid w:val="002E715F"/>
    <w:rsid w:val="002E7B9E"/>
    <w:rsid w:val="002F017B"/>
    <w:rsid w:val="002F023C"/>
    <w:rsid w:val="002F05D0"/>
    <w:rsid w:val="002F0D67"/>
    <w:rsid w:val="002F2A58"/>
    <w:rsid w:val="002F3B1A"/>
    <w:rsid w:val="002F4A2F"/>
    <w:rsid w:val="002F5232"/>
    <w:rsid w:val="002F716A"/>
    <w:rsid w:val="002F7CFE"/>
    <w:rsid w:val="00301874"/>
    <w:rsid w:val="0030255B"/>
    <w:rsid w:val="00303085"/>
    <w:rsid w:val="0030311D"/>
    <w:rsid w:val="00306C23"/>
    <w:rsid w:val="00311DFF"/>
    <w:rsid w:val="003135E3"/>
    <w:rsid w:val="00313B54"/>
    <w:rsid w:val="00313B8F"/>
    <w:rsid w:val="00315028"/>
    <w:rsid w:val="00316FD8"/>
    <w:rsid w:val="0031745F"/>
    <w:rsid w:val="00320B5D"/>
    <w:rsid w:val="00322EB3"/>
    <w:rsid w:val="003233E2"/>
    <w:rsid w:val="00323B1B"/>
    <w:rsid w:val="00323E03"/>
    <w:rsid w:val="00324393"/>
    <w:rsid w:val="003254C4"/>
    <w:rsid w:val="00326198"/>
    <w:rsid w:val="00326281"/>
    <w:rsid w:val="003273E8"/>
    <w:rsid w:val="00330C51"/>
    <w:rsid w:val="00332350"/>
    <w:rsid w:val="00332DCA"/>
    <w:rsid w:val="003342D7"/>
    <w:rsid w:val="003344F5"/>
    <w:rsid w:val="003346F4"/>
    <w:rsid w:val="00334DAB"/>
    <w:rsid w:val="00335100"/>
    <w:rsid w:val="00336CFE"/>
    <w:rsid w:val="003372EC"/>
    <w:rsid w:val="00337D7F"/>
    <w:rsid w:val="00340983"/>
    <w:rsid w:val="00340DD9"/>
    <w:rsid w:val="0034248C"/>
    <w:rsid w:val="00342D88"/>
    <w:rsid w:val="0034441E"/>
    <w:rsid w:val="00344A05"/>
    <w:rsid w:val="00345BE3"/>
    <w:rsid w:val="00346D0F"/>
    <w:rsid w:val="00346ECF"/>
    <w:rsid w:val="00347E1D"/>
    <w:rsid w:val="0035070B"/>
    <w:rsid w:val="00352B93"/>
    <w:rsid w:val="003540FF"/>
    <w:rsid w:val="003555CB"/>
    <w:rsid w:val="00356631"/>
    <w:rsid w:val="00356A03"/>
    <w:rsid w:val="003573A6"/>
    <w:rsid w:val="00360A69"/>
    <w:rsid w:val="00360E17"/>
    <w:rsid w:val="003617E6"/>
    <w:rsid w:val="00361EF9"/>
    <w:rsid w:val="0036209C"/>
    <w:rsid w:val="0036230D"/>
    <w:rsid w:val="0036299B"/>
    <w:rsid w:val="00362ABC"/>
    <w:rsid w:val="00362C9E"/>
    <w:rsid w:val="00364D7D"/>
    <w:rsid w:val="00365031"/>
    <w:rsid w:val="0036543D"/>
    <w:rsid w:val="0036579D"/>
    <w:rsid w:val="00366982"/>
    <w:rsid w:val="003676EE"/>
    <w:rsid w:val="00367BA3"/>
    <w:rsid w:val="00367E9C"/>
    <w:rsid w:val="00367F4C"/>
    <w:rsid w:val="003708C6"/>
    <w:rsid w:val="00370CE8"/>
    <w:rsid w:val="00372784"/>
    <w:rsid w:val="0037332E"/>
    <w:rsid w:val="003738D7"/>
    <w:rsid w:val="00373A4B"/>
    <w:rsid w:val="0037654F"/>
    <w:rsid w:val="00385DFB"/>
    <w:rsid w:val="00386C88"/>
    <w:rsid w:val="00390C6D"/>
    <w:rsid w:val="00396991"/>
    <w:rsid w:val="00397130"/>
    <w:rsid w:val="003A022F"/>
    <w:rsid w:val="003A0E2D"/>
    <w:rsid w:val="003A0F00"/>
    <w:rsid w:val="003A2777"/>
    <w:rsid w:val="003A285B"/>
    <w:rsid w:val="003A2F49"/>
    <w:rsid w:val="003A4488"/>
    <w:rsid w:val="003A44E5"/>
    <w:rsid w:val="003A4DA0"/>
    <w:rsid w:val="003A5190"/>
    <w:rsid w:val="003A552A"/>
    <w:rsid w:val="003B0115"/>
    <w:rsid w:val="003B18FF"/>
    <w:rsid w:val="003B240E"/>
    <w:rsid w:val="003B2429"/>
    <w:rsid w:val="003B3117"/>
    <w:rsid w:val="003B4FAF"/>
    <w:rsid w:val="003B52C4"/>
    <w:rsid w:val="003B5965"/>
    <w:rsid w:val="003B5BFA"/>
    <w:rsid w:val="003B64B6"/>
    <w:rsid w:val="003B6947"/>
    <w:rsid w:val="003B7997"/>
    <w:rsid w:val="003C1A5C"/>
    <w:rsid w:val="003C20CB"/>
    <w:rsid w:val="003C2899"/>
    <w:rsid w:val="003C2930"/>
    <w:rsid w:val="003C33E4"/>
    <w:rsid w:val="003C384E"/>
    <w:rsid w:val="003C51E9"/>
    <w:rsid w:val="003C64FE"/>
    <w:rsid w:val="003D13EF"/>
    <w:rsid w:val="003D1E70"/>
    <w:rsid w:val="003D2CDC"/>
    <w:rsid w:val="003D2D3A"/>
    <w:rsid w:val="003D4BC5"/>
    <w:rsid w:val="003D4C3F"/>
    <w:rsid w:val="003D530E"/>
    <w:rsid w:val="003D54BA"/>
    <w:rsid w:val="003D67A7"/>
    <w:rsid w:val="003D71EF"/>
    <w:rsid w:val="003E00E1"/>
    <w:rsid w:val="003E012B"/>
    <w:rsid w:val="003E1E3E"/>
    <w:rsid w:val="003E204E"/>
    <w:rsid w:val="003E3CB7"/>
    <w:rsid w:val="003E53D9"/>
    <w:rsid w:val="003E66A3"/>
    <w:rsid w:val="003F0C89"/>
    <w:rsid w:val="003F10D6"/>
    <w:rsid w:val="003F23F2"/>
    <w:rsid w:val="003F3D9E"/>
    <w:rsid w:val="003F3E0A"/>
    <w:rsid w:val="003F416B"/>
    <w:rsid w:val="003F4509"/>
    <w:rsid w:val="003F4C3C"/>
    <w:rsid w:val="003F6A58"/>
    <w:rsid w:val="003F713E"/>
    <w:rsid w:val="00401084"/>
    <w:rsid w:val="004010E6"/>
    <w:rsid w:val="00403A77"/>
    <w:rsid w:val="00403E30"/>
    <w:rsid w:val="00403E59"/>
    <w:rsid w:val="00404014"/>
    <w:rsid w:val="00405C52"/>
    <w:rsid w:val="00406531"/>
    <w:rsid w:val="00407EF0"/>
    <w:rsid w:val="004106B5"/>
    <w:rsid w:val="0041107F"/>
    <w:rsid w:val="004117A9"/>
    <w:rsid w:val="00411812"/>
    <w:rsid w:val="004119F9"/>
    <w:rsid w:val="00412136"/>
    <w:rsid w:val="00412F2B"/>
    <w:rsid w:val="00413741"/>
    <w:rsid w:val="004165DB"/>
    <w:rsid w:val="004178B3"/>
    <w:rsid w:val="004218B8"/>
    <w:rsid w:val="00424A97"/>
    <w:rsid w:val="00425438"/>
    <w:rsid w:val="00425C29"/>
    <w:rsid w:val="004261D3"/>
    <w:rsid w:val="00426AFF"/>
    <w:rsid w:val="00427916"/>
    <w:rsid w:val="00430F12"/>
    <w:rsid w:val="00431CB1"/>
    <w:rsid w:val="00431D4C"/>
    <w:rsid w:val="004325A7"/>
    <w:rsid w:val="0043430A"/>
    <w:rsid w:val="004343FC"/>
    <w:rsid w:val="0043474E"/>
    <w:rsid w:val="0043603E"/>
    <w:rsid w:val="004376AF"/>
    <w:rsid w:val="00442E00"/>
    <w:rsid w:val="004433C7"/>
    <w:rsid w:val="00443B5B"/>
    <w:rsid w:val="0044422E"/>
    <w:rsid w:val="00444395"/>
    <w:rsid w:val="00445357"/>
    <w:rsid w:val="004529E1"/>
    <w:rsid w:val="0045416B"/>
    <w:rsid w:val="00455B85"/>
    <w:rsid w:val="0046133F"/>
    <w:rsid w:val="004626B2"/>
    <w:rsid w:val="004629E2"/>
    <w:rsid w:val="0046371C"/>
    <w:rsid w:val="00464BA5"/>
    <w:rsid w:val="00464E1B"/>
    <w:rsid w:val="0046595C"/>
    <w:rsid w:val="004662AB"/>
    <w:rsid w:val="004671C8"/>
    <w:rsid w:val="00467D40"/>
    <w:rsid w:val="00467E73"/>
    <w:rsid w:val="00470425"/>
    <w:rsid w:val="004727F2"/>
    <w:rsid w:val="00472CF6"/>
    <w:rsid w:val="0047306A"/>
    <w:rsid w:val="004733AE"/>
    <w:rsid w:val="0047524D"/>
    <w:rsid w:val="00475A65"/>
    <w:rsid w:val="00476D6D"/>
    <w:rsid w:val="0047787E"/>
    <w:rsid w:val="00480185"/>
    <w:rsid w:val="004802EF"/>
    <w:rsid w:val="00480FAA"/>
    <w:rsid w:val="00481A71"/>
    <w:rsid w:val="0048215D"/>
    <w:rsid w:val="0048397E"/>
    <w:rsid w:val="00485942"/>
    <w:rsid w:val="00485A18"/>
    <w:rsid w:val="0048642E"/>
    <w:rsid w:val="0048C02A"/>
    <w:rsid w:val="004918A3"/>
    <w:rsid w:val="004971B2"/>
    <w:rsid w:val="00497C48"/>
    <w:rsid w:val="004A0ACE"/>
    <w:rsid w:val="004A1035"/>
    <w:rsid w:val="004A2957"/>
    <w:rsid w:val="004A3050"/>
    <w:rsid w:val="004A317E"/>
    <w:rsid w:val="004A4692"/>
    <w:rsid w:val="004B2E1C"/>
    <w:rsid w:val="004B37AB"/>
    <w:rsid w:val="004B4649"/>
    <w:rsid w:val="004B484F"/>
    <w:rsid w:val="004B4BC6"/>
    <w:rsid w:val="004B508B"/>
    <w:rsid w:val="004B64F5"/>
    <w:rsid w:val="004B7D1D"/>
    <w:rsid w:val="004C0F76"/>
    <w:rsid w:val="004C1192"/>
    <w:rsid w:val="004C11A9"/>
    <w:rsid w:val="004C3805"/>
    <w:rsid w:val="004C3A47"/>
    <w:rsid w:val="004C460D"/>
    <w:rsid w:val="004C7CB6"/>
    <w:rsid w:val="004D0C73"/>
    <w:rsid w:val="004D1A3F"/>
    <w:rsid w:val="004D41B6"/>
    <w:rsid w:val="004D47B9"/>
    <w:rsid w:val="004D549A"/>
    <w:rsid w:val="004D6D14"/>
    <w:rsid w:val="004E0099"/>
    <w:rsid w:val="004E1FC6"/>
    <w:rsid w:val="004E2169"/>
    <w:rsid w:val="004E2733"/>
    <w:rsid w:val="004E2E17"/>
    <w:rsid w:val="004E3F63"/>
    <w:rsid w:val="004E6731"/>
    <w:rsid w:val="004E6AC0"/>
    <w:rsid w:val="004F2D53"/>
    <w:rsid w:val="004F341D"/>
    <w:rsid w:val="004F46E4"/>
    <w:rsid w:val="004F48DD"/>
    <w:rsid w:val="004F4D0F"/>
    <w:rsid w:val="004F53CF"/>
    <w:rsid w:val="004F6AF2"/>
    <w:rsid w:val="004F6E04"/>
    <w:rsid w:val="004F6F5A"/>
    <w:rsid w:val="004F7408"/>
    <w:rsid w:val="005011B8"/>
    <w:rsid w:val="00502220"/>
    <w:rsid w:val="00502CA6"/>
    <w:rsid w:val="00503B2F"/>
    <w:rsid w:val="00504AC0"/>
    <w:rsid w:val="00504F4F"/>
    <w:rsid w:val="00507977"/>
    <w:rsid w:val="00507E58"/>
    <w:rsid w:val="00507E6A"/>
    <w:rsid w:val="00511863"/>
    <w:rsid w:val="00512435"/>
    <w:rsid w:val="0051462F"/>
    <w:rsid w:val="005168E9"/>
    <w:rsid w:val="005172B6"/>
    <w:rsid w:val="00517512"/>
    <w:rsid w:val="00520482"/>
    <w:rsid w:val="0052314F"/>
    <w:rsid w:val="0052369C"/>
    <w:rsid w:val="00526382"/>
    <w:rsid w:val="00526561"/>
    <w:rsid w:val="00526795"/>
    <w:rsid w:val="00526C46"/>
    <w:rsid w:val="0052758B"/>
    <w:rsid w:val="00530382"/>
    <w:rsid w:val="00530ED2"/>
    <w:rsid w:val="0053214F"/>
    <w:rsid w:val="00534EB1"/>
    <w:rsid w:val="005353CD"/>
    <w:rsid w:val="00535EB9"/>
    <w:rsid w:val="00537DE2"/>
    <w:rsid w:val="00541FBB"/>
    <w:rsid w:val="00543558"/>
    <w:rsid w:val="00543B26"/>
    <w:rsid w:val="00544291"/>
    <w:rsid w:val="00545CFD"/>
    <w:rsid w:val="005468FE"/>
    <w:rsid w:val="00551CCE"/>
    <w:rsid w:val="00555175"/>
    <w:rsid w:val="0055563D"/>
    <w:rsid w:val="00555A08"/>
    <w:rsid w:val="00555F5B"/>
    <w:rsid w:val="00556082"/>
    <w:rsid w:val="00557609"/>
    <w:rsid w:val="00561A7D"/>
    <w:rsid w:val="00561D75"/>
    <w:rsid w:val="00562BC3"/>
    <w:rsid w:val="00563001"/>
    <w:rsid w:val="00564235"/>
    <w:rsid w:val="005649D2"/>
    <w:rsid w:val="0056579F"/>
    <w:rsid w:val="005703A9"/>
    <w:rsid w:val="00571203"/>
    <w:rsid w:val="00571DF9"/>
    <w:rsid w:val="00572AEC"/>
    <w:rsid w:val="0057487C"/>
    <w:rsid w:val="00574B7A"/>
    <w:rsid w:val="005775E9"/>
    <w:rsid w:val="005801A1"/>
    <w:rsid w:val="0058102D"/>
    <w:rsid w:val="00581919"/>
    <w:rsid w:val="00582214"/>
    <w:rsid w:val="00582B53"/>
    <w:rsid w:val="0058308C"/>
    <w:rsid w:val="00583731"/>
    <w:rsid w:val="00584DA0"/>
    <w:rsid w:val="00584E19"/>
    <w:rsid w:val="005854BE"/>
    <w:rsid w:val="0058556F"/>
    <w:rsid w:val="005874C4"/>
    <w:rsid w:val="00591DF8"/>
    <w:rsid w:val="005934B4"/>
    <w:rsid w:val="00594D3D"/>
    <w:rsid w:val="00595280"/>
    <w:rsid w:val="005A0342"/>
    <w:rsid w:val="005A25C6"/>
    <w:rsid w:val="005A34D4"/>
    <w:rsid w:val="005A36B8"/>
    <w:rsid w:val="005A5B61"/>
    <w:rsid w:val="005A6101"/>
    <w:rsid w:val="005A67CA"/>
    <w:rsid w:val="005A735A"/>
    <w:rsid w:val="005B12F2"/>
    <w:rsid w:val="005B1343"/>
    <w:rsid w:val="005B184F"/>
    <w:rsid w:val="005B1A63"/>
    <w:rsid w:val="005B4264"/>
    <w:rsid w:val="005B462F"/>
    <w:rsid w:val="005B4682"/>
    <w:rsid w:val="005B494D"/>
    <w:rsid w:val="005B4A3B"/>
    <w:rsid w:val="005B4E7E"/>
    <w:rsid w:val="005B5E3C"/>
    <w:rsid w:val="005B77E0"/>
    <w:rsid w:val="005B7CDB"/>
    <w:rsid w:val="005C077F"/>
    <w:rsid w:val="005C14A7"/>
    <w:rsid w:val="005C1E61"/>
    <w:rsid w:val="005C2355"/>
    <w:rsid w:val="005C3805"/>
    <w:rsid w:val="005C73B7"/>
    <w:rsid w:val="005C7976"/>
    <w:rsid w:val="005D0140"/>
    <w:rsid w:val="005D2F79"/>
    <w:rsid w:val="005D3438"/>
    <w:rsid w:val="005D49FE"/>
    <w:rsid w:val="005D4AC0"/>
    <w:rsid w:val="005D505E"/>
    <w:rsid w:val="005D779D"/>
    <w:rsid w:val="005E050B"/>
    <w:rsid w:val="005E14F0"/>
    <w:rsid w:val="005E1F63"/>
    <w:rsid w:val="005E3043"/>
    <w:rsid w:val="005E4E82"/>
    <w:rsid w:val="005E5D06"/>
    <w:rsid w:val="005E6202"/>
    <w:rsid w:val="005E7E2A"/>
    <w:rsid w:val="005F01C3"/>
    <w:rsid w:val="005F0ACB"/>
    <w:rsid w:val="005F1169"/>
    <w:rsid w:val="005F1305"/>
    <w:rsid w:val="005F14CB"/>
    <w:rsid w:val="005F2139"/>
    <w:rsid w:val="005F2323"/>
    <w:rsid w:val="005F2649"/>
    <w:rsid w:val="005F26FF"/>
    <w:rsid w:val="005F277E"/>
    <w:rsid w:val="005F2C07"/>
    <w:rsid w:val="005F3F44"/>
    <w:rsid w:val="005F5537"/>
    <w:rsid w:val="005F6A2F"/>
    <w:rsid w:val="006006B4"/>
    <w:rsid w:val="00600B28"/>
    <w:rsid w:val="006016AE"/>
    <w:rsid w:val="00601FAF"/>
    <w:rsid w:val="00603782"/>
    <w:rsid w:val="00605230"/>
    <w:rsid w:val="00605584"/>
    <w:rsid w:val="00606251"/>
    <w:rsid w:val="00606753"/>
    <w:rsid w:val="00606EE8"/>
    <w:rsid w:val="006074C0"/>
    <w:rsid w:val="00607F85"/>
    <w:rsid w:val="00610596"/>
    <w:rsid w:val="00612B42"/>
    <w:rsid w:val="0061354F"/>
    <w:rsid w:val="00613697"/>
    <w:rsid w:val="00615BA5"/>
    <w:rsid w:val="0062184A"/>
    <w:rsid w:val="0062192E"/>
    <w:rsid w:val="00621D13"/>
    <w:rsid w:val="006224EC"/>
    <w:rsid w:val="00623AFD"/>
    <w:rsid w:val="0062653C"/>
    <w:rsid w:val="00626BBF"/>
    <w:rsid w:val="0062748C"/>
    <w:rsid w:val="00627D3B"/>
    <w:rsid w:val="00630209"/>
    <w:rsid w:val="00632B88"/>
    <w:rsid w:val="00632F68"/>
    <w:rsid w:val="0063309C"/>
    <w:rsid w:val="00634302"/>
    <w:rsid w:val="00634D9E"/>
    <w:rsid w:val="00635326"/>
    <w:rsid w:val="00635C1C"/>
    <w:rsid w:val="00637378"/>
    <w:rsid w:val="006400C0"/>
    <w:rsid w:val="006407EC"/>
    <w:rsid w:val="00641058"/>
    <w:rsid w:val="00641CBD"/>
    <w:rsid w:val="006421B6"/>
    <w:rsid w:val="0064273E"/>
    <w:rsid w:val="006436A8"/>
    <w:rsid w:val="00643CC4"/>
    <w:rsid w:val="006448A2"/>
    <w:rsid w:val="00644F0A"/>
    <w:rsid w:val="006455B9"/>
    <w:rsid w:val="006461F3"/>
    <w:rsid w:val="00647D69"/>
    <w:rsid w:val="00650CB8"/>
    <w:rsid w:val="00651395"/>
    <w:rsid w:val="0065171D"/>
    <w:rsid w:val="00652374"/>
    <w:rsid w:val="00652F58"/>
    <w:rsid w:val="0065435C"/>
    <w:rsid w:val="0065473C"/>
    <w:rsid w:val="0065556F"/>
    <w:rsid w:val="00657CC3"/>
    <w:rsid w:val="0066095B"/>
    <w:rsid w:val="006620C1"/>
    <w:rsid w:val="00662B60"/>
    <w:rsid w:val="0066370C"/>
    <w:rsid w:val="00663D50"/>
    <w:rsid w:val="00663D60"/>
    <w:rsid w:val="00663E00"/>
    <w:rsid w:val="00667BEC"/>
    <w:rsid w:val="00667DE9"/>
    <w:rsid w:val="006716AC"/>
    <w:rsid w:val="00671A67"/>
    <w:rsid w:val="0067411A"/>
    <w:rsid w:val="00674736"/>
    <w:rsid w:val="0067480E"/>
    <w:rsid w:val="00674FFE"/>
    <w:rsid w:val="00675F6C"/>
    <w:rsid w:val="0067710F"/>
    <w:rsid w:val="00677835"/>
    <w:rsid w:val="00680388"/>
    <w:rsid w:val="00680B4F"/>
    <w:rsid w:val="00680EC9"/>
    <w:rsid w:val="00681FCC"/>
    <w:rsid w:val="006830AF"/>
    <w:rsid w:val="00684B2E"/>
    <w:rsid w:val="006879C9"/>
    <w:rsid w:val="00690335"/>
    <w:rsid w:val="00692D18"/>
    <w:rsid w:val="0069431F"/>
    <w:rsid w:val="006946A8"/>
    <w:rsid w:val="00694A8A"/>
    <w:rsid w:val="00694DCF"/>
    <w:rsid w:val="006958A8"/>
    <w:rsid w:val="00695C5D"/>
    <w:rsid w:val="00696410"/>
    <w:rsid w:val="006964D1"/>
    <w:rsid w:val="00697320"/>
    <w:rsid w:val="006A0C8F"/>
    <w:rsid w:val="006A2027"/>
    <w:rsid w:val="006A37AD"/>
    <w:rsid w:val="006A3884"/>
    <w:rsid w:val="006A5620"/>
    <w:rsid w:val="006A5AD2"/>
    <w:rsid w:val="006A65C1"/>
    <w:rsid w:val="006A69F5"/>
    <w:rsid w:val="006A6C16"/>
    <w:rsid w:val="006A7471"/>
    <w:rsid w:val="006A7D9D"/>
    <w:rsid w:val="006B1CFC"/>
    <w:rsid w:val="006B3488"/>
    <w:rsid w:val="006B453A"/>
    <w:rsid w:val="006B47F5"/>
    <w:rsid w:val="006C348A"/>
    <w:rsid w:val="006C3E26"/>
    <w:rsid w:val="006C525E"/>
    <w:rsid w:val="006C55ED"/>
    <w:rsid w:val="006C6844"/>
    <w:rsid w:val="006D00B0"/>
    <w:rsid w:val="006D1CF3"/>
    <w:rsid w:val="006D2330"/>
    <w:rsid w:val="006D2AAB"/>
    <w:rsid w:val="006D32DD"/>
    <w:rsid w:val="006D3DF2"/>
    <w:rsid w:val="006D4F48"/>
    <w:rsid w:val="006D5770"/>
    <w:rsid w:val="006D7369"/>
    <w:rsid w:val="006E0AA2"/>
    <w:rsid w:val="006E2AB4"/>
    <w:rsid w:val="006E2CE2"/>
    <w:rsid w:val="006E4E89"/>
    <w:rsid w:val="006E54D3"/>
    <w:rsid w:val="006E69C0"/>
    <w:rsid w:val="006E75C2"/>
    <w:rsid w:val="006F1378"/>
    <w:rsid w:val="006F16D3"/>
    <w:rsid w:val="006F48F9"/>
    <w:rsid w:val="006F7C55"/>
    <w:rsid w:val="006F7CC6"/>
    <w:rsid w:val="0070616A"/>
    <w:rsid w:val="00706BBD"/>
    <w:rsid w:val="00707D3B"/>
    <w:rsid w:val="00712151"/>
    <w:rsid w:val="00713689"/>
    <w:rsid w:val="007137E8"/>
    <w:rsid w:val="00713A78"/>
    <w:rsid w:val="00713EAF"/>
    <w:rsid w:val="007144B1"/>
    <w:rsid w:val="00715BE0"/>
    <w:rsid w:val="00717237"/>
    <w:rsid w:val="0071761B"/>
    <w:rsid w:val="00720F42"/>
    <w:rsid w:val="007217C6"/>
    <w:rsid w:val="00721A69"/>
    <w:rsid w:val="007244FE"/>
    <w:rsid w:val="007247BE"/>
    <w:rsid w:val="00725DC5"/>
    <w:rsid w:val="007266E3"/>
    <w:rsid w:val="00726B14"/>
    <w:rsid w:val="0072797A"/>
    <w:rsid w:val="00727A29"/>
    <w:rsid w:val="00727AE1"/>
    <w:rsid w:val="007311C7"/>
    <w:rsid w:val="00731222"/>
    <w:rsid w:val="00732406"/>
    <w:rsid w:val="00733097"/>
    <w:rsid w:val="00734B09"/>
    <w:rsid w:val="0073548B"/>
    <w:rsid w:val="00740095"/>
    <w:rsid w:val="00742374"/>
    <w:rsid w:val="00746758"/>
    <w:rsid w:val="0074680D"/>
    <w:rsid w:val="007471B4"/>
    <w:rsid w:val="00747345"/>
    <w:rsid w:val="00747679"/>
    <w:rsid w:val="00747AF3"/>
    <w:rsid w:val="00752CD0"/>
    <w:rsid w:val="00753073"/>
    <w:rsid w:val="00753EF2"/>
    <w:rsid w:val="00754AC7"/>
    <w:rsid w:val="00754E17"/>
    <w:rsid w:val="00755F53"/>
    <w:rsid w:val="0075748A"/>
    <w:rsid w:val="00761497"/>
    <w:rsid w:val="00761E15"/>
    <w:rsid w:val="00762C0C"/>
    <w:rsid w:val="00763106"/>
    <w:rsid w:val="00763550"/>
    <w:rsid w:val="00763E9E"/>
    <w:rsid w:val="00764CE7"/>
    <w:rsid w:val="00766D19"/>
    <w:rsid w:val="00767BC4"/>
    <w:rsid w:val="007729AC"/>
    <w:rsid w:val="00772BA3"/>
    <w:rsid w:val="00772CC6"/>
    <w:rsid w:val="007748EC"/>
    <w:rsid w:val="007766D9"/>
    <w:rsid w:val="007776B0"/>
    <w:rsid w:val="00777A6C"/>
    <w:rsid w:val="0078075F"/>
    <w:rsid w:val="0078297E"/>
    <w:rsid w:val="00782DD2"/>
    <w:rsid w:val="00783714"/>
    <w:rsid w:val="007846B0"/>
    <w:rsid w:val="0078499C"/>
    <w:rsid w:val="00786B4E"/>
    <w:rsid w:val="00790577"/>
    <w:rsid w:val="00792043"/>
    <w:rsid w:val="007933B0"/>
    <w:rsid w:val="00793967"/>
    <w:rsid w:val="00794E9E"/>
    <w:rsid w:val="007959D9"/>
    <w:rsid w:val="0079645D"/>
    <w:rsid w:val="007A28FE"/>
    <w:rsid w:val="007A290C"/>
    <w:rsid w:val="007A37C9"/>
    <w:rsid w:val="007A3C7C"/>
    <w:rsid w:val="007A70C8"/>
    <w:rsid w:val="007A7DB6"/>
    <w:rsid w:val="007A7E68"/>
    <w:rsid w:val="007B020C"/>
    <w:rsid w:val="007B053A"/>
    <w:rsid w:val="007B0836"/>
    <w:rsid w:val="007B28C9"/>
    <w:rsid w:val="007B3A3E"/>
    <w:rsid w:val="007B475C"/>
    <w:rsid w:val="007B523A"/>
    <w:rsid w:val="007B613A"/>
    <w:rsid w:val="007B615E"/>
    <w:rsid w:val="007B65F5"/>
    <w:rsid w:val="007B7360"/>
    <w:rsid w:val="007C09E9"/>
    <w:rsid w:val="007C127C"/>
    <w:rsid w:val="007C16DE"/>
    <w:rsid w:val="007C1701"/>
    <w:rsid w:val="007C283C"/>
    <w:rsid w:val="007C5D1C"/>
    <w:rsid w:val="007C61E6"/>
    <w:rsid w:val="007C692A"/>
    <w:rsid w:val="007C7208"/>
    <w:rsid w:val="007D0029"/>
    <w:rsid w:val="007D13EE"/>
    <w:rsid w:val="007D1C00"/>
    <w:rsid w:val="007D2BC5"/>
    <w:rsid w:val="007D3852"/>
    <w:rsid w:val="007D3B3A"/>
    <w:rsid w:val="007D3EBB"/>
    <w:rsid w:val="007D5171"/>
    <w:rsid w:val="007D54D4"/>
    <w:rsid w:val="007D7548"/>
    <w:rsid w:val="007D7A81"/>
    <w:rsid w:val="007E1340"/>
    <w:rsid w:val="007E268A"/>
    <w:rsid w:val="007E286D"/>
    <w:rsid w:val="007E43A9"/>
    <w:rsid w:val="007E6ABB"/>
    <w:rsid w:val="007E6D3F"/>
    <w:rsid w:val="007F066A"/>
    <w:rsid w:val="007F0744"/>
    <w:rsid w:val="007F2713"/>
    <w:rsid w:val="007F2A5E"/>
    <w:rsid w:val="007F2B10"/>
    <w:rsid w:val="007F3E20"/>
    <w:rsid w:val="007F422B"/>
    <w:rsid w:val="007F5B06"/>
    <w:rsid w:val="007F5C61"/>
    <w:rsid w:val="007F6328"/>
    <w:rsid w:val="007F69EA"/>
    <w:rsid w:val="007F6BE6"/>
    <w:rsid w:val="007F7713"/>
    <w:rsid w:val="00801901"/>
    <w:rsid w:val="0080248A"/>
    <w:rsid w:val="008032C6"/>
    <w:rsid w:val="008033C0"/>
    <w:rsid w:val="008039C8"/>
    <w:rsid w:val="00804199"/>
    <w:rsid w:val="00804F58"/>
    <w:rsid w:val="00805A7F"/>
    <w:rsid w:val="00806A6E"/>
    <w:rsid w:val="00806BC7"/>
    <w:rsid w:val="00806E8E"/>
    <w:rsid w:val="008073B1"/>
    <w:rsid w:val="00810051"/>
    <w:rsid w:val="00810392"/>
    <w:rsid w:val="008151C9"/>
    <w:rsid w:val="00817D48"/>
    <w:rsid w:val="00821ACC"/>
    <w:rsid w:val="00821AF4"/>
    <w:rsid w:val="008234C6"/>
    <w:rsid w:val="0082352C"/>
    <w:rsid w:val="008236DC"/>
    <w:rsid w:val="008251DF"/>
    <w:rsid w:val="00825A9F"/>
    <w:rsid w:val="00826438"/>
    <w:rsid w:val="00826535"/>
    <w:rsid w:val="00826F1D"/>
    <w:rsid w:val="008353D7"/>
    <w:rsid w:val="00836EB0"/>
    <w:rsid w:val="0083744C"/>
    <w:rsid w:val="00840FC4"/>
    <w:rsid w:val="008422F2"/>
    <w:rsid w:val="0084505D"/>
    <w:rsid w:val="00846527"/>
    <w:rsid w:val="008466A1"/>
    <w:rsid w:val="00847670"/>
    <w:rsid w:val="00847D9C"/>
    <w:rsid w:val="00850350"/>
    <w:rsid w:val="008516F0"/>
    <w:rsid w:val="00851995"/>
    <w:rsid w:val="00852C67"/>
    <w:rsid w:val="00854BCA"/>
    <w:rsid w:val="008559F3"/>
    <w:rsid w:val="0085671C"/>
    <w:rsid w:val="00856CA3"/>
    <w:rsid w:val="00856E0A"/>
    <w:rsid w:val="00856FE4"/>
    <w:rsid w:val="008579B6"/>
    <w:rsid w:val="00857FBB"/>
    <w:rsid w:val="008609D5"/>
    <w:rsid w:val="00861CB0"/>
    <w:rsid w:val="008622E0"/>
    <w:rsid w:val="00862F3C"/>
    <w:rsid w:val="00862F8C"/>
    <w:rsid w:val="0086390E"/>
    <w:rsid w:val="00864786"/>
    <w:rsid w:val="00865BC1"/>
    <w:rsid w:val="00867DE5"/>
    <w:rsid w:val="00867EFC"/>
    <w:rsid w:val="00870000"/>
    <w:rsid w:val="00873974"/>
    <w:rsid w:val="0087496A"/>
    <w:rsid w:val="00874B5B"/>
    <w:rsid w:val="008773B1"/>
    <w:rsid w:val="0088093C"/>
    <w:rsid w:val="00880D8B"/>
    <w:rsid w:val="0088283C"/>
    <w:rsid w:val="00884ECB"/>
    <w:rsid w:val="00885306"/>
    <w:rsid w:val="008853FB"/>
    <w:rsid w:val="008905C5"/>
    <w:rsid w:val="0089068A"/>
    <w:rsid w:val="00890EEE"/>
    <w:rsid w:val="00892962"/>
    <w:rsid w:val="0089316E"/>
    <w:rsid w:val="008954A2"/>
    <w:rsid w:val="00895AE2"/>
    <w:rsid w:val="00897412"/>
    <w:rsid w:val="008A2841"/>
    <w:rsid w:val="008A4CF6"/>
    <w:rsid w:val="008A6271"/>
    <w:rsid w:val="008A673D"/>
    <w:rsid w:val="008A6E6C"/>
    <w:rsid w:val="008A70AF"/>
    <w:rsid w:val="008A791A"/>
    <w:rsid w:val="008B1166"/>
    <w:rsid w:val="008B357F"/>
    <w:rsid w:val="008B374D"/>
    <w:rsid w:val="008B37B2"/>
    <w:rsid w:val="008B44CE"/>
    <w:rsid w:val="008B4EBB"/>
    <w:rsid w:val="008B5490"/>
    <w:rsid w:val="008B5CCB"/>
    <w:rsid w:val="008B6BA4"/>
    <w:rsid w:val="008B6F9A"/>
    <w:rsid w:val="008B7654"/>
    <w:rsid w:val="008B7A70"/>
    <w:rsid w:val="008C1316"/>
    <w:rsid w:val="008C14C7"/>
    <w:rsid w:val="008C2098"/>
    <w:rsid w:val="008C4428"/>
    <w:rsid w:val="008C4D9A"/>
    <w:rsid w:val="008D05B1"/>
    <w:rsid w:val="008D11CB"/>
    <w:rsid w:val="008D161C"/>
    <w:rsid w:val="008D2888"/>
    <w:rsid w:val="008D2D57"/>
    <w:rsid w:val="008D2FDC"/>
    <w:rsid w:val="008D345A"/>
    <w:rsid w:val="008D4DC9"/>
    <w:rsid w:val="008D759B"/>
    <w:rsid w:val="008E0532"/>
    <w:rsid w:val="008E215B"/>
    <w:rsid w:val="008E3868"/>
    <w:rsid w:val="008E3DE9"/>
    <w:rsid w:val="008E4055"/>
    <w:rsid w:val="008E6844"/>
    <w:rsid w:val="008E6FE0"/>
    <w:rsid w:val="008F004F"/>
    <w:rsid w:val="008F01B6"/>
    <w:rsid w:val="008F01D8"/>
    <w:rsid w:val="008F08F6"/>
    <w:rsid w:val="008F1515"/>
    <w:rsid w:val="008F1D82"/>
    <w:rsid w:val="008F2DDE"/>
    <w:rsid w:val="008F35E8"/>
    <w:rsid w:val="008F42B3"/>
    <w:rsid w:val="008F437B"/>
    <w:rsid w:val="008F57DB"/>
    <w:rsid w:val="008F5F7A"/>
    <w:rsid w:val="008F6CE7"/>
    <w:rsid w:val="008F6D50"/>
    <w:rsid w:val="008F7CF8"/>
    <w:rsid w:val="00900016"/>
    <w:rsid w:val="00906019"/>
    <w:rsid w:val="00907027"/>
    <w:rsid w:val="0091019B"/>
    <w:rsid w:val="009107ED"/>
    <w:rsid w:val="009111A4"/>
    <w:rsid w:val="009114E5"/>
    <w:rsid w:val="00911E4C"/>
    <w:rsid w:val="00912F7E"/>
    <w:rsid w:val="009132D6"/>
    <w:rsid w:val="009138BF"/>
    <w:rsid w:val="00913A54"/>
    <w:rsid w:val="00914B36"/>
    <w:rsid w:val="00915907"/>
    <w:rsid w:val="00915DAA"/>
    <w:rsid w:val="00916EBA"/>
    <w:rsid w:val="00920EFC"/>
    <w:rsid w:val="00922B0A"/>
    <w:rsid w:val="009246B9"/>
    <w:rsid w:val="00925157"/>
    <w:rsid w:val="00926779"/>
    <w:rsid w:val="00927264"/>
    <w:rsid w:val="00932ED0"/>
    <w:rsid w:val="00933C77"/>
    <w:rsid w:val="009344E3"/>
    <w:rsid w:val="00935DCC"/>
    <w:rsid w:val="0093651E"/>
    <w:rsid w:val="0093679E"/>
    <w:rsid w:val="00937F1E"/>
    <w:rsid w:val="00941FB0"/>
    <w:rsid w:val="00943ADE"/>
    <w:rsid w:val="00944458"/>
    <w:rsid w:val="009458C3"/>
    <w:rsid w:val="00946B52"/>
    <w:rsid w:val="0095036B"/>
    <w:rsid w:val="009519B5"/>
    <w:rsid w:val="00952CC3"/>
    <w:rsid w:val="00953C81"/>
    <w:rsid w:val="00954294"/>
    <w:rsid w:val="0095549A"/>
    <w:rsid w:val="0095574E"/>
    <w:rsid w:val="00955871"/>
    <w:rsid w:val="00956A95"/>
    <w:rsid w:val="00956B33"/>
    <w:rsid w:val="00956F65"/>
    <w:rsid w:val="009574F4"/>
    <w:rsid w:val="009577E0"/>
    <w:rsid w:val="00960029"/>
    <w:rsid w:val="0096153F"/>
    <w:rsid w:val="00963764"/>
    <w:rsid w:val="0096385B"/>
    <w:rsid w:val="00963FA1"/>
    <w:rsid w:val="009651C4"/>
    <w:rsid w:val="00967583"/>
    <w:rsid w:val="00971357"/>
    <w:rsid w:val="00971AB6"/>
    <w:rsid w:val="00971EE6"/>
    <w:rsid w:val="009720B2"/>
    <w:rsid w:val="009739C8"/>
    <w:rsid w:val="00973B06"/>
    <w:rsid w:val="00973F41"/>
    <w:rsid w:val="009742C7"/>
    <w:rsid w:val="009755AE"/>
    <w:rsid w:val="0097721A"/>
    <w:rsid w:val="00981F8E"/>
    <w:rsid w:val="00982140"/>
    <w:rsid w:val="00982157"/>
    <w:rsid w:val="00982478"/>
    <w:rsid w:val="00983A83"/>
    <w:rsid w:val="00983F30"/>
    <w:rsid w:val="00984490"/>
    <w:rsid w:val="00985F9C"/>
    <w:rsid w:val="0098611F"/>
    <w:rsid w:val="0098700E"/>
    <w:rsid w:val="009874D7"/>
    <w:rsid w:val="00990635"/>
    <w:rsid w:val="00991B98"/>
    <w:rsid w:val="009924EB"/>
    <w:rsid w:val="00992566"/>
    <w:rsid w:val="009932C2"/>
    <w:rsid w:val="00993C02"/>
    <w:rsid w:val="00994FBC"/>
    <w:rsid w:val="00996B31"/>
    <w:rsid w:val="0099772D"/>
    <w:rsid w:val="009A0119"/>
    <w:rsid w:val="009A18F3"/>
    <w:rsid w:val="009A2046"/>
    <w:rsid w:val="009A42D4"/>
    <w:rsid w:val="009A4603"/>
    <w:rsid w:val="009B1280"/>
    <w:rsid w:val="009B222E"/>
    <w:rsid w:val="009B5E01"/>
    <w:rsid w:val="009B5F3C"/>
    <w:rsid w:val="009C11F8"/>
    <w:rsid w:val="009C1DD3"/>
    <w:rsid w:val="009C2457"/>
    <w:rsid w:val="009C2861"/>
    <w:rsid w:val="009C2C5D"/>
    <w:rsid w:val="009C2DB5"/>
    <w:rsid w:val="009C5264"/>
    <w:rsid w:val="009C5B0E"/>
    <w:rsid w:val="009C73D3"/>
    <w:rsid w:val="009C7C57"/>
    <w:rsid w:val="009D06C3"/>
    <w:rsid w:val="009D40DC"/>
    <w:rsid w:val="009D4972"/>
    <w:rsid w:val="009D5AB0"/>
    <w:rsid w:val="009D60D9"/>
    <w:rsid w:val="009D66F4"/>
    <w:rsid w:val="009D69EC"/>
    <w:rsid w:val="009E040B"/>
    <w:rsid w:val="009E115E"/>
    <w:rsid w:val="009E14AF"/>
    <w:rsid w:val="009E26E1"/>
    <w:rsid w:val="009E412F"/>
    <w:rsid w:val="009E461A"/>
    <w:rsid w:val="009E5252"/>
    <w:rsid w:val="009E5E5F"/>
    <w:rsid w:val="009E6743"/>
    <w:rsid w:val="009E69F3"/>
    <w:rsid w:val="009F0367"/>
    <w:rsid w:val="009F0C32"/>
    <w:rsid w:val="009F2BAC"/>
    <w:rsid w:val="009F3736"/>
    <w:rsid w:val="009F6A2E"/>
    <w:rsid w:val="009F7111"/>
    <w:rsid w:val="009F7899"/>
    <w:rsid w:val="009F7B41"/>
    <w:rsid w:val="009F7E25"/>
    <w:rsid w:val="00A001F4"/>
    <w:rsid w:val="00A002D6"/>
    <w:rsid w:val="00A0202F"/>
    <w:rsid w:val="00A022C7"/>
    <w:rsid w:val="00A02A27"/>
    <w:rsid w:val="00A02AB9"/>
    <w:rsid w:val="00A03D5F"/>
    <w:rsid w:val="00A05093"/>
    <w:rsid w:val="00A061E1"/>
    <w:rsid w:val="00A06858"/>
    <w:rsid w:val="00A119B4"/>
    <w:rsid w:val="00A11A76"/>
    <w:rsid w:val="00A1320B"/>
    <w:rsid w:val="00A13E75"/>
    <w:rsid w:val="00A1437A"/>
    <w:rsid w:val="00A14F6B"/>
    <w:rsid w:val="00A16284"/>
    <w:rsid w:val="00A170A2"/>
    <w:rsid w:val="00A17BBA"/>
    <w:rsid w:val="00A2111C"/>
    <w:rsid w:val="00A217F0"/>
    <w:rsid w:val="00A21BAA"/>
    <w:rsid w:val="00A21C9D"/>
    <w:rsid w:val="00A22ACC"/>
    <w:rsid w:val="00A25295"/>
    <w:rsid w:val="00A27896"/>
    <w:rsid w:val="00A30415"/>
    <w:rsid w:val="00A30514"/>
    <w:rsid w:val="00A3126B"/>
    <w:rsid w:val="00A335DF"/>
    <w:rsid w:val="00A3371F"/>
    <w:rsid w:val="00A34153"/>
    <w:rsid w:val="00A34655"/>
    <w:rsid w:val="00A35D34"/>
    <w:rsid w:val="00A402BD"/>
    <w:rsid w:val="00A40518"/>
    <w:rsid w:val="00A4053F"/>
    <w:rsid w:val="00A41C9A"/>
    <w:rsid w:val="00A42016"/>
    <w:rsid w:val="00A459C4"/>
    <w:rsid w:val="00A47B8A"/>
    <w:rsid w:val="00A51DFA"/>
    <w:rsid w:val="00A5289D"/>
    <w:rsid w:val="00A534B8"/>
    <w:rsid w:val="00A54063"/>
    <w:rsid w:val="00A5409F"/>
    <w:rsid w:val="00A541DC"/>
    <w:rsid w:val="00A56D74"/>
    <w:rsid w:val="00A57460"/>
    <w:rsid w:val="00A62661"/>
    <w:rsid w:val="00A63054"/>
    <w:rsid w:val="00A636B2"/>
    <w:rsid w:val="00A63B5B"/>
    <w:rsid w:val="00A64706"/>
    <w:rsid w:val="00A651FA"/>
    <w:rsid w:val="00A66221"/>
    <w:rsid w:val="00A6669B"/>
    <w:rsid w:val="00A66B5B"/>
    <w:rsid w:val="00A72C8E"/>
    <w:rsid w:val="00A736C1"/>
    <w:rsid w:val="00A74B01"/>
    <w:rsid w:val="00A75634"/>
    <w:rsid w:val="00A76AB2"/>
    <w:rsid w:val="00A773A3"/>
    <w:rsid w:val="00A77845"/>
    <w:rsid w:val="00A80610"/>
    <w:rsid w:val="00A80639"/>
    <w:rsid w:val="00A81EF9"/>
    <w:rsid w:val="00A825D6"/>
    <w:rsid w:val="00A82639"/>
    <w:rsid w:val="00A842FC"/>
    <w:rsid w:val="00A91562"/>
    <w:rsid w:val="00A93F2F"/>
    <w:rsid w:val="00A94200"/>
    <w:rsid w:val="00A94A60"/>
    <w:rsid w:val="00A9555B"/>
    <w:rsid w:val="00A95E21"/>
    <w:rsid w:val="00AA01EC"/>
    <w:rsid w:val="00AA0F44"/>
    <w:rsid w:val="00AA18DA"/>
    <w:rsid w:val="00AA3131"/>
    <w:rsid w:val="00AA3436"/>
    <w:rsid w:val="00AA38B3"/>
    <w:rsid w:val="00AA44AB"/>
    <w:rsid w:val="00AA5F37"/>
    <w:rsid w:val="00AB099B"/>
    <w:rsid w:val="00AB0DA6"/>
    <w:rsid w:val="00AB1410"/>
    <w:rsid w:val="00AB2E98"/>
    <w:rsid w:val="00AB2ECB"/>
    <w:rsid w:val="00AB3635"/>
    <w:rsid w:val="00AB5817"/>
    <w:rsid w:val="00AB5DB7"/>
    <w:rsid w:val="00AB6D7B"/>
    <w:rsid w:val="00AB7FAE"/>
    <w:rsid w:val="00AC0782"/>
    <w:rsid w:val="00AC1FF6"/>
    <w:rsid w:val="00AC36C1"/>
    <w:rsid w:val="00AC51BD"/>
    <w:rsid w:val="00AC63A7"/>
    <w:rsid w:val="00AC7F48"/>
    <w:rsid w:val="00AD014B"/>
    <w:rsid w:val="00AD0B16"/>
    <w:rsid w:val="00AD25FC"/>
    <w:rsid w:val="00AD29F6"/>
    <w:rsid w:val="00AD32C4"/>
    <w:rsid w:val="00AD451B"/>
    <w:rsid w:val="00AD4528"/>
    <w:rsid w:val="00AD454D"/>
    <w:rsid w:val="00AD69A6"/>
    <w:rsid w:val="00AE1AF6"/>
    <w:rsid w:val="00AE3939"/>
    <w:rsid w:val="00AE3ADF"/>
    <w:rsid w:val="00AE45FB"/>
    <w:rsid w:val="00AE466A"/>
    <w:rsid w:val="00AE4721"/>
    <w:rsid w:val="00AE4951"/>
    <w:rsid w:val="00AE5120"/>
    <w:rsid w:val="00AF1371"/>
    <w:rsid w:val="00AF200E"/>
    <w:rsid w:val="00AF29E1"/>
    <w:rsid w:val="00AF537E"/>
    <w:rsid w:val="00AF6907"/>
    <w:rsid w:val="00B03436"/>
    <w:rsid w:val="00B046C2"/>
    <w:rsid w:val="00B04B62"/>
    <w:rsid w:val="00B104AF"/>
    <w:rsid w:val="00B119C1"/>
    <w:rsid w:val="00B12190"/>
    <w:rsid w:val="00B131CC"/>
    <w:rsid w:val="00B13BB7"/>
    <w:rsid w:val="00B13DEB"/>
    <w:rsid w:val="00B16460"/>
    <w:rsid w:val="00B16BD3"/>
    <w:rsid w:val="00B17172"/>
    <w:rsid w:val="00B17669"/>
    <w:rsid w:val="00B2036D"/>
    <w:rsid w:val="00B2048E"/>
    <w:rsid w:val="00B22F9F"/>
    <w:rsid w:val="00B23DC6"/>
    <w:rsid w:val="00B23FE2"/>
    <w:rsid w:val="00B25A46"/>
    <w:rsid w:val="00B26C50"/>
    <w:rsid w:val="00B31643"/>
    <w:rsid w:val="00B3175D"/>
    <w:rsid w:val="00B32045"/>
    <w:rsid w:val="00B328E5"/>
    <w:rsid w:val="00B32B3C"/>
    <w:rsid w:val="00B3321E"/>
    <w:rsid w:val="00B33247"/>
    <w:rsid w:val="00B34503"/>
    <w:rsid w:val="00B3495A"/>
    <w:rsid w:val="00B34E11"/>
    <w:rsid w:val="00B35B27"/>
    <w:rsid w:val="00B36651"/>
    <w:rsid w:val="00B406F6"/>
    <w:rsid w:val="00B40E6C"/>
    <w:rsid w:val="00B4123D"/>
    <w:rsid w:val="00B41697"/>
    <w:rsid w:val="00B41B74"/>
    <w:rsid w:val="00B41FC8"/>
    <w:rsid w:val="00B43D5E"/>
    <w:rsid w:val="00B43EEF"/>
    <w:rsid w:val="00B45E32"/>
    <w:rsid w:val="00B46033"/>
    <w:rsid w:val="00B462E2"/>
    <w:rsid w:val="00B468A6"/>
    <w:rsid w:val="00B46EF2"/>
    <w:rsid w:val="00B475CE"/>
    <w:rsid w:val="00B476BA"/>
    <w:rsid w:val="00B51493"/>
    <w:rsid w:val="00B522AA"/>
    <w:rsid w:val="00B52E51"/>
    <w:rsid w:val="00B533E3"/>
    <w:rsid w:val="00B537C8"/>
    <w:rsid w:val="00B53FCE"/>
    <w:rsid w:val="00B54159"/>
    <w:rsid w:val="00B56DB3"/>
    <w:rsid w:val="00B57C14"/>
    <w:rsid w:val="00B602BD"/>
    <w:rsid w:val="00B61373"/>
    <w:rsid w:val="00B616AD"/>
    <w:rsid w:val="00B62D4F"/>
    <w:rsid w:val="00B632EA"/>
    <w:rsid w:val="00B63AA2"/>
    <w:rsid w:val="00B63E88"/>
    <w:rsid w:val="00B649CF"/>
    <w:rsid w:val="00B65452"/>
    <w:rsid w:val="00B67C75"/>
    <w:rsid w:val="00B67D25"/>
    <w:rsid w:val="00B70393"/>
    <w:rsid w:val="00B71133"/>
    <w:rsid w:val="00B711FD"/>
    <w:rsid w:val="00B71318"/>
    <w:rsid w:val="00B72931"/>
    <w:rsid w:val="00B73FD1"/>
    <w:rsid w:val="00B741E7"/>
    <w:rsid w:val="00B74560"/>
    <w:rsid w:val="00B745B7"/>
    <w:rsid w:val="00B754B6"/>
    <w:rsid w:val="00B76039"/>
    <w:rsid w:val="00B80AAD"/>
    <w:rsid w:val="00B80DEE"/>
    <w:rsid w:val="00B81B2A"/>
    <w:rsid w:val="00B82015"/>
    <w:rsid w:val="00B82116"/>
    <w:rsid w:val="00B83625"/>
    <w:rsid w:val="00B85A99"/>
    <w:rsid w:val="00B8690C"/>
    <w:rsid w:val="00B874ED"/>
    <w:rsid w:val="00B8777A"/>
    <w:rsid w:val="00B87A51"/>
    <w:rsid w:val="00B87F6F"/>
    <w:rsid w:val="00B90372"/>
    <w:rsid w:val="00B90812"/>
    <w:rsid w:val="00B91376"/>
    <w:rsid w:val="00B91D35"/>
    <w:rsid w:val="00B91F41"/>
    <w:rsid w:val="00B92241"/>
    <w:rsid w:val="00B922F7"/>
    <w:rsid w:val="00B94047"/>
    <w:rsid w:val="00B95ACF"/>
    <w:rsid w:val="00B96ABD"/>
    <w:rsid w:val="00B977D2"/>
    <w:rsid w:val="00B978D1"/>
    <w:rsid w:val="00BA298F"/>
    <w:rsid w:val="00BA316D"/>
    <w:rsid w:val="00BA3814"/>
    <w:rsid w:val="00BA3CCB"/>
    <w:rsid w:val="00BA5279"/>
    <w:rsid w:val="00BA6B50"/>
    <w:rsid w:val="00BA7230"/>
    <w:rsid w:val="00BA7630"/>
    <w:rsid w:val="00BA7AAB"/>
    <w:rsid w:val="00BB119A"/>
    <w:rsid w:val="00BB18A4"/>
    <w:rsid w:val="00BB415C"/>
    <w:rsid w:val="00BB7074"/>
    <w:rsid w:val="00BB72EA"/>
    <w:rsid w:val="00BB7DE6"/>
    <w:rsid w:val="00BB7E0B"/>
    <w:rsid w:val="00BC0004"/>
    <w:rsid w:val="00BC12B4"/>
    <w:rsid w:val="00BC2468"/>
    <w:rsid w:val="00BC2AC7"/>
    <w:rsid w:val="00BC365C"/>
    <w:rsid w:val="00BC48ED"/>
    <w:rsid w:val="00BC5902"/>
    <w:rsid w:val="00BC5F5B"/>
    <w:rsid w:val="00BC6761"/>
    <w:rsid w:val="00BC6E07"/>
    <w:rsid w:val="00BC7480"/>
    <w:rsid w:val="00BD09B0"/>
    <w:rsid w:val="00BD124B"/>
    <w:rsid w:val="00BD1FC0"/>
    <w:rsid w:val="00BD2163"/>
    <w:rsid w:val="00BD3268"/>
    <w:rsid w:val="00BD373E"/>
    <w:rsid w:val="00BD3951"/>
    <w:rsid w:val="00BD3FBE"/>
    <w:rsid w:val="00BD42B5"/>
    <w:rsid w:val="00BD43A1"/>
    <w:rsid w:val="00BD4967"/>
    <w:rsid w:val="00BD6685"/>
    <w:rsid w:val="00BD72F7"/>
    <w:rsid w:val="00BE1544"/>
    <w:rsid w:val="00BE2FBF"/>
    <w:rsid w:val="00BE440E"/>
    <w:rsid w:val="00BE5C99"/>
    <w:rsid w:val="00BF1DB2"/>
    <w:rsid w:val="00BF25C4"/>
    <w:rsid w:val="00BF35D4"/>
    <w:rsid w:val="00BF5963"/>
    <w:rsid w:val="00BF6B9D"/>
    <w:rsid w:val="00BF732E"/>
    <w:rsid w:val="00BF7512"/>
    <w:rsid w:val="00BF7DC9"/>
    <w:rsid w:val="00C00434"/>
    <w:rsid w:val="00C00589"/>
    <w:rsid w:val="00C010C3"/>
    <w:rsid w:val="00C01200"/>
    <w:rsid w:val="00C0143B"/>
    <w:rsid w:val="00C02649"/>
    <w:rsid w:val="00C03953"/>
    <w:rsid w:val="00C05F74"/>
    <w:rsid w:val="00C1188F"/>
    <w:rsid w:val="00C13A0D"/>
    <w:rsid w:val="00C167F7"/>
    <w:rsid w:val="00C16CA1"/>
    <w:rsid w:val="00C246EC"/>
    <w:rsid w:val="00C24AA1"/>
    <w:rsid w:val="00C24E2D"/>
    <w:rsid w:val="00C26CFC"/>
    <w:rsid w:val="00C27538"/>
    <w:rsid w:val="00C27A40"/>
    <w:rsid w:val="00C27FF4"/>
    <w:rsid w:val="00C3021F"/>
    <w:rsid w:val="00C30E38"/>
    <w:rsid w:val="00C30FBC"/>
    <w:rsid w:val="00C3135D"/>
    <w:rsid w:val="00C316DC"/>
    <w:rsid w:val="00C31DD0"/>
    <w:rsid w:val="00C3613D"/>
    <w:rsid w:val="00C37224"/>
    <w:rsid w:val="00C37D1A"/>
    <w:rsid w:val="00C40594"/>
    <w:rsid w:val="00C436AB"/>
    <w:rsid w:val="00C43B7E"/>
    <w:rsid w:val="00C44F65"/>
    <w:rsid w:val="00C450CD"/>
    <w:rsid w:val="00C457ED"/>
    <w:rsid w:val="00C46ED2"/>
    <w:rsid w:val="00C4774B"/>
    <w:rsid w:val="00C51C31"/>
    <w:rsid w:val="00C52D85"/>
    <w:rsid w:val="00C52DED"/>
    <w:rsid w:val="00C53D29"/>
    <w:rsid w:val="00C55E86"/>
    <w:rsid w:val="00C56C59"/>
    <w:rsid w:val="00C57EED"/>
    <w:rsid w:val="00C62B29"/>
    <w:rsid w:val="00C6355B"/>
    <w:rsid w:val="00C64423"/>
    <w:rsid w:val="00C64EAD"/>
    <w:rsid w:val="00C664FC"/>
    <w:rsid w:val="00C66A32"/>
    <w:rsid w:val="00C673D7"/>
    <w:rsid w:val="00C675AD"/>
    <w:rsid w:val="00C72D5F"/>
    <w:rsid w:val="00C7418A"/>
    <w:rsid w:val="00C74D51"/>
    <w:rsid w:val="00C75167"/>
    <w:rsid w:val="00C77454"/>
    <w:rsid w:val="00C8067B"/>
    <w:rsid w:val="00C812B3"/>
    <w:rsid w:val="00C82345"/>
    <w:rsid w:val="00C851F9"/>
    <w:rsid w:val="00C86071"/>
    <w:rsid w:val="00C87587"/>
    <w:rsid w:val="00C92821"/>
    <w:rsid w:val="00C93567"/>
    <w:rsid w:val="00C95366"/>
    <w:rsid w:val="00C955F1"/>
    <w:rsid w:val="00C95C91"/>
    <w:rsid w:val="00C9611F"/>
    <w:rsid w:val="00C96C4B"/>
    <w:rsid w:val="00CA0226"/>
    <w:rsid w:val="00CA0B70"/>
    <w:rsid w:val="00CA1594"/>
    <w:rsid w:val="00CA1C63"/>
    <w:rsid w:val="00CA62C9"/>
    <w:rsid w:val="00CA7BE8"/>
    <w:rsid w:val="00CB0F89"/>
    <w:rsid w:val="00CB2145"/>
    <w:rsid w:val="00CB53E7"/>
    <w:rsid w:val="00CB55E7"/>
    <w:rsid w:val="00CB66B0"/>
    <w:rsid w:val="00CB69C5"/>
    <w:rsid w:val="00CB6D42"/>
    <w:rsid w:val="00CB7579"/>
    <w:rsid w:val="00CB7F4C"/>
    <w:rsid w:val="00CC23EC"/>
    <w:rsid w:val="00CC30BC"/>
    <w:rsid w:val="00CC3C99"/>
    <w:rsid w:val="00CC3EFF"/>
    <w:rsid w:val="00CC4449"/>
    <w:rsid w:val="00CC4987"/>
    <w:rsid w:val="00CC5A71"/>
    <w:rsid w:val="00CC5D46"/>
    <w:rsid w:val="00CC7B5F"/>
    <w:rsid w:val="00CD232D"/>
    <w:rsid w:val="00CD519F"/>
    <w:rsid w:val="00CD6723"/>
    <w:rsid w:val="00CD6F68"/>
    <w:rsid w:val="00CD700D"/>
    <w:rsid w:val="00CD7537"/>
    <w:rsid w:val="00CE06A8"/>
    <w:rsid w:val="00CE1D14"/>
    <w:rsid w:val="00CE24A5"/>
    <w:rsid w:val="00CE2E69"/>
    <w:rsid w:val="00CE33B2"/>
    <w:rsid w:val="00CE3F9A"/>
    <w:rsid w:val="00CE5951"/>
    <w:rsid w:val="00CE6228"/>
    <w:rsid w:val="00CE6672"/>
    <w:rsid w:val="00CE7222"/>
    <w:rsid w:val="00CF0648"/>
    <w:rsid w:val="00CF1432"/>
    <w:rsid w:val="00CF1ECD"/>
    <w:rsid w:val="00CF2033"/>
    <w:rsid w:val="00CF3988"/>
    <w:rsid w:val="00CF46F2"/>
    <w:rsid w:val="00CF728A"/>
    <w:rsid w:val="00CF73E9"/>
    <w:rsid w:val="00CF75CD"/>
    <w:rsid w:val="00D002BF"/>
    <w:rsid w:val="00D012D1"/>
    <w:rsid w:val="00D01C06"/>
    <w:rsid w:val="00D0203E"/>
    <w:rsid w:val="00D0464C"/>
    <w:rsid w:val="00D05954"/>
    <w:rsid w:val="00D10851"/>
    <w:rsid w:val="00D136E3"/>
    <w:rsid w:val="00D14540"/>
    <w:rsid w:val="00D1504B"/>
    <w:rsid w:val="00D1531A"/>
    <w:rsid w:val="00D15A52"/>
    <w:rsid w:val="00D205CD"/>
    <w:rsid w:val="00D2511E"/>
    <w:rsid w:val="00D25F43"/>
    <w:rsid w:val="00D3065E"/>
    <w:rsid w:val="00D3160D"/>
    <w:rsid w:val="00D31E35"/>
    <w:rsid w:val="00D320FB"/>
    <w:rsid w:val="00D32384"/>
    <w:rsid w:val="00D33141"/>
    <w:rsid w:val="00D336A6"/>
    <w:rsid w:val="00D33FB6"/>
    <w:rsid w:val="00D34436"/>
    <w:rsid w:val="00D34CF6"/>
    <w:rsid w:val="00D362B3"/>
    <w:rsid w:val="00D36349"/>
    <w:rsid w:val="00D3777A"/>
    <w:rsid w:val="00D4085D"/>
    <w:rsid w:val="00D433E2"/>
    <w:rsid w:val="00D4368B"/>
    <w:rsid w:val="00D43846"/>
    <w:rsid w:val="00D44ADF"/>
    <w:rsid w:val="00D45D77"/>
    <w:rsid w:val="00D47CC9"/>
    <w:rsid w:val="00D507E2"/>
    <w:rsid w:val="00D521AD"/>
    <w:rsid w:val="00D527DD"/>
    <w:rsid w:val="00D52E96"/>
    <w:rsid w:val="00D534B3"/>
    <w:rsid w:val="00D54F82"/>
    <w:rsid w:val="00D57317"/>
    <w:rsid w:val="00D60165"/>
    <w:rsid w:val="00D61833"/>
    <w:rsid w:val="00D61CE0"/>
    <w:rsid w:val="00D62EE2"/>
    <w:rsid w:val="00D63659"/>
    <w:rsid w:val="00D63BA6"/>
    <w:rsid w:val="00D6412F"/>
    <w:rsid w:val="00D653C0"/>
    <w:rsid w:val="00D678DB"/>
    <w:rsid w:val="00D70021"/>
    <w:rsid w:val="00D716E9"/>
    <w:rsid w:val="00D729DF"/>
    <w:rsid w:val="00D73D2E"/>
    <w:rsid w:val="00D7516E"/>
    <w:rsid w:val="00D75731"/>
    <w:rsid w:val="00D76851"/>
    <w:rsid w:val="00D76F49"/>
    <w:rsid w:val="00D77914"/>
    <w:rsid w:val="00D77CEB"/>
    <w:rsid w:val="00D77CED"/>
    <w:rsid w:val="00D83186"/>
    <w:rsid w:val="00D83522"/>
    <w:rsid w:val="00D83620"/>
    <w:rsid w:val="00D83A3C"/>
    <w:rsid w:val="00D8430D"/>
    <w:rsid w:val="00D848BF"/>
    <w:rsid w:val="00D86B86"/>
    <w:rsid w:val="00D86D65"/>
    <w:rsid w:val="00D87E8C"/>
    <w:rsid w:val="00D90E72"/>
    <w:rsid w:val="00D91B29"/>
    <w:rsid w:val="00D91D76"/>
    <w:rsid w:val="00D93812"/>
    <w:rsid w:val="00D94138"/>
    <w:rsid w:val="00D95962"/>
    <w:rsid w:val="00D96FBD"/>
    <w:rsid w:val="00D96FC6"/>
    <w:rsid w:val="00DA01CB"/>
    <w:rsid w:val="00DA0BBC"/>
    <w:rsid w:val="00DA162A"/>
    <w:rsid w:val="00DA1B44"/>
    <w:rsid w:val="00DA1C44"/>
    <w:rsid w:val="00DA291B"/>
    <w:rsid w:val="00DA2D61"/>
    <w:rsid w:val="00DA33B9"/>
    <w:rsid w:val="00DA38B5"/>
    <w:rsid w:val="00DA5DD8"/>
    <w:rsid w:val="00DA769C"/>
    <w:rsid w:val="00DA7C32"/>
    <w:rsid w:val="00DB0B4E"/>
    <w:rsid w:val="00DB122F"/>
    <w:rsid w:val="00DB3742"/>
    <w:rsid w:val="00DB38FD"/>
    <w:rsid w:val="00DB62B8"/>
    <w:rsid w:val="00DB6D07"/>
    <w:rsid w:val="00DB7810"/>
    <w:rsid w:val="00DC0220"/>
    <w:rsid w:val="00DC33C5"/>
    <w:rsid w:val="00DC35DE"/>
    <w:rsid w:val="00DC39E7"/>
    <w:rsid w:val="00DC4AF2"/>
    <w:rsid w:val="00DC74E1"/>
    <w:rsid w:val="00DC7DD8"/>
    <w:rsid w:val="00DD0404"/>
    <w:rsid w:val="00DD1E42"/>
    <w:rsid w:val="00DD2F4E"/>
    <w:rsid w:val="00DD34F6"/>
    <w:rsid w:val="00DD36D5"/>
    <w:rsid w:val="00DD6529"/>
    <w:rsid w:val="00DE07A5"/>
    <w:rsid w:val="00DE2CE3"/>
    <w:rsid w:val="00DE3E3A"/>
    <w:rsid w:val="00DE440C"/>
    <w:rsid w:val="00DE440D"/>
    <w:rsid w:val="00DE4F03"/>
    <w:rsid w:val="00DE5BED"/>
    <w:rsid w:val="00DF0481"/>
    <w:rsid w:val="00DF1EB9"/>
    <w:rsid w:val="00DF3883"/>
    <w:rsid w:val="00E02127"/>
    <w:rsid w:val="00E02BC1"/>
    <w:rsid w:val="00E04DAF"/>
    <w:rsid w:val="00E05BBE"/>
    <w:rsid w:val="00E06628"/>
    <w:rsid w:val="00E110EF"/>
    <w:rsid w:val="00E112C7"/>
    <w:rsid w:val="00E131BE"/>
    <w:rsid w:val="00E147C2"/>
    <w:rsid w:val="00E15107"/>
    <w:rsid w:val="00E16DFA"/>
    <w:rsid w:val="00E17A58"/>
    <w:rsid w:val="00E226BB"/>
    <w:rsid w:val="00E22792"/>
    <w:rsid w:val="00E22BB4"/>
    <w:rsid w:val="00E23155"/>
    <w:rsid w:val="00E2534B"/>
    <w:rsid w:val="00E25599"/>
    <w:rsid w:val="00E25B68"/>
    <w:rsid w:val="00E276A8"/>
    <w:rsid w:val="00E27FC0"/>
    <w:rsid w:val="00E327B4"/>
    <w:rsid w:val="00E32DBD"/>
    <w:rsid w:val="00E33177"/>
    <w:rsid w:val="00E33381"/>
    <w:rsid w:val="00E36805"/>
    <w:rsid w:val="00E37E70"/>
    <w:rsid w:val="00E40BFD"/>
    <w:rsid w:val="00E4272D"/>
    <w:rsid w:val="00E42986"/>
    <w:rsid w:val="00E43089"/>
    <w:rsid w:val="00E4634F"/>
    <w:rsid w:val="00E46AEF"/>
    <w:rsid w:val="00E46DAA"/>
    <w:rsid w:val="00E5058E"/>
    <w:rsid w:val="00E5098C"/>
    <w:rsid w:val="00E51733"/>
    <w:rsid w:val="00E51C35"/>
    <w:rsid w:val="00E52D1D"/>
    <w:rsid w:val="00E53C4F"/>
    <w:rsid w:val="00E546B0"/>
    <w:rsid w:val="00E54D81"/>
    <w:rsid w:val="00E55944"/>
    <w:rsid w:val="00E56264"/>
    <w:rsid w:val="00E57914"/>
    <w:rsid w:val="00E57D8F"/>
    <w:rsid w:val="00E6037F"/>
    <w:rsid w:val="00E60422"/>
    <w:rsid w:val="00E604B6"/>
    <w:rsid w:val="00E60964"/>
    <w:rsid w:val="00E6121B"/>
    <w:rsid w:val="00E61FEF"/>
    <w:rsid w:val="00E6249E"/>
    <w:rsid w:val="00E6250C"/>
    <w:rsid w:val="00E6335B"/>
    <w:rsid w:val="00E6458C"/>
    <w:rsid w:val="00E65249"/>
    <w:rsid w:val="00E662BE"/>
    <w:rsid w:val="00E6699B"/>
    <w:rsid w:val="00E66CA0"/>
    <w:rsid w:val="00E70C1B"/>
    <w:rsid w:val="00E7142B"/>
    <w:rsid w:val="00E71E25"/>
    <w:rsid w:val="00E73060"/>
    <w:rsid w:val="00E75148"/>
    <w:rsid w:val="00E7748A"/>
    <w:rsid w:val="00E802DC"/>
    <w:rsid w:val="00E80380"/>
    <w:rsid w:val="00E82204"/>
    <w:rsid w:val="00E82567"/>
    <w:rsid w:val="00E82F4D"/>
    <w:rsid w:val="00E8332B"/>
    <w:rsid w:val="00E835E0"/>
    <w:rsid w:val="00E836F5"/>
    <w:rsid w:val="00E854A3"/>
    <w:rsid w:val="00E90B55"/>
    <w:rsid w:val="00E90E33"/>
    <w:rsid w:val="00E92BC8"/>
    <w:rsid w:val="00E9333B"/>
    <w:rsid w:val="00E935CA"/>
    <w:rsid w:val="00E93B7D"/>
    <w:rsid w:val="00E947BA"/>
    <w:rsid w:val="00E94C6A"/>
    <w:rsid w:val="00E95B0B"/>
    <w:rsid w:val="00E95EE2"/>
    <w:rsid w:val="00E96E0A"/>
    <w:rsid w:val="00E97346"/>
    <w:rsid w:val="00E97E34"/>
    <w:rsid w:val="00EA10AC"/>
    <w:rsid w:val="00EA30EF"/>
    <w:rsid w:val="00EA3EF5"/>
    <w:rsid w:val="00EA41A1"/>
    <w:rsid w:val="00EA54B4"/>
    <w:rsid w:val="00EA6008"/>
    <w:rsid w:val="00EA72B7"/>
    <w:rsid w:val="00EA779E"/>
    <w:rsid w:val="00EB0FA6"/>
    <w:rsid w:val="00EB168C"/>
    <w:rsid w:val="00EB20C6"/>
    <w:rsid w:val="00EB2F78"/>
    <w:rsid w:val="00EB38EB"/>
    <w:rsid w:val="00EB39E6"/>
    <w:rsid w:val="00EB4A1F"/>
    <w:rsid w:val="00EB62BA"/>
    <w:rsid w:val="00EB72B4"/>
    <w:rsid w:val="00EC05E2"/>
    <w:rsid w:val="00EC2780"/>
    <w:rsid w:val="00EC2F2B"/>
    <w:rsid w:val="00EC539C"/>
    <w:rsid w:val="00EC64F3"/>
    <w:rsid w:val="00EC703E"/>
    <w:rsid w:val="00EC78A2"/>
    <w:rsid w:val="00ED5A6D"/>
    <w:rsid w:val="00EE00EA"/>
    <w:rsid w:val="00EE050C"/>
    <w:rsid w:val="00EE0E6A"/>
    <w:rsid w:val="00EE12F7"/>
    <w:rsid w:val="00EE1ECF"/>
    <w:rsid w:val="00EE270D"/>
    <w:rsid w:val="00EE3A77"/>
    <w:rsid w:val="00EE445D"/>
    <w:rsid w:val="00EE6014"/>
    <w:rsid w:val="00EE771D"/>
    <w:rsid w:val="00EE77A3"/>
    <w:rsid w:val="00EF0271"/>
    <w:rsid w:val="00EF47D7"/>
    <w:rsid w:val="00EF6115"/>
    <w:rsid w:val="00EF6A7D"/>
    <w:rsid w:val="00EF72B6"/>
    <w:rsid w:val="00F00C37"/>
    <w:rsid w:val="00F0119E"/>
    <w:rsid w:val="00F0196B"/>
    <w:rsid w:val="00F03299"/>
    <w:rsid w:val="00F047C9"/>
    <w:rsid w:val="00F05A21"/>
    <w:rsid w:val="00F05CFE"/>
    <w:rsid w:val="00F05EBD"/>
    <w:rsid w:val="00F1177D"/>
    <w:rsid w:val="00F127FF"/>
    <w:rsid w:val="00F1286C"/>
    <w:rsid w:val="00F12A00"/>
    <w:rsid w:val="00F12C69"/>
    <w:rsid w:val="00F13F09"/>
    <w:rsid w:val="00F14D7F"/>
    <w:rsid w:val="00F15963"/>
    <w:rsid w:val="00F17ABC"/>
    <w:rsid w:val="00F17ACC"/>
    <w:rsid w:val="00F20AC8"/>
    <w:rsid w:val="00F21ADD"/>
    <w:rsid w:val="00F2282D"/>
    <w:rsid w:val="00F257BC"/>
    <w:rsid w:val="00F25847"/>
    <w:rsid w:val="00F2655E"/>
    <w:rsid w:val="00F274EE"/>
    <w:rsid w:val="00F277F2"/>
    <w:rsid w:val="00F27E8D"/>
    <w:rsid w:val="00F33E28"/>
    <w:rsid w:val="00F3454B"/>
    <w:rsid w:val="00F34601"/>
    <w:rsid w:val="00F3536D"/>
    <w:rsid w:val="00F35F90"/>
    <w:rsid w:val="00F3616D"/>
    <w:rsid w:val="00F36790"/>
    <w:rsid w:val="00F36999"/>
    <w:rsid w:val="00F36A02"/>
    <w:rsid w:val="00F41DBC"/>
    <w:rsid w:val="00F41DE4"/>
    <w:rsid w:val="00F428F7"/>
    <w:rsid w:val="00F445A9"/>
    <w:rsid w:val="00F45479"/>
    <w:rsid w:val="00F45B67"/>
    <w:rsid w:val="00F50510"/>
    <w:rsid w:val="00F522E3"/>
    <w:rsid w:val="00F52952"/>
    <w:rsid w:val="00F54D1E"/>
    <w:rsid w:val="00F55EE3"/>
    <w:rsid w:val="00F56460"/>
    <w:rsid w:val="00F564CD"/>
    <w:rsid w:val="00F60795"/>
    <w:rsid w:val="00F6148A"/>
    <w:rsid w:val="00F63088"/>
    <w:rsid w:val="00F63834"/>
    <w:rsid w:val="00F65013"/>
    <w:rsid w:val="00F65745"/>
    <w:rsid w:val="00F66145"/>
    <w:rsid w:val="00F665D7"/>
    <w:rsid w:val="00F67719"/>
    <w:rsid w:val="00F67B77"/>
    <w:rsid w:val="00F709B7"/>
    <w:rsid w:val="00F717EA"/>
    <w:rsid w:val="00F720F2"/>
    <w:rsid w:val="00F7296C"/>
    <w:rsid w:val="00F72C86"/>
    <w:rsid w:val="00F72CE7"/>
    <w:rsid w:val="00F7414C"/>
    <w:rsid w:val="00F7593D"/>
    <w:rsid w:val="00F765D1"/>
    <w:rsid w:val="00F77050"/>
    <w:rsid w:val="00F77415"/>
    <w:rsid w:val="00F777A5"/>
    <w:rsid w:val="00F816D3"/>
    <w:rsid w:val="00F81980"/>
    <w:rsid w:val="00F81A6F"/>
    <w:rsid w:val="00F82B2B"/>
    <w:rsid w:val="00F836B7"/>
    <w:rsid w:val="00F85AB1"/>
    <w:rsid w:val="00F86A10"/>
    <w:rsid w:val="00F86E55"/>
    <w:rsid w:val="00F8706B"/>
    <w:rsid w:val="00F870D9"/>
    <w:rsid w:val="00F87145"/>
    <w:rsid w:val="00F873F6"/>
    <w:rsid w:val="00F900C2"/>
    <w:rsid w:val="00F91254"/>
    <w:rsid w:val="00F942B3"/>
    <w:rsid w:val="00F96B7A"/>
    <w:rsid w:val="00F97864"/>
    <w:rsid w:val="00F97C93"/>
    <w:rsid w:val="00FA3555"/>
    <w:rsid w:val="00FA51B7"/>
    <w:rsid w:val="00FA6E73"/>
    <w:rsid w:val="00FB0400"/>
    <w:rsid w:val="00FB0B6E"/>
    <w:rsid w:val="00FB25F5"/>
    <w:rsid w:val="00FB2825"/>
    <w:rsid w:val="00FB56CB"/>
    <w:rsid w:val="00FC0CCF"/>
    <w:rsid w:val="00FC2DA2"/>
    <w:rsid w:val="00FC36FA"/>
    <w:rsid w:val="00FC5004"/>
    <w:rsid w:val="00FC72AC"/>
    <w:rsid w:val="00FC7BCB"/>
    <w:rsid w:val="00FD0A93"/>
    <w:rsid w:val="00FD1C4C"/>
    <w:rsid w:val="00FD2A03"/>
    <w:rsid w:val="00FD3FE9"/>
    <w:rsid w:val="00FD4D31"/>
    <w:rsid w:val="00FD522B"/>
    <w:rsid w:val="00FD5BCB"/>
    <w:rsid w:val="00FD604B"/>
    <w:rsid w:val="00FE09E2"/>
    <w:rsid w:val="00FE0CF3"/>
    <w:rsid w:val="00FE21A1"/>
    <w:rsid w:val="00FE360B"/>
    <w:rsid w:val="00FE3C56"/>
    <w:rsid w:val="00FE3D97"/>
    <w:rsid w:val="00FE4837"/>
    <w:rsid w:val="00FE4A7F"/>
    <w:rsid w:val="00FE5E0D"/>
    <w:rsid w:val="00FE6889"/>
    <w:rsid w:val="00FE6AA3"/>
    <w:rsid w:val="00FE6F47"/>
    <w:rsid w:val="00FE6F7B"/>
    <w:rsid w:val="00FE728A"/>
    <w:rsid w:val="00FF1944"/>
    <w:rsid w:val="00FF56F8"/>
    <w:rsid w:val="00FF7E08"/>
    <w:rsid w:val="02E8846C"/>
    <w:rsid w:val="05005CBD"/>
    <w:rsid w:val="0546D064"/>
    <w:rsid w:val="058DE7D6"/>
    <w:rsid w:val="05D8A939"/>
    <w:rsid w:val="0649E8AD"/>
    <w:rsid w:val="07075E7A"/>
    <w:rsid w:val="07B7F450"/>
    <w:rsid w:val="07F8A9FC"/>
    <w:rsid w:val="08033158"/>
    <w:rsid w:val="09725CC9"/>
    <w:rsid w:val="0976A6BA"/>
    <w:rsid w:val="0A5332CC"/>
    <w:rsid w:val="0A8589B2"/>
    <w:rsid w:val="0AE67DAE"/>
    <w:rsid w:val="0B980F0E"/>
    <w:rsid w:val="0B9CF221"/>
    <w:rsid w:val="0C85C6A5"/>
    <w:rsid w:val="0D165C65"/>
    <w:rsid w:val="0D52998B"/>
    <w:rsid w:val="0DE853AA"/>
    <w:rsid w:val="0E15E295"/>
    <w:rsid w:val="0E1955DF"/>
    <w:rsid w:val="0F1F8A3C"/>
    <w:rsid w:val="0FC08BAC"/>
    <w:rsid w:val="10C9BAC9"/>
    <w:rsid w:val="111F569F"/>
    <w:rsid w:val="11BBF798"/>
    <w:rsid w:val="11C998B9"/>
    <w:rsid w:val="11DE7F40"/>
    <w:rsid w:val="12416097"/>
    <w:rsid w:val="125DEACF"/>
    <w:rsid w:val="12A27AE3"/>
    <w:rsid w:val="133869C1"/>
    <w:rsid w:val="142CFF3B"/>
    <w:rsid w:val="15ED7F0E"/>
    <w:rsid w:val="162C4695"/>
    <w:rsid w:val="168EE491"/>
    <w:rsid w:val="16E9C240"/>
    <w:rsid w:val="17A7D3A7"/>
    <w:rsid w:val="185E2316"/>
    <w:rsid w:val="1972A838"/>
    <w:rsid w:val="19D772DB"/>
    <w:rsid w:val="1AB461E5"/>
    <w:rsid w:val="1B5590FD"/>
    <w:rsid w:val="1C83CE68"/>
    <w:rsid w:val="1C95F392"/>
    <w:rsid w:val="1CAEF2D2"/>
    <w:rsid w:val="1CB9D49E"/>
    <w:rsid w:val="1CC0B2E4"/>
    <w:rsid w:val="1DB42BF7"/>
    <w:rsid w:val="1DE39E91"/>
    <w:rsid w:val="1E321976"/>
    <w:rsid w:val="1E9A322F"/>
    <w:rsid w:val="1EA0F190"/>
    <w:rsid w:val="1F9E2593"/>
    <w:rsid w:val="1FF7EE9D"/>
    <w:rsid w:val="2006A9BB"/>
    <w:rsid w:val="209C7AFD"/>
    <w:rsid w:val="211CFE23"/>
    <w:rsid w:val="2173F69E"/>
    <w:rsid w:val="21864C58"/>
    <w:rsid w:val="2188868C"/>
    <w:rsid w:val="21D33145"/>
    <w:rsid w:val="22859D06"/>
    <w:rsid w:val="22BBD88F"/>
    <w:rsid w:val="23C04AA9"/>
    <w:rsid w:val="23E54FC5"/>
    <w:rsid w:val="25238FD9"/>
    <w:rsid w:val="252FDDF3"/>
    <w:rsid w:val="25394BEB"/>
    <w:rsid w:val="25724631"/>
    <w:rsid w:val="264F0B49"/>
    <w:rsid w:val="269DB330"/>
    <w:rsid w:val="27E3B17D"/>
    <w:rsid w:val="27F1E27D"/>
    <w:rsid w:val="2860199D"/>
    <w:rsid w:val="28EE7204"/>
    <w:rsid w:val="2A06BB51"/>
    <w:rsid w:val="2A998037"/>
    <w:rsid w:val="2BBC2C96"/>
    <w:rsid w:val="2D2AF7D9"/>
    <w:rsid w:val="2E02B7AB"/>
    <w:rsid w:val="2E698D41"/>
    <w:rsid w:val="2F46BEDE"/>
    <w:rsid w:val="2FAAA19D"/>
    <w:rsid w:val="2FB458D9"/>
    <w:rsid w:val="30CE1D57"/>
    <w:rsid w:val="31F53A52"/>
    <w:rsid w:val="322431A8"/>
    <w:rsid w:val="32C4ED20"/>
    <w:rsid w:val="33938A5A"/>
    <w:rsid w:val="339DE4F7"/>
    <w:rsid w:val="353167D5"/>
    <w:rsid w:val="35C6A692"/>
    <w:rsid w:val="360CF786"/>
    <w:rsid w:val="36C02199"/>
    <w:rsid w:val="36F791A0"/>
    <w:rsid w:val="3752CEEA"/>
    <w:rsid w:val="37764E9F"/>
    <w:rsid w:val="38B50233"/>
    <w:rsid w:val="396ACE73"/>
    <w:rsid w:val="399E4953"/>
    <w:rsid w:val="39ECB4F1"/>
    <w:rsid w:val="3BF9D926"/>
    <w:rsid w:val="3DDD75E3"/>
    <w:rsid w:val="3E6B3B0F"/>
    <w:rsid w:val="3EA77822"/>
    <w:rsid w:val="3F485F71"/>
    <w:rsid w:val="3F5FFEEE"/>
    <w:rsid w:val="3F94B588"/>
    <w:rsid w:val="402E4C34"/>
    <w:rsid w:val="40585C68"/>
    <w:rsid w:val="407E2CAA"/>
    <w:rsid w:val="40F96985"/>
    <w:rsid w:val="414A06D1"/>
    <w:rsid w:val="41FD6B7A"/>
    <w:rsid w:val="423DBC54"/>
    <w:rsid w:val="425F204C"/>
    <w:rsid w:val="42B2612C"/>
    <w:rsid w:val="42CFAB80"/>
    <w:rsid w:val="42CFE7A4"/>
    <w:rsid w:val="448CB7DE"/>
    <w:rsid w:val="4566E3FB"/>
    <w:rsid w:val="45E7BB10"/>
    <w:rsid w:val="46184F6F"/>
    <w:rsid w:val="474A2AFF"/>
    <w:rsid w:val="4755ACC7"/>
    <w:rsid w:val="47974110"/>
    <w:rsid w:val="48599E21"/>
    <w:rsid w:val="49040423"/>
    <w:rsid w:val="4B28DA30"/>
    <w:rsid w:val="4B3E08B3"/>
    <w:rsid w:val="4BA8BCC7"/>
    <w:rsid w:val="4BBF71DE"/>
    <w:rsid w:val="4BC3452B"/>
    <w:rsid w:val="4CC4ABA6"/>
    <w:rsid w:val="4CC6608F"/>
    <w:rsid w:val="4D0DBC8B"/>
    <w:rsid w:val="4D26B199"/>
    <w:rsid w:val="4E1CBA71"/>
    <w:rsid w:val="4E38A7D0"/>
    <w:rsid w:val="4FF9BD96"/>
    <w:rsid w:val="504DCE25"/>
    <w:rsid w:val="50F61D1D"/>
    <w:rsid w:val="5162638A"/>
    <w:rsid w:val="51E66C0B"/>
    <w:rsid w:val="52D79B77"/>
    <w:rsid w:val="52E12E1E"/>
    <w:rsid w:val="54B9053A"/>
    <w:rsid w:val="54E35155"/>
    <w:rsid w:val="565A7D93"/>
    <w:rsid w:val="568669B3"/>
    <w:rsid w:val="56DE7C91"/>
    <w:rsid w:val="57228301"/>
    <w:rsid w:val="5761CF70"/>
    <w:rsid w:val="57A6CDA8"/>
    <w:rsid w:val="57F0146F"/>
    <w:rsid w:val="58144F46"/>
    <w:rsid w:val="58203F8C"/>
    <w:rsid w:val="58526452"/>
    <w:rsid w:val="58594C3D"/>
    <w:rsid w:val="5869AD3F"/>
    <w:rsid w:val="594A891E"/>
    <w:rsid w:val="5A0CA826"/>
    <w:rsid w:val="5AB95F54"/>
    <w:rsid w:val="5B265C8E"/>
    <w:rsid w:val="5B9EA3AD"/>
    <w:rsid w:val="5C436D64"/>
    <w:rsid w:val="5C8F47DD"/>
    <w:rsid w:val="5CF4671A"/>
    <w:rsid w:val="5DF1FB19"/>
    <w:rsid w:val="5DF1FD0A"/>
    <w:rsid w:val="5E25C3C9"/>
    <w:rsid w:val="5E2A3E47"/>
    <w:rsid w:val="5E567607"/>
    <w:rsid w:val="5E6C5C2A"/>
    <w:rsid w:val="5EDF9521"/>
    <w:rsid w:val="5F3C917F"/>
    <w:rsid w:val="5FC180E6"/>
    <w:rsid w:val="61468290"/>
    <w:rsid w:val="614EBB7E"/>
    <w:rsid w:val="61F7A958"/>
    <w:rsid w:val="62560E31"/>
    <w:rsid w:val="630FA0AB"/>
    <w:rsid w:val="6315FB64"/>
    <w:rsid w:val="64D363EB"/>
    <w:rsid w:val="65C77A6C"/>
    <w:rsid w:val="661E3C8E"/>
    <w:rsid w:val="66CC363A"/>
    <w:rsid w:val="67214CC2"/>
    <w:rsid w:val="67AAE03A"/>
    <w:rsid w:val="67AF1A7C"/>
    <w:rsid w:val="68E28EE5"/>
    <w:rsid w:val="6B95E30B"/>
    <w:rsid w:val="6BC10DAA"/>
    <w:rsid w:val="6C3A0F91"/>
    <w:rsid w:val="6DEA4385"/>
    <w:rsid w:val="6E5B3117"/>
    <w:rsid w:val="6F7E8D2F"/>
    <w:rsid w:val="7058F60F"/>
    <w:rsid w:val="70B4F08D"/>
    <w:rsid w:val="710F8813"/>
    <w:rsid w:val="714C1F83"/>
    <w:rsid w:val="71D585EC"/>
    <w:rsid w:val="722F6247"/>
    <w:rsid w:val="72E5F8B3"/>
    <w:rsid w:val="7337CF64"/>
    <w:rsid w:val="7527F358"/>
    <w:rsid w:val="759E322C"/>
    <w:rsid w:val="77CADFED"/>
    <w:rsid w:val="785DCA74"/>
    <w:rsid w:val="78D34DF9"/>
    <w:rsid w:val="78D4ABDD"/>
    <w:rsid w:val="78DEF7D7"/>
    <w:rsid w:val="798CDD3F"/>
    <w:rsid w:val="79BF89C4"/>
    <w:rsid w:val="79EE708A"/>
    <w:rsid w:val="79F4EE7C"/>
    <w:rsid w:val="7A0B2B25"/>
    <w:rsid w:val="7AE3BCA2"/>
    <w:rsid w:val="7B1399D4"/>
    <w:rsid w:val="7BDD4EB9"/>
    <w:rsid w:val="7C2E196A"/>
    <w:rsid w:val="7C750F17"/>
    <w:rsid w:val="7CA0ECA7"/>
    <w:rsid w:val="7E1DCCD0"/>
    <w:rsid w:val="7E46F8B0"/>
    <w:rsid w:val="7ED9D61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E488F"/>
  <w15:chartTrackingRefBased/>
  <w15:docId w15:val="{C7C46450-C7E0-45BE-8BB7-D60B6634C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C7F4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C7F48"/>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C7F4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C7F4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C7F4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C7F4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C7F48"/>
    <w:pPr>
      <w:keepNext/>
      <w:spacing w:after="200" w:line="240" w:lineRule="auto"/>
    </w:pPr>
    <w:rPr>
      <w:iCs/>
      <w:color w:val="002664"/>
      <w:sz w:val="18"/>
      <w:szCs w:val="18"/>
    </w:rPr>
  </w:style>
  <w:style w:type="table" w:customStyle="1" w:styleId="Tableheader">
    <w:name w:val="ŠTable header"/>
    <w:basedOn w:val="TableNormal"/>
    <w:uiPriority w:val="99"/>
    <w:rsid w:val="00AC7F4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C7F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C7F48"/>
    <w:pPr>
      <w:numPr>
        <w:numId w:val="57"/>
      </w:numPr>
    </w:pPr>
  </w:style>
  <w:style w:type="paragraph" w:styleId="ListNumber2">
    <w:name w:val="List Number 2"/>
    <w:aliases w:val="ŠList Number 2"/>
    <w:basedOn w:val="Normal"/>
    <w:uiPriority w:val="8"/>
    <w:qFormat/>
    <w:rsid w:val="00AC7F48"/>
    <w:pPr>
      <w:numPr>
        <w:numId w:val="56"/>
      </w:numPr>
    </w:pPr>
  </w:style>
  <w:style w:type="paragraph" w:styleId="ListBullet">
    <w:name w:val="List Bullet"/>
    <w:aliases w:val="ŠList Bullet"/>
    <w:basedOn w:val="Normal"/>
    <w:uiPriority w:val="9"/>
    <w:qFormat/>
    <w:rsid w:val="00AC7F48"/>
    <w:pPr>
      <w:numPr>
        <w:numId w:val="55"/>
      </w:numPr>
    </w:pPr>
  </w:style>
  <w:style w:type="paragraph" w:styleId="ListBullet2">
    <w:name w:val="List Bullet 2"/>
    <w:aliases w:val="ŠList Bullet 2"/>
    <w:basedOn w:val="Normal"/>
    <w:uiPriority w:val="10"/>
    <w:qFormat/>
    <w:rsid w:val="00AC7F48"/>
    <w:pPr>
      <w:widowControl w:val="0"/>
      <w:numPr>
        <w:numId w:val="53"/>
      </w:numPr>
      <w:ind w:left="1133" w:hanging="566"/>
      <w:mirrorIndents/>
    </w:pPr>
  </w:style>
  <w:style w:type="paragraph" w:styleId="Date">
    <w:name w:val="Date"/>
    <w:aliases w:val="ŠDate"/>
    <w:basedOn w:val="Normal"/>
    <w:next w:val="Normal"/>
    <w:link w:val="DateChar"/>
    <w:uiPriority w:val="99"/>
    <w:rsid w:val="001246F8"/>
    <w:pPr>
      <w:spacing w:before="0" w:after="0" w:line="720" w:lineRule="atLeast"/>
    </w:pPr>
  </w:style>
  <w:style w:type="character" w:customStyle="1" w:styleId="DateChar">
    <w:name w:val="Date Char"/>
    <w:aliases w:val="ŠDate Char"/>
    <w:basedOn w:val="DefaultParagraphFont"/>
    <w:link w:val="Date"/>
    <w:uiPriority w:val="99"/>
    <w:rsid w:val="001246F8"/>
    <w:rPr>
      <w:rFonts w:ascii="Arial" w:hAnsi="Arial" w:cs="Arial"/>
      <w:szCs w:val="24"/>
    </w:rPr>
  </w:style>
  <w:style w:type="paragraph" w:styleId="Signature">
    <w:name w:val="Signature"/>
    <w:aliases w:val="ŠSignature"/>
    <w:basedOn w:val="Normal"/>
    <w:link w:val="SignatureChar"/>
    <w:uiPriority w:val="99"/>
    <w:rsid w:val="001246F8"/>
    <w:pPr>
      <w:spacing w:before="0" w:after="0" w:line="720" w:lineRule="atLeast"/>
    </w:pPr>
  </w:style>
  <w:style w:type="character" w:customStyle="1" w:styleId="SignatureChar">
    <w:name w:val="Signature Char"/>
    <w:aliases w:val="ŠSignature Char"/>
    <w:basedOn w:val="DefaultParagraphFont"/>
    <w:link w:val="Signature"/>
    <w:uiPriority w:val="99"/>
    <w:rsid w:val="001246F8"/>
    <w:rPr>
      <w:rFonts w:ascii="Arial" w:hAnsi="Arial" w:cs="Arial"/>
      <w:szCs w:val="24"/>
    </w:rPr>
  </w:style>
  <w:style w:type="character" w:styleId="Strong">
    <w:name w:val="Strong"/>
    <w:aliases w:val="ŠStrong,Bold"/>
    <w:qFormat/>
    <w:rsid w:val="00AC7F48"/>
    <w:rPr>
      <w:b/>
      <w:bCs/>
    </w:rPr>
  </w:style>
  <w:style w:type="paragraph" w:customStyle="1" w:styleId="FeatureBox2">
    <w:name w:val="ŠFeature Box 2"/>
    <w:basedOn w:val="Normal"/>
    <w:next w:val="Normal"/>
    <w:link w:val="FeatureBox2Char"/>
    <w:uiPriority w:val="12"/>
    <w:qFormat/>
    <w:rsid w:val="00AC7F4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AC7F4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C7F4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C7F4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C7F48"/>
    <w:rPr>
      <w:color w:val="2F5496" w:themeColor="accent1" w:themeShade="BF"/>
      <w:u w:val="single"/>
    </w:rPr>
  </w:style>
  <w:style w:type="paragraph" w:customStyle="1" w:styleId="Logo">
    <w:name w:val="ŠLogo"/>
    <w:basedOn w:val="Normal"/>
    <w:uiPriority w:val="18"/>
    <w:qFormat/>
    <w:rsid w:val="00AC7F4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C7F48"/>
    <w:pPr>
      <w:tabs>
        <w:tab w:val="right" w:leader="dot" w:pos="14570"/>
      </w:tabs>
      <w:spacing w:before="0"/>
    </w:pPr>
    <w:rPr>
      <w:b/>
      <w:noProof/>
    </w:rPr>
  </w:style>
  <w:style w:type="paragraph" w:styleId="TOC2">
    <w:name w:val="toc 2"/>
    <w:aliases w:val="ŠTOC 2"/>
    <w:basedOn w:val="Normal"/>
    <w:next w:val="Normal"/>
    <w:uiPriority w:val="39"/>
    <w:unhideWhenUsed/>
    <w:rsid w:val="00AC7F48"/>
    <w:pPr>
      <w:tabs>
        <w:tab w:val="right" w:leader="dot" w:pos="14570"/>
      </w:tabs>
      <w:spacing w:before="0"/>
    </w:pPr>
    <w:rPr>
      <w:noProof/>
    </w:rPr>
  </w:style>
  <w:style w:type="paragraph" w:styleId="TOC3">
    <w:name w:val="toc 3"/>
    <w:aliases w:val="ŠTOC 3"/>
    <w:basedOn w:val="Normal"/>
    <w:next w:val="Normal"/>
    <w:uiPriority w:val="39"/>
    <w:unhideWhenUsed/>
    <w:rsid w:val="00AC7F48"/>
    <w:pPr>
      <w:spacing w:before="0"/>
      <w:ind w:left="244"/>
    </w:pPr>
  </w:style>
  <w:style w:type="paragraph" w:styleId="Title">
    <w:name w:val="Title"/>
    <w:aliases w:val="ŠTitle"/>
    <w:basedOn w:val="Normal"/>
    <w:next w:val="Normal"/>
    <w:link w:val="TitleChar"/>
    <w:uiPriority w:val="1"/>
    <w:rsid w:val="00AC7F4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C7F48"/>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AC7F4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C7F4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C7F48"/>
    <w:pPr>
      <w:spacing w:after="240"/>
      <w:outlineLvl w:val="9"/>
    </w:pPr>
    <w:rPr>
      <w:szCs w:val="40"/>
    </w:rPr>
  </w:style>
  <w:style w:type="paragraph" w:styleId="Footer">
    <w:name w:val="footer"/>
    <w:aliases w:val="ŠFooter"/>
    <w:basedOn w:val="Normal"/>
    <w:link w:val="FooterChar"/>
    <w:uiPriority w:val="19"/>
    <w:rsid w:val="00AC7F4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C7F48"/>
    <w:rPr>
      <w:rFonts w:ascii="Arial" w:hAnsi="Arial" w:cs="Arial"/>
      <w:sz w:val="18"/>
      <w:szCs w:val="18"/>
    </w:rPr>
  </w:style>
  <w:style w:type="paragraph" w:styleId="Header">
    <w:name w:val="header"/>
    <w:aliases w:val="ŠHeader"/>
    <w:basedOn w:val="Normal"/>
    <w:link w:val="HeaderChar"/>
    <w:uiPriority w:val="16"/>
    <w:rsid w:val="00AC7F48"/>
    <w:rPr>
      <w:noProof/>
      <w:color w:val="002664"/>
      <w:sz w:val="28"/>
      <w:szCs w:val="28"/>
    </w:rPr>
  </w:style>
  <w:style w:type="character" w:customStyle="1" w:styleId="HeaderChar">
    <w:name w:val="Header Char"/>
    <w:aliases w:val="ŠHeader Char"/>
    <w:basedOn w:val="DefaultParagraphFont"/>
    <w:link w:val="Header"/>
    <w:uiPriority w:val="16"/>
    <w:rsid w:val="00AC7F4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C7F4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C7F4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C7F48"/>
    <w:rPr>
      <w:rFonts w:ascii="Arial" w:hAnsi="Arial" w:cs="Arial"/>
      <w:b/>
      <w:szCs w:val="32"/>
    </w:rPr>
  </w:style>
  <w:style w:type="character" w:styleId="Emphasis">
    <w:name w:val="Emphasis"/>
    <w:aliases w:val="ŠEmphasis,Italic"/>
    <w:qFormat/>
    <w:rsid w:val="00AC7F48"/>
    <w:rPr>
      <w:i/>
      <w:iCs/>
    </w:rPr>
  </w:style>
  <w:style w:type="character" w:styleId="SubtleEmphasis">
    <w:name w:val="Subtle Emphasis"/>
    <w:basedOn w:val="DefaultParagraphFont"/>
    <w:uiPriority w:val="19"/>
    <w:semiHidden/>
    <w:qFormat/>
    <w:rsid w:val="00AC7F48"/>
    <w:rPr>
      <w:i/>
      <w:iCs/>
      <w:color w:val="404040" w:themeColor="text1" w:themeTint="BF"/>
    </w:rPr>
  </w:style>
  <w:style w:type="paragraph" w:styleId="TOC4">
    <w:name w:val="toc 4"/>
    <w:aliases w:val="ŠTOC 4"/>
    <w:basedOn w:val="Normal"/>
    <w:next w:val="Normal"/>
    <w:autoRedefine/>
    <w:uiPriority w:val="39"/>
    <w:unhideWhenUsed/>
    <w:rsid w:val="00AC7F48"/>
    <w:pPr>
      <w:spacing w:before="0"/>
      <w:ind w:left="488"/>
    </w:pPr>
  </w:style>
  <w:style w:type="character" w:styleId="CommentReference">
    <w:name w:val="annotation reference"/>
    <w:basedOn w:val="DefaultParagraphFont"/>
    <w:uiPriority w:val="99"/>
    <w:semiHidden/>
    <w:unhideWhenUsed/>
    <w:rsid w:val="00AC7F48"/>
    <w:rPr>
      <w:sz w:val="16"/>
      <w:szCs w:val="16"/>
    </w:rPr>
  </w:style>
  <w:style w:type="paragraph" w:styleId="CommentSubject">
    <w:name w:val="annotation subject"/>
    <w:basedOn w:val="CommentText"/>
    <w:next w:val="CommentText"/>
    <w:link w:val="CommentSubjectChar"/>
    <w:uiPriority w:val="99"/>
    <w:semiHidden/>
    <w:unhideWhenUsed/>
    <w:rsid w:val="00AC7F48"/>
    <w:rPr>
      <w:b/>
      <w:bCs/>
    </w:rPr>
  </w:style>
  <w:style w:type="character" w:customStyle="1" w:styleId="CommentSubjectChar">
    <w:name w:val="Comment Subject Char"/>
    <w:basedOn w:val="CommentTextChar"/>
    <w:link w:val="CommentSubject"/>
    <w:uiPriority w:val="99"/>
    <w:semiHidden/>
    <w:rsid w:val="00AC7F48"/>
    <w:rPr>
      <w:rFonts w:ascii="Arial" w:hAnsi="Arial" w:cs="Arial"/>
      <w:b/>
      <w:bCs/>
      <w:sz w:val="20"/>
      <w:szCs w:val="20"/>
    </w:rPr>
  </w:style>
  <w:style w:type="paragraph" w:styleId="ListParagraph">
    <w:name w:val="List Paragraph"/>
    <w:aliases w:val="ŠList Paragraph"/>
    <w:basedOn w:val="Normal"/>
    <w:uiPriority w:val="34"/>
    <w:unhideWhenUsed/>
    <w:qFormat/>
    <w:rsid w:val="00AC7F48"/>
    <w:pPr>
      <w:ind w:left="567"/>
    </w:pPr>
  </w:style>
  <w:style w:type="character" w:styleId="FollowedHyperlink">
    <w:name w:val="FollowedHyperlink"/>
    <w:basedOn w:val="DefaultParagraphFont"/>
    <w:uiPriority w:val="99"/>
    <w:semiHidden/>
    <w:unhideWhenUsed/>
    <w:rsid w:val="00AC7F48"/>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1246F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46F8"/>
    <w:rPr>
      <w:rFonts w:ascii="Segoe UI" w:hAnsi="Segoe UI" w:cs="Segoe UI"/>
      <w:sz w:val="18"/>
      <w:szCs w:val="18"/>
    </w:rPr>
  </w:style>
  <w:style w:type="paragraph" w:styleId="ListBullet3">
    <w:name w:val="List Bullet 3"/>
    <w:aliases w:val="ŠList Bullet 3"/>
    <w:basedOn w:val="Normal"/>
    <w:uiPriority w:val="10"/>
    <w:rsid w:val="00AC7F48"/>
    <w:pPr>
      <w:numPr>
        <w:numId w:val="54"/>
      </w:numPr>
    </w:pPr>
  </w:style>
  <w:style w:type="paragraph" w:styleId="ListNumber3">
    <w:name w:val="List Number 3"/>
    <w:aliases w:val="ŠList Number 3"/>
    <w:basedOn w:val="ListBullet3"/>
    <w:uiPriority w:val="8"/>
    <w:rsid w:val="00AC7F48"/>
    <w:pPr>
      <w:numPr>
        <w:ilvl w:val="2"/>
        <w:numId w:val="56"/>
      </w:numPr>
    </w:pPr>
  </w:style>
  <w:style w:type="character" w:styleId="PlaceholderText">
    <w:name w:val="Placeholder Text"/>
    <w:basedOn w:val="DefaultParagraphFont"/>
    <w:uiPriority w:val="99"/>
    <w:semiHidden/>
    <w:rsid w:val="00AC7F48"/>
    <w:rPr>
      <w:color w:val="808080"/>
    </w:rPr>
  </w:style>
  <w:style w:type="character" w:customStyle="1" w:styleId="BoldItalic">
    <w:name w:val="ŠBold Italic"/>
    <w:basedOn w:val="DefaultParagraphFont"/>
    <w:uiPriority w:val="1"/>
    <w:qFormat/>
    <w:rsid w:val="00AC7F48"/>
    <w:rPr>
      <w:b/>
      <w:i/>
      <w:iCs/>
    </w:rPr>
  </w:style>
  <w:style w:type="paragraph" w:customStyle="1" w:styleId="Documentname">
    <w:name w:val="ŠDocument name"/>
    <w:basedOn w:val="Normal"/>
    <w:next w:val="Normal"/>
    <w:uiPriority w:val="17"/>
    <w:qFormat/>
    <w:rsid w:val="00AC7F48"/>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C7F4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C7F4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C7F48"/>
    <w:pPr>
      <w:spacing w:after="0"/>
    </w:pPr>
    <w:rPr>
      <w:sz w:val="18"/>
      <w:szCs w:val="18"/>
    </w:rPr>
  </w:style>
  <w:style w:type="paragraph" w:customStyle="1" w:styleId="Pulloutquote">
    <w:name w:val="ŠPull out quote"/>
    <w:basedOn w:val="Normal"/>
    <w:next w:val="Normal"/>
    <w:uiPriority w:val="20"/>
    <w:qFormat/>
    <w:rsid w:val="00AC7F48"/>
    <w:pPr>
      <w:keepNext/>
      <w:ind w:left="567" w:right="57"/>
    </w:pPr>
    <w:rPr>
      <w:szCs w:val="22"/>
    </w:rPr>
  </w:style>
  <w:style w:type="paragraph" w:customStyle="1" w:styleId="Subtitle0">
    <w:name w:val="ŠSubtitle"/>
    <w:basedOn w:val="Normal"/>
    <w:link w:val="SubtitleChar0"/>
    <w:uiPriority w:val="2"/>
    <w:qFormat/>
    <w:rsid w:val="00AC7F48"/>
    <w:pPr>
      <w:spacing w:before="360"/>
    </w:pPr>
    <w:rPr>
      <w:color w:val="002664"/>
      <w:sz w:val="44"/>
      <w:szCs w:val="48"/>
    </w:rPr>
  </w:style>
  <w:style w:type="character" w:customStyle="1" w:styleId="SubtitleChar0">
    <w:name w:val="ŠSubtitle Char"/>
    <w:basedOn w:val="DefaultParagraphFont"/>
    <w:link w:val="Subtitle0"/>
    <w:uiPriority w:val="2"/>
    <w:rsid w:val="00AC7F48"/>
    <w:rPr>
      <w:rFonts w:ascii="Arial" w:hAnsi="Arial" w:cs="Arial"/>
      <w:color w:val="002664"/>
      <w:sz w:val="44"/>
      <w:szCs w:val="48"/>
    </w:rPr>
  </w:style>
  <w:style w:type="table" w:customStyle="1" w:styleId="Tableheader1">
    <w:name w:val="ŠTable header1"/>
    <w:basedOn w:val="TableNormal"/>
    <w:uiPriority w:val="99"/>
    <w:rsid w:val="0005648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customStyle="1" w:styleId="Style1">
    <w:name w:val="Style1"/>
    <w:basedOn w:val="ListBullet3"/>
    <w:qFormat/>
    <w:rsid w:val="00922B0A"/>
    <w:pPr>
      <w:widowControl w:val="0"/>
      <w:numPr>
        <w:numId w:val="6"/>
      </w:numPr>
      <w:mirrorIndents/>
    </w:pPr>
  </w:style>
  <w:style w:type="paragraph" w:styleId="NormalWeb">
    <w:name w:val="Normal (Web)"/>
    <w:basedOn w:val="Normal"/>
    <w:uiPriority w:val="99"/>
    <w:semiHidden/>
    <w:unhideWhenUsed/>
    <w:rsid w:val="008D161C"/>
    <w:rPr>
      <w:rFonts w:ascii="Times New Roman" w:hAnsi="Times New Roman" w:cs="Times New Roman"/>
      <w:sz w:val="24"/>
    </w:rPr>
  </w:style>
  <w:style w:type="paragraph" w:styleId="Quote">
    <w:name w:val="Quote"/>
    <w:aliases w:val="ŠQuote"/>
    <w:basedOn w:val="Normal"/>
    <w:next w:val="Normal"/>
    <w:link w:val="QuoteChar"/>
    <w:uiPriority w:val="29"/>
    <w:qFormat/>
    <w:rsid w:val="001246F8"/>
    <w:pPr>
      <w:keepNext/>
      <w:spacing w:before="200" w:after="200" w:line="240" w:lineRule="atLeast"/>
      <w:ind w:left="567" w:right="567"/>
    </w:pPr>
  </w:style>
  <w:style w:type="character" w:customStyle="1" w:styleId="QuoteChar">
    <w:name w:val="Quote Char"/>
    <w:aliases w:val="ŠQuote Char"/>
    <w:basedOn w:val="DefaultParagraphFont"/>
    <w:link w:val="Quote"/>
    <w:uiPriority w:val="29"/>
    <w:rsid w:val="001246F8"/>
    <w:rPr>
      <w:rFonts w:ascii="Arial" w:hAnsi="Arial" w:cs="Arial"/>
      <w:szCs w:val="24"/>
    </w:rPr>
  </w:style>
  <w:style w:type="paragraph" w:customStyle="1" w:styleId="Featurepink">
    <w:name w:val="ŠFeature pink"/>
    <w:basedOn w:val="Normal"/>
    <w:next w:val="Normal"/>
    <w:uiPriority w:val="13"/>
    <w:qFormat/>
    <w:rsid w:val="001246F8"/>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character" w:styleId="SubtleReference">
    <w:name w:val="Subtle Reference"/>
    <w:aliases w:val="ŠSubtle Reference"/>
    <w:uiPriority w:val="31"/>
    <w:qFormat/>
    <w:rsid w:val="001246F8"/>
    <w:rPr>
      <w:rFonts w:ascii="Arial" w:hAnsi="Arial"/>
      <w:sz w:val="22"/>
    </w:rPr>
  </w:style>
  <w:style w:type="character" w:customStyle="1" w:styleId="FeatureBox2Char">
    <w:name w:val="ŠFeature Box 2 Char"/>
    <w:basedOn w:val="DefaultParagraphFont"/>
    <w:link w:val="FeatureBox2"/>
    <w:uiPriority w:val="12"/>
    <w:rsid w:val="006C525E"/>
    <w:rPr>
      <w:rFonts w:ascii="Arial" w:hAnsi="Arial" w:cs="Arial"/>
      <w:szCs w:val="24"/>
      <w:shd w:val="clear" w:color="auto" w:fill="CCEDFC"/>
    </w:rPr>
  </w:style>
  <w:style w:type="paragraph" w:styleId="CommentText">
    <w:name w:val="annotation text"/>
    <w:basedOn w:val="Normal"/>
    <w:link w:val="CommentTextChar"/>
    <w:uiPriority w:val="99"/>
    <w:unhideWhenUsed/>
    <w:rsid w:val="00AC7F48"/>
    <w:pPr>
      <w:spacing w:line="240" w:lineRule="auto"/>
    </w:pPr>
    <w:rPr>
      <w:sz w:val="20"/>
      <w:szCs w:val="20"/>
    </w:rPr>
  </w:style>
  <w:style w:type="character" w:customStyle="1" w:styleId="CommentTextChar">
    <w:name w:val="Comment Text Char"/>
    <w:basedOn w:val="DefaultParagraphFont"/>
    <w:link w:val="CommentText"/>
    <w:uiPriority w:val="99"/>
    <w:rsid w:val="00AC7F48"/>
    <w:rPr>
      <w:rFonts w:ascii="Arial" w:hAnsi="Arial" w:cs="Arial"/>
      <w:sz w:val="20"/>
      <w:szCs w:val="20"/>
    </w:rPr>
  </w:style>
  <w:style w:type="character" w:styleId="UnresolvedMention">
    <w:name w:val="Unresolved Mention"/>
    <w:basedOn w:val="DefaultParagraphFont"/>
    <w:uiPriority w:val="99"/>
    <w:semiHidden/>
    <w:unhideWhenUsed/>
    <w:rsid w:val="00AC7F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lanning-programming-and-assessing-k-12/about-universal-design-for-learning" TargetMode="External"/><Relationship Id="rId18" Type="http://schemas.openxmlformats.org/officeDocument/2006/relationships/hyperlink" Target="https://education.nsw.gov.au/teaching-and-learning/curriculum/explicit-teaching/explicit-teaching-strategies/sharing-success-criteria" TargetMode="External"/><Relationship Id="rId26" Type="http://schemas.openxmlformats.org/officeDocument/2006/relationships/hyperlink" Target="https://australian.museum/learn/science/human-evolution/when-and-where-did-our-species-originate/" TargetMode="External"/><Relationship Id="rId39" Type="http://schemas.openxmlformats.org/officeDocument/2006/relationships/hyperlink" Target="https://www.youtube.com/watch?v=5wj5eqorx0A" TargetMode="External"/><Relationship Id="rId21" Type="http://schemas.openxmlformats.org/officeDocument/2006/relationships/hyperlink" Target="https://curriculum.nsw.edu.au/learning-areas/hsie/history-7-10-2024/overview" TargetMode="External"/><Relationship Id="rId34" Type="http://schemas.openxmlformats.org/officeDocument/2006/relationships/hyperlink" Target="https://kids.kiddle.co/Herodotus" TargetMode="External"/><Relationship Id="rId42" Type="http://schemas.openxmlformats.org/officeDocument/2006/relationships/hyperlink" Target="https://www.livescience.com/45510-anno-domini.html" TargetMode="External"/><Relationship Id="rId47" Type="http://schemas.openxmlformats.org/officeDocument/2006/relationships/hyperlink" Target="https://app.education.nsw.gov.au/digital-learning-selector/LearningActivity/Card/645?clearCache=e754e43-b295-5680-4a11-35b6f2f1e1ca" TargetMode="External"/><Relationship Id="rId50" Type="http://schemas.openxmlformats.org/officeDocument/2006/relationships/hyperlink" Target="https://www.nsw.gov.au/education-and-training/nesa/copyright" TargetMode="External"/><Relationship Id="rId55" Type="http://schemas.openxmlformats.org/officeDocument/2006/relationships/footer" Target="footer2.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nsw.gov.au/teaching-and-learning/curriculum/planning-programming-and-assessing-k-12/about-universal-design-for-learning/strategies-and-resources-for-curriculum-planning-expression" TargetMode="External"/><Relationship Id="rId29" Type="http://schemas.openxmlformats.org/officeDocument/2006/relationships/hyperlink" Target="https://www.firstpeoplesrelations.vic.gov.au/fact-sheet-aboriginal-rock-art" TargetMode="External"/><Relationship Id="rId11" Type="http://schemas.openxmlformats.org/officeDocument/2006/relationships/hyperlink" Target="https://education.nsw.gov.au/policy-library/policies/pd-2005-0290-03" TargetMode="External"/><Relationship Id="rId24" Type="http://schemas.openxmlformats.org/officeDocument/2006/relationships/hyperlink" Target="https://app.education.nsw.gov.au/digital-learning-selector/LearningActivity/Card/645?clearCache=e754e43-b295-5680-4a11-35b6f2f1e1ca" TargetMode="External"/><Relationship Id="rId32" Type="http://schemas.openxmlformats.org/officeDocument/2006/relationships/hyperlink" Target="https://kakadu.gov.au/things-do/activities/rock-art/ubirr/" TargetMode="External"/><Relationship Id="rId37" Type="http://schemas.openxmlformats.org/officeDocument/2006/relationships/hyperlink" Target="https://kids.kiddle.co/Australian_Aboriginal_elder" TargetMode="External"/><Relationship Id="rId40" Type="http://schemas.openxmlformats.org/officeDocument/2006/relationships/hyperlink" Target="https://pz.harvard.edu/resources/see-think-wonder" TargetMode="External"/><Relationship Id="rId45" Type="http://schemas.openxmlformats.org/officeDocument/2006/relationships/hyperlink" Target="https://kids.kiddle.co/Terracotta_Army" TargetMode="External"/><Relationship Id="rId53" Type="http://schemas.openxmlformats.org/officeDocument/2006/relationships/header" Target="header1.xml"/><Relationship Id="rId58" Type="http://schemas.openxmlformats.org/officeDocument/2006/relationships/hyperlink" Target="https://curriculum.nsw.edu.au/learning-areas/hsie/history-7-10-2024/overview" TargetMode="Externa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hyperlink" Target="https://aus01.safelinks.protection.outlook.com/?url=https%3A%2F%2Feducation.nsw.gov.au%2Fteaching-and-learning%2Fcurriculum%2Fexplicit-teaching&amp;data=05%7C02%7CElizabeth.Clifford4%40det.nsw.edu.au%7Cfeb7b021e1d041b6ed9908dc89c13146%7C05a0e69a418a47c19c259387261bf991%7C0%7C0%7C638536710066219387%7CUnknown%7CTWFpbGZsb3d8eyJWIjoiMC4wLjAwMDAiLCJQIjoiV2luMzIiLCJBTiI6Ik1haWwiLCJXVCI6Mn0%3D%7C0%7C%7C%7C&amp;sdata=RJgOnXpF4KuMXMGINqB66I77nmzgz%2FleA5014uJ18sk%3D&amp;reserved=0" TargetMode="External"/><Relationship Id="rId14" Type="http://schemas.openxmlformats.org/officeDocument/2006/relationships/hyperlink" Target="https://education.nsw.gov.au/teaching-and-learning/curriculum/planning-programming-and-assessing-k-12/about-universal-design-for-learning/strategies-and-resources-for-curriculum-planning-engagement" TargetMode="External"/><Relationship Id="rId22" Type="http://schemas.openxmlformats.org/officeDocument/2006/relationships/hyperlink" Target="https://education.nsw.gov.au/teaching-and-learning/curriculum/hsie/hsie-curriculum-resources-k-12/hsie-7-10-curriculum-resources/hsie-history-7-10-sample-scope-and-sequences" TargetMode="External"/><Relationship Id="rId27" Type="http://schemas.openxmlformats.org/officeDocument/2006/relationships/hyperlink" Target="https://education.nsw.gov.au/teaching-and-learning/curriculum/hsie/planning-programming-and-assessing-hsie-7-10/planning-programming-assessing-history-7-10" TargetMode="External"/><Relationship Id="rId30" Type="http://schemas.openxmlformats.org/officeDocument/2006/relationships/hyperlink" Target="https://kakadu.gov.au/things-do/activities/rock-art/burrungkuy-nourlangie/" TargetMode="External"/><Relationship Id="rId35" Type="http://schemas.openxmlformats.org/officeDocument/2006/relationships/hyperlink" Target="https://kids.kiddle.co/Tacitus" TargetMode="External"/><Relationship Id="rId43" Type="http://schemas.openxmlformats.org/officeDocument/2006/relationships/hyperlink" Target="https://education.nsw.gov.au/teaching-and-learning/curriculum/hsie/hsie-curriculum-resources-k-12/hsie-7-10-curriculum-resources/hsie-history-7-10-sample-scope-and-sequences" TargetMode="External"/><Relationship Id="rId48" Type="http://schemas.openxmlformats.org/officeDocument/2006/relationships/hyperlink" Target="https://www.youtube.com/watch?v=FCdcMAXedww" TargetMode="External"/><Relationship Id="rId56" Type="http://schemas.openxmlformats.org/officeDocument/2006/relationships/header" Target="header2.xml"/><Relationship Id="rId64" Type="http://schemas.openxmlformats.org/officeDocument/2006/relationships/theme" Target="theme/theme1.xml"/><Relationship Id="rId8" Type="http://schemas.openxmlformats.org/officeDocument/2006/relationships/hyperlink" Target="https://curriculum.nsw.edu.au/learning-areas/hsie/history-7-10-2024/content/stage-4/fa89c1bf2d" TargetMode="External"/><Relationship Id="rId51" Type="http://schemas.openxmlformats.org/officeDocument/2006/relationships/hyperlink" Target="https://www.nsw.gov.au/education-and-training/nesa" TargetMode="External"/><Relationship Id="rId3" Type="http://schemas.openxmlformats.org/officeDocument/2006/relationships/styles" Target="styles.xml"/><Relationship Id="rId12" Type="http://schemas.openxmlformats.org/officeDocument/2006/relationships/hyperlink" Target="https://education.nsw.gov.au/policy-library/policies/pd-2005-0131" TargetMode="External"/><Relationship Id="rId17" Type="http://schemas.openxmlformats.org/officeDocument/2006/relationships/hyperlink" Target="https://education.nsw.gov.au/teaching-and-learning/curriculum/explicit-teaching/explicit-teaching-strategies/sharing-learning-intentions" TargetMode="External"/><Relationship Id="rId25" Type="http://schemas.openxmlformats.org/officeDocument/2006/relationships/hyperlink" Target="https://www.youtube.com/watch?v=CJdT6QcSbQ0" TargetMode="External"/><Relationship Id="rId33" Type="http://schemas.openxmlformats.org/officeDocument/2006/relationships/hyperlink" Target="https://education.nsw.gov.au/teaching-and-learning/curriculum/hsie/hsie-curriculum-resources-k-12/hsie-7-10-curriculum-resources/hsie-history-7-10-sample-scope-and-sequences" TargetMode="External"/><Relationship Id="rId38" Type="http://schemas.openxmlformats.org/officeDocument/2006/relationships/hyperlink" Target="https://app.education.nsw.gov.au/digital-learning-selector/LearningActivity/Card/599" TargetMode="External"/><Relationship Id="rId46" Type="http://schemas.openxmlformats.org/officeDocument/2006/relationships/hyperlink" Target="https://www.historyskills.com/historical-knowledge/significance/" TargetMode="External"/><Relationship Id="rId59" Type="http://schemas.openxmlformats.org/officeDocument/2006/relationships/hyperlink" Target="https://creativecommons.org/licenses/by/4.0/" TargetMode="External"/><Relationship Id="rId20" Type="http://schemas.openxmlformats.org/officeDocument/2006/relationships/hyperlink" Target="https://education.nsw.gov.au/teaching-and-learning/curriculum/hsie/leading-hsie-k-12/leading-hsie-7-12/hsie-7-12-evaluating-teaching-and-learning-programs" TargetMode="External"/><Relationship Id="rId41" Type="http://schemas.openxmlformats.org/officeDocument/2006/relationships/hyperlink" Target="http://youtube.com/watch?v=ZjeC1ztNui0" TargetMode="External"/><Relationship Id="rId54" Type="http://schemas.openxmlformats.org/officeDocument/2006/relationships/footer" Target="footer1.xm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teaching-and-learning/curriculum/planning-programming-and-assessing-k-12/about-universal-design-for-learning/strategies-and-resources-for-curriculum-planning-representation" TargetMode="External"/><Relationship Id="rId23" Type="http://schemas.openxmlformats.org/officeDocument/2006/relationships/hyperlink" Target="https://pz.harvard.edu/resources/see-think-wonder" TargetMode="External"/><Relationship Id="rId28" Type="http://schemas.openxmlformats.org/officeDocument/2006/relationships/hyperlink" Target="https://education.nsw.gov.au/teaching-and-learning/curriculum/hsie/planning-programming-and-assessing-hsie-7-10/virtual-excursions-hsie/lake-mungo-virtual-excursion" TargetMode="External"/><Relationship Id="rId36" Type="http://schemas.openxmlformats.org/officeDocument/2006/relationships/hyperlink" Target="https://kids.kiddle.co/Sima_Qian" TargetMode="External"/><Relationship Id="rId49" Type="http://schemas.openxmlformats.org/officeDocument/2006/relationships/hyperlink" Target="https://education.nsw.gov.au/teaching-and-learning/curriculum/hsie/leading-hsie-k-12/leading-hsie-7-12/hsie-7-12-evaluating-teaching-and-learning-programs" TargetMode="External"/><Relationship Id="rId57" Type="http://schemas.openxmlformats.org/officeDocument/2006/relationships/footer" Target="footer3.xml"/><Relationship Id="rId10" Type="http://schemas.openxmlformats.org/officeDocument/2006/relationships/hyperlink" Target="https://education.nsw.gov.au/policy-library/policies/pd-2005-0235" TargetMode="External"/><Relationship Id="rId31" Type="http://schemas.openxmlformats.org/officeDocument/2006/relationships/hyperlink" Target="https://kakadu.gov.au/things-do/activities/rock-art/nanguluwurr/" TargetMode="External"/><Relationship Id="rId44" Type="http://schemas.openxmlformats.org/officeDocument/2006/relationships/hyperlink" Target="https://visitbrewarrina.com.au/brewarrina-aboriginal-fish-traps/?utm_source=chatgpt.com" TargetMode="External"/><Relationship Id="rId52" Type="http://schemas.openxmlformats.org/officeDocument/2006/relationships/hyperlink" Target="https://curriculum.nsw.edu.au" TargetMode="External"/><Relationship Id="rId6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education.nsw.gov.au/teaching-and-learning/curriculum/hsie/planning-programming-and-assessing-hsie-7-10/planning-programming-assessing-history-7-1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danishyar\Downloads\s6-Geo_Invest-LS-WORKI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5664F-5736-4633-962E-15B0A21332DB}">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s6-Geo_Invest-LS-WORKING.dotx</Template>
  <TotalTime>3371</TotalTime>
  <Pages>119</Pages>
  <Words>14774</Words>
  <Characters>84217</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History (Stage 4) – sample program of learning - the ancient past</vt:lpstr>
    </vt:vector>
  </TitlesOfParts>
  <Company/>
  <LinksUpToDate>false</LinksUpToDate>
  <CharactersWithSpaces>98794</CharactersWithSpaces>
  <SharedDoc>false</SharedDoc>
  <HLinks>
    <vt:vector size="354" baseType="variant">
      <vt:variant>
        <vt:i4>5308424</vt:i4>
      </vt:variant>
      <vt:variant>
        <vt:i4>201</vt:i4>
      </vt:variant>
      <vt:variant>
        <vt:i4>0</vt:i4>
      </vt:variant>
      <vt:variant>
        <vt:i4>5</vt:i4>
      </vt:variant>
      <vt:variant>
        <vt:lpwstr>https://creativecommons.org/licenses/by/4.0/</vt:lpwstr>
      </vt:variant>
      <vt:variant>
        <vt:lpwstr/>
      </vt:variant>
      <vt:variant>
        <vt:i4>7733281</vt:i4>
      </vt:variant>
      <vt:variant>
        <vt:i4>198</vt:i4>
      </vt:variant>
      <vt:variant>
        <vt:i4>0</vt:i4>
      </vt:variant>
      <vt:variant>
        <vt:i4>5</vt:i4>
      </vt:variant>
      <vt:variant>
        <vt:lpwstr>https://www.stylemanual.gov.au/referencing-and-attribution/author-date</vt:lpwstr>
      </vt:variant>
      <vt:variant>
        <vt:lpwstr/>
      </vt:variant>
      <vt:variant>
        <vt:i4>3342452</vt:i4>
      </vt:variant>
      <vt:variant>
        <vt:i4>195</vt:i4>
      </vt:variant>
      <vt:variant>
        <vt:i4>0</vt:i4>
      </vt:variant>
      <vt:variant>
        <vt:i4>5</vt:i4>
      </vt:variant>
      <vt:variant>
        <vt:lpwstr>https://curriculum.nsw.edu.au/</vt:lpwstr>
      </vt:variant>
      <vt:variant>
        <vt:lpwstr/>
      </vt:variant>
      <vt:variant>
        <vt:i4>3997797</vt:i4>
      </vt:variant>
      <vt:variant>
        <vt:i4>192</vt:i4>
      </vt:variant>
      <vt:variant>
        <vt:i4>0</vt:i4>
      </vt:variant>
      <vt:variant>
        <vt:i4>5</vt:i4>
      </vt:variant>
      <vt:variant>
        <vt:lpwstr>https://educationstandards.nsw.edu.au/</vt:lpwstr>
      </vt:variant>
      <vt:variant>
        <vt:lpwstr/>
      </vt:variant>
      <vt:variant>
        <vt:i4>7536744</vt:i4>
      </vt:variant>
      <vt:variant>
        <vt:i4>189</vt:i4>
      </vt:variant>
      <vt:variant>
        <vt:i4>0</vt:i4>
      </vt:variant>
      <vt:variant>
        <vt:i4>5</vt:i4>
      </vt:variant>
      <vt:variant>
        <vt:lpwstr>https://educationstandards.nsw.edu.au/wps/portal/nesa/mini-footer/copyright</vt:lpwstr>
      </vt:variant>
      <vt:variant>
        <vt:lpwstr/>
      </vt:variant>
      <vt:variant>
        <vt:i4>3145828</vt:i4>
      </vt:variant>
      <vt:variant>
        <vt:i4>186</vt:i4>
      </vt:variant>
      <vt:variant>
        <vt:i4>0</vt:i4>
      </vt:variant>
      <vt:variant>
        <vt:i4>5</vt:i4>
      </vt:variant>
      <vt:variant>
        <vt:lpwstr>https://education.nsw.gov.au/teaching-and-learning/curriculum/hsie/leading-hsie-k-12/leading-hsie-7-12/hsie-7-12-evaluating-teaching-and-learning-programs</vt:lpwstr>
      </vt:variant>
      <vt:variant>
        <vt:lpwstr/>
      </vt:variant>
      <vt:variant>
        <vt:i4>2883644</vt:i4>
      </vt:variant>
      <vt:variant>
        <vt:i4>183</vt:i4>
      </vt:variant>
      <vt:variant>
        <vt:i4>0</vt:i4>
      </vt:variant>
      <vt:variant>
        <vt:i4>5</vt:i4>
      </vt:variant>
      <vt:variant>
        <vt:lpwstr>https://www.youtube.com/watch?v=FCdcMAXedww</vt:lpwstr>
      </vt:variant>
      <vt:variant>
        <vt:lpwstr/>
      </vt:variant>
      <vt:variant>
        <vt:i4>1310771</vt:i4>
      </vt:variant>
      <vt:variant>
        <vt:i4>180</vt:i4>
      </vt:variant>
      <vt:variant>
        <vt:i4>0</vt:i4>
      </vt:variant>
      <vt:variant>
        <vt:i4>5</vt:i4>
      </vt:variant>
      <vt:variant>
        <vt:lpwstr>https://app.education.nsw.gov.au/digital-learning-selector/LearningActivity/Browser?cache_id=0540a</vt:lpwstr>
      </vt:variant>
      <vt:variant>
        <vt:lpwstr/>
      </vt:variant>
      <vt:variant>
        <vt:i4>983131</vt:i4>
      </vt:variant>
      <vt:variant>
        <vt:i4>177</vt:i4>
      </vt:variant>
      <vt:variant>
        <vt:i4>0</vt:i4>
      </vt:variant>
      <vt:variant>
        <vt:i4>5</vt:i4>
      </vt:variant>
      <vt:variant>
        <vt:lpwstr>https://www.historyskills.com/historical-knowledge/significance/</vt:lpwstr>
      </vt:variant>
      <vt:variant>
        <vt:lpwstr/>
      </vt:variant>
      <vt:variant>
        <vt:i4>65576</vt:i4>
      </vt:variant>
      <vt:variant>
        <vt:i4>174</vt:i4>
      </vt:variant>
      <vt:variant>
        <vt:i4>0</vt:i4>
      </vt:variant>
      <vt:variant>
        <vt:i4>5</vt:i4>
      </vt:variant>
      <vt:variant>
        <vt:lpwstr>https://kids.kiddle.co/Terracotta_Army</vt:lpwstr>
      </vt:variant>
      <vt:variant>
        <vt:lpwstr/>
      </vt:variant>
      <vt:variant>
        <vt:i4>2818122</vt:i4>
      </vt:variant>
      <vt:variant>
        <vt:i4>171</vt:i4>
      </vt:variant>
      <vt:variant>
        <vt:i4>0</vt:i4>
      </vt:variant>
      <vt:variant>
        <vt:i4>5</vt:i4>
      </vt:variant>
      <vt:variant>
        <vt:lpwstr>https://visitbrewarrina.com.au/brewarrina-aboriginal-fish-traps/?utm_source=chatgpt.com</vt:lpwstr>
      </vt:variant>
      <vt:variant>
        <vt:lpwstr/>
      </vt:variant>
      <vt:variant>
        <vt:i4>3539004</vt:i4>
      </vt:variant>
      <vt:variant>
        <vt:i4>162</vt:i4>
      </vt:variant>
      <vt:variant>
        <vt:i4>0</vt:i4>
      </vt:variant>
      <vt:variant>
        <vt:i4>5</vt:i4>
      </vt:variant>
      <vt:variant>
        <vt:lpwstr>https://www.livescience.com/45510-anno-domini.html</vt:lpwstr>
      </vt:variant>
      <vt:variant>
        <vt:lpwstr/>
      </vt:variant>
      <vt:variant>
        <vt:i4>3866730</vt:i4>
      </vt:variant>
      <vt:variant>
        <vt:i4>159</vt:i4>
      </vt:variant>
      <vt:variant>
        <vt:i4>0</vt:i4>
      </vt:variant>
      <vt:variant>
        <vt:i4>5</vt:i4>
      </vt:variant>
      <vt:variant>
        <vt:lpwstr>http://youtube.com/watch?v=ZjeC1ztNui0</vt:lpwstr>
      </vt:variant>
      <vt:variant>
        <vt:lpwstr/>
      </vt:variant>
      <vt:variant>
        <vt:i4>3014754</vt:i4>
      </vt:variant>
      <vt:variant>
        <vt:i4>156</vt:i4>
      </vt:variant>
      <vt:variant>
        <vt:i4>0</vt:i4>
      </vt:variant>
      <vt:variant>
        <vt:i4>5</vt:i4>
      </vt:variant>
      <vt:variant>
        <vt:lpwstr>https://www.youtube.com/watch?v=5wj5eqorx0A</vt:lpwstr>
      </vt:variant>
      <vt:variant>
        <vt:lpwstr/>
      </vt:variant>
      <vt:variant>
        <vt:i4>1376268</vt:i4>
      </vt:variant>
      <vt:variant>
        <vt:i4>153</vt:i4>
      </vt:variant>
      <vt:variant>
        <vt:i4>0</vt:i4>
      </vt:variant>
      <vt:variant>
        <vt:i4>5</vt:i4>
      </vt:variant>
      <vt:variant>
        <vt:lpwstr>https://app.education.nsw.gov.au/digital-learning-selector/LearningActivity/Card/599</vt:lpwstr>
      </vt:variant>
      <vt:variant>
        <vt:lpwstr/>
      </vt:variant>
      <vt:variant>
        <vt:i4>1900571</vt:i4>
      </vt:variant>
      <vt:variant>
        <vt:i4>150</vt:i4>
      </vt:variant>
      <vt:variant>
        <vt:i4>0</vt:i4>
      </vt:variant>
      <vt:variant>
        <vt:i4>5</vt:i4>
      </vt:variant>
      <vt:variant>
        <vt:lpwstr>https://kids.kiddle.co/Australian_Aboriginal_elder</vt:lpwstr>
      </vt:variant>
      <vt:variant>
        <vt:lpwstr/>
      </vt:variant>
      <vt:variant>
        <vt:i4>7274589</vt:i4>
      </vt:variant>
      <vt:variant>
        <vt:i4>147</vt:i4>
      </vt:variant>
      <vt:variant>
        <vt:i4>0</vt:i4>
      </vt:variant>
      <vt:variant>
        <vt:i4>5</vt:i4>
      </vt:variant>
      <vt:variant>
        <vt:lpwstr>https://kids.kiddle.co/Sima_Qian</vt:lpwstr>
      </vt:variant>
      <vt:variant>
        <vt:lpwstr/>
      </vt:variant>
      <vt:variant>
        <vt:i4>3735608</vt:i4>
      </vt:variant>
      <vt:variant>
        <vt:i4>144</vt:i4>
      </vt:variant>
      <vt:variant>
        <vt:i4>0</vt:i4>
      </vt:variant>
      <vt:variant>
        <vt:i4>5</vt:i4>
      </vt:variant>
      <vt:variant>
        <vt:lpwstr>https://kids.kiddle.co/Tacitus</vt:lpwstr>
      </vt:variant>
      <vt:variant>
        <vt:lpwstr/>
      </vt:variant>
      <vt:variant>
        <vt:i4>5242965</vt:i4>
      </vt:variant>
      <vt:variant>
        <vt:i4>141</vt:i4>
      </vt:variant>
      <vt:variant>
        <vt:i4>0</vt:i4>
      </vt:variant>
      <vt:variant>
        <vt:i4>5</vt:i4>
      </vt:variant>
      <vt:variant>
        <vt:lpwstr>https://kids.kiddle.co/Herodotus</vt:lpwstr>
      </vt:variant>
      <vt:variant>
        <vt:lpwstr/>
      </vt:variant>
      <vt:variant>
        <vt:i4>131155</vt:i4>
      </vt:variant>
      <vt:variant>
        <vt:i4>135</vt:i4>
      </vt:variant>
      <vt:variant>
        <vt:i4>0</vt:i4>
      </vt:variant>
      <vt:variant>
        <vt:i4>5</vt:i4>
      </vt:variant>
      <vt:variant>
        <vt:lpwstr>https://education.nsw.gov.au/content/dam/main-education/documents/teaching-and-learning/curriculum/hsie/hsie-s4-history-year-7-year-8-sample-scope-and-sequence.docx</vt:lpwstr>
      </vt:variant>
      <vt:variant>
        <vt:lpwstr/>
      </vt:variant>
      <vt:variant>
        <vt:i4>2228260</vt:i4>
      </vt:variant>
      <vt:variant>
        <vt:i4>132</vt:i4>
      </vt:variant>
      <vt:variant>
        <vt:i4>0</vt:i4>
      </vt:variant>
      <vt:variant>
        <vt:i4>5</vt:i4>
      </vt:variant>
      <vt:variant>
        <vt:lpwstr>https://kakadu.gov.au/things-do/activities/rock-art/ubirr/</vt:lpwstr>
      </vt:variant>
      <vt:variant>
        <vt:lpwstr/>
      </vt:variant>
      <vt:variant>
        <vt:i4>6094925</vt:i4>
      </vt:variant>
      <vt:variant>
        <vt:i4>129</vt:i4>
      </vt:variant>
      <vt:variant>
        <vt:i4>0</vt:i4>
      </vt:variant>
      <vt:variant>
        <vt:i4>5</vt:i4>
      </vt:variant>
      <vt:variant>
        <vt:lpwstr>https://kakadu.gov.au/things-do/activities/rock-art/nanguluwurr/</vt:lpwstr>
      </vt:variant>
      <vt:variant>
        <vt:lpwstr/>
      </vt:variant>
      <vt:variant>
        <vt:i4>3735662</vt:i4>
      </vt:variant>
      <vt:variant>
        <vt:i4>126</vt:i4>
      </vt:variant>
      <vt:variant>
        <vt:i4>0</vt:i4>
      </vt:variant>
      <vt:variant>
        <vt:i4>5</vt:i4>
      </vt:variant>
      <vt:variant>
        <vt:lpwstr>https://kakadu.gov.au/things-do/activities/rock-art/burrungkuy-nourlangie/</vt:lpwstr>
      </vt:variant>
      <vt:variant>
        <vt:lpwstr/>
      </vt:variant>
      <vt:variant>
        <vt:i4>4128828</vt:i4>
      </vt:variant>
      <vt:variant>
        <vt:i4>123</vt:i4>
      </vt:variant>
      <vt:variant>
        <vt:i4>0</vt:i4>
      </vt:variant>
      <vt:variant>
        <vt:i4>5</vt:i4>
      </vt:variant>
      <vt:variant>
        <vt:lpwstr>https://www.firstpeoplesrelations.vic.gov.au/fact-sheet-aboriginal-rock-art</vt:lpwstr>
      </vt:variant>
      <vt:variant>
        <vt:lpwstr/>
      </vt:variant>
      <vt:variant>
        <vt:i4>4718669</vt:i4>
      </vt:variant>
      <vt:variant>
        <vt:i4>120</vt:i4>
      </vt:variant>
      <vt:variant>
        <vt:i4>0</vt:i4>
      </vt:variant>
      <vt:variant>
        <vt:i4>5</vt:i4>
      </vt:variant>
      <vt:variant>
        <vt:lpwstr>https://education.nsw.gov.au/teaching-and-learning/curriculum/hsie/planning-programming-and-assessing-hsie-7-10/virtual-excursions-hsie/lake-mungo-virtual-excursion</vt:lpwstr>
      </vt:variant>
      <vt:variant>
        <vt:lpwstr/>
      </vt:variant>
      <vt:variant>
        <vt:i4>5832732</vt:i4>
      </vt:variant>
      <vt:variant>
        <vt:i4>117</vt:i4>
      </vt:variant>
      <vt:variant>
        <vt:i4>0</vt:i4>
      </vt:variant>
      <vt:variant>
        <vt:i4>5</vt:i4>
      </vt:variant>
      <vt:variant>
        <vt:lpwstr>https://australian.museum/learn/science/human-evolution/when-and-where-did-our-species-originate/</vt:lpwstr>
      </vt:variant>
      <vt:variant>
        <vt:lpwstr/>
      </vt:variant>
      <vt:variant>
        <vt:i4>3276927</vt:i4>
      </vt:variant>
      <vt:variant>
        <vt:i4>111</vt:i4>
      </vt:variant>
      <vt:variant>
        <vt:i4>0</vt:i4>
      </vt:variant>
      <vt:variant>
        <vt:i4>5</vt:i4>
      </vt:variant>
      <vt:variant>
        <vt:lpwstr>https://www.youtube.com/watch?v=CJdT6QcSbQ0</vt:lpwstr>
      </vt:variant>
      <vt:variant>
        <vt:lpwstr/>
      </vt:variant>
      <vt:variant>
        <vt:i4>1835076</vt:i4>
      </vt:variant>
      <vt:variant>
        <vt:i4>108</vt:i4>
      </vt:variant>
      <vt:variant>
        <vt:i4>0</vt:i4>
      </vt:variant>
      <vt:variant>
        <vt:i4>5</vt:i4>
      </vt:variant>
      <vt:variant>
        <vt:lpwstr>https://pz.harvard.edu/resources/see-think-wonder</vt:lpwstr>
      </vt:variant>
      <vt:variant>
        <vt:lpwstr/>
      </vt:variant>
      <vt:variant>
        <vt:i4>131155</vt:i4>
      </vt:variant>
      <vt:variant>
        <vt:i4>102</vt:i4>
      </vt:variant>
      <vt:variant>
        <vt:i4>0</vt:i4>
      </vt:variant>
      <vt:variant>
        <vt:i4>5</vt:i4>
      </vt:variant>
      <vt:variant>
        <vt:lpwstr>https://education.nsw.gov.au/content/dam/main-education/documents/teaching-and-learning/curriculum/hsie/hsie-s4-history-year-7-year-8-sample-scope-and-sequence.docx</vt:lpwstr>
      </vt:variant>
      <vt:variant>
        <vt:lpwstr/>
      </vt:variant>
      <vt:variant>
        <vt:i4>8126583</vt:i4>
      </vt:variant>
      <vt:variant>
        <vt:i4>99</vt:i4>
      </vt:variant>
      <vt:variant>
        <vt:i4>0</vt:i4>
      </vt:variant>
      <vt:variant>
        <vt:i4>5</vt:i4>
      </vt:variant>
      <vt:variant>
        <vt:lpwstr>https://curriculum.nsw.edu.au/learning-areas/hsie/history-7-10-2024/overview/course</vt:lpwstr>
      </vt:variant>
      <vt:variant>
        <vt:lpwstr/>
      </vt:variant>
      <vt:variant>
        <vt:i4>3145828</vt:i4>
      </vt:variant>
      <vt:variant>
        <vt:i4>96</vt:i4>
      </vt:variant>
      <vt:variant>
        <vt:i4>0</vt:i4>
      </vt:variant>
      <vt:variant>
        <vt:i4>5</vt:i4>
      </vt:variant>
      <vt:variant>
        <vt:lpwstr>https://education.nsw.gov.au/teaching-and-learning/curriculum/hsie/leading-hsie-k-12/leading-hsie-7-12/hsie-7-12-evaluating-teaching-and-learning-programs</vt:lpwstr>
      </vt:variant>
      <vt:variant>
        <vt:lpwstr/>
      </vt:variant>
      <vt:variant>
        <vt:i4>7208994</vt:i4>
      </vt:variant>
      <vt:variant>
        <vt:i4>93</vt:i4>
      </vt:variant>
      <vt:variant>
        <vt:i4>0</vt:i4>
      </vt:variant>
      <vt:variant>
        <vt:i4>5</vt:i4>
      </vt:variant>
      <vt:variant>
        <vt:lpwstr>https://aus01.safelinks.protection.outlook.com/?url=https%3A%2F%2Feducation.nsw.gov.au%2Fteaching-and-learning%2Fcurriculum%2Fexplicit-teaching&amp;data=05%7C02%7CElizabeth.Clifford4%40det.nsw.edu.au%7Cfeb7b021e1d041b6ed9908dc89c13146%7C05a0e69a418a47c19c259387261bf991%7C0%7C0%7C638536710066219387%7CUnknown%7CTWFpbGZsb3d8eyJWIjoiMC4wLjAwMDAiLCJQIjoiV2luMzIiLCJBTiI6Ik1haWwiLCJXVCI6Mn0%3D%7C0%7C%7C%7C&amp;sdata=RJgOnXpF4KuMXMGINqB66I77nmzgz%2FleA5014uJ18sk%3D&amp;reserved=0</vt:lpwstr>
      </vt:variant>
      <vt:variant>
        <vt:lpwstr/>
      </vt:variant>
      <vt:variant>
        <vt:i4>851975</vt:i4>
      </vt:variant>
      <vt:variant>
        <vt:i4>90</vt:i4>
      </vt:variant>
      <vt:variant>
        <vt:i4>0</vt:i4>
      </vt:variant>
      <vt:variant>
        <vt:i4>5</vt:i4>
      </vt:variant>
      <vt:variant>
        <vt:lpwstr>https://education.nsw.gov.au/teaching-and-learning/curriculum/explicit-teaching/explicit-teaching-strategies/sharing-success-criteria</vt:lpwstr>
      </vt:variant>
      <vt:variant>
        <vt:lpwstr/>
      </vt:variant>
      <vt:variant>
        <vt:i4>5111894</vt:i4>
      </vt:variant>
      <vt:variant>
        <vt:i4>87</vt:i4>
      </vt:variant>
      <vt:variant>
        <vt:i4>0</vt:i4>
      </vt:variant>
      <vt:variant>
        <vt:i4>5</vt:i4>
      </vt:variant>
      <vt:variant>
        <vt:lpwstr>https://education.nsw.gov.au/teaching-and-learning/curriculum/explicit-teaching/explicit-teaching-strategies/sharing-learning-intentions</vt:lpwstr>
      </vt:variant>
      <vt:variant>
        <vt:lpwstr/>
      </vt:variant>
      <vt:variant>
        <vt:i4>393246</vt:i4>
      </vt:variant>
      <vt:variant>
        <vt:i4>84</vt:i4>
      </vt:variant>
      <vt:variant>
        <vt:i4>0</vt:i4>
      </vt:variant>
      <vt:variant>
        <vt:i4>5</vt:i4>
      </vt:variant>
      <vt:variant>
        <vt:lpwstr>https://education.nsw.gov.au/teaching-and-learning/curriculum/planning-programming-and-assessing-k-12/about-universal-design-for-learning/strategies-and-resources-for-curriculum-planning-expression</vt:lpwstr>
      </vt:variant>
      <vt:variant>
        <vt:lpwstr/>
      </vt:variant>
      <vt:variant>
        <vt:i4>458764</vt:i4>
      </vt:variant>
      <vt:variant>
        <vt:i4>81</vt:i4>
      </vt:variant>
      <vt:variant>
        <vt:i4>0</vt:i4>
      </vt:variant>
      <vt:variant>
        <vt:i4>5</vt:i4>
      </vt:variant>
      <vt:variant>
        <vt:lpwstr>https://education.nsw.gov.au/teaching-and-learning/curriculum/planning-programming-and-assessing-k-12/about-universal-design-for-learning/strategies-and-resources-for-curriculum-planning-representation</vt:lpwstr>
      </vt:variant>
      <vt:variant>
        <vt:lpwstr/>
      </vt:variant>
      <vt:variant>
        <vt:i4>786433</vt:i4>
      </vt:variant>
      <vt:variant>
        <vt:i4>78</vt:i4>
      </vt:variant>
      <vt:variant>
        <vt:i4>0</vt:i4>
      </vt:variant>
      <vt:variant>
        <vt:i4>5</vt:i4>
      </vt:variant>
      <vt:variant>
        <vt:lpwstr>https://education.nsw.gov.au/teaching-and-learning/curriculum/planning-programming-and-assessing-k-12/about-universal-design-for-learning/strategies-and-resources-for-curriculum-planning-engagement</vt:lpwstr>
      </vt:variant>
      <vt:variant>
        <vt:lpwstr/>
      </vt:variant>
      <vt:variant>
        <vt:i4>196699</vt:i4>
      </vt:variant>
      <vt:variant>
        <vt:i4>75</vt:i4>
      </vt:variant>
      <vt:variant>
        <vt:i4>0</vt:i4>
      </vt:variant>
      <vt:variant>
        <vt:i4>5</vt:i4>
      </vt:variant>
      <vt:variant>
        <vt:lpwstr>https://education.nsw.gov.au/teaching-and-learning/curriculum/planning-programming-and-assessing-k-12/about-universal-design-for-learning</vt:lpwstr>
      </vt:variant>
      <vt:variant>
        <vt:lpwstr/>
      </vt:variant>
      <vt:variant>
        <vt:i4>1638486</vt:i4>
      </vt:variant>
      <vt:variant>
        <vt:i4>72</vt:i4>
      </vt:variant>
      <vt:variant>
        <vt:i4>0</vt:i4>
      </vt:variant>
      <vt:variant>
        <vt:i4>5</vt:i4>
      </vt:variant>
      <vt:variant>
        <vt:lpwstr>https://education.nsw.gov.au/policy-library/policies/pd-2005-0131</vt:lpwstr>
      </vt:variant>
      <vt:variant>
        <vt:lpwstr/>
      </vt:variant>
      <vt:variant>
        <vt:i4>852053</vt:i4>
      </vt:variant>
      <vt:variant>
        <vt:i4>69</vt:i4>
      </vt:variant>
      <vt:variant>
        <vt:i4>0</vt:i4>
      </vt:variant>
      <vt:variant>
        <vt:i4>5</vt:i4>
      </vt:variant>
      <vt:variant>
        <vt:lpwstr>https://education.nsw.gov.au/policy-library/policies/pd-2005-0290-03</vt:lpwstr>
      </vt:variant>
      <vt:variant>
        <vt:lpwstr/>
      </vt:variant>
      <vt:variant>
        <vt:i4>1638485</vt:i4>
      </vt:variant>
      <vt:variant>
        <vt:i4>66</vt:i4>
      </vt:variant>
      <vt:variant>
        <vt:i4>0</vt:i4>
      </vt:variant>
      <vt:variant>
        <vt:i4>5</vt:i4>
      </vt:variant>
      <vt:variant>
        <vt:lpwstr>https://education.nsw.gov.au/policy-library/policies/pd-2005-0235</vt:lpwstr>
      </vt:variant>
      <vt:variant>
        <vt:lpwstr/>
      </vt:variant>
      <vt:variant>
        <vt:i4>1638487</vt:i4>
      </vt:variant>
      <vt:variant>
        <vt:i4>63</vt:i4>
      </vt:variant>
      <vt:variant>
        <vt:i4>0</vt:i4>
      </vt:variant>
      <vt:variant>
        <vt:i4>5</vt:i4>
      </vt:variant>
      <vt:variant>
        <vt:lpwstr>https://education.nsw.gov.au/policy-library/policies/pd-2004-0020</vt:lpwstr>
      </vt:variant>
      <vt:variant>
        <vt:lpwstr/>
      </vt:variant>
      <vt:variant>
        <vt:i4>3473506</vt:i4>
      </vt:variant>
      <vt:variant>
        <vt:i4>60</vt:i4>
      </vt:variant>
      <vt:variant>
        <vt:i4>0</vt:i4>
      </vt:variant>
      <vt:variant>
        <vt:i4>5</vt:i4>
      </vt:variant>
      <vt:variant>
        <vt:lpwstr>https://education.nsw.gov.au/teaching-and-learning/curriculum/hsie/planning-programming-and-assessing-hsie-7-10/planning-programming-assessing-history-7-10</vt:lpwstr>
      </vt:variant>
      <vt:variant>
        <vt:lpwstr/>
      </vt:variant>
      <vt:variant>
        <vt:i4>2293870</vt:i4>
      </vt:variant>
      <vt:variant>
        <vt:i4>57</vt:i4>
      </vt:variant>
      <vt:variant>
        <vt:i4>0</vt:i4>
      </vt:variant>
      <vt:variant>
        <vt:i4>5</vt:i4>
      </vt:variant>
      <vt:variant>
        <vt:lpwstr>https://curriculum.nsw.edu.au/learning-areas/hsie/history-7-10-2024/content/stage-4/fa89c1bf2d</vt:lpwstr>
      </vt:variant>
      <vt:variant>
        <vt:lpwstr/>
      </vt:variant>
      <vt:variant>
        <vt:i4>1048631</vt:i4>
      </vt:variant>
      <vt:variant>
        <vt:i4>50</vt:i4>
      </vt:variant>
      <vt:variant>
        <vt:i4>0</vt:i4>
      </vt:variant>
      <vt:variant>
        <vt:i4>5</vt:i4>
      </vt:variant>
      <vt:variant>
        <vt:lpwstr/>
      </vt:variant>
      <vt:variant>
        <vt:lpwstr>_Toc221459189</vt:lpwstr>
      </vt:variant>
      <vt:variant>
        <vt:i4>1048631</vt:i4>
      </vt:variant>
      <vt:variant>
        <vt:i4>44</vt:i4>
      </vt:variant>
      <vt:variant>
        <vt:i4>0</vt:i4>
      </vt:variant>
      <vt:variant>
        <vt:i4>5</vt:i4>
      </vt:variant>
      <vt:variant>
        <vt:lpwstr/>
      </vt:variant>
      <vt:variant>
        <vt:lpwstr>_Toc221459188</vt:lpwstr>
      </vt:variant>
      <vt:variant>
        <vt:i4>1048631</vt:i4>
      </vt:variant>
      <vt:variant>
        <vt:i4>38</vt:i4>
      </vt:variant>
      <vt:variant>
        <vt:i4>0</vt:i4>
      </vt:variant>
      <vt:variant>
        <vt:i4>5</vt:i4>
      </vt:variant>
      <vt:variant>
        <vt:lpwstr/>
      </vt:variant>
      <vt:variant>
        <vt:lpwstr>_Toc221459187</vt:lpwstr>
      </vt:variant>
      <vt:variant>
        <vt:i4>1048631</vt:i4>
      </vt:variant>
      <vt:variant>
        <vt:i4>32</vt:i4>
      </vt:variant>
      <vt:variant>
        <vt:i4>0</vt:i4>
      </vt:variant>
      <vt:variant>
        <vt:i4>5</vt:i4>
      </vt:variant>
      <vt:variant>
        <vt:lpwstr/>
      </vt:variant>
      <vt:variant>
        <vt:lpwstr>_Toc221459186</vt:lpwstr>
      </vt:variant>
      <vt:variant>
        <vt:i4>1048631</vt:i4>
      </vt:variant>
      <vt:variant>
        <vt:i4>26</vt:i4>
      </vt:variant>
      <vt:variant>
        <vt:i4>0</vt:i4>
      </vt:variant>
      <vt:variant>
        <vt:i4>5</vt:i4>
      </vt:variant>
      <vt:variant>
        <vt:lpwstr/>
      </vt:variant>
      <vt:variant>
        <vt:lpwstr>_Toc221459185</vt:lpwstr>
      </vt:variant>
      <vt:variant>
        <vt:i4>1048631</vt:i4>
      </vt:variant>
      <vt:variant>
        <vt:i4>20</vt:i4>
      </vt:variant>
      <vt:variant>
        <vt:i4>0</vt:i4>
      </vt:variant>
      <vt:variant>
        <vt:i4>5</vt:i4>
      </vt:variant>
      <vt:variant>
        <vt:lpwstr/>
      </vt:variant>
      <vt:variant>
        <vt:lpwstr>_Toc221459184</vt:lpwstr>
      </vt:variant>
      <vt:variant>
        <vt:i4>1048631</vt:i4>
      </vt:variant>
      <vt:variant>
        <vt:i4>14</vt:i4>
      </vt:variant>
      <vt:variant>
        <vt:i4>0</vt:i4>
      </vt:variant>
      <vt:variant>
        <vt:i4>5</vt:i4>
      </vt:variant>
      <vt:variant>
        <vt:lpwstr/>
      </vt:variant>
      <vt:variant>
        <vt:lpwstr>_Toc221459183</vt:lpwstr>
      </vt:variant>
      <vt:variant>
        <vt:i4>1048631</vt:i4>
      </vt:variant>
      <vt:variant>
        <vt:i4>8</vt:i4>
      </vt:variant>
      <vt:variant>
        <vt:i4>0</vt:i4>
      </vt:variant>
      <vt:variant>
        <vt:i4>5</vt:i4>
      </vt:variant>
      <vt:variant>
        <vt:lpwstr/>
      </vt:variant>
      <vt:variant>
        <vt:lpwstr>_Toc221459182</vt:lpwstr>
      </vt:variant>
      <vt:variant>
        <vt:i4>1048631</vt:i4>
      </vt:variant>
      <vt:variant>
        <vt:i4>2</vt:i4>
      </vt:variant>
      <vt:variant>
        <vt:i4>0</vt:i4>
      </vt:variant>
      <vt:variant>
        <vt:i4>5</vt:i4>
      </vt:variant>
      <vt:variant>
        <vt:lpwstr/>
      </vt:variant>
      <vt:variant>
        <vt:lpwstr>_Toc221459181</vt:lpwstr>
      </vt:variant>
      <vt:variant>
        <vt:i4>3866694</vt:i4>
      </vt:variant>
      <vt:variant>
        <vt:i4>15</vt:i4>
      </vt:variant>
      <vt:variant>
        <vt:i4>0</vt:i4>
      </vt:variant>
      <vt:variant>
        <vt:i4>5</vt:i4>
      </vt:variant>
      <vt:variant>
        <vt:lpwstr>mailto:Matt.Alterator@det.nsw.edu.au</vt:lpwstr>
      </vt:variant>
      <vt:variant>
        <vt:lpwstr/>
      </vt:variant>
      <vt:variant>
        <vt:i4>655419</vt:i4>
      </vt:variant>
      <vt:variant>
        <vt:i4>12</vt:i4>
      </vt:variant>
      <vt:variant>
        <vt:i4>0</vt:i4>
      </vt:variant>
      <vt:variant>
        <vt:i4>5</vt:i4>
      </vt:variant>
      <vt:variant>
        <vt:lpwstr>mailto:Omar.Danishyar1@det.nsw.edu.au</vt:lpwstr>
      </vt:variant>
      <vt:variant>
        <vt:lpwstr/>
      </vt:variant>
      <vt:variant>
        <vt:i4>5111892</vt:i4>
      </vt:variant>
      <vt:variant>
        <vt:i4>9</vt:i4>
      </vt:variant>
      <vt:variant>
        <vt:i4>0</vt:i4>
      </vt:variant>
      <vt:variant>
        <vt:i4>5</vt:i4>
      </vt:variant>
      <vt:variant>
        <vt:lpwstr>https://www.historyskills.com/classroom/ancient-history/anc-pompeii-reading/</vt:lpwstr>
      </vt:variant>
      <vt:variant>
        <vt:lpwstr/>
      </vt:variant>
      <vt:variant>
        <vt:i4>655419</vt:i4>
      </vt:variant>
      <vt:variant>
        <vt:i4>6</vt:i4>
      </vt:variant>
      <vt:variant>
        <vt:i4>0</vt:i4>
      </vt:variant>
      <vt:variant>
        <vt:i4>5</vt:i4>
      </vt:variant>
      <vt:variant>
        <vt:lpwstr>mailto:Omar.Danishyar1@det.nsw.edu.au</vt:lpwstr>
      </vt:variant>
      <vt:variant>
        <vt:lpwstr/>
      </vt:variant>
      <vt:variant>
        <vt:i4>5046369</vt:i4>
      </vt:variant>
      <vt:variant>
        <vt:i4>3</vt:i4>
      </vt:variant>
      <vt:variant>
        <vt:i4>0</vt:i4>
      </vt:variant>
      <vt:variant>
        <vt:i4>5</vt:i4>
      </vt:variant>
      <vt:variant>
        <vt:lpwstr>mailto:Khaled.Ajam3@det.nsw.edu.au</vt:lpwstr>
      </vt:variant>
      <vt:variant>
        <vt:lpwstr/>
      </vt:variant>
      <vt:variant>
        <vt:i4>655419</vt:i4>
      </vt:variant>
      <vt:variant>
        <vt:i4>0</vt:i4>
      </vt:variant>
      <vt:variant>
        <vt:i4>0</vt:i4>
      </vt:variant>
      <vt:variant>
        <vt:i4>5</vt:i4>
      </vt:variant>
      <vt:variant>
        <vt:lpwstr>mailto:Omar.Danishyar1@det.nsw.edu.au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ancient past – program – History, Stage 4</dc:title>
  <dc:subject/>
  <dc:creator>NSW Department of Education</dc:creator>
  <cp:keywords/>
  <dc:description/>
  <dcterms:created xsi:type="dcterms:W3CDTF">2026-02-26T19:29:00Z</dcterms:created>
  <dcterms:modified xsi:type="dcterms:W3CDTF">2026-04-30T02:30:00Z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2023-10-06T02:07:47Z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d58b72f5-8766-4933-a0a8-ba0bf1bbba50</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8675f439-6ec0-4a91-8ba0-831609c677e2</vt:lpwstr>
  </property>
</Properties>
</file>