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364D93" w14:textId="5D570506" w:rsidR="003D63DE" w:rsidRDefault="003D63DE" w:rsidP="003D63DE">
      <w:pPr>
        <w:pStyle w:val="Title"/>
      </w:pPr>
      <w:bookmarkStart w:id="0" w:name="_Hlk148085229"/>
      <w:r>
        <w:t xml:space="preserve">English Stage 5 (Year 9) – sample integrated </w:t>
      </w:r>
      <w:r w:rsidR="00487070">
        <w:t>program of learning</w:t>
      </w:r>
    </w:p>
    <w:bookmarkEnd w:id="0"/>
    <w:p w14:paraId="1C4AF42B" w14:textId="215CF251" w:rsidR="003D63DE" w:rsidRDefault="003D63DE" w:rsidP="003D63DE">
      <w:pPr>
        <w:pStyle w:val="Subtitle"/>
      </w:pPr>
      <w:r>
        <w:t xml:space="preserve">9.4 </w:t>
      </w:r>
      <w:r w:rsidR="00CA1750">
        <w:t xml:space="preserve">– </w:t>
      </w:r>
      <w:r>
        <w:t>Exploring the speculative</w:t>
      </w:r>
      <w:r>
        <w:br w:type="page"/>
      </w:r>
    </w:p>
    <w:p w14:paraId="0285E187" w14:textId="209ACB84" w:rsidR="003D63DE" w:rsidRPr="002506EE" w:rsidRDefault="003D63DE" w:rsidP="003D63DE">
      <w:pPr>
        <w:pStyle w:val="TOCHeading"/>
        <w:tabs>
          <w:tab w:val="left" w:pos="13465"/>
        </w:tabs>
      </w:pPr>
      <w:r>
        <w:lastRenderedPageBreak/>
        <w:t>Contents</w:t>
      </w:r>
    </w:p>
    <w:p w14:paraId="5862E5D1" w14:textId="23E69752" w:rsidR="00435779" w:rsidRDefault="003D63DE">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219901472" w:history="1">
        <w:r w:rsidR="00435779" w:rsidRPr="00083899">
          <w:rPr>
            <w:rStyle w:val="Hyperlink"/>
          </w:rPr>
          <w:t>Rationale</w:t>
        </w:r>
        <w:r w:rsidR="00435779">
          <w:rPr>
            <w:webHidden/>
          </w:rPr>
          <w:tab/>
        </w:r>
        <w:r w:rsidR="00435779">
          <w:rPr>
            <w:webHidden/>
          </w:rPr>
          <w:fldChar w:fldCharType="begin"/>
        </w:r>
        <w:r w:rsidR="00435779">
          <w:rPr>
            <w:webHidden/>
          </w:rPr>
          <w:instrText xml:space="preserve"> PAGEREF _Toc219901472 \h </w:instrText>
        </w:r>
        <w:r w:rsidR="00435779">
          <w:rPr>
            <w:webHidden/>
          </w:rPr>
        </w:r>
        <w:r w:rsidR="00435779">
          <w:rPr>
            <w:webHidden/>
          </w:rPr>
          <w:fldChar w:fldCharType="separate"/>
        </w:r>
        <w:r w:rsidR="00435779">
          <w:rPr>
            <w:webHidden/>
          </w:rPr>
          <w:t>3</w:t>
        </w:r>
        <w:r w:rsidR="00435779">
          <w:rPr>
            <w:webHidden/>
          </w:rPr>
          <w:fldChar w:fldCharType="end"/>
        </w:r>
      </w:hyperlink>
    </w:p>
    <w:p w14:paraId="6517714B" w14:textId="43F4E430" w:rsidR="00435779" w:rsidRDefault="00435779">
      <w:pPr>
        <w:pStyle w:val="TOC1"/>
        <w:rPr>
          <w:rFonts w:asciiTheme="minorHAnsi" w:eastAsiaTheme="minorEastAsia" w:hAnsiTheme="minorHAnsi" w:cstheme="minorBidi"/>
          <w:b w:val="0"/>
          <w:kern w:val="2"/>
          <w:sz w:val="24"/>
          <w:lang w:eastAsia="en-AU"/>
          <w14:ligatures w14:val="standardContextual"/>
        </w:rPr>
      </w:pPr>
      <w:hyperlink w:anchor="_Toc219901473" w:history="1">
        <w:r w:rsidRPr="00083899">
          <w:rPr>
            <w:rStyle w:val="Hyperlink"/>
          </w:rPr>
          <w:t>Introduction</w:t>
        </w:r>
        <w:r>
          <w:rPr>
            <w:webHidden/>
          </w:rPr>
          <w:tab/>
        </w:r>
        <w:r>
          <w:rPr>
            <w:webHidden/>
          </w:rPr>
          <w:fldChar w:fldCharType="begin"/>
        </w:r>
        <w:r>
          <w:rPr>
            <w:webHidden/>
          </w:rPr>
          <w:instrText xml:space="preserve"> PAGEREF _Toc219901473 \h </w:instrText>
        </w:r>
        <w:r>
          <w:rPr>
            <w:webHidden/>
          </w:rPr>
        </w:r>
        <w:r>
          <w:rPr>
            <w:webHidden/>
          </w:rPr>
          <w:fldChar w:fldCharType="separate"/>
        </w:r>
        <w:r>
          <w:rPr>
            <w:webHidden/>
          </w:rPr>
          <w:t>4</w:t>
        </w:r>
        <w:r>
          <w:rPr>
            <w:webHidden/>
          </w:rPr>
          <w:fldChar w:fldCharType="end"/>
        </w:r>
      </w:hyperlink>
    </w:p>
    <w:p w14:paraId="4F623970" w14:textId="2E7CD9E4" w:rsidR="00435779" w:rsidRDefault="00435779">
      <w:pPr>
        <w:pStyle w:val="TOC2"/>
        <w:rPr>
          <w:rFonts w:asciiTheme="minorHAnsi" w:eastAsiaTheme="minorEastAsia" w:hAnsiTheme="minorHAnsi" w:cstheme="minorBidi"/>
          <w:kern w:val="2"/>
          <w:sz w:val="24"/>
          <w:lang w:eastAsia="en-AU"/>
          <w14:ligatures w14:val="standardContextual"/>
        </w:rPr>
      </w:pPr>
      <w:hyperlink w:anchor="_Toc219901474" w:history="1">
        <w:r w:rsidRPr="00083899">
          <w:rPr>
            <w:rStyle w:val="Hyperlink"/>
          </w:rPr>
          <w:t>Integrated teaching and learning programs to meet the needs of diverse learners</w:t>
        </w:r>
        <w:r>
          <w:rPr>
            <w:webHidden/>
          </w:rPr>
          <w:tab/>
        </w:r>
        <w:r>
          <w:rPr>
            <w:webHidden/>
          </w:rPr>
          <w:fldChar w:fldCharType="begin"/>
        </w:r>
        <w:r>
          <w:rPr>
            <w:webHidden/>
          </w:rPr>
          <w:instrText xml:space="preserve"> PAGEREF _Toc219901474 \h </w:instrText>
        </w:r>
        <w:r>
          <w:rPr>
            <w:webHidden/>
          </w:rPr>
        </w:r>
        <w:r>
          <w:rPr>
            <w:webHidden/>
          </w:rPr>
          <w:fldChar w:fldCharType="separate"/>
        </w:r>
        <w:r>
          <w:rPr>
            <w:webHidden/>
          </w:rPr>
          <w:t>4</w:t>
        </w:r>
        <w:r>
          <w:rPr>
            <w:webHidden/>
          </w:rPr>
          <w:fldChar w:fldCharType="end"/>
        </w:r>
      </w:hyperlink>
    </w:p>
    <w:p w14:paraId="06426CCF" w14:textId="04489DC3" w:rsidR="00435779" w:rsidRDefault="00435779">
      <w:pPr>
        <w:pStyle w:val="TOC2"/>
        <w:rPr>
          <w:rFonts w:asciiTheme="minorHAnsi" w:eastAsiaTheme="minorEastAsia" w:hAnsiTheme="minorHAnsi" w:cstheme="minorBidi"/>
          <w:kern w:val="2"/>
          <w:sz w:val="24"/>
          <w:lang w:eastAsia="en-AU"/>
          <w14:ligatures w14:val="standardContextual"/>
        </w:rPr>
      </w:pPr>
      <w:hyperlink w:anchor="_Toc219901475" w:history="1">
        <w:r w:rsidRPr="00083899">
          <w:rPr>
            <w:rStyle w:val="Hyperlink"/>
          </w:rPr>
          <w:t>Life Skills eligibility</w:t>
        </w:r>
        <w:r>
          <w:rPr>
            <w:webHidden/>
          </w:rPr>
          <w:tab/>
        </w:r>
        <w:r>
          <w:rPr>
            <w:webHidden/>
          </w:rPr>
          <w:fldChar w:fldCharType="begin"/>
        </w:r>
        <w:r>
          <w:rPr>
            <w:webHidden/>
          </w:rPr>
          <w:instrText xml:space="preserve"> PAGEREF _Toc219901475 \h </w:instrText>
        </w:r>
        <w:r>
          <w:rPr>
            <w:webHidden/>
          </w:rPr>
        </w:r>
        <w:r>
          <w:rPr>
            <w:webHidden/>
          </w:rPr>
          <w:fldChar w:fldCharType="separate"/>
        </w:r>
        <w:r>
          <w:rPr>
            <w:webHidden/>
          </w:rPr>
          <w:t>5</w:t>
        </w:r>
        <w:r>
          <w:rPr>
            <w:webHidden/>
          </w:rPr>
          <w:fldChar w:fldCharType="end"/>
        </w:r>
      </w:hyperlink>
    </w:p>
    <w:p w14:paraId="3D5502FD" w14:textId="4C39EDC4" w:rsidR="00435779" w:rsidRDefault="00435779">
      <w:pPr>
        <w:pStyle w:val="TOC2"/>
        <w:rPr>
          <w:rFonts w:asciiTheme="minorHAnsi" w:eastAsiaTheme="minorEastAsia" w:hAnsiTheme="minorHAnsi" w:cstheme="minorBidi"/>
          <w:kern w:val="2"/>
          <w:sz w:val="24"/>
          <w:lang w:eastAsia="en-AU"/>
          <w14:ligatures w14:val="standardContextual"/>
        </w:rPr>
      </w:pPr>
      <w:hyperlink w:anchor="_Toc219901476" w:history="1">
        <w:r w:rsidRPr="00083899">
          <w:rPr>
            <w:rStyle w:val="Hyperlink"/>
          </w:rPr>
          <w:t>Assessment of Life Skills outcomes</w:t>
        </w:r>
        <w:r>
          <w:rPr>
            <w:webHidden/>
          </w:rPr>
          <w:tab/>
        </w:r>
        <w:r>
          <w:rPr>
            <w:webHidden/>
          </w:rPr>
          <w:fldChar w:fldCharType="begin"/>
        </w:r>
        <w:r>
          <w:rPr>
            <w:webHidden/>
          </w:rPr>
          <w:instrText xml:space="preserve"> PAGEREF _Toc219901476 \h </w:instrText>
        </w:r>
        <w:r>
          <w:rPr>
            <w:webHidden/>
          </w:rPr>
        </w:r>
        <w:r>
          <w:rPr>
            <w:webHidden/>
          </w:rPr>
          <w:fldChar w:fldCharType="separate"/>
        </w:r>
        <w:r>
          <w:rPr>
            <w:webHidden/>
          </w:rPr>
          <w:t>5</w:t>
        </w:r>
        <w:r>
          <w:rPr>
            <w:webHidden/>
          </w:rPr>
          <w:fldChar w:fldCharType="end"/>
        </w:r>
      </w:hyperlink>
    </w:p>
    <w:p w14:paraId="016069D3" w14:textId="2C49D8F3" w:rsidR="00435779" w:rsidRDefault="00435779">
      <w:pPr>
        <w:pStyle w:val="TOC1"/>
        <w:rPr>
          <w:rFonts w:asciiTheme="minorHAnsi" w:eastAsiaTheme="minorEastAsia" w:hAnsiTheme="minorHAnsi" w:cstheme="minorBidi"/>
          <w:b w:val="0"/>
          <w:kern w:val="2"/>
          <w:sz w:val="24"/>
          <w:lang w:eastAsia="en-AU"/>
          <w14:ligatures w14:val="standardContextual"/>
        </w:rPr>
      </w:pPr>
      <w:hyperlink w:anchor="_Toc219901477" w:history="1">
        <w:r w:rsidRPr="00083899">
          <w:rPr>
            <w:rStyle w:val="Hyperlink"/>
          </w:rPr>
          <w:t>About this resource</w:t>
        </w:r>
        <w:r>
          <w:rPr>
            <w:webHidden/>
          </w:rPr>
          <w:tab/>
        </w:r>
        <w:r>
          <w:rPr>
            <w:webHidden/>
          </w:rPr>
          <w:fldChar w:fldCharType="begin"/>
        </w:r>
        <w:r>
          <w:rPr>
            <w:webHidden/>
          </w:rPr>
          <w:instrText xml:space="preserve"> PAGEREF _Toc219901477 \h </w:instrText>
        </w:r>
        <w:r>
          <w:rPr>
            <w:webHidden/>
          </w:rPr>
        </w:r>
        <w:r>
          <w:rPr>
            <w:webHidden/>
          </w:rPr>
          <w:fldChar w:fldCharType="separate"/>
        </w:r>
        <w:r>
          <w:rPr>
            <w:webHidden/>
          </w:rPr>
          <w:t>6</w:t>
        </w:r>
        <w:r>
          <w:rPr>
            <w:webHidden/>
          </w:rPr>
          <w:fldChar w:fldCharType="end"/>
        </w:r>
      </w:hyperlink>
    </w:p>
    <w:p w14:paraId="6AC862D2" w14:textId="3A9F0951" w:rsidR="00435779" w:rsidRDefault="00435779">
      <w:pPr>
        <w:pStyle w:val="TOC2"/>
        <w:rPr>
          <w:rFonts w:asciiTheme="minorHAnsi" w:eastAsiaTheme="minorEastAsia" w:hAnsiTheme="minorHAnsi" w:cstheme="minorBidi"/>
          <w:kern w:val="2"/>
          <w:sz w:val="24"/>
          <w:lang w:eastAsia="en-AU"/>
          <w14:ligatures w14:val="standardContextual"/>
        </w:rPr>
      </w:pPr>
      <w:hyperlink w:anchor="_Toc219901478" w:history="1">
        <w:r w:rsidRPr="00083899">
          <w:rPr>
            <w:rStyle w:val="Hyperlink"/>
          </w:rPr>
          <w:t>Purpose of resource</w:t>
        </w:r>
        <w:r>
          <w:rPr>
            <w:webHidden/>
          </w:rPr>
          <w:tab/>
        </w:r>
        <w:r>
          <w:rPr>
            <w:webHidden/>
          </w:rPr>
          <w:fldChar w:fldCharType="begin"/>
        </w:r>
        <w:r>
          <w:rPr>
            <w:webHidden/>
          </w:rPr>
          <w:instrText xml:space="preserve"> PAGEREF _Toc219901478 \h </w:instrText>
        </w:r>
        <w:r>
          <w:rPr>
            <w:webHidden/>
          </w:rPr>
        </w:r>
        <w:r>
          <w:rPr>
            <w:webHidden/>
          </w:rPr>
          <w:fldChar w:fldCharType="separate"/>
        </w:r>
        <w:r>
          <w:rPr>
            <w:webHidden/>
          </w:rPr>
          <w:t>6</w:t>
        </w:r>
        <w:r>
          <w:rPr>
            <w:webHidden/>
          </w:rPr>
          <w:fldChar w:fldCharType="end"/>
        </w:r>
      </w:hyperlink>
    </w:p>
    <w:p w14:paraId="248401B6" w14:textId="5121F207" w:rsidR="00435779" w:rsidRDefault="00435779">
      <w:pPr>
        <w:pStyle w:val="TOC2"/>
        <w:rPr>
          <w:rFonts w:asciiTheme="minorHAnsi" w:eastAsiaTheme="minorEastAsia" w:hAnsiTheme="minorHAnsi" w:cstheme="minorBidi"/>
          <w:kern w:val="2"/>
          <w:sz w:val="24"/>
          <w:lang w:eastAsia="en-AU"/>
          <w14:ligatures w14:val="standardContextual"/>
        </w:rPr>
      </w:pPr>
      <w:hyperlink w:anchor="_Toc219901479" w:history="1">
        <w:r w:rsidRPr="00083899">
          <w:rPr>
            <w:rStyle w:val="Hyperlink"/>
          </w:rPr>
          <w:t>Target audience</w:t>
        </w:r>
        <w:r>
          <w:rPr>
            <w:webHidden/>
          </w:rPr>
          <w:tab/>
        </w:r>
        <w:r>
          <w:rPr>
            <w:webHidden/>
          </w:rPr>
          <w:fldChar w:fldCharType="begin"/>
        </w:r>
        <w:r>
          <w:rPr>
            <w:webHidden/>
          </w:rPr>
          <w:instrText xml:space="preserve"> PAGEREF _Toc219901479 \h </w:instrText>
        </w:r>
        <w:r>
          <w:rPr>
            <w:webHidden/>
          </w:rPr>
        </w:r>
        <w:r>
          <w:rPr>
            <w:webHidden/>
          </w:rPr>
          <w:fldChar w:fldCharType="separate"/>
        </w:r>
        <w:r>
          <w:rPr>
            <w:webHidden/>
          </w:rPr>
          <w:t>6</w:t>
        </w:r>
        <w:r>
          <w:rPr>
            <w:webHidden/>
          </w:rPr>
          <w:fldChar w:fldCharType="end"/>
        </w:r>
      </w:hyperlink>
    </w:p>
    <w:p w14:paraId="77426606" w14:textId="52E1CE27" w:rsidR="00435779" w:rsidRDefault="00435779">
      <w:pPr>
        <w:pStyle w:val="TOC2"/>
        <w:rPr>
          <w:rFonts w:asciiTheme="minorHAnsi" w:eastAsiaTheme="minorEastAsia" w:hAnsiTheme="minorHAnsi" w:cstheme="minorBidi"/>
          <w:kern w:val="2"/>
          <w:sz w:val="24"/>
          <w:lang w:eastAsia="en-AU"/>
          <w14:ligatures w14:val="standardContextual"/>
        </w:rPr>
      </w:pPr>
      <w:hyperlink w:anchor="_Toc219901480" w:history="1">
        <w:r w:rsidRPr="00083899">
          <w:rPr>
            <w:rStyle w:val="Hyperlink"/>
          </w:rPr>
          <w:t>When and how to use</w:t>
        </w:r>
        <w:r>
          <w:rPr>
            <w:webHidden/>
          </w:rPr>
          <w:tab/>
        </w:r>
        <w:r>
          <w:rPr>
            <w:webHidden/>
          </w:rPr>
          <w:fldChar w:fldCharType="begin"/>
        </w:r>
        <w:r>
          <w:rPr>
            <w:webHidden/>
          </w:rPr>
          <w:instrText xml:space="preserve"> PAGEREF _Toc219901480 \h </w:instrText>
        </w:r>
        <w:r>
          <w:rPr>
            <w:webHidden/>
          </w:rPr>
        </w:r>
        <w:r>
          <w:rPr>
            <w:webHidden/>
          </w:rPr>
          <w:fldChar w:fldCharType="separate"/>
        </w:r>
        <w:r>
          <w:rPr>
            <w:webHidden/>
          </w:rPr>
          <w:t>6</w:t>
        </w:r>
        <w:r>
          <w:rPr>
            <w:webHidden/>
          </w:rPr>
          <w:fldChar w:fldCharType="end"/>
        </w:r>
      </w:hyperlink>
    </w:p>
    <w:p w14:paraId="4950FC40" w14:textId="31F222E8" w:rsidR="00435779" w:rsidRDefault="00435779">
      <w:pPr>
        <w:pStyle w:val="TOC1"/>
        <w:rPr>
          <w:rFonts w:asciiTheme="minorHAnsi" w:eastAsiaTheme="minorEastAsia" w:hAnsiTheme="minorHAnsi" w:cstheme="minorBidi"/>
          <w:b w:val="0"/>
          <w:kern w:val="2"/>
          <w:sz w:val="24"/>
          <w:lang w:eastAsia="en-AU"/>
          <w14:ligatures w14:val="standardContextual"/>
        </w:rPr>
      </w:pPr>
      <w:hyperlink w:anchor="_Toc219901481" w:history="1">
        <w:r w:rsidRPr="00083899">
          <w:rPr>
            <w:rStyle w:val="Hyperlink"/>
          </w:rPr>
          <w:t>Overview</w:t>
        </w:r>
        <w:r>
          <w:rPr>
            <w:webHidden/>
          </w:rPr>
          <w:tab/>
        </w:r>
        <w:r>
          <w:rPr>
            <w:webHidden/>
          </w:rPr>
          <w:fldChar w:fldCharType="begin"/>
        </w:r>
        <w:r>
          <w:rPr>
            <w:webHidden/>
          </w:rPr>
          <w:instrText xml:space="preserve"> PAGEREF _Toc219901481 \h </w:instrText>
        </w:r>
        <w:r>
          <w:rPr>
            <w:webHidden/>
          </w:rPr>
        </w:r>
        <w:r>
          <w:rPr>
            <w:webHidden/>
          </w:rPr>
          <w:fldChar w:fldCharType="separate"/>
        </w:r>
        <w:r>
          <w:rPr>
            <w:webHidden/>
          </w:rPr>
          <w:t>9</w:t>
        </w:r>
        <w:r>
          <w:rPr>
            <w:webHidden/>
          </w:rPr>
          <w:fldChar w:fldCharType="end"/>
        </w:r>
      </w:hyperlink>
    </w:p>
    <w:p w14:paraId="42E9F7B2" w14:textId="6589E91D" w:rsidR="00435779" w:rsidRDefault="00435779">
      <w:pPr>
        <w:pStyle w:val="TOC1"/>
        <w:rPr>
          <w:rFonts w:asciiTheme="minorHAnsi" w:eastAsiaTheme="minorEastAsia" w:hAnsiTheme="minorHAnsi" w:cstheme="minorBidi"/>
          <w:b w:val="0"/>
          <w:kern w:val="2"/>
          <w:sz w:val="24"/>
          <w:lang w:eastAsia="en-AU"/>
          <w14:ligatures w14:val="standardContextual"/>
        </w:rPr>
      </w:pPr>
      <w:hyperlink w:anchor="_Toc219901482" w:history="1">
        <w:r w:rsidRPr="00083899">
          <w:rPr>
            <w:rStyle w:val="Hyperlink"/>
          </w:rPr>
          <w:t>Syllabus information</w:t>
        </w:r>
        <w:r>
          <w:rPr>
            <w:webHidden/>
          </w:rPr>
          <w:tab/>
        </w:r>
        <w:r>
          <w:rPr>
            <w:webHidden/>
          </w:rPr>
          <w:fldChar w:fldCharType="begin"/>
        </w:r>
        <w:r>
          <w:rPr>
            <w:webHidden/>
          </w:rPr>
          <w:instrText xml:space="preserve"> PAGEREF _Toc219901482 \h </w:instrText>
        </w:r>
        <w:r>
          <w:rPr>
            <w:webHidden/>
          </w:rPr>
        </w:r>
        <w:r>
          <w:rPr>
            <w:webHidden/>
          </w:rPr>
          <w:fldChar w:fldCharType="separate"/>
        </w:r>
        <w:r>
          <w:rPr>
            <w:webHidden/>
          </w:rPr>
          <w:t>9</w:t>
        </w:r>
        <w:r>
          <w:rPr>
            <w:webHidden/>
          </w:rPr>
          <w:fldChar w:fldCharType="end"/>
        </w:r>
      </w:hyperlink>
    </w:p>
    <w:p w14:paraId="24D03657" w14:textId="5FF66554" w:rsidR="00435779" w:rsidRDefault="00435779">
      <w:pPr>
        <w:pStyle w:val="TOC1"/>
        <w:rPr>
          <w:rFonts w:asciiTheme="minorHAnsi" w:eastAsiaTheme="minorEastAsia" w:hAnsiTheme="minorHAnsi" w:cstheme="minorBidi"/>
          <w:b w:val="0"/>
          <w:kern w:val="2"/>
          <w:sz w:val="24"/>
          <w:lang w:eastAsia="en-AU"/>
          <w14:ligatures w14:val="standardContextual"/>
        </w:rPr>
      </w:pPr>
      <w:hyperlink w:anchor="_Toc219901483" w:history="1">
        <w:r w:rsidRPr="00083899">
          <w:rPr>
            <w:rStyle w:val="Hyperlink"/>
          </w:rPr>
          <w:t>Unit outcomes</w:t>
        </w:r>
        <w:r>
          <w:rPr>
            <w:webHidden/>
          </w:rPr>
          <w:tab/>
        </w:r>
        <w:r>
          <w:rPr>
            <w:webHidden/>
          </w:rPr>
          <w:fldChar w:fldCharType="begin"/>
        </w:r>
        <w:r>
          <w:rPr>
            <w:webHidden/>
          </w:rPr>
          <w:instrText xml:space="preserve"> PAGEREF _Toc219901483 \h </w:instrText>
        </w:r>
        <w:r>
          <w:rPr>
            <w:webHidden/>
          </w:rPr>
        </w:r>
        <w:r>
          <w:rPr>
            <w:webHidden/>
          </w:rPr>
          <w:fldChar w:fldCharType="separate"/>
        </w:r>
        <w:r>
          <w:rPr>
            <w:webHidden/>
          </w:rPr>
          <w:t>11</w:t>
        </w:r>
        <w:r>
          <w:rPr>
            <w:webHidden/>
          </w:rPr>
          <w:fldChar w:fldCharType="end"/>
        </w:r>
      </w:hyperlink>
    </w:p>
    <w:p w14:paraId="62C176CE" w14:textId="58E4105D" w:rsidR="00435779" w:rsidRDefault="00435779">
      <w:pPr>
        <w:pStyle w:val="TOC1"/>
        <w:rPr>
          <w:rFonts w:asciiTheme="minorHAnsi" w:eastAsiaTheme="minorEastAsia" w:hAnsiTheme="minorHAnsi" w:cstheme="minorBidi"/>
          <w:b w:val="0"/>
          <w:kern w:val="2"/>
          <w:sz w:val="24"/>
          <w:lang w:eastAsia="en-AU"/>
          <w14:ligatures w14:val="standardContextual"/>
        </w:rPr>
      </w:pPr>
      <w:hyperlink w:anchor="_Toc219901484" w:history="1">
        <w:r w:rsidRPr="00083899">
          <w:rPr>
            <w:rStyle w:val="Hyperlink"/>
          </w:rPr>
          <w:t>Integrated lesson sequence</w:t>
        </w:r>
        <w:r>
          <w:rPr>
            <w:webHidden/>
          </w:rPr>
          <w:tab/>
        </w:r>
        <w:r>
          <w:rPr>
            <w:webHidden/>
          </w:rPr>
          <w:fldChar w:fldCharType="begin"/>
        </w:r>
        <w:r>
          <w:rPr>
            <w:webHidden/>
          </w:rPr>
          <w:instrText xml:space="preserve"> PAGEREF _Toc219901484 \h </w:instrText>
        </w:r>
        <w:r>
          <w:rPr>
            <w:webHidden/>
          </w:rPr>
        </w:r>
        <w:r>
          <w:rPr>
            <w:webHidden/>
          </w:rPr>
          <w:fldChar w:fldCharType="separate"/>
        </w:r>
        <w:r>
          <w:rPr>
            <w:webHidden/>
          </w:rPr>
          <w:t>12</w:t>
        </w:r>
        <w:r>
          <w:rPr>
            <w:webHidden/>
          </w:rPr>
          <w:fldChar w:fldCharType="end"/>
        </w:r>
      </w:hyperlink>
    </w:p>
    <w:p w14:paraId="32F79674" w14:textId="0A28CEB2" w:rsidR="00435779" w:rsidRDefault="00435779">
      <w:pPr>
        <w:pStyle w:val="TOC2"/>
        <w:rPr>
          <w:rFonts w:asciiTheme="minorHAnsi" w:eastAsiaTheme="minorEastAsia" w:hAnsiTheme="minorHAnsi" w:cstheme="minorBidi"/>
          <w:kern w:val="2"/>
          <w:sz w:val="24"/>
          <w:lang w:eastAsia="en-AU"/>
          <w14:ligatures w14:val="standardContextual"/>
        </w:rPr>
      </w:pPr>
      <w:hyperlink w:anchor="_Toc219901485" w:history="1">
        <w:r w:rsidRPr="00083899">
          <w:rPr>
            <w:rStyle w:val="Hyperlink"/>
          </w:rPr>
          <w:t>Lesson 1</w:t>
        </w:r>
        <w:r>
          <w:rPr>
            <w:webHidden/>
          </w:rPr>
          <w:tab/>
        </w:r>
        <w:r>
          <w:rPr>
            <w:webHidden/>
          </w:rPr>
          <w:fldChar w:fldCharType="begin"/>
        </w:r>
        <w:r>
          <w:rPr>
            <w:webHidden/>
          </w:rPr>
          <w:instrText xml:space="preserve"> PAGEREF _Toc219901485 \h </w:instrText>
        </w:r>
        <w:r>
          <w:rPr>
            <w:webHidden/>
          </w:rPr>
        </w:r>
        <w:r>
          <w:rPr>
            <w:webHidden/>
          </w:rPr>
          <w:fldChar w:fldCharType="separate"/>
        </w:r>
        <w:r>
          <w:rPr>
            <w:webHidden/>
          </w:rPr>
          <w:t>12</w:t>
        </w:r>
        <w:r>
          <w:rPr>
            <w:webHidden/>
          </w:rPr>
          <w:fldChar w:fldCharType="end"/>
        </w:r>
      </w:hyperlink>
    </w:p>
    <w:p w14:paraId="5F539CE8" w14:textId="1C75181D" w:rsidR="00435779" w:rsidRDefault="00435779">
      <w:pPr>
        <w:pStyle w:val="TOC2"/>
        <w:rPr>
          <w:rFonts w:asciiTheme="minorHAnsi" w:eastAsiaTheme="minorEastAsia" w:hAnsiTheme="minorHAnsi" w:cstheme="minorBidi"/>
          <w:kern w:val="2"/>
          <w:sz w:val="24"/>
          <w:lang w:eastAsia="en-AU"/>
          <w14:ligatures w14:val="standardContextual"/>
        </w:rPr>
      </w:pPr>
      <w:hyperlink w:anchor="_Toc219901486" w:history="1">
        <w:r w:rsidRPr="00083899">
          <w:rPr>
            <w:rStyle w:val="Hyperlink"/>
          </w:rPr>
          <w:t>Lesson 2</w:t>
        </w:r>
        <w:r>
          <w:rPr>
            <w:webHidden/>
          </w:rPr>
          <w:tab/>
        </w:r>
        <w:r>
          <w:rPr>
            <w:webHidden/>
          </w:rPr>
          <w:fldChar w:fldCharType="begin"/>
        </w:r>
        <w:r>
          <w:rPr>
            <w:webHidden/>
          </w:rPr>
          <w:instrText xml:space="preserve"> PAGEREF _Toc219901486 \h </w:instrText>
        </w:r>
        <w:r>
          <w:rPr>
            <w:webHidden/>
          </w:rPr>
        </w:r>
        <w:r>
          <w:rPr>
            <w:webHidden/>
          </w:rPr>
          <w:fldChar w:fldCharType="separate"/>
        </w:r>
        <w:r>
          <w:rPr>
            <w:webHidden/>
          </w:rPr>
          <w:t>19</w:t>
        </w:r>
        <w:r>
          <w:rPr>
            <w:webHidden/>
          </w:rPr>
          <w:fldChar w:fldCharType="end"/>
        </w:r>
      </w:hyperlink>
    </w:p>
    <w:p w14:paraId="25B75609" w14:textId="2F2C4508" w:rsidR="00435779" w:rsidRDefault="00435779">
      <w:pPr>
        <w:pStyle w:val="TOC2"/>
        <w:rPr>
          <w:rFonts w:asciiTheme="minorHAnsi" w:eastAsiaTheme="minorEastAsia" w:hAnsiTheme="minorHAnsi" w:cstheme="minorBidi"/>
          <w:kern w:val="2"/>
          <w:sz w:val="24"/>
          <w:lang w:eastAsia="en-AU"/>
          <w14:ligatures w14:val="standardContextual"/>
        </w:rPr>
      </w:pPr>
      <w:hyperlink w:anchor="_Toc219901487" w:history="1">
        <w:r w:rsidRPr="00083899">
          <w:rPr>
            <w:rStyle w:val="Hyperlink"/>
          </w:rPr>
          <w:t>Lesson 3</w:t>
        </w:r>
        <w:r>
          <w:rPr>
            <w:webHidden/>
          </w:rPr>
          <w:tab/>
        </w:r>
        <w:r>
          <w:rPr>
            <w:webHidden/>
          </w:rPr>
          <w:fldChar w:fldCharType="begin"/>
        </w:r>
        <w:r>
          <w:rPr>
            <w:webHidden/>
          </w:rPr>
          <w:instrText xml:space="preserve"> PAGEREF _Toc219901487 \h </w:instrText>
        </w:r>
        <w:r>
          <w:rPr>
            <w:webHidden/>
          </w:rPr>
        </w:r>
        <w:r>
          <w:rPr>
            <w:webHidden/>
          </w:rPr>
          <w:fldChar w:fldCharType="separate"/>
        </w:r>
        <w:r>
          <w:rPr>
            <w:webHidden/>
          </w:rPr>
          <w:t>24</w:t>
        </w:r>
        <w:r>
          <w:rPr>
            <w:webHidden/>
          </w:rPr>
          <w:fldChar w:fldCharType="end"/>
        </w:r>
      </w:hyperlink>
    </w:p>
    <w:p w14:paraId="056C6460" w14:textId="38DBB8C4" w:rsidR="00435779" w:rsidRDefault="00435779">
      <w:pPr>
        <w:pStyle w:val="TOC2"/>
        <w:rPr>
          <w:rFonts w:asciiTheme="minorHAnsi" w:eastAsiaTheme="minorEastAsia" w:hAnsiTheme="minorHAnsi" w:cstheme="minorBidi"/>
          <w:kern w:val="2"/>
          <w:sz w:val="24"/>
          <w:lang w:eastAsia="en-AU"/>
          <w14:ligatures w14:val="standardContextual"/>
        </w:rPr>
      </w:pPr>
      <w:hyperlink w:anchor="_Toc219901488" w:history="1">
        <w:r w:rsidRPr="00083899">
          <w:rPr>
            <w:rStyle w:val="Hyperlink"/>
          </w:rPr>
          <w:t>Lesson 4</w:t>
        </w:r>
        <w:r>
          <w:rPr>
            <w:webHidden/>
          </w:rPr>
          <w:tab/>
        </w:r>
        <w:r>
          <w:rPr>
            <w:webHidden/>
          </w:rPr>
          <w:fldChar w:fldCharType="begin"/>
        </w:r>
        <w:r>
          <w:rPr>
            <w:webHidden/>
          </w:rPr>
          <w:instrText xml:space="preserve"> PAGEREF _Toc219901488 \h </w:instrText>
        </w:r>
        <w:r>
          <w:rPr>
            <w:webHidden/>
          </w:rPr>
        </w:r>
        <w:r>
          <w:rPr>
            <w:webHidden/>
          </w:rPr>
          <w:fldChar w:fldCharType="separate"/>
        </w:r>
        <w:r>
          <w:rPr>
            <w:webHidden/>
          </w:rPr>
          <w:t>29</w:t>
        </w:r>
        <w:r>
          <w:rPr>
            <w:webHidden/>
          </w:rPr>
          <w:fldChar w:fldCharType="end"/>
        </w:r>
      </w:hyperlink>
    </w:p>
    <w:p w14:paraId="2A5366D5" w14:textId="60B82A5B" w:rsidR="00435779" w:rsidRDefault="00435779">
      <w:pPr>
        <w:pStyle w:val="TOC2"/>
        <w:rPr>
          <w:rFonts w:asciiTheme="minorHAnsi" w:eastAsiaTheme="minorEastAsia" w:hAnsiTheme="minorHAnsi" w:cstheme="minorBidi"/>
          <w:kern w:val="2"/>
          <w:sz w:val="24"/>
          <w:lang w:eastAsia="en-AU"/>
          <w14:ligatures w14:val="standardContextual"/>
        </w:rPr>
      </w:pPr>
      <w:hyperlink w:anchor="_Toc219901489" w:history="1">
        <w:r w:rsidRPr="00083899">
          <w:rPr>
            <w:rStyle w:val="Hyperlink"/>
          </w:rPr>
          <w:t>Lesson 5</w:t>
        </w:r>
        <w:r>
          <w:rPr>
            <w:webHidden/>
          </w:rPr>
          <w:tab/>
        </w:r>
        <w:r>
          <w:rPr>
            <w:webHidden/>
          </w:rPr>
          <w:fldChar w:fldCharType="begin"/>
        </w:r>
        <w:r>
          <w:rPr>
            <w:webHidden/>
          </w:rPr>
          <w:instrText xml:space="preserve"> PAGEREF _Toc219901489 \h </w:instrText>
        </w:r>
        <w:r>
          <w:rPr>
            <w:webHidden/>
          </w:rPr>
        </w:r>
        <w:r>
          <w:rPr>
            <w:webHidden/>
          </w:rPr>
          <w:fldChar w:fldCharType="separate"/>
        </w:r>
        <w:r>
          <w:rPr>
            <w:webHidden/>
          </w:rPr>
          <w:t>36</w:t>
        </w:r>
        <w:r>
          <w:rPr>
            <w:webHidden/>
          </w:rPr>
          <w:fldChar w:fldCharType="end"/>
        </w:r>
      </w:hyperlink>
    </w:p>
    <w:p w14:paraId="5C9CB672" w14:textId="23ED5FE5" w:rsidR="00435779" w:rsidRDefault="00435779">
      <w:pPr>
        <w:pStyle w:val="TOC2"/>
        <w:rPr>
          <w:rFonts w:asciiTheme="minorHAnsi" w:eastAsiaTheme="minorEastAsia" w:hAnsiTheme="minorHAnsi" w:cstheme="minorBidi"/>
          <w:kern w:val="2"/>
          <w:sz w:val="24"/>
          <w:lang w:eastAsia="en-AU"/>
          <w14:ligatures w14:val="standardContextual"/>
        </w:rPr>
      </w:pPr>
      <w:hyperlink w:anchor="_Toc219901490" w:history="1">
        <w:r w:rsidRPr="00083899">
          <w:rPr>
            <w:rStyle w:val="Hyperlink"/>
          </w:rPr>
          <w:t>Differentiation and adjustments</w:t>
        </w:r>
        <w:r>
          <w:rPr>
            <w:webHidden/>
          </w:rPr>
          <w:tab/>
        </w:r>
        <w:r>
          <w:rPr>
            <w:webHidden/>
          </w:rPr>
          <w:fldChar w:fldCharType="begin"/>
        </w:r>
        <w:r>
          <w:rPr>
            <w:webHidden/>
          </w:rPr>
          <w:instrText xml:space="preserve"> PAGEREF _Toc219901490 \h </w:instrText>
        </w:r>
        <w:r>
          <w:rPr>
            <w:webHidden/>
          </w:rPr>
        </w:r>
        <w:r>
          <w:rPr>
            <w:webHidden/>
          </w:rPr>
          <w:fldChar w:fldCharType="separate"/>
        </w:r>
        <w:r>
          <w:rPr>
            <w:webHidden/>
          </w:rPr>
          <w:t>46</w:t>
        </w:r>
        <w:r>
          <w:rPr>
            <w:webHidden/>
          </w:rPr>
          <w:fldChar w:fldCharType="end"/>
        </w:r>
      </w:hyperlink>
    </w:p>
    <w:p w14:paraId="03100EAE" w14:textId="4F32504E" w:rsidR="00435779" w:rsidRDefault="00435779">
      <w:pPr>
        <w:pStyle w:val="TOC2"/>
        <w:rPr>
          <w:rFonts w:asciiTheme="minorHAnsi" w:eastAsiaTheme="minorEastAsia" w:hAnsiTheme="minorHAnsi" w:cstheme="minorBidi"/>
          <w:kern w:val="2"/>
          <w:sz w:val="24"/>
          <w:lang w:eastAsia="en-AU"/>
          <w14:ligatures w14:val="standardContextual"/>
        </w:rPr>
      </w:pPr>
      <w:hyperlink w:anchor="_Toc219901491" w:history="1">
        <w:r w:rsidRPr="00083899">
          <w:rPr>
            <w:rStyle w:val="Hyperlink"/>
          </w:rPr>
          <w:t>Registration and evaluation notes</w:t>
        </w:r>
        <w:r>
          <w:rPr>
            <w:webHidden/>
          </w:rPr>
          <w:tab/>
        </w:r>
        <w:r>
          <w:rPr>
            <w:webHidden/>
          </w:rPr>
          <w:fldChar w:fldCharType="begin"/>
        </w:r>
        <w:r>
          <w:rPr>
            <w:webHidden/>
          </w:rPr>
          <w:instrText xml:space="preserve"> PAGEREF _Toc219901491 \h </w:instrText>
        </w:r>
        <w:r>
          <w:rPr>
            <w:webHidden/>
          </w:rPr>
        </w:r>
        <w:r>
          <w:rPr>
            <w:webHidden/>
          </w:rPr>
          <w:fldChar w:fldCharType="separate"/>
        </w:r>
        <w:r>
          <w:rPr>
            <w:webHidden/>
          </w:rPr>
          <w:t>46</w:t>
        </w:r>
        <w:r>
          <w:rPr>
            <w:webHidden/>
          </w:rPr>
          <w:fldChar w:fldCharType="end"/>
        </w:r>
      </w:hyperlink>
    </w:p>
    <w:p w14:paraId="1A0FE5D5" w14:textId="1B3E3FB2" w:rsidR="00435779" w:rsidRDefault="00435779">
      <w:pPr>
        <w:pStyle w:val="TOC1"/>
        <w:rPr>
          <w:rFonts w:asciiTheme="minorHAnsi" w:eastAsiaTheme="minorEastAsia" w:hAnsiTheme="minorHAnsi" w:cstheme="minorBidi"/>
          <w:b w:val="0"/>
          <w:kern w:val="2"/>
          <w:sz w:val="24"/>
          <w:lang w:eastAsia="en-AU"/>
          <w14:ligatures w14:val="standardContextual"/>
        </w:rPr>
      </w:pPr>
      <w:hyperlink w:anchor="_Toc219901492" w:history="1">
        <w:r w:rsidRPr="00083899">
          <w:rPr>
            <w:rStyle w:val="Hyperlink"/>
          </w:rPr>
          <w:t>Overall program evaluation prompts</w:t>
        </w:r>
        <w:r>
          <w:rPr>
            <w:webHidden/>
          </w:rPr>
          <w:tab/>
        </w:r>
        <w:r>
          <w:rPr>
            <w:webHidden/>
          </w:rPr>
          <w:fldChar w:fldCharType="begin"/>
        </w:r>
        <w:r>
          <w:rPr>
            <w:webHidden/>
          </w:rPr>
          <w:instrText xml:space="preserve"> PAGEREF _Toc219901492 \h </w:instrText>
        </w:r>
        <w:r>
          <w:rPr>
            <w:webHidden/>
          </w:rPr>
        </w:r>
        <w:r>
          <w:rPr>
            <w:webHidden/>
          </w:rPr>
          <w:fldChar w:fldCharType="separate"/>
        </w:r>
        <w:r>
          <w:rPr>
            <w:webHidden/>
          </w:rPr>
          <w:t>47</w:t>
        </w:r>
        <w:r>
          <w:rPr>
            <w:webHidden/>
          </w:rPr>
          <w:fldChar w:fldCharType="end"/>
        </w:r>
      </w:hyperlink>
    </w:p>
    <w:p w14:paraId="6EF0CDD5" w14:textId="2A530A21" w:rsidR="00435779" w:rsidRDefault="00435779">
      <w:pPr>
        <w:pStyle w:val="TOC2"/>
        <w:rPr>
          <w:rFonts w:asciiTheme="minorHAnsi" w:eastAsiaTheme="minorEastAsia" w:hAnsiTheme="minorHAnsi" w:cstheme="minorBidi"/>
          <w:kern w:val="2"/>
          <w:sz w:val="24"/>
          <w:lang w:eastAsia="en-AU"/>
          <w14:ligatures w14:val="standardContextual"/>
        </w:rPr>
      </w:pPr>
      <w:hyperlink w:anchor="_Toc219901493" w:history="1">
        <w:r w:rsidRPr="00083899">
          <w:rPr>
            <w:rStyle w:val="Hyperlink"/>
          </w:rPr>
          <w:t>Capturing student voice when evaluating a program</w:t>
        </w:r>
        <w:r>
          <w:rPr>
            <w:webHidden/>
          </w:rPr>
          <w:tab/>
        </w:r>
        <w:r>
          <w:rPr>
            <w:webHidden/>
          </w:rPr>
          <w:fldChar w:fldCharType="begin"/>
        </w:r>
        <w:r>
          <w:rPr>
            <w:webHidden/>
          </w:rPr>
          <w:instrText xml:space="preserve"> PAGEREF _Toc219901493 \h </w:instrText>
        </w:r>
        <w:r>
          <w:rPr>
            <w:webHidden/>
          </w:rPr>
        </w:r>
        <w:r>
          <w:rPr>
            <w:webHidden/>
          </w:rPr>
          <w:fldChar w:fldCharType="separate"/>
        </w:r>
        <w:r>
          <w:rPr>
            <w:webHidden/>
          </w:rPr>
          <w:t>47</w:t>
        </w:r>
        <w:r>
          <w:rPr>
            <w:webHidden/>
          </w:rPr>
          <w:fldChar w:fldCharType="end"/>
        </w:r>
      </w:hyperlink>
    </w:p>
    <w:p w14:paraId="271550BA" w14:textId="143D70FC" w:rsidR="00435779" w:rsidRDefault="00435779">
      <w:pPr>
        <w:pStyle w:val="TOC1"/>
        <w:rPr>
          <w:rFonts w:asciiTheme="minorHAnsi" w:eastAsiaTheme="minorEastAsia" w:hAnsiTheme="minorHAnsi" w:cstheme="minorBidi"/>
          <w:b w:val="0"/>
          <w:kern w:val="2"/>
          <w:sz w:val="24"/>
          <w:lang w:eastAsia="en-AU"/>
          <w14:ligatures w14:val="standardContextual"/>
        </w:rPr>
      </w:pPr>
      <w:hyperlink w:anchor="_Toc219901494" w:history="1">
        <w:r w:rsidRPr="00083899">
          <w:rPr>
            <w:rStyle w:val="Hyperlink"/>
          </w:rPr>
          <w:t>Support and alignment</w:t>
        </w:r>
        <w:r>
          <w:rPr>
            <w:webHidden/>
          </w:rPr>
          <w:tab/>
        </w:r>
        <w:r>
          <w:rPr>
            <w:webHidden/>
          </w:rPr>
          <w:fldChar w:fldCharType="begin"/>
        </w:r>
        <w:r>
          <w:rPr>
            <w:webHidden/>
          </w:rPr>
          <w:instrText xml:space="preserve"> PAGEREF _Toc219901494 \h </w:instrText>
        </w:r>
        <w:r>
          <w:rPr>
            <w:webHidden/>
          </w:rPr>
        </w:r>
        <w:r>
          <w:rPr>
            <w:webHidden/>
          </w:rPr>
          <w:fldChar w:fldCharType="separate"/>
        </w:r>
        <w:r>
          <w:rPr>
            <w:webHidden/>
          </w:rPr>
          <w:t>49</w:t>
        </w:r>
        <w:r>
          <w:rPr>
            <w:webHidden/>
          </w:rPr>
          <w:fldChar w:fldCharType="end"/>
        </w:r>
      </w:hyperlink>
    </w:p>
    <w:p w14:paraId="77C6BC38" w14:textId="4A55DEB6" w:rsidR="00435779" w:rsidRDefault="00435779">
      <w:pPr>
        <w:pStyle w:val="TOC1"/>
        <w:rPr>
          <w:rFonts w:asciiTheme="minorHAnsi" w:eastAsiaTheme="minorEastAsia" w:hAnsiTheme="minorHAnsi" w:cstheme="minorBidi"/>
          <w:b w:val="0"/>
          <w:kern w:val="2"/>
          <w:sz w:val="24"/>
          <w:lang w:eastAsia="en-AU"/>
          <w14:ligatures w14:val="standardContextual"/>
        </w:rPr>
      </w:pPr>
      <w:hyperlink w:anchor="_Toc219901495" w:history="1">
        <w:r w:rsidRPr="00083899">
          <w:rPr>
            <w:rStyle w:val="Hyperlink"/>
          </w:rPr>
          <w:t>References</w:t>
        </w:r>
        <w:r>
          <w:rPr>
            <w:webHidden/>
          </w:rPr>
          <w:tab/>
        </w:r>
        <w:r>
          <w:rPr>
            <w:webHidden/>
          </w:rPr>
          <w:fldChar w:fldCharType="begin"/>
        </w:r>
        <w:r>
          <w:rPr>
            <w:webHidden/>
          </w:rPr>
          <w:instrText xml:space="preserve"> PAGEREF _Toc219901495 \h </w:instrText>
        </w:r>
        <w:r>
          <w:rPr>
            <w:webHidden/>
          </w:rPr>
        </w:r>
        <w:r>
          <w:rPr>
            <w:webHidden/>
          </w:rPr>
          <w:fldChar w:fldCharType="separate"/>
        </w:r>
        <w:r>
          <w:rPr>
            <w:webHidden/>
          </w:rPr>
          <w:t>51</w:t>
        </w:r>
        <w:r>
          <w:rPr>
            <w:webHidden/>
          </w:rPr>
          <w:fldChar w:fldCharType="end"/>
        </w:r>
      </w:hyperlink>
    </w:p>
    <w:p w14:paraId="33D428EC" w14:textId="1E2FA995" w:rsidR="003D63DE" w:rsidRDefault="003D63DE" w:rsidP="003D63DE">
      <w:pPr>
        <w:rPr>
          <w:rFonts w:eastAsiaTheme="majorEastAsia"/>
          <w:bCs/>
          <w:noProof/>
          <w:color w:val="002664"/>
          <w:sz w:val="40"/>
          <w:szCs w:val="52"/>
        </w:rPr>
      </w:pPr>
      <w:r>
        <w:rPr>
          <w:noProof/>
        </w:rPr>
        <w:fldChar w:fldCharType="end"/>
      </w:r>
      <w:bookmarkStart w:id="1" w:name="_Toc148102519"/>
      <w:bookmarkStart w:id="2" w:name="_Hlk148102359"/>
      <w:bookmarkStart w:id="3" w:name="_Toc112681287"/>
      <w:r>
        <w:rPr>
          <w:noProof/>
        </w:rPr>
        <w:br w:type="page"/>
      </w:r>
    </w:p>
    <w:p w14:paraId="6D32B1A2" w14:textId="77777777" w:rsidR="003D63DE" w:rsidRDefault="003D63DE" w:rsidP="003D63DE">
      <w:pPr>
        <w:pStyle w:val="Heading1"/>
      </w:pPr>
      <w:bookmarkStart w:id="4" w:name="_Toc219901472"/>
      <w:r>
        <w:lastRenderedPageBreak/>
        <w:t>Rationale</w:t>
      </w:r>
      <w:bookmarkEnd w:id="4"/>
    </w:p>
    <w:p w14:paraId="4CD59421" w14:textId="77777777" w:rsidR="003D63DE" w:rsidRPr="00F8255C" w:rsidRDefault="003D63DE" w:rsidP="003D63DE">
      <w:r w:rsidRPr="00F8255C">
        <w:t>The</w:t>
      </w:r>
      <w:r>
        <w:t xml:space="preserve"> </w:t>
      </w:r>
      <w:r w:rsidRPr="00F8255C">
        <w:t>NSW</w:t>
      </w:r>
      <w:r>
        <w:t xml:space="preserve"> </w:t>
      </w:r>
      <w:r w:rsidRPr="00F8255C">
        <w:t>Department of Education publishes a range of curriculum support materials</w:t>
      </w:r>
      <w:r>
        <w:t>,</w:t>
      </w:r>
      <w:r w:rsidRPr="00F8255C">
        <w:t xml:space="preserve"> including samples of lesson sequences, scope and sequences, assessment tasks, examinations, student and teacher resource booklets and curriculum planning and curriculum evaluation templates. The samples are not exhaustive and do not</w:t>
      </w:r>
      <w:r>
        <w:t xml:space="preserve"> </w:t>
      </w:r>
      <w:r w:rsidRPr="00F8255C">
        <w:t>represent</w:t>
      </w:r>
      <w:r>
        <w:t xml:space="preserve"> </w:t>
      </w:r>
      <w:r w:rsidRPr="00F8255C">
        <w:t>the only way to complete or engage in each of these processes. Curriculum design and implementation is a dynamic and contextually</w:t>
      </w:r>
      <w:r>
        <w:t>-</w:t>
      </w:r>
      <w:r w:rsidRPr="00F8255C">
        <w:t>specific process. While the mandatory components of syllabus implementation must be met by all schools, it is important that the approach taken by teachers is reflective of their needs and faculty</w:t>
      </w:r>
      <w:r>
        <w:t xml:space="preserve"> or </w:t>
      </w:r>
      <w:r w:rsidRPr="00F8255C">
        <w:t>school processes.</w:t>
      </w:r>
    </w:p>
    <w:p w14:paraId="2B3D6C05" w14:textId="4782C8EA" w:rsidR="009257ED" w:rsidRPr="009E0921" w:rsidRDefault="009257ED" w:rsidP="009257ED">
      <w:bookmarkStart w:id="5" w:name="_Hlk219878550"/>
      <w:r>
        <w:t xml:space="preserve">The </w:t>
      </w:r>
      <w:hyperlink r:id="rId11">
        <w:r>
          <w:rPr>
            <w:rStyle w:val="Hyperlink"/>
          </w:rPr>
          <w:t>Curriculum planning and programming, assessing and reporting to parents K-12</w:t>
        </w:r>
      </w:hyperlink>
      <w:r>
        <w:t xml:space="preserve"> policy and its associated </w:t>
      </w:r>
      <w:hyperlink r:id="rId12">
        <w:r w:rsidRPr="57666674">
          <w:rPr>
            <w:rStyle w:val="Hyperlink"/>
          </w:rPr>
          <w:t>standards</w:t>
        </w:r>
      </w:hyperlink>
      <w:r>
        <w:t xml:space="preserve"> emphasise inclusive programming, ensuring all students have access to educational programs that meet their diverse needs. The NSW Education Standards Authority (NESA) defines </w:t>
      </w:r>
      <w:r w:rsidRPr="00721E1F">
        <w:t>programming</w:t>
      </w:r>
      <w:r>
        <w:t xml:space="preserve"> as ‘the process of selecting and sequencing learning experiences which enable students to engage with syllabus outcomes and develop subject specific skills and knowledge’ (NESA 2022b). A program is developed collaboratively within a faculty. It differs from a unit in important ways. A unit is a </w:t>
      </w:r>
      <w:bookmarkStart w:id="6" w:name="_Int_pHgkKFWJ"/>
      <w:r>
        <w:t>contextually-specific</w:t>
      </w:r>
      <w:bookmarkEnd w:id="6"/>
      <w:r>
        <w:t xml:space="preserve"> plan for the intended teaching and learning for a particular class for a particular period. The organisation of the content in a unit is flexible, and it may vary according to the school, the teacher, the class and the learning space. They should be working documents that reflect the thoughtful planning and reflection that takes place during the teaching and learning cycle. There are mandatory components of programming and unit development, and this template provides one option for the delivery of these requirements. NESA and department guidelines that have influenced this template are elaborated upon at the end of the document.</w:t>
      </w:r>
    </w:p>
    <w:bookmarkEnd w:id="5"/>
    <w:p w14:paraId="028C8BC3" w14:textId="77777777" w:rsidR="003D63DE" w:rsidRDefault="003D63DE" w:rsidP="003D63DE">
      <w:r>
        <w:t>This resource has been developed to assist teachers in NSW Department of Education schools to create learning that is contextualised to their classroom. It can be used as a basis for the teacher’s own program, assessment or scope and sequence, or be used as an example of how the new curriculum could be implemented. The resource has suggested timeframes that may need to be adjusted by the teacher to meet the needs of their students.</w:t>
      </w:r>
    </w:p>
    <w:p w14:paraId="64DA6013" w14:textId="5D99911E" w:rsidR="003D63DE" w:rsidRDefault="003D63DE" w:rsidP="003D63DE">
      <w:pPr>
        <w:pStyle w:val="Heading1"/>
      </w:pPr>
      <w:bookmarkStart w:id="7" w:name="_Toc219901473"/>
      <w:r>
        <w:lastRenderedPageBreak/>
        <w:t>Introduction</w:t>
      </w:r>
      <w:bookmarkEnd w:id="7"/>
    </w:p>
    <w:p w14:paraId="28A4A780" w14:textId="48B83D34" w:rsidR="003D63DE" w:rsidRPr="00CE2483" w:rsidRDefault="003D63DE" w:rsidP="003D63DE">
      <w:pPr>
        <w:pStyle w:val="Heading2"/>
      </w:pPr>
      <w:bookmarkStart w:id="8" w:name="_Integrated_teaching_and"/>
      <w:bookmarkStart w:id="9" w:name="_Toc219901474"/>
      <w:bookmarkEnd w:id="8"/>
      <w:r w:rsidRPr="00644D04">
        <w:t>Integrated</w:t>
      </w:r>
      <w:r>
        <w:t xml:space="preserve"> teaching and learning programs to meet the needs of diverse learners</w:t>
      </w:r>
      <w:bookmarkEnd w:id="9"/>
    </w:p>
    <w:p w14:paraId="4FBAA7E0" w14:textId="57D63EDC" w:rsidR="003D63DE" w:rsidRDefault="003D63DE" w:rsidP="003D63DE">
      <w:r w:rsidRPr="00644D04">
        <w:t>Integrated</w:t>
      </w:r>
      <w:r>
        <w:t xml:space="preserve"> teaching and learning programs use a multi-tiered approach to support teachers to plan for all students in any class or setting. </w:t>
      </w:r>
      <w:r w:rsidRPr="00644D04">
        <w:t>Integrated</w:t>
      </w:r>
      <w:r>
        <w:t xml:space="preserve"> programs consider the stage outcomes and Life Skills outcomes to inform teaching and learning to meet the diverse needs of students. By understanding and appreciating learner variability, flexible learning experiences can be planned to provide opportunities for diverse learners in every classroom to engage with curriculum and achieve their full potential, while providing a culturally inclusive space for all.</w:t>
      </w:r>
    </w:p>
    <w:p w14:paraId="46C71610" w14:textId="313872D1" w:rsidR="003D63DE" w:rsidRDefault="003D63DE" w:rsidP="003D63DE">
      <w:hyperlink r:id="rId13" w:history="1">
        <w:r w:rsidRPr="311123FE">
          <w:rPr>
            <w:rStyle w:val="Hyperlink"/>
          </w:rPr>
          <w:t>Universal strategies</w:t>
        </w:r>
      </w:hyperlink>
      <w:r>
        <w:t xml:space="preserve"> are quality differentiated teaching practices that are used to optimise learning and engagement for all students. Teachers build on universal strategies and intensify support through targeted differentiation and personalised learning and support to meet identified student needs.</w:t>
      </w:r>
    </w:p>
    <w:p w14:paraId="5EA64DE9" w14:textId="4856FC7A" w:rsidR="003D63DE" w:rsidRDefault="003D63DE" w:rsidP="003D63DE">
      <w:r>
        <w:t>A multi-tiered approach to curriculum planning is a strategic and efficient way for teachers to enhance learning outcomes for every student. It involves increasingly intensified support across 3 tiers.</w:t>
      </w:r>
    </w:p>
    <w:p w14:paraId="2D07C547" w14:textId="77777777" w:rsidR="003D63DE" w:rsidRPr="005271AB" w:rsidRDefault="003D63DE" w:rsidP="003D63DE">
      <w:pPr>
        <w:pStyle w:val="ListBullet"/>
      </w:pPr>
      <w:r w:rsidRPr="005271AB">
        <w:rPr>
          <w:b/>
          <w:bCs/>
        </w:rPr>
        <w:t>Tier 1</w:t>
      </w:r>
      <w:r w:rsidRPr="005271AB">
        <w:t xml:space="preserve"> – universal – a</w:t>
      </w:r>
      <w:r>
        <w:t xml:space="preserve"> </w:t>
      </w:r>
      <w:r w:rsidRPr="005271AB">
        <w:t>proactive approach to support inclusive design of the whole learning environment.</w:t>
      </w:r>
    </w:p>
    <w:p w14:paraId="1E280245" w14:textId="77777777" w:rsidR="003D63DE" w:rsidRPr="005271AB" w:rsidRDefault="003D63DE" w:rsidP="003D63DE">
      <w:pPr>
        <w:pStyle w:val="ListBullet"/>
      </w:pPr>
      <w:r w:rsidRPr="005271AB">
        <w:rPr>
          <w:b/>
          <w:bCs/>
        </w:rPr>
        <w:t>Tier 2</w:t>
      </w:r>
      <w:r w:rsidRPr="005271AB">
        <w:t xml:space="preserve"> – targeted differentiation –</w:t>
      </w:r>
      <w:r>
        <w:t xml:space="preserve"> </w:t>
      </w:r>
      <w:r w:rsidRPr="005271AB">
        <w:t>the</w:t>
      </w:r>
      <w:r>
        <w:t xml:space="preserve"> </w:t>
      </w:r>
      <w:r w:rsidRPr="005271AB">
        <w:t>direct</w:t>
      </w:r>
      <w:r>
        <w:t xml:space="preserve"> </w:t>
      </w:r>
      <w:r w:rsidRPr="005271AB">
        <w:t>and</w:t>
      </w:r>
      <w:r>
        <w:t xml:space="preserve"> </w:t>
      </w:r>
      <w:r w:rsidRPr="005271AB">
        <w:t>intentional</w:t>
      </w:r>
      <w:r>
        <w:t xml:space="preserve"> </w:t>
      </w:r>
      <w:r w:rsidRPr="005271AB">
        <w:t>response of</w:t>
      </w:r>
      <w:r>
        <w:t xml:space="preserve"> </w:t>
      </w:r>
      <w:r w:rsidRPr="005271AB">
        <w:t>teachers to meet identified needs of individuals or groups of</w:t>
      </w:r>
      <w:r>
        <w:t xml:space="preserve"> </w:t>
      </w:r>
      <w:r w:rsidRPr="005271AB">
        <w:t>students, in addition to broad universal planning.</w:t>
      </w:r>
    </w:p>
    <w:p w14:paraId="7FEBE3DC" w14:textId="77777777" w:rsidR="003D63DE" w:rsidRPr="005271AB" w:rsidRDefault="003D63DE" w:rsidP="003D63DE">
      <w:pPr>
        <w:pStyle w:val="ListBullet"/>
      </w:pPr>
      <w:r w:rsidRPr="005271AB">
        <w:rPr>
          <w:b/>
          <w:bCs/>
        </w:rPr>
        <w:t>Tier 3</w:t>
      </w:r>
      <w:r w:rsidRPr="005271AB">
        <w:t xml:space="preserve"> – personalised learning and support – a collaborative process that responds to</w:t>
      </w:r>
      <w:r>
        <w:t xml:space="preserve"> </w:t>
      </w:r>
      <w:r w:rsidRPr="005271AB">
        <w:t>the individual needs</w:t>
      </w:r>
      <w:r>
        <w:t xml:space="preserve"> </w:t>
      </w:r>
      <w:r w:rsidRPr="005271AB">
        <w:t>of students with disability</w:t>
      </w:r>
      <w:r>
        <w:t xml:space="preserve"> </w:t>
      </w:r>
      <w:r w:rsidRPr="005271AB">
        <w:t>in addition</w:t>
      </w:r>
      <w:r>
        <w:t xml:space="preserve"> </w:t>
      </w:r>
      <w:r w:rsidRPr="005271AB">
        <w:t>to universal planning and targeted differentiation.</w:t>
      </w:r>
    </w:p>
    <w:p w14:paraId="1791641D" w14:textId="2A0A8782" w:rsidR="003D63DE" w:rsidRDefault="003D63DE" w:rsidP="003D63DE">
      <w:r>
        <w:t xml:space="preserve">This example of an integrated </w:t>
      </w:r>
      <w:r w:rsidR="002B7251">
        <w:t xml:space="preserve">teaching and learning program </w:t>
      </w:r>
      <w:r>
        <w:t xml:space="preserve">provides one approach to sequencing and progression of learning based on the pedagogical principles of </w:t>
      </w:r>
      <w:hyperlink r:id="rId14" w:anchor=":~:text=How%20learning%20happens.%20Teachers%20choose%20explicit%20teaching">
        <w:r w:rsidRPr="0EBD35FF">
          <w:rPr>
            <w:rStyle w:val="Hyperlink"/>
          </w:rPr>
          <w:t>explicit teaching</w:t>
        </w:r>
      </w:hyperlink>
      <w:r>
        <w:t xml:space="preserve"> and </w:t>
      </w:r>
      <w:hyperlink r:id="rId15">
        <w:r w:rsidR="0030426B" w:rsidRPr="0EBD35FF">
          <w:rPr>
            <w:rStyle w:val="Hyperlink"/>
          </w:rPr>
          <w:t>inclusive practice</w:t>
        </w:r>
      </w:hyperlink>
      <w:r>
        <w:t xml:space="preserve">. Refer to the </w:t>
      </w:r>
      <w:hyperlink r:id="rId16">
        <w:r w:rsidRPr="00FD204D">
          <w:rPr>
            <w:rStyle w:val="Hyperlink"/>
          </w:rPr>
          <w:t>Personalised learning and support procedures</w:t>
        </w:r>
        <w:r w:rsidRPr="00FD204D">
          <w:t>,</w:t>
        </w:r>
      </w:hyperlink>
      <w:r>
        <w:t xml:space="preserve"> </w:t>
      </w:r>
      <w:hyperlink r:id="rId17" w:history="1">
        <w:r w:rsidRPr="003E2CBA">
          <w:rPr>
            <w:rStyle w:val="Hyperlink"/>
          </w:rPr>
          <w:t>Adjustments to teaching and learning</w:t>
        </w:r>
      </w:hyperlink>
      <w:r>
        <w:t xml:space="preserve"> and </w:t>
      </w:r>
      <w:hyperlink r:id="rId18">
        <w:r w:rsidRPr="0EBD35FF">
          <w:rPr>
            <w:rStyle w:val="Hyperlink"/>
          </w:rPr>
          <w:t>Collaborative curriculum planning</w:t>
        </w:r>
      </w:hyperlink>
      <w:r>
        <w:t xml:space="preserve"> process to determine the best model of support for students.</w:t>
      </w:r>
    </w:p>
    <w:p w14:paraId="3FBA634F" w14:textId="755216D7" w:rsidR="003D63DE" w:rsidRDefault="003D63DE" w:rsidP="003D63DE">
      <w:pPr>
        <w:pStyle w:val="Heading2"/>
      </w:pPr>
      <w:bookmarkStart w:id="10" w:name="_Toc219901475"/>
      <w:r>
        <w:lastRenderedPageBreak/>
        <w:t>Life Skills eligibility</w:t>
      </w:r>
      <w:bookmarkEnd w:id="10"/>
    </w:p>
    <w:p w14:paraId="6C809F12" w14:textId="31207402" w:rsidR="003D63DE" w:rsidRDefault="003D63DE" w:rsidP="003D63DE">
      <w:pPr>
        <w:rPr>
          <w:rFonts w:eastAsia="Arial"/>
        </w:rPr>
      </w:pPr>
      <w:r w:rsidRPr="75E166E5">
        <w:rPr>
          <w:rFonts w:eastAsia="Arial"/>
        </w:rPr>
        <w:t xml:space="preserve">Life Skills courses are designed for students with </w:t>
      </w:r>
      <w:r w:rsidRPr="002A22AA">
        <w:rPr>
          <w:rFonts w:eastAsia="Arial"/>
        </w:rPr>
        <w:t xml:space="preserve">intellectual disability </w:t>
      </w:r>
      <w:r>
        <w:rPr>
          <w:rFonts w:eastAsia="Arial"/>
        </w:rPr>
        <w:t xml:space="preserve">or an imputed intellectual disability </w:t>
      </w:r>
      <w:r w:rsidRPr="002A22AA">
        <w:rPr>
          <w:rFonts w:eastAsia="Arial"/>
        </w:rPr>
        <w:t>in Years 7 to 12</w:t>
      </w:r>
      <w:r w:rsidRPr="75E166E5">
        <w:rPr>
          <w:rFonts w:eastAsia="Arial"/>
        </w:rPr>
        <w:t xml:space="preserve"> who cannot access stage </w:t>
      </w:r>
      <w:r w:rsidR="00993AF1">
        <w:rPr>
          <w:rFonts w:eastAsia="Arial"/>
        </w:rPr>
        <w:t xml:space="preserve">outcomes </w:t>
      </w:r>
      <w:r w:rsidRPr="75E166E5">
        <w:rPr>
          <w:rFonts w:eastAsia="Arial"/>
        </w:rPr>
        <w:t>or</w:t>
      </w:r>
      <w:r>
        <w:rPr>
          <w:rFonts w:eastAsia="Arial"/>
        </w:rPr>
        <w:t xml:space="preserve"> for whom</w:t>
      </w:r>
      <w:r w:rsidRPr="75E166E5">
        <w:rPr>
          <w:rFonts w:eastAsia="Arial"/>
        </w:rPr>
        <w:t xml:space="preserve"> prior stage outcomes</w:t>
      </w:r>
      <w:r>
        <w:rPr>
          <w:rFonts w:eastAsia="Arial"/>
        </w:rPr>
        <w:t xml:space="preserve"> are not appropriate. This is</w:t>
      </w:r>
      <w:r w:rsidRPr="75E166E5">
        <w:rPr>
          <w:rFonts w:eastAsia="Arial"/>
        </w:rPr>
        <w:t xml:space="preserve"> determined through</w:t>
      </w:r>
      <w:r>
        <w:rPr>
          <w:rFonts w:eastAsia="Arial"/>
        </w:rPr>
        <w:t xml:space="preserve"> </w:t>
      </w:r>
      <w:hyperlink r:id="rId19" w:history="1">
        <w:r w:rsidR="00A64CF3">
          <w:rPr>
            <w:rStyle w:val="Hyperlink"/>
            <w:rFonts w:eastAsia="Arial"/>
          </w:rPr>
          <w:t>c</w:t>
        </w:r>
        <w:r>
          <w:rPr>
            <w:rStyle w:val="Hyperlink"/>
            <w:rFonts w:eastAsia="Arial"/>
          </w:rPr>
          <w:t>ollaborative curriculum planning</w:t>
        </w:r>
      </w:hyperlink>
      <w:r w:rsidRPr="75E166E5">
        <w:rPr>
          <w:rFonts w:eastAsia="Arial"/>
        </w:rPr>
        <w:t xml:space="preserve"> involving the student, parents or carers, and teachers. They are not suitable for students </w:t>
      </w:r>
      <w:r w:rsidR="00993AF1">
        <w:rPr>
          <w:rFonts w:eastAsia="Arial"/>
        </w:rPr>
        <w:t>without</w:t>
      </w:r>
      <w:r w:rsidRPr="75E166E5">
        <w:rPr>
          <w:rFonts w:eastAsia="Arial"/>
        </w:rPr>
        <w:t xml:space="preserve"> intellectual disability or students who could</w:t>
      </w:r>
      <w:r w:rsidR="00A64CF3">
        <w:rPr>
          <w:rFonts w:eastAsia="Arial"/>
        </w:rPr>
        <w:t xml:space="preserve"> meet </w:t>
      </w:r>
      <w:r w:rsidRPr="75E166E5">
        <w:rPr>
          <w:rFonts w:eastAsia="Arial"/>
        </w:rPr>
        <w:t>outcomes with</w:t>
      </w:r>
      <w:r>
        <w:rPr>
          <w:rFonts w:eastAsia="Arial"/>
        </w:rPr>
        <w:t xml:space="preserve"> </w:t>
      </w:r>
      <w:r w:rsidRPr="75E166E5">
        <w:rPr>
          <w:rFonts w:eastAsia="Arial"/>
        </w:rPr>
        <w:t>adjustment</w:t>
      </w:r>
      <w:r>
        <w:rPr>
          <w:rFonts w:eastAsia="Arial"/>
        </w:rPr>
        <w:t>s.</w:t>
      </w:r>
    </w:p>
    <w:p w14:paraId="1D63596C" w14:textId="73F41A7A" w:rsidR="003D63DE" w:rsidRPr="000D772E" w:rsidRDefault="003D63DE" w:rsidP="003D63DE">
      <w:pPr>
        <w:pStyle w:val="Heading2"/>
      </w:pPr>
      <w:bookmarkStart w:id="11" w:name="_Toc219901476"/>
      <w:r>
        <w:t>Assessment of Life Skills outcomes</w:t>
      </w:r>
      <w:bookmarkEnd w:id="11"/>
    </w:p>
    <w:p w14:paraId="076A3CA9" w14:textId="6C421E71" w:rsidR="003D63DE" w:rsidRDefault="003D63DE" w:rsidP="003D63DE">
      <w:pPr>
        <w:spacing w:after="240"/>
        <w:rPr>
          <w:rFonts w:eastAsia="Arial"/>
        </w:rPr>
      </w:pPr>
      <w:r w:rsidRPr="723C7DE0">
        <w:rPr>
          <w:rFonts w:eastAsia="Arial"/>
        </w:rPr>
        <w:t>Students must demonstrate achievement of one or more Life Skills outcomes. Assessments can be flexible</w:t>
      </w:r>
      <w:r>
        <w:rPr>
          <w:rFonts w:eastAsia="Arial"/>
        </w:rPr>
        <w:t xml:space="preserve"> through </w:t>
      </w:r>
      <w:r w:rsidR="00490AB3">
        <w:rPr>
          <w:rFonts w:eastAsia="Arial"/>
        </w:rPr>
        <w:t xml:space="preserve">using </w:t>
      </w:r>
      <w:r>
        <w:rPr>
          <w:rFonts w:eastAsia="Arial"/>
        </w:rPr>
        <w:t>various</w:t>
      </w:r>
      <w:r w:rsidRPr="723C7DE0">
        <w:rPr>
          <w:rFonts w:eastAsia="Arial"/>
        </w:rPr>
        <w:t xml:space="preserve"> written, spoken, visual and assistive technologies</w:t>
      </w:r>
      <w:r>
        <w:rPr>
          <w:rFonts w:eastAsia="Arial"/>
        </w:rPr>
        <w:t>,</w:t>
      </w:r>
      <w:r w:rsidRPr="723C7DE0">
        <w:rPr>
          <w:rFonts w:eastAsia="Arial"/>
        </w:rPr>
        <w:t xml:space="preserve"> and may be implemented in different learning environments. Formal assessment of Life Skills outcomes is not required.</w:t>
      </w:r>
    </w:p>
    <w:p w14:paraId="11A5CA42" w14:textId="716D7DCC" w:rsidR="003D63DE" w:rsidRDefault="003D63DE" w:rsidP="003D63DE">
      <w:pPr>
        <w:spacing w:after="240"/>
        <w:rPr>
          <w:rFonts w:eastAsiaTheme="majorEastAsia"/>
          <w:bCs/>
          <w:color w:val="002664"/>
          <w:sz w:val="40"/>
          <w:szCs w:val="52"/>
        </w:rPr>
      </w:pPr>
      <w:r>
        <w:rPr>
          <w:rFonts w:eastAsia="Arial"/>
        </w:rPr>
        <w:t xml:space="preserve">For further information regarding student eligibility and credentialling requirements, see NESA’s </w:t>
      </w:r>
      <w:hyperlink r:id="rId20" w:history="1">
        <w:r w:rsidRPr="002A22AA">
          <w:rPr>
            <w:rStyle w:val="Hyperlink"/>
            <w:rFonts w:eastAsia="Arial"/>
          </w:rPr>
          <w:t xml:space="preserve">ACE </w:t>
        </w:r>
        <w:r w:rsidR="00490AB3">
          <w:rPr>
            <w:rStyle w:val="Hyperlink"/>
            <w:rFonts w:eastAsia="Arial"/>
          </w:rPr>
          <w:t>R</w:t>
        </w:r>
        <w:r w:rsidRPr="002A22AA">
          <w:rPr>
            <w:rStyle w:val="Hyperlink"/>
            <w:rFonts w:eastAsia="Arial"/>
          </w:rPr>
          <w:t>ule 11</w:t>
        </w:r>
      </w:hyperlink>
      <w:r>
        <w:rPr>
          <w:rFonts w:eastAsia="Arial"/>
        </w:rPr>
        <w:t>.</w:t>
      </w:r>
    </w:p>
    <w:p w14:paraId="204CF58F" w14:textId="77777777" w:rsidR="003D63DE" w:rsidRDefault="003D63DE" w:rsidP="003D63DE">
      <w:pPr>
        <w:suppressAutoHyphens w:val="0"/>
        <w:spacing w:before="0" w:after="160" w:line="259" w:lineRule="auto"/>
      </w:pPr>
      <w:r>
        <w:br w:type="page"/>
      </w:r>
    </w:p>
    <w:p w14:paraId="43752F8A" w14:textId="77777777" w:rsidR="003D63DE" w:rsidRDefault="003D63DE" w:rsidP="003D63DE">
      <w:pPr>
        <w:pStyle w:val="Heading1"/>
      </w:pPr>
      <w:bookmarkStart w:id="12" w:name="_Toc219901477"/>
      <w:r>
        <w:lastRenderedPageBreak/>
        <w:t>About this resource</w:t>
      </w:r>
      <w:bookmarkEnd w:id="1"/>
      <w:bookmarkEnd w:id="12"/>
    </w:p>
    <w:p w14:paraId="01AD8AA4" w14:textId="77777777" w:rsidR="003D63DE" w:rsidRPr="00D404C4" w:rsidRDefault="003D63DE" w:rsidP="003D63DE">
      <w:pPr>
        <w:pStyle w:val="FeatureBox2"/>
        <w:rPr>
          <w:rStyle w:val="Strong"/>
        </w:rPr>
      </w:pPr>
      <w:r w:rsidRPr="00D404C4">
        <w:rPr>
          <w:rStyle w:val="Strong"/>
        </w:rPr>
        <w:t xml:space="preserve">Please note: </w:t>
      </w:r>
      <w:r w:rsidRPr="006156CA">
        <w:rPr>
          <w:b/>
          <w:bCs/>
        </w:rPr>
        <w:t>this learning sequence is a partial example to enable teachers to engage with the multi-tiered planning approach.</w:t>
      </w:r>
    </w:p>
    <w:p w14:paraId="79AC7052" w14:textId="77777777" w:rsidR="003D63DE" w:rsidRDefault="003D63DE" w:rsidP="003D63DE">
      <w:pPr>
        <w:pStyle w:val="Heading2"/>
      </w:pPr>
      <w:bookmarkStart w:id="13" w:name="_Toc148102520"/>
      <w:bookmarkStart w:id="14" w:name="_Toc219901478"/>
      <w:r w:rsidRPr="009F36CD">
        <w:t>Purpose of resource</w:t>
      </w:r>
      <w:bookmarkEnd w:id="13"/>
      <w:bookmarkEnd w:id="14"/>
    </w:p>
    <w:p w14:paraId="675DE337" w14:textId="684B92BD" w:rsidR="003D63DE" w:rsidRDefault="003D63DE" w:rsidP="003D63DE">
      <w:bookmarkStart w:id="15" w:name="_Toc148102521"/>
      <w:r>
        <w:t xml:space="preserve">This sample integrated </w:t>
      </w:r>
      <w:r w:rsidR="002B7251">
        <w:t>program of learning</w:t>
      </w:r>
      <w:r>
        <w:t xml:space="preserve"> supports teachers in NSW Department of Education schools to plan for all students in any class or setting. It supports the diverse learning needs of students in a</w:t>
      </w:r>
      <w:r w:rsidR="00A07CE8">
        <w:t xml:space="preserve"> Stage 5</w:t>
      </w:r>
      <w:r>
        <w:t xml:space="preserve"> English </w:t>
      </w:r>
      <w:r w:rsidRPr="00922A57">
        <w:t xml:space="preserve">Year 9 </w:t>
      </w:r>
      <w:r>
        <w:t>class</w:t>
      </w:r>
      <w:r w:rsidR="00A07CE8">
        <w:t>,</w:t>
      </w:r>
      <w:r>
        <w:t xml:space="preserve"> </w:t>
      </w:r>
      <w:r w:rsidRPr="00922A57">
        <w:t xml:space="preserve">who are working towards either Stage 5 or </w:t>
      </w:r>
      <w:r w:rsidR="00AD695D">
        <w:t xml:space="preserve">Stage 5 </w:t>
      </w:r>
      <w:r w:rsidRPr="00922A57">
        <w:t>Life Skills</w:t>
      </w:r>
      <w:r w:rsidR="00647C93">
        <w:t xml:space="preserve"> syllabus outcomes and content</w:t>
      </w:r>
      <w:r w:rsidRPr="00922A57">
        <w:t>.</w:t>
      </w:r>
      <w:r>
        <w:t xml:space="preserve"> This lesson sequence has been designed using </w:t>
      </w:r>
      <w:hyperlink r:id="rId21" w:history="1">
        <w:r w:rsidRPr="00C056EB">
          <w:rPr>
            <w:rStyle w:val="Hyperlink"/>
          </w:rPr>
          <w:t>Exploring the speculative – Year 9, Term 4</w:t>
        </w:r>
      </w:hyperlink>
      <w:r>
        <w:t xml:space="preserve"> resource package.</w:t>
      </w:r>
    </w:p>
    <w:p w14:paraId="17E29544" w14:textId="2E941967" w:rsidR="003D63DE" w:rsidRDefault="003D63DE" w:rsidP="003D63DE">
      <w:r w:rsidRPr="311123FE">
        <w:rPr>
          <w:rFonts w:eastAsia="Arial"/>
          <w:szCs w:val="22"/>
        </w:rPr>
        <w:t xml:space="preserve">The template is inclusive of the learning needs of all students. </w:t>
      </w:r>
      <w:r>
        <w:t>Additional curriculum planning support for</w:t>
      </w:r>
      <w:r w:rsidRPr="311123FE">
        <w:rPr>
          <w:rFonts w:eastAsia="Arial"/>
        </w:rPr>
        <w:t xml:space="preserve"> Aboriginal and/or Torres Strait Islander </w:t>
      </w:r>
      <w:r>
        <w:rPr>
          <w:rFonts w:eastAsia="Arial"/>
        </w:rPr>
        <w:t>s</w:t>
      </w:r>
      <w:r w:rsidRPr="311123FE">
        <w:rPr>
          <w:rFonts w:eastAsia="Arial"/>
        </w:rPr>
        <w:t>tudents</w:t>
      </w:r>
      <w:r>
        <w:t>, s</w:t>
      </w:r>
      <w:r w:rsidRPr="0051716F">
        <w:t xml:space="preserve">tudents learning English as an additional language or dialect </w:t>
      </w:r>
      <w:r>
        <w:t xml:space="preserve">(EAL/D), high potential and gifted students and students with disability is available at </w:t>
      </w:r>
      <w:hyperlink w:history="1">
        <w:hyperlink w:history="1">
          <w:hyperlink r:id="rId22" w:history="1">
            <w:r w:rsidRPr="311123FE">
              <w:rPr>
                <w:rStyle w:val="Hyperlink"/>
              </w:rPr>
              <w:t>Curriculum planning K–12 professional learning</w:t>
            </w:r>
          </w:hyperlink>
        </w:hyperlink>
      </w:hyperlink>
      <w:r>
        <w:t>.</w:t>
      </w:r>
    </w:p>
    <w:p w14:paraId="6A8514D6" w14:textId="77777777" w:rsidR="003D63DE" w:rsidRDefault="003D63DE" w:rsidP="003D63DE">
      <w:pPr>
        <w:pStyle w:val="Heading2"/>
      </w:pPr>
      <w:bookmarkStart w:id="16" w:name="_Toc219901479"/>
      <w:r w:rsidRPr="009F36CD">
        <w:t>Target audience</w:t>
      </w:r>
      <w:bookmarkEnd w:id="15"/>
      <w:bookmarkEnd w:id="16"/>
    </w:p>
    <w:p w14:paraId="0E7D4C5B" w14:textId="2CB02CD6" w:rsidR="003D63DE" w:rsidRPr="002A4808" w:rsidRDefault="003D63DE" w:rsidP="003D63DE">
      <w:pPr>
        <w:rPr>
          <w:b/>
          <w:bCs/>
        </w:rPr>
      </w:pPr>
      <w:bookmarkStart w:id="17" w:name="_Toc148102522"/>
      <w:r>
        <w:t xml:space="preserve">This sample is intended to support teachers and curriculum leaders in all settings as they develop contextually appropriate teaching and learning resources </w:t>
      </w:r>
      <w:r w:rsidRPr="008C7372">
        <w:t xml:space="preserve">for the </w:t>
      </w:r>
      <w:hyperlink r:id="rId23" w:history="1">
        <w:r w:rsidRPr="00CA07F9">
          <w:rPr>
            <w:rStyle w:val="Hyperlink"/>
          </w:rPr>
          <w:t>English K–10 Syllabus</w:t>
        </w:r>
        <w:r w:rsidRPr="00CA07F9">
          <w:t xml:space="preserve"> (2022).</w:t>
        </w:r>
      </w:hyperlink>
    </w:p>
    <w:p w14:paraId="77E70723" w14:textId="77777777" w:rsidR="003D63DE" w:rsidRDefault="003D63DE" w:rsidP="003D63DE">
      <w:pPr>
        <w:pStyle w:val="Heading2"/>
      </w:pPr>
      <w:bookmarkStart w:id="18" w:name="_Toc219901480"/>
      <w:r w:rsidRPr="009F36CD">
        <w:t>When and how to use</w:t>
      </w:r>
      <w:bookmarkEnd w:id="17"/>
      <w:bookmarkEnd w:id="18"/>
    </w:p>
    <w:p w14:paraId="7509BFE0" w14:textId="1EFAF68B" w:rsidR="003D63DE" w:rsidRDefault="003D63DE" w:rsidP="003D63DE">
      <w:r>
        <w:t>Teachers may:</w:t>
      </w:r>
    </w:p>
    <w:p w14:paraId="1212DF73" w14:textId="5DEB22FD" w:rsidR="003D63DE" w:rsidRPr="000C51B1" w:rsidRDefault="003D63DE" w:rsidP="003D63DE">
      <w:pPr>
        <w:pStyle w:val="ListBullet"/>
      </w:pPr>
      <w:r w:rsidRPr="000C51B1">
        <w:lastRenderedPageBreak/>
        <w:t>use this resource as part of a broader curriculum planning and assessment planning process which includes a scope and sequence and assessment plan/schedule</w:t>
      </w:r>
    </w:p>
    <w:p w14:paraId="791307FB" w14:textId="14E23F2E" w:rsidR="003D63DE" w:rsidRPr="000C51B1" w:rsidRDefault="003D63DE" w:rsidP="003D63DE">
      <w:pPr>
        <w:pStyle w:val="ListBullet"/>
      </w:pPr>
      <w:r w:rsidRPr="000C51B1">
        <w:t xml:space="preserve">use the </w:t>
      </w:r>
      <w:r w:rsidR="00DB7103">
        <w:t>teaching and learning program</w:t>
      </w:r>
      <w:r w:rsidRPr="000C51B1">
        <w:t xml:space="preserve"> as a model and make modifications reflective of contextual needs</w:t>
      </w:r>
    </w:p>
    <w:p w14:paraId="6A2613C7" w14:textId="590335AB" w:rsidR="003D63DE" w:rsidRPr="000C51B1" w:rsidRDefault="003D63DE" w:rsidP="003D63DE">
      <w:pPr>
        <w:pStyle w:val="ListBullet"/>
      </w:pPr>
      <w:r w:rsidRPr="000C51B1">
        <w:t>examine the program of learning and associated resources and collaboratively refine them based on faculty or school goals</w:t>
      </w:r>
    </w:p>
    <w:p w14:paraId="51D1B333" w14:textId="404631EF" w:rsidR="003D63DE" w:rsidRDefault="003D63DE" w:rsidP="003D63DE">
      <w:pPr>
        <w:pStyle w:val="ListBullet"/>
      </w:pPr>
      <w:r w:rsidRPr="000C51B1">
        <w:t xml:space="preserve">examine the materials </w:t>
      </w:r>
      <w:r>
        <w:t xml:space="preserve">to </w:t>
      </w:r>
      <w:r w:rsidRPr="000C51B1">
        <w:t>collaboratively plan opportunities for team teaching, collaborative resource development, mentoring, lesson observation and the sharing of student samples</w:t>
      </w:r>
    </w:p>
    <w:p w14:paraId="4270A1FF" w14:textId="76FDB5F6" w:rsidR="00DB7103" w:rsidRPr="000C51B1" w:rsidRDefault="00DB7103" w:rsidP="00DB7103">
      <w:pPr>
        <w:pStyle w:val="ListBullet"/>
      </w:pPr>
      <w:r w:rsidRPr="000C51B1">
        <w:t>use the programming, assessment practices or syllabus planning detailed in the program as an opportunity to backward map Years 10 to 7.</w:t>
      </w:r>
    </w:p>
    <w:bookmarkEnd w:id="2"/>
    <w:p w14:paraId="6B6C54D7" w14:textId="77777777" w:rsidR="00647C93" w:rsidRPr="00647C93" w:rsidRDefault="00647C93" w:rsidP="00647C93">
      <w:pPr>
        <w:pStyle w:val="FeatureBox2"/>
        <w:rPr>
          <w:rStyle w:val="Strong"/>
        </w:rPr>
      </w:pPr>
      <w:r w:rsidRPr="00647C93">
        <w:rPr>
          <w:rStyle w:val="Strong"/>
        </w:rPr>
        <w:t xml:space="preserve">Incorporating learning activities with a multi-tiered approach </w:t>
      </w:r>
    </w:p>
    <w:p w14:paraId="35FFB21E" w14:textId="245B6D47" w:rsidR="00647C93" w:rsidRDefault="00647C93" w:rsidP="00647C93">
      <w:pPr>
        <w:pStyle w:val="FeatureBox2"/>
      </w:pPr>
      <w:r w:rsidRPr="00647C93">
        <w:rPr>
          <w:rStyle w:val="Strong"/>
        </w:rPr>
        <w:t>Learning activities:</w:t>
      </w:r>
      <w:r>
        <w:t xml:space="preserve"> when planning with a multi-tiered approach, consider students’ varied strengths, interests and needs, and use universal strategies to support all learners. Build on this with targeted differentiation, such as scaffolded tasks, flexible groupings or adjusted complexity to support or extend learning. For students with individualised needs, provide personalised adjustments such as tailored instruction, assistive technology or appropriate supports.</w:t>
      </w:r>
    </w:p>
    <w:p w14:paraId="2D610609" w14:textId="77777777" w:rsidR="00647C93" w:rsidRDefault="00647C93" w:rsidP="00647C93">
      <w:pPr>
        <w:pStyle w:val="FeatureBox2"/>
      </w:pPr>
      <w:r>
        <w:t>The balance between universal, differentiated and personalised approaches may vary depending on the content and skills being taught. Gathering evidence of learning across all tiers supports ongoing reflection on student progress. Keeping a record of planned differentiation and adjustments, including extension strategies, helps maintain a responsive and inclusive classroom environment.</w:t>
      </w:r>
    </w:p>
    <w:p w14:paraId="7E3158A3" w14:textId="77777777" w:rsidR="00647C93" w:rsidRDefault="00647C93" w:rsidP="00647C93">
      <w:pPr>
        <w:pStyle w:val="FeatureBox2"/>
      </w:pPr>
      <w:r>
        <w:t xml:space="preserve">This approach could include starting with universal strategies that all students can engage with, like clear intentions, visuals and multimodal activities. Learning can then be broken into targeted activities for students learning Life Skills and mainstream content where needed to enable all students to meet the learning intentions. Students may be brought back at the end of the lesson to conclude with another universal strategy. Depending on the content and/or skills, each lesson may require multiple universal and scaffolded sessions. In some instances, a whole lesson may operate on </w:t>
      </w:r>
      <w:r>
        <w:lastRenderedPageBreak/>
        <w:t>universal strategies. Evidence of learning will need to be integrated into scaffolded activities when separating Life Skills and mainstream syllabus content.</w:t>
      </w:r>
    </w:p>
    <w:p w14:paraId="74D499AB" w14:textId="46226F75" w:rsidR="003D63DE" w:rsidRPr="006C00E5" w:rsidRDefault="00647C93" w:rsidP="00647C93">
      <w:pPr>
        <w:pStyle w:val="FeatureBox2"/>
      </w:pPr>
      <w:r w:rsidRPr="00647C93">
        <w:rPr>
          <w:rStyle w:val="Strong"/>
        </w:rPr>
        <w:t>Differentiation/adjustments:</w:t>
      </w:r>
      <w:r>
        <w:t xml:space="preserve"> document strategies and adjustments required for specific students, this also includes differentiation for extension requirements.</w:t>
      </w:r>
      <w:r w:rsidR="003D63DE">
        <w:br w:type="page"/>
      </w:r>
    </w:p>
    <w:p w14:paraId="1B1835C7" w14:textId="77777777" w:rsidR="003D63DE" w:rsidRDefault="003D63DE" w:rsidP="003D63DE">
      <w:pPr>
        <w:pStyle w:val="Heading1"/>
      </w:pPr>
      <w:bookmarkStart w:id="19" w:name="_Toc112681289"/>
      <w:bookmarkStart w:id="20" w:name="_Toc219901481"/>
      <w:bookmarkEnd w:id="3"/>
      <w:r>
        <w:lastRenderedPageBreak/>
        <w:t>Overview</w:t>
      </w:r>
      <w:bookmarkEnd w:id="19"/>
      <w:bookmarkEnd w:id="20"/>
    </w:p>
    <w:p w14:paraId="0AD3C220" w14:textId="670923D6" w:rsidR="003D63DE" w:rsidRDefault="003D63DE" w:rsidP="003D63DE">
      <w:pPr>
        <w:rPr>
          <w:noProof/>
        </w:rPr>
      </w:pPr>
      <w:r w:rsidRPr="723C7DE0">
        <w:rPr>
          <w:rStyle w:val="Strong"/>
        </w:rPr>
        <w:t>Description</w:t>
      </w:r>
      <w:r w:rsidRPr="0028337F">
        <w:t>:</w:t>
      </w:r>
      <w:r w:rsidRPr="723C7DE0">
        <w:rPr>
          <w:noProof/>
        </w:rPr>
        <w:t xml:space="preserve"> th</w:t>
      </w:r>
      <w:r w:rsidR="003933C8">
        <w:rPr>
          <w:noProof/>
        </w:rPr>
        <w:t>is</w:t>
      </w:r>
      <w:r w:rsidRPr="723C7DE0">
        <w:rPr>
          <w:noProof/>
        </w:rPr>
        <w:t xml:space="preserve"> integrated </w:t>
      </w:r>
      <w:r w:rsidR="003933C8">
        <w:rPr>
          <w:noProof/>
        </w:rPr>
        <w:t>program of learning</w:t>
      </w:r>
      <w:r>
        <w:rPr>
          <w:noProof/>
        </w:rPr>
        <w:t xml:space="preserve"> support</w:t>
      </w:r>
      <w:r w:rsidR="003933C8">
        <w:rPr>
          <w:noProof/>
        </w:rPr>
        <w:t>s</w:t>
      </w:r>
      <w:r>
        <w:rPr>
          <w:noProof/>
        </w:rPr>
        <w:t xml:space="preserve"> students to develop their understanding of how the style of a text can represent</w:t>
      </w:r>
      <w:r w:rsidRPr="723C7DE0">
        <w:rPr>
          <w:noProof/>
        </w:rPr>
        <w:t xml:space="preserve"> </w:t>
      </w:r>
      <w:r>
        <w:rPr>
          <w:noProof/>
        </w:rPr>
        <w:t>larger ideas through genre. Students will explore how the composer</w:t>
      </w:r>
      <w:r w:rsidRPr="723C7DE0">
        <w:rPr>
          <w:noProof/>
        </w:rPr>
        <w:t xml:space="preserve"> </w:t>
      </w:r>
      <w:r>
        <w:rPr>
          <w:noProof/>
        </w:rPr>
        <w:t>of a speculative fiction text uses their text</w:t>
      </w:r>
      <w:r w:rsidRPr="723C7DE0">
        <w:rPr>
          <w:noProof/>
        </w:rPr>
        <w:t xml:space="preserve"> </w:t>
      </w:r>
      <w:r>
        <w:rPr>
          <w:noProof/>
        </w:rPr>
        <w:t>to comment on real-world</w:t>
      </w:r>
      <w:r w:rsidRPr="723C7DE0">
        <w:rPr>
          <w:noProof/>
        </w:rPr>
        <w:t xml:space="preserve"> </w:t>
      </w:r>
      <w:r>
        <w:rPr>
          <w:noProof/>
        </w:rPr>
        <w:t>concerns.</w:t>
      </w:r>
    </w:p>
    <w:p w14:paraId="6CE70C05" w14:textId="59E3B5C3" w:rsidR="003D63DE" w:rsidRDefault="003D63DE" w:rsidP="003D63DE">
      <w:pPr>
        <w:rPr>
          <w:noProof/>
        </w:rPr>
      </w:pPr>
      <w:r w:rsidRPr="57666674">
        <w:rPr>
          <w:rStyle w:val="Strong"/>
        </w:rPr>
        <w:t>Duration</w:t>
      </w:r>
      <w:r w:rsidRPr="0028337F">
        <w:t>:</w:t>
      </w:r>
      <w:r w:rsidRPr="57666674">
        <w:rPr>
          <w:noProof/>
        </w:rPr>
        <w:t xml:space="preserve"> </w:t>
      </w:r>
      <w:r w:rsidRPr="006316FB">
        <w:rPr>
          <w:noProof/>
        </w:rPr>
        <w:t>these sample lessons are designed</w:t>
      </w:r>
      <w:r w:rsidRPr="57666674">
        <w:rPr>
          <w:noProof/>
        </w:rPr>
        <w:t xml:space="preserve"> to be completed over </w:t>
      </w:r>
      <w:r>
        <w:rPr>
          <w:noProof/>
        </w:rPr>
        <w:t>60</w:t>
      </w:r>
      <w:r w:rsidR="007906D4">
        <w:rPr>
          <w:noProof/>
        </w:rPr>
        <w:t>-</w:t>
      </w:r>
      <w:r>
        <w:rPr>
          <w:noProof/>
        </w:rPr>
        <w:t>minute periods</w:t>
      </w:r>
      <w:r w:rsidRPr="57666674">
        <w:rPr>
          <w:noProof/>
        </w:rPr>
        <w:t xml:space="preserve"> but can be adapted to suit student needs and school context.</w:t>
      </w:r>
    </w:p>
    <w:p w14:paraId="20C86955" w14:textId="77777777" w:rsidR="003D63DE" w:rsidRDefault="003D63DE" w:rsidP="003D63DE">
      <w:pPr>
        <w:pStyle w:val="Heading1"/>
      </w:pPr>
      <w:bookmarkStart w:id="21" w:name="_Toc219901482"/>
      <w:r>
        <w:t>Syllabus information</w:t>
      </w:r>
      <w:bookmarkEnd w:id="21"/>
    </w:p>
    <w:p w14:paraId="437D98F4" w14:textId="393FD34E" w:rsidR="003D63DE" w:rsidRDefault="003D63DE" w:rsidP="003D63DE">
      <w:pPr>
        <w:rPr>
          <w:rFonts w:eastAsia="Arial"/>
          <w:bCs/>
          <w:color w:val="000000" w:themeColor="text1"/>
          <w:szCs w:val="22"/>
        </w:rPr>
      </w:pPr>
      <w:r w:rsidRPr="00B242B2">
        <w:t>When adapting this resource for your setting</w:t>
      </w:r>
      <w:r w:rsidR="007906D4">
        <w:t>,</w:t>
      </w:r>
      <w:r w:rsidRPr="00B242B2">
        <w:t xml:space="preserve"> t</w:t>
      </w:r>
      <w:r>
        <w:t>he lesson sequences</w:t>
      </w:r>
      <w:r w:rsidRPr="00B242B2">
        <w:t xml:space="preserve"> should be explored in conjunction with documents that can be found on </w:t>
      </w:r>
      <w:hyperlink r:id="rId24" w:history="1">
        <w:r w:rsidRPr="00865F48">
          <w:rPr>
            <w:rStyle w:val="Hyperlink"/>
          </w:rPr>
          <w:t>Exploring the speculative – Year 9, Term 4.</w:t>
        </w:r>
      </w:hyperlink>
      <w:r>
        <w:t xml:space="preserve"> The texts used in these lessons are from </w:t>
      </w:r>
      <w:r w:rsidRPr="00C154F9">
        <w:rPr>
          <w:i/>
          <w:iCs/>
        </w:rPr>
        <w:t>Crazy Fun Park</w:t>
      </w:r>
      <w:r>
        <w:t xml:space="preserve"> (2023), t</w:t>
      </w:r>
      <w:r>
        <w:rPr>
          <w:rFonts w:eastAsia="Arial"/>
          <w:bCs/>
          <w:color w:val="000000" w:themeColor="text1"/>
          <w:szCs w:val="22"/>
        </w:rPr>
        <w:t>he series trailer, episodes 4, 9, 10 and an extract from episode 3. They have been r</w:t>
      </w:r>
      <w:r w:rsidRPr="00E073E4">
        <w:rPr>
          <w:rFonts w:eastAsia="Arial"/>
          <w:bCs/>
          <w:color w:val="000000" w:themeColor="text1"/>
          <w:szCs w:val="22"/>
        </w:rPr>
        <w:t xml:space="preserve">eproduced and made available for </w:t>
      </w:r>
      <w:r>
        <w:rPr>
          <w:rFonts w:eastAsia="Arial"/>
          <w:bCs/>
          <w:color w:val="000000" w:themeColor="text1"/>
          <w:szCs w:val="22"/>
        </w:rPr>
        <w:t>use</w:t>
      </w:r>
      <w:r w:rsidRPr="00E073E4">
        <w:rPr>
          <w:rFonts w:eastAsia="Arial"/>
          <w:bCs/>
          <w:color w:val="000000" w:themeColor="text1"/>
          <w:szCs w:val="22"/>
        </w:rPr>
        <w:t xml:space="preserve"> by NSW Department of Education for its educational purposes</w:t>
      </w:r>
      <w:r>
        <w:rPr>
          <w:rFonts w:eastAsia="Arial"/>
          <w:bCs/>
          <w:color w:val="000000" w:themeColor="text1"/>
          <w:szCs w:val="22"/>
        </w:rPr>
        <w:t>.</w:t>
      </w:r>
    </w:p>
    <w:p w14:paraId="44618F86" w14:textId="68725713" w:rsidR="003D63DE" w:rsidRDefault="003D63DE" w:rsidP="003D63DE">
      <w:pPr>
        <w:suppressAutoHyphens w:val="0"/>
        <w:spacing w:after="160"/>
      </w:pPr>
      <w:r>
        <w:t xml:space="preserve">This television series has elements of a complex text as per the </w:t>
      </w:r>
      <w:hyperlink r:id="rId25" w:history="1">
        <w:r w:rsidRPr="00434851">
          <w:rPr>
            <w:rStyle w:val="Hyperlink"/>
          </w:rPr>
          <w:t>National Literacy Learning Progression</w:t>
        </w:r>
      </w:hyperlink>
      <w:r>
        <w:t>. The text explores complex, abstract concepts</w:t>
      </w:r>
      <w:r w:rsidR="00104F45">
        <w:t xml:space="preserve"> and</w:t>
      </w:r>
      <w:r>
        <w:t xml:space="preserve"> uses historical and cultural allusion to create subtle inferences and implied meanings. The structure includes shifts in time to represent ideas that can be challenging or unconventional. </w:t>
      </w:r>
      <w:r w:rsidRPr="001369E5">
        <w:rPr>
          <w:rStyle w:val="Strong"/>
        </w:rPr>
        <w:t>EN5-RVL-01</w:t>
      </w:r>
      <w:r>
        <w:t xml:space="preserve"> requires students to use a range of personal, creative and critical strategies to </w:t>
      </w:r>
      <w:r w:rsidR="00626FB9">
        <w:t xml:space="preserve">interpret </w:t>
      </w:r>
      <w:r>
        <w:t>complex texts.</w:t>
      </w:r>
    </w:p>
    <w:p w14:paraId="6DCBDB13" w14:textId="40308ABB" w:rsidR="003D63DE" w:rsidRDefault="003D63DE" w:rsidP="003D63DE">
      <w:pPr>
        <w:suppressAutoHyphens w:val="0"/>
        <w:spacing w:after="160"/>
      </w:pPr>
      <w:r>
        <w:t xml:space="preserve">This text meets several of the requirements outlined in the </w:t>
      </w:r>
      <w:hyperlink r:id="rId26" w:anchor="course-requirements-k-10-english_k_10_2022:~:text=requirements%20K%E2%80%9310-,Text%20requirements,-Engaging%20with%20texts" w:history="1">
        <w:r w:rsidRPr="0089013F">
          <w:rPr>
            <w:rStyle w:val="Hyperlink"/>
          </w:rPr>
          <w:t>Text requirements for English 7</w:t>
        </w:r>
        <w:r w:rsidR="00580116">
          <w:rPr>
            <w:rStyle w:val="Hyperlink"/>
          </w:rPr>
          <w:t>–</w:t>
        </w:r>
        <w:r w:rsidRPr="0089013F">
          <w:rPr>
            <w:rStyle w:val="Hyperlink"/>
          </w:rPr>
          <w:t>10</w:t>
        </w:r>
      </w:hyperlink>
      <w:r>
        <w:t>. The series can be considered as one of ‘at least 2 films’, as well as meeting the requirement for students to have experiences of a range of cultural, social and gender perspectives, including from popular and youth cultures</w:t>
      </w:r>
      <w:r w:rsidR="00A1294A">
        <w:t xml:space="preserve"> (NESA 2022)</w:t>
      </w:r>
      <w:r>
        <w:t xml:space="preserve">. </w:t>
      </w:r>
      <w:r w:rsidRPr="001369E5">
        <w:rPr>
          <w:rStyle w:val="Strong"/>
        </w:rPr>
        <w:t>ENLS-RVL-01</w:t>
      </w:r>
      <w:r>
        <w:t xml:space="preserve"> and </w:t>
      </w:r>
      <w:r w:rsidRPr="001369E5">
        <w:rPr>
          <w:rStyle w:val="Strong"/>
        </w:rPr>
        <w:t>ENLS-RVL-02</w:t>
      </w:r>
      <w:r>
        <w:t xml:space="preserve"> aim to assist students in developing their ability to understand and make meaning from a range of texts. When students engage with texts in both familiar and unfamiliar contexts, they are addressing these outcomes. This text meets the advice to provide students with opportunities to engage with film and drama.</w:t>
      </w:r>
    </w:p>
    <w:p w14:paraId="40A0481C" w14:textId="7A6B2E71" w:rsidR="003D63DE" w:rsidRDefault="003D63DE" w:rsidP="003D63DE">
      <w:pPr>
        <w:suppressAutoHyphens w:val="0"/>
        <w:spacing w:after="160"/>
      </w:pPr>
      <w:r>
        <w:lastRenderedPageBreak/>
        <w:t>The texts selected should provide an appropriate level of challenge and be accessible for all students. The study of selected extracts of a text, the extended study of specific texts, or the independent reading of a text can be used to address the English 7–10 Life Skills outcomes.</w:t>
      </w:r>
    </w:p>
    <w:p w14:paraId="5FFB3CB3" w14:textId="77777777" w:rsidR="003D63DE" w:rsidRPr="00B65A85" w:rsidRDefault="003D63DE" w:rsidP="003D63DE">
      <w:r w:rsidRPr="00B242B2">
        <w:t xml:space="preserve"> </w:t>
      </w:r>
      <w:r>
        <w:br w:type="page"/>
      </w:r>
      <w:bookmarkStart w:id="22" w:name="_Toc112681290"/>
    </w:p>
    <w:p w14:paraId="445499C3" w14:textId="77777777" w:rsidR="003D63DE" w:rsidRDefault="003D63DE" w:rsidP="003D63DE">
      <w:pPr>
        <w:pStyle w:val="Heading1"/>
      </w:pPr>
      <w:bookmarkStart w:id="23" w:name="_Toc219901483"/>
      <w:r>
        <w:lastRenderedPageBreak/>
        <w:t>Unit outcomes</w:t>
      </w:r>
      <w:bookmarkEnd w:id="22"/>
      <w:bookmarkEnd w:id="23"/>
    </w:p>
    <w:p w14:paraId="7C9B958B" w14:textId="7A5F7288" w:rsidR="003D63DE" w:rsidRDefault="003D63DE" w:rsidP="003D63DE">
      <w:pPr>
        <w:pStyle w:val="Caption"/>
      </w:pPr>
      <w:r>
        <w:t xml:space="preserve">Table </w:t>
      </w:r>
      <w:r>
        <w:fldChar w:fldCharType="begin"/>
      </w:r>
      <w:r>
        <w:instrText xml:space="preserve"> SEQ Table \* ARABIC </w:instrText>
      </w:r>
      <w:r>
        <w:fldChar w:fldCharType="separate"/>
      </w:r>
      <w:r w:rsidR="009E2088">
        <w:rPr>
          <w:noProof/>
        </w:rPr>
        <w:t>1</w:t>
      </w:r>
      <w:r>
        <w:rPr>
          <w:noProof/>
        </w:rPr>
        <w:fldChar w:fldCharType="end"/>
      </w:r>
      <w:r>
        <w:t xml:space="preserve"> </w:t>
      </w:r>
      <w:r w:rsidRPr="00D44DAB">
        <w:t xml:space="preserve">– Life Skills and </w:t>
      </w:r>
      <w:r w:rsidR="009243A5">
        <w:t>mainstream outcomes</w:t>
      </w:r>
    </w:p>
    <w:tbl>
      <w:tblPr>
        <w:tblStyle w:val="Tableheader"/>
        <w:tblW w:w="5000" w:type="pct"/>
        <w:tblBorders>
          <w:top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Description w:val="A table containing the Life Skills outcomes appropriate to each stage."/>
      </w:tblPr>
      <w:tblGrid>
        <w:gridCol w:w="7280"/>
        <w:gridCol w:w="7280"/>
      </w:tblGrid>
      <w:tr w:rsidR="003D63DE" w14:paraId="1E7DA102" w14:textId="77777777" w:rsidTr="00194ACF">
        <w:trPr>
          <w:cnfStyle w:val="100000000000" w:firstRow="1" w:lastRow="0" w:firstColumn="0" w:lastColumn="0" w:oddVBand="0" w:evenVBand="0" w:oddHBand="0" w:evenHBand="0" w:firstRowFirstColumn="0" w:firstRowLastColumn="0" w:lastRowFirstColumn="0" w:lastRowLastColumn="0"/>
          <w:trHeight w:val="655"/>
        </w:trPr>
        <w:tc>
          <w:tcPr>
            <w:tcW w:w="0" w:type="pct"/>
            <w:tcBorders>
              <w:bottom w:val="none" w:sz="0" w:space="0" w:color="auto"/>
              <w:right w:val="none" w:sz="0" w:space="0" w:color="auto"/>
            </w:tcBorders>
          </w:tcPr>
          <w:p w14:paraId="77C4EF2D" w14:textId="2744EE03" w:rsidR="003D63DE" w:rsidRDefault="008E4256" w:rsidP="00194ACF">
            <w:pPr>
              <w:rPr>
                <w:noProof/>
              </w:rPr>
            </w:pPr>
            <w:r>
              <w:rPr>
                <w:noProof/>
              </w:rPr>
              <w:t xml:space="preserve">Stage 5 </w:t>
            </w:r>
            <w:r w:rsidR="00E726B6" w:rsidRPr="311123FE">
              <w:rPr>
                <w:noProof/>
              </w:rPr>
              <w:t>Life Skills</w:t>
            </w:r>
            <w:r>
              <w:rPr>
                <w:noProof/>
              </w:rPr>
              <w:t xml:space="preserve"> o</w:t>
            </w:r>
            <w:r w:rsidR="003D63DE" w:rsidRPr="311123FE">
              <w:rPr>
                <w:noProof/>
              </w:rPr>
              <w:t>utcomes</w:t>
            </w:r>
          </w:p>
        </w:tc>
        <w:tc>
          <w:tcPr>
            <w:tcW w:w="0" w:type="pct"/>
            <w:tcBorders>
              <w:left w:val="none" w:sz="0" w:space="0" w:color="auto"/>
              <w:bottom w:val="none" w:sz="0" w:space="0" w:color="auto"/>
            </w:tcBorders>
          </w:tcPr>
          <w:p w14:paraId="591890F3" w14:textId="77777777" w:rsidR="003D63DE" w:rsidRDefault="003D63DE" w:rsidP="00194ACF">
            <w:pPr>
              <w:rPr>
                <w:noProof/>
              </w:rPr>
            </w:pPr>
            <w:r w:rsidRPr="311123FE">
              <w:rPr>
                <w:noProof/>
              </w:rPr>
              <w:t xml:space="preserve">Stage </w:t>
            </w:r>
            <w:r>
              <w:rPr>
                <w:noProof/>
              </w:rPr>
              <w:t>5</w:t>
            </w:r>
            <w:r w:rsidRPr="311123FE">
              <w:rPr>
                <w:noProof/>
              </w:rPr>
              <w:t xml:space="preserve"> outcomes</w:t>
            </w:r>
          </w:p>
        </w:tc>
      </w:tr>
      <w:tr w:rsidR="003D63DE" w14:paraId="36173842" w14:textId="77777777" w:rsidTr="00194ACF">
        <w:trPr>
          <w:cnfStyle w:val="000000100000" w:firstRow="0" w:lastRow="0" w:firstColumn="0" w:lastColumn="0" w:oddVBand="0" w:evenVBand="0" w:oddHBand="1" w:evenHBand="0" w:firstRowFirstColumn="0" w:firstRowLastColumn="0" w:lastRowFirstColumn="0" w:lastRowLastColumn="0"/>
          <w:trHeight w:val="300"/>
        </w:trPr>
        <w:tc>
          <w:tcPr>
            <w:tcW w:w="0" w:type="pct"/>
          </w:tcPr>
          <w:p w14:paraId="54967E53" w14:textId="77777777" w:rsidR="003D63DE" w:rsidRPr="004579A2" w:rsidRDefault="003D63DE" w:rsidP="00194ACF">
            <w:r>
              <w:t>A student:</w:t>
            </w:r>
          </w:p>
          <w:p w14:paraId="2C7923A0" w14:textId="77777777" w:rsidR="003D63DE" w:rsidRPr="00561050" w:rsidRDefault="003D63DE" w:rsidP="00194ACF">
            <w:pPr>
              <w:pStyle w:val="ListBullet"/>
            </w:pPr>
            <w:r>
              <w:t>c</w:t>
            </w:r>
            <w:r w:rsidRPr="006F05ED">
              <w:t>ommunicates in familiar or unfamiliar contexts</w:t>
            </w:r>
            <w:r>
              <w:rPr>
                <w:b/>
                <w:bCs/>
              </w:rPr>
              <w:t xml:space="preserve"> ENLS-COM-01</w:t>
            </w:r>
          </w:p>
          <w:p w14:paraId="3E587310" w14:textId="77777777" w:rsidR="003D63DE" w:rsidRPr="006A5CB9" w:rsidRDefault="003D63DE" w:rsidP="00194ACF">
            <w:pPr>
              <w:pStyle w:val="ListBullet"/>
              <w:rPr>
                <w:rStyle w:val="Strong"/>
                <w:b w:val="0"/>
                <w:bCs w:val="0"/>
              </w:rPr>
            </w:pPr>
            <w:r>
              <w:t xml:space="preserve">engages with a range of texts </w:t>
            </w:r>
            <w:r w:rsidRPr="00561050">
              <w:rPr>
                <w:rStyle w:val="Strong"/>
              </w:rPr>
              <w:t>ENLS-RVL-01</w:t>
            </w:r>
          </w:p>
          <w:p w14:paraId="624300A8" w14:textId="77777777" w:rsidR="003D63DE" w:rsidRPr="00955437" w:rsidRDefault="003D63DE" w:rsidP="00194ACF">
            <w:pPr>
              <w:pStyle w:val="ListBullet"/>
            </w:pPr>
            <w:r>
              <w:t xml:space="preserve">uses reading strategies when engaging with a range of texts </w:t>
            </w:r>
            <w:r w:rsidRPr="006A5CB9">
              <w:rPr>
                <w:rStyle w:val="Strong"/>
              </w:rPr>
              <w:t>ENLS-RVL-02</w:t>
            </w:r>
          </w:p>
          <w:p w14:paraId="3F7D10B0" w14:textId="77777777" w:rsidR="003D63DE" w:rsidRDefault="003D63DE" w:rsidP="00194ACF">
            <w:pPr>
              <w:pStyle w:val="ListBullet"/>
              <w:rPr>
                <w:noProof/>
              </w:rPr>
            </w:pPr>
            <w:r>
              <w:t xml:space="preserve">identifies language and/or visual forms, features and structures </w:t>
            </w:r>
            <w:r w:rsidRPr="00561050">
              <w:rPr>
                <w:rStyle w:val="Strong"/>
              </w:rPr>
              <w:t>ENLS-URA-01</w:t>
            </w:r>
          </w:p>
        </w:tc>
        <w:tc>
          <w:tcPr>
            <w:tcW w:w="0" w:type="pct"/>
          </w:tcPr>
          <w:p w14:paraId="3BF5F9BE" w14:textId="77777777" w:rsidR="003D63DE" w:rsidRPr="004579A2" w:rsidRDefault="003D63DE" w:rsidP="00194ACF">
            <w:r>
              <w:t>A student:</w:t>
            </w:r>
          </w:p>
          <w:p w14:paraId="667AC4A3" w14:textId="28489630" w:rsidR="003D63DE" w:rsidRPr="009B3B93" w:rsidRDefault="003D63DE" w:rsidP="004015CC">
            <w:pPr>
              <w:pStyle w:val="ListBullet"/>
              <w:tabs>
                <w:tab w:val="left" w:pos="688"/>
              </w:tabs>
              <w:ind w:left="688" w:hanging="688"/>
              <w:rPr>
                <w:rStyle w:val="Strong"/>
                <w:b w:val="0"/>
                <w:bCs w:val="0"/>
                <w:noProof/>
              </w:rPr>
            </w:pPr>
            <w:r>
              <w:rPr>
                <w:noProof/>
              </w:rPr>
              <w:t>uses a range of personal, creative and critical strategies to in</w:t>
            </w:r>
            <w:r w:rsidR="0014754C">
              <w:rPr>
                <w:noProof/>
              </w:rPr>
              <w:t>ter</w:t>
            </w:r>
            <w:r>
              <w:rPr>
                <w:noProof/>
              </w:rPr>
              <w:t xml:space="preserve">pret complex texts </w:t>
            </w:r>
            <w:r w:rsidRPr="00447AA3">
              <w:rPr>
                <w:rStyle w:val="Strong"/>
              </w:rPr>
              <w:t>EN5-RVL-01</w:t>
            </w:r>
          </w:p>
          <w:p w14:paraId="0ED6A085" w14:textId="77777777" w:rsidR="003D63DE" w:rsidRPr="0091120C" w:rsidRDefault="003D63DE" w:rsidP="004015CC">
            <w:pPr>
              <w:pStyle w:val="ListBullet"/>
              <w:tabs>
                <w:tab w:val="left" w:pos="688"/>
              </w:tabs>
              <w:ind w:left="688" w:hanging="688"/>
            </w:pPr>
            <w:r>
              <w:t>a</w:t>
            </w:r>
            <w:r w:rsidRPr="0091120C">
              <w:t xml:space="preserve">nalyses how meaning is created through the use and interpretation of increasingly complex language forms, features and structures </w:t>
            </w:r>
            <w:r w:rsidRPr="0091120C">
              <w:rPr>
                <w:rStyle w:val="Strong"/>
              </w:rPr>
              <w:t>EN5-URA-01</w:t>
            </w:r>
          </w:p>
          <w:p w14:paraId="5AD8D918" w14:textId="77777777" w:rsidR="003D63DE" w:rsidRDefault="003D63DE" w:rsidP="004015CC">
            <w:pPr>
              <w:pStyle w:val="ListBullet"/>
              <w:tabs>
                <w:tab w:val="left" w:pos="688"/>
              </w:tabs>
              <w:ind w:left="688" w:hanging="688"/>
              <w:rPr>
                <w:rStyle w:val="Strong"/>
                <w:noProof/>
              </w:rPr>
            </w:pPr>
            <w:r>
              <w:rPr>
                <w:rStyle w:val="Strong"/>
                <w:b w:val="0"/>
                <w:bCs w:val="0"/>
              </w:rPr>
              <w:t>i</w:t>
            </w:r>
            <w:r w:rsidRPr="0060765D">
              <w:rPr>
                <w:rStyle w:val="Strong"/>
                <w:b w:val="0"/>
                <w:bCs w:val="0"/>
              </w:rPr>
              <w:t xml:space="preserve">nvestigates and explains ways of valuing texts and the relationships between them </w:t>
            </w:r>
            <w:r w:rsidRPr="00000A80">
              <w:rPr>
                <w:rStyle w:val="Strong"/>
              </w:rPr>
              <w:t>EN5-URC-01</w:t>
            </w:r>
          </w:p>
          <w:p w14:paraId="4C0D5232" w14:textId="2C0EF861" w:rsidR="003D63DE" w:rsidRPr="005D3093" w:rsidRDefault="003D63DE" w:rsidP="004015CC">
            <w:pPr>
              <w:pStyle w:val="ListBullet"/>
              <w:tabs>
                <w:tab w:val="left" w:pos="688"/>
              </w:tabs>
              <w:ind w:left="688" w:hanging="688"/>
            </w:pPr>
            <w:r>
              <w:t xml:space="preserve">crafts personal, creative and critical texts for a range of audiences by experimenting with and controlling language forms and features to shape meaning </w:t>
            </w:r>
            <w:r>
              <w:rPr>
                <w:rStyle w:val="Strong"/>
              </w:rPr>
              <w:t>EN5-ECA-01</w:t>
            </w:r>
          </w:p>
        </w:tc>
      </w:tr>
    </w:tbl>
    <w:p w14:paraId="33D60BA0" w14:textId="259465B0" w:rsidR="003D63DE" w:rsidRDefault="003D63DE" w:rsidP="003D63DE">
      <w:pPr>
        <w:pStyle w:val="Imageattributioncaption"/>
      </w:pPr>
      <w:hyperlink r:id="rId27" w:history="1">
        <w:r w:rsidRPr="009E7778">
          <w:rPr>
            <w:rStyle w:val="Hyperlink"/>
          </w:rPr>
          <w:t>English K–10 Syllabus</w:t>
        </w:r>
      </w:hyperlink>
      <w:r w:rsidRPr="006443A7">
        <w:t xml:space="preserve"> </w:t>
      </w:r>
      <w:r w:rsidRPr="002F1D59">
        <w:t>(2022)</w:t>
      </w:r>
      <w:r>
        <w:rPr>
          <w:b/>
          <w:bCs/>
        </w:rPr>
        <w:t xml:space="preserve"> </w:t>
      </w:r>
      <w:r>
        <w:t>© NSW Education Standards Authority (NESA) for and on behalf of the Crown in right of the State of New South Wales, 202</w:t>
      </w:r>
      <w:r w:rsidR="00897024">
        <w:t>2</w:t>
      </w:r>
      <w:r>
        <w:t>.</w:t>
      </w:r>
    </w:p>
    <w:p w14:paraId="3588D630" w14:textId="77777777" w:rsidR="003D63DE" w:rsidRDefault="003D63DE" w:rsidP="003D63DE">
      <w:r>
        <w:br w:type="page"/>
      </w:r>
    </w:p>
    <w:p w14:paraId="5D8DB9D7" w14:textId="77777777" w:rsidR="003D63DE" w:rsidRDefault="003D63DE" w:rsidP="003D63DE">
      <w:pPr>
        <w:pStyle w:val="Heading1"/>
      </w:pPr>
      <w:bookmarkStart w:id="24" w:name="_Toc219901484"/>
      <w:bookmarkStart w:id="25" w:name="_Toc112681291"/>
      <w:r>
        <w:lastRenderedPageBreak/>
        <w:t>Integrated lesson sequence</w:t>
      </w:r>
      <w:bookmarkEnd w:id="24"/>
      <w:r>
        <w:t xml:space="preserve"> </w:t>
      </w:r>
    </w:p>
    <w:p w14:paraId="211F551C" w14:textId="77777777" w:rsidR="003D63DE" w:rsidRPr="000C0BB7" w:rsidRDefault="003D63DE" w:rsidP="003D63DE">
      <w:pPr>
        <w:pStyle w:val="Heading2"/>
      </w:pPr>
      <w:bookmarkStart w:id="26" w:name="_Toc219901485"/>
      <w:r>
        <w:t>Lesson 1</w:t>
      </w:r>
      <w:bookmarkEnd w:id="26"/>
    </w:p>
    <w:p w14:paraId="4A10CB25" w14:textId="77777777" w:rsidR="003D63DE" w:rsidRPr="00C030A9" w:rsidRDefault="003D63DE" w:rsidP="003D63DE">
      <w:r>
        <w:t>The tables below capture the multi-tiered approach to teaching and learning activities to support students in achieving learning outcomes.</w:t>
      </w:r>
    </w:p>
    <w:p w14:paraId="014E1839" w14:textId="7C856917" w:rsidR="003D63DE" w:rsidRDefault="003D63DE" w:rsidP="003D63DE">
      <w:pPr>
        <w:pStyle w:val="Caption"/>
      </w:pPr>
      <w:r>
        <w:t xml:space="preserve">Table </w:t>
      </w:r>
      <w:r>
        <w:fldChar w:fldCharType="begin"/>
      </w:r>
      <w:r>
        <w:instrText xml:space="preserve"> SEQ Table \* ARABIC </w:instrText>
      </w:r>
      <w:r>
        <w:fldChar w:fldCharType="separate"/>
      </w:r>
      <w:r w:rsidR="009E2088">
        <w:rPr>
          <w:noProof/>
        </w:rPr>
        <w:t>2</w:t>
      </w:r>
      <w:r>
        <w:fldChar w:fldCharType="end"/>
      </w:r>
      <w:r>
        <w:t xml:space="preserve"> – outcomes, learning intentions and success criteria</w:t>
      </w:r>
    </w:p>
    <w:tbl>
      <w:tblPr>
        <w:tblStyle w:val="Tableheader"/>
        <w:tblW w:w="5000" w:type="pct"/>
        <w:tblBorders>
          <w:top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Description w:val="Outcomes, learning intentions and success criteria relevant to Life Skills and mainstream content."/>
      </w:tblPr>
      <w:tblGrid>
        <w:gridCol w:w="7280"/>
        <w:gridCol w:w="7280"/>
      </w:tblGrid>
      <w:tr w:rsidR="003D63DE" w:rsidRPr="002A3430" w14:paraId="1D65CBDD" w14:textId="77777777" w:rsidTr="00194ACF">
        <w:trPr>
          <w:cnfStyle w:val="100000000000" w:firstRow="1" w:lastRow="0" w:firstColumn="0" w:lastColumn="0" w:oddVBand="0" w:evenVBand="0" w:oddHBand="0" w:evenHBand="0" w:firstRowFirstColumn="0" w:firstRowLastColumn="0" w:lastRowFirstColumn="0" w:lastRowLastColumn="0"/>
        </w:trPr>
        <w:tc>
          <w:tcPr>
            <w:tcW w:w="0" w:type="pct"/>
            <w:tcBorders>
              <w:bottom w:val="none" w:sz="0" w:space="0" w:color="auto"/>
              <w:right w:val="none" w:sz="0" w:space="0" w:color="auto"/>
            </w:tcBorders>
          </w:tcPr>
          <w:p w14:paraId="2C03E4A7" w14:textId="663BE363" w:rsidR="003D63DE" w:rsidRPr="002A3430" w:rsidRDefault="003D63DE" w:rsidP="00194ACF">
            <w:r>
              <w:t>Life Skills Stage</w:t>
            </w:r>
            <w:r w:rsidR="008E4256">
              <w:t xml:space="preserve"> </w:t>
            </w:r>
            <w:r>
              <w:t>5</w:t>
            </w:r>
          </w:p>
        </w:tc>
        <w:tc>
          <w:tcPr>
            <w:tcW w:w="0" w:type="pct"/>
            <w:tcBorders>
              <w:left w:val="none" w:sz="0" w:space="0" w:color="auto"/>
              <w:bottom w:val="none" w:sz="0" w:space="0" w:color="auto"/>
            </w:tcBorders>
          </w:tcPr>
          <w:p w14:paraId="2C679903" w14:textId="290BEE17" w:rsidR="003D63DE" w:rsidRPr="002A3430" w:rsidRDefault="003D63DE" w:rsidP="00194ACF">
            <w:r>
              <w:t>Stage 5</w:t>
            </w:r>
          </w:p>
        </w:tc>
      </w:tr>
      <w:tr w:rsidR="003D63DE" w:rsidRPr="00A5745A" w14:paraId="32CC3CC4" w14:textId="77777777" w:rsidTr="00194ACF">
        <w:trPr>
          <w:cnfStyle w:val="000000100000" w:firstRow="0" w:lastRow="0" w:firstColumn="0" w:lastColumn="0" w:oddVBand="0" w:evenVBand="0" w:oddHBand="1" w:evenHBand="0" w:firstRowFirstColumn="0" w:firstRowLastColumn="0" w:lastRowFirstColumn="0" w:lastRowLastColumn="0"/>
          <w:trHeight w:val="300"/>
        </w:trPr>
        <w:tc>
          <w:tcPr>
            <w:tcW w:w="0" w:type="pct"/>
          </w:tcPr>
          <w:p w14:paraId="654AAF38" w14:textId="77777777" w:rsidR="003D63DE" w:rsidRPr="004579A2" w:rsidRDefault="003D63DE" w:rsidP="00194ACF">
            <w:r>
              <w:t>A student:</w:t>
            </w:r>
          </w:p>
          <w:p w14:paraId="7D30D5F0" w14:textId="2AE12E82" w:rsidR="003D63DE" w:rsidRDefault="00A62E0C" w:rsidP="00194ACF">
            <w:pPr>
              <w:pStyle w:val="ListBullet"/>
              <w:rPr>
                <w:b/>
                <w:bCs/>
              </w:rPr>
            </w:pPr>
            <w:r>
              <w:t>communicates in familiar or unfamiliar contexts</w:t>
            </w:r>
            <w:r w:rsidR="003D63DE" w:rsidRPr="00644A09">
              <w:t xml:space="preserve"> </w:t>
            </w:r>
            <w:r w:rsidR="003D63DE">
              <w:rPr>
                <w:b/>
                <w:bCs/>
              </w:rPr>
              <w:t>ENLS-COM-01</w:t>
            </w:r>
          </w:p>
          <w:p w14:paraId="558C5192" w14:textId="1BC1F03E" w:rsidR="003D63DE" w:rsidRPr="004579A2" w:rsidRDefault="00A62E0C" w:rsidP="00194ACF">
            <w:pPr>
              <w:pStyle w:val="ListBullet"/>
            </w:pPr>
            <w:r>
              <w:t>uses reading strategies when engaging with a range of texts</w:t>
            </w:r>
            <w:r w:rsidR="003D63DE">
              <w:t xml:space="preserve"> </w:t>
            </w:r>
            <w:r w:rsidR="003D63DE" w:rsidRPr="00FA1690">
              <w:rPr>
                <w:rStyle w:val="Strong"/>
              </w:rPr>
              <w:t>ENLS-RVL-02</w:t>
            </w:r>
          </w:p>
        </w:tc>
        <w:tc>
          <w:tcPr>
            <w:tcW w:w="0" w:type="pct"/>
          </w:tcPr>
          <w:p w14:paraId="032231C6" w14:textId="77777777" w:rsidR="003D63DE" w:rsidRPr="004579A2" w:rsidRDefault="003D63DE" w:rsidP="00194ACF">
            <w:r>
              <w:t>A student:</w:t>
            </w:r>
          </w:p>
          <w:p w14:paraId="51DC2357" w14:textId="7A2A4B25" w:rsidR="003D63DE" w:rsidRDefault="003A1EBA" w:rsidP="00DC46F7">
            <w:pPr>
              <w:pStyle w:val="ListBullet"/>
              <w:ind w:left="689" w:hanging="689"/>
              <w:rPr>
                <w:rStyle w:val="Strong"/>
              </w:rPr>
            </w:pPr>
            <w:r>
              <w:rPr>
                <w:noProof/>
              </w:rPr>
              <w:t>crafts personal, creative and critical texts for a range of audiences by experimenting with and controlling language forms and features to shape meaning</w:t>
            </w:r>
            <w:r w:rsidR="003D63DE">
              <w:rPr>
                <w:noProof/>
              </w:rPr>
              <w:t xml:space="preserve"> </w:t>
            </w:r>
            <w:r w:rsidR="003D63DE" w:rsidRPr="000F41E9">
              <w:rPr>
                <w:rStyle w:val="Strong"/>
              </w:rPr>
              <w:t>EN5-ECA-01</w:t>
            </w:r>
          </w:p>
          <w:p w14:paraId="0544931C" w14:textId="4391B55D" w:rsidR="003D63DE" w:rsidRPr="00ED1714" w:rsidRDefault="003A1EBA" w:rsidP="00DC46F7">
            <w:pPr>
              <w:pStyle w:val="ListBullet"/>
              <w:ind w:left="689" w:hanging="689"/>
              <w:rPr>
                <w:b/>
              </w:rPr>
            </w:pPr>
            <w:r>
              <w:t>uses a range of personal, creative and critical strategies to interpret complex texts</w:t>
            </w:r>
            <w:r w:rsidR="003D63DE">
              <w:t xml:space="preserve"> </w:t>
            </w:r>
            <w:r w:rsidR="003D63DE" w:rsidRPr="00BF4F67">
              <w:rPr>
                <w:rStyle w:val="Strong"/>
              </w:rPr>
              <w:t>EN5-RVL-01</w:t>
            </w:r>
          </w:p>
        </w:tc>
      </w:tr>
      <w:tr w:rsidR="003D63DE" w:rsidRPr="00C003A2" w14:paraId="33E2FA83" w14:textId="77777777" w:rsidTr="00194ACF">
        <w:trPr>
          <w:cnfStyle w:val="000000010000" w:firstRow="0" w:lastRow="0" w:firstColumn="0" w:lastColumn="0" w:oddVBand="0" w:evenVBand="0" w:oddHBand="0" w:evenHBand="1" w:firstRowFirstColumn="0" w:firstRowLastColumn="0" w:lastRowFirstColumn="0" w:lastRowLastColumn="0"/>
          <w:trHeight w:val="300"/>
        </w:trPr>
        <w:tc>
          <w:tcPr>
            <w:tcW w:w="0" w:type="pct"/>
          </w:tcPr>
          <w:p w14:paraId="6043E964" w14:textId="19E67BE3" w:rsidR="003D63DE" w:rsidRPr="00C003A2" w:rsidRDefault="003D63DE" w:rsidP="00194ACF">
            <w:pPr>
              <w:rPr>
                <w:b/>
                <w:bCs/>
              </w:rPr>
            </w:pPr>
            <w:r w:rsidRPr="00C003A2">
              <w:rPr>
                <w:b/>
                <w:bCs/>
              </w:rPr>
              <w:t>Learning intention</w:t>
            </w:r>
            <w:r>
              <w:rPr>
                <w:b/>
                <w:bCs/>
              </w:rPr>
              <w:t>s</w:t>
            </w:r>
          </w:p>
          <w:p w14:paraId="285D9864" w14:textId="77777777" w:rsidR="003D63DE" w:rsidRDefault="003D63DE" w:rsidP="00194ACF">
            <w:r w:rsidRPr="00C003A2">
              <w:t>We are learning to</w:t>
            </w:r>
            <w:r>
              <w:t>:</w:t>
            </w:r>
          </w:p>
          <w:p w14:paraId="29ABFFDC" w14:textId="22F91ACB" w:rsidR="003D63DE" w:rsidRPr="00C003A2" w:rsidRDefault="003D63DE" w:rsidP="00194ACF">
            <w:pPr>
              <w:pStyle w:val="ListBullet"/>
            </w:pPr>
            <w:r>
              <w:t xml:space="preserve">recognise and explore the meaning of the word </w:t>
            </w:r>
            <w:r w:rsidR="00825437">
              <w:t>‘</w:t>
            </w:r>
            <w:r>
              <w:t>speculative</w:t>
            </w:r>
            <w:r w:rsidR="00825437">
              <w:t>’</w:t>
            </w:r>
          </w:p>
          <w:p w14:paraId="468351FE" w14:textId="77777777" w:rsidR="003D63DE" w:rsidRPr="00C003A2" w:rsidRDefault="003D63DE" w:rsidP="00194ACF">
            <w:pPr>
              <w:pStyle w:val="ListBullet"/>
            </w:pPr>
            <w:r>
              <w:lastRenderedPageBreak/>
              <w:t>share our ideas about the future using words, images or symbols.</w:t>
            </w:r>
          </w:p>
          <w:p w14:paraId="36ED6A85" w14:textId="77777777" w:rsidR="003D63DE" w:rsidRPr="00C003A2" w:rsidRDefault="003D63DE" w:rsidP="00194ACF">
            <w:pPr>
              <w:rPr>
                <w:b/>
                <w:bCs/>
              </w:rPr>
            </w:pPr>
            <w:r w:rsidRPr="00C003A2">
              <w:rPr>
                <w:b/>
                <w:bCs/>
              </w:rPr>
              <w:t>Success criteria</w:t>
            </w:r>
          </w:p>
          <w:p w14:paraId="4D1C43B6" w14:textId="77777777" w:rsidR="003D63DE" w:rsidRDefault="003D63DE" w:rsidP="00194ACF">
            <w:r w:rsidRPr="00C003A2">
              <w:t>I can:</w:t>
            </w:r>
          </w:p>
          <w:p w14:paraId="505E7D53" w14:textId="0CCCE62D" w:rsidR="003D63DE" w:rsidRDefault="003D63DE" w:rsidP="00194ACF">
            <w:pPr>
              <w:pStyle w:val="ListBullet"/>
            </w:pPr>
            <w:r>
              <w:t xml:space="preserve">show what the word </w:t>
            </w:r>
            <w:r w:rsidR="00C17A42">
              <w:t>‘</w:t>
            </w:r>
            <w:r>
              <w:t>speculative</w:t>
            </w:r>
            <w:r w:rsidR="00C17A42">
              <w:t>’</w:t>
            </w:r>
            <w:r>
              <w:t xml:space="preserve"> means</w:t>
            </w:r>
          </w:p>
          <w:p w14:paraId="53FABBAF" w14:textId="6818E50A" w:rsidR="003D63DE" w:rsidRDefault="003D63DE" w:rsidP="00194ACF">
            <w:pPr>
              <w:pStyle w:val="ListBullet"/>
            </w:pPr>
            <w:r>
              <w:t>share one idea about what might happen in the future</w:t>
            </w:r>
          </w:p>
          <w:p w14:paraId="54FEFCF1" w14:textId="56ECDD9E" w:rsidR="003D63DE" w:rsidRPr="00C003A2" w:rsidRDefault="003D63DE" w:rsidP="00194ACF">
            <w:pPr>
              <w:pStyle w:val="ListBullet"/>
            </w:pPr>
            <w:r>
              <w:t>contribute to a class discussion.</w:t>
            </w:r>
          </w:p>
        </w:tc>
        <w:tc>
          <w:tcPr>
            <w:tcW w:w="0" w:type="pct"/>
          </w:tcPr>
          <w:p w14:paraId="553A979F" w14:textId="50F37F75" w:rsidR="003D63DE" w:rsidRPr="00C003A2" w:rsidRDefault="003D63DE" w:rsidP="00194ACF">
            <w:pPr>
              <w:rPr>
                <w:b/>
                <w:bCs/>
              </w:rPr>
            </w:pPr>
            <w:r w:rsidRPr="00C003A2">
              <w:rPr>
                <w:b/>
                <w:bCs/>
              </w:rPr>
              <w:lastRenderedPageBreak/>
              <w:t>Learning intention</w:t>
            </w:r>
            <w:r>
              <w:rPr>
                <w:b/>
                <w:bCs/>
              </w:rPr>
              <w:t>s</w:t>
            </w:r>
          </w:p>
          <w:p w14:paraId="43D78215" w14:textId="77777777" w:rsidR="003D63DE" w:rsidRDefault="003D63DE" w:rsidP="00194ACF">
            <w:r w:rsidRPr="00C003A2">
              <w:t>We are learning to</w:t>
            </w:r>
            <w:r>
              <w:t>:</w:t>
            </w:r>
          </w:p>
          <w:p w14:paraId="3DA638DE" w14:textId="37128E93" w:rsidR="003D63DE" w:rsidRDefault="003D63DE" w:rsidP="00DB6BAB">
            <w:pPr>
              <w:pStyle w:val="ListBullet"/>
              <w:ind w:left="686" w:hanging="686"/>
            </w:pPr>
            <w:r>
              <w:t xml:space="preserve">explain the meaning of the word </w:t>
            </w:r>
            <w:r w:rsidR="00D82F67">
              <w:t>‘</w:t>
            </w:r>
            <w:r>
              <w:t>speculative</w:t>
            </w:r>
            <w:r w:rsidR="00D82F67">
              <w:t>’</w:t>
            </w:r>
            <w:r>
              <w:t xml:space="preserve"> and how it is used in texts</w:t>
            </w:r>
          </w:p>
          <w:p w14:paraId="2CE0834D" w14:textId="266F7962" w:rsidR="003D63DE" w:rsidRDefault="003D63DE" w:rsidP="00DB6BAB">
            <w:pPr>
              <w:pStyle w:val="ListBullet"/>
              <w:ind w:left="686" w:hanging="686"/>
            </w:pPr>
            <w:r>
              <w:lastRenderedPageBreak/>
              <w:t xml:space="preserve">use examples to show </w:t>
            </w:r>
            <w:r w:rsidR="00D82F67">
              <w:t xml:space="preserve">an </w:t>
            </w:r>
            <w:r>
              <w:t>understanding of speculative ideas</w:t>
            </w:r>
          </w:p>
          <w:p w14:paraId="3C19F4F8" w14:textId="54A7432E" w:rsidR="003D63DE" w:rsidRDefault="003D63DE" w:rsidP="00DB6BAB">
            <w:pPr>
              <w:pStyle w:val="ListBullet"/>
              <w:ind w:left="686" w:hanging="686"/>
            </w:pPr>
            <w:r>
              <w:t>understand how speculative fiction texts present worlds that are different from our own.</w:t>
            </w:r>
          </w:p>
          <w:p w14:paraId="4AD79952" w14:textId="77777777" w:rsidR="003D63DE" w:rsidRPr="00C003A2" w:rsidRDefault="003D63DE" w:rsidP="00194ACF">
            <w:pPr>
              <w:rPr>
                <w:b/>
                <w:bCs/>
              </w:rPr>
            </w:pPr>
            <w:r w:rsidRPr="00C003A2">
              <w:rPr>
                <w:b/>
                <w:bCs/>
              </w:rPr>
              <w:t>Success criteria</w:t>
            </w:r>
          </w:p>
          <w:p w14:paraId="4C21C6B7" w14:textId="77777777" w:rsidR="003D63DE" w:rsidRPr="00C003A2" w:rsidRDefault="003D63DE" w:rsidP="00194ACF">
            <w:r w:rsidRPr="00C003A2">
              <w:t>I can:</w:t>
            </w:r>
          </w:p>
          <w:p w14:paraId="46D131D9" w14:textId="2D69CC1B" w:rsidR="003D63DE" w:rsidRDefault="003D63DE" w:rsidP="00DB6BAB">
            <w:pPr>
              <w:pStyle w:val="ListBullet"/>
              <w:ind w:left="686" w:hanging="686"/>
            </w:pPr>
            <w:r>
              <w:t xml:space="preserve">explain what the word </w:t>
            </w:r>
            <w:r w:rsidR="00D82F67">
              <w:t>‘</w:t>
            </w:r>
            <w:r>
              <w:t>speculative</w:t>
            </w:r>
            <w:r w:rsidR="00D82F67">
              <w:t>’</w:t>
            </w:r>
            <w:r>
              <w:t xml:space="preserve"> means and use it in my own writing</w:t>
            </w:r>
          </w:p>
          <w:p w14:paraId="627223BA" w14:textId="2BBE1969" w:rsidR="003D63DE" w:rsidRDefault="003D63DE" w:rsidP="00DB6BAB">
            <w:pPr>
              <w:pStyle w:val="ListBullet"/>
              <w:ind w:left="686" w:hanging="686"/>
            </w:pPr>
            <w:r>
              <w:t>contribute examples of speculative ideas or topics in class activities</w:t>
            </w:r>
          </w:p>
          <w:p w14:paraId="4FD184DD" w14:textId="77777777" w:rsidR="003D63DE" w:rsidRPr="00C003A2" w:rsidRDefault="003D63DE" w:rsidP="00DB6BAB">
            <w:pPr>
              <w:pStyle w:val="ListBullet"/>
              <w:ind w:left="686" w:hanging="686"/>
            </w:pPr>
            <w:r>
              <w:t>describe how a text shows a world that is different than my own.</w:t>
            </w:r>
          </w:p>
        </w:tc>
      </w:tr>
    </w:tbl>
    <w:p w14:paraId="25B14078" w14:textId="470D810C" w:rsidR="003D63DE" w:rsidRDefault="003D63DE" w:rsidP="003D63DE">
      <w:pPr>
        <w:pStyle w:val="Caption"/>
      </w:pPr>
      <w:r>
        <w:lastRenderedPageBreak/>
        <w:t xml:space="preserve">Table </w:t>
      </w:r>
      <w:r>
        <w:fldChar w:fldCharType="begin"/>
      </w:r>
      <w:r>
        <w:instrText xml:space="preserve"> SEQ Table \* ARABIC </w:instrText>
      </w:r>
      <w:r>
        <w:fldChar w:fldCharType="separate"/>
      </w:r>
      <w:r w:rsidR="009E2088">
        <w:rPr>
          <w:noProof/>
        </w:rPr>
        <w:t>3</w:t>
      </w:r>
      <w:r>
        <w:fldChar w:fldCharType="end"/>
      </w:r>
      <w:r>
        <w:t xml:space="preserve"> – u</w:t>
      </w:r>
      <w:r w:rsidRPr="0053793B">
        <w:t>niversal teaching and learning activities</w:t>
      </w:r>
    </w:p>
    <w:tbl>
      <w:tblPr>
        <w:tblStyle w:val="Tableheader"/>
        <w:tblW w:w="14596" w:type="dxa"/>
        <w:tblBorders>
          <w:top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Description w:val="Teaching and learning activities and evidence of learning for universal content."/>
      </w:tblPr>
      <w:tblGrid>
        <w:gridCol w:w="7366"/>
        <w:gridCol w:w="7230"/>
      </w:tblGrid>
      <w:tr w:rsidR="003D63DE" w14:paraId="56397BAB" w14:textId="77777777" w:rsidTr="00194ACF">
        <w:trPr>
          <w:cnfStyle w:val="100000000000" w:firstRow="1" w:lastRow="0" w:firstColumn="0" w:lastColumn="0" w:oddVBand="0" w:evenVBand="0" w:oddHBand="0" w:evenHBand="0" w:firstRowFirstColumn="0" w:firstRowLastColumn="0" w:lastRowFirstColumn="0" w:lastRowLastColumn="0"/>
        </w:trPr>
        <w:tc>
          <w:tcPr>
            <w:tcW w:w="7366" w:type="dxa"/>
            <w:tcBorders>
              <w:bottom w:val="none" w:sz="0" w:space="0" w:color="auto"/>
              <w:right w:val="none" w:sz="0" w:space="0" w:color="auto"/>
            </w:tcBorders>
          </w:tcPr>
          <w:p w14:paraId="1C02FD02" w14:textId="77777777" w:rsidR="003D63DE" w:rsidRDefault="003D63DE" w:rsidP="00194ACF">
            <w:r>
              <w:t>Universal teaching and learning activities</w:t>
            </w:r>
          </w:p>
        </w:tc>
        <w:tc>
          <w:tcPr>
            <w:tcW w:w="7230" w:type="dxa"/>
            <w:tcBorders>
              <w:left w:val="none" w:sz="0" w:space="0" w:color="auto"/>
              <w:bottom w:val="none" w:sz="0" w:space="0" w:color="auto"/>
            </w:tcBorders>
          </w:tcPr>
          <w:p w14:paraId="39B0FF28" w14:textId="77777777" w:rsidR="003D63DE" w:rsidRDefault="003D63DE" w:rsidP="00194ACF">
            <w:r>
              <w:t>Evidence of learning</w:t>
            </w:r>
          </w:p>
        </w:tc>
      </w:tr>
      <w:tr w:rsidR="003D63DE" w14:paraId="5A506602" w14:textId="77777777" w:rsidTr="00194ACF">
        <w:trPr>
          <w:cnfStyle w:val="000000100000" w:firstRow="0" w:lastRow="0" w:firstColumn="0" w:lastColumn="0" w:oddVBand="0" w:evenVBand="0" w:oddHBand="1" w:evenHBand="0" w:firstRowFirstColumn="0" w:firstRowLastColumn="0" w:lastRowFirstColumn="0" w:lastRowLastColumn="0"/>
        </w:trPr>
        <w:tc>
          <w:tcPr>
            <w:tcW w:w="7366" w:type="dxa"/>
          </w:tcPr>
          <w:p w14:paraId="326356F8" w14:textId="3D3C7C81" w:rsidR="00A873C6" w:rsidRDefault="003D63DE" w:rsidP="00550141">
            <w:pPr>
              <w:pStyle w:val="ListNumber"/>
            </w:pPr>
            <w:r w:rsidRPr="006D6D26">
              <w:t xml:space="preserve">Break down the word </w:t>
            </w:r>
            <w:r w:rsidR="00FB4499">
              <w:t>‘</w:t>
            </w:r>
            <w:r w:rsidRPr="006D6D26">
              <w:t>speculative</w:t>
            </w:r>
            <w:r w:rsidR="00FB4499">
              <w:t>’</w:t>
            </w:r>
            <w:r w:rsidRPr="006D6D26">
              <w:t xml:space="preserve"> </w:t>
            </w:r>
            <w:r>
              <w:t>into its parts</w:t>
            </w:r>
            <w:r w:rsidR="00FB4499">
              <w:t xml:space="preserve"> –</w:t>
            </w:r>
            <w:r>
              <w:t xml:space="preserve"> </w:t>
            </w:r>
            <w:r w:rsidR="00FB4499">
              <w:t>‘</w:t>
            </w:r>
            <w:r>
              <w:t>spec</w:t>
            </w:r>
            <w:r w:rsidR="00FB4499">
              <w:t>’</w:t>
            </w:r>
            <w:r>
              <w:t xml:space="preserve">, </w:t>
            </w:r>
            <w:r w:rsidR="00FB4499">
              <w:t>‘</w:t>
            </w:r>
            <w:r>
              <w:t>-ate</w:t>
            </w:r>
            <w:r w:rsidR="00FB4499">
              <w:t>’</w:t>
            </w:r>
            <w:r>
              <w:t xml:space="preserve">, and </w:t>
            </w:r>
            <w:r w:rsidR="00FB4499">
              <w:t>‘</w:t>
            </w:r>
            <w:r>
              <w:t>-ative</w:t>
            </w:r>
            <w:r w:rsidR="00FB4499">
              <w:t>’</w:t>
            </w:r>
            <w:r>
              <w:t xml:space="preserve">. Explore its meaning together using a </w:t>
            </w:r>
            <w:hyperlink r:id="rId28">
              <w:r w:rsidR="002673DD">
                <w:rPr>
                  <w:rStyle w:val="Hyperlink"/>
                </w:rPr>
                <w:t>G</w:t>
              </w:r>
              <w:r w:rsidRPr="05B36833">
                <w:rPr>
                  <w:rStyle w:val="Hyperlink"/>
                </w:rPr>
                <w:t>radual release of responsibility</w:t>
              </w:r>
            </w:hyperlink>
            <w:r>
              <w:t xml:space="preserve">. Refer to </w:t>
            </w:r>
            <w:hyperlink r:id="rId29">
              <w:r w:rsidR="00FB4499">
                <w:rPr>
                  <w:rStyle w:val="Hyperlink"/>
                </w:rPr>
                <w:t>W</w:t>
              </w:r>
              <w:r>
                <w:rPr>
                  <w:rStyle w:val="Hyperlink"/>
                </w:rPr>
                <w:t>ord consciousness - resource package</w:t>
              </w:r>
            </w:hyperlink>
            <w:r>
              <w:t xml:space="preserve"> for </w:t>
            </w:r>
            <w:r>
              <w:lastRenderedPageBreak/>
              <w:t>further advice and resources. Present the word in multiple ways:</w:t>
            </w:r>
          </w:p>
          <w:p w14:paraId="19063507" w14:textId="77777777" w:rsidR="003D63DE" w:rsidRDefault="003D63DE" w:rsidP="00974457">
            <w:pPr>
              <w:pStyle w:val="ListBullet2"/>
              <w:ind w:left="1168" w:hanging="567"/>
            </w:pPr>
            <w:r>
              <w:t>write it on the board</w:t>
            </w:r>
          </w:p>
          <w:p w14:paraId="1E2D1D58" w14:textId="77777777" w:rsidR="003D63DE" w:rsidRDefault="003D63DE" w:rsidP="00974457">
            <w:pPr>
              <w:pStyle w:val="ListBullet2"/>
              <w:ind w:left="1168" w:hanging="567"/>
            </w:pPr>
            <w:r>
              <w:t>display it on a word wall</w:t>
            </w:r>
          </w:p>
          <w:p w14:paraId="43CB7D9A" w14:textId="77777777" w:rsidR="003D63DE" w:rsidRDefault="003D63DE" w:rsidP="00974457">
            <w:pPr>
              <w:pStyle w:val="ListBullet2"/>
              <w:ind w:left="1168" w:hanging="567"/>
            </w:pPr>
            <w:r>
              <w:t>show a diagram of its parts</w:t>
            </w:r>
          </w:p>
          <w:p w14:paraId="709E6578" w14:textId="77777777" w:rsidR="003D63DE" w:rsidRDefault="003D63DE" w:rsidP="00974457">
            <w:pPr>
              <w:pStyle w:val="ListBullet2"/>
              <w:ind w:left="1168" w:hanging="567"/>
            </w:pPr>
            <w:r>
              <w:t>model saying it aloud</w:t>
            </w:r>
          </w:p>
          <w:p w14:paraId="07A79559" w14:textId="77777777" w:rsidR="003D63DE" w:rsidRDefault="003D63DE" w:rsidP="00974457">
            <w:pPr>
              <w:pStyle w:val="ListBullet2"/>
              <w:ind w:left="1168" w:hanging="567"/>
            </w:pPr>
            <w:r>
              <w:t>sign it</w:t>
            </w:r>
          </w:p>
          <w:p w14:paraId="43192869" w14:textId="05D333B7" w:rsidR="003D63DE" w:rsidRDefault="003D63DE" w:rsidP="00974457">
            <w:pPr>
              <w:pStyle w:val="ListBullet2"/>
              <w:ind w:left="1168" w:hanging="567"/>
            </w:pPr>
            <w:r>
              <w:t xml:space="preserve">use </w:t>
            </w:r>
            <w:r w:rsidR="00974457">
              <w:t>a</w:t>
            </w:r>
            <w:r>
              <w:t>lternative and augmented communication (AAC) devices</w:t>
            </w:r>
          </w:p>
          <w:p w14:paraId="37301D03" w14:textId="77777777" w:rsidR="003D63DE" w:rsidRDefault="003D63DE" w:rsidP="00974457">
            <w:pPr>
              <w:pStyle w:val="ListBullet2"/>
              <w:ind w:left="1168" w:hanging="567"/>
            </w:pPr>
            <w:r>
              <w:t>clap the syllables</w:t>
            </w:r>
          </w:p>
          <w:p w14:paraId="4BD5BFE6" w14:textId="149D6C77" w:rsidR="003D63DE" w:rsidRDefault="003D63DE" w:rsidP="00974457">
            <w:pPr>
              <w:pStyle w:val="ListBullet2"/>
              <w:ind w:left="1168" w:hanging="567"/>
            </w:pPr>
            <w:r>
              <w:t>encourage repetition.</w:t>
            </w:r>
          </w:p>
          <w:p w14:paraId="622FC327" w14:textId="34B23539" w:rsidR="003D63DE" w:rsidRDefault="003D63DE" w:rsidP="003D63DE">
            <w:pPr>
              <w:pStyle w:val="ListNumber"/>
            </w:pPr>
            <w:r>
              <w:t>Practise using the word through different activities:</w:t>
            </w:r>
          </w:p>
          <w:p w14:paraId="5D5E9EE2" w14:textId="77777777" w:rsidR="003D63DE" w:rsidRDefault="003D63DE" w:rsidP="00C52904">
            <w:pPr>
              <w:pStyle w:val="ListBullet2"/>
              <w:ind w:left="1168" w:hanging="567"/>
            </w:pPr>
            <w:r>
              <w:t>write a sentence</w:t>
            </w:r>
          </w:p>
          <w:p w14:paraId="12023DA3" w14:textId="77777777" w:rsidR="003D63DE" w:rsidRDefault="003D63DE" w:rsidP="00C52904">
            <w:pPr>
              <w:pStyle w:val="ListBullet2"/>
              <w:ind w:left="1168" w:hanging="567"/>
            </w:pPr>
            <w:r>
              <w:t>give an oral example</w:t>
            </w:r>
          </w:p>
          <w:p w14:paraId="7B036184" w14:textId="77777777" w:rsidR="003D63DE" w:rsidRDefault="003D63DE" w:rsidP="00C52904">
            <w:pPr>
              <w:pStyle w:val="ListBullet2"/>
              <w:ind w:left="1168" w:hanging="567"/>
            </w:pPr>
            <w:r>
              <w:t>draw a picture of someone making a prediction</w:t>
            </w:r>
          </w:p>
          <w:p w14:paraId="4BC0F3D9" w14:textId="77777777" w:rsidR="003D63DE" w:rsidRDefault="003D63DE" w:rsidP="00C52904">
            <w:pPr>
              <w:pStyle w:val="ListBullet2"/>
              <w:ind w:left="1168" w:hanging="567"/>
            </w:pPr>
            <w:r>
              <w:lastRenderedPageBreak/>
              <w:t>use pre-prepared sentence stems.</w:t>
            </w:r>
          </w:p>
          <w:p w14:paraId="44579F14" w14:textId="2A6D09B6" w:rsidR="003D63DE" w:rsidRDefault="003D63DE" w:rsidP="00550141">
            <w:pPr>
              <w:pStyle w:val="ListNumber"/>
            </w:pPr>
            <w:r>
              <w:t>Provide students with an opportunity to consolidate their understanding by applying the word in context. For example, students collaboratively create a list of topics they think would be in speculative fiction texts.</w:t>
            </w:r>
          </w:p>
          <w:p w14:paraId="707E9489" w14:textId="6252C7A4" w:rsidR="003D63DE" w:rsidRDefault="003D63DE" w:rsidP="003D63DE">
            <w:pPr>
              <w:pStyle w:val="ListNumber"/>
            </w:pPr>
            <w:hyperlink r:id="rId30" w:history="1">
              <w:r w:rsidRPr="006525F4">
                <w:rPr>
                  <w:rStyle w:val="Hyperlink"/>
                </w:rPr>
                <w:t>Check for understanding</w:t>
              </w:r>
            </w:hyperlink>
            <w:r>
              <w:t xml:space="preserve"> of the term </w:t>
            </w:r>
            <w:r w:rsidR="002875F9">
              <w:t>‘</w:t>
            </w:r>
            <w:r w:rsidRPr="008E4256">
              <w:t>speculative</w:t>
            </w:r>
            <w:r w:rsidR="002875F9">
              <w:t>’</w:t>
            </w:r>
            <w:r>
              <w:t xml:space="preserve"> using mini</w:t>
            </w:r>
            <w:r w:rsidR="002875F9">
              <w:t xml:space="preserve"> </w:t>
            </w:r>
            <w:r>
              <w:t>whiteboards or gesture voting.</w:t>
            </w:r>
          </w:p>
          <w:p w14:paraId="4315368B" w14:textId="2A2ED5FA" w:rsidR="003D63DE" w:rsidRDefault="003D63DE" w:rsidP="003D63DE">
            <w:pPr>
              <w:pStyle w:val="ListNumber"/>
            </w:pPr>
            <w:r>
              <w:t>Show students</w:t>
            </w:r>
            <w:r w:rsidRPr="00692D99">
              <w:t xml:space="preserve"> the </w:t>
            </w:r>
            <w:hyperlink r:id="rId31" w:history="1">
              <w:r w:rsidR="002875F9" w:rsidRPr="002875F9">
                <w:rPr>
                  <w:rStyle w:val="Hyperlink"/>
                </w:rPr>
                <w:t>WALL</w:t>
              </w:r>
              <w:r w:rsidR="002875F9" w:rsidRPr="002875F9">
                <w:rPr>
                  <w:rStyle w:val="Hyperlink"/>
                  <w:rFonts w:ascii="Courier New" w:hAnsi="Courier New" w:cs="Courier New"/>
                </w:rPr>
                <w:t>•</w:t>
              </w:r>
              <w:r w:rsidR="002875F9" w:rsidRPr="002875F9">
                <w:rPr>
                  <w:rStyle w:val="Hyperlink"/>
                </w:rPr>
                <w:t>E | Trailer | Official Disney Pixar UK</w:t>
              </w:r>
              <w:r w:rsidR="002875F9">
                <w:rPr>
                  <w:rStyle w:val="Hyperlink"/>
                </w:rPr>
                <w:t xml:space="preserve"> </w:t>
              </w:r>
              <w:r w:rsidRPr="002875F9">
                <w:rPr>
                  <w:rStyle w:val="Hyperlink"/>
                </w:rPr>
                <w:t>(2:20)</w:t>
              </w:r>
            </w:hyperlink>
            <w:r w:rsidRPr="00692D99">
              <w:t xml:space="preserve"> trailer</w:t>
            </w:r>
            <w:r>
              <w:t>. Some students may need to watch it more than once before moving to the next activity.</w:t>
            </w:r>
          </w:p>
          <w:p w14:paraId="1FDA4631" w14:textId="168F92CF" w:rsidR="003D63DE" w:rsidRDefault="003D63DE" w:rsidP="0046023D">
            <w:pPr>
              <w:pStyle w:val="ListNumber2"/>
            </w:pPr>
            <w:r>
              <w:t xml:space="preserve">Prompt them to </w:t>
            </w:r>
            <w:r w:rsidRPr="00692D99">
              <w:t xml:space="preserve">identify </w:t>
            </w:r>
            <w:r>
              <w:t>how the represented world differs from their own.</w:t>
            </w:r>
            <w:r w:rsidRPr="00692D99">
              <w:t xml:space="preserve"> </w:t>
            </w:r>
            <w:r>
              <w:t>Present the question visually and orally.</w:t>
            </w:r>
          </w:p>
          <w:p w14:paraId="13C39B86" w14:textId="08F3AB13" w:rsidR="003D63DE" w:rsidRDefault="003D63DE" w:rsidP="0046023D">
            <w:pPr>
              <w:pStyle w:val="ListNumber2"/>
            </w:pPr>
            <w:r>
              <w:t>Provide key images from the trailer as prompts and provide sentence stems, such as ‘In Wall-E’s world there is ____, but in ours there is _____’.</w:t>
            </w:r>
          </w:p>
          <w:p w14:paraId="52320F5D" w14:textId="56439539" w:rsidR="003D63DE" w:rsidRDefault="003D63DE" w:rsidP="003D63DE">
            <w:pPr>
              <w:pStyle w:val="ListNumber"/>
            </w:pPr>
            <w:r w:rsidRPr="00785C41">
              <w:t>Facilitate</w:t>
            </w:r>
            <w:r>
              <w:t xml:space="preserve"> a </w:t>
            </w:r>
            <w:hyperlink r:id="rId32" w:history="1">
              <w:r w:rsidRPr="00336976">
                <w:rPr>
                  <w:rStyle w:val="Hyperlink"/>
                </w:rPr>
                <w:t>Think-Pair-Share</w:t>
              </w:r>
            </w:hyperlink>
            <w:r w:rsidRPr="00692D99">
              <w:t xml:space="preserve"> </w:t>
            </w:r>
            <w:r>
              <w:t xml:space="preserve">activity to build on the comparisons using the question: ‘How do texts like </w:t>
            </w:r>
            <w:r w:rsidRPr="008D6FA9">
              <w:rPr>
                <w:i/>
                <w:iCs/>
              </w:rPr>
              <w:t>Wall-E</w:t>
            </w:r>
            <w:r>
              <w:t xml:space="preserve"> represent speculative worlds?’</w:t>
            </w:r>
          </w:p>
          <w:p w14:paraId="658438A7" w14:textId="1A1534B3" w:rsidR="003D63DE" w:rsidRDefault="003D63DE" w:rsidP="001F7291">
            <w:pPr>
              <w:pStyle w:val="ListNumber2"/>
              <w:numPr>
                <w:ilvl w:val="0"/>
                <w:numId w:val="81"/>
              </w:numPr>
            </w:pPr>
            <w:r>
              <w:lastRenderedPageBreak/>
              <w:t>Call for quiet time so all students can record their ideas using a graphic organiser.</w:t>
            </w:r>
          </w:p>
          <w:p w14:paraId="1C7E3EA7" w14:textId="39896F56" w:rsidR="003D63DE" w:rsidRDefault="003D63DE" w:rsidP="001F7291">
            <w:pPr>
              <w:pStyle w:val="ListNumber2"/>
            </w:pPr>
            <w:r>
              <w:t>Support multiple ways for students to communicate by using flexible pairing, inclusion of AAC, gestural support and sentence starters.</w:t>
            </w:r>
          </w:p>
          <w:p w14:paraId="32365A4B" w14:textId="3BD839C8" w:rsidR="003D63DE" w:rsidRDefault="003D63DE" w:rsidP="001F7291">
            <w:pPr>
              <w:pStyle w:val="ListNumber2"/>
            </w:pPr>
            <w:r>
              <w:t>Diversify the ‘share’ stage of the activity by using a digital whiteboard, encouraging multimodal responses as drawings, photos, written and spoken words.</w:t>
            </w:r>
          </w:p>
          <w:p w14:paraId="6A32CFFA" w14:textId="77777777" w:rsidR="003D63DE" w:rsidRPr="00421981" w:rsidRDefault="003D63DE" w:rsidP="00194ACF">
            <w:pPr>
              <w:pStyle w:val="ListNumber2"/>
              <w:numPr>
                <w:ilvl w:val="0"/>
                <w:numId w:val="0"/>
              </w:numPr>
            </w:pPr>
            <w:r w:rsidRPr="00BF50A7">
              <w:rPr>
                <w:rStyle w:val="Strong"/>
              </w:rPr>
              <w:t>Optional</w:t>
            </w:r>
            <w:r>
              <w:rPr>
                <w:rStyle w:val="Strong"/>
              </w:rPr>
              <w:t xml:space="preserve"> </w:t>
            </w:r>
            <w:r w:rsidRPr="00281F1E">
              <w:rPr>
                <w:rStyle w:val="Strong"/>
                <w:b w:val="0"/>
                <w:bCs w:val="0"/>
              </w:rPr>
              <w:t>– strategies</w:t>
            </w:r>
            <w:r>
              <w:rPr>
                <w:rStyle w:val="Strong"/>
                <w:b w:val="0"/>
                <w:bCs w:val="0"/>
              </w:rPr>
              <w:t xml:space="preserve"> and</w:t>
            </w:r>
            <w:r w:rsidRPr="00281F1E">
              <w:rPr>
                <w:rStyle w:val="Strong"/>
                <w:b w:val="0"/>
                <w:bCs w:val="0"/>
              </w:rPr>
              <w:t xml:space="preserve"> activities for extension:</w:t>
            </w:r>
            <w:r>
              <w:t xml:space="preserve"> students compare the speculative elements in </w:t>
            </w:r>
            <w:r w:rsidRPr="00281F1E">
              <w:rPr>
                <w:rStyle w:val="Emphasis"/>
              </w:rPr>
              <w:t>Wall-E</w:t>
            </w:r>
            <w:r>
              <w:t xml:space="preserve"> to another short text and critically evaluate which text effectively represents concerns about the future.</w:t>
            </w:r>
          </w:p>
        </w:tc>
        <w:tc>
          <w:tcPr>
            <w:tcW w:w="7230" w:type="dxa"/>
          </w:tcPr>
          <w:p w14:paraId="3A6196C4" w14:textId="77777777" w:rsidR="003D63DE" w:rsidRDefault="003D63DE" w:rsidP="00194ACF">
            <w:pPr>
              <w:pStyle w:val="FeatureBox2"/>
            </w:pPr>
            <w:r w:rsidRPr="003D6338">
              <w:rPr>
                <w:rStyle w:val="Strong"/>
              </w:rPr>
              <w:lastRenderedPageBreak/>
              <w:t>Evidence of learning:</w:t>
            </w:r>
            <w:r>
              <w:t xml:space="preserve"> students recognise word parts and meaning.</w:t>
            </w:r>
          </w:p>
          <w:p w14:paraId="0AD32BB0" w14:textId="01CA3028" w:rsidR="003D63DE" w:rsidRDefault="00A20F71" w:rsidP="00194ACF">
            <w:pPr>
              <w:pStyle w:val="FeatureBox2"/>
            </w:pPr>
            <w:r>
              <w:t>S</w:t>
            </w:r>
            <w:r w:rsidR="003D63DE">
              <w:t xml:space="preserve">tudents demonstrate understanding of the term by </w:t>
            </w:r>
            <w:r w:rsidR="003D63DE" w:rsidRPr="00695358">
              <w:t xml:space="preserve">contributing a </w:t>
            </w:r>
            <w:r w:rsidR="003D63DE" w:rsidRPr="00695358">
              <w:lastRenderedPageBreak/>
              <w:t>definition, example or representation in spoken, written, visual or symbolic form</w:t>
            </w:r>
            <w:r w:rsidR="003D63DE">
              <w:t>.</w:t>
            </w:r>
          </w:p>
          <w:p w14:paraId="41C051C4" w14:textId="74C72F46" w:rsidR="003D63DE" w:rsidRDefault="00A20F71" w:rsidP="00194ACF">
            <w:pPr>
              <w:pStyle w:val="FeatureBox2"/>
            </w:pPr>
            <w:r>
              <w:t>S</w:t>
            </w:r>
            <w:r w:rsidR="003D63DE">
              <w:t>tudents make a personal or familiar connection to the idea of ‘speculating’.</w:t>
            </w:r>
          </w:p>
          <w:p w14:paraId="27073386" w14:textId="63BB034D" w:rsidR="003D63DE" w:rsidRPr="00A544EF" w:rsidRDefault="00A20F71" w:rsidP="00194ACF">
            <w:pPr>
              <w:pStyle w:val="FeatureBox2"/>
            </w:pPr>
            <w:r>
              <w:t>S</w:t>
            </w:r>
            <w:r w:rsidR="003D63DE">
              <w:t>tudents share a personal opinion or idea about the Wall-E world compared to their own.</w:t>
            </w:r>
          </w:p>
        </w:tc>
      </w:tr>
    </w:tbl>
    <w:p w14:paraId="59663BC2" w14:textId="1C2B49E7" w:rsidR="003D63DE" w:rsidRDefault="003D63DE" w:rsidP="003D63DE">
      <w:pPr>
        <w:pStyle w:val="Caption"/>
      </w:pPr>
      <w:r>
        <w:lastRenderedPageBreak/>
        <w:t xml:space="preserve">Table </w:t>
      </w:r>
      <w:r>
        <w:fldChar w:fldCharType="begin"/>
      </w:r>
      <w:r>
        <w:instrText xml:space="preserve"> SEQ Table \* ARABIC </w:instrText>
      </w:r>
      <w:r>
        <w:fldChar w:fldCharType="separate"/>
      </w:r>
      <w:r w:rsidR="009E2088">
        <w:rPr>
          <w:noProof/>
        </w:rPr>
        <w:t>4</w:t>
      </w:r>
      <w:r>
        <w:fldChar w:fldCharType="end"/>
      </w:r>
      <w:r>
        <w:t xml:space="preserve"> – targeted </w:t>
      </w:r>
      <w:r w:rsidRPr="00F425B6">
        <w:t>teaching and learning activities</w:t>
      </w:r>
    </w:p>
    <w:tbl>
      <w:tblPr>
        <w:tblStyle w:val="Tableheader"/>
        <w:tblW w:w="5000" w:type="pct"/>
        <w:tblBorders>
          <w:top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Description w:val="Teaching and learning activities and evidence of learning for integrated content."/>
      </w:tblPr>
      <w:tblGrid>
        <w:gridCol w:w="7280"/>
        <w:gridCol w:w="7280"/>
      </w:tblGrid>
      <w:tr w:rsidR="003D63DE" w:rsidRPr="00C003A2" w14:paraId="4A5E9DE6" w14:textId="77777777" w:rsidTr="00194ACF">
        <w:trPr>
          <w:cnfStyle w:val="100000000000" w:firstRow="1" w:lastRow="0" w:firstColumn="0" w:lastColumn="0" w:oddVBand="0" w:evenVBand="0" w:oddHBand="0" w:evenHBand="0" w:firstRowFirstColumn="0" w:firstRowLastColumn="0" w:lastRowFirstColumn="0" w:lastRowLastColumn="0"/>
          <w:trHeight w:val="712"/>
        </w:trPr>
        <w:tc>
          <w:tcPr>
            <w:tcW w:w="0" w:type="pct"/>
            <w:tcBorders>
              <w:bottom w:val="none" w:sz="0" w:space="0" w:color="auto"/>
              <w:right w:val="none" w:sz="0" w:space="0" w:color="auto"/>
            </w:tcBorders>
          </w:tcPr>
          <w:p w14:paraId="420F63EF" w14:textId="77777777" w:rsidR="003D63DE" w:rsidRPr="00C030A9" w:rsidRDefault="003D63DE" w:rsidP="00194ACF">
            <w:r w:rsidRPr="00C030A9">
              <w:t xml:space="preserve">Life Skills </w:t>
            </w:r>
            <w:r>
              <w:t>teaching and learning activities</w:t>
            </w:r>
          </w:p>
        </w:tc>
        <w:tc>
          <w:tcPr>
            <w:tcW w:w="0" w:type="pct"/>
            <w:tcBorders>
              <w:left w:val="none" w:sz="0" w:space="0" w:color="auto"/>
              <w:bottom w:val="none" w:sz="0" w:space="0" w:color="auto"/>
            </w:tcBorders>
          </w:tcPr>
          <w:p w14:paraId="63799539" w14:textId="77777777" w:rsidR="003D63DE" w:rsidRPr="00C030A9" w:rsidRDefault="003D63DE" w:rsidP="00194ACF">
            <w:r>
              <w:t>Mainstream teaching and learning activities</w:t>
            </w:r>
          </w:p>
        </w:tc>
      </w:tr>
      <w:tr w:rsidR="003D63DE" w:rsidRPr="00C003A2" w14:paraId="059DB122" w14:textId="77777777" w:rsidTr="00194ACF">
        <w:trPr>
          <w:cnfStyle w:val="000000100000" w:firstRow="0" w:lastRow="0" w:firstColumn="0" w:lastColumn="0" w:oddVBand="0" w:evenVBand="0" w:oddHBand="1" w:evenHBand="0" w:firstRowFirstColumn="0" w:firstRowLastColumn="0" w:lastRowFirstColumn="0" w:lastRowLastColumn="0"/>
          <w:trHeight w:val="1091"/>
        </w:trPr>
        <w:tc>
          <w:tcPr>
            <w:tcW w:w="0" w:type="pct"/>
          </w:tcPr>
          <w:p w14:paraId="2ADC5380" w14:textId="77777777" w:rsidR="003D63DE" w:rsidRDefault="003D63DE" w:rsidP="00A467BB">
            <w:pPr>
              <w:pStyle w:val="ListNumber"/>
              <w:numPr>
                <w:ilvl w:val="0"/>
                <w:numId w:val="76"/>
              </w:numPr>
            </w:pPr>
            <w:r>
              <w:t>Students complete a formative assessment task designed to provide opportunities for speculative thinking in a communication activity. Provide:</w:t>
            </w:r>
          </w:p>
          <w:p w14:paraId="617C3242" w14:textId="796C3458" w:rsidR="003D63DE" w:rsidRDefault="003D63DE" w:rsidP="00266387">
            <w:pPr>
              <w:pStyle w:val="ListNumber2"/>
              <w:numPr>
                <w:ilvl w:val="0"/>
                <w:numId w:val="91"/>
              </w:numPr>
            </w:pPr>
            <w:r>
              <w:t xml:space="preserve">personalised sentence stems which correspond to students’ </w:t>
            </w:r>
            <w:r>
              <w:lastRenderedPageBreak/>
              <w:t>communication form and literacy needs</w:t>
            </w:r>
          </w:p>
          <w:p w14:paraId="74A1093B" w14:textId="77777777" w:rsidR="003D63DE" w:rsidRDefault="003D63DE" w:rsidP="00266387">
            <w:pPr>
              <w:pStyle w:val="ListNumber2"/>
              <w:numPr>
                <w:ilvl w:val="0"/>
                <w:numId w:val="91"/>
              </w:numPr>
            </w:pPr>
            <w:r>
              <w:t>a selection of images that are clear examples of a speculative fiction setting or idea</w:t>
            </w:r>
          </w:p>
          <w:p w14:paraId="60EC14EB" w14:textId="77777777" w:rsidR="003D63DE" w:rsidRPr="00453D2D" w:rsidRDefault="003D63DE" w:rsidP="00266387">
            <w:pPr>
              <w:pStyle w:val="ListNumber2"/>
              <w:numPr>
                <w:ilvl w:val="0"/>
                <w:numId w:val="91"/>
              </w:numPr>
            </w:pPr>
            <w:r>
              <w:t xml:space="preserve">support as identified by the decisions made during the </w:t>
            </w:r>
            <w:hyperlink r:id="rId33">
              <w:r w:rsidRPr="7CFA6596">
                <w:rPr>
                  <w:rStyle w:val="Hyperlink"/>
                </w:rPr>
                <w:t>Collaborative curriculum planning</w:t>
              </w:r>
            </w:hyperlink>
            <w:r>
              <w:t xml:space="preserve"> process to enable individual students to engage alongside their peers.</w:t>
            </w:r>
          </w:p>
          <w:p w14:paraId="5BEB5835" w14:textId="1D67EB99" w:rsidR="003D63DE" w:rsidRPr="008D110F" w:rsidRDefault="003D63DE" w:rsidP="00194ACF">
            <w:pPr>
              <w:pStyle w:val="FeatureBox2"/>
            </w:pPr>
            <w:r w:rsidRPr="0EBD35FF">
              <w:rPr>
                <w:b/>
                <w:bCs/>
              </w:rPr>
              <w:t>Evidence of learning:</w:t>
            </w:r>
            <w:r>
              <w:t xml:space="preserve"> students demonstrate speculative thinking by generating ideas about the future and composing a short response that signals features of speculative fiction using appropriate vocabulary and text features.</w:t>
            </w:r>
          </w:p>
        </w:tc>
        <w:tc>
          <w:tcPr>
            <w:tcW w:w="0" w:type="pct"/>
          </w:tcPr>
          <w:p w14:paraId="6EA3C51D" w14:textId="77777777" w:rsidR="003D63DE" w:rsidRPr="00A467BB" w:rsidRDefault="003D63DE" w:rsidP="00F40538">
            <w:pPr>
              <w:pStyle w:val="ListNumber"/>
              <w:numPr>
                <w:ilvl w:val="0"/>
                <w:numId w:val="79"/>
              </w:numPr>
              <w:ind w:left="688" w:hanging="688"/>
              <w:rPr>
                <w:b/>
                <w:bCs/>
              </w:rPr>
            </w:pPr>
            <w:r>
              <w:lastRenderedPageBreak/>
              <w:t>Students complete a formative assessment task designed for students to speculate on the future in a low stake writing activity. Provide:</w:t>
            </w:r>
          </w:p>
          <w:p w14:paraId="1BCDDDE7" w14:textId="572A818D" w:rsidR="003D63DE" w:rsidRPr="00C4509C" w:rsidRDefault="003D63DE" w:rsidP="00C4509C">
            <w:pPr>
              <w:pStyle w:val="ListNumber2"/>
              <w:numPr>
                <w:ilvl w:val="0"/>
                <w:numId w:val="92"/>
              </w:numPr>
              <w:rPr>
                <w:b/>
              </w:rPr>
            </w:pPr>
            <w:r>
              <w:lastRenderedPageBreak/>
              <w:t>the prompt</w:t>
            </w:r>
            <w:r w:rsidR="00E71067">
              <w:t>:</w:t>
            </w:r>
            <w:r>
              <w:t xml:space="preserve"> ‘What will the world be like in the year 2100?’</w:t>
            </w:r>
          </w:p>
          <w:p w14:paraId="43C69DD7" w14:textId="70D6B761" w:rsidR="003D63DE" w:rsidRPr="00C4509C" w:rsidRDefault="003D63DE" w:rsidP="00C4509C">
            <w:pPr>
              <w:pStyle w:val="ListNumber2"/>
              <w:numPr>
                <w:ilvl w:val="0"/>
                <w:numId w:val="92"/>
              </w:numPr>
              <w:rPr>
                <w:b/>
              </w:rPr>
            </w:pPr>
            <w:r>
              <w:t xml:space="preserve">a </w:t>
            </w:r>
            <w:hyperlink r:id="rId34" w:history="1">
              <w:r w:rsidRPr="00C4509C">
                <w:rPr>
                  <w:rStyle w:val="Hyperlink"/>
                  <w:color w:val="auto"/>
                  <w:u w:val="none"/>
                </w:rPr>
                <w:t>brainstorming</w:t>
              </w:r>
            </w:hyperlink>
            <w:r>
              <w:t xml:space="preserve"> graphic organiser to generate ideas</w:t>
            </w:r>
          </w:p>
          <w:p w14:paraId="35A2206A" w14:textId="77777777" w:rsidR="003D63DE" w:rsidRPr="00C4509C" w:rsidRDefault="003D63DE" w:rsidP="00C4509C">
            <w:pPr>
              <w:pStyle w:val="ListNumber2"/>
              <w:numPr>
                <w:ilvl w:val="0"/>
                <w:numId w:val="92"/>
              </w:numPr>
              <w:rPr>
                <w:b/>
              </w:rPr>
            </w:pPr>
            <w:r>
              <w:t>20 minutes to complete a response.</w:t>
            </w:r>
          </w:p>
          <w:p w14:paraId="66A290E6" w14:textId="09145AF7" w:rsidR="003D63DE" w:rsidRPr="0076022E" w:rsidRDefault="003D63DE" w:rsidP="00551CCE">
            <w:pPr>
              <w:pStyle w:val="FeatureBox2"/>
            </w:pPr>
            <w:r w:rsidRPr="1E20B699">
              <w:rPr>
                <w:b/>
                <w:bCs/>
              </w:rPr>
              <w:t>Evidence of learning:</w:t>
            </w:r>
            <w:r>
              <w:t xml:space="preserve"> students demonstrate their understanding of speculative fiction by generating and composing a response that uses genre conventions.</w:t>
            </w:r>
          </w:p>
        </w:tc>
      </w:tr>
    </w:tbl>
    <w:p w14:paraId="0DA11635" w14:textId="761C7742" w:rsidR="003D63DE" w:rsidRDefault="003D63DE" w:rsidP="003D63DE">
      <w:pPr>
        <w:pStyle w:val="Caption"/>
      </w:pPr>
      <w:r>
        <w:lastRenderedPageBreak/>
        <w:t xml:space="preserve">Table </w:t>
      </w:r>
      <w:r>
        <w:fldChar w:fldCharType="begin"/>
      </w:r>
      <w:r>
        <w:instrText xml:space="preserve"> SEQ Table \* ARABIC </w:instrText>
      </w:r>
      <w:r>
        <w:fldChar w:fldCharType="separate"/>
      </w:r>
      <w:r w:rsidR="009E2088">
        <w:rPr>
          <w:noProof/>
        </w:rPr>
        <w:t>5</w:t>
      </w:r>
      <w:r>
        <w:fldChar w:fldCharType="end"/>
      </w:r>
      <w:r>
        <w:t xml:space="preserve"> </w:t>
      </w:r>
      <w:r w:rsidRPr="00E24C4A">
        <w:t>– lesson c</w:t>
      </w:r>
      <w:r>
        <w:t>losure: u</w:t>
      </w:r>
      <w:r w:rsidRPr="00BA5410">
        <w:t xml:space="preserve">niversal </w:t>
      </w:r>
      <w:r w:rsidR="00FD4B56">
        <w:t xml:space="preserve">lesson 1 </w:t>
      </w:r>
      <w:r w:rsidRPr="00BA5410">
        <w:t>reflection and feedback activity</w:t>
      </w:r>
    </w:p>
    <w:tbl>
      <w:tblPr>
        <w:tblStyle w:val="Tableheader"/>
        <w:tblW w:w="14596" w:type="dxa"/>
        <w:tblBorders>
          <w:top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Description w:val="Teaching and learning activities and evidence of learning for universal content."/>
      </w:tblPr>
      <w:tblGrid>
        <w:gridCol w:w="7225"/>
        <w:gridCol w:w="7371"/>
      </w:tblGrid>
      <w:tr w:rsidR="003D63DE" w14:paraId="690560CB" w14:textId="77777777" w:rsidTr="00194ACF">
        <w:trPr>
          <w:cnfStyle w:val="100000000000" w:firstRow="1" w:lastRow="0" w:firstColumn="0" w:lastColumn="0" w:oddVBand="0" w:evenVBand="0" w:oddHBand="0" w:evenHBand="0" w:firstRowFirstColumn="0" w:firstRowLastColumn="0" w:lastRowFirstColumn="0" w:lastRowLastColumn="0"/>
        </w:trPr>
        <w:tc>
          <w:tcPr>
            <w:tcW w:w="7225" w:type="dxa"/>
            <w:tcBorders>
              <w:bottom w:val="none" w:sz="0" w:space="0" w:color="auto"/>
              <w:right w:val="none" w:sz="0" w:space="0" w:color="auto"/>
            </w:tcBorders>
          </w:tcPr>
          <w:p w14:paraId="77DDB336" w14:textId="77777777" w:rsidR="003D63DE" w:rsidRDefault="003D63DE" w:rsidP="00194ACF">
            <w:r>
              <w:t>Universal reflection and feedback activities</w:t>
            </w:r>
          </w:p>
        </w:tc>
        <w:tc>
          <w:tcPr>
            <w:tcW w:w="7371" w:type="dxa"/>
            <w:tcBorders>
              <w:left w:val="none" w:sz="0" w:space="0" w:color="auto"/>
              <w:bottom w:val="none" w:sz="0" w:space="0" w:color="auto"/>
            </w:tcBorders>
          </w:tcPr>
          <w:p w14:paraId="0F311528" w14:textId="77777777" w:rsidR="003D63DE" w:rsidRDefault="003D63DE" w:rsidP="00194ACF">
            <w:pPr>
              <w:tabs>
                <w:tab w:val="left" w:pos="2789"/>
              </w:tabs>
            </w:pPr>
            <w:r>
              <w:t>Evidence of learning and next steps</w:t>
            </w:r>
          </w:p>
        </w:tc>
      </w:tr>
      <w:tr w:rsidR="003D63DE" w14:paraId="6FC0BFBB" w14:textId="77777777" w:rsidTr="00194ACF">
        <w:trPr>
          <w:cnfStyle w:val="000000100000" w:firstRow="0" w:lastRow="0" w:firstColumn="0" w:lastColumn="0" w:oddVBand="0" w:evenVBand="0" w:oddHBand="1" w:evenHBand="0" w:firstRowFirstColumn="0" w:firstRowLastColumn="0" w:lastRowFirstColumn="0" w:lastRowLastColumn="0"/>
        </w:trPr>
        <w:tc>
          <w:tcPr>
            <w:tcW w:w="7225" w:type="dxa"/>
          </w:tcPr>
          <w:p w14:paraId="0E5F2D9B" w14:textId="443E1BB7" w:rsidR="003D63DE" w:rsidRDefault="003D63DE" w:rsidP="00A85BE3">
            <w:pPr>
              <w:pStyle w:val="ListNumber"/>
              <w:numPr>
                <w:ilvl w:val="0"/>
                <w:numId w:val="80"/>
              </w:numPr>
            </w:pPr>
            <w:r>
              <w:t>S</w:t>
            </w:r>
            <w:r w:rsidRPr="00421981">
              <w:t>tudents collaboratively create a list of topics they think would be in speculative fiction texts. To support all students in contributing to the topics list, consider pre-teaching key terms such as dystopia, technology</w:t>
            </w:r>
            <w:r w:rsidR="00A85BE3">
              <w:t xml:space="preserve"> and</w:t>
            </w:r>
            <w:r w:rsidRPr="00421981">
              <w:t xml:space="preserve"> future worlds using visuals and </w:t>
            </w:r>
            <w:r w:rsidRPr="00421981">
              <w:lastRenderedPageBreak/>
              <w:t>definitions tiered in complexity.</w:t>
            </w:r>
          </w:p>
          <w:p w14:paraId="74654F53" w14:textId="6A4F522F" w:rsidR="003D63DE" w:rsidRDefault="003D63DE" w:rsidP="003D63DE">
            <w:pPr>
              <w:pStyle w:val="ListNumber"/>
            </w:pPr>
            <w:r>
              <w:t xml:space="preserve">The teacher models </w:t>
            </w:r>
            <w:r w:rsidRPr="00421981">
              <w:t xml:space="preserve">how to contribute </w:t>
            </w:r>
            <w:r>
              <w:t xml:space="preserve">to </w:t>
            </w:r>
            <w:r w:rsidRPr="00421981">
              <w:t>a topic using a think</w:t>
            </w:r>
            <w:r w:rsidR="005556D4">
              <w:t xml:space="preserve"> </w:t>
            </w:r>
            <w:r w:rsidRPr="00421981">
              <w:t>aloud, for example</w:t>
            </w:r>
            <w:r>
              <w:t>:</w:t>
            </w:r>
          </w:p>
          <w:p w14:paraId="6DA10FF2" w14:textId="4FCA8F6B" w:rsidR="003D63DE" w:rsidRDefault="003D63DE" w:rsidP="00A85BE3">
            <w:pPr>
              <w:pStyle w:val="ListBullet2"/>
              <w:ind w:left="1168" w:hanging="567"/>
            </w:pPr>
            <w:r w:rsidRPr="00421981">
              <w:t>‘A topic I think might be in a sci-fi story is …’</w:t>
            </w:r>
          </w:p>
          <w:p w14:paraId="56EDAD3A" w14:textId="24EE2A71" w:rsidR="003D63DE" w:rsidRPr="00A0558D" w:rsidRDefault="003D63DE" w:rsidP="00A85BE3">
            <w:pPr>
              <w:pStyle w:val="ListBullet2"/>
              <w:ind w:left="1168" w:hanging="567"/>
            </w:pPr>
            <w:r w:rsidRPr="00421981">
              <w:t>‘In a story about the future, people might worry about …’.</w:t>
            </w:r>
          </w:p>
        </w:tc>
        <w:tc>
          <w:tcPr>
            <w:tcW w:w="7371" w:type="dxa"/>
          </w:tcPr>
          <w:p w14:paraId="771B5CB7" w14:textId="1240ADBE" w:rsidR="003D63DE" w:rsidRPr="00F01A68" w:rsidRDefault="003D63DE" w:rsidP="00194ACF">
            <w:pPr>
              <w:pStyle w:val="FeatureBox2"/>
            </w:pPr>
            <w:r w:rsidRPr="008D110F">
              <w:rPr>
                <w:b/>
                <w:bCs/>
              </w:rPr>
              <w:lastRenderedPageBreak/>
              <w:t>Evidence of learning:</w:t>
            </w:r>
            <w:r>
              <w:t xml:space="preserve"> students’ list of topics demonstrates understanding of speculative fiction.</w:t>
            </w:r>
          </w:p>
        </w:tc>
      </w:tr>
    </w:tbl>
    <w:p w14:paraId="50884E76" w14:textId="77777777" w:rsidR="003D63DE" w:rsidRDefault="003D63DE" w:rsidP="003D63DE">
      <w:pPr>
        <w:suppressAutoHyphens w:val="0"/>
        <w:spacing w:before="0" w:after="160" w:line="259" w:lineRule="auto"/>
        <w:rPr>
          <w:rFonts w:eastAsiaTheme="majorEastAsia"/>
          <w:bCs/>
          <w:color w:val="002664"/>
          <w:sz w:val="36"/>
          <w:szCs w:val="48"/>
        </w:rPr>
      </w:pPr>
      <w:r>
        <w:br w:type="page"/>
      </w:r>
    </w:p>
    <w:p w14:paraId="1836E381" w14:textId="77777777" w:rsidR="003D63DE" w:rsidRPr="000C0BB7" w:rsidRDefault="003D63DE" w:rsidP="003D63DE">
      <w:pPr>
        <w:pStyle w:val="Heading2"/>
      </w:pPr>
      <w:bookmarkStart w:id="27" w:name="_Toc219901486"/>
      <w:r>
        <w:lastRenderedPageBreak/>
        <w:t>Lesson 2</w:t>
      </w:r>
      <w:bookmarkEnd w:id="27"/>
    </w:p>
    <w:p w14:paraId="0CC28F27" w14:textId="77777777" w:rsidR="003D63DE" w:rsidRPr="00C030A9" w:rsidRDefault="003D63DE" w:rsidP="003D63DE">
      <w:r>
        <w:t>The tables below capture the multi-tiered approach to teaching and learning activities to support students in achieving learning outcomes.</w:t>
      </w:r>
    </w:p>
    <w:p w14:paraId="1EFA82FE" w14:textId="354E3B0C" w:rsidR="003D63DE" w:rsidRDefault="003D63DE" w:rsidP="003D63DE">
      <w:pPr>
        <w:pStyle w:val="Caption"/>
      </w:pPr>
      <w:r>
        <w:t xml:space="preserve">Table </w:t>
      </w:r>
      <w:r>
        <w:fldChar w:fldCharType="begin"/>
      </w:r>
      <w:r>
        <w:instrText xml:space="preserve"> SEQ Table \* ARABIC </w:instrText>
      </w:r>
      <w:r>
        <w:fldChar w:fldCharType="separate"/>
      </w:r>
      <w:r w:rsidR="009E2088">
        <w:rPr>
          <w:noProof/>
        </w:rPr>
        <w:t>6</w:t>
      </w:r>
      <w:r>
        <w:fldChar w:fldCharType="end"/>
      </w:r>
      <w:r>
        <w:t xml:space="preserve"> – outcomes, learning intentions and success criteria</w:t>
      </w:r>
    </w:p>
    <w:tbl>
      <w:tblPr>
        <w:tblStyle w:val="Tableheader"/>
        <w:tblW w:w="5000" w:type="pct"/>
        <w:tblBorders>
          <w:top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Description w:val="Outcomes, learning intentions and success criteria relevant to Life Skills and mainstream content."/>
      </w:tblPr>
      <w:tblGrid>
        <w:gridCol w:w="7280"/>
        <w:gridCol w:w="7280"/>
      </w:tblGrid>
      <w:tr w:rsidR="003D63DE" w:rsidRPr="002A3430" w14:paraId="014BC896" w14:textId="77777777" w:rsidTr="00194ACF">
        <w:trPr>
          <w:cnfStyle w:val="100000000000" w:firstRow="1" w:lastRow="0" w:firstColumn="0" w:lastColumn="0" w:oddVBand="0" w:evenVBand="0" w:oddHBand="0" w:evenHBand="0" w:firstRowFirstColumn="0" w:firstRowLastColumn="0" w:lastRowFirstColumn="0" w:lastRowLastColumn="0"/>
        </w:trPr>
        <w:tc>
          <w:tcPr>
            <w:tcW w:w="0" w:type="pct"/>
            <w:tcBorders>
              <w:bottom w:val="none" w:sz="0" w:space="0" w:color="auto"/>
              <w:right w:val="none" w:sz="0" w:space="0" w:color="auto"/>
            </w:tcBorders>
          </w:tcPr>
          <w:p w14:paraId="0B800A1E" w14:textId="160275EF" w:rsidR="003D63DE" w:rsidRPr="002A3430" w:rsidRDefault="003D63DE" w:rsidP="00194ACF">
            <w:r>
              <w:t>Life Skills Stage 5</w:t>
            </w:r>
          </w:p>
        </w:tc>
        <w:tc>
          <w:tcPr>
            <w:tcW w:w="0" w:type="pct"/>
            <w:tcBorders>
              <w:left w:val="none" w:sz="0" w:space="0" w:color="auto"/>
              <w:bottom w:val="none" w:sz="0" w:space="0" w:color="auto"/>
            </w:tcBorders>
          </w:tcPr>
          <w:p w14:paraId="4A10CB15" w14:textId="77777777" w:rsidR="003D63DE" w:rsidRPr="002A3430" w:rsidRDefault="003D63DE" w:rsidP="00194ACF">
            <w:r>
              <w:t>Stage 5</w:t>
            </w:r>
          </w:p>
        </w:tc>
      </w:tr>
      <w:tr w:rsidR="003D63DE" w:rsidRPr="00A5745A" w14:paraId="61C2CD11" w14:textId="77777777" w:rsidTr="00194ACF">
        <w:trPr>
          <w:cnfStyle w:val="000000100000" w:firstRow="0" w:lastRow="0" w:firstColumn="0" w:lastColumn="0" w:oddVBand="0" w:evenVBand="0" w:oddHBand="1" w:evenHBand="0" w:firstRowFirstColumn="0" w:firstRowLastColumn="0" w:lastRowFirstColumn="0" w:lastRowLastColumn="0"/>
          <w:trHeight w:val="300"/>
        </w:trPr>
        <w:tc>
          <w:tcPr>
            <w:tcW w:w="0" w:type="pct"/>
          </w:tcPr>
          <w:p w14:paraId="535AE1CE" w14:textId="77777777" w:rsidR="003D63DE" w:rsidRPr="004579A2" w:rsidRDefault="003D63DE" w:rsidP="00194ACF">
            <w:r>
              <w:t>A student:</w:t>
            </w:r>
          </w:p>
          <w:p w14:paraId="60958855" w14:textId="6CF26EE6" w:rsidR="003D63DE" w:rsidRPr="00A164BD" w:rsidRDefault="00C74758" w:rsidP="00194ACF">
            <w:pPr>
              <w:pStyle w:val="ListBullet"/>
              <w:rPr>
                <w:rStyle w:val="Strong"/>
                <w:b w:val="0"/>
                <w:bCs w:val="0"/>
              </w:rPr>
            </w:pPr>
            <w:r>
              <w:t>uses reading and strategies when engaging with a range of texts</w:t>
            </w:r>
            <w:r w:rsidR="003D63DE" w:rsidRPr="00EE34AE">
              <w:rPr>
                <w:rStyle w:val="Strong"/>
              </w:rPr>
              <w:t xml:space="preserve"> ENLS-RVL-02</w:t>
            </w:r>
          </w:p>
          <w:p w14:paraId="639C0AC8" w14:textId="1C47B854" w:rsidR="003D63DE" w:rsidRPr="00C91FED" w:rsidRDefault="00C74758" w:rsidP="00194ACF">
            <w:pPr>
              <w:pStyle w:val="ListBullet"/>
              <w:rPr>
                <w:rStyle w:val="Strong"/>
                <w:b w:val="0"/>
                <w:bCs w:val="0"/>
              </w:rPr>
            </w:pPr>
            <w:r>
              <w:t>communicates in familiar or unfamiliar contexts</w:t>
            </w:r>
            <w:r w:rsidR="003D63DE" w:rsidRPr="00C566FB">
              <w:t xml:space="preserve"> </w:t>
            </w:r>
            <w:r w:rsidR="003D63DE">
              <w:rPr>
                <w:rStyle w:val="Strong"/>
              </w:rPr>
              <w:t>ENLS-COM-01</w:t>
            </w:r>
          </w:p>
          <w:p w14:paraId="745675B1" w14:textId="067740CA" w:rsidR="003D63DE" w:rsidRPr="004579A2" w:rsidRDefault="00C74758" w:rsidP="00194ACF">
            <w:pPr>
              <w:pStyle w:val="ListBullet"/>
            </w:pPr>
            <w:r>
              <w:t>makes connections with and between texts</w:t>
            </w:r>
            <w:r w:rsidR="003D63DE" w:rsidRPr="00A164BD">
              <w:rPr>
                <w:rStyle w:val="Strong"/>
              </w:rPr>
              <w:t xml:space="preserve"> ENLS-URC-01</w:t>
            </w:r>
          </w:p>
        </w:tc>
        <w:tc>
          <w:tcPr>
            <w:tcW w:w="0" w:type="pct"/>
          </w:tcPr>
          <w:p w14:paraId="33EDFBBE" w14:textId="77777777" w:rsidR="003D63DE" w:rsidRPr="004579A2" w:rsidRDefault="003D63DE" w:rsidP="00194ACF">
            <w:r>
              <w:t>A student:</w:t>
            </w:r>
          </w:p>
          <w:p w14:paraId="4BDF65FD" w14:textId="093E05BA" w:rsidR="003D63DE" w:rsidRPr="00AE4D79" w:rsidRDefault="00C72B43" w:rsidP="00C35069">
            <w:pPr>
              <w:pStyle w:val="ListBullet"/>
              <w:ind w:left="690" w:hanging="690"/>
              <w:rPr>
                <w:rStyle w:val="Strong"/>
                <w:b w:val="0"/>
                <w:bCs w:val="0"/>
              </w:rPr>
            </w:pPr>
            <w:r>
              <w:t>uses a range of personal, creative and critical strategies to interpret complex texts</w:t>
            </w:r>
            <w:r w:rsidR="003D63DE">
              <w:rPr>
                <w:rStyle w:val="Strong"/>
                <w:b w:val="0"/>
                <w:bCs w:val="0"/>
              </w:rPr>
              <w:t xml:space="preserve"> </w:t>
            </w:r>
            <w:r w:rsidR="003D63DE">
              <w:rPr>
                <w:rStyle w:val="Strong"/>
              </w:rPr>
              <w:t>EN5-RVL-01</w:t>
            </w:r>
          </w:p>
          <w:p w14:paraId="54587D11" w14:textId="545DF8A3" w:rsidR="003D63DE" w:rsidRPr="00A64F8B" w:rsidRDefault="00C72B43" w:rsidP="00C35069">
            <w:pPr>
              <w:pStyle w:val="ListBullet"/>
              <w:ind w:left="690" w:hanging="690"/>
            </w:pPr>
            <w:r>
              <w:t>investigates and explains ways of valuing texts and the relationships between them</w:t>
            </w:r>
            <w:r w:rsidR="003D63DE" w:rsidRPr="0098710F">
              <w:rPr>
                <w:rStyle w:val="Strong"/>
              </w:rPr>
              <w:t xml:space="preserve"> EN5-URC-01</w:t>
            </w:r>
          </w:p>
        </w:tc>
      </w:tr>
      <w:tr w:rsidR="003D63DE" w:rsidRPr="00C003A2" w14:paraId="64B159C0" w14:textId="77777777" w:rsidTr="00194ACF">
        <w:trPr>
          <w:cnfStyle w:val="000000010000" w:firstRow="0" w:lastRow="0" w:firstColumn="0" w:lastColumn="0" w:oddVBand="0" w:evenVBand="0" w:oddHBand="0" w:evenHBand="1" w:firstRowFirstColumn="0" w:firstRowLastColumn="0" w:lastRowFirstColumn="0" w:lastRowLastColumn="0"/>
          <w:trHeight w:val="300"/>
        </w:trPr>
        <w:tc>
          <w:tcPr>
            <w:tcW w:w="0" w:type="pct"/>
          </w:tcPr>
          <w:p w14:paraId="0941E17E" w14:textId="5C3CE6B3" w:rsidR="003D63DE" w:rsidRPr="00C003A2" w:rsidRDefault="003D63DE" w:rsidP="00194ACF">
            <w:pPr>
              <w:rPr>
                <w:b/>
                <w:bCs/>
              </w:rPr>
            </w:pPr>
            <w:r w:rsidRPr="00C003A2">
              <w:rPr>
                <w:b/>
                <w:bCs/>
              </w:rPr>
              <w:t>Learning intention</w:t>
            </w:r>
            <w:r>
              <w:rPr>
                <w:b/>
                <w:bCs/>
              </w:rPr>
              <w:t>s</w:t>
            </w:r>
          </w:p>
          <w:p w14:paraId="3F7449DC" w14:textId="77777777" w:rsidR="003D63DE" w:rsidRDefault="003D63DE" w:rsidP="00194ACF">
            <w:r w:rsidRPr="00C003A2">
              <w:t>We are learning to</w:t>
            </w:r>
            <w:r>
              <w:t>:</w:t>
            </w:r>
          </w:p>
          <w:p w14:paraId="6B424167" w14:textId="567B0793" w:rsidR="003D63DE" w:rsidRDefault="003D63DE" w:rsidP="00194ACF">
            <w:pPr>
              <w:pStyle w:val="ListBullet"/>
            </w:pPr>
            <w:r>
              <w:t>explore the concept of genre</w:t>
            </w:r>
          </w:p>
          <w:p w14:paraId="67D40D5E" w14:textId="77777777" w:rsidR="003D63DE" w:rsidRPr="00DC75D4" w:rsidRDefault="003D63DE" w:rsidP="00194ACF">
            <w:pPr>
              <w:pStyle w:val="ListBullet"/>
            </w:pPr>
            <w:r>
              <w:t>identify examples of genre.</w:t>
            </w:r>
          </w:p>
          <w:p w14:paraId="4D11C037" w14:textId="77777777" w:rsidR="003D63DE" w:rsidRPr="00C003A2" w:rsidRDefault="003D63DE" w:rsidP="00194ACF">
            <w:pPr>
              <w:rPr>
                <w:b/>
                <w:bCs/>
              </w:rPr>
            </w:pPr>
            <w:r w:rsidRPr="00C003A2">
              <w:rPr>
                <w:b/>
                <w:bCs/>
              </w:rPr>
              <w:t>Success criteria</w:t>
            </w:r>
          </w:p>
          <w:p w14:paraId="3D07DB7E" w14:textId="77777777" w:rsidR="003D63DE" w:rsidRDefault="003D63DE" w:rsidP="00194ACF">
            <w:r w:rsidRPr="00C003A2">
              <w:lastRenderedPageBreak/>
              <w:t>I can:</w:t>
            </w:r>
          </w:p>
          <w:p w14:paraId="717C3E9F" w14:textId="77777777" w:rsidR="003D63DE" w:rsidRDefault="003D63DE" w:rsidP="00194ACF">
            <w:pPr>
              <w:pStyle w:val="ListBullet"/>
            </w:pPr>
            <w:r>
              <w:t>communicate my understanding of genre</w:t>
            </w:r>
          </w:p>
          <w:p w14:paraId="467B4F66" w14:textId="77777777" w:rsidR="003D63DE" w:rsidRPr="00C003A2" w:rsidRDefault="003D63DE" w:rsidP="00194ACF">
            <w:pPr>
              <w:pStyle w:val="ListBullet"/>
            </w:pPr>
            <w:r>
              <w:t>recognise visual cues to determine the genre of a text.</w:t>
            </w:r>
          </w:p>
        </w:tc>
        <w:tc>
          <w:tcPr>
            <w:tcW w:w="0" w:type="pct"/>
          </w:tcPr>
          <w:p w14:paraId="03A1DCCB" w14:textId="4F6A521E" w:rsidR="003D63DE" w:rsidRPr="00C003A2" w:rsidRDefault="003D63DE" w:rsidP="00194ACF">
            <w:pPr>
              <w:rPr>
                <w:b/>
                <w:bCs/>
              </w:rPr>
            </w:pPr>
            <w:r w:rsidRPr="00C003A2">
              <w:rPr>
                <w:b/>
                <w:bCs/>
              </w:rPr>
              <w:lastRenderedPageBreak/>
              <w:t>Learning intention</w:t>
            </w:r>
            <w:r>
              <w:rPr>
                <w:b/>
                <w:bCs/>
              </w:rPr>
              <w:t>s</w:t>
            </w:r>
          </w:p>
          <w:p w14:paraId="739FF7F6" w14:textId="77777777" w:rsidR="003D63DE" w:rsidRDefault="003D63DE" w:rsidP="00194ACF">
            <w:r w:rsidRPr="00C003A2">
              <w:t>We are learning to</w:t>
            </w:r>
            <w:r>
              <w:t>:</w:t>
            </w:r>
          </w:p>
          <w:p w14:paraId="5AF89C9D" w14:textId="77777777" w:rsidR="003D63DE" w:rsidRPr="000259AC" w:rsidRDefault="003D63DE" w:rsidP="004161A5">
            <w:pPr>
              <w:pStyle w:val="ListBullet"/>
              <w:ind w:left="690" w:hanging="690"/>
            </w:pPr>
            <w:r>
              <w:t>understand the meaning and usefulness of the ‘metalanguage’ of genre and associated terms</w:t>
            </w:r>
          </w:p>
          <w:p w14:paraId="0E9D23CE" w14:textId="77777777" w:rsidR="003D63DE" w:rsidRPr="006601C6" w:rsidRDefault="003D63DE" w:rsidP="004161A5">
            <w:pPr>
              <w:pStyle w:val="ListBullet"/>
              <w:ind w:left="690" w:hanging="690"/>
            </w:pPr>
            <w:r>
              <w:t>identify different genres and their impacts on responders.</w:t>
            </w:r>
          </w:p>
          <w:p w14:paraId="3D735779" w14:textId="77777777" w:rsidR="003D63DE" w:rsidRPr="00C003A2" w:rsidRDefault="003D63DE" w:rsidP="00194ACF">
            <w:pPr>
              <w:rPr>
                <w:b/>
                <w:bCs/>
              </w:rPr>
            </w:pPr>
            <w:r w:rsidRPr="00C003A2">
              <w:rPr>
                <w:b/>
                <w:bCs/>
              </w:rPr>
              <w:t>Success criteria</w:t>
            </w:r>
          </w:p>
          <w:p w14:paraId="0CEF9B4C" w14:textId="77777777" w:rsidR="003D63DE" w:rsidRPr="00C003A2" w:rsidRDefault="003D63DE" w:rsidP="00194ACF">
            <w:r w:rsidRPr="00C003A2">
              <w:lastRenderedPageBreak/>
              <w:t>I can:</w:t>
            </w:r>
          </w:p>
          <w:p w14:paraId="5F255A05" w14:textId="77777777" w:rsidR="003D63DE" w:rsidRDefault="003D63DE" w:rsidP="004161A5">
            <w:pPr>
              <w:pStyle w:val="ListBullet"/>
              <w:ind w:left="690" w:hanging="709"/>
            </w:pPr>
            <w:r>
              <w:t>define genre and use its metalanguage</w:t>
            </w:r>
          </w:p>
          <w:p w14:paraId="36FB607D" w14:textId="77777777" w:rsidR="003D63DE" w:rsidRPr="00C003A2" w:rsidRDefault="003D63DE" w:rsidP="004161A5">
            <w:pPr>
              <w:pStyle w:val="ListBullet"/>
              <w:ind w:left="690" w:hanging="709"/>
            </w:pPr>
            <w:r>
              <w:t>support my explanations with evidence.</w:t>
            </w:r>
          </w:p>
        </w:tc>
      </w:tr>
    </w:tbl>
    <w:p w14:paraId="02CCF963" w14:textId="2A35A6F2" w:rsidR="003D63DE" w:rsidRDefault="003D63DE" w:rsidP="003D63DE">
      <w:pPr>
        <w:pStyle w:val="Caption"/>
      </w:pPr>
      <w:r>
        <w:lastRenderedPageBreak/>
        <w:t xml:space="preserve">Table </w:t>
      </w:r>
      <w:r>
        <w:fldChar w:fldCharType="begin"/>
      </w:r>
      <w:r>
        <w:instrText xml:space="preserve"> SEQ Table \* ARABIC </w:instrText>
      </w:r>
      <w:r>
        <w:fldChar w:fldCharType="separate"/>
      </w:r>
      <w:r w:rsidR="009E2088">
        <w:rPr>
          <w:noProof/>
        </w:rPr>
        <w:t>7</w:t>
      </w:r>
      <w:r>
        <w:fldChar w:fldCharType="end"/>
      </w:r>
      <w:r>
        <w:t xml:space="preserve"> – u</w:t>
      </w:r>
      <w:r w:rsidRPr="0053793B">
        <w:t>niversal teaching and learning activities</w:t>
      </w:r>
    </w:p>
    <w:tbl>
      <w:tblPr>
        <w:tblStyle w:val="Tableheader"/>
        <w:tblW w:w="14596" w:type="dxa"/>
        <w:tblBorders>
          <w:top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Description w:val="Teaching and learning activities and evidence of learning for universal content."/>
      </w:tblPr>
      <w:tblGrid>
        <w:gridCol w:w="7225"/>
        <w:gridCol w:w="7371"/>
      </w:tblGrid>
      <w:tr w:rsidR="003D63DE" w14:paraId="02CD1E86" w14:textId="77777777" w:rsidTr="00194ACF">
        <w:trPr>
          <w:cnfStyle w:val="100000000000" w:firstRow="1" w:lastRow="0" w:firstColumn="0" w:lastColumn="0" w:oddVBand="0" w:evenVBand="0" w:oddHBand="0" w:evenHBand="0" w:firstRowFirstColumn="0" w:firstRowLastColumn="0" w:lastRowFirstColumn="0" w:lastRowLastColumn="0"/>
        </w:trPr>
        <w:tc>
          <w:tcPr>
            <w:tcW w:w="7225" w:type="dxa"/>
            <w:tcBorders>
              <w:bottom w:val="none" w:sz="0" w:space="0" w:color="auto"/>
              <w:right w:val="none" w:sz="0" w:space="0" w:color="auto"/>
            </w:tcBorders>
          </w:tcPr>
          <w:p w14:paraId="0C880E41" w14:textId="77777777" w:rsidR="003D63DE" w:rsidRDefault="003D63DE" w:rsidP="00194ACF">
            <w:r>
              <w:t>Universal teaching and learning activities</w:t>
            </w:r>
          </w:p>
        </w:tc>
        <w:tc>
          <w:tcPr>
            <w:tcW w:w="7371" w:type="dxa"/>
            <w:tcBorders>
              <w:left w:val="none" w:sz="0" w:space="0" w:color="auto"/>
              <w:bottom w:val="none" w:sz="0" w:space="0" w:color="auto"/>
            </w:tcBorders>
          </w:tcPr>
          <w:p w14:paraId="5A978B70" w14:textId="77777777" w:rsidR="003D63DE" w:rsidRDefault="003D63DE" w:rsidP="00194ACF">
            <w:r>
              <w:t>Evidence of learning</w:t>
            </w:r>
          </w:p>
        </w:tc>
      </w:tr>
      <w:tr w:rsidR="003D63DE" w14:paraId="3956DF85" w14:textId="77777777" w:rsidTr="00194ACF">
        <w:trPr>
          <w:cnfStyle w:val="000000100000" w:firstRow="0" w:lastRow="0" w:firstColumn="0" w:lastColumn="0" w:oddVBand="0" w:evenVBand="0" w:oddHBand="1" w:evenHBand="0" w:firstRowFirstColumn="0" w:firstRowLastColumn="0" w:lastRowFirstColumn="0" w:lastRowLastColumn="0"/>
        </w:trPr>
        <w:tc>
          <w:tcPr>
            <w:tcW w:w="7225" w:type="dxa"/>
          </w:tcPr>
          <w:p w14:paraId="1218B2E1" w14:textId="21964634" w:rsidR="003D63DE" w:rsidRDefault="003D63DE" w:rsidP="003D63DE">
            <w:pPr>
              <w:pStyle w:val="ListNumber"/>
              <w:numPr>
                <w:ilvl w:val="0"/>
                <w:numId w:val="52"/>
              </w:numPr>
            </w:pPr>
            <w:r w:rsidRPr="00D812C5">
              <w:t xml:space="preserve">Show students the </w:t>
            </w:r>
            <w:hyperlink r:id="rId35" w:history="1">
              <w:r w:rsidRPr="00AD1869">
                <w:rPr>
                  <w:rStyle w:val="Hyperlink"/>
                </w:rPr>
                <w:t xml:space="preserve">Understanding </w:t>
              </w:r>
              <w:r w:rsidR="0000300E" w:rsidRPr="00AD1869">
                <w:rPr>
                  <w:rStyle w:val="Hyperlink"/>
                </w:rPr>
                <w:t>g</w:t>
              </w:r>
              <w:r w:rsidRPr="008E4256">
                <w:rPr>
                  <w:rStyle w:val="Hyperlink"/>
                </w:rPr>
                <w:t>enre</w:t>
              </w:r>
              <w:r w:rsidRPr="00D37CA9">
                <w:rPr>
                  <w:rStyle w:val="Hyperlink"/>
                </w:rPr>
                <w:t xml:space="preserve"> video (3:00)</w:t>
              </w:r>
            </w:hyperlink>
            <w:r w:rsidR="009C6CBA">
              <w:t>:</w:t>
            </w:r>
          </w:p>
          <w:p w14:paraId="58931E0F" w14:textId="06703CEB" w:rsidR="003D63DE" w:rsidRDefault="003D63DE" w:rsidP="00D73B30">
            <w:pPr>
              <w:pStyle w:val="ListNumber2"/>
              <w:numPr>
                <w:ilvl w:val="0"/>
                <w:numId w:val="82"/>
              </w:numPr>
            </w:pPr>
            <w:r w:rsidRPr="00D812C5">
              <w:t>Provide multiple means of access</w:t>
            </w:r>
            <w:r w:rsidR="009C6CBA">
              <w:t xml:space="preserve"> –</w:t>
            </w:r>
            <w:r w:rsidRPr="00D812C5">
              <w:t xml:space="preserve"> stream the video with captions, offer a transcript or pause at key points for</w:t>
            </w:r>
            <w:r>
              <w:t xml:space="preserve"> a</w:t>
            </w:r>
            <w:r w:rsidRPr="00D812C5">
              <w:t xml:space="preserve"> teacher think</w:t>
            </w:r>
            <w:r>
              <w:t xml:space="preserve"> </w:t>
            </w:r>
            <w:r w:rsidRPr="00D812C5">
              <w:t>aloud.</w:t>
            </w:r>
          </w:p>
          <w:p w14:paraId="1EF4F866" w14:textId="2045B0FE" w:rsidR="003D63DE" w:rsidRDefault="003D63DE" w:rsidP="00D73B30">
            <w:pPr>
              <w:pStyle w:val="ListNumber2"/>
            </w:pPr>
            <w:r>
              <w:t>Share the learning intentions and success criteria with the students using a choral response followed by clarifying the link between the learning intention with the video and previous learning.</w:t>
            </w:r>
          </w:p>
          <w:p w14:paraId="36EA1774" w14:textId="6F8E704C" w:rsidR="003D63DE" w:rsidRDefault="003D63DE" w:rsidP="004D56EB">
            <w:pPr>
              <w:pStyle w:val="ListNumber"/>
              <w:numPr>
                <w:ilvl w:val="0"/>
                <w:numId w:val="17"/>
              </w:numPr>
              <w:tabs>
                <w:tab w:val="clear" w:pos="360"/>
                <w:tab w:val="num" w:pos="599"/>
              </w:tabs>
              <w:ind w:left="599" w:hanging="599"/>
            </w:pPr>
            <w:r>
              <w:t>Introduce students to an image genre match activity. Students use a set of images or film posters and match them to genre labels. Model the process with a think</w:t>
            </w:r>
            <w:r w:rsidR="005556D4">
              <w:t xml:space="preserve"> </w:t>
            </w:r>
            <w:r>
              <w:t xml:space="preserve">aloud, highlighting the </w:t>
            </w:r>
            <w:r>
              <w:lastRenderedPageBreak/>
              <w:t>visual elements that help identify or rule out a genre</w:t>
            </w:r>
            <w:r w:rsidR="002D1852">
              <w:t>:</w:t>
            </w:r>
          </w:p>
          <w:p w14:paraId="4D929209" w14:textId="6071F0CF" w:rsidR="003D63DE" w:rsidRDefault="003D63DE" w:rsidP="00C4509C">
            <w:pPr>
              <w:pStyle w:val="ListNumber2"/>
              <w:numPr>
                <w:ilvl w:val="0"/>
                <w:numId w:val="93"/>
              </w:numPr>
            </w:pPr>
            <w:r w:rsidRPr="00342CF3">
              <w:t xml:space="preserve">Encourage </w:t>
            </w:r>
            <w:r>
              <w:t>s</w:t>
            </w:r>
            <w:r w:rsidRPr="00342CF3">
              <w:t>tudents to explore where intertextuality has been used to reference or build on genre conventions, highlighting how familiar ideas or symbols are alluded to within the images.</w:t>
            </w:r>
          </w:p>
          <w:p w14:paraId="0AF93565" w14:textId="77777777" w:rsidR="003D63DE" w:rsidRDefault="003D63DE" w:rsidP="00C4509C">
            <w:pPr>
              <w:pStyle w:val="ListNumber2"/>
              <w:numPr>
                <w:ilvl w:val="0"/>
                <w:numId w:val="93"/>
              </w:numPr>
            </w:pPr>
            <w:r w:rsidRPr="00342CF3">
              <w:t xml:space="preserve">Some students may </w:t>
            </w:r>
            <w:r>
              <w:t xml:space="preserve">enjoy </w:t>
            </w:r>
            <w:r w:rsidRPr="00342CF3">
              <w:t xml:space="preserve">suggesting how </w:t>
            </w:r>
            <w:r>
              <w:t xml:space="preserve">the </w:t>
            </w:r>
            <w:r w:rsidRPr="00342CF3">
              <w:t>images can subvert genre</w:t>
            </w:r>
            <w:r>
              <w:t xml:space="preserve">. It may be useful to </w:t>
            </w:r>
            <w:r w:rsidRPr="00342CF3">
              <w:t>connect the idea that a composer can intentionally reshape audience perceptions and meanings within a genre.</w:t>
            </w:r>
            <w:r>
              <w:t xml:space="preserve"> This may provide an opportunity for a guided discussion on how meaning is constructed.</w:t>
            </w:r>
          </w:p>
          <w:p w14:paraId="15821A2B" w14:textId="11D2D434" w:rsidR="003D63DE" w:rsidRDefault="003D63DE" w:rsidP="00C942D0">
            <w:pPr>
              <w:pStyle w:val="ListNumber"/>
              <w:numPr>
                <w:ilvl w:val="0"/>
                <w:numId w:val="90"/>
              </w:numPr>
            </w:pPr>
            <w:r w:rsidRPr="00274EA0">
              <w:t xml:space="preserve">Activate prior knowledge of </w:t>
            </w:r>
            <w:r>
              <w:t xml:space="preserve">genre </w:t>
            </w:r>
            <w:r w:rsidRPr="00274EA0">
              <w:t>conventions in horror and comedy</w:t>
            </w:r>
            <w:r>
              <w:t xml:space="preserve"> as a whole class activity</w:t>
            </w:r>
            <w:r w:rsidR="00E71BF6">
              <w:t>:</w:t>
            </w:r>
          </w:p>
          <w:p w14:paraId="3B32991F" w14:textId="398925BE" w:rsidR="003D63DE" w:rsidRDefault="003D63DE" w:rsidP="003D63DE">
            <w:pPr>
              <w:pStyle w:val="ListNumber2"/>
              <w:numPr>
                <w:ilvl w:val="0"/>
                <w:numId w:val="11"/>
              </w:numPr>
            </w:pPr>
            <w:r>
              <w:t xml:space="preserve">Display a </w:t>
            </w:r>
            <w:r w:rsidR="00E71BF6">
              <w:t>2</w:t>
            </w:r>
            <w:r>
              <w:t xml:space="preserve">-circle Venn diagram labelled with </w:t>
            </w:r>
            <w:r w:rsidR="00E71BF6">
              <w:t>‘</w:t>
            </w:r>
            <w:r>
              <w:t>horror</w:t>
            </w:r>
            <w:r w:rsidR="00E71BF6">
              <w:t>’</w:t>
            </w:r>
            <w:r>
              <w:t xml:space="preserve"> and </w:t>
            </w:r>
            <w:r w:rsidR="00E71BF6">
              <w:t>‘</w:t>
            </w:r>
            <w:r>
              <w:t>comedy</w:t>
            </w:r>
            <w:r w:rsidR="00E71BF6">
              <w:t>’</w:t>
            </w:r>
            <w:r>
              <w:t xml:space="preserve"> with the overlap for both.</w:t>
            </w:r>
          </w:p>
          <w:p w14:paraId="1F290844" w14:textId="34FD8058" w:rsidR="003D63DE" w:rsidRPr="00421981" w:rsidRDefault="003D63DE" w:rsidP="003D63DE">
            <w:pPr>
              <w:pStyle w:val="ListNumber2"/>
              <w:numPr>
                <w:ilvl w:val="0"/>
                <w:numId w:val="11"/>
              </w:numPr>
            </w:pPr>
            <w:r>
              <w:t>Drag still images onto the screen. Students use gesture voting to indicate which section of the Venn diagram it should be moved to.</w:t>
            </w:r>
          </w:p>
        </w:tc>
        <w:tc>
          <w:tcPr>
            <w:tcW w:w="7371" w:type="dxa"/>
          </w:tcPr>
          <w:p w14:paraId="042ECF8E" w14:textId="77777777" w:rsidR="003D63DE" w:rsidRDefault="003D63DE" w:rsidP="00194ACF">
            <w:pPr>
              <w:pStyle w:val="FeatureBox2"/>
            </w:pPr>
            <w:r w:rsidRPr="003D6338">
              <w:rPr>
                <w:rStyle w:val="Strong"/>
              </w:rPr>
              <w:lastRenderedPageBreak/>
              <w:t>Evidence of learning:</w:t>
            </w:r>
            <w:r>
              <w:t xml:space="preserve"> students show their understanding of genre by sharing one new word and explaining what it means or giving an example they noticed in the video.</w:t>
            </w:r>
          </w:p>
          <w:p w14:paraId="75B55DDB" w14:textId="597625FA" w:rsidR="003D63DE" w:rsidRDefault="002D6985" w:rsidP="00194ACF">
            <w:pPr>
              <w:pStyle w:val="FeatureBox2"/>
            </w:pPr>
            <w:r>
              <w:t>S</w:t>
            </w:r>
            <w:r w:rsidR="003D63DE">
              <w:t xml:space="preserve">tudents </w:t>
            </w:r>
            <w:r w:rsidR="003D63DE" w:rsidRPr="002167CB">
              <w:t>demonstrate their understanding of genre by matching an image or poster to a label and explaining how one feature, such as setting or lighting, signals that genre.</w:t>
            </w:r>
          </w:p>
          <w:p w14:paraId="1E799507" w14:textId="1EBEB8ED" w:rsidR="003D63DE" w:rsidRPr="00A544EF" w:rsidRDefault="002D6985" w:rsidP="00AA7174">
            <w:pPr>
              <w:pStyle w:val="FeatureBox2"/>
            </w:pPr>
            <w:r>
              <w:t>S</w:t>
            </w:r>
            <w:r w:rsidR="003D63DE">
              <w:t xml:space="preserve">tudents </w:t>
            </w:r>
            <w:r w:rsidR="003D63DE" w:rsidRPr="00D7145D">
              <w:t>demonstrate their understanding of genre by placing an image in the Venn diagram and explaining why it belongs in horror, comedy or both</w:t>
            </w:r>
            <w:r w:rsidR="003D63DE">
              <w:t xml:space="preserve">. Some students will link </w:t>
            </w:r>
            <w:r w:rsidR="003D63DE" w:rsidRPr="00D7145D">
              <w:t>it to a film or text they already know.</w:t>
            </w:r>
          </w:p>
        </w:tc>
      </w:tr>
    </w:tbl>
    <w:p w14:paraId="54C9D113" w14:textId="0D9016FB" w:rsidR="003D63DE" w:rsidRDefault="003D63DE" w:rsidP="003D63DE">
      <w:pPr>
        <w:pStyle w:val="Caption"/>
      </w:pPr>
      <w:r>
        <w:lastRenderedPageBreak/>
        <w:t xml:space="preserve">Table </w:t>
      </w:r>
      <w:r>
        <w:fldChar w:fldCharType="begin"/>
      </w:r>
      <w:r>
        <w:instrText xml:space="preserve"> SEQ Table \* ARABIC </w:instrText>
      </w:r>
      <w:r>
        <w:fldChar w:fldCharType="separate"/>
      </w:r>
      <w:r w:rsidR="009E2088">
        <w:rPr>
          <w:noProof/>
        </w:rPr>
        <w:t>8</w:t>
      </w:r>
      <w:r>
        <w:fldChar w:fldCharType="end"/>
      </w:r>
      <w:r>
        <w:t xml:space="preserve"> – targeted </w:t>
      </w:r>
      <w:r w:rsidRPr="00F425B6">
        <w:t>teaching and learning activities</w:t>
      </w:r>
    </w:p>
    <w:tbl>
      <w:tblPr>
        <w:tblStyle w:val="Tableheader"/>
        <w:tblW w:w="5000" w:type="pct"/>
        <w:tblBorders>
          <w:top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Description w:val="Teaching and learning activities and evidence of learning for integrated content."/>
      </w:tblPr>
      <w:tblGrid>
        <w:gridCol w:w="7280"/>
        <w:gridCol w:w="7280"/>
      </w:tblGrid>
      <w:tr w:rsidR="003D63DE" w:rsidRPr="00C003A2" w14:paraId="7B5A3366" w14:textId="77777777" w:rsidTr="00194ACF">
        <w:trPr>
          <w:cnfStyle w:val="100000000000" w:firstRow="1" w:lastRow="0" w:firstColumn="0" w:lastColumn="0" w:oddVBand="0" w:evenVBand="0" w:oddHBand="0" w:evenHBand="0" w:firstRowFirstColumn="0" w:firstRowLastColumn="0" w:lastRowFirstColumn="0" w:lastRowLastColumn="0"/>
          <w:trHeight w:val="712"/>
        </w:trPr>
        <w:tc>
          <w:tcPr>
            <w:tcW w:w="0" w:type="pct"/>
            <w:tcBorders>
              <w:bottom w:val="none" w:sz="0" w:space="0" w:color="auto"/>
              <w:right w:val="none" w:sz="0" w:space="0" w:color="auto"/>
            </w:tcBorders>
          </w:tcPr>
          <w:p w14:paraId="5D66A4FC" w14:textId="77777777" w:rsidR="003D63DE" w:rsidRPr="00C030A9" w:rsidRDefault="003D63DE" w:rsidP="00194ACF">
            <w:r w:rsidRPr="00C030A9">
              <w:t xml:space="preserve">Life Skills </w:t>
            </w:r>
            <w:r>
              <w:t>teaching and learning activities</w:t>
            </w:r>
          </w:p>
        </w:tc>
        <w:tc>
          <w:tcPr>
            <w:tcW w:w="0" w:type="pct"/>
            <w:tcBorders>
              <w:left w:val="none" w:sz="0" w:space="0" w:color="auto"/>
              <w:bottom w:val="none" w:sz="0" w:space="0" w:color="auto"/>
            </w:tcBorders>
          </w:tcPr>
          <w:p w14:paraId="45D444A4" w14:textId="77777777" w:rsidR="003D63DE" w:rsidRPr="00C030A9" w:rsidRDefault="003D63DE" w:rsidP="00194ACF">
            <w:r>
              <w:t>Mainstream teaching and learning activities</w:t>
            </w:r>
          </w:p>
        </w:tc>
      </w:tr>
      <w:tr w:rsidR="003D63DE" w:rsidRPr="00C003A2" w14:paraId="12E376B3" w14:textId="77777777" w:rsidTr="00194ACF">
        <w:trPr>
          <w:cnfStyle w:val="000000100000" w:firstRow="0" w:lastRow="0" w:firstColumn="0" w:lastColumn="0" w:oddVBand="0" w:evenVBand="0" w:oddHBand="1" w:evenHBand="0" w:firstRowFirstColumn="0" w:firstRowLastColumn="0" w:lastRowFirstColumn="0" w:lastRowLastColumn="0"/>
          <w:trHeight w:val="1091"/>
        </w:trPr>
        <w:tc>
          <w:tcPr>
            <w:tcW w:w="0" w:type="pct"/>
          </w:tcPr>
          <w:p w14:paraId="4E72B881" w14:textId="309F1FAA" w:rsidR="003D63DE" w:rsidRDefault="003D63DE" w:rsidP="003D63DE">
            <w:pPr>
              <w:pStyle w:val="ListNumber"/>
              <w:numPr>
                <w:ilvl w:val="0"/>
                <w:numId w:val="9"/>
              </w:numPr>
            </w:pPr>
            <w:r>
              <w:t>Facilitate a sensorial genre match recognition game. Students match a sensory cue, such as an object, image, a texture or sound</w:t>
            </w:r>
            <w:r w:rsidR="003525F9">
              <w:t>,</w:t>
            </w:r>
            <w:r>
              <w:t xml:space="preserve"> to a genre label. Cues should be presented one at a time</w:t>
            </w:r>
            <w:r w:rsidR="003525F9">
              <w:t>:</w:t>
            </w:r>
          </w:p>
          <w:p w14:paraId="221D0ECC" w14:textId="261EECB0" w:rsidR="003D63DE" w:rsidRDefault="003D63DE" w:rsidP="003525F9">
            <w:pPr>
              <w:pStyle w:val="ListBullet2"/>
              <w:ind w:left="1166" w:hanging="599"/>
            </w:pPr>
            <w:r>
              <w:t>Student responses may include gesture, eye gaze, object exchange, using yes/no cards or by placing the item on or near the corresponding card.</w:t>
            </w:r>
          </w:p>
          <w:p w14:paraId="4FCD6B18" w14:textId="4789A71A" w:rsidR="003D63DE" w:rsidRDefault="003D63DE" w:rsidP="00194ACF">
            <w:pPr>
              <w:pStyle w:val="FeatureBox2"/>
            </w:pPr>
            <w:r w:rsidRPr="008D110F">
              <w:rPr>
                <w:b/>
                <w:bCs/>
              </w:rPr>
              <w:t>Evidence of learning:</w:t>
            </w:r>
            <w:r>
              <w:t xml:space="preserve"> students identify a genre by matching a sensory cue using their preferred communication method.</w:t>
            </w:r>
          </w:p>
          <w:p w14:paraId="16926065" w14:textId="0AC0F422" w:rsidR="003D63DE" w:rsidRDefault="003D63DE" w:rsidP="00C942D0">
            <w:pPr>
              <w:pStyle w:val="ListNumber"/>
              <w:numPr>
                <w:ilvl w:val="0"/>
                <w:numId w:val="52"/>
              </w:numPr>
            </w:pPr>
            <w:r>
              <w:t>Support students to compose a short imaginative or persuasive text related to a chosen genre</w:t>
            </w:r>
            <w:r w:rsidR="00E66C7B">
              <w:t>:</w:t>
            </w:r>
          </w:p>
          <w:p w14:paraId="0888D305" w14:textId="4679CD89" w:rsidR="003D63DE" w:rsidRDefault="003D63DE" w:rsidP="00E66C7B">
            <w:pPr>
              <w:pStyle w:val="ListBullet2"/>
              <w:ind w:left="1166" w:hanging="567"/>
            </w:pPr>
            <w:r>
              <w:t xml:space="preserve">Student responses may be co-constructed </w:t>
            </w:r>
            <w:r w:rsidR="002E7580">
              <w:t>as a</w:t>
            </w:r>
            <w:r>
              <w:t xml:space="preserve"> whole</w:t>
            </w:r>
            <w:r w:rsidR="000B7D1D">
              <w:t xml:space="preserve"> </w:t>
            </w:r>
            <w:r>
              <w:t xml:space="preserve">class, </w:t>
            </w:r>
            <w:r w:rsidR="002E7580">
              <w:t xml:space="preserve">in </w:t>
            </w:r>
            <w:r>
              <w:t>small</w:t>
            </w:r>
            <w:r w:rsidR="002E7580">
              <w:t xml:space="preserve"> </w:t>
            </w:r>
            <w:r>
              <w:t>groups or 1:1</w:t>
            </w:r>
            <w:r w:rsidR="002E7580">
              <w:t xml:space="preserve"> pairing</w:t>
            </w:r>
            <w:r>
              <w:t>. Students might select from visual choices, combine symbols or words, use speech-generating devices (AAC</w:t>
            </w:r>
            <w:r w:rsidR="00623122">
              <w:t xml:space="preserve"> device</w:t>
            </w:r>
            <w:r>
              <w:t xml:space="preserve">) or communicate using a </w:t>
            </w:r>
            <w:hyperlink r:id="rId36" w:history="1">
              <w:r w:rsidR="00C27EF5" w:rsidRPr="00C27EF5">
                <w:rPr>
                  <w:rStyle w:val="Hyperlink"/>
                </w:rPr>
                <w:t>Pragmatic Organisation Dynamic Display (</w:t>
              </w:r>
              <w:r w:rsidRPr="00C27EF5">
                <w:rPr>
                  <w:rStyle w:val="Hyperlink"/>
                </w:rPr>
                <w:t>PODD</w:t>
              </w:r>
              <w:r w:rsidR="00C27EF5" w:rsidRPr="00C27EF5">
                <w:rPr>
                  <w:rStyle w:val="Hyperlink"/>
                </w:rPr>
                <w:t>)</w:t>
              </w:r>
              <w:r w:rsidRPr="00C27EF5">
                <w:rPr>
                  <w:rStyle w:val="Hyperlink"/>
                </w:rPr>
                <w:t xml:space="preserve"> book</w:t>
              </w:r>
            </w:hyperlink>
            <w:r>
              <w:t xml:space="preserve"> (symbols or </w:t>
            </w:r>
            <w:hyperlink r:id="rId37">
              <w:r w:rsidRPr="76CC45FD">
                <w:rPr>
                  <w:rStyle w:val="Hyperlink"/>
                </w:rPr>
                <w:t>picture-word</w:t>
              </w:r>
            </w:hyperlink>
            <w:r>
              <w:t xml:space="preserve"> based flipbooks that support </w:t>
            </w:r>
            <w:r>
              <w:lastRenderedPageBreak/>
              <w:t>sentence</w:t>
            </w:r>
            <w:r w:rsidR="00263755">
              <w:t xml:space="preserve"> </w:t>
            </w:r>
            <w:r>
              <w:t>building).</w:t>
            </w:r>
          </w:p>
          <w:p w14:paraId="04140F82" w14:textId="77777777" w:rsidR="003D63DE" w:rsidRPr="00416F2C" w:rsidRDefault="003D63DE" w:rsidP="00194ACF">
            <w:pPr>
              <w:pStyle w:val="FeatureBox2"/>
            </w:pPr>
            <w:r w:rsidRPr="008D110F">
              <w:rPr>
                <w:b/>
                <w:bCs/>
              </w:rPr>
              <w:t>Evidence of learning:</w:t>
            </w:r>
            <w:r>
              <w:t xml:space="preserve"> students </w:t>
            </w:r>
            <w:r w:rsidRPr="00F3733B">
              <w:t>co-</w:t>
            </w:r>
            <w:r>
              <w:t>create</w:t>
            </w:r>
            <w:r w:rsidRPr="00F3733B">
              <w:t xml:space="preserve"> a short imaginative or persuasive </w:t>
            </w:r>
            <w:r>
              <w:t>text</w:t>
            </w:r>
            <w:r w:rsidRPr="00F3733B">
              <w:t xml:space="preserve"> that includes at least one </w:t>
            </w:r>
            <w:r>
              <w:t>recognisable genre</w:t>
            </w:r>
            <w:r w:rsidRPr="00F3733B">
              <w:t xml:space="preserve"> feature.</w:t>
            </w:r>
          </w:p>
        </w:tc>
        <w:tc>
          <w:tcPr>
            <w:tcW w:w="0" w:type="pct"/>
          </w:tcPr>
          <w:p w14:paraId="10A3938B" w14:textId="22D97DD7" w:rsidR="003D63DE" w:rsidRDefault="003D63DE" w:rsidP="00A66AB8">
            <w:pPr>
              <w:pStyle w:val="ListNumber"/>
              <w:numPr>
                <w:ilvl w:val="0"/>
                <w:numId w:val="83"/>
              </w:numPr>
              <w:ind w:left="690" w:hanging="709"/>
            </w:pPr>
            <w:r>
              <w:lastRenderedPageBreak/>
              <w:t xml:space="preserve">Students access informative </w:t>
            </w:r>
            <w:r w:rsidRPr="009B409A">
              <w:t>texts to retrieve information about genre</w:t>
            </w:r>
            <w:r>
              <w:t>. Using the Cornell note-</w:t>
            </w:r>
            <w:r w:rsidR="003C782B">
              <w:t>t</w:t>
            </w:r>
            <w:r>
              <w:t>aking method to record their learning, they</w:t>
            </w:r>
            <w:r w:rsidRPr="00976E43">
              <w:t xml:space="preserve"> </w:t>
            </w:r>
            <w:r w:rsidRPr="00D85162">
              <w:t>tak</w:t>
            </w:r>
            <w:r>
              <w:t>e</w:t>
            </w:r>
            <w:r w:rsidRPr="00D85162">
              <w:t xml:space="preserve"> special note of new ideas and ideas that confirm their existing knowledge.</w:t>
            </w:r>
          </w:p>
          <w:p w14:paraId="6E600081" w14:textId="556794CB" w:rsidR="003D63DE" w:rsidRDefault="003D63DE" w:rsidP="00C942D0">
            <w:pPr>
              <w:pStyle w:val="ListNumber"/>
              <w:numPr>
                <w:ilvl w:val="0"/>
                <w:numId w:val="52"/>
              </w:numPr>
              <w:ind w:left="690" w:hanging="709"/>
            </w:pPr>
            <w:r>
              <w:t>Prepare students to write, revisit genre notes and co-list genre conventions. Prompt students to include examples of setting, character types, tone, tropes and language choices.</w:t>
            </w:r>
          </w:p>
          <w:p w14:paraId="740039DD" w14:textId="77777777" w:rsidR="003D63DE" w:rsidRDefault="003D63DE" w:rsidP="00194ACF">
            <w:pPr>
              <w:pStyle w:val="FeatureBox2"/>
            </w:pPr>
            <w:r w:rsidRPr="008D110F">
              <w:rPr>
                <w:b/>
                <w:bCs/>
              </w:rPr>
              <w:t>Evidence of learning:</w:t>
            </w:r>
            <w:r>
              <w:rPr>
                <w:b/>
                <w:bCs/>
              </w:rPr>
              <w:t xml:space="preserve"> </w:t>
            </w:r>
            <w:r w:rsidRPr="008F7B3B">
              <w:t>students</w:t>
            </w:r>
            <w:r>
              <w:rPr>
                <w:b/>
                <w:bCs/>
              </w:rPr>
              <w:t xml:space="preserve"> </w:t>
            </w:r>
            <w:r>
              <w:t>summarise their learning using the Cornell note-taking method.</w:t>
            </w:r>
          </w:p>
          <w:p w14:paraId="47B8CDCB" w14:textId="289A04C6" w:rsidR="003D63DE" w:rsidRDefault="003D63DE" w:rsidP="00C942D0">
            <w:pPr>
              <w:pStyle w:val="ListNumber"/>
              <w:numPr>
                <w:ilvl w:val="0"/>
                <w:numId w:val="52"/>
              </w:numPr>
              <w:ind w:left="690" w:hanging="690"/>
            </w:pPr>
            <w:r>
              <w:t>Students use the task m</w:t>
            </w:r>
            <w:r w:rsidRPr="00421083">
              <w:t>odel t</w:t>
            </w:r>
            <w:r>
              <w:t>o</w:t>
            </w:r>
            <w:r w:rsidRPr="00421083">
              <w:t xml:space="preserve"> compose a one-sentence micro-text </w:t>
            </w:r>
            <w:r>
              <w:t>and name 2 conventions.</w:t>
            </w:r>
          </w:p>
          <w:p w14:paraId="17BBBDFD" w14:textId="77777777" w:rsidR="003D63DE" w:rsidRDefault="003D63DE" w:rsidP="00C942D0">
            <w:pPr>
              <w:pStyle w:val="ListNumber"/>
              <w:numPr>
                <w:ilvl w:val="0"/>
                <w:numId w:val="52"/>
              </w:numPr>
              <w:ind w:left="690" w:hanging="690"/>
            </w:pPr>
            <w:r w:rsidRPr="00421083">
              <w:t xml:space="preserve">Invite students to identify the genre and the specific </w:t>
            </w:r>
            <w:r>
              <w:t>genre conventions.</w:t>
            </w:r>
          </w:p>
          <w:p w14:paraId="18745334" w14:textId="77777777" w:rsidR="003D63DE" w:rsidRDefault="003D63DE" w:rsidP="00194ACF">
            <w:pPr>
              <w:pStyle w:val="FeatureBox2"/>
            </w:pPr>
            <w:r w:rsidRPr="008D110F">
              <w:rPr>
                <w:b/>
                <w:bCs/>
              </w:rPr>
              <w:t>Evidence of learning:</w:t>
            </w:r>
            <w:r>
              <w:rPr>
                <w:b/>
                <w:bCs/>
              </w:rPr>
              <w:t xml:space="preserve"> </w:t>
            </w:r>
            <w:r>
              <w:t xml:space="preserve">students identify the genre of a model sentence </w:t>
            </w:r>
            <w:r>
              <w:lastRenderedPageBreak/>
              <w:t>and name 2 conventions it demonstrates.</w:t>
            </w:r>
          </w:p>
          <w:p w14:paraId="41A89F86" w14:textId="5A46B2DA" w:rsidR="003D63DE" w:rsidRDefault="003D63DE" w:rsidP="00C942D0">
            <w:pPr>
              <w:pStyle w:val="ListNumber"/>
              <w:numPr>
                <w:ilvl w:val="0"/>
                <w:numId w:val="52"/>
              </w:numPr>
              <w:ind w:left="690" w:hanging="690"/>
            </w:pPr>
            <w:r w:rsidRPr="00923452">
              <w:t xml:space="preserve">Students </w:t>
            </w:r>
            <w:r>
              <w:t>compose</w:t>
            </w:r>
            <w:r w:rsidRPr="00923452">
              <w:t xml:space="preserve"> a short imaginative response </w:t>
            </w:r>
            <w:r>
              <w:t>using a prompt</w:t>
            </w:r>
            <w:r w:rsidRPr="00923452">
              <w:t xml:space="preserve"> limit</w:t>
            </w:r>
            <w:r>
              <w:t>ed</w:t>
            </w:r>
            <w:r w:rsidRPr="00923452">
              <w:t xml:space="preserve"> to 2</w:t>
            </w:r>
            <w:r>
              <w:t xml:space="preserve"> to 4</w:t>
            </w:r>
            <w:r w:rsidRPr="00923452">
              <w:t xml:space="preserve"> sentences unless otherwise stated.</w:t>
            </w:r>
          </w:p>
          <w:p w14:paraId="7CFCA2E8" w14:textId="77777777" w:rsidR="003D63DE" w:rsidRDefault="003D63DE" w:rsidP="00194ACF">
            <w:pPr>
              <w:pStyle w:val="FeatureBox2"/>
            </w:pPr>
            <w:r w:rsidRPr="008D110F">
              <w:rPr>
                <w:b/>
                <w:bCs/>
              </w:rPr>
              <w:t>Evidence of learning:</w:t>
            </w:r>
            <w:r>
              <w:rPr>
                <w:b/>
                <w:bCs/>
              </w:rPr>
              <w:t xml:space="preserve"> </w:t>
            </w:r>
            <w:r>
              <w:t>students experiment with genre conventions in their own writing.</w:t>
            </w:r>
          </w:p>
          <w:p w14:paraId="03028636" w14:textId="1603FE71" w:rsidR="003D63DE" w:rsidRPr="0076022E" w:rsidRDefault="003D63DE" w:rsidP="00C942D0">
            <w:pPr>
              <w:pStyle w:val="ListNumber"/>
              <w:numPr>
                <w:ilvl w:val="0"/>
                <w:numId w:val="52"/>
              </w:numPr>
              <w:ind w:left="690" w:hanging="690"/>
            </w:pPr>
            <w:r>
              <w:t xml:space="preserve">Facilitate </w:t>
            </w:r>
            <w:hyperlink r:id="rId38" w:history="1">
              <w:r w:rsidRPr="00354593">
                <w:rPr>
                  <w:rStyle w:val="Hyperlink"/>
                </w:rPr>
                <w:t>peer feedback</w:t>
              </w:r>
            </w:hyperlink>
            <w:r>
              <w:t xml:space="preserve"> – students identify the genre and name features in their partner’s work.</w:t>
            </w:r>
          </w:p>
        </w:tc>
      </w:tr>
    </w:tbl>
    <w:p w14:paraId="3B4D6388" w14:textId="2D125141" w:rsidR="003D63DE" w:rsidRDefault="003D63DE" w:rsidP="003D63DE">
      <w:pPr>
        <w:pStyle w:val="Caption"/>
      </w:pPr>
      <w:r>
        <w:lastRenderedPageBreak/>
        <w:t xml:space="preserve">Table </w:t>
      </w:r>
      <w:r>
        <w:fldChar w:fldCharType="begin"/>
      </w:r>
      <w:r>
        <w:instrText xml:space="preserve"> SEQ Table \* ARABIC </w:instrText>
      </w:r>
      <w:r>
        <w:fldChar w:fldCharType="separate"/>
      </w:r>
      <w:r w:rsidR="009E2088">
        <w:rPr>
          <w:noProof/>
        </w:rPr>
        <w:t>9</w:t>
      </w:r>
      <w:r>
        <w:fldChar w:fldCharType="end"/>
      </w:r>
      <w:r>
        <w:t xml:space="preserve"> </w:t>
      </w:r>
      <w:r w:rsidRPr="00E24C4A">
        <w:t>– lesson c</w:t>
      </w:r>
      <w:r>
        <w:t>losure: u</w:t>
      </w:r>
      <w:r w:rsidRPr="00BA5410">
        <w:t>niversal</w:t>
      </w:r>
      <w:r w:rsidR="001431A6">
        <w:t xml:space="preserve"> lesson 2</w:t>
      </w:r>
      <w:r w:rsidRPr="00BA5410">
        <w:t xml:space="preserve"> reflection and feedback activity</w:t>
      </w:r>
    </w:p>
    <w:tbl>
      <w:tblPr>
        <w:tblStyle w:val="Tableheader"/>
        <w:tblW w:w="14596" w:type="dxa"/>
        <w:tblBorders>
          <w:top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Description w:val="Teaching and learning activities and evidence of learning for universal content."/>
      </w:tblPr>
      <w:tblGrid>
        <w:gridCol w:w="7366"/>
        <w:gridCol w:w="7230"/>
      </w:tblGrid>
      <w:tr w:rsidR="003D63DE" w14:paraId="6B18E3EA" w14:textId="77777777" w:rsidTr="00194ACF">
        <w:trPr>
          <w:cnfStyle w:val="100000000000" w:firstRow="1" w:lastRow="0" w:firstColumn="0" w:lastColumn="0" w:oddVBand="0" w:evenVBand="0" w:oddHBand="0" w:evenHBand="0" w:firstRowFirstColumn="0" w:firstRowLastColumn="0" w:lastRowFirstColumn="0" w:lastRowLastColumn="0"/>
        </w:trPr>
        <w:tc>
          <w:tcPr>
            <w:tcW w:w="7366" w:type="dxa"/>
            <w:tcBorders>
              <w:bottom w:val="none" w:sz="0" w:space="0" w:color="auto"/>
              <w:right w:val="none" w:sz="0" w:space="0" w:color="auto"/>
            </w:tcBorders>
          </w:tcPr>
          <w:p w14:paraId="22F03339" w14:textId="77777777" w:rsidR="003D63DE" w:rsidRDefault="003D63DE" w:rsidP="00194ACF">
            <w:r>
              <w:t>Universal reflection and feedback activities</w:t>
            </w:r>
          </w:p>
        </w:tc>
        <w:tc>
          <w:tcPr>
            <w:tcW w:w="7230" w:type="dxa"/>
            <w:tcBorders>
              <w:left w:val="none" w:sz="0" w:space="0" w:color="auto"/>
              <w:bottom w:val="none" w:sz="0" w:space="0" w:color="auto"/>
            </w:tcBorders>
          </w:tcPr>
          <w:p w14:paraId="73E9CAE0" w14:textId="77777777" w:rsidR="003D63DE" w:rsidRDefault="003D63DE" w:rsidP="00194ACF">
            <w:pPr>
              <w:tabs>
                <w:tab w:val="left" w:pos="2789"/>
              </w:tabs>
            </w:pPr>
            <w:r>
              <w:t>Evidence of learning and next steps</w:t>
            </w:r>
          </w:p>
        </w:tc>
      </w:tr>
      <w:tr w:rsidR="003D63DE" w14:paraId="6E054441" w14:textId="77777777" w:rsidTr="00194ACF">
        <w:trPr>
          <w:cnfStyle w:val="000000100000" w:firstRow="0" w:lastRow="0" w:firstColumn="0" w:lastColumn="0" w:oddVBand="0" w:evenVBand="0" w:oddHBand="1" w:evenHBand="0" w:firstRowFirstColumn="0" w:firstRowLastColumn="0" w:lastRowFirstColumn="0" w:lastRowLastColumn="0"/>
        </w:trPr>
        <w:tc>
          <w:tcPr>
            <w:tcW w:w="7366" w:type="dxa"/>
          </w:tcPr>
          <w:p w14:paraId="34EC819E" w14:textId="77777777" w:rsidR="003D63DE" w:rsidRDefault="003D63DE" w:rsidP="003D63DE">
            <w:pPr>
              <w:pStyle w:val="ListNumber"/>
              <w:numPr>
                <w:ilvl w:val="0"/>
                <w:numId w:val="57"/>
              </w:numPr>
            </w:pPr>
            <w:r w:rsidRPr="00EE3A35">
              <w:t>Facilitate a whole-class reflection on genre features. Display a short list of genres explored in the lesson</w:t>
            </w:r>
            <w:r>
              <w:t xml:space="preserve">. </w:t>
            </w:r>
            <w:r w:rsidRPr="007D7348">
              <w:t>Prompt students to name one feature of a chosen genre. Responses can be verbal, written, visual, symbolic or gestural.</w:t>
            </w:r>
          </w:p>
          <w:p w14:paraId="70355CBE" w14:textId="3A07EAAA" w:rsidR="003D63DE" w:rsidRPr="00A0558D" w:rsidRDefault="003D63DE" w:rsidP="00C942D0">
            <w:pPr>
              <w:pStyle w:val="ListNumber"/>
              <w:numPr>
                <w:ilvl w:val="0"/>
                <w:numId w:val="52"/>
              </w:numPr>
            </w:pPr>
            <w:r>
              <w:t xml:space="preserve">Students complete an </w:t>
            </w:r>
            <w:hyperlink r:id="rId39" w:history="1">
              <w:r w:rsidRPr="00FB7738">
                <w:rPr>
                  <w:rStyle w:val="Hyperlink"/>
                </w:rPr>
                <w:t>exit ticket</w:t>
              </w:r>
            </w:hyperlink>
            <w:r>
              <w:t>, reflecting on the text they composed during the lesson.</w:t>
            </w:r>
          </w:p>
        </w:tc>
        <w:tc>
          <w:tcPr>
            <w:tcW w:w="7230" w:type="dxa"/>
          </w:tcPr>
          <w:p w14:paraId="41C2ECDA" w14:textId="3D7452D1" w:rsidR="003D63DE" w:rsidRPr="00F01A68" w:rsidRDefault="003D63DE" w:rsidP="00AA7174">
            <w:pPr>
              <w:pStyle w:val="FeatureBox2"/>
            </w:pPr>
            <w:r w:rsidRPr="008D110F">
              <w:rPr>
                <w:b/>
                <w:bCs/>
              </w:rPr>
              <w:t>Evidence of learning:</w:t>
            </w:r>
            <w:r>
              <w:t xml:space="preserve"> students show their understanding by joining the discussion and finishing the exit ticket.</w:t>
            </w:r>
          </w:p>
        </w:tc>
      </w:tr>
    </w:tbl>
    <w:p w14:paraId="51830B50" w14:textId="2F281B8E" w:rsidR="003D63DE" w:rsidRPr="000C0BB7" w:rsidRDefault="003D63DE" w:rsidP="003D63DE">
      <w:pPr>
        <w:pStyle w:val="Heading2"/>
      </w:pPr>
      <w:bookmarkStart w:id="28" w:name="_Toc219901487"/>
      <w:r>
        <w:lastRenderedPageBreak/>
        <w:t>Lesson 3</w:t>
      </w:r>
      <w:bookmarkEnd w:id="28"/>
    </w:p>
    <w:p w14:paraId="2B55E15E" w14:textId="77777777" w:rsidR="003D63DE" w:rsidRPr="00C030A9" w:rsidRDefault="003D63DE" w:rsidP="003D63DE">
      <w:r>
        <w:t>The tables below capture the multi-tiered approach to teaching and learning activities to support students in achieving learning outcomes.</w:t>
      </w:r>
    </w:p>
    <w:p w14:paraId="18B39CCE" w14:textId="27384469" w:rsidR="003D63DE" w:rsidRDefault="003D63DE" w:rsidP="003D63DE">
      <w:pPr>
        <w:pStyle w:val="Caption"/>
      </w:pPr>
      <w:r>
        <w:t xml:space="preserve">Table </w:t>
      </w:r>
      <w:r>
        <w:fldChar w:fldCharType="begin"/>
      </w:r>
      <w:r>
        <w:instrText xml:space="preserve"> SEQ Table \* ARABIC </w:instrText>
      </w:r>
      <w:r>
        <w:fldChar w:fldCharType="separate"/>
      </w:r>
      <w:r w:rsidR="009E2088">
        <w:rPr>
          <w:noProof/>
        </w:rPr>
        <w:t>10</w:t>
      </w:r>
      <w:r>
        <w:fldChar w:fldCharType="end"/>
      </w:r>
      <w:r>
        <w:t xml:space="preserve"> – outcomes, learning intentions and success criteria</w:t>
      </w:r>
    </w:p>
    <w:tbl>
      <w:tblPr>
        <w:tblStyle w:val="Tableheader"/>
        <w:tblW w:w="5000" w:type="pct"/>
        <w:tblBorders>
          <w:top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Description w:val="Outcomes, learning intentions and success criteria relevant to Life Skills and mainstream content."/>
      </w:tblPr>
      <w:tblGrid>
        <w:gridCol w:w="7280"/>
        <w:gridCol w:w="7280"/>
      </w:tblGrid>
      <w:tr w:rsidR="003D63DE" w:rsidRPr="002A3430" w14:paraId="58F898BE" w14:textId="77777777" w:rsidTr="00194ACF">
        <w:trPr>
          <w:cnfStyle w:val="100000000000" w:firstRow="1" w:lastRow="0" w:firstColumn="0" w:lastColumn="0" w:oddVBand="0" w:evenVBand="0" w:oddHBand="0" w:evenHBand="0" w:firstRowFirstColumn="0" w:firstRowLastColumn="0" w:lastRowFirstColumn="0" w:lastRowLastColumn="0"/>
        </w:trPr>
        <w:tc>
          <w:tcPr>
            <w:tcW w:w="0" w:type="pct"/>
            <w:tcBorders>
              <w:bottom w:val="none" w:sz="0" w:space="0" w:color="auto"/>
              <w:right w:val="none" w:sz="0" w:space="0" w:color="auto"/>
            </w:tcBorders>
          </w:tcPr>
          <w:p w14:paraId="3D935384" w14:textId="08D215EA" w:rsidR="003D63DE" w:rsidRPr="002A3430" w:rsidRDefault="003D63DE" w:rsidP="00194ACF">
            <w:r>
              <w:t>Life Skills Stage</w:t>
            </w:r>
            <w:r w:rsidR="008E4256">
              <w:t xml:space="preserve"> </w:t>
            </w:r>
            <w:r>
              <w:t>5</w:t>
            </w:r>
          </w:p>
        </w:tc>
        <w:tc>
          <w:tcPr>
            <w:tcW w:w="0" w:type="pct"/>
            <w:tcBorders>
              <w:left w:val="none" w:sz="0" w:space="0" w:color="auto"/>
              <w:bottom w:val="none" w:sz="0" w:space="0" w:color="auto"/>
            </w:tcBorders>
          </w:tcPr>
          <w:p w14:paraId="57F7D022" w14:textId="77777777" w:rsidR="003D63DE" w:rsidRPr="002A3430" w:rsidRDefault="003D63DE" w:rsidP="00194ACF">
            <w:r>
              <w:t>Stage 5</w:t>
            </w:r>
          </w:p>
        </w:tc>
      </w:tr>
      <w:tr w:rsidR="003D63DE" w:rsidRPr="00A5745A" w14:paraId="2CBA7D86" w14:textId="77777777" w:rsidTr="00194ACF">
        <w:trPr>
          <w:cnfStyle w:val="000000100000" w:firstRow="0" w:lastRow="0" w:firstColumn="0" w:lastColumn="0" w:oddVBand="0" w:evenVBand="0" w:oddHBand="1" w:evenHBand="0" w:firstRowFirstColumn="0" w:firstRowLastColumn="0" w:lastRowFirstColumn="0" w:lastRowLastColumn="0"/>
          <w:trHeight w:val="300"/>
        </w:trPr>
        <w:tc>
          <w:tcPr>
            <w:tcW w:w="0" w:type="pct"/>
          </w:tcPr>
          <w:p w14:paraId="54089C8B" w14:textId="77777777" w:rsidR="003D63DE" w:rsidRPr="004579A2" w:rsidRDefault="003D63DE" w:rsidP="00194ACF">
            <w:r>
              <w:t>A student:</w:t>
            </w:r>
          </w:p>
          <w:p w14:paraId="696A736F" w14:textId="34186413" w:rsidR="003D63DE" w:rsidRPr="00C23114" w:rsidRDefault="00B1022C" w:rsidP="00194ACF">
            <w:pPr>
              <w:pStyle w:val="ListBullet"/>
              <w:rPr>
                <w:rStyle w:val="Strong"/>
              </w:rPr>
            </w:pPr>
            <w:r>
              <w:t>uses reading strategies when engaging with a range of texts</w:t>
            </w:r>
            <w:r w:rsidR="003D63DE" w:rsidRPr="009B3F3D">
              <w:rPr>
                <w:rStyle w:val="Strong"/>
                <w:b w:val="0"/>
                <w:bCs w:val="0"/>
              </w:rPr>
              <w:t xml:space="preserve"> </w:t>
            </w:r>
            <w:r w:rsidR="003D63DE" w:rsidRPr="00C23114">
              <w:rPr>
                <w:rStyle w:val="Strong"/>
              </w:rPr>
              <w:t>ENLS-RVL-02</w:t>
            </w:r>
          </w:p>
          <w:p w14:paraId="33DB5B97" w14:textId="26C40518" w:rsidR="003D63DE" w:rsidRPr="004579A2" w:rsidRDefault="00B1022C" w:rsidP="00194ACF">
            <w:pPr>
              <w:pStyle w:val="ListBullet"/>
            </w:pPr>
            <w:r>
              <w:t>identifies language and/or visual forms, features and structures</w:t>
            </w:r>
            <w:r w:rsidR="003D63DE" w:rsidRPr="009B3F3D">
              <w:rPr>
                <w:rStyle w:val="Strong"/>
                <w:b w:val="0"/>
                <w:bCs w:val="0"/>
              </w:rPr>
              <w:t xml:space="preserve"> </w:t>
            </w:r>
            <w:r w:rsidR="003D63DE" w:rsidRPr="00C23114">
              <w:rPr>
                <w:rStyle w:val="Strong"/>
              </w:rPr>
              <w:t>ENLS-URA-01</w:t>
            </w:r>
          </w:p>
        </w:tc>
        <w:tc>
          <w:tcPr>
            <w:tcW w:w="0" w:type="pct"/>
          </w:tcPr>
          <w:p w14:paraId="015589C6" w14:textId="77777777" w:rsidR="003D63DE" w:rsidRDefault="003D63DE" w:rsidP="00194ACF">
            <w:r>
              <w:t>A student:</w:t>
            </w:r>
          </w:p>
          <w:p w14:paraId="49932335" w14:textId="51924B65" w:rsidR="003D63DE" w:rsidRPr="00836C0B" w:rsidRDefault="00626FB9" w:rsidP="00A555D4">
            <w:pPr>
              <w:pStyle w:val="ListBullet"/>
              <w:ind w:left="685" w:hanging="685"/>
            </w:pPr>
            <w:r>
              <w:t>uses a range of personal, creative and critical strategies to interpret complex texts</w:t>
            </w:r>
            <w:r w:rsidR="003D63DE">
              <w:t xml:space="preserve"> </w:t>
            </w:r>
            <w:r w:rsidR="003D63DE" w:rsidRPr="00FC714B">
              <w:rPr>
                <w:rStyle w:val="Strong"/>
              </w:rPr>
              <w:t>EN5-RVL-0</w:t>
            </w:r>
            <w:r>
              <w:rPr>
                <w:rStyle w:val="Strong"/>
              </w:rPr>
              <w:t>1</w:t>
            </w:r>
          </w:p>
        </w:tc>
      </w:tr>
      <w:tr w:rsidR="003D63DE" w:rsidRPr="00C003A2" w14:paraId="5037D3B7" w14:textId="77777777" w:rsidTr="00194ACF">
        <w:trPr>
          <w:cnfStyle w:val="000000010000" w:firstRow="0" w:lastRow="0" w:firstColumn="0" w:lastColumn="0" w:oddVBand="0" w:evenVBand="0" w:oddHBand="0" w:evenHBand="1" w:firstRowFirstColumn="0" w:firstRowLastColumn="0" w:lastRowFirstColumn="0" w:lastRowLastColumn="0"/>
          <w:trHeight w:val="300"/>
        </w:trPr>
        <w:tc>
          <w:tcPr>
            <w:tcW w:w="0" w:type="pct"/>
          </w:tcPr>
          <w:p w14:paraId="096E57BF" w14:textId="0FB7F79B" w:rsidR="003D63DE" w:rsidRPr="00C003A2" w:rsidRDefault="003D63DE" w:rsidP="00194ACF">
            <w:pPr>
              <w:rPr>
                <w:b/>
                <w:bCs/>
              </w:rPr>
            </w:pPr>
            <w:r w:rsidRPr="00C003A2">
              <w:rPr>
                <w:b/>
                <w:bCs/>
              </w:rPr>
              <w:t>Learning intention</w:t>
            </w:r>
          </w:p>
          <w:p w14:paraId="6928FA99" w14:textId="77777777" w:rsidR="003D63DE" w:rsidRDefault="003D63DE" w:rsidP="00194ACF">
            <w:r w:rsidRPr="00C003A2">
              <w:t>We are learning to</w:t>
            </w:r>
            <w:r>
              <w:t>:</w:t>
            </w:r>
          </w:p>
          <w:p w14:paraId="6422B2F8" w14:textId="77777777" w:rsidR="003D63DE" w:rsidRPr="006F1886" w:rsidRDefault="003D63DE" w:rsidP="00194ACF">
            <w:pPr>
              <w:pStyle w:val="ListBullet"/>
              <w:rPr>
                <w:rStyle w:val="Strong"/>
                <w:b w:val="0"/>
                <w:bCs w:val="0"/>
              </w:rPr>
            </w:pPr>
            <w:r w:rsidRPr="006F1886">
              <w:rPr>
                <w:rStyle w:val="Strong"/>
                <w:b w:val="0"/>
                <w:bCs w:val="0"/>
              </w:rPr>
              <w:t>recognise and explore examples of film devices</w:t>
            </w:r>
            <w:r>
              <w:rPr>
                <w:rStyle w:val="Strong"/>
                <w:b w:val="0"/>
                <w:bCs w:val="0"/>
              </w:rPr>
              <w:t>.</w:t>
            </w:r>
          </w:p>
          <w:p w14:paraId="2238C9CF" w14:textId="77777777" w:rsidR="003D63DE" w:rsidRPr="00C003A2" w:rsidRDefault="003D63DE" w:rsidP="00194ACF">
            <w:pPr>
              <w:rPr>
                <w:b/>
                <w:bCs/>
              </w:rPr>
            </w:pPr>
            <w:r w:rsidRPr="00C003A2">
              <w:rPr>
                <w:b/>
                <w:bCs/>
              </w:rPr>
              <w:t>Success criteria</w:t>
            </w:r>
          </w:p>
          <w:p w14:paraId="77A2CB62" w14:textId="77777777" w:rsidR="003D63DE" w:rsidRDefault="003D63DE" w:rsidP="00194ACF">
            <w:r w:rsidRPr="00C003A2">
              <w:t>I can:</w:t>
            </w:r>
          </w:p>
          <w:p w14:paraId="3B616FDA" w14:textId="77777777" w:rsidR="003D63DE" w:rsidRDefault="003D63DE" w:rsidP="00194ACF">
            <w:pPr>
              <w:pStyle w:val="ListBullet"/>
            </w:pPr>
            <w:r>
              <w:t>identify film devices</w:t>
            </w:r>
          </w:p>
          <w:p w14:paraId="240CE4C6" w14:textId="77777777" w:rsidR="003D63DE" w:rsidRPr="00C003A2" w:rsidRDefault="003D63DE" w:rsidP="00194ACF">
            <w:pPr>
              <w:pStyle w:val="ListBullet"/>
            </w:pPr>
            <w:r>
              <w:lastRenderedPageBreak/>
              <w:t>view and discuss the trailer with peers.</w:t>
            </w:r>
          </w:p>
        </w:tc>
        <w:tc>
          <w:tcPr>
            <w:tcW w:w="0" w:type="pct"/>
          </w:tcPr>
          <w:p w14:paraId="1DB14CF5" w14:textId="732E200E" w:rsidR="003D63DE" w:rsidRPr="00C003A2" w:rsidRDefault="003D63DE" w:rsidP="00194ACF">
            <w:pPr>
              <w:rPr>
                <w:b/>
                <w:bCs/>
              </w:rPr>
            </w:pPr>
            <w:r w:rsidRPr="00C003A2">
              <w:rPr>
                <w:b/>
                <w:bCs/>
              </w:rPr>
              <w:lastRenderedPageBreak/>
              <w:t>Learning intention</w:t>
            </w:r>
          </w:p>
          <w:p w14:paraId="35E2225B" w14:textId="77777777" w:rsidR="003D63DE" w:rsidRDefault="003D63DE" w:rsidP="00194ACF">
            <w:r w:rsidRPr="00C003A2">
              <w:t>We are learning to</w:t>
            </w:r>
            <w:r>
              <w:t>:</w:t>
            </w:r>
          </w:p>
          <w:p w14:paraId="3F4CBE3F" w14:textId="77777777" w:rsidR="003D63DE" w:rsidRPr="009E6862" w:rsidRDefault="003D63DE" w:rsidP="002D4185">
            <w:pPr>
              <w:pStyle w:val="ListBullet"/>
              <w:spacing w:before="120"/>
              <w:ind w:left="685" w:hanging="685"/>
              <w:rPr>
                <w:b/>
                <w:bCs/>
              </w:rPr>
            </w:pPr>
            <w:r>
              <w:t>identify a range of film devices and their impact on responders.</w:t>
            </w:r>
          </w:p>
          <w:p w14:paraId="7E2B51C5" w14:textId="77777777" w:rsidR="003D63DE" w:rsidRPr="00C003A2" w:rsidRDefault="003D63DE" w:rsidP="00194ACF">
            <w:pPr>
              <w:rPr>
                <w:b/>
                <w:bCs/>
              </w:rPr>
            </w:pPr>
            <w:r w:rsidRPr="00C003A2">
              <w:rPr>
                <w:b/>
                <w:bCs/>
              </w:rPr>
              <w:t>Success criteria</w:t>
            </w:r>
          </w:p>
          <w:p w14:paraId="5EECFF6E" w14:textId="77777777" w:rsidR="003D63DE" w:rsidRPr="00C003A2" w:rsidRDefault="003D63DE" w:rsidP="00194ACF">
            <w:r w:rsidRPr="00C003A2">
              <w:t>I can:</w:t>
            </w:r>
          </w:p>
          <w:p w14:paraId="45100B62" w14:textId="77777777" w:rsidR="003D63DE" w:rsidRDefault="003D63DE" w:rsidP="00CF4AEF">
            <w:pPr>
              <w:pStyle w:val="ListBullet"/>
              <w:ind w:left="685" w:hanging="685"/>
            </w:pPr>
            <w:r>
              <w:t>recall prior knowledge of film devices</w:t>
            </w:r>
          </w:p>
          <w:p w14:paraId="13918213" w14:textId="77777777" w:rsidR="003D63DE" w:rsidRPr="00C003A2" w:rsidRDefault="003D63DE" w:rsidP="00CF4AEF">
            <w:pPr>
              <w:pStyle w:val="ListBullet"/>
              <w:ind w:left="685" w:hanging="685"/>
            </w:pPr>
            <w:r>
              <w:lastRenderedPageBreak/>
              <w:t xml:space="preserve">identify film devices and atmosphere created in the </w:t>
            </w:r>
            <w:r>
              <w:rPr>
                <w:i/>
                <w:iCs/>
              </w:rPr>
              <w:t xml:space="preserve">Crazy Fun Park </w:t>
            </w:r>
            <w:r>
              <w:t>trailer.</w:t>
            </w:r>
          </w:p>
        </w:tc>
      </w:tr>
    </w:tbl>
    <w:p w14:paraId="08C1F1E5" w14:textId="5498EEB3" w:rsidR="003D63DE" w:rsidRDefault="003D63DE" w:rsidP="003D63DE">
      <w:pPr>
        <w:pStyle w:val="Caption"/>
      </w:pPr>
      <w:r>
        <w:lastRenderedPageBreak/>
        <w:t xml:space="preserve">Table </w:t>
      </w:r>
      <w:r>
        <w:fldChar w:fldCharType="begin"/>
      </w:r>
      <w:r>
        <w:instrText xml:space="preserve"> SEQ Table \* ARABIC </w:instrText>
      </w:r>
      <w:r>
        <w:fldChar w:fldCharType="separate"/>
      </w:r>
      <w:r w:rsidR="009E2088">
        <w:rPr>
          <w:noProof/>
        </w:rPr>
        <w:t>11</w:t>
      </w:r>
      <w:r>
        <w:fldChar w:fldCharType="end"/>
      </w:r>
      <w:r>
        <w:t xml:space="preserve"> – u</w:t>
      </w:r>
      <w:r w:rsidRPr="0053793B">
        <w:t>niversal teaching and learning activities</w:t>
      </w:r>
    </w:p>
    <w:tbl>
      <w:tblPr>
        <w:tblStyle w:val="Tableheader"/>
        <w:tblW w:w="0" w:type="auto"/>
        <w:tblBorders>
          <w:top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Description w:val="Teaching and learning activities and evidence of learning for universal content."/>
      </w:tblPr>
      <w:tblGrid>
        <w:gridCol w:w="7225"/>
        <w:gridCol w:w="7229"/>
      </w:tblGrid>
      <w:tr w:rsidR="003D63DE" w14:paraId="3F240A92" w14:textId="77777777" w:rsidTr="00194ACF">
        <w:trPr>
          <w:cnfStyle w:val="100000000000" w:firstRow="1" w:lastRow="0" w:firstColumn="0" w:lastColumn="0" w:oddVBand="0" w:evenVBand="0" w:oddHBand="0" w:evenHBand="0" w:firstRowFirstColumn="0" w:firstRowLastColumn="0" w:lastRowFirstColumn="0" w:lastRowLastColumn="0"/>
        </w:trPr>
        <w:tc>
          <w:tcPr>
            <w:tcW w:w="7225" w:type="dxa"/>
            <w:tcBorders>
              <w:bottom w:val="none" w:sz="0" w:space="0" w:color="auto"/>
              <w:right w:val="none" w:sz="0" w:space="0" w:color="auto"/>
            </w:tcBorders>
          </w:tcPr>
          <w:p w14:paraId="13698C93" w14:textId="77777777" w:rsidR="003D63DE" w:rsidRDefault="003D63DE" w:rsidP="00194ACF">
            <w:r>
              <w:t>Universal teaching and learning activities</w:t>
            </w:r>
          </w:p>
        </w:tc>
        <w:tc>
          <w:tcPr>
            <w:tcW w:w="7229" w:type="dxa"/>
            <w:tcBorders>
              <w:left w:val="none" w:sz="0" w:space="0" w:color="auto"/>
              <w:bottom w:val="none" w:sz="0" w:space="0" w:color="auto"/>
            </w:tcBorders>
          </w:tcPr>
          <w:p w14:paraId="5342A796" w14:textId="77777777" w:rsidR="003D63DE" w:rsidRDefault="003D63DE" w:rsidP="00194ACF">
            <w:r>
              <w:t>Evidence of learning</w:t>
            </w:r>
          </w:p>
        </w:tc>
      </w:tr>
      <w:tr w:rsidR="003D63DE" w14:paraId="5C99DF3A" w14:textId="77777777" w:rsidTr="00194ACF">
        <w:trPr>
          <w:cnfStyle w:val="000000100000" w:firstRow="0" w:lastRow="0" w:firstColumn="0" w:lastColumn="0" w:oddVBand="0" w:evenVBand="0" w:oddHBand="1" w:evenHBand="0" w:firstRowFirstColumn="0" w:firstRowLastColumn="0" w:lastRowFirstColumn="0" w:lastRowLastColumn="0"/>
        </w:trPr>
        <w:tc>
          <w:tcPr>
            <w:tcW w:w="7225" w:type="dxa"/>
          </w:tcPr>
          <w:p w14:paraId="64B65E26" w14:textId="77777777" w:rsidR="003D63DE" w:rsidRPr="000F3D95" w:rsidRDefault="003D63DE" w:rsidP="003D63DE">
            <w:pPr>
              <w:pStyle w:val="ListNumber"/>
              <w:numPr>
                <w:ilvl w:val="0"/>
                <w:numId w:val="12"/>
              </w:numPr>
            </w:pPr>
            <w:r>
              <w:t xml:space="preserve">Students brainstorm a list </w:t>
            </w:r>
            <w:r w:rsidRPr="007C4A38">
              <w:rPr>
                <w:color w:val="000000" w:themeColor="text1"/>
              </w:rPr>
              <w:t>of film devices and collaboratively create a short explanation for each.</w:t>
            </w:r>
          </w:p>
          <w:p w14:paraId="4346D336" w14:textId="6BDE97D4" w:rsidR="003D63DE" w:rsidRDefault="003D63DE" w:rsidP="003D63DE">
            <w:pPr>
              <w:pStyle w:val="ListNumber"/>
              <w:numPr>
                <w:ilvl w:val="0"/>
                <w:numId w:val="12"/>
              </w:numPr>
            </w:pPr>
            <w:r>
              <w:t>They b</w:t>
            </w:r>
            <w:r w:rsidRPr="00C34418">
              <w:t xml:space="preserve">uild on the genre features </w:t>
            </w:r>
            <w:r>
              <w:t>explored in the previous lesson</w:t>
            </w:r>
            <w:r w:rsidRPr="00C34418">
              <w:t xml:space="preserve"> </w:t>
            </w:r>
            <w:r>
              <w:t>by introducing film devices through a speculative fiction visual text.</w:t>
            </w:r>
          </w:p>
          <w:p w14:paraId="0F219EAE" w14:textId="77777777" w:rsidR="003D63DE" w:rsidRDefault="003D63DE" w:rsidP="003D63DE">
            <w:pPr>
              <w:pStyle w:val="ListNumber2"/>
              <w:numPr>
                <w:ilvl w:val="0"/>
                <w:numId w:val="13"/>
              </w:numPr>
            </w:pPr>
            <w:r>
              <w:t>Use a sample text to highlight examples of camera shots, angles, movement and lighting, providing tiered definitions matched to students’ needs. Present examples through multiple representations such as short clips, still images, annotations, icons or diagrams.</w:t>
            </w:r>
          </w:p>
          <w:p w14:paraId="17D12772" w14:textId="11E4576A" w:rsidR="003D63DE" w:rsidRDefault="003D63DE" w:rsidP="00194ACF">
            <w:pPr>
              <w:pStyle w:val="ListNumber2"/>
            </w:pPr>
            <w:r>
              <w:t>Run a visual quiz game to check students</w:t>
            </w:r>
            <w:r w:rsidR="00EE7B3B">
              <w:t>’</w:t>
            </w:r>
            <w:r>
              <w:t xml:space="preserve"> understanding of film devices. Use examples from the previous step.</w:t>
            </w:r>
          </w:p>
          <w:p w14:paraId="4DE2F6A9" w14:textId="03779654" w:rsidR="003D63DE" w:rsidRPr="00421981" w:rsidRDefault="003D63DE" w:rsidP="00EE7B3B">
            <w:pPr>
              <w:pStyle w:val="ListNumber"/>
              <w:numPr>
                <w:ilvl w:val="0"/>
                <w:numId w:val="18"/>
              </w:numPr>
              <w:tabs>
                <w:tab w:val="clear" w:pos="360"/>
                <w:tab w:val="num" w:pos="600"/>
              </w:tabs>
              <w:ind w:left="600" w:hanging="600"/>
            </w:pPr>
            <w:r w:rsidRPr="000F3D95">
              <w:t>To prepare for viewing the trailer</w:t>
            </w:r>
            <w:r>
              <w:t>,</w:t>
            </w:r>
            <w:r w:rsidRPr="000F3D95">
              <w:t xml:space="preserve"> students discuss the film </w:t>
            </w:r>
            <w:r w:rsidRPr="000F3D95">
              <w:lastRenderedPageBreak/>
              <w:t>devices that may be used in a text that is a hybrid of horror and comedy.</w:t>
            </w:r>
          </w:p>
        </w:tc>
        <w:tc>
          <w:tcPr>
            <w:tcW w:w="7229" w:type="dxa"/>
          </w:tcPr>
          <w:p w14:paraId="171D9EB8" w14:textId="77777777" w:rsidR="003D63DE" w:rsidRDefault="003D63DE" w:rsidP="00194ACF">
            <w:pPr>
              <w:pStyle w:val="FeatureBox2"/>
            </w:pPr>
            <w:r w:rsidRPr="003D6338">
              <w:rPr>
                <w:rStyle w:val="Strong"/>
              </w:rPr>
              <w:lastRenderedPageBreak/>
              <w:t>Evidence of learning:</w:t>
            </w:r>
            <w:r>
              <w:t xml:space="preserve"> students </w:t>
            </w:r>
            <w:r w:rsidRPr="00A96E11">
              <w:t>explain film devices in their own words, showing they can describe how each device works</w:t>
            </w:r>
            <w:r w:rsidDel="00D2240E">
              <w:t>.</w:t>
            </w:r>
          </w:p>
          <w:p w14:paraId="5919B68E" w14:textId="747C5AD2" w:rsidR="003D63DE" w:rsidRDefault="00D63894" w:rsidP="00194ACF">
            <w:pPr>
              <w:pStyle w:val="FeatureBox2"/>
            </w:pPr>
            <w:r>
              <w:t>S</w:t>
            </w:r>
            <w:r w:rsidR="003D63DE">
              <w:t>tudents name, define and provide an example of a film device.</w:t>
            </w:r>
          </w:p>
          <w:p w14:paraId="4352DA9F" w14:textId="0A5D2EFD" w:rsidR="003D63DE" w:rsidRPr="00A544EF" w:rsidRDefault="00D63894" w:rsidP="00194ACF">
            <w:pPr>
              <w:pStyle w:val="FeatureBox2"/>
            </w:pPr>
            <w:r>
              <w:t>S</w:t>
            </w:r>
            <w:r w:rsidR="003D63DE">
              <w:t>tudents discuss film devices that could be used in a hybrid of horror and comedy, giving examples or making comparisons to other hybrid texts with which they are familiar.</w:t>
            </w:r>
          </w:p>
        </w:tc>
      </w:tr>
    </w:tbl>
    <w:p w14:paraId="16158944" w14:textId="760556C3" w:rsidR="003D63DE" w:rsidRDefault="003D63DE" w:rsidP="003D63DE">
      <w:pPr>
        <w:pStyle w:val="Caption"/>
      </w:pPr>
      <w:r>
        <w:t xml:space="preserve">Table </w:t>
      </w:r>
      <w:r>
        <w:fldChar w:fldCharType="begin"/>
      </w:r>
      <w:r>
        <w:instrText xml:space="preserve"> SEQ Table \* ARABIC </w:instrText>
      </w:r>
      <w:r>
        <w:fldChar w:fldCharType="separate"/>
      </w:r>
      <w:r w:rsidR="009E2088">
        <w:rPr>
          <w:noProof/>
        </w:rPr>
        <w:t>12</w:t>
      </w:r>
      <w:r>
        <w:fldChar w:fldCharType="end"/>
      </w:r>
      <w:r>
        <w:t xml:space="preserve"> – targeted </w:t>
      </w:r>
      <w:r w:rsidRPr="00F425B6">
        <w:t>teaching and learning activities</w:t>
      </w:r>
    </w:p>
    <w:tbl>
      <w:tblPr>
        <w:tblStyle w:val="Tableheader"/>
        <w:tblW w:w="5000" w:type="pct"/>
        <w:tblBorders>
          <w:top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Description w:val="Teaching and learning activities and evidence of learning for integrated content."/>
      </w:tblPr>
      <w:tblGrid>
        <w:gridCol w:w="7280"/>
        <w:gridCol w:w="7280"/>
      </w:tblGrid>
      <w:tr w:rsidR="003D63DE" w:rsidRPr="00C003A2" w14:paraId="32069C95" w14:textId="77777777" w:rsidTr="00194ACF">
        <w:trPr>
          <w:cnfStyle w:val="100000000000" w:firstRow="1" w:lastRow="0" w:firstColumn="0" w:lastColumn="0" w:oddVBand="0" w:evenVBand="0" w:oddHBand="0" w:evenHBand="0" w:firstRowFirstColumn="0" w:firstRowLastColumn="0" w:lastRowFirstColumn="0" w:lastRowLastColumn="0"/>
          <w:trHeight w:val="712"/>
        </w:trPr>
        <w:tc>
          <w:tcPr>
            <w:tcW w:w="0" w:type="pct"/>
            <w:tcBorders>
              <w:bottom w:val="none" w:sz="0" w:space="0" w:color="auto"/>
              <w:right w:val="none" w:sz="0" w:space="0" w:color="auto"/>
            </w:tcBorders>
          </w:tcPr>
          <w:p w14:paraId="533FBD55" w14:textId="77777777" w:rsidR="003D63DE" w:rsidRPr="00C030A9" w:rsidRDefault="003D63DE" w:rsidP="00194ACF">
            <w:r w:rsidRPr="00C030A9">
              <w:t xml:space="preserve">Life Skills </w:t>
            </w:r>
            <w:r>
              <w:t>teaching and learning activities</w:t>
            </w:r>
          </w:p>
        </w:tc>
        <w:tc>
          <w:tcPr>
            <w:tcW w:w="0" w:type="pct"/>
            <w:tcBorders>
              <w:left w:val="none" w:sz="0" w:space="0" w:color="auto"/>
              <w:bottom w:val="none" w:sz="0" w:space="0" w:color="auto"/>
            </w:tcBorders>
          </w:tcPr>
          <w:p w14:paraId="4F4F5898" w14:textId="77777777" w:rsidR="003D63DE" w:rsidRPr="00C030A9" w:rsidRDefault="003D63DE" w:rsidP="00194ACF">
            <w:r>
              <w:t>Mainstream teaching and learning activities</w:t>
            </w:r>
          </w:p>
        </w:tc>
      </w:tr>
      <w:tr w:rsidR="003D63DE" w:rsidRPr="00C003A2" w14:paraId="00F77785" w14:textId="77777777" w:rsidTr="00194ACF">
        <w:trPr>
          <w:cnfStyle w:val="000000100000" w:firstRow="0" w:lastRow="0" w:firstColumn="0" w:lastColumn="0" w:oddVBand="0" w:evenVBand="0" w:oddHBand="1" w:evenHBand="0" w:firstRowFirstColumn="0" w:firstRowLastColumn="0" w:lastRowFirstColumn="0" w:lastRowLastColumn="0"/>
          <w:trHeight w:val="1091"/>
        </w:trPr>
        <w:tc>
          <w:tcPr>
            <w:tcW w:w="2500" w:type="pct"/>
          </w:tcPr>
          <w:p w14:paraId="42B1C00B" w14:textId="759CAEBB" w:rsidR="003D63DE" w:rsidRDefault="003D63DE" w:rsidP="003D63DE">
            <w:pPr>
              <w:pStyle w:val="ListNumber"/>
              <w:numPr>
                <w:ilvl w:val="0"/>
                <w:numId w:val="58"/>
              </w:numPr>
            </w:pPr>
            <w:r>
              <w:t>Build a simple checklist with icons for camera shot, angle, movement and lighting</w:t>
            </w:r>
            <w:r w:rsidR="007D4871">
              <w:t>:</w:t>
            </w:r>
          </w:p>
          <w:p w14:paraId="38213D83" w14:textId="205B8DAB" w:rsidR="003D63DE" w:rsidRDefault="003D63DE" w:rsidP="003D63DE">
            <w:pPr>
              <w:pStyle w:val="ListNumber2"/>
              <w:numPr>
                <w:ilvl w:val="0"/>
                <w:numId w:val="53"/>
              </w:numPr>
            </w:pPr>
            <w:r>
              <w:t>Ensure the format is accessible for all students, for example</w:t>
            </w:r>
            <w:r w:rsidR="007D4871">
              <w:t>,</w:t>
            </w:r>
            <w:r>
              <w:t xml:space="preserve"> a symbol board, high-contrast print, switch access or additions to a student’s AAC device.</w:t>
            </w:r>
          </w:p>
          <w:p w14:paraId="6E41AA6C" w14:textId="6C2FC234" w:rsidR="003D63DE" w:rsidRDefault="003D63DE" w:rsidP="003D63DE">
            <w:pPr>
              <w:pStyle w:val="ListNumber2"/>
              <w:numPr>
                <w:ilvl w:val="0"/>
                <w:numId w:val="53"/>
              </w:numPr>
            </w:pPr>
            <w:r>
              <w:t>Introduce the icons one at a time, checking for understanding before modelling with a brief think aloud that uses concrete moments from the trailer.</w:t>
            </w:r>
          </w:p>
          <w:p w14:paraId="6833D749" w14:textId="62DAC30F" w:rsidR="003D63DE" w:rsidRDefault="003D63DE" w:rsidP="003D63DE">
            <w:pPr>
              <w:pStyle w:val="ListNumber2"/>
              <w:numPr>
                <w:ilvl w:val="0"/>
                <w:numId w:val="53"/>
              </w:numPr>
            </w:pPr>
            <w:r>
              <w:t xml:space="preserve">Each student selects </w:t>
            </w:r>
            <w:r w:rsidR="007D4871">
              <w:t xml:space="preserve">1 </w:t>
            </w:r>
            <w:r>
              <w:t>or 2 elements to track during the trailer and sets a personal goal. For example, ‘I will note one example of lighting that changes the mood’ or ‘I will label one close-up shot’.</w:t>
            </w:r>
          </w:p>
          <w:p w14:paraId="27D6F4A5" w14:textId="77777777" w:rsidR="003D63DE" w:rsidRDefault="003D63DE" w:rsidP="00C942D0">
            <w:pPr>
              <w:pStyle w:val="ListNumber"/>
              <w:numPr>
                <w:ilvl w:val="0"/>
                <w:numId w:val="52"/>
              </w:numPr>
            </w:pPr>
            <w:r w:rsidRPr="005D185D">
              <w:t xml:space="preserve">Show students the </w:t>
            </w:r>
            <w:hyperlink r:id="rId40" w:history="1">
              <w:r w:rsidRPr="002D5068">
                <w:rPr>
                  <w:rStyle w:val="Hyperlink"/>
                </w:rPr>
                <w:t>Crazy Fun Park trailer (1:20)</w:t>
              </w:r>
            </w:hyperlink>
            <w:r>
              <w:t xml:space="preserve">. Some students </w:t>
            </w:r>
            <w:r>
              <w:lastRenderedPageBreak/>
              <w:t>may need multiple viewings or a shortened version before identifying film devices and discussing how they create meaning.</w:t>
            </w:r>
          </w:p>
          <w:p w14:paraId="7C7431B5" w14:textId="272B0467" w:rsidR="003D63DE" w:rsidRDefault="003D63DE" w:rsidP="00C942D0">
            <w:pPr>
              <w:pStyle w:val="ListNumber"/>
              <w:numPr>
                <w:ilvl w:val="0"/>
                <w:numId w:val="52"/>
              </w:numPr>
            </w:pPr>
            <w:r>
              <w:t>Students identify one or 2 highly visible devices, such as lighting or sound</w:t>
            </w:r>
            <w:r w:rsidR="009D7F70">
              <w:t>,</w:t>
            </w:r>
            <w:r>
              <w:t xml:space="preserve"> using gestures, yes/no cards or multiple-choice options</w:t>
            </w:r>
            <w:r w:rsidDel="00337DC5">
              <w:t>.</w:t>
            </w:r>
          </w:p>
          <w:p w14:paraId="10A3EFCF" w14:textId="77777777" w:rsidR="003D63DE" w:rsidRPr="008D110F" w:rsidRDefault="003D63DE" w:rsidP="00194ACF">
            <w:pPr>
              <w:pStyle w:val="FeatureBox2"/>
            </w:pPr>
            <w:r w:rsidRPr="0EBD35FF">
              <w:rPr>
                <w:b/>
                <w:bCs/>
              </w:rPr>
              <w:t>Evidence of learning:</w:t>
            </w:r>
            <w:r>
              <w:t xml:space="preserve"> students identify a </w:t>
            </w:r>
            <w:r w:rsidRPr="00087176">
              <w:t>film device from the trailer using their preferred communication method.</w:t>
            </w:r>
          </w:p>
        </w:tc>
        <w:tc>
          <w:tcPr>
            <w:tcW w:w="2500" w:type="pct"/>
          </w:tcPr>
          <w:p w14:paraId="7C337FD5" w14:textId="6A167EAF" w:rsidR="003D63DE" w:rsidRDefault="003D63DE" w:rsidP="002F68CB">
            <w:pPr>
              <w:pStyle w:val="ListNumber"/>
              <w:numPr>
                <w:ilvl w:val="0"/>
                <w:numId w:val="59"/>
              </w:numPr>
              <w:ind w:left="685" w:hanging="685"/>
            </w:pPr>
            <w:r w:rsidRPr="005D185D">
              <w:lastRenderedPageBreak/>
              <w:t xml:space="preserve">Show students the </w:t>
            </w:r>
            <w:hyperlink r:id="rId41" w:history="1">
              <w:r w:rsidRPr="002D5068">
                <w:rPr>
                  <w:rStyle w:val="Hyperlink"/>
                </w:rPr>
                <w:t>Crazy Fun Park trailer (1:20)</w:t>
              </w:r>
            </w:hyperlink>
            <w:r>
              <w:t>. Some students may need multiple viewings before identifying film devices and discussing how they create meaning</w:t>
            </w:r>
            <w:r w:rsidR="002F68CB">
              <w:t>.</w:t>
            </w:r>
            <w:r>
              <w:t xml:space="preserve"> </w:t>
            </w:r>
            <w:r w:rsidR="002F68CB">
              <w:t>A</w:t>
            </w:r>
            <w:r>
              <w:t>lternatively use different entry points:</w:t>
            </w:r>
          </w:p>
          <w:p w14:paraId="5EBC11F4" w14:textId="289CE1B2" w:rsidR="003D63DE" w:rsidRDefault="005D79B8" w:rsidP="0084576B">
            <w:pPr>
              <w:pStyle w:val="ListNumber2"/>
              <w:numPr>
                <w:ilvl w:val="0"/>
                <w:numId w:val="94"/>
              </w:numPr>
            </w:pPr>
            <w:r>
              <w:t>E</w:t>
            </w:r>
            <w:r w:rsidR="003D63DE">
              <w:t xml:space="preserve">ntry tier – pause the trailer to highlight specific devices, </w:t>
            </w:r>
            <w:r w:rsidR="002F68CB">
              <w:t xml:space="preserve">for example, </w:t>
            </w:r>
            <w:r w:rsidR="003D63DE">
              <w:t xml:space="preserve">‘notice how the close-up shows the character’s fear’. Have a sentence stem on the board for students to use when constructing their answers, for example, </w:t>
            </w:r>
            <w:r w:rsidR="002F68CB">
              <w:t>‘T</w:t>
            </w:r>
            <w:r w:rsidR="003D63DE">
              <w:t>his is an example of [device] because [description], which may cause a viewer to [effect].</w:t>
            </w:r>
            <w:r w:rsidR="002F68CB">
              <w:t>’</w:t>
            </w:r>
          </w:p>
          <w:p w14:paraId="700995FA" w14:textId="38703520" w:rsidR="003D63DE" w:rsidRDefault="005D79B8" w:rsidP="0084576B">
            <w:pPr>
              <w:pStyle w:val="ListNumber2"/>
            </w:pPr>
            <w:r>
              <w:t>E</w:t>
            </w:r>
            <w:r w:rsidR="003D63DE">
              <w:t xml:space="preserve">xtended tier – for some students, prompt them to consider how film devices are used in speculative fiction texts by posing evaluative questions. For example: ‘Which device is most effective in creating tension?’ Invite students to </w:t>
            </w:r>
            <w:r w:rsidR="003D63DE">
              <w:lastRenderedPageBreak/>
              <w:t xml:space="preserve">compare the </w:t>
            </w:r>
            <w:r w:rsidR="003D63DE" w:rsidRPr="00BA43AB">
              <w:rPr>
                <w:i/>
                <w:iCs/>
              </w:rPr>
              <w:t xml:space="preserve">Crazy Fun Park </w:t>
            </w:r>
            <w:r w:rsidR="003D63DE">
              <w:t>trailer with another speculative fiction film trailer.</w:t>
            </w:r>
          </w:p>
          <w:p w14:paraId="3ACB9DF1" w14:textId="66471417" w:rsidR="003D63DE" w:rsidRDefault="003D63DE" w:rsidP="00C942D0">
            <w:pPr>
              <w:pStyle w:val="ListNumber"/>
              <w:numPr>
                <w:ilvl w:val="0"/>
                <w:numId w:val="52"/>
              </w:numPr>
              <w:ind w:left="685" w:hanging="709"/>
            </w:pPr>
            <w:r>
              <w:t xml:space="preserve">After </w:t>
            </w:r>
            <w:r w:rsidRPr="005C2843">
              <w:t xml:space="preserve">viewing the trailer, students identify its genre and collect evidence of the film devices that signal </w:t>
            </w:r>
            <w:r>
              <w:t>the genre</w:t>
            </w:r>
            <w:r w:rsidRPr="005C2843">
              <w:t xml:space="preserve">. </w:t>
            </w:r>
            <w:r>
              <w:t>They then make</w:t>
            </w:r>
            <w:r w:rsidRPr="005C2843">
              <w:t xml:space="preserve"> predictions about the </w:t>
            </w:r>
            <w:r>
              <w:t>direction</w:t>
            </w:r>
            <w:r w:rsidRPr="005C2843">
              <w:t xml:space="preserve"> of the </w:t>
            </w:r>
            <w:r>
              <w:t>plot</w:t>
            </w:r>
            <w:r w:rsidRPr="005C2843">
              <w:t xml:space="preserve">, explaining how </w:t>
            </w:r>
            <w:r>
              <w:t>clues in the trailer support their ideas.</w:t>
            </w:r>
          </w:p>
          <w:p w14:paraId="307705C9" w14:textId="77777777" w:rsidR="003D63DE" w:rsidRPr="008D110F" w:rsidRDefault="003D63DE" w:rsidP="00C942D0">
            <w:pPr>
              <w:pStyle w:val="ListNumber"/>
              <w:numPr>
                <w:ilvl w:val="0"/>
                <w:numId w:val="52"/>
              </w:numPr>
              <w:ind w:left="685" w:hanging="709"/>
            </w:pPr>
            <w:r>
              <w:t xml:space="preserve">Students create </w:t>
            </w:r>
            <w:r w:rsidRPr="005C2843">
              <w:t>a word cline to describe how the trailer builds atmosphere</w:t>
            </w:r>
            <w:r>
              <w:t>, arranging terms from least intense to most intense.</w:t>
            </w:r>
          </w:p>
          <w:p w14:paraId="6125C4B0" w14:textId="77777777" w:rsidR="003D63DE" w:rsidRPr="00B4134B" w:rsidRDefault="003D63DE" w:rsidP="00194ACF">
            <w:pPr>
              <w:pStyle w:val="FeatureBox2"/>
            </w:pPr>
            <w:r w:rsidRPr="008D110F">
              <w:rPr>
                <w:b/>
                <w:bCs/>
              </w:rPr>
              <w:t>Evidence of learning:</w:t>
            </w:r>
            <w:r>
              <w:t xml:space="preserve"> students </w:t>
            </w:r>
            <w:r w:rsidRPr="00275881">
              <w:t>identify the trailer’s genre, cite evidence of film devices, describe how atmosphere is created and predict the direction of the plot.</w:t>
            </w:r>
          </w:p>
        </w:tc>
      </w:tr>
    </w:tbl>
    <w:p w14:paraId="30B0EC27" w14:textId="2F2C9A71" w:rsidR="003D63DE" w:rsidRDefault="003D63DE" w:rsidP="003D63DE">
      <w:pPr>
        <w:pStyle w:val="Caption"/>
      </w:pPr>
      <w:r>
        <w:lastRenderedPageBreak/>
        <w:t xml:space="preserve">Table </w:t>
      </w:r>
      <w:r>
        <w:fldChar w:fldCharType="begin"/>
      </w:r>
      <w:r>
        <w:instrText xml:space="preserve"> SEQ Table \* ARABIC </w:instrText>
      </w:r>
      <w:r>
        <w:fldChar w:fldCharType="separate"/>
      </w:r>
      <w:r w:rsidR="009E2088">
        <w:rPr>
          <w:noProof/>
        </w:rPr>
        <w:t>13</w:t>
      </w:r>
      <w:r>
        <w:fldChar w:fldCharType="end"/>
      </w:r>
      <w:r>
        <w:t xml:space="preserve"> </w:t>
      </w:r>
      <w:r w:rsidRPr="00E24C4A">
        <w:t>– lesson c</w:t>
      </w:r>
      <w:r>
        <w:t>losure: u</w:t>
      </w:r>
      <w:r w:rsidRPr="00BA5410">
        <w:t xml:space="preserve">niversal </w:t>
      </w:r>
      <w:r w:rsidR="007C669D">
        <w:t xml:space="preserve">lesson 3 </w:t>
      </w:r>
      <w:r w:rsidRPr="00BA5410">
        <w:t>reflection and feedback activity</w:t>
      </w:r>
    </w:p>
    <w:tbl>
      <w:tblPr>
        <w:tblStyle w:val="Tableheader"/>
        <w:tblW w:w="14596" w:type="dxa"/>
        <w:tblBorders>
          <w:top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Description w:val="Teaching and learning activities and evidence of learning for universal content."/>
      </w:tblPr>
      <w:tblGrid>
        <w:gridCol w:w="7225"/>
        <w:gridCol w:w="7371"/>
      </w:tblGrid>
      <w:tr w:rsidR="003D63DE" w14:paraId="1B469948" w14:textId="77777777" w:rsidTr="00194ACF">
        <w:trPr>
          <w:cnfStyle w:val="100000000000" w:firstRow="1" w:lastRow="0" w:firstColumn="0" w:lastColumn="0" w:oddVBand="0" w:evenVBand="0" w:oddHBand="0" w:evenHBand="0" w:firstRowFirstColumn="0" w:firstRowLastColumn="0" w:lastRowFirstColumn="0" w:lastRowLastColumn="0"/>
        </w:trPr>
        <w:tc>
          <w:tcPr>
            <w:tcW w:w="7225" w:type="dxa"/>
            <w:tcBorders>
              <w:bottom w:val="none" w:sz="0" w:space="0" w:color="auto"/>
              <w:right w:val="none" w:sz="0" w:space="0" w:color="auto"/>
            </w:tcBorders>
          </w:tcPr>
          <w:p w14:paraId="0E606EE9" w14:textId="77777777" w:rsidR="003D63DE" w:rsidRDefault="003D63DE" w:rsidP="00194ACF">
            <w:r>
              <w:t>Universal reflection and feedback activities</w:t>
            </w:r>
          </w:p>
        </w:tc>
        <w:tc>
          <w:tcPr>
            <w:tcW w:w="7371" w:type="dxa"/>
            <w:tcBorders>
              <w:left w:val="none" w:sz="0" w:space="0" w:color="auto"/>
              <w:bottom w:val="none" w:sz="0" w:space="0" w:color="auto"/>
            </w:tcBorders>
          </w:tcPr>
          <w:p w14:paraId="248B9E5A" w14:textId="77777777" w:rsidR="003D63DE" w:rsidRDefault="003D63DE" w:rsidP="00194ACF">
            <w:pPr>
              <w:tabs>
                <w:tab w:val="left" w:pos="2789"/>
              </w:tabs>
            </w:pPr>
            <w:r>
              <w:t>Evidence of learning and next steps</w:t>
            </w:r>
          </w:p>
        </w:tc>
      </w:tr>
      <w:tr w:rsidR="003D63DE" w14:paraId="7D671141" w14:textId="77777777" w:rsidTr="00194ACF">
        <w:trPr>
          <w:cnfStyle w:val="000000100000" w:firstRow="0" w:lastRow="0" w:firstColumn="0" w:lastColumn="0" w:oddVBand="0" w:evenVBand="0" w:oddHBand="1" w:evenHBand="0" w:firstRowFirstColumn="0" w:firstRowLastColumn="0" w:lastRowFirstColumn="0" w:lastRowLastColumn="0"/>
        </w:trPr>
        <w:tc>
          <w:tcPr>
            <w:tcW w:w="7225" w:type="dxa"/>
          </w:tcPr>
          <w:p w14:paraId="7E733249" w14:textId="77777777" w:rsidR="003D63DE" w:rsidRDefault="003D63DE" w:rsidP="003D63DE">
            <w:pPr>
              <w:pStyle w:val="ListNumber"/>
              <w:numPr>
                <w:ilvl w:val="0"/>
                <w:numId w:val="60"/>
              </w:numPr>
            </w:pPr>
            <w:r>
              <w:t xml:space="preserve">Ask students to list at least 2 expectations for episode 1 based on the trailer. </w:t>
            </w:r>
          </w:p>
          <w:p w14:paraId="245D1BE3" w14:textId="7C11C432" w:rsidR="003D63DE" w:rsidRDefault="003D63DE" w:rsidP="003D63DE">
            <w:pPr>
              <w:pStyle w:val="ListNumber2"/>
              <w:numPr>
                <w:ilvl w:val="0"/>
                <w:numId w:val="10"/>
              </w:numPr>
            </w:pPr>
            <w:r>
              <w:t>Show a simple cause and effect visual that maps</w:t>
            </w:r>
            <w:r w:rsidR="005525B5">
              <w:t xml:space="preserve"> </w:t>
            </w:r>
            <w:r w:rsidR="005525B5">
              <w:lastRenderedPageBreak/>
              <w:t>connections between</w:t>
            </w:r>
            <w:r>
              <w:t xml:space="preserve"> film device</w:t>
            </w:r>
            <w:r w:rsidR="005525B5">
              <w:t>, audience effect and expectation.</w:t>
            </w:r>
          </w:p>
          <w:p w14:paraId="23038AFD" w14:textId="5A59EE10" w:rsidR="003D63DE" w:rsidRDefault="003D63DE" w:rsidP="00194ACF">
            <w:pPr>
              <w:pStyle w:val="ListNumber2"/>
            </w:pPr>
            <w:r>
              <w:t>Prompt students to link each expectation to a device and its effect, then note the device beside the expectation.</w:t>
            </w:r>
          </w:p>
          <w:p w14:paraId="5893591F" w14:textId="7ABEF73A" w:rsidR="00A71E7F" w:rsidRDefault="003D63DE" w:rsidP="00C942D0">
            <w:pPr>
              <w:pStyle w:val="ListNumber"/>
              <w:numPr>
                <w:ilvl w:val="0"/>
                <w:numId w:val="52"/>
              </w:numPr>
            </w:pPr>
            <w:r>
              <w:t>Offer alternative response pathways where needed:</w:t>
            </w:r>
          </w:p>
          <w:p w14:paraId="05D12683" w14:textId="77777777" w:rsidR="00A71E7F" w:rsidRDefault="003D63DE" w:rsidP="00A71E7F">
            <w:pPr>
              <w:pStyle w:val="ListBullet2"/>
              <w:ind w:left="1168" w:hanging="567"/>
            </w:pPr>
            <w:r>
              <w:t>identify the film device only</w:t>
            </w:r>
          </w:p>
          <w:p w14:paraId="25749769" w14:textId="0B1F6396" w:rsidR="00A71E7F" w:rsidRDefault="003D63DE" w:rsidP="00A71E7F">
            <w:pPr>
              <w:pStyle w:val="ListBullet2"/>
              <w:ind w:left="1168" w:hanging="567"/>
            </w:pPr>
            <w:r>
              <w:t>point to an icon</w:t>
            </w:r>
          </w:p>
          <w:p w14:paraId="524E86A2" w14:textId="4E3C1A2D" w:rsidR="00A71E7F" w:rsidRDefault="003D63DE" w:rsidP="00A71E7F">
            <w:pPr>
              <w:pStyle w:val="ListBullet2"/>
              <w:ind w:left="1168" w:hanging="567"/>
            </w:pPr>
            <w:r>
              <w:t>select a word card</w:t>
            </w:r>
          </w:p>
          <w:p w14:paraId="59F7D63D" w14:textId="72C52263" w:rsidR="003D63DE" w:rsidRPr="00A0558D" w:rsidRDefault="003D63DE" w:rsidP="008836E9">
            <w:pPr>
              <w:pStyle w:val="ListBullet2"/>
              <w:ind w:left="1168" w:hanging="567"/>
            </w:pPr>
            <w:r>
              <w:t>annotate a screenshot from the trailer.</w:t>
            </w:r>
          </w:p>
        </w:tc>
        <w:tc>
          <w:tcPr>
            <w:tcW w:w="7371" w:type="dxa"/>
          </w:tcPr>
          <w:p w14:paraId="13E2C332" w14:textId="77777777" w:rsidR="003D63DE" w:rsidRPr="00F01A68" w:rsidRDefault="003D63DE" w:rsidP="00194ACF">
            <w:pPr>
              <w:pStyle w:val="FeatureBox2"/>
            </w:pPr>
            <w:r w:rsidRPr="008D110F">
              <w:rPr>
                <w:b/>
                <w:bCs/>
              </w:rPr>
              <w:lastRenderedPageBreak/>
              <w:t>Evidence of learning</w:t>
            </w:r>
            <w:r>
              <w:rPr>
                <w:b/>
                <w:bCs/>
              </w:rPr>
              <w:t xml:space="preserve">: </w:t>
            </w:r>
            <w:r w:rsidRPr="00657BF0">
              <w:t>student</w:t>
            </w:r>
            <w:r>
              <w:t xml:space="preserve"> responses reflect a connection between their expectations and the visual device and its effect.</w:t>
            </w:r>
          </w:p>
        </w:tc>
      </w:tr>
    </w:tbl>
    <w:p w14:paraId="760DDE60" w14:textId="77777777" w:rsidR="003D63DE" w:rsidRDefault="003D63DE" w:rsidP="003D63DE">
      <w:pPr>
        <w:suppressAutoHyphens w:val="0"/>
        <w:spacing w:before="0" w:after="160" w:line="259" w:lineRule="auto"/>
        <w:rPr>
          <w:rFonts w:eastAsiaTheme="majorEastAsia"/>
          <w:bCs/>
          <w:color w:val="002664"/>
          <w:sz w:val="36"/>
          <w:szCs w:val="48"/>
        </w:rPr>
      </w:pPr>
      <w:r>
        <w:rPr>
          <w:rFonts w:eastAsiaTheme="majorEastAsia"/>
          <w:bCs/>
          <w:color w:val="002664"/>
          <w:sz w:val="36"/>
          <w:szCs w:val="48"/>
        </w:rPr>
        <w:br w:type="page"/>
      </w:r>
    </w:p>
    <w:p w14:paraId="0D18FB25" w14:textId="77777777" w:rsidR="003D63DE" w:rsidRPr="000C0BB7" w:rsidRDefault="003D63DE" w:rsidP="003D63DE">
      <w:pPr>
        <w:pStyle w:val="Heading2"/>
      </w:pPr>
      <w:bookmarkStart w:id="29" w:name="_Toc219901488"/>
      <w:r>
        <w:lastRenderedPageBreak/>
        <w:t>Lesson 4</w:t>
      </w:r>
      <w:bookmarkEnd w:id="29"/>
    </w:p>
    <w:p w14:paraId="12676E12" w14:textId="77777777" w:rsidR="003D63DE" w:rsidRPr="00C030A9" w:rsidRDefault="003D63DE" w:rsidP="003D63DE">
      <w:r>
        <w:t>The tables below capture the multi-tiered approach to teaching and learning activities to support students in achieving learning outcomes.</w:t>
      </w:r>
    </w:p>
    <w:p w14:paraId="24F661C9" w14:textId="06F5B106" w:rsidR="003D63DE" w:rsidRDefault="003D63DE" w:rsidP="003D63DE">
      <w:pPr>
        <w:pStyle w:val="Caption"/>
      </w:pPr>
      <w:r>
        <w:t xml:space="preserve">Table </w:t>
      </w:r>
      <w:r>
        <w:fldChar w:fldCharType="begin"/>
      </w:r>
      <w:r>
        <w:instrText xml:space="preserve"> SEQ Table \* ARABIC </w:instrText>
      </w:r>
      <w:r>
        <w:fldChar w:fldCharType="separate"/>
      </w:r>
      <w:r w:rsidR="009E2088">
        <w:rPr>
          <w:noProof/>
        </w:rPr>
        <w:t>14</w:t>
      </w:r>
      <w:r>
        <w:fldChar w:fldCharType="end"/>
      </w:r>
      <w:r>
        <w:t xml:space="preserve"> – outcomes, learning intentions and success criteria</w:t>
      </w:r>
    </w:p>
    <w:tbl>
      <w:tblPr>
        <w:tblStyle w:val="Tableheader"/>
        <w:tblW w:w="5000" w:type="pct"/>
        <w:tblBorders>
          <w:top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Description w:val="Outcomes, learning intentions and success criteria relevant to Life Skills and mainstream content."/>
      </w:tblPr>
      <w:tblGrid>
        <w:gridCol w:w="7280"/>
        <w:gridCol w:w="7280"/>
      </w:tblGrid>
      <w:tr w:rsidR="003D63DE" w:rsidRPr="002A3430" w14:paraId="0C20474B" w14:textId="77777777" w:rsidTr="00194ACF">
        <w:trPr>
          <w:cnfStyle w:val="100000000000" w:firstRow="1" w:lastRow="0" w:firstColumn="0" w:lastColumn="0" w:oddVBand="0" w:evenVBand="0" w:oddHBand="0" w:evenHBand="0" w:firstRowFirstColumn="0" w:firstRowLastColumn="0" w:lastRowFirstColumn="0" w:lastRowLastColumn="0"/>
        </w:trPr>
        <w:tc>
          <w:tcPr>
            <w:tcW w:w="0" w:type="pct"/>
            <w:tcBorders>
              <w:bottom w:val="none" w:sz="0" w:space="0" w:color="auto"/>
              <w:right w:val="none" w:sz="0" w:space="0" w:color="auto"/>
            </w:tcBorders>
          </w:tcPr>
          <w:p w14:paraId="1B122D2B" w14:textId="249A219F" w:rsidR="003D63DE" w:rsidRPr="002A3430" w:rsidRDefault="003D63DE" w:rsidP="00194ACF">
            <w:r>
              <w:t>Life Skills Stage</w:t>
            </w:r>
            <w:r w:rsidR="008E4256">
              <w:t xml:space="preserve"> </w:t>
            </w:r>
            <w:r>
              <w:t>5</w:t>
            </w:r>
          </w:p>
        </w:tc>
        <w:tc>
          <w:tcPr>
            <w:tcW w:w="0" w:type="pct"/>
            <w:tcBorders>
              <w:left w:val="none" w:sz="0" w:space="0" w:color="auto"/>
              <w:bottom w:val="none" w:sz="0" w:space="0" w:color="auto"/>
            </w:tcBorders>
          </w:tcPr>
          <w:p w14:paraId="235B9999" w14:textId="77777777" w:rsidR="003D63DE" w:rsidRPr="002A3430" w:rsidRDefault="003D63DE" w:rsidP="00194ACF">
            <w:r>
              <w:t>Stage 5</w:t>
            </w:r>
          </w:p>
        </w:tc>
      </w:tr>
      <w:tr w:rsidR="003D63DE" w:rsidRPr="00A5745A" w14:paraId="161F03D8" w14:textId="77777777" w:rsidTr="00194ACF">
        <w:trPr>
          <w:cnfStyle w:val="000000100000" w:firstRow="0" w:lastRow="0" w:firstColumn="0" w:lastColumn="0" w:oddVBand="0" w:evenVBand="0" w:oddHBand="1" w:evenHBand="0" w:firstRowFirstColumn="0" w:firstRowLastColumn="0" w:lastRowFirstColumn="0" w:lastRowLastColumn="0"/>
          <w:trHeight w:val="300"/>
        </w:trPr>
        <w:tc>
          <w:tcPr>
            <w:tcW w:w="0" w:type="pct"/>
          </w:tcPr>
          <w:p w14:paraId="4D5BD160" w14:textId="77777777" w:rsidR="003D63DE" w:rsidRPr="004579A2" w:rsidRDefault="003D63DE" w:rsidP="00194ACF">
            <w:r>
              <w:t>A student:</w:t>
            </w:r>
          </w:p>
          <w:p w14:paraId="567C3481" w14:textId="1DFF1345" w:rsidR="003D63DE" w:rsidRPr="008D29AB" w:rsidRDefault="00C63082" w:rsidP="00194ACF">
            <w:pPr>
              <w:pStyle w:val="ListBullet"/>
              <w:rPr>
                <w:rStyle w:val="Strong"/>
                <w:b w:val="0"/>
                <w:color w:val="000000" w:themeColor="text1"/>
                <w:szCs w:val="22"/>
              </w:rPr>
            </w:pPr>
            <w:r>
              <w:rPr>
                <w:color w:val="000000" w:themeColor="text1"/>
                <w:szCs w:val="22"/>
              </w:rPr>
              <w:t xml:space="preserve">engages with reading strategies when engaging with a range of texts </w:t>
            </w:r>
            <w:r w:rsidR="003D63DE" w:rsidRPr="00F51C43">
              <w:rPr>
                <w:rStyle w:val="Strong"/>
              </w:rPr>
              <w:t>ENLS-RVL-01</w:t>
            </w:r>
          </w:p>
          <w:p w14:paraId="75F71087" w14:textId="04F6F3C0" w:rsidR="003D63DE" w:rsidRPr="008D29AB" w:rsidRDefault="00C63082" w:rsidP="00194ACF">
            <w:pPr>
              <w:pStyle w:val="ListBullet"/>
              <w:rPr>
                <w:color w:val="000000" w:themeColor="text1"/>
                <w:szCs w:val="22"/>
              </w:rPr>
            </w:pPr>
            <w:r>
              <w:t>identifies language and/or visual forms, features and structures</w:t>
            </w:r>
            <w:r w:rsidR="003D63DE">
              <w:t xml:space="preserve"> </w:t>
            </w:r>
            <w:r w:rsidR="003D63DE" w:rsidRPr="00F51C43">
              <w:rPr>
                <w:rStyle w:val="Strong"/>
              </w:rPr>
              <w:t>ENLS-URA-01</w:t>
            </w:r>
          </w:p>
        </w:tc>
        <w:tc>
          <w:tcPr>
            <w:tcW w:w="0" w:type="pct"/>
          </w:tcPr>
          <w:p w14:paraId="2241F8D1" w14:textId="77777777" w:rsidR="003D63DE" w:rsidRPr="004579A2" w:rsidRDefault="003D63DE" w:rsidP="00194ACF">
            <w:r>
              <w:t>A student:</w:t>
            </w:r>
          </w:p>
          <w:p w14:paraId="57F32172" w14:textId="1B473361" w:rsidR="003D63DE" w:rsidRPr="0041249E" w:rsidRDefault="00C63082" w:rsidP="00DB712E">
            <w:pPr>
              <w:pStyle w:val="ListBullet"/>
              <w:ind w:left="685" w:hanging="685"/>
              <w:rPr>
                <w:b/>
              </w:rPr>
            </w:pPr>
            <w:r>
              <w:t>analyses how meaning is created through the use and interpretation of increasingly complex language forms, features and structures</w:t>
            </w:r>
            <w:r w:rsidR="003D63DE">
              <w:t xml:space="preserve"> </w:t>
            </w:r>
            <w:r w:rsidR="003D63DE" w:rsidRPr="001E4FB8">
              <w:rPr>
                <w:rStyle w:val="Strong"/>
              </w:rPr>
              <w:t>EN5-URA-01</w:t>
            </w:r>
          </w:p>
          <w:p w14:paraId="2557031C" w14:textId="168B8316" w:rsidR="003D63DE" w:rsidRPr="0041249E" w:rsidRDefault="003D63DE" w:rsidP="005525B5">
            <w:pPr>
              <w:pStyle w:val="ListBullet"/>
              <w:numPr>
                <w:ilvl w:val="0"/>
                <w:numId w:val="0"/>
              </w:numPr>
              <w:ind w:left="685"/>
              <w:rPr>
                <w:b/>
              </w:rPr>
            </w:pPr>
          </w:p>
        </w:tc>
      </w:tr>
      <w:tr w:rsidR="003D63DE" w:rsidRPr="00C003A2" w14:paraId="63FFCA1B" w14:textId="77777777" w:rsidTr="00194ACF">
        <w:trPr>
          <w:cnfStyle w:val="000000010000" w:firstRow="0" w:lastRow="0" w:firstColumn="0" w:lastColumn="0" w:oddVBand="0" w:evenVBand="0" w:oddHBand="0" w:evenHBand="1" w:firstRowFirstColumn="0" w:firstRowLastColumn="0" w:lastRowFirstColumn="0" w:lastRowLastColumn="0"/>
          <w:trHeight w:val="300"/>
        </w:trPr>
        <w:tc>
          <w:tcPr>
            <w:tcW w:w="0" w:type="pct"/>
          </w:tcPr>
          <w:p w14:paraId="3EE33190" w14:textId="2345B478" w:rsidR="003D63DE" w:rsidRPr="00C003A2" w:rsidRDefault="003D63DE" w:rsidP="00194ACF">
            <w:pPr>
              <w:rPr>
                <w:b/>
                <w:bCs/>
              </w:rPr>
            </w:pPr>
            <w:r w:rsidRPr="00C003A2">
              <w:rPr>
                <w:b/>
                <w:bCs/>
              </w:rPr>
              <w:t>Learning intention</w:t>
            </w:r>
            <w:r w:rsidR="004908D0">
              <w:rPr>
                <w:b/>
                <w:bCs/>
              </w:rPr>
              <w:t>s</w:t>
            </w:r>
          </w:p>
          <w:p w14:paraId="2CF12EB7" w14:textId="77777777" w:rsidR="003D63DE" w:rsidRDefault="003D63DE" w:rsidP="00194ACF">
            <w:r w:rsidRPr="00C003A2">
              <w:t>We are learning to</w:t>
            </w:r>
            <w:r>
              <w:t>:</w:t>
            </w:r>
          </w:p>
          <w:p w14:paraId="3B99EE4F" w14:textId="405ED7D4" w:rsidR="003D63DE" w:rsidRDefault="003D63DE" w:rsidP="00194ACF">
            <w:pPr>
              <w:pStyle w:val="ListBullet"/>
            </w:pPr>
            <w:r>
              <w:t>identify features of a text</w:t>
            </w:r>
          </w:p>
          <w:p w14:paraId="1B581FA6" w14:textId="28E64B14" w:rsidR="003D63DE" w:rsidRPr="00C003A2" w:rsidRDefault="003D63DE" w:rsidP="00194ACF">
            <w:pPr>
              <w:pStyle w:val="ListBullet"/>
            </w:pPr>
            <w:r>
              <w:t>explore the structure of the text.</w:t>
            </w:r>
          </w:p>
          <w:p w14:paraId="1EC2D9B4" w14:textId="77777777" w:rsidR="003D63DE" w:rsidRPr="00C003A2" w:rsidRDefault="003D63DE" w:rsidP="00194ACF">
            <w:pPr>
              <w:rPr>
                <w:b/>
                <w:bCs/>
              </w:rPr>
            </w:pPr>
            <w:r w:rsidRPr="00C003A2">
              <w:rPr>
                <w:b/>
                <w:bCs/>
              </w:rPr>
              <w:t>Success criteria</w:t>
            </w:r>
          </w:p>
          <w:p w14:paraId="3426A349" w14:textId="77777777" w:rsidR="003D63DE" w:rsidRDefault="003D63DE" w:rsidP="00194ACF">
            <w:r w:rsidRPr="00C003A2">
              <w:t>I can:</w:t>
            </w:r>
          </w:p>
          <w:p w14:paraId="4952F9A4" w14:textId="77777777" w:rsidR="003D63DE" w:rsidRPr="00C003A2" w:rsidRDefault="003D63DE" w:rsidP="00194ACF">
            <w:pPr>
              <w:pStyle w:val="ListBullet"/>
            </w:pPr>
            <w:r>
              <w:lastRenderedPageBreak/>
              <w:t>show (say, point, act, draw, sign or write) how one style choice changes meaning for an audience.</w:t>
            </w:r>
          </w:p>
        </w:tc>
        <w:tc>
          <w:tcPr>
            <w:tcW w:w="0" w:type="pct"/>
          </w:tcPr>
          <w:p w14:paraId="0F3FE56B" w14:textId="05232CE5" w:rsidR="003D63DE" w:rsidRPr="00C003A2" w:rsidRDefault="003D63DE" w:rsidP="00194ACF">
            <w:pPr>
              <w:rPr>
                <w:b/>
                <w:bCs/>
              </w:rPr>
            </w:pPr>
            <w:r w:rsidRPr="00C003A2">
              <w:rPr>
                <w:b/>
                <w:bCs/>
              </w:rPr>
              <w:lastRenderedPageBreak/>
              <w:t>Learning intention</w:t>
            </w:r>
          </w:p>
          <w:p w14:paraId="2150EF5F" w14:textId="77777777" w:rsidR="003D63DE" w:rsidRDefault="003D63DE" w:rsidP="00194ACF">
            <w:r w:rsidRPr="00C003A2">
              <w:t>We are learning to</w:t>
            </w:r>
            <w:r>
              <w:t>:</w:t>
            </w:r>
          </w:p>
          <w:p w14:paraId="38FBDD83" w14:textId="77777777" w:rsidR="003D63DE" w:rsidRPr="00C43651" w:rsidRDefault="003D63DE" w:rsidP="005927B6">
            <w:pPr>
              <w:pStyle w:val="ListBullet"/>
              <w:ind w:left="685" w:hanging="685"/>
            </w:pPr>
            <w:r w:rsidRPr="00C43651">
              <w:t>identify how narrative conventions are used to reveal character and setting</w:t>
            </w:r>
            <w:r>
              <w:t>.</w:t>
            </w:r>
          </w:p>
          <w:p w14:paraId="316DC7CD" w14:textId="77777777" w:rsidR="003D63DE" w:rsidRPr="00C003A2" w:rsidRDefault="003D63DE" w:rsidP="00194ACF">
            <w:pPr>
              <w:rPr>
                <w:b/>
                <w:bCs/>
              </w:rPr>
            </w:pPr>
            <w:r w:rsidRPr="00C003A2">
              <w:rPr>
                <w:b/>
                <w:bCs/>
              </w:rPr>
              <w:t>Success criteria</w:t>
            </w:r>
          </w:p>
          <w:p w14:paraId="5B96DBD0" w14:textId="77777777" w:rsidR="003D63DE" w:rsidRPr="00C003A2" w:rsidRDefault="003D63DE" w:rsidP="00194ACF">
            <w:r w:rsidRPr="00C003A2">
              <w:t>I can:</w:t>
            </w:r>
          </w:p>
          <w:p w14:paraId="457B9A52" w14:textId="77777777" w:rsidR="003D63DE" w:rsidRPr="00C97929" w:rsidRDefault="003D63DE" w:rsidP="005927B6">
            <w:pPr>
              <w:pStyle w:val="ListBullet"/>
              <w:ind w:left="685" w:hanging="685"/>
            </w:pPr>
            <w:r>
              <w:lastRenderedPageBreak/>
              <w:t xml:space="preserve">identify narrative conventions in </w:t>
            </w:r>
            <w:r>
              <w:rPr>
                <w:i/>
                <w:iCs/>
              </w:rPr>
              <w:t>Crazy Fun Park</w:t>
            </w:r>
          </w:p>
          <w:p w14:paraId="31DC1AE0" w14:textId="514D9C52" w:rsidR="003D63DE" w:rsidRPr="00C003A2" w:rsidRDefault="003D63DE" w:rsidP="005927B6">
            <w:pPr>
              <w:pStyle w:val="ListBullet"/>
              <w:ind w:left="685" w:hanging="685"/>
            </w:pPr>
            <w:r>
              <w:t>write sentences to explore how film narrative conventions shape meaning in the text.</w:t>
            </w:r>
          </w:p>
        </w:tc>
      </w:tr>
    </w:tbl>
    <w:p w14:paraId="66F959A1" w14:textId="70382091" w:rsidR="003D63DE" w:rsidRDefault="003D63DE" w:rsidP="003D63DE">
      <w:pPr>
        <w:pStyle w:val="Caption"/>
      </w:pPr>
      <w:r>
        <w:lastRenderedPageBreak/>
        <w:t xml:space="preserve">Table </w:t>
      </w:r>
      <w:r>
        <w:fldChar w:fldCharType="begin"/>
      </w:r>
      <w:r>
        <w:instrText xml:space="preserve"> SEQ Table \* ARABIC </w:instrText>
      </w:r>
      <w:r>
        <w:fldChar w:fldCharType="separate"/>
      </w:r>
      <w:r w:rsidR="009E2088">
        <w:rPr>
          <w:noProof/>
        </w:rPr>
        <w:t>15</w:t>
      </w:r>
      <w:r>
        <w:fldChar w:fldCharType="end"/>
      </w:r>
      <w:r>
        <w:t xml:space="preserve"> – u</w:t>
      </w:r>
      <w:r w:rsidRPr="0053793B">
        <w:t>niversal teaching and learning activities</w:t>
      </w:r>
    </w:p>
    <w:tbl>
      <w:tblPr>
        <w:tblStyle w:val="Tableheader"/>
        <w:tblW w:w="14596" w:type="dxa"/>
        <w:tblBorders>
          <w:top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Description w:val="Teaching and learning activities and evidence of learning for universal content."/>
      </w:tblPr>
      <w:tblGrid>
        <w:gridCol w:w="7225"/>
        <w:gridCol w:w="7371"/>
      </w:tblGrid>
      <w:tr w:rsidR="003D63DE" w14:paraId="06628283" w14:textId="77777777" w:rsidTr="00194ACF">
        <w:trPr>
          <w:cnfStyle w:val="100000000000" w:firstRow="1" w:lastRow="0" w:firstColumn="0" w:lastColumn="0" w:oddVBand="0" w:evenVBand="0" w:oddHBand="0" w:evenHBand="0" w:firstRowFirstColumn="0" w:firstRowLastColumn="0" w:lastRowFirstColumn="0" w:lastRowLastColumn="0"/>
        </w:trPr>
        <w:tc>
          <w:tcPr>
            <w:tcW w:w="7225" w:type="dxa"/>
            <w:tcBorders>
              <w:bottom w:val="none" w:sz="0" w:space="0" w:color="auto"/>
              <w:right w:val="none" w:sz="0" w:space="0" w:color="auto"/>
            </w:tcBorders>
          </w:tcPr>
          <w:p w14:paraId="06F05DF1" w14:textId="77777777" w:rsidR="003D63DE" w:rsidRDefault="003D63DE" w:rsidP="00194ACF">
            <w:r>
              <w:t>Universal teaching and learning activities</w:t>
            </w:r>
          </w:p>
        </w:tc>
        <w:tc>
          <w:tcPr>
            <w:tcW w:w="7371" w:type="dxa"/>
            <w:tcBorders>
              <w:left w:val="none" w:sz="0" w:space="0" w:color="auto"/>
              <w:bottom w:val="none" w:sz="0" w:space="0" w:color="auto"/>
            </w:tcBorders>
          </w:tcPr>
          <w:p w14:paraId="4E50A1F8" w14:textId="77777777" w:rsidR="003D63DE" w:rsidRDefault="003D63DE" w:rsidP="00194ACF">
            <w:r>
              <w:t>Evidence of learning</w:t>
            </w:r>
          </w:p>
        </w:tc>
      </w:tr>
      <w:tr w:rsidR="003D63DE" w14:paraId="00A2C993" w14:textId="77777777" w:rsidTr="00194ACF">
        <w:trPr>
          <w:cnfStyle w:val="000000100000" w:firstRow="0" w:lastRow="0" w:firstColumn="0" w:lastColumn="0" w:oddVBand="0" w:evenVBand="0" w:oddHBand="1" w:evenHBand="0" w:firstRowFirstColumn="0" w:firstRowLastColumn="0" w:lastRowFirstColumn="0" w:lastRowLastColumn="0"/>
        </w:trPr>
        <w:tc>
          <w:tcPr>
            <w:tcW w:w="7225" w:type="dxa"/>
          </w:tcPr>
          <w:p w14:paraId="0C357FC9" w14:textId="77777777" w:rsidR="003D63DE" w:rsidRDefault="003D63DE" w:rsidP="000A0D39">
            <w:pPr>
              <w:pStyle w:val="ListNumber"/>
              <w:numPr>
                <w:ilvl w:val="0"/>
                <w:numId w:val="84"/>
              </w:numPr>
            </w:pPr>
            <w:r>
              <w:t>Co-construct a class story map (orientation, conflict, rising tension, climax, falling tension and resolution). Students nominate key moments for each stage with symbols, visuals or keywords provided as needed to support participation.</w:t>
            </w:r>
          </w:p>
          <w:p w14:paraId="7B73EB3A" w14:textId="77777777" w:rsidR="003D63DE" w:rsidRDefault="003D63DE" w:rsidP="003D63DE">
            <w:pPr>
              <w:pStyle w:val="ListNumber"/>
              <w:numPr>
                <w:ilvl w:val="0"/>
                <w:numId w:val="9"/>
              </w:numPr>
            </w:pPr>
            <w:r>
              <w:t>Facilitate a check for understanding by providing sets of 4 screenshots from episode 2 (differentiated by complexity). In pairs or small groups, students sequence the images. In a whole class debrief, use the sequencing to unpack how tension is created in a text through the way events are ordered.</w:t>
            </w:r>
          </w:p>
          <w:p w14:paraId="29140C87" w14:textId="5B469557" w:rsidR="003D63DE" w:rsidRDefault="003D63DE" w:rsidP="003D63DE">
            <w:pPr>
              <w:pStyle w:val="ListNumber"/>
              <w:numPr>
                <w:ilvl w:val="0"/>
                <w:numId w:val="9"/>
              </w:numPr>
            </w:pPr>
            <w:r>
              <w:t xml:space="preserve">Show students an extract from </w:t>
            </w:r>
            <w:hyperlink r:id="rId42" w:history="1">
              <w:r w:rsidRPr="001162CD">
                <w:rPr>
                  <w:rStyle w:val="Hyperlink"/>
                </w:rPr>
                <w:t>episode 3 – ‘Let It Go’ (4:48–6:35)</w:t>
              </w:r>
            </w:hyperlink>
            <w:r>
              <w:t>. Some students may benefit from multiple viewings to assist their comprehension and memory.</w:t>
            </w:r>
          </w:p>
          <w:p w14:paraId="013165A6" w14:textId="77777777" w:rsidR="003D63DE" w:rsidRDefault="003D63DE" w:rsidP="003D63DE">
            <w:pPr>
              <w:pStyle w:val="ListNumber"/>
              <w:numPr>
                <w:ilvl w:val="0"/>
                <w:numId w:val="9"/>
              </w:numPr>
            </w:pPr>
            <w:r>
              <w:lastRenderedPageBreak/>
              <w:t>Ask students to describe the difference between implied and literal meaning. Collaborate to create a class definition for each term.</w:t>
            </w:r>
          </w:p>
          <w:p w14:paraId="5F15332C" w14:textId="5190C835" w:rsidR="003D63DE" w:rsidRPr="00421981" w:rsidRDefault="003D63DE" w:rsidP="00C942D0">
            <w:pPr>
              <w:pStyle w:val="ListNumber"/>
              <w:numPr>
                <w:ilvl w:val="0"/>
                <w:numId w:val="52"/>
              </w:numPr>
            </w:pPr>
            <w:r>
              <w:t xml:space="preserve">Rewatch the extract and pause at key moments to ask who, where, and what is happening. Then ask one </w:t>
            </w:r>
            <w:r w:rsidR="00E335F4">
              <w:t>‘</w:t>
            </w:r>
            <w:r>
              <w:t>why</w:t>
            </w:r>
            <w:r w:rsidR="00E335F4">
              <w:t>’</w:t>
            </w:r>
            <w:r>
              <w:t xml:space="preserve"> question to connect to the idea of implied meaning.</w:t>
            </w:r>
          </w:p>
        </w:tc>
        <w:tc>
          <w:tcPr>
            <w:tcW w:w="7371" w:type="dxa"/>
          </w:tcPr>
          <w:p w14:paraId="4B58FCB8" w14:textId="5F1D2F7B" w:rsidR="003D63DE" w:rsidRDefault="003D63DE" w:rsidP="00194ACF">
            <w:pPr>
              <w:pStyle w:val="FeatureBox2"/>
              <w:rPr>
                <w:rStyle w:val="Strong"/>
              </w:rPr>
            </w:pPr>
            <w:r w:rsidRPr="00166FDE">
              <w:rPr>
                <w:rStyle w:val="Strong"/>
              </w:rPr>
              <w:lastRenderedPageBreak/>
              <w:t>Evidence of learning:</w:t>
            </w:r>
            <w:r>
              <w:rPr>
                <w:rStyle w:val="Strong"/>
              </w:rPr>
              <w:t xml:space="preserve"> </w:t>
            </w:r>
            <w:r w:rsidRPr="00A21CDD">
              <w:t>students identify features of a narrative by</w:t>
            </w:r>
            <w:r>
              <w:t xml:space="preserve"> selecting or representing key events using words, symbols or visuals.</w:t>
            </w:r>
          </w:p>
          <w:p w14:paraId="5AD60011" w14:textId="10177146" w:rsidR="003D63DE" w:rsidRDefault="007458FD" w:rsidP="00194ACF">
            <w:pPr>
              <w:pStyle w:val="FeatureBox2"/>
            </w:pPr>
            <w:r>
              <w:t>S</w:t>
            </w:r>
            <w:r w:rsidR="003D63DE" w:rsidRPr="00A21CDD">
              <w:t xml:space="preserve">tudents </w:t>
            </w:r>
            <w:r w:rsidR="003D63DE">
              <w:t>order the images correctly or logically and explain how sequence and pacing increase tension.</w:t>
            </w:r>
          </w:p>
          <w:p w14:paraId="0D3C062D" w14:textId="477A9274" w:rsidR="003D63DE" w:rsidRDefault="007458FD" w:rsidP="00194ACF">
            <w:pPr>
              <w:pStyle w:val="FeatureBox2"/>
            </w:pPr>
            <w:r>
              <w:t>S</w:t>
            </w:r>
            <w:r w:rsidR="003D63DE" w:rsidRPr="00A21CDD">
              <w:t xml:space="preserve">tudents </w:t>
            </w:r>
            <w:r w:rsidR="003D63DE">
              <w:t>distinguish literal from implied meaning in their own words. Some students provide</w:t>
            </w:r>
            <w:r w:rsidR="00E11501">
              <w:t xml:space="preserve"> or </w:t>
            </w:r>
            <w:r w:rsidR="003D63DE">
              <w:t>identify an example of each.</w:t>
            </w:r>
          </w:p>
          <w:p w14:paraId="52C592EF" w14:textId="2D6286EC" w:rsidR="003D63DE" w:rsidRPr="007A0B36" w:rsidRDefault="007458FD" w:rsidP="00194ACF">
            <w:pPr>
              <w:pStyle w:val="FeatureBox2"/>
            </w:pPr>
            <w:r>
              <w:t>S</w:t>
            </w:r>
            <w:r w:rsidR="003D63DE" w:rsidRPr="00A21CDD">
              <w:t xml:space="preserve">tudents </w:t>
            </w:r>
            <w:r w:rsidR="003D63DE">
              <w:t>answer the literal questions accurately and justify a why inference with a specific example from the clip.</w:t>
            </w:r>
          </w:p>
        </w:tc>
      </w:tr>
    </w:tbl>
    <w:p w14:paraId="001BAB5A" w14:textId="40623D8B" w:rsidR="003D63DE" w:rsidRDefault="003D63DE" w:rsidP="003D63DE">
      <w:pPr>
        <w:pStyle w:val="Caption"/>
      </w:pPr>
      <w:r>
        <w:t xml:space="preserve">Table </w:t>
      </w:r>
      <w:r>
        <w:fldChar w:fldCharType="begin"/>
      </w:r>
      <w:r>
        <w:instrText xml:space="preserve"> SEQ Table \* ARABIC </w:instrText>
      </w:r>
      <w:r>
        <w:fldChar w:fldCharType="separate"/>
      </w:r>
      <w:r w:rsidR="009E2088">
        <w:rPr>
          <w:noProof/>
        </w:rPr>
        <w:t>16</w:t>
      </w:r>
      <w:r>
        <w:fldChar w:fldCharType="end"/>
      </w:r>
      <w:r>
        <w:t xml:space="preserve"> – targeted </w:t>
      </w:r>
      <w:r w:rsidRPr="00F425B6">
        <w:t>teaching and learning activities</w:t>
      </w:r>
    </w:p>
    <w:tbl>
      <w:tblPr>
        <w:tblStyle w:val="Tableheader"/>
        <w:tblW w:w="5000" w:type="pct"/>
        <w:tblBorders>
          <w:top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Description w:val="Teaching and learning activities and evidence of learning for integrated content."/>
      </w:tblPr>
      <w:tblGrid>
        <w:gridCol w:w="7280"/>
        <w:gridCol w:w="7280"/>
      </w:tblGrid>
      <w:tr w:rsidR="003D63DE" w:rsidRPr="00C003A2" w14:paraId="311E1378" w14:textId="77777777" w:rsidTr="00194ACF">
        <w:trPr>
          <w:cnfStyle w:val="100000000000" w:firstRow="1" w:lastRow="0" w:firstColumn="0" w:lastColumn="0" w:oddVBand="0" w:evenVBand="0" w:oddHBand="0" w:evenHBand="0" w:firstRowFirstColumn="0" w:firstRowLastColumn="0" w:lastRowFirstColumn="0" w:lastRowLastColumn="0"/>
          <w:trHeight w:val="712"/>
        </w:trPr>
        <w:tc>
          <w:tcPr>
            <w:tcW w:w="0" w:type="pct"/>
            <w:tcBorders>
              <w:bottom w:val="none" w:sz="0" w:space="0" w:color="auto"/>
              <w:right w:val="none" w:sz="0" w:space="0" w:color="auto"/>
            </w:tcBorders>
          </w:tcPr>
          <w:p w14:paraId="40894FD9" w14:textId="77777777" w:rsidR="003D63DE" w:rsidRPr="00C030A9" w:rsidRDefault="003D63DE" w:rsidP="00194ACF">
            <w:r w:rsidRPr="00C030A9">
              <w:t xml:space="preserve">Life Skills </w:t>
            </w:r>
            <w:r>
              <w:t>teaching and learning activities</w:t>
            </w:r>
          </w:p>
        </w:tc>
        <w:tc>
          <w:tcPr>
            <w:tcW w:w="0" w:type="pct"/>
            <w:tcBorders>
              <w:left w:val="none" w:sz="0" w:space="0" w:color="auto"/>
              <w:bottom w:val="none" w:sz="0" w:space="0" w:color="auto"/>
            </w:tcBorders>
          </w:tcPr>
          <w:p w14:paraId="6EC906FD" w14:textId="77777777" w:rsidR="003D63DE" w:rsidRPr="00C030A9" w:rsidRDefault="003D63DE" w:rsidP="00194ACF">
            <w:r>
              <w:t>Mainstream teaching and learning activities</w:t>
            </w:r>
          </w:p>
        </w:tc>
      </w:tr>
      <w:tr w:rsidR="003D63DE" w:rsidRPr="00C003A2" w14:paraId="103EFFA2" w14:textId="77777777" w:rsidTr="00194ACF">
        <w:trPr>
          <w:cnfStyle w:val="000000100000" w:firstRow="0" w:lastRow="0" w:firstColumn="0" w:lastColumn="0" w:oddVBand="0" w:evenVBand="0" w:oddHBand="1" w:evenHBand="0" w:firstRowFirstColumn="0" w:firstRowLastColumn="0" w:lastRowFirstColumn="0" w:lastRowLastColumn="0"/>
          <w:trHeight w:val="1091"/>
        </w:trPr>
        <w:tc>
          <w:tcPr>
            <w:tcW w:w="0" w:type="pct"/>
          </w:tcPr>
          <w:p w14:paraId="69DDAA4C" w14:textId="77777777" w:rsidR="003D63DE" w:rsidRDefault="003D63DE" w:rsidP="003D63DE">
            <w:pPr>
              <w:pStyle w:val="ListNumber"/>
              <w:numPr>
                <w:ilvl w:val="0"/>
                <w:numId w:val="61"/>
              </w:numPr>
            </w:pPr>
            <w:r>
              <w:t xml:space="preserve">Use annotated screenshots from </w:t>
            </w:r>
            <w:r w:rsidRPr="00AD793B">
              <w:rPr>
                <w:i/>
                <w:iCs/>
              </w:rPr>
              <w:t>Crazy Fun Park</w:t>
            </w:r>
            <w:r>
              <w:t xml:space="preserve"> to introduce and review film conventions. For example:</w:t>
            </w:r>
          </w:p>
          <w:p w14:paraId="77DB1F4A" w14:textId="569AFC9D" w:rsidR="003D63DE" w:rsidRDefault="003D63DE" w:rsidP="00194ACF">
            <w:pPr>
              <w:pStyle w:val="ListNumber2"/>
              <w:numPr>
                <w:ilvl w:val="0"/>
                <w:numId w:val="2"/>
              </w:numPr>
            </w:pPr>
            <w:r>
              <w:t>D</w:t>
            </w:r>
            <w:r w:rsidRPr="00271CD8">
              <w:t>raw a line from the character to the radio</w:t>
            </w:r>
            <w:r>
              <w:t xml:space="preserve"> and</w:t>
            </w:r>
            <w:r w:rsidRPr="00271CD8" w:rsidDel="00540AB0">
              <w:t xml:space="preserve"> </w:t>
            </w:r>
            <w:r>
              <w:t>a</w:t>
            </w:r>
            <w:r w:rsidRPr="00271CD8">
              <w:t xml:space="preserve">dd an </w:t>
            </w:r>
            <w:r w:rsidRPr="001B64AF">
              <w:rPr>
                <w:b/>
                <w:bCs/>
              </w:rPr>
              <w:t>ear</w:t>
            </w:r>
            <w:r w:rsidRPr="00271CD8">
              <w:t xml:space="preserve"> icon</w:t>
            </w:r>
            <w:r>
              <w:t>.</w:t>
            </w:r>
          </w:p>
          <w:p w14:paraId="2C4C597D" w14:textId="61745F13" w:rsidR="003D63DE" w:rsidRDefault="003D63DE" w:rsidP="00194ACF">
            <w:pPr>
              <w:pStyle w:val="ListNumber2"/>
            </w:pPr>
            <w:r w:rsidRPr="00271CD8">
              <w:t>Say</w:t>
            </w:r>
            <w:r w:rsidR="0030463B">
              <w:t>,</w:t>
            </w:r>
            <w:r w:rsidRPr="00271CD8">
              <w:t xml:space="preserve"> </w:t>
            </w:r>
            <w:r>
              <w:t>‘</w:t>
            </w:r>
            <w:r w:rsidRPr="00271CD8">
              <w:t>The characters can hear this sound</w:t>
            </w:r>
            <w:r>
              <w:t>.’ Add a character’s ear connected to the source of the sound. Pair this with a symbol rather than increasing the demand on students to learn the term ‘diegetic sound’. Repeat for a small set of conventions.</w:t>
            </w:r>
          </w:p>
          <w:p w14:paraId="0811D0C7" w14:textId="3B080FDD" w:rsidR="003D63DE" w:rsidRDefault="003D63DE" w:rsidP="00194ACF">
            <w:pPr>
              <w:pStyle w:val="ListNumber2"/>
            </w:pPr>
            <w:r>
              <w:lastRenderedPageBreak/>
              <w:t>To check for understanding</w:t>
            </w:r>
            <w:r w:rsidR="0030463B">
              <w:t>,</w:t>
            </w:r>
            <w:r>
              <w:t xml:space="preserve"> present a symbol and ask</w:t>
            </w:r>
            <w:r w:rsidR="00E71067">
              <w:t>:</w:t>
            </w:r>
            <w:r>
              <w:t xml:space="preserve"> ‘Does this match the sound that the characters can hear?’ Students respond with gesture, pointing or AAC.</w:t>
            </w:r>
          </w:p>
          <w:p w14:paraId="2E8316E5" w14:textId="77777777" w:rsidR="003D63DE" w:rsidRDefault="003D63DE" w:rsidP="00C942D0">
            <w:pPr>
              <w:pStyle w:val="ListNumber"/>
              <w:numPr>
                <w:ilvl w:val="0"/>
                <w:numId w:val="52"/>
              </w:numPr>
            </w:pPr>
            <w:r w:rsidRPr="00C24CE7">
              <w:t xml:space="preserve">Provide students with an independent or paired activity to check their understanding. Ask them to use the symbols to annotate different screenshots from </w:t>
            </w:r>
            <w:r w:rsidRPr="00F90BF4">
              <w:rPr>
                <w:i/>
                <w:iCs/>
              </w:rPr>
              <w:t>Crazy Fun Park</w:t>
            </w:r>
            <w:r w:rsidRPr="00C24CE7">
              <w:t>. To support access, consider using short clips of the series in an interactive PowerPoint where students can watch the clips and use voice-to-text to add their own annotations.</w:t>
            </w:r>
          </w:p>
          <w:p w14:paraId="7612164C" w14:textId="3C6DED73" w:rsidR="003D63DE" w:rsidRDefault="003D63DE" w:rsidP="00C942D0">
            <w:pPr>
              <w:pStyle w:val="ListNumber"/>
              <w:numPr>
                <w:ilvl w:val="0"/>
                <w:numId w:val="52"/>
              </w:numPr>
            </w:pPr>
            <w:r w:rsidRPr="00FC5F08">
              <w:t>Ask students to use the sentence starters</w:t>
            </w:r>
            <w:r w:rsidR="00BA7FAF">
              <w:t>,</w:t>
            </w:r>
            <w:r w:rsidRPr="00FC5F08">
              <w:t xml:space="preserve"> ‘I see</w:t>
            </w:r>
            <w:r>
              <w:t xml:space="preserve"> </w:t>
            </w:r>
            <w:r w:rsidRPr="00FC5F08">
              <w:t>…’, ‘I think</w:t>
            </w:r>
            <w:r>
              <w:t xml:space="preserve"> </w:t>
            </w:r>
            <w:r w:rsidRPr="00FC5F08">
              <w:t>…’ and ‘I feel</w:t>
            </w:r>
            <w:r>
              <w:t xml:space="preserve"> </w:t>
            </w:r>
            <w:r w:rsidRPr="00FC5F08">
              <w:t>…’ to compose personal responses. This helps them describe how film conventions are used, identify the feature of the text and explain how meaning has been shaped.</w:t>
            </w:r>
          </w:p>
          <w:p w14:paraId="2EEE49E9" w14:textId="64BC5E5B" w:rsidR="003D63DE" w:rsidRDefault="003D63DE" w:rsidP="006C0AEF">
            <w:pPr>
              <w:pStyle w:val="FeatureBox2"/>
            </w:pPr>
            <w:r w:rsidRPr="000E42EA">
              <w:rPr>
                <w:rStyle w:val="Strong"/>
              </w:rPr>
              <w:t>Teacher note:</w:t>
            </w:r>
            <w:r w:rsidRPr="000E42EA">
              <w:t xml:space="preserve"> </w:t>
            </w:r>
            <w:r>
              <w:t>u</w:t>
            </w:r>
            <w:r w:rsidRPr="000E42EA">
              <w:t>se language familiar to students</w:t>
            </w:r>
            <w:r>
              <w:t xml:space="preserve"> and appropriate to their learning needs</w:t>
            </w:r>
            <w:r w:rsidRPr="000E42EA">
              <w:t xml:space="preserve"> when </w:t>
            </w:r>
            <w:r>
              <w:t>introducing</w:t>
            </w:r>
            <w:r w:rsidRPr="000E42EA">
              <w:t xml:space="preserve"> complex ideas. Rephras</w:t>
            </w:r>
            <w:r>
              <w:t>ing</w:t>
            </w:r>
            <w:r w:rsidRPr="000E42EA">
              <w:t xml:space="preserve"> abstract terms</w:t>
            </w:r>
            <w:r>
              <w:t xml:space="preserve"> by using vocabulary they have already mastered creates reduced language load which may become a barrier</w:t>
            </w:r>
            <w:r w:rsidRPr="000E42EA">
              <w:t xml:space="preserve"> for </w:t>
            </w:r>
            <w:r>
              <w:t>learning. For example:</w:t>
            </w:r>
          </w:p>
          <w:p w14:paraId="0696437E" w14:textId="4FECE90D" w:rsidR="003D63DE" w:rsidRDefault="00B828B5" w:rsidP="004908D0">
            <w:pPr>
              <w:pStyle w:val="FeatureBox2"/>
              <w:numPr>
                <w:ilvl w:val="0"/>
                <w:numId w:val="85"/>
              </w:numPr>
              <w:ind w:left="600" w:hanging="600"/>
            </w:pPr>
            <w:r>
              <w:t>I</w:t>
            </w:r>
            <w:r w:rsidR="003D63DE" w:rsidRPr="000E42EA">
              <w:t xml:space="preserve">nstead of </w:t>
            </w:r>
            <w:r w:rsidR="003D63DE">
              <w:t xml:space="preserve">using </w:t>
            </w:r>
            <w:r w:rsidR="003D63DE" w:rsidRPr="000E42EA">
              <w:t>‘trans-diegetic sound’</w:t>
            </w:r>
            <w:r>
              <w:t>,</w:t>
            </w:r>
            <w:r w:rsidR="003D63DE" w:rsidRPr="000E42EA">
              <w:t xml:space="preserve"> </w:t>
            </w:r>
            <w:r w:rsidR="003D63DE">
              <w:t>use</w:t>
            </w:r>
            <w:r w:rsidR="003D63DE" w:rsidRPr="000E42EA">
              <w:t xml:space="preserve"> ‘bridge music</w:t>
            </w:r>
            <w:r w:rsidR="003D63DE">
              <w:t xml:space="preserve">’ and </w:t>
            </w:r>
            <w:r w:rsidR="003D63DE">
              <w:lastRenderedPageBreak/>
              <w:t>explain that</w:t>
            </w:r>
            <w:r w:rsidR="003D63DE" w:rsidRPr="000E42EA">
              <w:t xml:space="preserve"> </w:t>
            </w:r>
            <w:r w:rsidR="003D63DE">
              <w:t xml:space="preserve">it </w:t>
            </w:r>
            <w:r w:rsidR="003D63DE" w:rsidRPr="000E42EA">
              <w:t xml:space="preserve">moves from the background into the scene and links </w:t>
            </w:r>
            <w:r w:rsidR="003D63DE">
              <w:t xml:space="preserve">the 2 </w:t>
            </w:r>
            <w:r w:rsidR="003D63DE" w:rsidRPr="000E42EA">
              <w:t>places</w:t>
            </w:r>
            <w:r w:rsidR="003D63DE">
              <w:t xml:space="preserve"> like a bridge.</w:t>
            </w:r>
          </w:p>
          <w:p w14:paraId="4DA7F610" w14:textId="466AA49A" w:rsidR="003D63DE" w:rsidRPr="00416F2C" w:rsidRDefault="00B828B5" w:rsidP="004908D0">
            <w:pPr>
              <w:pStyle w:val="FeatureBox2"/>
              <w:numPr>
                <w:ilvl w:val="0"/>
                <w:numId w:val="85"/>
              </w:numPr>
              <w:ind w:left="600" w:hanging="600"/>
            </w:pPr>
            <w:r>
              <w:t>F</w:t>
            </w:r>
            <w:r w:rsidR="003D63DE">
              <w:t>or</w:t>
            </w:r>
            <w:r w:rsidR="003D63DE" w:rsidRPr="000E42EA">
              <w:t xml:space="preserve"> ‘montage’ </w:t>
            </w:r>
            <w:r w:rsidR="003D63DE">
              <w:t xml:space="preserve">use </w:t>
            </w:r>
            <w:r w:rsidR="003D63DE" w:rsidRPr="000E42EA">
              <w:t xml:space="preserve">‘lots of quick shots that show time passing or </w:t>
            </w:r>
            <w:r w:rsidR="003D63DE">
              <w:t xml:space="preserve">a </w:t>
            </w:r>
            <w:r w:rsidR="003D63DE" w:rsidRPr="000E42EA">
              <w:t>fast change’</w:t>
            </w:r>
            <w:r w:rsidR="003D63DE">
              <w:t>. Moving forward, the teacher and student refer to montage as ‘the quick shots tool’.</w:t>
            </w:r>
          </w:p>
        </w:tc>
        <w:tc>
          <w:tcPr>
            <w:tcW w:w="0" w:type="pct"/>
          </w:tcPr>
          <w:p w14:paraId="3F97B3FB" w14:textId="38972875" w:rsidR="003D63DE" w:rsidRDefault="003D63DE" w:rsidP="00D97ECB">
            <w:pPr>
              <w:pStyle w:val="ListNumber"/>
              <w:numPr>
                <w:ilvl w:val="0"/>
                <w:numId w:val="62"/>
              </w:numPr>
              <w:ind w:left="685" w:hanging="709"/>
            </w:pPr>
            <w:r>
              <w:lastRenderedPageBreak/>
              <w:t>Review prior learning of film conventions such as montage, mise en sc</w:t>
            </w:r>
            <w:r w:rsidR="00B40845">
              <w:t>è</w:t>
            </w:r>
            <w:r>
              <w:t>ne, diegetic and non</w:t>
            </w:r>
            <w:r w:rsidR="0052331A">
              <w:t>-</w:t>
            </w:r>
            <w:r>
              <w:t>diegetic sound, lighting, editing and camera movement.</w:t>
            </w:r>
          </w:p>
          <w:p w14:paraId="39E07ACD" w14:textId="0F28346F" w:rsidR="003D63DE" w:rsidRPr="00A84F3F" w:rsidRDefault="003D63DE" w:rsidP="00C942D0">
            <w:pPr>
              <w:pStyle w:val="ListNumber"/>
              <w:numPr>
                <w:ilvl w:val="0"/>
                <w:numId w:val="52"/>
              </w:numPr>
              <w:ind w:left="685" w:hanging="709"/>
              <w:rPr>
                <w:rStyle w:val="Emphasis"/>
                <w:i w:val="0"/>
                <w:iCs w:val="0"/>
              </w:rPr>
            </w:pPr>
            <w:r>
              <w:t xml:space="preserve">Provide students with a worksheet that has a 3-column table with multiple rows with the headings: film narrative convention, definition and an example from </w:t>
            </w:r>
            <w:r w:rsidRPr="00F011D4">
              <w:rPr>
                <w:rStyle w:val="Emphasis"/>
              </w:rPr>
              <w:t>Crazy Fun</w:t>
            </w:r>
            <w:r>
              <w:rPr>
                <w:rStyle w:val="Emphasis"/>
              </w:rPr>
              <w:t xml:space="preserve"> P</w:t>
            </w:r>
            <w:r w:rsidRPr="00F011D4">
              <w:rPr>
                <w:rStyle w:val="Emphasis"/>
              </w:rPr>
              <w:t>ark</w:t>
            </w:r>
            <w:r>
              <w:rPr>
                <w:rStyle w:val="Emphasis"/>
              </w:rPr>
              <w:t>.</w:t>
            </w:r>
            <w:r>
              <w:rPr>
                <w:rStyle w:val="Emphasis"/>
                <w:i w:val="0"/>
                <w:iCs w:val="0"/>
              </w:rPr>
              <w:t xml:space="preserve"> </w:t>
            </w:r>
            <w:r w:rsidRPr="00AD39D9">
              <w:t>The conventions listed in the first column should include montage, mise en sc</w:t>
            </w:r>
            <w:r w:rsidR="00D44834">
              <w:t>è</w:t>
            </w:r>
            <w:r w:rsidRPr="00AD39D9">
              <w:t>ne, diegetic sound, non-</w:t>
            </w:r>
            <w:r>
              <w:t>diegetic</w:t>
            </w:r>
            <w:r w:rsidRPr="00AD39D9">
              <w:t xml:space="preserve"> sound, trans-diegetic sound, lighting, editing and camera movement.</w:t>
            </w:r>
          </w:p>
          <w:p w14:paraId="73D3E369" w14:textId="77777777" w:rsidR="003D63DE" w:rsidRDefault="003D63DE" w:rsidP="00C942D0">
            <w:pPr>
              <w:pStyle w:val="ListNumber"/>
              <w:numPr>
                <w:ilvl w:val="0"/>
                <w:numId w:val="52"/>
              </w:numPr>
              <w:ind w:left="685" w:hanging="709"/>
            </w:pPr>
            <w:r>
              <w:lastRenderedPageBreak/>
              <w:t>Use a gradual release of responsibility strategy to:</w:t>
            </w:r>
          </w:p>
          <w:p w14:paraId="22C8244A" w14:textId="18E006E5" w:rsidR="003D63DE" w:rsidRDefault="00A873C6" w:rsidP="00D97ECB">
            <w:pPr>
              <w:pStyle w:val="ListNumber2"/>
              <w:numPr>
                <w:ilvl w:val="0"/>
                <w:numId w:val="86"/>
              </w:numPr>
              <w:ind w:left="1252"/>
            </w:pPr>
            <w:r>
              <w:t>M</w:t>
            </w:r>
            <w:r w:rsidR="003D63DE">
              <w:t>odel the process</w:t>
            </w:r>
            <w:r w:rsidR="0086722D">
              <w:t xml:space="preserve"> by</w:t>
            </w:r>
            <w:r w:rsidR="003D63DE">
              <w:t xml:space="preserve"> completing one row</w:t>
            </w:r>
            <w:r w:rsidR="0086722D">
              <w:t>,</w:t>
            </w:r>
            <w:r w:rsidR="003D63DE">
              <w:t xml:space="preserve"> for example, montage. Facilitate a class guided completion of the second row.</w:t>
            </w:r>
          </w:p>
          <w:p w14:paraId="7324E925" w14:textId="5F6312E9" w:rsidR="003D63DE" w:rsidRDefault="00A873C6" w:rsidP="00D97ECB">
            <w:pPr>
              <w:pStyle w:val="ListNumber2"/>
              <w:ind w:left="1252"/>
            </w:pPr>
            <w:r>
              <w:t>S</w:t>
            </w:r>
            <w:r w:rsidR="003D63DE">
              <w:t>upport students to complete the remaining rows independently.</w:t>
            </w:r>
          </w:p>
          <w:p w14:paraId="6A112E78" w14:textId="77777777" w:rsidR="003D63DE" w:rsidRDefault="003D63DE" w:rsidP="00C942D0">
            <w:pPr>
              <w:pStyle w:val="ListNumber"/>
              <w:numPr>
                <w:ilvl w:val="0"/>
                <w:numId w:val="52"/>
              </w:numPr>
              <w:ind w:left="685" w:hanging="685"/>
            </w:pPr>
            <w:r w:rsidRPr="00525919">
              <w:t xml:space="preserve">Display and read the </w:t>
            </w:r>
            <w:r>
              <w:t>3</w:t>
            </w:r>
            <w:r w:rsidRPr="00525919">
              <w:t xml:space="preserve"> model sentences</w:t>
            </w:r>
            <w:r>
              <w:t xml:space="preserve"> listed below</w:t>
            </w:r>
            <w:r w:rsidRPr="00525919">
              <w:t>:</w:t>
            </w:r>
          </w:p>
          <w:p w14:paraId="30309F84" w14:textId="77777777" w:rsidR="003D63DE" w:rsidRPr="003B6B28" w:rsidRDefault="003D63DE" w:rsidP="00F66413">
            <w:pPr>
              <w:pStyle w:val="ListBullet2"/>
              <w:ind w:left="1252" w:hanging="567"/>
            </w:pPr>
            <w:r w:rsidRPr="003B6B28">
              <w:t>The removal of the distinction between Chester’s ordinary world and Crazy Fun Park is achieved using the trans-diegetic soundtrack which acts as a bridge connecting the 2 worlds.</w:t>
            </w:r>
          </w:p>
          <w:p w14:paraId="54645056" w14:textId="4307AE8F" w:rsidR="003D63DE" w:rsidRPr="00E12746" w:rsidRDefault="003D63DE" w:rsidP="00F66413">
            <w:pPr>
              <w:pStyle w:val="ListBullet2"/>
              <w:ind w:left="1252" w:hanging="567"/>
            </w:pPr>
            <w:r w:rsidRPr="00E12746">
              <w:t xml:space="preserve">The use of the trans-diegetic soundtrack </w:t>
            </w:r>
            <w:r w:rsidR="0086722D">
              <w:t>suggests</w:t>
            </w:r>
            <w:r>
              <w:t xml:space="preserve"> that </w:t>
            </w:r>
            <w:r w:rsidRPr="00E12746">
              <w:t>Chester is attempting to exist in both worlds – in his ordinary world during the day and in Crazy Fun Park at night.</w:t>
            </w:r>
          </w:p>
          <w:p w14:paraId="276AD4BA" w14:textId="31EFC471" w:rsidR="003D63DE" w:rsidRPr="00E12746" w:rsidRDefault="003D63DE" w:rsidP="00F66413">
            <w:pPr>
              <w:pStyle w:val="ListBullet2"/>
              <w:ind w:left="1252" w:hanging="567"/>
            </w:pPr>
            <w:r w:rsidRPr="00E12746">
              <w:t xml:space="preserve">The exploration of the need to belong is conveyed </w:t>
            </w:r>
            <w:r w:rsidR="000B7D1D">
              <w:t>using</w:t>
            </w:r>
            <w:r w:rsidRPr="00E12746">
              <w:t xml:space="preserve"> the trans-diegetic soundtrack which reflects Chester’s inability to belong fully to either the ordinary world or to </w:t>
            </w:r>
            <w:r w:rsidRPr="006A5CB9">
              <w:rPr>
                <w:rStyle w:val="Emphasis"/>
                <w:i w:val="0"/>
                <w:iCs w:val="0"/>
              </w:rPr>
              <w:lastRenderedPageBreak/>
              <w:t>Crazy Fun Park</w:t>
            </w:r>
            <w:r w:rsidRPr="00C11BE5">
              <w:rPr>
                <w:rStyle w:val="Emphasis"/>
              </w:rPr>
              <w:t>.</w:t>
            </w:r>
          </w:p>
          <w:p w14:paraId="486FA31C" w14:textId="025217CA" w:rsidR="003D63DE" w:rsidRPr="00C11BE5" w:rsidRDefault="003D63DE" w:rsidP="00C942D0">
            <w:pPr>
              <w:pStyle w:val="ListNumber"/>
              <w:numPr>
                <w:ilvl w:val="0"/>
                <w:numId w:val="52"/>
              </w:numPr>
              <w:ind w:left="685" w:hanging="685"/>
              <w:rPr>
                <w:rStyle w:val="Emphasis"/>
              </w:rPr>
            </w:pPr>
            <w:r>
              <w:t xml:space="preserve">Students identify the use of nominalisation and verb tense and explain how film narrative conventions shape meaning in </w:t>
            </w:r>
            <w:r w:rsidRPr="00C11BE5">
              <w:rPr>
                <w:rStyle w:val="Emphasis"/>
              </w:rPr>
              <w:t>Crazy Fun Park.</w:t>
            </w:r>
          </w:p>
          <w:p w14:paraId="7DD14435" w14:textId="6F46B745" w:rsidR="003D63DE" w:rsidRDefault="003D63DE" w:rsidP="00C942D0">
            <w:pPr>
              <w:pStyle w:val="ListNumber"/>
              <w:numPr>
                <w:ilvl w:val="0"/>
                <w:numId w:val="52"/>
              </w:numPr>
              <w:ind w:left="685" w:hanging="685"/>
            </w:pPr>
            <w:r>
              <w:t>Students write 2 to 3 analysis sentences following the pattern of the sample nominalisation sentences. Provide some students the sentence frame</w:t>
            </w:r>
            <w:r w:rsidR="00D56279">
              <w:t>,</w:t>
            </w:r>
            <w:r>
              <w:t xml:space="preserve"> ‘The use of [convention] creates/positions [effect] ...’</w:t>
            </w:r>
          </w:p>
          <w:p w14:paraId="603299B1" w14:textId="77777777" w:rsidR="003D63DE" w:rsidRPr="0076022E" w:rsidRDefault="003D63DE" w:rsidP="00194ACF">
            <w:pPr>
              <w:pStyle w:val="FeatureBox2"/>
            </w:pPr>
            <w:r w:rsidRPr="008D110F">
              <w:rPr>
                <w:b/>
                <w:bCs/>
              </w:rPr>
              <w:t>Evidence of learning:</w:t>
            </w:r>
            <w:r>
              <w:t xml:space="preserve"> students </w:t>
            </w:r>
            <w:r w:rsidRPr="00592F28">
              <w:t>accurately name a convention, a clear definition and cite a specific moment from the extract that explains its effect on meaning</w:t>
            </w:r>
            <w:r>
              <w:t>.</w:t>
            </w:r>
          </w:p>
        </w:tc>
      </w:tr>
    </w:tbl>
    <w:p w14:paraId="5BE1A5A5" w14:textId="39ECC9A0" w:rsidR="003D63DE" w:rsidRDefault="003D63DE" w:rsidP="003D63DE">
      <w:pPr>
        <w:pStyle w:val="Caption"/>
      </w:pPr>
      <w:r>
        <w:lastRenderedPageBreak/>
        <w:t xml:space="preserve">Table </w:t>
      </w:r>
      <w:r>
        <w:fldChar w:fldCharType="begin"/>
      </w:r>
      <w:r>
        <w:instrText xml:space="preserve"> SEQ Table \* ARABIC </w:instrText>
      </w:r>
      <w:r>
        <w:fldChar w:fldCharType="separate"/>
      </w:r>
      <w:r w:rsidR="009E2088">
        <w:rPr>
          <w:noProof/>
        </w:rPr>
        <w:t>17</w:t>
      </w:r>
      <w:r>
        <w:fldChar w:fldCharType="end"/>
      </w:r>
      <w:r>
        <w:t xml:space="preserve"> </w:t>
      </w:r>
      <w:r w:rsidRPr="00E24C4A">
        <w:t>– lesson c</w:t>
      </w:r>
      <w:r>
        <w:t>losure: u</w:t>
      </w:r>
      <w:r w:rsidRPr="00BA5410">
        <w:t xml:space="preserve">niversal </w:t>
      </w:r>
      <w:r w:rsidR="00DE434B">
        <w:t xml:space="preserve">lesson 4 </w:t>
      </w:r>
      <w:r w:rsidRPr="00BA5410">
        <w:t>reflection and feedback activity</w:t>
      </w:r>
    </w:p>
    <w:tbl>
      <w:tblPr>
        <w:tblStyle w:val="Tableheader"/>
        <w:tblW w:w="14596" w:type="dxa"/>
        <w:tblBorders>
          <w:top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Description w:val="Teaching and learning activities and evidence of learning for universal content."/>
      </w:tblPr>
      <w:tblGrid>
        <w:gridCol w:w="7508"/>
        <w:gridCol w:w="7088"/>
      </w:tblGrid>
      <w:tr w:rsidR="003D63DE" w14:paraId="6ED1B4BF" w14:textId="77777777" w:rsidTr="00194ACF">
        <w:trPr>
          <w:cnfStyle w:val="100000000000" w:firstRow="1" w:lastRow="0" w:firstColumn="0" w:lastColumn="0" w:oddVBand="0" w:evenVBand="0" w:oddHBand="0" w:evenHBand="0" w:firstRowFirstColumn="0" w:firstRowLastColumn="0" w:lastRowFirstColumn="0" w:lastRowLastColumn="0"/>
        </w:trPr>
        <w:tc>
          <w:tcPr>
            <w:tcW w:w="7508" w:type="dxa"/>
            <w:tcBorders>
              <w:bottom w:val="none" w:sz="0" w:space="0" w:color="auto"/>
              <w:right w:val="none" w:sz="0" w:space="0" w:color="auto"/>
            </w:tcBorders>
          </w:tcPr>
          <w:p w14:paraId="7A9C82D4" w14:textId="77777777" w:rsidR="003D63DE" w:rsidRDefault="003D63DE" w:rsidP="00194ACF">
            <w:r>
              <w:t>Universal reflection and feedback activities</w:t>
            </w:r>
          </w:p>
        </w:tc>
        <w:tc>
          <w:tcPr>
            <w:tcW w:w="7088" w:type="dxa"/>
            <w:tcBorders>
              <w:left w:val="none" w:sz="0" w:space="0" w:color="auto"/>
              <w:bottom w:val="none" w:sz="0" w:space="0" w:color="auto"/>
            </w:tcBorders>
          </w:tcPr>
          <w:p w14:paraId="615401B0" w14:textId="77777777" w:rsidR="003D63DE" w:rsidRDefault="003D63DE" w:rsidP="00194ACF">
            <w:pPr>
              <w:tabs>
                <w:tab w:val="left" w:pos="2789"/>
              </w:tabs>
            </w:pPr>
            <w:r>
              <w:t>Evidence of learning and next steps</w:t>
            </w:r>
          </w:p>
        </w:tc>
      </w:tr>
      <w:tr w:rsidR="003D63DE" w14:paraId="44FB9B06" w14:textId="77777777" w:rsidTr="00194ACF">
        <w:trPr>
          <w:cnfStyle w:val="000000100000" w:firstRow="0" w:lastRow="0" w:firstColumn="0" w:lastColumn="0" w:oddVBand="0" w:evenVBand="0" w:oddHBand="1" w:evenHBand="0" w:firstRowFirstColumn="0" w:firstRowLastColumn="0" w:lastRowFirstColumn="0" w:lastRowLastColumn="0"/>
        </w:trPr>
        <w:tc>
          <w:tcPr>
            <w:tcW w:w="7508" w:type="dxa"/>
          </w:tcPr>
          <w:p w14:paraId="7E0FEE3B" w14:textId="69B2A21B" w:rsidR="003D63DE" w:rsidRPr="00AD793B" w:rsidRDefault="003D63DE" w:rsidP="003D63DE">
            <w:pPr>
              <w:pStyle w:val="ListNumber"/>
              <w:numPr>
                <w:ilvl w:val="0"/>
                <w:numId w:val="63"/>
              </w:numPr>
              <w:rPr>
                <w:szCs w:val="22"/>
              </w:rPr>
            </w:pPr>
            <w:r>
              <w:t>Share the word ‘style’ with the class on the board and in forms which all students can engage with it. Show 3 familiar examples that have a clear style, such as clothes, music and handwriting/font.</w:t>
            </w:r>
          </w:p>
          <w:p w14:paraId="44334E89" w14:textId="4CDE6692" w:rsidR="003D63DE" w:rsidRDefault="003D63DE" w:rsidP="00C942D0">
            <w:pPr>
              <w:pStyle w:val="ListNumber"/>
              <w:numPr>
                <w:ilvl w:val="0"/>
                <w:numId w:val="52"/>
              </w:numPr>
            </w:pPr>
            <w:r>
              <w:lastRenderedPageBreak/>
              <w:t>Ask students</w:t>
            </w:r>
            <w:r w:rsidR="00E71067">
              <w:t>:</w:t>
            </w:r>
            <w:r>
              <w:t xml:space="preserve"> ‘What does style mean in everyday life?’</w:t>
            </w:r>
          </w:p>
          <w:p w14:paraId="7F58B668" w14:textId="5B123926" w:rsidR="003D63DE" w:rsidRDefault="003D63DE" w:rsidP="00C942D0">
            <w:pPr>
              <w:pStyle w:val="ListNumber"/>
              <w:numPr>
                <w:ilvl w:val="0"/>
                <w:numId w:val="52"/>
              </w:numPr>
            </w:pPr>
            <w:r>
              <w:t>Shift to the textual concept of style in storytelling and ask</w:t>
            </w:r>
            <w:r w:rsidR="00E71067">
              <w:t xml:space="preserve">: </w:t>
            </w:r>
            <w:r>
              <w:t xml:space="preserve">‘What does style mean in storytelling?’ If helpful for the class or individual students, connect the question to </w:t>
            </w:r>
            <w:r w:rsidRPr="00411257">
              <w:rPr>
                <w:rStyle w:val="Emphasis"/>
              </w:rPr>
              <w:t>Crazy Fun Park</w:t>
            </w:r>
            <w:r w:rsidRPr="00AA1AF8">
              <w:rPr>
                <w:rStyle w:val="Emphasis"/>
                <w:i w:val="0"/>
                <w:iCs w:val="0"/>
              </w:rPr>
              <w:t>:</w:t>
            </w:r>
            <w:r>
              <w:rPr>
                <w:i/>
                <w:iCs/>
              </w:rPr>
              <w:t xml:space="preserve"> </w:t>
            </w:r>
            <w:r w:rsidRPr="00AA1AF8">
              <w:t>‘W</w:t>
            </w:r>
            <w:r w:rsidRPr="00411257">
              <w:t xml:space="preserve">hat makes someone’s storytelling feel recognisable or unique?’ and </w:t>
            </w:r>
            <w:r w:rsidRPr="00A33704">
              <w:t>‘H</w:t>
            </w:r>
            <w:r w:rsidRPr="00711FF0">
              <w:t>ow</w:t>
            </w:r>
            <w:r>
              <w:t xml:space="preserve"> might </w:t>
            </w:r>
            <w:r w:rsidRPr="00411257">
              <w:rPr>
                <w:rStyle w:val="Emphasis"/>
              </w:rPr>
              <w:t xml:space="preserve">Crazy Fun Park </w:t>
            </w:r>
            <w:r>
              <w:t>feel differe</w:t>
            </w:r>
            <w:r w:rsidR="00B00FA1">
              <w:t>nt</w:t>
            </w:r>
            <w:r>
              <w:t xml:space="preserve"> if it was made by someone else?’</w:t>
            </w:r>
          </w:p>
          <w:p w14:paraId="095AAF6B" w14:textId="6EC985D2" w:rsidR="003D63DE" w:rsidRDefault="003D63DE" w:rsidP="00DD0D19">
            <w:pPr>
              <w:pStyle w:val="ListNumber2"/>
              <w:numPr>
                <w:ilvl w:val="0"/>
                <w:numId w:val="95"/>
              </w:numPr>
            </w:pPr>
            <w:r>
              <w:t>Consider listing a few television shows or films the class are familiar with to spark ideas.</w:t>
            </w:r>
          </w:p>
          <w:p w14:paraId="77084441" w14:textId="11FDDF43" w:rsidR="003D63DE" w:rsidRDefault="003D63DE" w:rsidP="00DD0D19">
            <w:pPr>
              <w:pStyle w:val="ListNumber2"/>
              <w:numPr>
                <w:ilvl w:val="0"/>
                <w:numId w:val="95"/>
              </w:numPr>
            </w:pPr>
            <w:r>
              <w:t>Provide response options for all students</w:t>
            </w:r>
            <w:r w:rsidR="003E26B7">
              <w:t>, for example,</w:t>
            </w:r>
            <w:r>
              <w:t xml:space="preserve"> speech, AAC, gesture, drawing, circling an option on a choice work</w:t>
            </w:r>
            <w:r w:rsidR="003E26B7">
              <w:t xml:space="preserve"> </w:t>
            </w:r>
            <w:r>
              <w:t>sheet or dictating to a scribe in a shared document.</w:t>
            </w:r>
          </w:p>
          <w:p w14:paraId="132F6E26" w14:textId="4E4FAC31" w:rsidR="003D63DE" w:rsidRDefault="003D63DE" w:rsidP="00DD0D19">
            <w:pPr>
              <w:pStyle w:val="ListNumber2"/>
              <w:numPr>
                <w:ilvl w:val="0"/>
                <w:numId w:val="95"/>
              </w:numPr>
            </w:pPr>
            <w:r>
              <w:t>For students not yet reading, use picture</w:t>
            </w:r>
            <w:r w:rsidR="003E26B7">
              <w:t>-</w:t>
            </w:r>
            <w:r>
              <w:t>only prompt cards and gesture responses.</w:t>
            </w:r>
          </w:p>
          <w:p w14:paraId="1DA15716" w14:textId="3562DCE1" w:rsidR="003D63DE" w:rsidRDefault="003D63DE" w:rsidP="00C942D0">
            <w:pPr>
              <w:pStyle w:val="ListNumber"/>
              <w:numPr>
                <w:ilvl w:val="0"/>
                <w:numId w:val="52"/>
              </w:numPr>
            </w:pPr>
            <w:r>
              <w:t xml:space="preserve">Provide all students with a traffic-light reflection exit ticket. </w:t>
            </w:r>
            <w:r w:rsidRPr="008D58F5">
              <w:t>Students can respond in a way that suits them</w:t>
            </w:r>
            <w:r>
              <w:t xml:space="preserve"> – </w:t>
            </w:r>
            <w:r w:rsidRPr="008D58F5">
              <w:t>written, verbal, visual or using AAC/symbols</w:t>
            </w:r>
            <w:r>
              <w:t>:</w:t>
            </w:r>
          </w:p>
          <w:p w14:paraId="5196B212" w14:textId="61F71E4D" w:rsidR="003D63DE" w:rsidRPr="00A564FE" w:rsidRDefault="003D63DE" w:rsidP="003E26B7">
            <w:pPr>
              <w:pStyle w:val="ListBullet2"/>
              <w:ind w:left="1167" w:hanging="600"/>
            </w:pPr>
            <w:r w:rsidRPr="00A564FE">
              <w:t>Green: I understand what style means and how it shows in texts.</w:t>
            </w:r>
          </w:p>
          <w:p w14:paraId="1D3A3688" w14:textId="552D8573" w:rsidR="003D63DE" w:rsidRPr="00A564FE" w:rsidRDefault="003D63DE" w:rsidP="003E26B7">
            <w:pPr>
              <w:pStyle w:val="ListBullet2"/>
              <w:ind w:left="1167" w:hanging="600"/>
            </w:pPr>
            <w:r w:rsidRPr="00A564FE">
              <w:lastRenderedPageBreak/>
              <w:t>Orange: I understand some parts but need more practi</w:t>
            </w:r>
            <w:r>
              <w:t>s</w:t>
            </w:r>
            <w:r w:rsidRPr="00A564FE">
              <w:t>e or examples.</w:t>
            </w:r>
          </w:p>
          <w:p w14:paraId="5D4AB8A6" w14:textId="4E6579CC" w:rsidR="003D63DE" w:rsidRPr="00A0558D" w:rsidRDefault="003D63DE" w:rsidP="003E26B7">
            <w:pPr>
              <w:pStyle w:val="ListBullet2"/>
              <w:ind w:left="1167" w:hanging="600"/>
            </w:pPr>
            <w:r w:rsidRPr="00A564FE">
              <w:t>Red: I still need help understanding style.</w:t>
            </w:r>
          </w:p>
        </w:tc>
        <w:tc>
          <w:tcPr>
            <w:tcW w:w="7088" w:type="dxa"/>
          </w:tcPr>
          <w:p w14:paraId="169AAFD1" w14:textId="77777777" w:rsidR="003D63DE" w:rsidRPr="00381E2C" w:rsidRDefault="003D63DE" w:rsidP="00194ACF">
            <w:pPr>
              <w:pStyle w:val="FeatureBox2"/>
            </w:pPr>
            <w:r w:rsidRPr="001334BA">
              <w:rPr>
                <w:rStyle w:val="Strong"/>
              </w:rPr>
              <w:lastRenderedPageBreak/>
              <w:t>Evidence of learning</w:t>
            </w:r>
            <w:r w:rsidRPr="003E26B7">
              <w:rPr>
                <w:rStyle w:val="Strong"/>
              </w:rPr>
              <w:t>:</w:t>
            </w:r>
            <w:r>
              <w:t xml:space="preserve"> students </w:t>
            </w:r>
            <w:r w:rsidRPr="00D40703">
              <w:t>identify examples of style in everyday contexts and make connections between different forms of style.</w:t>
            </w:r>
          </w:p>
          <w:p w14:paraId="0A9D69A1" w14:textId="1A635077" w:rsidR="003D63DE" w:rsidRDefault="00794CBB" w:rsidP="00194ACF">
            <w:pPr>
              <w:pStyle w:val="FeatureBox2"/>
            </w:pPr>
            <w:r>
              <w:lastRenderedPageBreak/>
              <w:t>S</w:t>
            </w:r>
            <w:r w:rsidR="003D63DE">
              <w:t>tudents identify, describe or ex</w:t>
            </w:r>
            <w:r w:rsidR="003D63DE" w:rsidRPr="00527EBF">
              <w:t>plain</w:t>
            </w:r>
            <w:r w:rsidR="003D63DE">
              <w:t xml:space="preserve"> </w:t>
            </w:r>
            <w:r w:rsidR="003D63DE" w:rsidRPr="00527EBF">
              <w:t>how style makes a composer’s storytelling unique, and consider how a text may change if created by someone else.</w:t>
            </w:r>
          </w:p>
          <w:p w14:paraId="061DEC37" w14:textId="41236FF3" w:rsidR="003D63DE" w:rsidRPr="00E96843" w:rsidRDefault="00794CBB" w:rsidP="00194ACF">
            <w:pPr>
              <w:pStyle w:val="FeatureBox2"/>
              <w:rPr>
                <w:lang w:val="en-US"/>
              </w:rPr>
            </w:pPr>
            <w:r>
              <w:t>S</w:t>
            </w:r>
            <w:r w:rsidR="003D63DE">
              <w:t xml:space="preserve">tudents </w:t>
            </w:r>
            <w:r w:rsidR="003D63DE" w:rsidRPr="0086413D">
              <w:t>use colour coding, words or symbols to self-assess their level of understanding and confidence with the concept of style</w:t>
            </w:r>
            <w:r w:rsidR="003D63DE">
              <w:t>.</w:t>
            </w:r>
          </w:p>
        </w:tc>
      </w:tr>
    </w:tbl>
    <w:p w14:paraId="037712FE" w14:textId="77777777" w:rsidR="003D63DE" w:rsidRDefault="003D63DE" w:rsidP="003D63DE">
      <w:pPr>
        <w:suppressAutoHyphens w:val="0"/>
        <w:spacing w:before="0" w:after="160" w:line="259" w:lineRule="auto"/>
        <w:rPr>
          <w:rFonts w:eastAsiaTheme="majorEastAsia"/>
          <w:bCs/>
          <w:color w:val="002664"/>
          <w:sz w:val="36"/>
          <w:szCs w:val="48"/>
        </w:rPr>
      </w:pPr>
      <w:r>
        <w:lastRenderedPageBreak/>
        <w:br w:type="page"/>
      </w:r>
    </w:p>
    <w:p w14:paraId="0A205DA3" w14:textId="77777777" w:rsidR="003D63DE" w:rsidRPr="000C0BB7" w:rsidRDefault="003D63DE" w:rsidP="003D63DE">
      <w:pPr>
        <w:pStyle w:val="Heading2"/>
      </w:pPr>
      <w:bookmarkStart w:id="30" w:name="_Toc219901489"/>
      <w:r>
        <w:lastRenderedPageBreak/>
        <w:t>Lesson 5</w:t>
      </w:r>
      <w:bookmarkEnd w:id="30"/>
    </w:p>
    <w:p w14:paraId="16B4F502" w14:textId="77777777" w:rsidR="003D63DE" w:rsidRPr="00C030A9" w:rsidRDefault="003D63DE" w:rsidP="003D63DE">
      <w:r>
        <w:t>The tables below capture the multi-tiered approach to teaching and learning activities to support students in achieving learning outcomes.</w:t>
      </w:r>
    </w:p>
    <w:p w14:paraId="37280972" w14:textId="77777777" w:rsidR="003D63DE" w:rsidRPr="000813CF" w:rsidRDefault="003D63DE" w:rsidP="003D63DE">
      <w:pPr>
        <w:pStyle w:val="FeatureBox2"/>
        <w:rPr>
          <w:rStyle w:val="Strong"/>
          <w:b w:val="0"/>
        </w:rPr>
      </w:pPr>
      <w:r w:rsidRPr="00C8273F">
        <w:rPr>
          <w:rStyle w:val="Strong"/>
        </w:rPr>
        <w:t>Teacher note:</w:t>
      </w:r>
      <w:r>
        <w:rPr>
          <w:rStyle w:val="Strong"/>
        </w:rPr>
        <w:t xml:space="preserve"> </w:t>
      </w:r>
      <w:r w:rsidRPr="007D36F0">
        <w:rPr>
          <w:rStyle w:val="Strong"/>
          <w:b w:val="0"/>
          <w:bCs w:val="0"/>
        </w:rPr>
        <w:t xml:space="preserve">this </w:t>
      </w:r>
      <w:r>
        <w:rPr>
          <w:rStyle w:val="Strong"/>
          <w:b w:val="0"/>
          <w:bCs w:val="0"/>
        </w:rPr>
        <w:t>lesson</w:t>
      </w:r>
      <w:r w:rsidRPr="009138B0">
        <w:t xml:space="preserve"> includes an exploration of the episode’s allegorical representation of suicidal ideation as a result of Chester’s prolonged grief. Consider the individual contexts of your students when approaching this potentially sensitive topic. This could also be a potential opportunity for cross-curricular conversations and advice</w:t>
      </w:r>
      <w:r>
        <w:t xml:space="preserve"> </w:t>
      </w:r>
      <w:r w:rsidRPr="009138B0">
        <w:t>from</w:t>
      </w:r>
      <w:r>
        <w:t xml:space="preserve"> </w:t>
      </w:r>
      <w:r w:rsidRPr="009138B0">
        <w:t xml:space="preserve">colleagues in your PDHPE </w:t>
      </w:r>
      <w:r>
        <w:t>faculty, learning and support team or</w:t>
      </w:r>
      <w:r w:rsidRPr="009138B0">
        <w:t xml:space="preserve"> school wellbeing team.</w:t>
      </w:r>
      <w:r>
        <w:t xml:space="preserve"> </w:t>
      </w:r>
      <w:r w:rsidRPr="003358B9">
        <w:t>R</w:t>
      </w:r>
      <w:r w:rsidRPr="000813CF">
        <w:rPr>
          <w:rStyle w:val="Strong"/>
          <w:b w:val="0"/>
        </w:rPr>
        <w:t xml:space="preserve">efer to the support provided for controversial issues on the </w:t>
      </w:r>
      <w:hyperlink r:id="rId43" w:history="1">
        <w:r w:rsidRPr="00E47157">
          <w:rPr>
            <w:rStyle w:val="Hyperlink"/>
          </w:rPr>
          <w:t>How to use the English core texts</w:t>
        </w:r>
      </w:hyperlink>
      <w:r w:rsidRPr="000813CF">
        <w:rPr>
          <w:rStyle w:val="Strong"/>
          <w:b w:val="0"/>
        </w:rPr>
        <w:t xml:space="preserve"> webpage for further support.</w:t>
      </w:r>
    </w:p>
    <w:p w14:paraId="15FF2B57" w14:textId="2667D0DA" w:rsidR="003D63DE" w:rsidRDefault="003D63DE" w:rsidP="003D63DE">
      <w:pPr>
        <w:pStyle w:val="Caption"/>
      </w:pPr>
      <w:r>
        <w:t xml:space="preserve">Table </w:t>
      </w:r>
      <w:r>
        <w:fldChar w:fldCharType="begin"/>
      </w:r>
      <w:r>
        <w:instrText xml:space="preserve"> SEQ Table \* ARABIC </w:instrText>
      </w:r>
      <w:r>
        <w:fldChar w:fldCharType="separate"/>
      </w:r>
      <w:r w:rsidR="009E2088">
        <w:rPr>
          <w:noProof/>
        </w:rPr>
        <w:t>18</w:t>
      </w:r>
      <w:r>
        <w:fldChar w:fldCharType="end"/>
      </w:r>
      <w:r>
        <w:t xml:space="preserve"> – outcomes, learning intentions and success criteria</w:t>
      </w:r>
    </w:p>
    <w:tbl>
      <w:tblPr>
        <w:tblStyle w:val="Tableheader"/>
        <w:tblW w:w="5000" w:type="pct"/>
        <w:tblBorders>
          <w:top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Description w:val="Outcomes, learning intentions and success criteria relevant to Life Skills and mainstream content."/>
      </w:tblPr>
      <w:tblGrid>
        <w:gridCol w:w="7280"/>
        <w:gridCol w:w="7280"/>
      </w:tblGrid>
      <w:tr w:rsidR="003D63DE" w:rsidRPr="002A3430" w14:paraId="3A15C0E4" w14:textId="77777777" w:rsidTr="00194ACF">
        <w:trPr>
          <w:cnfStyle w:val="100000000000" w:firstRow="1" w:lastRow="0" w:firstColumn="0" w:lastColumn="0" w:oddVBand="0" w:evenVBand="0" w:oddHBand="0" w:evenHBand="0" w:firstRowFirstColumn="0" w:firstRowLastColumn="0" w:lastRowFirstColumn="0" w:lastRowLastColumn="0"/>
        </w:trPr>
        <w:tc>
          <w:tcPr>
            <w:tcW w:w="0" w:type="pct"/>
            <w:tcBorders>
              <w:bottom w:val="none" w:sz="0" w:space="0" w:color="auto"/>
              <w:right w:val="none" w:sz="0" w:space="0" w:color="auto"/>
            </w:tcBorders>
          </w:tcPr>
          <w:p w14:paraId="792E62AC" w14:textId="30164842" w:rsidR="003D63DE" w:rsidRPr="002A3430" w:rsidRDefault="003D63DE" w:rsidP="00194ACF">
            <w:r>
              <w:t>Life Skills Stage</w:t>
            </w:r>
            <w:r w:rsidR="008E4256">
              <w:t xml:space="preserve"> </w:t>
            </w:r>
            <w:r>
              <w:t>5</w:t>
            </w:r>
          </w:p>
        </w:tc>
        <w:tc>
          <w:tcPr>
            <w:tcW w:w="0" w:type="pct"/>
            <w:tcBorders>
              <w:left w:val="none" w:sz="0" w:space="0" w:color="auto"/>
              <w:bottom w:val="none" w:sz="0" w:space="0" w:color="auto"/>
            </w:tcBorders>
          </w:tcPr>
          <w:p w14:paraId="038C57ED" w14:textId="77777777" w:rsidR="003D63DE" w:rsidRPr="002A3430" w:rsidRDefault="003D63DE" w:rsidP="00194ACF">
            <w:r>
              <w:t>Stage 5</w:t>
            </w:r>
          </w:p>
        </w:tc>
      </w:tr>
      <w:tr w:rsidR="003D63DE" w:rsidRPr="00A5745A" w14:paraId="344DA57E" w14:textId="77777777" w:rsidTr="00194ACF">
        <w:trPr>
          <w:cnfStyle w:val="000000100000" w:firstRow="0" w:lastRow="0" w:firstColumn="0" w:lastColumn="0" w:oddVBand="0" w:evenVBand="0" w:oddHBand="1" w:evenHBand="0" w:firstRowFirstColumn="0" w:firstRowLastColumn="0" w:lastRowFirstColumn="0" w:lastRowLastColumn="0"/>
          <w:trHeight w:val="300"/>
        </w:trPr>
        <w:tc>
          <w:tcPr>
            <w:tcW w:w="0" w:type="pct"/>
          </w:tcPr>
          <w:p w14:paraId="6F95C198" w14:textId="77777777" w:rsidR="003D63DE" w:rsidRPr="004579A2" w:rsidRDefault="003D63DE" w:rsidP="00194ACF">
            <w:r>
              <w:t>A student:</w:t>
            </w:r>
          </w:p>
          <w:p w14:paraId="5F30CB18" w14:textId="10F1C33A" w:rsidR="003D63DE" w:rsidRDefault="00405263" w:rsidP="00194ACF">
            <w:pPr>
              <w:pStyle w:val="ListBullet"/>
            </w:pPr>
            <w:r>
              <w:t>communicates in familiar or unfamiliar contexts</w:t>
            </w:r>
            <w:r w:rsidR="003D63DE" w:rsidRPr="00C93085">
              <w:t xml:space="preserve"> </w:t>
            </w:r>
            <w:r w:rsidR="003D63DE" w:rsidRPr="00B77E4D">
              <w:rPr>
                <w:rStyle w:val="Strong"/>
              </w:rPr>
              <w:t>ENLS-COM-01</w:t>
            </w:r>
          </w:p>
          <w:p w14:paraId="6DEC40B1" w14:textId="66D5D80A" w:rsidR="003D63DE" w:rsidRPr="00DD213D" w:rsidRDefault="00405263" w:rsidP="00194ACF">
            <w:pPr>
              <w:pStyle w:val="ListBullet"/>
              <w:rPr>
                <w:rStyle w:val="Strong"/>
                <w:b w:val="0"/>
                <w:bCs w:val="0"/>
              </w:rPr>
            </w:pPr>
            <w:r>
              <w:t>identifies language and/or visual forms, features and structures</w:t>
            </w:r>
            <w:r w:rsidR="003D63DE">
              <w:t xml:space="preserve"> </w:t>
            </w:r>
            <w:r w:rsidR="003D63DE" w:rsidRPr="00B77E4D">
              <w:rPr>
                <w:rStyle w:val="Strong"/>
              </w:rPr>
              <w:t>ENLS-URA-01</w:t>
            </w:r>
          </w:p>
          <w:p w14:paraId="1B7AB280" w14:textId="576B3ACF" w:rsidR="003D63DE" w:rsidRPr="004579A2" w:rsidRDefault="00405263" w:rsidP="00194ACF">
            <w:pPr>
              <w:pStyle w:val="ListBullet"/>
            </w:pPr>
            <w:r w:rsidRPr="004F05B5">
              <w:t>identifies ideas, experiences and values in a range of texts</w:t>
            </w:r>
            <w:r w:rsidR="003D63DE">
              <w:rPr>
                <w:rStyle w:val="Strong"/>
                <w:b w:val="0"/>
                <w:bCs w:val="0"/>
              </w:rPr>
              <w:t xml:space="preserve"> </w:t>
            </w:r>
            <w:r w:rsidR="003D63DE" w:rsidRPr="00DD213D">
              <w:rPr>
                <w:rStyle w:val="Strong"/>
              </w:rPr>
              <w:t>ENLS-URB-01</w:t>
            </w:r>
          </w:p>
        </w:tc>
        <w:tc>
          <w:tcPr>
            <w:tcW w:w="0" w:type="pct"/>
          </w:tcPr>
          <w:p w14:paraId="4D1E9711" w14:textId="77777777" w:rsidR="003D63DE" w:rsidRPr="004579A2" w:rsidRDefault="003D63DE" w:rsidP="00194ACF">
            <w:r>
              <w:t>A student:</w:t>
            </w:r>
          </w:p>
          <w:p w14:paraId="2996345B" w14:textId="47BBF6F5" w:rsidR="003D63DE" w:rsidRPr="000B441F" w:rsidRDefault="00405263" w:rsidP="00D174B8">
            <w:pPr>
              <w:pStyle w:val="ListBullet"/>
              <w:ind w:left="684" w:hanging="684"/>
              <w:rPr>
                <w:rStyle w:val="Strong"/>
                <w:bCs w:val="0"/>
              </w:rPr>
            </w:pPr>
            <w:r>
              <w:rPr>
                <w:noProof/>
              </w:rPr>
              <w:t>analyses how meaning is created through the use and interpretation of increasingly complex language forms, features and structures</w:t>
            </w:r>
            <w:r w:rsidR="003D63DE">
              <w:rPr>
                <w:noProof/>
              </w:rPr>
              <w:t xml:space="preserve"> </w:t>
            </w:r>
            <w:r w:rsidR="003D63DE" w:rsidRPr="000F41E9">
              <w:rPr>
                <w:rStyle w:val="Strong"/>
              </w:rPr>
              <w:t>EN5-</w:t>
            </w:r>
            <w:r w:rsidR="003D63DE">
              <w:rPr>
                <w:rStyle w:val="Strong"/>
              </w:rPr>
              <w:t>UR</w:t>
            </w:r>
            <w:r w:rsidR="003D63DE" w:rsidRPr="000F41E9">
              <w:rPr>
                <w:rStyle w:val="Strong"/>
              </w:rPr>
              <w:t>A-01</w:t>
            </w:r>
          </w:p>
          <w:p w14:paraId="02633DFC" w14:textId="10FDF417" w:rsidR="003D63DE" w:rsidRPr="0084105F" w:rsidRDefault="00AC0358" w:rsidP="00D174B8">
            <w:pPr>
              <w:pStyle w:val="ListBullet"/>
              <w:ind w:left="684" w:hanging="684"/>
              <w:rPr>
                <w:b/>
              </w:rPr>
            </w:pPr>
            <w:r>
              <w:t>evaluates how texts represent ideas and experiences, and how they can affirm or challenge values and attitudes</w:t>
            </w:r>
            <w:r w:rsidR="003D63DE" w:rsidRPr="0084105F">
              <w:rPr>
                <w:rStyle w:val="Strong"/>
              </w:rPr>
              <w:t xml:space="preserve"> EN5-URB-01</w:t>
            </w:r>
          </w:p>
        </w:tc>
      </w:tr>
      <w:tr w:rsidR="003D63DE" w:rsidRPr="00C003A2" w14:paraId="62052851" w14:textId="77777777" w:rsidTr="00194ACF">
        <w:trPr>
          <w:cnfStyle w:val="000000010000" w:firstRow="0" w:lastRow="0" w:firstColumn="0" w:lastColumn="0" w:oddVBand="0" w:evenVBand="0" w:oddHBand="0" w:evenHBand="1" w:firstRowFirstColumn="0" w:firstRowLastColumn="0" w:lastRowFirstColumn="0" w:lastRowLastColumn="0"/>
          <w:trHeight w:val="300"/>
        </w:trPr>
        <w:tc>
          <w:tcPr>
            <w:tcW w:w="0" w:type="pct"/>
          </w:tcPr>
          <w:p w14:paraId="21D2AE6A" w14:textId="723C0A44" w:rsidR="003D63DE" w:rsidRPr="00C003A2" w:rsidRDefault="003D63DE" w:rsidP="00194ACF">
            <w:pPr>
              <w:rPr>
                <w:b/>
                <w:bCs/>
              </w:rPr>
            </w:pPr>
            <w:r w:rsidRPr="00C003A2">
              <w:rPr>
                <w:b/>
                <w:bCs/>
              </w:rPr>
              <w:t>Learning intention</w:t>
            </w:r>
            <w:r>
              <w:rPr>
                <w:b/>
                <w:bCs/>
              </w:rPr>
              <w:t>s</w:t>
            </w:r>
          </w:p>
          <w:p w14:paraId="2A79E89C" w14:textId="77777777" w:rsidR="003D63DE" w:rsidRDefault="003D63DE" w:rsidP="00194ACF">
            <w:r w:rsidRPr="00C003A2">
              <w:lastRenderedPageBreak/>
              <w:t>We are learning to</w:t>
            </w:r>
            <w:r>
              <w:t>:</w:t>
            </w:r>
          </w:p>
          <w:p w14:paraId="21DD62D2" w14:textId="77777777" w:rsidR="003D63DE" w:rsidRPr="00C003A2" w:rsidRDefault="003D63DE" w:rsidP="00194ACF">
            <w:pPr>
              <w:pStyle w:val="ListBullet"/>
            </w:pPr>
            <w:r>
              <w:t>explore how speculative fiction texts can show more than one meaning</w:t>
            </w:r>
          </w:p>
          <w:p w14:paraId="4524C3F7" w14:textId="77777777" w:rsidR="003D63DE" w:rsidRPr="00C003A2" w:rsidRDefault="003D63DE" w:rsidP="00194ACF">
            <w:pPr>
              <w:pStyle w:val="ListBullet"/>
            </w:pPr>
            <w:r>
              <w:t>communicate ideas and opinions about characters, settings or events in a text and how they may connect with other things.</w:t>
            </w:r>
          </w:p>
          <w:p w14:paraId="2E7EC4FB" w14:textId="77777777" w:rsidR="003D63DE" w:rsidRPr="00C003A2" w:rsidRDefault="003D63DE" w:rsidP="00194ACF">
            <w:pPr>
              <w:rPr>
                <w:b/>
                <w:bCs/>
              </w:rPr>
            </w:pPr>
            <w:r w:rsidRPr="00C003A2">
              <w:rPr>
                <w:b/>
                <w:bCs/>
              </w:rPr>
              <w:t>Success criteria</w:t>
            </w:r>
          </w:p>
          <w:p w14:paraId="50579A63" w14:textId="77777777" w:rsidR="003D63DE" w:rsidRDefault="003D63DE" w:rsidP="00194ACF">
            <w:r w:rsidRPr="00C003A2">
              <w:t>I can:</w:t>
            </w:r>
          </w:p>
          <w:p w14:paraId="4BCAB390" w14:textId="247C6EB5" w:rsidR="003D63DE" w:rsidRDefault="003D63DE" w:rsidP="00194ACF">
            <w:pPr>
              <w:pStyle w:val="ListBullet"/>
            </w:pPr>
            <w:r>
              <w:t>describe the story and suggest a message, idea or value that it represents</w:t>
            </w:r>
          </w:p>
          <w:p w14:paraId="3A576EDC" w14:textId="72C74C7A" w:rsidR="003D63DE" w:rsidRPr="00C003A2" w:rsidRDefault="003D63DE" w:rsidP="00194ACF">
            <w:pPr>
              <w:pStyle w:val="ListBullet"/>
            </w:pPr>
            <w:r>
              <w:t>engage in difficult conversations with peers in safe and contextually appropriate ways.</w:t>
            </w:r>
          </w:p>
        </w:tc>
        <w:tc>
          <w:tcPr>
            <w:tcW w:w="0" w:type="pct"/>
          </w:tcPr>
          <w:p w14:paraId="4744B5B4" w14:textId="50F53567" w:rsidR="003D63DE" w:rsidRPr="00C003A2" w:rsidRDefault="003D63DE" w:rsidP="00194ACF">
            <w:pPr>
              <w:rPr>
                <w:b/>
                <w:bCs/>
              </w:rPr>
            </w:pPr>
            <w:r w:rsidRPr="00C003A2">
              <w:rPr>
                <w:b/>
                <w:bCs/>
              </w:rPr>
              <w:lastRenderedPageBreak/>
              <w:t>Learning intention</w:t>
            </w:r>
            <w:r>
              <w:rPr>
                <w:b/>
                <w:bCs/>
              </w:rPr>
              <w:t>s</w:t>
            </w:r>
          </w:p>
          <w:p w14:paraId="31FB94AE" w14:textId="77777777" w:rsidR="003D63DE" w:rsidRDefault="003D63DE" w:rsidP="00194ACF">
            <w:r w:rsidRPr="00C003A2">
              <w:lastRenderedPageBreak/>
              <w:t>We are learning to</w:t>
            </w:r>
            <w:r>
              <w:t>:</w:t>
            </w:r>
          </w:p>
          <w:p w14:paraId="1B83AC55" w14:textId="3B21452D" w:rsidR="003D63DE" w:rsidRDefault="003D63DE" w:rsidP="003B38EE">
            <w:pPr>
              <w:pStyle w:val="ListBullet"/>
              <w:ind w:left="685" w:hanging="685"/>
            </w:pPr>
            <w:r>
              <w:t>understand the ways allegory in speculative fiction texts links to historical, social and cultural events and issues in the context of composition</w:t>
            </w:r>
          </w:p>
          <w:p w14:paraId="2576F98B" w14:textId="77777777" w:rsidR="003D63DE" w:rsidRDefault="003D63DE" w:rsidP="003B38EE">
            <w:pPr>
              <w:pStyle w:val="ListBullet"/>
              <w:ind w:left="685" w:hanging="685"/>
            </w:pPr>
            <w:r w:rsidRPr="003F4A45">
              <w:t xml:space="preserve">identify allegory in speculative fiction texts </w:t>
            </w:r>
            <w:r>
              <w:t>and</w:t>
            </w:r>
            <w:r w:rsidRPr="003F4A45">
              <w:t xml:space="preserve"> interpret meaning behind the text’s events and characters</w:t>
            </w:r>
            <w:r>
              <w:t>.</w:t>
            </w:r>
          </w:p>
          <w:p w14:paraId="605019F8" w14:textId="77777777" w:rsidR="003D63DE" w:rsidRPr="00C003A2" w:rsidRDefault="003D63DE" w:rsidP="00194ACF">
            <w:pPr>
              <w:rPr>
                <w:b/>
                <w:bCs/>
              </w:rPr>
            </w:pPr>
            <w:r w:rsidRPr="00C003A2">
              <w:rPr>
                <w:b/>
                <w:bCs/>
              </w:rPr>
              <w:t>Success criteria</w:t>
            </w:r>
          </w:p>
          <w:p w14:paraId="7C011C14" w14:textId="77777777" w:rsidR="003D63DE" w:rsidRPr="00C003A2" w:rsidRDefault="003D63DE" w:rsidP="00194ACF">
            <w:r w:rsidRPr="00C003A2">
              <w:t>I can:</w:t>
            </w:r>
          </w:p>
          <w:p w14:paraId="519F1510" w14:textId="77777777" w:rsidR="003D63DE" w:rsidRDefault="003D63DE" w:rsidP="003B38EE">
            <w:pPr>
              <w:pStyle w:val="ListBullet"/>
              <w:ind w:left="685" w:hanging="685"/>
            </w:pPr>
            <w:r>
              <w:t>identify a surface-level narrative</w:t>
            </w:r>
          </w:p>
          <w:p w14:paraId="5EF7F2EF" w14:textId="62DE9799" w:rsidR="003D63DE" w:rsidRDefault="003D63DE" w:rsidP="003B38EE">
            <w:pPr>
              <w:pStyle w:val="ListBullet"/>
              <w:ind w:left="685" w:hanging="685"/>
            </w:pPr>
            <w:r>
              <w:t>identify allegorical meaning</w:t>
            </w:r>
          </w:p>
          <w:p w14:paraId="692F98C8" w14:textId="77777777" w:rsidR="003D63DE" w:rsidRPr="00C003A2" w:rsidRDefault="003D63DE" w:rsidP="003B38EE">
            <w:pPr>
              <w:pStyle w:val="ListBullet"/>
              <w:ind w:left="685" w:hanging="685"/>
            </w:pPr>
            <w:r>
              <w:t>explain a connection between a literal and broader idea.</w:t>
            </w:r>
          </w:p>
        </w:tc>
      </w:tr>
    </w:tbl>
    <w:p w14:paraId="7AE88855" w14:textId="57A339A4" w:rsidR="003D63DE" w:rsidRDefault="003D63DE" w:rsidP="003D63DE">
      <w:pPr>
        <w:pStyle w:val="Caption"/>
      </w:pPr>
      <w:r>
        <w:lastRenderedPageBreak/>
        <w:t xml:space="preserve">Table </w:t>
      </w:r>
      <w:r>
        <w:fldChar w:fldCharType="begin"/>
      </w:r>
      <w:r>
        <w:instrText xml:space="preserve"> SEQ Table \* ARABIC </w:instrText>
      </w:r>
      <w:r>
        <w:fldChar w:fldCharType="separate"/>
      </w:r>
      <w:r w:rsidR="009E2088">
        <w:rPr>
          <w:noProof/>
        </w:rPr>
        <w:t>19</w:t>
      </w:r>
      <w:r>
        <w:fldChar w:fldCharType="end"/>
      </w:r>
      <w:r>
        <w:t xml:space="preserve"> – u</w:t>
      </w:r>
      <w:r w:rsidRPr="0053793B">
        <w:t>niversal teaching and learning activities</w:t>
      </w:r>
    </w:p>
    <w:tbl>
      <w:tblPr>
        <w:tblStyle w:val="Tableheader"/>
        <w:tblW w:w="0" w:type="auto"/>
        <w:tblBorders>
          <w:top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Description w:val="Teaching and learning activities and evidence of learning for universal content."/>
      </w:tblPr>
      <w:tblGrid>
        <w:gridCol w:w="7366"/>
        <w:gridCol w:w="7088"/>
      </w:tblGrid>
      <w:tr w:rsidR="003D63DE" w:rsidRPr="00D86A9C" w14:paraId="731CAE1C" w14:textId="77777777" w:rsidTr="00194ACF">
        <w:trPr>
          <w:cnfStyle w:val="100000000000" w:firstRow="1" w:lastRow="0" w:firstColumn="0" w:lastColumn="0" w:oddVBand="0" w:evenVBand="0" w:oddHBand="0" w:evenHBand="0" w:firstRowFirstColumn="0" w:firstRowLastColumn="0" w:lastRowFirstColumn="0" w:lastRowLastColumn="0"/>
        </w:trPr>
        <w:tc>
          <w:tcPr>
            <w:tcW w:w="7366" w:type="dxa"/>
            <w:tcBorders>
              <w:bottom w:val="none" w:sz="0" w:space="0" w:color="auto"/>
              <w:right w:val="none" w:sz="0" w:space="0" w:color="auto"/>
            </w:tcBorders>
          </w:tcPr>
          <w:p w14:paraId="45C32E13" w14:textId="77777777" w:rsidR="003D63DE" w:rsidRPr="00D86A9C" w:rsidRDefault="003D63DE" w:rsidP="00D86A9C">
            <w:r w:rsidRPr="00D86A9C">
              <w:t>Universal teaching and learning activities</w:t>
            </w:r>
          </w:p>
        </w:tc>
        <w:tc>
          <w:tcPr>
            <w:tcW w:w="7088" w:type="dxa"/>
            <w:tcBorders>
              <w:left w:val="none" w:sz="0" w:space="0" w:color="auto"/>
              <w:bottom w:val="none" w:sz="0" w:space="0" w:color="auto"/>
            </w:tcBorders>
          </w:tcPr>
          <w:p w14:paraId="6BCB58DB" w14:textId="77777777" w:rsidR="003D63DE" w:rsidRPr="00D86A9C" w:rsidRDefault="003D63DE" w:rsidP="00D86A9C">
            <w:r w:rsidRPr="00D86A9C">
              <w:t>Evidence of learning</w:t>
            </w:r>
          </w:p>
        </w:tc>
      </w:tr>
      <w:tr w:rsidR="003D63DE" w14:paraId="10E1D27B" w14:textId="77777777" w:rsidTr="00194ACF">
        <w:trPr>
          <w:cnfStyle w:val="000000100000" w:firstRow="0" w:lastRow="0" w:firstColumn="0" w:lastColumn="0" w:oddVBand="0" w:evenVBand="0" w:oddHBand="1" w:evenHBand="0" w:firstRowFirstColumn="0" w:firstRowLastColumn="0" w:lastRowFirstColumn="0" w:lastRowLastColumn="0"/>
        </w:trPr>
        <w:tc>
          <w:tcPr>
            <w:tcW w:w="7366" w:type="dxa"/>
          </w:tcPr>
          <w:p w14:paraId="2E505F62" w14:textId="1B584FA7" w:rsidR="003D63DE" w:rsidRDefault="003D63DE" w:rsidP="00281003">
            <w:pPr>
              <w:pStyle w:val="ListNumber"/>
              <w:numPr>
                <w:ilvl w:val="0"/>
                <w:numId w:val="16"/>
              </w:numPr>
              <w:tabs>
                <w:tab w:val="clear" w:pos="360"/>
                <w:tab w:val="num" w:pos="600"/>
              </w:tabs>
              <w:ind w:left="600" w:hanging="600"/>
            </w:pPr>
            <w:r w:rsidRPr="00A45541">
              <w:t>Begin by introducing students to the concept of hidden meanings through a low</w:t>
            </w:r>
            <w:r w:rsidR="0009788F">
              <w:t xml:space="preserve"> </w:t>
            </w:r>
            <w:r w:rsidRPr="00A45541">
              <w:t>stake</w:t>
            </w:r>
            <w:r>
              <w:t>s</w:t>
            </w:r>
            <w:r w:rsidRPr="00A45541">
              <w:t xml:space="preserve"> writing activity. Present the word </w:t>
            </w:r>
            <w:r>
              <w:t>‘</w:t>
            </w:r>
            <w:r w:rsidRPr="00901D94">
              <w:t xml:space="preserve">grief’ </w:t>
            </w:r>
            <w:r w:rsidRPr="00A45541">
              <w:t xml:space="preserve">and </w:t>
            </w:r>
            <w:r w:rsidRPr="00A45541">
              <w:lastRenderedPageBreak/>
              <w:t xml:space="preserve">guide students to explore </w:t>
            </w:r>
            <w:r>
              <w:t>the term</w:t>
            </w:r>
            <w:r w:rsidRPr="00A45541">
              <w:t xml:space="preserve"> at both the morphemic level (examining the root </w:t>
            </w:r>
            <w:r w:rsidR="0009788F">
              <w:t>-</w:t>
            </w:r>
            <w:r w:rsidRPr="008E4256">
              <w:t>gr</w:t>
            </w:r>
            <w:r w:rsidRPr="00A45541">
              <w:t>) and the sentence level (using it in simple sentences).</w:t>
            </w:r>
            <w:r>
              <w:t xml:space="preserve"> Represent the word ‘grief’ in a variety of ways such as through print, visuals, symbols and verbal explanation.</w:t>
            </w:r>
          </w:p>
          <w:p w14:paraId="5C680C24" w14:textId="70ABD65B" w:rsidR="003D63DE" w:rsidRDefault="003D63DE" w:rsidP="00281003">
            <w:pPr>
              <w:pStyle w:val="ListNumber"/>
              <w:numPr>
                <w:ilvl w:val="0"/>
                <w:numId w:val="16"/>
              </w:numPr>
              <w:tabs>
                <w:tab w:val="clear" w:pos="360"/>
                <w:tab w:val="num" w:pos="600"/>
              </w:tabs>
              <w:ind w:left="600" w:hanging="600"/>
            </w:pPr>
            <w:r w:rsidRPr="00A45541">
              <w:t>Use carefully selected visuals to spark discussion, prompting students with questions such as</w:t>
            </w:r>
            <w:r w:rsidR="0009254D">
              <w:t xml:space="preserve">: </w:t>
            </w:r>
            <w:r>
              <w:t>‘How might these images represent the feeling or experience of grief?’</w:t>
            </w:r>
          </w:p>
          <w:p w14:paraId="1EA69D3E" w14:textId="77777777" w:rsidR="003D63DE" w:rsidRDefault="003D63DE" w:rsidP="00281003">
            <w:pPr>
              <w:pStyle w:val="ListNumber"/>
              <w:numPr>
                <w:ilvl w:val="0"/>
                <w:numId w:val="16"/>
              </w:numPr>
              <w:tabs>
                <w:tab w:val="clear" w:pos="360"/>
                <w:tab w:val="num" w:pos="600"/>
              </w:tabs>
              <w:ind w:left="600" w:hanging="600"/>
            </w:pPr>
            <w:r w:rsidRPr="006567AA">
              <w:t xml:space="preserve">Encourage students to generate related words that share the same root such as </w:t>
            </w:r>
            <w:r w:rsidRPr="00E96843">
              <w:t>gravity</w:t>
            </w:r>
            <w:r w:rsidRPr="006567AA">
              <w:t xml:space="preserve">, </w:t>
            </w:r>
            <w:r w:rsidRPr="00E96843">
              <w:t>grave</w:t>
            </w:r>
            <w:r w:rsidRPr="006567AA">
              <w:t xml:space="preserve"> and </w:t>
            </w:r>
            <w:r w:rsidRPr="00E96843">
              <w:t>grievance</w:t>
            </w:r>
            <w:r w:rsidRPr="006567AA">
              <w:t>.</w:t>
            </w:r>
          </w:p>
          <w:p w14:paraId="78EB1708" w14:textId="22E5FB92" w:rsidR="003D63DE" w:rsidRDefault="003D63DE" w:rsidP="00281003">
            <w:pPr>
              <w:pStyle w:val="ListNumber"/>
              <w:numPr>
                <w:ilvl w:val="0"/>
                <w:numId w:val="16"/>
              </w:numPr>
              <w:tabs>
                <w:tab w:val="clear" w:pos="360"/>
                <w:tab w:val="num" w:pos="600"/>
              </w:tabs>
              <w:ind w:left="600" w:hanging="600"/>
            </w:pPr>
            <w:r w:rsidRPr="006567AA">
              <w:t>Facilitate</w:t>
            </w:r>
            <w:r>
              <w:t xml:space="preserve"> a</w:t>
            </w:r>
            <w:r w:rsidRPr="006567AA">
              <w:t xml:space="preserve"> discussion that connects the linguistic root to the associated ideas of weight, seriousness and sorrow, helping students see how words can carry layered meaning.</w:t>
            </w:r>
            <w:r>
              <w:t xml:space="preserve"> Offer students a range of ways to respond such as writing a sentence, choosing an image, circling a symbol, using AAC or using voice</w:t>
            </w:r>
            <w:r w:rsidR="00B53E5F">
              <w:t>-</w:t>
            </w:r>
            <w:r>
              <w:t>to</w:t>
            </w:r>
            <w:r w:rsidR="00B53E5F">
              <w:t>-</w:t>
            </w:r>
            <w:r>
              <w:t>text.</w:t>
            </w:r>
          </w:p>
          <w:p w14:paraId="6DDF80FE" w14:textId="3F5851C4" w:rsidR="003D63DE" w:rsidRDefault="003D63DE" w:rsidP="00194ACF">
            <w:pPr>
              <w:pStyle w:val="FeatureBox2"/>
            </w:pPr>
            <w:r w:rsidRPr="001E1A6D">
              <w:rPr>
                <w:rStyle w:val="Strong"/>
              </w:rPr>
              <w:t>Teacher note:</w:t>
            </w:r>
            <w:r>
              <w:t xml:space="preserve"> b</w:t>
            </w:r>
            <w:r w:rsidRPr="00C95D76">
              <w:t xml:space="preserve">efore moving on, </w:t>
            </w:r>
            <w:r>
              <w:t>consider</w:t>
            </w:r>
            <w:r w:rsidRPr="00C95D76">
              <w:t xml:space="preserve"> </w:t>
            </w:r>
            <w:r>
              <w:t>‘how students have engaged’ so far to gauge</w:t>
            </w:r>
            <w:r w:rsidRPr="00C95D76">
              <w:t xml:space="preserve"> </w:t>
            </w:r>
            <w:r>
              <w:t>their</w:t>
            </w:r>
            <w:r w:rsidRPr="00C95D76">
              <w:t xml:space="preserve"> readiness</w:t>
            </w:r>
            <w:r>
              <w:t xml:space="preserve"> for further exploration of grief.</w:t>
            </w:r>
            <w:r w:rsidRPr="00C95D76">
              <w:t xml:space="preserve"> Observe their comfort and understanding and decide whether to deepen </w:t>
            </w:r>
            <w:r>
              <w:t>the focus</w:t>
            </w:r>
            <w:r w:rsidRPr="00C95D76">
              <w:t xml:space="preserve"> or shift to allegorical meaning in a safe way</w:t>
            </w:r>
            <w:r>
              <w:t>. Where needed, consult with relevant school staff and the student</w:t>
            </w:r>
            <w:r w:rsidR="00DD2B24">
              <w:t>(</w:t>
            </w:r>
            <w:r>
              <w:t>s</w:t>
            </w:r>
            <w:r w:rsidR="00DD2B24">
              <w:t>)</w:t>
            </w:r>
            <w:r>
              <w:t xml:space="preserve"> to ensure adjustments support </w:t>
            </w:r>
            <w:r>
              <w:lastRenderedPageBreak/>
              <w:t>safe and respectful engagement with the lesson content.</w:t>
            </w:r>
          </w:p>
          <w:p w14:paraId="3264907A" w14:textId="77777777" w:rsidR="003D63DE" w:rsidRDefault="003D63DE" w:rsidP="00281003">
            <w:pPr>
              <w:pStyle w:val="ListNumber"/>
              <w:numPr>
                <w:ilvl w:val="0"/>
                <w:numId w:val="25"/>
              </w:numPr>
              <w:tabs>
                <w:tab w:val="clear" w:pos="360"/>
                <w:tab w:val="num" w:pos="600"/>
              </w:tabs>
              <w:ind w:left="600" w:hanging="600"/>
            </w:pPr>
            <w:r w:rsidRPr="00740F05">
              <w:t>Facilitate a whole-class, teacher-led discussion to activate prior knowledge and clarify students’ understanding of grief. Use open-ended questioning to encourage contributions and model respectful listening. Possible prompts include:</w:t>
            </w:r>
          </w:p>
          <w:p w14:paraId="57076A11" w14:textId="77777777" w:rsidR="003D63DE" w:rsidRPr="00D14B13" w:rsidRDefault="003D63DE" w:rsidP="00DD0D19">
            <w:pPr>
              <w:pStyle w:val="ListNumber2"/>
              <w:numPr>
                <w:ilvl w:val="0"/>
                <w:numId w:val="97"/>
              </w:numPr>
            </w:pPr>
            <w:r w:rsidRPr="00D14B13">
              <w:t>What is grief?</w:t>
            </w:r>
          </w:p>
          <w:p w14:paraId="527CEE88" w14:textId="77777777" w:rsidR="003D63DE" w:rsidRPr="00D14B13" w:rsidRDefault="003D63DE" w:rsidP="00DD0D19">
            <w:pPr>
              <w:pStyle w:val="ListNumber2"/>
              <w:numPr>
                <w:ilvl w:val="0"/>
                <w:numId w:val="97"/>
              </w:numPr>
            </w:pPr>
            <w:r w:rsidRPr="00D14B13">
              <w:t>When might people experience grief?</w:t>
            </w:r>
          </w:p>
          <w:p w14:paraId="1DD7C7E0" w14:textId="77777777" w:rsidR="003D63DE" w:rsidRPr="00D14B13" w:rsidRDefault="003D63DE" w:rsidP="00DD0D19">
            <w:pPr>
              <w:pStyle w:val="ListNumber2"/>
              <w:numPr>
                <w:ilvl w:val="0"/>
                <w:numId w:val="97"/>
              </w:numPr>
            </w:pPr>
            <w:r w:rsidRPr="00D14B13">
              <w:t>What are other emotions that people might experience alongside grief?</w:t>
            </w:r>
          </w:p>
          <w:p w14:paraId="7A1BA880" w14:textId="77777777" w:rsidR="003D63DE" w:rsidRDefault="003D63DE" w:rsidP="00DD0D19">
            <w:pPr>
              <w:pStyle w:val="ListNumber2"/>
              <w:numPr>
                <w:ilvl w:val="0"/>
                <w:numId w:val="97"/>
              </w:numPr>
            </w:pPr>
            <w:r w:rsidRPr="00D14B13">
              <w:t>What are some possible signs or indicators that people might be experiencing grief?</w:t>
            </w:r>
          </w:p>
          <w:p w14:paraId="121C2552" w14:textId="7D137A86" w:rsidR="003D63DE" w:rsidRPr="00421981" w:rsidRDefault="003D63DE" w:rsidP="00282BBC">
            <w:pPr>
              <w:ind w:left="601"/>
            </w:pPr>
            <w:r w:rsidRPr="00924393">
              <w:rPr>
                <w:b/>
                <w:bCs/>
              </w:rPr>
              <w:t>Extension question</w:t>
            </w:r>
            <w:r>
              <w:t xml:space="preserve"> (or if knowledge is obviously well-developed)</w:t>
            </w:r>
            <w:r w:rsidR="00DD5EE4">
              <w:t>:</w:t>
            </w:r>
            <w:r>
              <w:t xml:space="preserve"> </w:t>
            </w:r>
            <w:r w:rsidRPr="00352393">
              <w:t>How is grief represented in texts (film, novel, television series and so on) that you have read or watched?</w:t>
            </w:r>
          </w:p>
        </w:tc>
        <w:tc>
          <w:tcPr>
            <w:tcW w:w="7088" w:type="dxa"/>
          </w:tcPr>
          <w:p w14:paraId="46DD4D70" w14:textId="2AF5D664" w:rsidR="003D63DE" w:rsidRPr="00D32202" w:rsidRDefault="003D63DE" w:rsidP="00194ACF">
            <w:pPr>
              <w:pStyle w:val="FeatureBox2"/>
              <w:rPr>
                <w:rStyle w:val="Strong"/>
              </w:rPr>
            </w:pPr>
            <w:r w:rsidRPr="00D32202">
              <w:rPr>
                <w:rStyle w:val="Strong"/>
              </w:rPr>
              <w:lastRenderedPageBreak/>
              <w:t>Evidence of learning:</w:t>
            </w:r>
            <w:r>
              <w:rPr>
                <w:rStyle w:val="Strong"/>
              </w:rPr>
              <w:t xml:space="preserve"> </w:t>
            </w:r>
            <w:r w:rsidRPr="00D32202">
              <w:t xml:space="preserve">explore the word ‘grief’ by breaking it into parts </w:t>
            </w:r>
            <w:r w:rsidRPr="00D32202">
              <w:lastRenderedPageBreak/>
              <w:t>or using it in sentences.</w:t>
            </w:r>
          </w:p>
          <w:p w14:paraId="27647788" w14:textId="64B4FA31" w:rsidR="003D63DE" w:rsidRDefault="00FC5D7E" w:rsidP="00194ACF">
            <w:pPr>
              <w:pStyle w:val="FeatureBox2"/>
            </w:pPr>
            <w:r>
              <w:t>S</w:t>
            </w:r>
            <w:r w:rsidR="003D63DE">
              <w:t>tudents make connections between grief and other words or images.</w:t>
            </w:r>
          </w:p>
          <w:p w14:paraId="19006C47" w14:textId="4E86312E" w:rsidR="007D6D03" w:rsidRDefault="003E2FDA" w:rsidP="007D6D03">
            <w:pPr>
              <w:pStyle w:val="FeatureBox2"/>
            </w:pPr>
            <w:r>
              <w:t>S</w:t>
            </w:r>
            <w:r w:rsidR="003D63DE">
              <w:t>tudents</w:t>
            </w:r>
            <w:r w:rsidR="007D6D03">
              <w:t>:</w:t>
            </w:r>
          </w:p>
          <w:p w14:paraId="7F714369" w14:textId="5EF44DD3" w:rsidR="003D63DE" w:rsidRDefault="003D63DE" w:rsidP="007D6D03">
            <w:pPr>
              <w:pStyle w:val="FeatureBox2"/>
              <w:numPr>
                <w:ilvl w:val="0"/>
                <w:numId w:val="100"/>
              </w:numPr>
              <w:ind w:left="596" w:hanging="596"/>
            </w:pPr>
            <w:r>
              <w:t>contribute ideas about what grief is, when it might occur and emotions that can accompany it</w:t>
            </w:r>
          </w:p>
          <w:p w14:paraId="373406D6" w14:textId="2596764B" w:rsidR="003D63DE" w:rsidRPr="00EF0B63" w:rsidRDefault="003D63DE" w:rsidP="007D6D03">
            <w:pPr>
              <w:pStyle w:val="FeatureBox2"/>
              <w:numPr>
                <w:ilvl w:val="0"/>
                <w:numId w:val="100"/>
              </w:numPr>
              <w:ind w:left="596" w:hanging="596"/>
            </w:pPr>
            <w:r>
              <w:t>make connections about grief and its representation in texts when prompted</w:t>
            </w:r>
          </w:p>
          <w:p w14:paraId="5C785F03" w14:textId="70185615" w:rsidR="003D63DE" w:rsidRPr="00DF1EAC" w:rsidRDefault="003D63DE" w:rsidP="00194ACF">
            <w:pPr>
              <w:pStyle w:val="FeatureBox2"/>
              <w:numPr>
                <w:ilvl w:val="0"/>
                <w:numId w:val="100"/>
              </w:numPr>
              <w:ind w:left="596" w:hanging="596"/>
            </w:pPr>
            <w:r>
              <w:t>engage respectfully in whole-class discussion by listening, responding or building upon others’ contributions.</w:t>
            </w:r>
          </w:p>
        </w:tc>
      </w:tr>
    </w:tbl>
    <w:p w14:paraId="42546ABC" w14:textId="6DE8BBAB" w:rsidR="003D63DE" w:rsidRDefault="003D63DE" w:rsidP="003D63DE">
      <w:pPr>
        <w:pStyle w:val="Caption"/>
      </w:pPr>
      <w:r>
        <w:lastRenderedPageBreak/>
        <w:t xml:space="preserve">Table </w:t>
      </w:r>
      <w:r>
        <w:fldChar w:fldCharType="begin"/>
      </w:r>
      <w:r>
        <w:instrText xml:space="preserve"> SEQ Table \* ARABIC </w:instrText>
      </w:r>
      <w:r>
        <w:fldChar w:fldCharType="separate"/>
      </w:r>
      <w:r w:rsidR="009E2088">
        <w:rPr>
          <w:noProof/>
        </w:rPr>
        <w:t>20</w:t>
      </w:r>
      <w:r>
        <w:fldChar w:fldCharType="end"/>
      </w:r>
      <w:r>
        <w:t xml:space="preserve"> – targeted </w:t>
      </w:r>
      <w:r w:rsidRPr="00F425B6">
        <w:t>teaching and learning activities</w:t>
      </w:r>
    </w:p>
    <w:tbl>
      <w:tblPr>
        <w:tblStyle w:val="Tableheader"/>
        <w:tblW w:w="5000" w:type="pct"/>
        <w:tblBorders>
          <w:top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Description w:val="Teaching and learning activities and evidence of learning for integrated content."/>
      </w:tblPr>
      <w:tblGrid>
        <w:gridCol w:w="7280"/>
        <w:gridCol w:w="7280"/>
      </w:tblGrid>
      <w:tr w:rsidR="003D63DE" w:rsidRPr="00C003A2" w14:paraId="69746C8C" w14:textId="77777777" w:rsidTr="00194ACF">
        <w:trPr>
          <w:cnfStyle w:val="100000000000" w:firstRow="1" w:lastRow="0" w:firstColumn="0" w:lastColumn="0" w:oddVBand="0" w:evenVBand="0" w:oddHBand="0" w:evenHBand="0" w:firstRowFirstColumn="0" w:firstRowLastColumn="0" w:lastRowFirstColumn="0" w:lastRowLastColumn="0"/>
          <w:trHeight w:val="712"/>
        </w:trPr>
        <w:tc>
          <w:tcPr>
            <w:tcW w:w="0" w:type="pct"/>
            <w:tcBorders>
              <w:bottom w:val="none" w:sz="0" w:space="0" w:color="auto"/>
              <w:right w:val="none" w:sz="0" w:space="0" w:color="auto"/>
            </w:tcBorders>
          </w:tcPr>
          <w:p w14:paraId="3B8F9506" w14:textId="77777777" w:rsidR="003D63DE" w:rsidRPr="00C030A9" w:rsidRDefault="003D63DE" w:rsidP="00194ACF">
            <w:r w:rsidRPr="00C030A9">
              <w:t xml:space="preserve">Life Skills </w:t>
            </w:r>
            <w:r>
              <w:t>teaching and learning activities</w:t>
            </w:r>
          </w:p>
        </w:tc>
        <w:tc>
          <w:tcPr>
            <w:tcW w:w="0" w:type="pct"/>
            <w:tcBorders>
              <w:left w:val="none" w:sz="0" w:space="0" w:color="auto"/>
              <w:bottom w:val="none" w:sz="0" w:space="0" w:color="auto"/>
            </w:tcBorders>
          </w:tcPr>
          <w:p w14:paraId="0E54E225" w14:textId="77777777" w:rsidR="003D63DE" w:rsidRPr="00C030A9" w:rsidRDefault="003D63DE" w:rsidP="00194ACF">
            <w:r>
              <w:t>Mainstream teaching and learning activities</w:t>
            </w:r>
          </w:p>
        </w:tc>
      </w:tr>
      <w:tr w:rsidR="003D63DE" w:rsidRPr="00C003A2" w14:paraId="3775CD83" w14:textId="77777777" w:rsidTr="00194ACF">
        <w:trPr>
          <w:cnfStyle w:val="000000100000" w:firstRow="0" w:lastRow="0" w:firstColumn="0" w:lastColumn="0" w:oddVBand="0" w:evenVBand="0" w:oddHBand="1" w:evenHBand="0" w:firstRowFirstColumn="0" w:firstRowLastColumn="0" w:lastRowFirstColumn="0" w:lastRowLastColumn="0"/>
          <w:trHeight w:val="1091"/>
        </w:trPr>
        <w:tc>
          <w:tcPr>
            <w:tcW w:w="0" w:type="pct"/>
          </w:tcPr>
          <w:p w14:paraId="32751F29" w14:textId="772B5AE8" w:rsidR="003D63DE" w:rsidRDefault="003D63DE" w:rsidP="003D63DE">
            <w:pPr>
              <w:pStyle w:val="ListNumber"/>
              <w:numPr>
                <w:ilvl w:val="0"/>
                <w:numId w:val="65"/>
              </w:numPr>
            </w:pPr>
            <w:r>
              <w:t xml:space="preserve">Students view the Griefline video </w:t>
            </w:r>
            <w:hyperlink r:id="rId44">
              <w:r w:rsidRPr="4212D26C">
                <w:rPr>
                  <w:rStyle w:val="Hyperlink"/>
                </w:rPr>
                <w:t>Everyone experiences grief (0:57)</w:t>
              </w:r>
            </w:hyperlink>
            <w:r w:rsidR="002E6D0C">
              <w:t>.</w:t>
            </w:r>
            <w:r>
              <w:t xml:space="preserve"> Pause at key points to check for understanding using questions in students’ preferred communication form.</w:t>
            </w:r>
          </w:p>
          <w:p w14:paraId="52393BBD" w14:textId="19C6495F" w:rsidR="003D63DE" w:rsidRDefault="003D63DE" w:rsidP="00C942D0">
            <w:pPr>
              <w:pStyle w:val="ListNumber"/>
              <w:numPr>
                <w:ilvl w:val="0"/>
                <w:numId w:val="52"/>
              </w:numPr>
            </w:pPr>
            <w:r>
              <w:t xml:space="preserve">Students explore the </w:t>
            </w:r>
            <w:r w:rsidR="002E6D0C" w:rsidRPr="00FC5D7E">
              <w:t xml:space="preserve">Healthdirect </w:t>
            </w:r>
            <w:hyperlink r:id="rId45" w:history="1">
              <w:r w:rsidR="002E6D0C" w:rsidRPr="002E6D0C">
                <w:rPr>
                  <w:rStyle w:val="Hyperlink"/>
                </w:rPr>
                <w:t>Grief and loss</w:t>
              </w:r>
            </w:hyperlink>
            <w:r>
              <w:t xml:space="preserve"> webpage. Teachers ensure students can access the content using a screen reader or other relevant </w:t>
            </w:r>
            <w:hyperlink r:id="rId46">
              <w:r w:rsidR="00E32E52">
                <w:rPr>
                  <w:rStyle w:val="Hyperlink"/>
                </w:rPr>
                <w:t>A</w:t>
              </w:r>
              <w:r w:rsidRPr="4212D26C">
                <w:rPr>
                  <w:rStyle w:val="Hyperlink"/>
                </w:rPr>
                <w:t>ssistive technology</w:t>
              </w:r>
            </w:hyperlink>
            <w:r>
              <w:t>. Consider providing a plain language version of the webpage that is aligned to students’ individual learning needs. Students respond to some or all of the following questions presented in a format which provides them with multiple means of expressing their response:</w:t>
            </w:r>
          </w:p>
          <w:p w14:paraId="78B5A550" w14:textId="77777777" w:rsidR="003D63DE" w:rsidRDefault="003D63DE" w:rsidP="00DD0D19">
            <w:pPr>
              <w:pStyle w:val="ListNumber2"/>
              <w:numPr>
                <w:ilvl w:val="0"/>
                <w:numId w:val="98"/>
              </w:numPr>
            </w:pPr>
            <w:r>
              <w:t>What does ‘grief’ mean?</w:t>
            </w:r>
          </w:p>
          <w:p w14:paraId="6B93DE3A" w14:textId="77777777" w:rsidR="003D63DE" w:rsidRDefault="003D63DE" w:rsidP="00DD0D19">
            <w:pPr>
              <w:pStyle w:val="ListNumber2"/>
              <w:numPr>
                <w:ilvl w:val="0"/>
                <w:numId w:val="98"/>
              </w:numPr>
            </w:pPr>
            <w:r>
              <w:t>Why might people feel grief?</w:t>
            </w:r>
          </w:p>
          <w:p w14:paraId="22C15421" w14:textId="77777777" w:rsidR="003D63DE" w:rsidRDefault="003D63DE" w:rsidP="00DD0D19">
            <w:pPr>
              <w:pStyle w:val="ListNumber2"/>
              <w:numPr>
                <w:ilvl w:val="0"/>
                <w:numId w:val="98"/>
              </w:numPr>
            </w:pPr>
            <w:r>
              <w:t>How can grief make someone feel?</w:t>
            </w:r>
          </w:p>
          <w:p w14:paraId="6DC52F9B" w14:textId="77777777" w:rsidR="003D63DE" w:rsidRDefault="003D63DE" w:rsidP="00DD0D19">
            <w:pPr>
              <w:pStyle w:val="ListNumber2"/>
              <w:numPr>
                <w:ilvl w:val="0"/>
                <w:numId w:val="98"/>
              </w:numPr>
            </w:pPr>
            <w:r>
              <w:t>When should a person ask for help?</w:t>
            </w:r>
          </w:p>
          <w:p w14:paraId="40C0414C" w14:textId="77777777" w:rsidR="003D63DE" w:rsidRDefault="003D63DE" w:rsidP="00DD0D19">
            <w:pPr>
              <w:pStyle w:val="ListNumber2"/>
              <w:numPr>
                <w:ilvl w:val="0"/>
                <w:numId w:val="98"/>
              </w:numPr>
            </w:pPr>
            <w:r>
              <w:t>What might help?</w:t>
            </w:r>
          </w:p>
          <w:p w14:paraId="2A95E158" w14:textId="563B73DA" w:rsidR="003D63DE" w:rsidRDefault="003D63DE" w:rsidP="00C942D0">
            <w:pPr>
              <w:pStyle w:val="ListNumber"/>
              <w:numPr>
                <w:ilvl w:val="0"/>
                <w:numId w:val="52"/>
              </w:numPr>
            </w:pPr>
            <w:r>
              <w:t>Students complete an interactive work</w:t>
            </w:r>
            <w:r w:rsidR="001E6EAF">
              <w:t xml:space="preserve"> </w:t>
            </w:r>
            <w:r>
              <w:t xml:space="preserve">sheet </w:t>
            </w:r>
            <w:r w:rsidRPr="00364C2E">
              <w:t>about Cheste</w:t>
            </w:r>
            <w:r>
              <w:t xml:space="preserve">r using </w:t>
            </w:r>
            <w:r w:rsidRPr="00364C2E">
              <w:lastRenderedPageBreak/>
              <w:t xml:space="preserve">pictures, symbols, words or drawings to show what </w:t>
            </w:r>
            <w:r>
              <w:t>they</w:t>
            </w:r>
            <w:r w:rsidRPr="00364C2E">
              <w:t xml:space="preserve"> know about him</w:t>
            </w:r>
            <w:r>
              <w:t>. Students record or share what they know about Chester through their preferred communication form, for example:</w:t>
            </w:r>
          </w:p>
          <w:p w14:paraId="52F2B38D" w14:textId="74B7FB3C" w:rsidR="003D63DE" w:rsidRDefault="003D63DE" w:rsidP="003811B2">
            <w:pPr>
              <w:pStyle w:val="ListNumber2"/>
              <w:numPr>
                <w:ilvl w:val="0"/>
                <w:numId w:val="107"/>
              </w:numPr>
            </w:pPr>
            <w:r>
              <w:t>drawing Chester, sequencing screenshots, creating a storyboard</w:t>
            </w:r>
          </w:p>
          <w:p w14:paraId="43DF061C" w14:textId="6492B617" w:rsidR="003D63DE" w:rsidRDefault="003D63DE" w:rsidP="003811B2">
            <w:pPr>
              <w:pStyle w:val="ListNumber2"/>
              <w:numPr>
                <w:ilvl w:val="0"/>
                <w:numId w:val="107"/>
              </w:numPr>
            </w:pPr>
            <w:r>
              <w:t>writing short sentences, listing adjectives that describe him, or label Chester’s feelings.</w:t>
            </w:r>
          </w:p>
          <w:p w14:paraId="5DFA2A80" w14:textId="10B3CF67" w:rsidR="003D63DE" w:rsidRDefault="003D63DE" w:rsidP="00C942D0">
            <w:pPr>
              <w:pStyle w:val="ListNumber"/>
              <w:numPr>
                <w:ilvl w:val="0"/>
                <w:numId w:val="52"/>
              </w:numPr>
            </w:pPr>
            <w:r>
              <w:t xml:space="preserve">Students </w:t>
            </w:r>
            <w:r w:rsidR="004A5BE6">
              <w:t xml:space="preserve">can </w:t>
            </w:r>
            <w:r>
              <w:t>answer the following questions:</w:t>
            </w:r>
          </w:p>
          <w:p w14:paraId="613D5188" w14:textId="77777777" w:rsidR="003D63DE" w:rsidRDefault="003D63DE" w:rsidP="00DD0D19">
            <w:pPr>
              <w:pStyle w:val="ListNumber2"/>
              <w:numPr>
                <w:ilvl w:val="0"/>
                <w:numId w:val="96"/>
              </w:numPr>
            </w:pPr>
            <w:r>
              <w:t>Who is Chester?</w:t>
            </w:r>
          </w:p>
          <w:p w14:paraId="086DB0DE" w14:textId="77777777" w:rsidR="003D63DE" w:rsidRDefault="003D63DE" w:rsidP="00DD0D19">
            <w:pPr>
              <w:pStyle w:val="ListNumber2"/>
              <w:numPr>
                <w:ilvl w:val="0"/>
                <w:numId w:val="96"/>
              </w:numPr>
            </w:pPr>
            <w:r>
              <w:t>What happens to him?</w:t>
            </w:r>
          </w:p>
          <w:p w14:paraId="7326DBAF" w14:textId="77777777" w:rsidR="003D63DE" w:rsidRDefault="003D63DE" w:rsidP="00DD0D19">
            <w:pPr>
              <w:pStyle w:val="ListNumber2"/>
              <w:numPr>
                <w:ilvl w:val="0"/>
                <w:numId w:val="96"/>
              </w:numPr>
            </w:pPr>
            <w:r>
              <w:t>How does he feel?</w:t>
            </w:r>
          </w:p>
          <w:p w14:paraId="34C6BAC4" w14:textId="6C87C5ED" w:rsidR="003D63DE" w:rsidRDefault="003D63DE" w:rsidP="00DD0D19">
            <w:pPr>
              <w:pStyle w:val="ListNumber2"/>
              <w:numPr>
                <w:ilvl w:val="0"/>
                <w:numId w:val="96"/>
              </w:numPr>
            </w:pPr>
            <w:r>
              <w:t>What does this tell us about his story?</w:t>
            </w:r>
          </w:p>
          <w:p w14:paraId="46F7C426" w14:textId="0A71D226" w:rsidR="003D63DE" w:rsidRDefault="003D63DE" w:rsidP="00C942D0">
            <w:pPr>
              <w:pStyle w:val="ListNumber"/>
              <w:numPr>
                <w:ilvl w:val="0"/>
                <w:numId w:val="52"/>
              </w:numPr>
            </w:pPr>
            <w:r>
              <w:t>After students have viewed episode 9</w:t>
            </w:r>
            <w:r w:rsidR="004A5BE6">
              <w:t>,</w:t>
            </w:r>
            <w:r>
              <w:t xml:space="preserve"> ‘Stay’, students respond to some or all of the following questions using a simplified version of the </w:t>
            </w:r>
            <w:hyperlink r:id="rId47">
              <w:r w:rsidR="009A059E">
                <w:rPr>
                  <w:rStyle w:val="Hyperlink"/>
                </w:rPr>
                <w:t>E</w:t>
              </w:r>
              <w:r w:rsidRPr="4212D26C">
                <w:rPr>
                  <w:rStyle w:val="Hyperlink"/>
                </w:rPr>
                <w:t>motion</w:t>
              </w:r>
              <w:r w:rsidR="004A5BE6">
                <w:rPr>
                  <w:rStyle w:val="Hyperlink"/>
                </w:rPr>
                <w:t>s</w:t>
              </w:r>
              <w:r w:rsidRPr="4212D26C">
                <w:rPr>
                  <w:rStyle w:val="Hyperlink"/>
                </w:rPr>
                <w:t xml:space="preserve"> wheel</w:t>
              </w:r>
            </w:hyperlink>
            <w:r>
              <w:t>, which uses emojis:</w:t>
            </w:r>
          </w:p>
          <w:p w14:paraId="2A2CC291" w14:textId="77777777" w:rsidR="003D63DE" w:rsidRDefault="003D63DE" w:rsidP="00715C0C">
            <w:pPr>
              <w:pStyle w:val="ListNumber2"/>
              <w:numPr>
                <w:ilvl w:val="0"/>
                <w:numId w:val="99"/>
              </w:numPr>
            </w:pPr>
            <w:r>
              <w:t xml:space="preserve">At the pool, how did Chester and Mapplethorpe look and </w:t>
            </w:r>
            <w:r>
              <w:lastRenderedPageBreak/>
              <w:t>feel?</w:t>
            </w:r>
          </w:p>
          <w:p w14:paraId="12310993" w14:textId="16BFCC31" w:rsidR="003D63DE" w:rsidRDefault="003D63DE" w:rsidP="00715C0C">
            <w:pPr>
              <w:pStyle w:val="ListNumber2"/>
              <w:numPr>
                <w:ilvl w:val="0"/>
                <w:numId w:val="99"/>
              </w:numPr>
            </w:pPr>
            <w:r>
              <w:t>When the music plays on the merry-go-round, how does it make the audience feel?</w:t>
            </w:r>
          </w:p>
          <w:p w14:paraId="7E48F828" w14:textId="77777777" w:rsidR="003D63DE" w:rsidRDefault="003D63DE" w:rsidP="00715C0C">
            <w:pPr>
              <w:pStyle w:val="ListNumber2"/>
              <w:numPr>
                <w:ilvl w:val="0"/>
                <w:numId w:val="99"/>
              </w:numPr>
            </w:pPr>
            <w:r>
              <w:t>Chester says he could ‘stay’. What do you think he is feeling?</w:t>
            </w:r>
          </w:p>
          <w:p w14:paraId="506519BB" w14:textId="77777777" w:rsidR="003D63DE" w:rsidRDefault="003D63DE" w:rsidP="00715C0C">
            <w:pPr>
              <w:pStyle w:val="ListNumber2"/>
              <w:numPr>
                <w:ilvl w:val="0"/>
                <w:numId w:val="99"/>
              </w:numPr>
            </w:pPr>
            <w:r>
              <w:t>When Chester is sitting alone on the mountain, how might he feel?</w:t>
            </w:r>
          </w:p>
          <w:p w14:paraId="5198F6DF" w14:textId="77777777" w:rsidR="003D63DE" w:rsidRDefault="003D63DE" w:rsidP="00C942D0">
            <w:pPr>
              <w:pStyle w:val="ListNumber"/>
              <w:numPr>
                <w:ilvl w:val="0"/>
                <w:numId w:val="52"/>
              </w:numPr>
            </w:pPr>
            <w:r>
              <w:t>Teachers share the following list with students and ask them to circle the ones which match to Chester:</w:t>
            </w:r>
          </w:p>
          <w:p w14:paraId="74439DFA" w14:textId="77777777" w:rsidR="003D63DE" w:rsidRDefault="003D63DE" w:rsidP="00282BBC">
            <w:pPr>
              <w:pStyle w:val="ListNumber2"/>
              <w:numPr>
                <w:ilvl w:val="0"/>
                <w:numId w:val="105"/>
              </w:numPr>
            </w:pPr>
            <w:r>
              <w:t>finding it hard to sleep</w:t>
            </w:r>
          </w:p>
          <w:p w14:paraId="61107F46" w14:textId="77777777" w:rsidR="003D63DE" w:rsidRDefault="003D63DE" w:rsidP="00282BBC">
            <w:pPr>
              <w:pStyle w:val="ListNumber2"/>
              <w:numPr>
                <w:ilvl w:val="0"/>
                <w:numId w:val="105"/>
              </w:numPr>
            </w:pPr>
            <w:r>
              <w:t>finding it hard to be with friends and family</w:t>
            </w:r>
          </w:p>
          <w:p w14:paraId="50EF7938" w14:textId="77777777" w:rsidR="003D63DE" w:rsidRDefault="003D63DE" w:rsidP="00282BBC">
            <w:pPr>
              <w:pStyle w:val="ListNumber2"/>
              <w:numPr>
                <w:ilvl w:val="0"/>
                <w:numId w:val="105"/>
              </w:numPr>
            </w:pPr>
            <w:r>
              <w:t>feeling very sad</w:t>
            </w:r>
          </w:p>
          <w:p w14:paraId="0E0A3C8D" w14:textId="2E95794C" w:rsidR="003D63DE" w:rsidRDefault="003D63DE" w:rsidP="00282BBC">
            <w:pPr>
              <w:pStyle w:val="ListNumber2"/>
              <w:numPr>
                <w:ilvl w:val="0"/>
                <w:numId w:val="105"/>
              </w:numPr>
            </w:pPr>
            <w:r>
              <w:t>having strong or extreme thoughts or actions</w:t>
            </w:r>
          </w:p>
          <w:p w14:paraId="39C1B395" w14:textId="77777777" w:rsidR="003D63DE" w:rsidRDefault="003D63DE" w:rsidP="00282BBC">
            <w:pPr>
              <w:pStyle w:val="ListNumber2"/>
              <w:numPr>
                <w:ilvl w:val="0"/>
                <w:numId w:val="105"/>
              </w:numPr>
            </w:pPr>
            <w:r>
              <w:t>wishing things could go back to how they were</w:t>
            </w:r>
          </w:p>
          <w:p w14:paraId="5713241C" w14:textId="77777777" w:rsidR="003D63DE" w:rsidRDefault="003D63DE" w:rsidP="00282BBC">
            <w:pPr>
              <w:pStyle w:val="ListNumber2"/>
              <w:numPr>
                <w:ilvl w:val="0"/>
                <w:numId w:val="105"/>
              </w:numPr>
            </w:pPr>
            <w:r>
              <w:t>feeling many strong emotions</w:t>
            </w:r>
          </w:p>
          <w:p w14:paraId="145D1CDE" w14:textId="77777777" w:rsidR="003D63DE" w:rsidRDefault="003D63DE" w:rsidP="00282BBC">
            <w:pPr>
              <w:pStyle w:val="ListNumber2"/>
              <w:numPr>
                <w:ilvl w:val="0"/>
                <w:numId w:val="105"/>
              </w:numPr>
            </w:pPr>
            <w:r>
              <w:lastRenderedPageBreak/>
              <w:t>finding everyday tasks</w:t>
            </w:r>
          </w:p>
          <w:p w14:paraId="53292A31" w14:textId="4E322586" w:rsidR="003D63DE" w:rsidRPr="00416F2C" w:rsidRDefault="003D63DE" w:rsidP="00282BBC">
            <w:pPr>
              <w:pStyle w:val="ListNumber2"/>
              <w:numPr>
                <w:ilvl w:val="0"/>
                <w:numId w:val="105"/>
              </w:numPr>
            </w:pPr>
            <w:r>
              <w:t>thinking about dying or hurting himself.</w:t>
            </w:r>
          </w:p>
        </w:tc>
        <w:tc>
          <w:tcPr>
            <w:tcW w:w="0" w:type="pct"/>
          </w:tcPr>
          <w:p w14:paraId="6D4486D2" w14:textId="2959CD07" w:rsidR="003D63DE" w:rsidRDefault="003D63DE" w:rsidP="000B3A02">
            <w:pPr>
              <w:pStyle w:val="ListNumber"/>
              <w:numPr>
                <w:ilvl w:val="0"/>
                <w:numId w:val="64"/>
              </w:numPr>
              <w:ind w:left="685" w:hanging="685"/>
            </w:pPr>
            <w:r>
              <w:lastRenderedPageBreak/>
              <w:t xml:space="preserve">Students view the Griefline video </w:t>
            </w:r>
            <w:hyperlink r:id="rId48">
              <w:r w:rsidRPr="4212D26C">
                <w:rPr>
                  <w:rStyle w:val="Hyperlink"/>
                </w:rPr>
                <w:t>Everyone experiences grief (0:57)</w:t>
              </w:r>
            </w:hyperlink>
            <w:r>
              <w:t xml:space="preserve">, which is also found on the </w:t>
            </w:r>
            <w:r w:rsidR="005A1A6B" w:rsidRPr="00FC5D7E">
              <w:t xml:space="preserve">Healthdirect </w:t>
            </w:r>
            <w:hyperlink r:id="rId49" w:history="1">
              <w:r w:rsidR="00231072" w:rsidRPr="00231072">
                <w:rPr>
                  <w:rStyle w:val="Hyperlink"/>
                </w:rPr>
                <w:t>Grief and loss</w:t>
              </w:r>
            </w:hyperlink>
            <w:r w:rsidR="00231072" w:rsidRPr="00FC5D7E">
              <w:t xml:space="preserve"> webpage</w:t>
            </w:r>
            <w:r>
              <w:t xml:space="preserve">. Teachers ensure students can access the content using a screen reader or other relevant </w:t>
            </w:r>
            <w:hyperlink r:id="rId50">
              <w:r w:rsidRPr="4212D26C">
                <w:rPr>
                  <w:rStyle w:val="Hyperlink"/>
                </w:rPr>
                <w:t>assistive technology</w:t>
              </w:r>
            </w:hyperlink>
            <w:r>
              <w:t xml:space="preserve">. Using Microsoft </w:t>
            </w:r>
            <w:r w:rsidR="00DE7785">
              <w:t>W</w:t>
            </w:r>
            <w:r>
              <w:t>hiteboard, students respond to the following question</w:t>
            </w:r>
            <w:r w:rsidR="00E71067">
              <w:t>:</w:t>
            </w:r>
            <w:r>
              <w:t xml:space="preserve"> ‘Who is the audience, what is the purpose of this video and how does it organise its information to make it accessible to responders?</w:t>
            </w:r>
            <w:r w:rsidR="00AA435A">
              <w:t>’</w:t>
            </w:r>
          </w:p>
          <w:p w14:paraId="78F50B24" w14:textId="25475E8A" w:rsidR="003D63DE" w:rsidRDefault="003D63DE" w:rsidP="00C942D0">
            <w:pPr>
              <w:pStyle w:val="ListNumber"/>
              <w:numPr>
                <w:ilvl w:val="0"/>
                <w:numId w:val="52"/>
              </w:numPr>
              <w:ind w:left="685" w:hanging="685"/>
            </w:pPr>
            <w:r>
              <w:t>Students skim</w:t>
            </w:r>
            <w:r w:rsidR="00231072">
              <w:t>-</w:t>
            </w:r>
            <w:r>
              <w:t xml:space="preserve">read the </w:t>
            </w:r>
            <w:r w:rsidR="00231072" w:rsidRPr="00177CCE">
              <w:t xml:space="preserve">Healthdirect </w:t>
            </w:r>
            <w:hyperlink r:id="rId51" w:history="1">
              <w:r w:rsidR="00231072" w:rsidRPr="00231072">
                <w:rPr>
                  <w:rStyle w:val="Hyperlink"/>
                </w:rPr>
                <w:t>Grief and loss</w:t>
              </w:r>
            </w:hyperlink>
            <w:r>
              <w:t xml:space="preserve"> webpage using the ‘On this page’ menu and teacher-selected sections to support differentiated reading pathways. They use the information to complete the following questions:</w:t>
            </w:r>
          </w:p>
          <w:p w14:paraId="6BB950CC" w14:textId="77777777" w:rsidR="003D63DE" w:rsidRDefault="003D63DE" w:rsidP="000B3A02">
            <w:pPr>
              <w:pStyle w:val="ListNumber2"/>
              <w:numPr>
                <w:ilvl w:val="0"/>
                <w:numId w:val="55"/>
              </w:numPr>
              <w:ind w:left="1252"/>
            </w:pPr>
            <w:r>
              <w:t>In your own words, how would you define ‘grief’ and ‘loss’?</w:t>
            </w:r>
          </w:p>
          <w:p w14:paraId="3F5D9187" w14:textId="77777777" w:rsidR="003D63DE" w:rsidRDefault="003D63DE" w:rsidP="000B3A02">
            <w:pPr>
              <w:pStyle w:val="ListNumber2"/>
              <w:ind w:left="1252"/>
            </w:pPr>
            <w:r>
              <w:t>What are 4 reasons that people may feel grief and loss?</w:t>
            </w:r>
          </w:p>
          <w:p w14:paraId="03A4C5C8" w14:textId="77777777" w:rsidR="003D63DE" w:rsidRDefault="003D63DE" w:rsidP="000B3A02">
            <w:pPr>
              <w:pStyle w:val="ListNumber2"/>
              <w:ind w:left="1252"/>
            </w:pPr>
            <w:r>
              <w:t>What effects might grief have on an individual?</w:t>
            </w:r>
          </w:p>
          <w:p w14:paraId="6344460C" w14:textId="77777777" w:rsidR="003D63DE" w:rsidRDefault="003D63DE" w:rsidP="000B3A02">
            <w:pPr>
              <w:pStyle w:val="ListNumber2"/>
              <w:ind w:left="1252"/>
            </w:pPr>
            <w:r>
              <w:t>What is prolonged grief?</w:t>
            </w:r>
          </w:p>
          <w:p w14:paraId="4D4023A2" w14:textId="77777777" w:rsidR="003D63DE" w:rsidRDefault="003D63DE" w:rsidP="000B3A02">
            <w:pPr>
              <w:pStyle w:val="ListNumber2"/>
              <w:ind w:left="1252"/>
            </w:pPr>
            <w:r>
              <w:t xml:space="preserve">What are some signs that a person should seek help to </w:t>
            </w:r>
            <w:r>
              <w:lastRenderedPageBreak/>
              <w:t>deal with their feelings of grief?</w:t>
            </w:r>
          </w:p>
          <w:p w14:paraId="30A3DF8F" w14:textId="77777777" w:rsidR="003D63DE" w:rsidRDefault="003D63DE" w:rsidP="000B3A02">
            <w:pPr>
              <w:pStyle w:val="ListNumber2"/>
              <w:ind w:left="1252"/>
            </w:pPr>
            <w:r>
              <w:t>What strategies can people use to help them manage their feelings of grief?</w:t>
            </w:r>
          </w:p>
          <w:p w14:paraId="19C44565" w14:textId="77777777" w:rsidR="003D63DE" w:rsidRDefault="003D63DE" w:rsidP="000B3A02">
            <w:pPr>
              <w:pStyle w:val="ListNumber2"/>
              <w:ind w:left="1252"/>
            </w:pPr>
            <w:r>
              <w:t>What supports are available for people if they need additional help with managing their grief?</w:t>
            </w:r>
          </w:p>
          <w:p w14:paraId="19A7025E" w14:textId="7CEFE2F4" w:rsidR="003D63DE" w:rsidRDefault="00CE5EF0" w:rsidP="000B3A02">
            <w:pPr>
              <w:pStyle w:val="ListNumber2"/>
              <w:ind w:left="1252"/>
            </w:pPr>
            <w:r>
              <w:t>Open the document</w:t>
            </w:r>
            <w:r w:rsidR="003D63DE">
              <w:t xml:space="preserve"> ‘</w:t>
            </w:r>
            <w:hyperlink r:id="rId52" w:history="1">
              <w:r w:rsidRPr="00CE5EF0">
                <w:rPr>
                  <w:rStyle w:val="Hyperlink"/>
                </w:rPr>
                <w:t>Supporting your child through grief and loss</w:t>
              </w:r>
            </w:hyperlink>
            <w:r w:rsidR="003D63DE">
              <w:t xml:space="preserve">’ </w:t>
            </w:r>
            <w:r w:rsidR="00C96215">
              <w:t xml:space="preserve">on </w:t>
            </w:r>
            <w:r w:rsidR="003D63DE">
              <w:t>the Trauma and Grief Network webpage. What does this document say about the way grief may impact adolescents?</w:t>
            </w:r>
          </w:p>
          <w:p w14:paraId="37129F59" w14:textId="09ADAC8A" w:rsidR="003D63DE" w:rsidRDefault="003D63DE" w:rsidP="00C942D0">
            <w:pPr>
              <w:pStyle w:val="ListNumber"/>
              <w:numPr>
                <w:ilvl w:val="0"/>
                <w:numId w:val="52"/>
              </w:numPr>
              <w:ind w:left="685" w:hanging="685"/>
            </w:pPr>
            <w:r w:rsidRPr="00AD793B">
              <w:t>In</w:t>
            </w:r>
            <w:r>
              <w:t xml:space="preserve"> small groups</w:t>
            </w:r>
            <w:r w:rsidR="007A755E">
              <w:t>,</w:t>
            </w:r>
            <w:r>
              <w:t xml:space="preserve"> students develop a </w:t>
            </w:r>
            <w:r w:rsidRPr="004A7A51">
              <w:t>brief summary of the development of Chester’s narrative arc</w:t>
            </w:r>
            <w:r>
              <w:t>.</w:t>
            </w:r>
          </w:p>
          <w:p w14:paraId="6077F2F2" w14:textId="331A1E88" w:rsidR="003D63DE" w:rsidRPr="008D110F" w:rsidRDefault="003D63DE" w:rsidP="00C942D0">
            <w:pPr>
              <w:pStyle w:val="ListNumber"/>
              <w:numPr>
                <w:ilvl w:val="0"/>
                <w:numId w:val="52"/>
              </w:numPr>
              <w:ind w:left="685" w:hanging="685"/>
            </w:pPr>
            <w:r w:rsidRPr="00AD448F">
              <w:t xml:space="preserve">Students view </w:t>
            </w:r>
            <w:r>
              <w:t>episode</w:t>
            </w:r>
            <w:r w:rsidRPr="00AD448F">
              <w:t xml:space="preserve"> 9</w:t>
            </w:r>
            <w:r w:rsidR="007A755E">
              <w:t>,</w:t>
            </w:r>
            <w:r w:rsidRPr="00AD448F">
              <w:t xml:space="preserve"> ‘Stay’</w:t>
            </w:r>
            <w:r w:rsidR="007A755E">
              <w:t>,</w:t>
            </w:r>
            <w:r w:rsidRPr="00AD448F">
              <w:t xml:space="preserve"> and respond in their English book to the </w:t>
            </w:r>
            <w:r>
              <w:t>following</w:t>
            </w:r>
            <w:r w:rsidRPr="00AD448F">
              <w:t xml:space="preserve"> questions</w:t>
            </w:r>
            <w:r>
              <w:t>:</w:t>
            </w:r>
          </w:p>
          <w:p w14:paraId="74B0110B" w14:textId="77777777" w:rsidR="003D63DE" w:rsidRPr="005A4816" w:rsidRDefault="003D63DE" w:rsidP="000B3A02">
            <w:pPr>
              <w:pStyle w:val="ListNumber2"/>
              <w:numPr>
                <w:ilvl w:val="0"/>
                <w:numId w:val="56"/>
              </w:numPr>
              <w:ind w:left="1252"/>
            </w:pPr>
            <w:r>
              <w:t>Describe the mood in the opening scene by the pool where Chester and Mapplethorpe talk to each other and ride the merry-go-round. How is this mood achieved through a combination of camerawork, lighting and audio?</w:t>
            </w:r>
          </w:p>
          <w:p w14:paraId="218AB8C0" w14:textId="77777777" w:rsidR="003D63DE" w:rsidRPr="005A4816" w:rsidRDefault="003D63DE" w:rsidP="000B3A02">
            <w:pPr>
              <w:pStyle w:val="ListNumber2"/>
              <w:ind w:left="1252"/>
            </w:pPr>
            <w:r>
              <w:t xml:space="preserve">How does the episode acknowledge the impact of music on </w:t>
            </w:r>
            <w:r>
              <w:lastRenderedPageBreak/>
              <w:t>mood through the diegetic music at approximately 3:30?</w:t>
            </w:r>
          </w:p>
          <w:p w14:paraId="61DE6B00" w14:textId="77777777" w:rsidR="003D63DE" w:rsidRPr="005A4816" w:rsidRDefault="003D63DE" w:rsidP="000B3A02">
            <w:pPr>
              <w:pStyle w:val="ListNumber2"/>
              <w:ind w:left="1252"/>
            </w:pPr>
            <w:r>
              <w:t>The conversation between Chester and Mapplethorpe (from 4:30) takes a serious turn when Chester suggests he could ‘stay’. What is Chester implying with this suggestion? What advice do the other members of the Fun Kids give to Mapplethorpe?</w:t>
            </w:r>
          </w:p>
          <w:p w14:paraId="2CBBC341" w14:textId="77777777" w:rsidR="003D63DE" w:rsidRPr="005A4816" w:rsidRDefault="003D63DE" w:rsidP="000B3A02">
            <w:pPr>
              <w:pStyle w:val="ListNumber2"/>
              <w:ind w:left="1252"/>
            </w:pPr>
            <w:r>
              <w:t>From approximately 12:30, a scene occurs showing Chester sitting at the top of a mountain where he and Mapplethorpe used to go together. What film devices are used to show that he feels alone?</w:t>
            </w:r>
          </w:p>
          <w:p w14:paraId="3A3E6FCD" w14:textId="77777777" w:rsidR="003D63DE" w:rsidRPr="005A4816" w:rsidRDefault="003D63DE" w:rsidP="000B3A02">
            <w:pPr>
              <w:pStyle w:val="ListNumber2"/>
              <w:ind w:left="1252"/>
            </w:pPr>
            <w:r>
              <w:t>What does Mapplethorpe learn from his visit to his mother? How does this influence his point of view about Chester’s desire to stay in the park?</w:t>
            </w:r>
          </w:p>
          <w:p w14:paraId="0853E77D" w14:textId="77777777" w:rsidR="003D63DE" w:rsidRPr="005A4816" w:rsidRDefault="003D63DE" w:rsidP="000B3A02">
            <w:pPr>
              <w:pStyle w:val="ListNumber2"/>
              <w:ind w:left="1252"/>
            </w:pPr>
            <w:r>
              <w:t>Multiple people ask Chester if he is okay in this episode. Why do you think they do this? How does he respond?</w:t>
            </w:r>
          </w:p>
          <w:p w14:paraId="15E45BFD" w14:textId="38AE14F6" w:rsidR="003D63DE" w:rsidRPr="005A4816" w:rsidRDefault="003D63DE" w:rsidP="000B3A02">
            <w:pPr>
              <w:pStyle w:val="ListNumber2"/>
              <w:ind w:left="1252"/>
            </w:pPr>
            <w:r>
              <w:t>Describe Chester’s entry to the fun park from 20:40. What music is used, what facial expressions and body language are used and so on</w:t>
            </w:r>
            <w:r w:rsidR="00936400">
              <w:t>?</w:t>
            </w:r>
          </w:p>
          <w:p w14:paraId="74A9A783" w14:textId="77777777" w:rsidR="003D63DE" w:rsidRPr="005A4816" w:rsidRDefault="003D63DE" w:rsidP="000B3A02">
            <w:pPr>
              <w:pStyle w:val="ListNumber2"/>
              <w:ind w:left="1252"/>
            </w:pPr>
            <w:r>
              <w:lastRenderedPageBreak/>
              <w:t>What does Chester see in the house of mirrors? Why do you think this vision appeared to Chester? What emotions are expressed during this scene?</w:t>
            </w:r>
          </w:p>
          <w:p w14:paraId="2B8C4C0B" w14:textId="77777777" w:rsidR="003D63DE" w:rsidRPr="005A4816" w:rsidRDefault="003D63DE" w:rsidP="000B3A02">
            <w:pPr>
              <w:pStyle w:val="ListNumber2"/>
              <w:ind w:left="1252"/>
            </w:pPr>
            <w:r>
              <w:t>What does the cliffhanger at the end of the episode reveal about Chester’s decision to ‘stay’?</w:t>
            </w:r>
          </w:p>
          <w:p w14:paraId="404E1AC9" w14:textId="4DF460C2" w:rsidR="003D63DE" w:rsidRDefault="003D63DE" w:rsidP="00C942D0">
            <w:pPr>
              <w:pStyle w:val="ListNumber"/>
              <w:numPr>
                <w:ilvl w:val="0"/>
                <w:numId w:val="52"/>
              </w:numPr>
              <w:ind w:left="685" w:hanging="709"/>
            </w:pPr>
            <w:r>
              <w:t xml:space="preserve">Students use the </w:t>
            </w:r>
            <w:r w:rsidRPr="00AC2208">
              <w:t>list below to draw connections between the experiences and symptoms of prolonged grief and Chester’s characterisation and actions</w:t>
            </w:r>
            <w:r w:rsidR="00936400">
              <w:t>:</w:t>
            </w:r>
          </w:p>
          <w:p w14:paraId="0F66743A" w14:textId="65117F53" w:rsidR="003D63DE" w:rsidRDefault="003D63DE" w:rsidP="001547FC">
            <w:pPr>
              <w:pStyle w:val="ListNumber2"/>
              <w:numPr>
                <w:ilvl w:val="0"/>
                <w:numId w:val="106"/>
              </w:numPr>
            </w:pPr>
            <w:r>
              <w:t>The person may have difficulty sleeping</w:t>
            </w:r>
            <w:r w:rsidR="0039164B">
              <w:t>.</w:t>
            </w:r>
          </w:p>
          <w:p w14:paraId="68859B6D" w14:textId="4C250720" w:rsidR="003D63DE" w:rsidRDefault="003D63DE" w:rsidP="001547FC">
            <w:pPr>
              <w:pStyle w:val="ListNumber2"/>
              <w:numPr>
                <w:ilvl w:val="0"/>
                <w:numId w:val="106"/>
              </w:numPr>
            </w:pPr>
            <w:r>
              <w:t>The person may have difficulty socialising with friends, family, peers or colleagues</w:t>
            </w:r>
            <w:r w:rsidR="0039164B">
              <w:t>.</w:t>
            </w:r>
          </w:p>
          <w:p w14:paraId="68A893F0" w14:textId="41F9D521" w:rsidR="003D63DE" w:rsidRDefault="003D63DE" w:rsidP="001547FC">
            <w:pPr>
              <w:pStyle w:val="ListNumber2"/>
              <w:numPr>
                <w:ilvl w:val="0"/>
                <w:numId w:val="106"/>
              </w:numPr>
            </w:pPr>
            <w:r>
              <w:t>The person feels an overwhelming sense of sadness</w:t>
            </w:r>
            <w:r w:rsidR="0039164B">
              <w:t>.</w:t>
            </w:r>
          </w:p>
          <w:p w14:paraId="26405B3F" w14:textId="22D0EB4B" w:rsidR="003D63DE" w:rsidRDefault="003D63DE" w:rsidP="001547FC">
            <w:pPr>
              <w:pStyle w:val="ListNumber2"/>
              <w:numPr>
                <w:ilvl w:val="0"/>
                <w:numId w:val="106"/>
              </w:numPr>
            </w:pPr>
            <w:r>
              <w:t>The person experiences more extreme thoughts or behaves in an extreme manner</w:t>
            </w:r>
            <w:r w:rsidR="0039164B">
              <w:t>.</w:t>
            </w:r>
          </w:p>
          <w:p w14:paraId="0DF9396F" w14:textId="11EE2864" w:rsidR="003D63DE" w:rsidRDefault="003D63DE" w:rsidP="001547FC">
            <w:pPr>
              <w:pStyle w:val="ListNumber2"/>
              <w:numPr>
                <w:ilvl w:val="0"/>
                <w:numId w:val="106"/>
              </w:numPr>
            </w:pPr>
            <w:r>
              <w:t>The person may have an ongoing longing for the past</w:t>
            </w:r>
            <w:r w:rsidR="0039164B">
              <w:t>.</w:t>
            </w:r>
          </w:p>
          <w:p w14:paraId="2D1D1DFC" w14:textId="2A56DAD1" w:rsidR="003D63DE" w:rsidRDefault="003D63DE" w:rsidP="001547FC">
            <w:pPr>
              <w:pStyle w:val="ListNumber2"/>
              <w:numPr>
                <w:ilvl w:val="0"/>
                <w:numId w:val="106"/>
              </w:numPr>
            </w:pPr>
            <w:r>
              <w:t>The person may experience a range of intense emotions</w:t>
            </w:r>
            <w:r w:rsidR="0039164B">
              <w:t>.</w:t>
            </w:r>
          </w:p>
          <w:p w14:paraId="51140B09" w14:textId="7FF0DE74" w:rsidR="003D63DE" w:rsidRDefault="003D63DE" w:rsidP="001547FC">
            <w:pPr>
              <w:pStyle w:val="ListNumber2"/>
              <w:numPr>
                <w:ilvl w:val="0"/>
                <w:numId w:val="106"/>
              </w:numPr>
            </w:pPr>
            <w:r>
              <w:lastRenderedPageBreak/>
              <w:t>The person may have difficulty committing themselves to tasks they would normally find straightforward</w:t>
            </w:r>
            <w:r w:rsidR="0039164B">
              <w:t>.</w:t>
            </w:r>
          </w:p>
          <w:p w14:paraId="08F844D8" w14:textId="77777777" w:rsidR="003D63DE" w:rsidRPr="0076022E" w:rsidRDefault="003D63DE" w:rsidP="001547FC">
            <w:pPr>
              <w:pStyle w:val="ListNumber2"/>
              <w:numPr>
                <w:ilvl w:val="0"/>
                <w:numId w:val="106"/>
              </w:numPr>
            </w:pPr>
            <w:r>
              <w:t>The person may have thoughts of harming themselves.</w:t>
            </w:r>
          </w:p>
        </w:tc>
      </w:tr>
    </w:tbl>
    <w:p w14:paraId="3D59F986" w14:textId="04BEA677" w:rsidR="003D63DE" w:rsidRDefault="003D63DE" w:rsidP="003D63DE">
      <w:pPr>
        <w:pStyle w:val="Caption"/>
      </w:pPr>
      <w:r>
        <w:lastRenderedPageBreak/>
        <w:t xml:space="preserve">Table </w:t>
      </w:r>
      <w:r>
        <w:fldChar w:fldCharType="begin"/>
      </w:r>
      <w:r>
        <w:instrText xml:space="preserve"> SEQ Table \* ARABIC </w:instrText>
      </w:r>
      <w:r>
        <w:fldChar w:fldCharType="separate"/>
      </w:r>
      <w:r w:rsidR="009E2088">
        <w:rPr>
          <w:noProof/>
        </w:rPr>
        <w:t>21</w:t>
      </w:r>
      <w:r>
        <w:fldChar w:fldCharType="end"/>
      </w:r>
      <w:r>
        <w:t xml:space="preserve"> </w:t>
      </w:r>
      <w:r w:rsidRPr="00E24C4A">
        <w:t>– lesson c</w:t>
      </w:r>
      <w:r>
        <w:t>losure: u</w:t>
      </w:r>
      <w:r w:rsidRPr="00BA5410">
        <w:t xml:space="preserve">niversal </w:t>
      </w:r>
      <w:r w:rsidR="000C3D90">
        <w:t xml:space="preserve">lesson 5 </w:t>
      </w:r>
      <w:r w:rsidRPr="00BA5410">
        <w:t>reflection and feedback activity</w:t>
      </w:r>
    </w:p>
    <w:tbl>
      <w:tblPr>
        <w:tblStyle w:val="Tableheader"/>
        <w:tblW w:w="14596" w:type="dxa"/>
        <w:tblBorders>
          <w:top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Description w:val="Teaching and learning activities and evidence of learning for universal content."/>
      </w:tblPr>
      <w:tblGrid>
        <w:gridCol w:w="7225"/>
        <w:gridCol w:w="7371"/>
      </w:tblGrid>
      <w:tr w:rsidR="003D63DE" w14:paraId="4ED43F89" w14:textId="77777777" w:rsidTr="00194ACF">
        <w:trPr>
          <w:cnfStyle w:val="100000000000" w:firstRow="1" w:lastRow="0" w:firstColumn="0" w:lastColumn="0" w:oddVBand="0" w:evenVBand="0" w:oddHBand="0" w:evenHBand="0" w:firstRowFirstColumn="0" w:firstRowLastColumn="0" w:lastRowFirstColumn="0" w:lastRowLastColumn="0"/>
        </w:trPr>
        <w:tc>
          <w:tcPr>
            <w:tcW w:w="7225" w:type="dxa"/>
            <w:tcBorders>
              <w:bottom w:val="none" w:sz="0" w:space="0" w:color="auto"/>
              <w:right w:val="none" w:sz="0" w:space="0" w:color="auto"/>
            </w:tcBorders>
          </w:tcPr>
          <w:p w14:paraId="3FC668D7" w14:textId="77777777" w:rsidR="003D63DE" w:rsidRDefault="003D63DE" w:rsidP="00194ACF">
            <w:r>
              <w:t>Universal reflection and feedback activities</w:t>
            </w:r>
          </w:p>
        </w:tc>
        <w:tc>
          <w:tcPr>
            <w:tcW w:w="7371" w:type="dxa"/>
            <w:tcBorders>
              <w:left w:val="none" w:sz="0" w:space="0" w:color="auto"/>
              <w:bottom w:val="none" w:sz="0" w:space="0" w:color="auto"/>
            </w:tcBorders>
          </w:tcPr>
          <w:p w14:paraId="39B0CDCF" w14:textId="77777777" w:rsidR="003D63DE" w:rsidRDefault="003D63DE" w:rsidP="00194ACF">
            <w:pPr>
              <w:tabs>
                <w:tab w:val="left" w:pos="2789"/>
              </w:tabs>
            </w:pPr>
            <w:r>
              <w:t>Evidence of learning and next steps</w:t>
            </w:r>
          </w:p>
        </w:tc>
      </w:tr>
      <w:tr w:rsidR="003D63DE" w14:paraId="48703C2B" w14:textId="77777777" w:rsidTr="00194ACF">
        <w:trPr>
          <w:cnfStyle w:val="000000100000" w:firstRow="0" w:lastRow="0" w:firstColumn="0" w:lastColumn="0" w:oddVBand="0" w:evenVBand="0" w:oddHBand="1" w:evenHBand="0" w:firstRowFirstColumn="0" w:firstRowLastColumn="0" w:lastRowFirstColumn="0" w:lastRowLastColumn="0"/>
        </w:trPr>
        <w:tc>
          <w:tcPr>
            <w:tcW w:w="7225" w:type="dxa"/>
          </w:tcPr>
          <w:p w14:paraId="3F965398" w14:textId="77777777" w:rsidR="003D63DE" w:rsidRDefault="003D63DE" w:rsidP="003D63DE">
            <w:pPr>
              <w:pStyle w:val="ListNumber"/>
              <w:numPr>
                <w:ilvl w:val="0"/>
                <w:numId w:val="66"/>
              </w:numPr>
            </w:pPr>
            <w:r>
              <w:t>Students complete a short reflection task on Chester and on grief using at least one of the following options:</w:t>
            </w:r>
          </w:p>
          <w:p w14:paraId="0511CC7C" w14:textId="004A91D4" w:rsidR="003D63DE" w:rsidRDefault="003D63DE" w:rsidP="000C3D90">
            <w:pPr>
              <w:pStyle w:val="ListBullet2"/>
              <w:ind w:left="1167" w:hanging="567"/>
            </w:pPr>
            <w:r w:rsidRPr="008256F0">
              <w:t xml:space="preserve">Visual: choose or draw an emoji/emotion card that shows how Chester feels at the end of the </w:t>
            </w:r>
            <w:r>
              <w:t>episode.</w:t>
            </w:r>
          </w:p>
          <w:p w14:paraId="16DE517E" w14:textId="48102693" w:rsidR="003D63DE" w:rsidRDefault="003D63DE" w:rsidP="000C3D90">
            <w:pPr>
              <w:pStyle w:val="ListBullet2"/>
              <w:ind w:left="1167" w:hanging="567"/>
            </w:pPr>
            <w:r w:rsidRPr="008256F0">
              <w:t>Written: finish a sentence starter such as</w:t>
            </w:r>
            <w:r>
              <w:t>,</w:t>
            </w:r>
            <w:r w:rsidRPr="008256F0">
              <w:t xml:space="preserve"> </w:t>
            </w:r>
            <w:r>
              <w:t>‘</w:t>
            </w:r>
            <w:r w:rsidRPr="008256F0">
              <w:t>Chester’s story shows me that…</w:t>
            </w:r>
            <w:r>
              <w:t>’</w:t>
            </w:r>
            <w:r w:rsidRPr="008256F0">
              <w:t xml:space="preserve"> or </w:t>
            </w:r>
            <w:r>
              <w:t>‘</w:t>
            </w:r>
            <w:r w:rsidRPr="008256F0">
              <w:t xml:space="preserve">This </w:t>
            </w:r>
            <w:r>
              <w:t>episode</w:t>
            </w:r>
            <w:r w:rsidRPr="008256F0">
              <w:t xml:space="preserve"> made me think about…</w:t>
            </w:r>
            <w:r>
              <w:t>’</w:t>
            </w:r>
            <w:r w:rsidRPr="008256F0">
              <w:t>.</w:t>
            </w:r>
          </w:p>
          <w:p w14:paraId="69E91B33" w14:textId="1197F33E" w:rsidR="003D63DE" w:rsidRDefault="003D63DE" w:rsidP="000C3D90">
            <w:pPr>
              <w:pStyle w:val="ListBullet2"/>
              <w:ind w:left="1167" w:hanging="567"/>
            </w:pPr>
            <w:r w:rsidRPr="008256F0">
              <w:t>Verbal/AAC: record a short response, use AAC to share a word or phrase, or respond orally in a small group.</w:t>
            </w:r>
          </w:p>
          <w:p w14:paraId="2EC557DC" w14:textId="363A1C72" w:rsidR="003D63DE" w:rsidRDefault="003D63DE" w:rsidP="000C3D90">
            <w:pPr>
              <w:pStyle w:val="ListBullet2"/>
              <w:ind w:left="1167" w:hanging="567"/>
            </w:pPr>
            <w:r w:rsidRPr="008256F0">
              <w:t>Digital: complete an interactive poll (traffic</w:t>
            </w:r>
            <w:r w:rsidR="003C1795">
              <w:t xml:space="preserve"> </w:t>
            </w:r>
            <w:r w:rsidRPr="008256F0">
              <w:t>light, thumbs up/middle/down) to show their level of understanding about how grief is represented in the text.</w:t>
            </w:r>
          </w:p>
          <w:p w14:paraId="63C84EB6" w14:textId="545CF876" w:rsidR="003D63DE" w:rsidRDefault="003D63DE" w:rsidP="00C942D0">
            <w:pPr>
              <w:pStyle w:val="ListNumber"/>
              <w:numPr>
                <w:ilvl w:val="0"/>
                <w:numId w:val="52"/>
              </w:numPr>
            </w:pPr>
            <w:r>
              <w:lastRenderedPageBreak/>
              <w:t>Facilitate a whole-class discussion</w:t>
            </w:r>
            <w:r w:rsidR="003C1795">
              <w:t xml:space="preserve"> with the question</w:t>
            </w:r>
            <w:r w:rsidR="00E71067">
              <w:t>:</w:t>
            </w:r>
            <w:r>
              <w:t xml:space="preserve"> ‘What messages or ideas do you think episode 9 wanted us to learn?’</w:t>
            </w:r>
          </w:p>
          <w:p w14:paraId="16809A60" w14:textId="77777777" w:rsidR="003D63DE" w:rsidRDefault="003D63DE" w:rsidP="00C942D0">
            <w:pPr>
              <w:pStyle w:val="ListNumber"/>
              <w:numPr>
                <w:ilvl w:val="0"/>
                <w:numId w:val="52"/>
              </w:numPr>
            </w:pPr>
            <w:r>
              <w:t>Students are supported to give feedback on their learning:</w:t>
            </w:r>
          </w:p>
          <w:p w14:paraId="5EAF0AD2" w14:textId="77777777" w:rsidR="003D63DE" w:rsidRDefault="003D63DE" w:rsidP="003C1795">
            <w:pPr>
              <w:pStyle w:val="ListBullet2"/>
              <w:ind w:left="1167" w:hanging="567"/>
            </w:pPr>
            <w:r>
              <w:t xml:space="preserve">One thing I learned today is … </w:t>
            </w:r>
          </w:p>
          <w:p w14:paraId="7C3F1219" w14:textId="77777777" w:rsidR="003D63DE" w:rsidRDefault="003D63DE" w:rsidP="003C1795">
            <w:pPr>
              <w:pStyle w:val="ListBullet2"/>
              <w:ind w:left="1167" w:hanging="567"/>
            </w:pPr>
            <w:r>
              <w:t>One question I still have is …</w:t>
            </w:r>
          </w:p>
          <w:p w14:paraId="1AA633EF" w14:textId="77777777" w:rsidR="003D63DE" w:rsidRPr="00A0558D" w:rsidRDefault="003D63DE" w:rsidP="003C1795">
            <w:pPr>
              <w:pStyle w:val="ListBullet2"/>
              <w:ind w:left="1167" w:hanging="567"/>
            </w:pPr>
            <w:r>
              <w:t>One way I shared my ideas today was …</w:t>
            </w:r>
          </w:p>
        </w:tc>
        <w:tc>
          <w:tcPr>
            <w:tcW w:w="7371" w:type="dxa"/>
          </w:tcPr>
          <w:p w14:paraId="5C97D917" w14:textId="2DE33B32" w:rsidR="003D63DE" w:rsidRPr="00F01A68" w:rsidRDefault="003D63DE" w:rsidP="00812A75">
            <w:pPr>
              <w:pStyle w:val="FeatureBox2"/>
            </w:pPr>
            <w:r w:rsidRPr="008D110F">
              <w:rPr>
                <w:b/>
                <w:bCs/>
              </w:rPr>
              <w:lastRenderedPageBreak/>
              <w:t>Evidence of learning</w:t>
            </w:r>
            <w:r>
              <w:rPr>
                <w:b/>
                <w:bCs/>
              </w:rPr>
              <w:t xml:space="preserve">: </w:t>
            </w:r>
            <w:r w:rsidRPr="00FB69B1">
              <w:t>express an idea about Chester’s character or feelings.</w:t>
            </w:r>
          </w:p>
        </w:tc>
      </w:tr>
    </w:tbl>
    <w:p w14:paraId="541421B1" w14:textId="77777777" w:rsidR="00715C0C" w:rsidRDefault="00715C0C">
      <w:pPr>
        <w:suppressAutoHyphens w:val="0"/>
        <w:spacing w:before="0" w:after="160" w:line="259" w:lineRule="auto"/>
        <w:rPr>
          <w:rFonts w:eastAsiaTheme="majorEastAsia"/>
          <w:bCs/>
          <w:color w:val="002664"/>
          <w:sz w:val="36"/>
          <w:szCs w:val="48"/>
        </w:rPr>
      </w:pPr>
      <w:r>
        <w:br w:type="page"/>
      </w:r>
    </w:p>
    <w:p w14:paraId="14C11E48" w14:textId="03224094" w:rsidR="003D63DE" w:rsidRDefault="003D63DE" w:rsidP="003D63DE">
      <w:pPr>
        <w:pStyle w:val="Heading2"/>
      </w:pPr>
      <w:bookmarkStart w:id="31" w:name="_Toc219901490"/>
      <w:r>
        <w:lastRenderedPageBreak/>
        <w:t>Differentiation and adjustments</w:t>
      </w:r>
      <w:bookmarkEnd w:id="31"/>
    </w:p>
    <w:p w14:paraId="4FB36FC5" w14:textId="7B491180" w:rsidR="003D63DE" w:rsidRDefault="003D63DE" w:rsidP="003D63DE">
      <w:r>
        <w:t>[Record adjustments and differentiation activities for students with identified requirements</w:t>
      </w:r>
      <w:r w:rsidR="00D13551">
        <w:t xml:space="preserve"> in the table below</w:t>
      </w:r>
      <w:r>
        <w:t xml:space="preserve">. This section is for use in school when </w:t>
      </w:r>
      <w:proofErr w:type="gramStart"/>
      <w:r>
        <w:t>making adjustments to</w:t>
      </w:r>
      <w:proofErr w:type="gramEnd"/>
      <w:r>
        <w:t xml:space="preserve"> support students to achieve in their learning, including extension activities.]</w:t>
      </w:r>
    </w:p>
    <w:tbl>
      <w:tblPr>
        <w:tblStyle w:val="Tableheader"/>
        <w:tblW w:w="14596" w:type="dxa"/>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Space for teachers to record identified requirements, differentiation and adjustments for student."/>
      </w:tblPr>
      <w:tblGrid>
        <w:gridCol w:w="7225"/>
        <w:gridCol w:w="7371"/>
      </w:tblGrid>
      <w:tr w:rsidR="003D63DE" w14:paraId="57557E9C" w14:textId="77777777" w:rsidTr="00194A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Borders>
              <w:bottom w:val="none" w:sz="0" w:space="0" w:color="auto"/>
              <w:right w:val="none" w:sz="0" w:space="0" w:color="auto"/>
            </w:tcBorders>
          </w:tcPr>
          <w:p w14:paraId="31D3BA93" w14:textId="77777777" w:rsidR="003D63DE" w:rsidRDefault="003D63DE" w:rsidP="00194ACF">
            <w:r>
              <w:t>Student</w:t>
            </w:r>
          </w:p>
        </w:tc>
        <w:tc>
          <w:tcPr>
            <w:tcW w:w="7371" w:type="dxa"/>
            <w:tcBorders>
              <w:left w:val="none" w:sz="0" w:space="0" w:color="auto"/>
              <w:bottom w:val="none" w:sz="0" w:space="0" w:color="auto"/>
            </w:tcBorders>
          </w:tcPr>
          <w:p w14:paraId="22A9635C" w14:textId="77777777" w:rsidR="003D63DE" w:rsidRDefault="003D63DE" w:rsidP="00194ACF">
            <w:pPr>
              <w:cnfStyle w:val="100000000000" w:firstRow="1" w:lastRow="0" w:firstColumn="0" w:lastColumn="0" w:oddVBand="0" w:evenVBand="0" w:oddHBand="0" w:evenHBand="0" w:firstRowFirstColumn="0" w:firstRowLastColumn="0" w:lastRowFirstColumn="0" w:lastRowLastColumn="0"/>
            </w:pPr>
            <w:r>
              <w:t>Differentiation and/or adjustments</w:t>
            </w:r>
          </w:p>
        </w:tc>
      </w:tr>
      <w:tr w:rsidR="003D63DE" w14:paraId="7396FC16" w14:textId="77777777" w:rsidTr="00194A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05E71DBD" w14:textId="77777777" w:rsidR="003D63DE" w:rsidRPr="003658FF" w:rsidRDefault="003D63DE" w:rsidP="00194ACF">
            <w:pPr>
              <w:rPr>
                <w:b w:val="0"/>
                <w:bCs/>
              </w:rPr>
            </w:pPr>
            <w:r>
              <w:t xml:space="preserve">Student X – </w:t>
            </w:r>
            <w:r>
              <w:rPr>
                <w:b w:val="0"/>
                <w:bCs/>
              </w:rPr>
              <w:t>outline identified requirements</w:t>
            </w:r>
          </w:p>
        </w:tc>
        <w:tc>
          <w:tcPr>
            <w:tcW w:w="7371" w:type="dxa"/>
          </w:tcPr>
          <w:p w14:paraId="0E6C80D4" w14:textId="7B5020D0" w:rsidR="003D63DE" w:rsidRDefault="003D63DE" w:rsidP="00194ACF">
            <w:pPr>
              <w:cnfStyle w:val="000000100000" w:firstRow="0" w:lastRow="0" w:firstColumn="0" w:lastColumn="0" w:oddVBand="0" w:evenVBand="0" w:oddHBand="1" w:evenHBand="0" w:firstRowFirstColumn="0" w:firstRowLastColumn="0" w:lastRowFirstColumn="0" w:lastRowLastColumn="0"/>
            </w:pPr>
            <w:r>
              <w:t>List of specific differentiation and/or adjustments.</w:t>
            </w:r>
          </w:p>
        </w:tc>
      </w:tr>
    </w:tbl>
    <w:p w14:paraId="0251C53E" w14:textId="591EA1C6" w:rsidR="003D63DE" w:rsidRDefault="003D63DE" w:rsidP="00715C0C">
      <w:pPr>
        <w:pStyle w:val="Heading2"/>
      </w:pPr>
      <w:bookmarkStart w:id="32" w:name="_Toc219901491"/>
      <w:r w:rsidRPr="00715C0C">
        <w:t>Registration</w:t>
      </w:r>
      <w:r>
        <w:t xml:space="preserve"> and evaluation notes</w:t>
      </w:r>
      <w:bookmarkEnd w:id="32"/>
    </w:p>
    <w:p w14:paraId="160888B5" w14:textId="628985B2" w:rsidR="003D63DE" w:rsidRDefault="003D63DE" w:rsidP="003D63DE">
      <w:r>
        <w:t>[Add registration and evaluation notes for teacher and supervisor sign</w:t>
      </w:r>
      <w:r w:rsidR="009829F6">
        <w:t>-</w:t>
      </w:r>
      <w:r>
        <w:t>off</w:t>
      </w:r>
      <w:r w:rsidR="00F07ED8">
        <w:t xml:space="preserve"> in the table below</w:t>
      </w:r>
      <w:r>
        <w:t>.]</w:t>
      </w:r>
    </w:p>
    <w:tbl>
      <w:tblPr>
        <w:tblStyle w:val="Tableheader"/>
        <w:tblW w:w="14596" w:type="dxa"/>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Blank cells provided for teacher reflection and evaluation of program, and supervisor notes and sign-off."/>
      </w:tblPr>
      <w:tblGrid>
        <w:gridCol w:w="7225"/>
        <w:gridCol w:w="7371"/>
      </w:tblGrid>
      <w:tr w:rsidR="003D63DE" w14:paraId="3F782DDD" w14:textId="77777777" w:rsidTr="00B01861">
        <w:trPr>
          <w:cnfStyle w:val="100000000000" w:firstRow="1" w:lastRow="0" w:firstColumn="0" w:lastColumn="0" w:oddVBand="0" w:evenVBand="0" w:oddHBand="0" w:evenHBand="0" w:firstRowFirstColumn="0" w:firstRowLastColumn="0" w:lastRowFirstColumn="0" w:lastRowLastColumn="0"/>
          <w:trHeight w:val="621"/>
        </w:trPr>
        <w:tc>
          <w:tcPr>
            <w:cnfStyle w:val="001000000000" w:firstRow="0" w:lastRow="0" w:firstColumn="1" w:lastColumn="0" w:oddVBand="0" w:evenVBand="0" w:oddHBand="0" w:evenHBand="0" w:firstRowFirstColumn="0" w:firstRowLastColumn="0" w:lastRowFirstColumn="0" w:lastRowLastColumn="0"/>
            <w:tcW w:w="7225" w:type="dxa"/>
            <w:tcBorders>
              <w:bottom w:val="none" w:sz="0" w:space="0" w:color="auto"/>
              <w:right w:val="none" w:sz="0" w:space="0" w:color="auto"/>
            </w:tcBorders>
          </w:tcPr>
          <w:p w14:paraId="60714F89" w14:textId="77777777" w:rsidR="003D63DE" w:rsidRDefault="003D63DE" w:rsidP="00194ACF">
            <w:r>
              <w:t>Teacher reflection and evaluation notes on program</w:t>
            </w:r>
          </w:p>
        </w:tc>
        <w:tc>
          <w:tcPr>
            <w:tcW w:w="7371" w:type="dxa"/>
            <w:tcBorders>
              <w:left w:val="none" w:sz="0" w:space="0" w:color="auto"/>
              <w:bottom w:val="none" w:sz="0" w:space="0" w:color="auto"/>
            </w:tcBorders>
          </w:tcPr>
          <w:p w14:paraId="76052C0F" w14:textId="3A34D86E" w:rsidR="003D63DE" w:rsidRDefault="003D63DE" w:rsidP="00194ACF">
            <w:pPr>
              <w:cnfStyle w:val="100000000000" w:firstRow="1" w:lastRow="0" w:firstColumn="0" w:lastColumn="0" w:oddVBand="0" w:evenVBand="0" w:oddHBand="0" w:evenHBand="0" w:firstRowFirstColumn="0" w:firstRowLastColumn="0" w:lastRowFirstColumn="0" w:lastRowLastColumn="0"/>
            </w:pPr>
            <w:r>
              <w:t>Head teacher/supervisor notes and sign</w:t>
            </w:r>
            <w:r w:rsidR="004F05B5">
              <w:t>-</w:t>
            </w:r>
            <w:r>
              <w:t>off</w:t>
            </w:r>
          </w:p>
        </w:tc>
      </w:tr>
      <w:tr w:rsidR="003D63DE" w14:paraId="1032A273" w14:textId="77777777" w:rsidTr="00B018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00845F37" w14:textId="77777777" w:rsidR="003D63DE" w:rsidRDefault="003D63DE" w:rsidP="00194ACF"/>
        </w:tc>
        <w:tc>
          <w:tcPr>
            <w:tcW w:w="7371" w:type="dxa"/>
          </w:tcPr>
          <w:p w14:paraId="714571FB" w14:textId="77777777" w:rsidR="003D63DE" w:rsidRDefault="003D63DE" w:rsidP="00194ACF">
            <w:pPr>
              <w:cnfStyle w:val="000000100000" w:firstRow="0" w:lastRow="0" w:firstColumn="0" w:lastColumn="0" w:oddVBand="0" w:evenVBand="0" w:oddHBand="1" w:evenHBand="0" w:firstRowFirstColumn="0" w:firstRowLastColumn="0" w:lastRowFirstColumn="0" w:lastRowLastColumn="0"/>
            </w:pPr>
          </w:p>
        </w:tc>
      </w:tr>
    </w:tbl>
    <w:p w14:paraId="018EC2F7" w14:textId="77777777" w:rsidR="003D63DE" w:rsidRDefault="003D63DE" w:rsidP="003D63DE">
      <w:r>
        <w:br w:type="page"/>
      </w:r>
    </w:p>
    <w:p w14:paraId="5CDA1F26" w14:textId="77777777" w:rsidR="003D63DE" w:rsidRDefault="003D63DE" w:rsidP="00B4420F">
      <w:pPr>
        <w:pStyle w:val="Heading1"/>
      </w:pPr>
      <w:bookmarkStart w:id="33" w:name="_Toc146805877"/>
      <w:bookmarkStart w:id="34" w:name="_Toc147481174"/>
      <w:bookmarkStart w:id="35" w:name="_Toc219901492"/>
      <w:r>
        <w:lastRenderedPageBreak/>
        <w:t xml:space="preserve">Overall program </w:t>
      </w:r>
      <w:bookmarkEnd w:id="33"/>
      <w:bookmarkEnd w:id="34"/>
      <w:r>
        <w:t>evaluation prompts</w:t>
      </w:r>
      <w:bookmarkEnd w:id="35"/>
    </w:p>
    <w:p w14:paraId="36E9CF18" w14:textId="77777777" w:rsidR="003D63DE" w:rsidRPr="00566EEB" w:rsidRDefault="003D63DE" w:rsidP="00D2155F">
      <w:pPr>
        <w:pStyle w:val="FeatureBox2"/>
      </w:pPr>
      <w:r>
        <w:t xml:space="preserve">Collating ongoing evaluations and reflecting on the strengths and areas for development within the program creates opportunities to enhance student outcomes. </w:t>
      </w:r>
      <w:r w:rsidRPr="002B14D0">
        <w:t>The following prompts can be used to support your evaluation of the program</w:t>
      </w:r>
      <w:r>
        <w:t>:</w:t>
      </w:r>
    </w:p>
    <w:p w14:paraId="42BAAC4D" w14:textId="77777777" w:rsidR="003D63DE" w:rsidRPr="00154117" w:rsidRDefault="003D63DE" w:rsidP="00D2155F">
      <w:pPr>
        <w:pStyle w:val="FeatureBox2"/>
        <w:numPr>
          <w:ilvl w:val="0"/>
          <w:numId w:val="1"/>
        </w:numPr>
        <w:ind w:left="567" w:hanging="567"/>
      </w:pPr>
      <w:r w:rsidRPr="00154117">
        <w:t>Did the program assist all students to improve in their learning?</w:t>
      </w:r>
    </w:p>
    <w:p w14:paraId="0E70E4FC" w14:textId="77777777" w:rsidR="003D63DE" w:rsidRPr="00154117" w:rsidRDefault="003D63DE" w:rsidP="00D2155F">
      <w:pPr>
        <w:pStyle w:val="FeatureBox2"/>
        <w:numPr>
          <w:ilvl w:val="0"/>
          <w:numId w:val="1"/>
        </w:numPr>
        <w:ind w:left="567" w:hanging="567"/>
      </w:pPr>
      <w:r w:rsidRPr="00154117">
        <w:t>How could the sequencing of the program be improved?</w:t>
      </w:r>
    </w:p>
    <w:p w14:paraId="1C0D5750" w14:textId="77777777" w:rsidR="003D63DE" w:rsidRPr="00154117" w:rsidRDefault="003D63DE" w:rsidP="00D2155F">
      <w:pPr>
        <w:pStyle w:val="FeatureBox2"/>
        <w:numPr>
          <w:ilvl w:val="0"/>
          <w:numId w:val="1"/>
        </w:numPr>
        <w:ind w:left="567" w:hanging="567"/>
      </w:pPr>
      <w:r w:rsidRPr="00154117">
        <w:t>What did the student evaluations of the program indicate? How can these be actioned to improve the program?</w:t>
      </w:r>
    </w:p>
    <w:p w14:paraId="46DB61A4" w14:textId="77777777" w:rsidR="003D63DE" w:rsidRPr="00154117" w:rsidRDefault="003D63DE" w:rsidP="00D2155F">
      <w:pPr>
        <w:pStyle w:val="FeatureBox2"/>
        <w:numPr>
          <w:ilvl w:val="0"/>
          <w:numId w:val="1"/>
        </w:numPr>
        <w:ind w:left="567" w:hanging="567"/>
      </w:pPr>
      <w:r w:rsidRPr="00154117">
        <w:t>The strategies and resources that were most effective for student learning were …</w:t>
      </w:r>
    </w:p>
    <w:p w14:paraId="693DB8A7" w14:textId="77777777" w:rsidR="003D63DE" w:rsidRPr="00154117" w:rsidRDefault="003D63DE" w:rsidP="00D2155F">
      <w:pPr>
        <w:pStyle w:val="FeatureBox2"/>
        <w:numPr>
          <w:ilvl w:val="0"/>
          <w:numId w:val="1"/>
        </w:numPr>
        <w:ind w:left="567" w:hanging="567"/>
      </w:pPr>
      <w:r w:rsidRPr="00154117">
        <w:t>Teaching strategies and resources that would benefit from review and refinement are …</w:t>
      </w:r>
    </w:p>
    <w:p w14:paraId="7FE1C3F8" w14:textId="77777777" w:rsidR="003D63DE" w:rsidRDefault="003D63DE" w:rsidP="00B4420F">
      <w:pPr>
        <w:pStyle w:val="Heading2"/>
      </w:pPr>
      <w:bookmarkStart w:id="36" w:name="_Capturing_student_voice"/>
      <w:bookmarkStart w:id="37" w:name="_Toc146805878"/>
      <w:bookmarkStart w:id="38" w:name="_Toc147481175"/>
      <w:bookmarkStart w:id="39" w:name="_Toc219901493"/>
      <w:bookmarkEnd w:id="36"/>
      <w:r>
        <w:t xml:space="preserve">Capturing student voice when </w:t>
      </w:r>
      <w:r w:rsidRPr="00525B72">
        <w:t>evaluating</w:t>
      </w:r>
      <w:r>
        <w:t xml:space="preserve"> a program</w:t>
      </w:r>
      <w:bookmarkEnd w:id="37"/>
      <w:bookmarkEnd w:id="38"/>
      <w:bookmarkEnd w:id="39"/>
    </w:p>
    <w:p w14:paraId="2F5CA234" w14:textId="77777777" w:rsidR="00AC5EA8" w:rsidRDefault="003D63DE" w:rsidP="003D63DE">
      <w:r>
        <w:t xml:space="preserve">Student voice is useful in the evaluation process for programs. The statements below could be useful as a starting point when asking students to provide feedback on their learning experiences. These statements are derived from some of the themes from </w:t>
      </w:r>
      <w:hyperlink r:id="rId53">
        <w:r w:rsidRPr="2F04D244">
          <w:rPr>
            <w:rStyle w:val="Hyperlink"/>
          </w:rPr>
          <w:t>What works best 2020 update</w:t>
        </w:r>
      </w:hyperlink>
      <w:r>
        <w:t xml:space="preserve"> (CESE 2020a) and could be useful in teacher reflection on how these themes could be incorporated into a teaching program. The statements could also prompt student reflection on their metacognitive processes while learning. S</w:t>
      </w:r>
      <w:r w:rsidRPr="00BC5226">
        <w:t>tudents</w:t>
      </w:r>
      <w:r>
        <w:t>’</w:t>
      </w:r>
      <w:r w:rsidRPr="00BC5226">
        <w:t xml:space="preserve"> preferred communication form(s) should be considered when students are providing feedback about their learning.</w:t>
      </w:r>
    </w:p>
    <w:p w14:paraId="7E59AE49" w14:textId="1416DFA4" w:rsidR="003D63DE" w:rsidRPr="00495811" w:rsidRDefault="003D63DE" w:rsidP="00B4420F">
      <w:pPr>
        <w:keepNext/>
        <w:rPr>
          <w:rStyle w:val="Strong"/>
        </w:rPr>
      </w:pPr>
      <w:r w:rsidRPr="00495811">
        <w:rPr>
          <w:rStyle w:val="Strong"/>
        </w:rPr>
        <w:lastRenderedPageBreak/>
        <w:t>Please rate how much you agree with these statements:</w:t>
      </w:r>
    </w:p>
    <w:p w14:paraId="51803508" w14:textId="77777777" w:rsidR="003D63DE" w:rsidRPr="00F74325" w:rsidRDefault="003D63DE" w:rsidP="003D63DE">
      <w:pPr>
        <w:pStyle w:val="ListBullet"/>
      </w:pPr>
      <w:r w:rsidRPr="00F74325">
        <w:t>My teacher had confidence that I could achieve and improve in my learning</w:t>
      </w:r>
      <w:r>
        <w:t>.</w:t>
      </w:r>
      <w:r w:rsidRPr="00F74325">
        <w:t xml:space="preserve"> (</w:t>
      </w:r>
      <w:r>
        <w:t xml:space="preserve">CESE </w:t>
      </w:r>
      <w:r w:rsidRPr="00F74325">
        <w:t>2020</w:t>
      </w:r>
      <w:r>
        <w:t>a Chapter 1:</w:t>
      </w:r>
      <w:r w:rsidRPr="00F74325">
        <w:t xml:space="preserve"> High expectations)</w:t>
      </w:r>
    </w:p>
    <w:p w14:paraId="3E7F6054" w14:textId="77777777" w:rsidR="003D63DE" w:rsidRPr="00F74325" w:rsidRDefault="003D63DE" w:rsidP="003D63DE">
      <w:pPr>
        <w:pStyle w:val="ListBullet"/>
      </w:pPr>
      <w:r w:rsidRPr="00F74325">
        <w:t>I had a clear idea of what I was learning and why</w:t>
      </w:r>
      <w:r>
        <w:t>.</w:t>
      </w:r>
      <w:r w:rsidRPr="00F74325">
        <w:t xml:space="preserve"> (</w:t>
      </w:r>
      <w:r>
        <w:t xml:space="preserve">CESE </w:t>
      </w:r>
      <w:r w:rsidRPr="00F74325">
        <w:t>2020</w:t>
      </w:r>
      <w:r>
        <w:t xml:space="preserve">a Chapter 2: </w:t>
      </w:r>
      <w:r w:rsidRPr="00F74325">
        <w:t>Explicit teaching)</w:t>
      </w:r>
    </w:p>
    <w:p w14:paraId="379F49FD" w14:textId="77777777" w:rsidR="003D63DE" w:rsidRPr="00F74325" w:rsidRDefault="003D63DE" w:rsidP="003D63DE">
      <w:pPr>
        <w:pStyle w:val="ListBullet"/>
      </w:pPr>
      <w:r w:rsidRPr="00F74325">
        <w:t>I used the feedback provided to improve my performance</w:t>
      </w:r>
      <w:r>
        <w:t>.</w:t>
      </w:r>
      <w:r w:rsidRPr="00F74325">
        <w:t xml:space="preserve"> (</w:t>
      </w:r>
      <w:r>
        <w:t xml:space="preserve">CESE </w:t>
      </w:r>
      <w:r w:rsidRPr="00F74325">
        <w:t>2020</w:t>
      </w:r>
      <w:r>
        <w:t xml:space="preserve">a Chapter 3: </w:t>
      </w:r>
      <w:r w:rsidRPr="00F74325">
        <w:t>Effective feedback)</w:t>
      </w:r>
    </w:p>
    <w:p w14:paraId="74E62FB8" w14:textId="77777777" w:rsidR="003D63DE" w:rsidRPr="00F74325" w:rsidRDefault="003D63DE" w:rsidP="003D63DE">
      <w:pPr>
        <w:pStyle w:val="ListBullet"/>
      </w:pPr>
      <w:r w:rsidRPr="00F74325">
        <w:t>I understood the feedback on the assessment task</w:t>
      </w:r>
      <w:r>
        <w:t>.</w:t>
      </w:r>
      <w:r w:rsidRPr="00F74325">
        <w:t xml:space="preserve"> (</w:t>
      </w:r>
      <w:r>
        <w:t xml:space="preserve">CESE </w:t>
      </w:r>
      <w:r w:rsidRPr="00F74325">
        <w:t>2020</w:t>
      </w:r>
      <w:r>
        <w:t xml:space="preserve">a Chapter 3: </w:t>
      </w:r>
      <w:r w:rsidRPr="00F74325">
        <w:t>Effective feedback)</w:t>
      </w:r>
    </w:p>
    <w:p w14:paraId="3DC1AA9E" w14:textId="77777777" w:rsidR="003D63DE" w:rsidRPr="00F74325" w:rsidRDefault="003D63DE" w:rsidP="003D63DE">
      <w:pPr>
        <w:pStyle w:val="ListBullet"/>
      </w:pPr>
      <w:r w:rsidRPr="00F74325">
        <w:t>I was able to predict the marks I achieved in the assessment tasks</w:t>
      </w:r>
      <w:r>
        <w:t>.</w:t>
      </w:r>
      <w:r w:rsidRPr="00F74325">
        <w:t xml:space="preserve"> (</w:t>
      </w:r>
      <w:r>
        <w:t xml:space="preserve">CESE </w:t>
      </w:r>
      <w:r w:rsidRPr="00F74325">
        <w:t>2020</w:t>
      </w:r>
      <w:r>
        <w:t xml:space="preserve">a Chapter 5: </w:t>
      </w:r>
      <w:r w:rsidRPr="00F74325">
        <w:t>Assessment)</w:t>
      </w:r>
    </w:p>
    <w:p w14:paraId="49BB4424" w14:textId="77777777" w:rsidR="003D63DE" w:rsidRPr="00F74325" w:rsidRDefault="003D63DE" w:rsidP="003D63DE">
      <w:pPr>
        <w:pStyle w:val="ListBullet"/>
      </w:pPr>
      <w:r w:rsidRPr="00F74325">
        <w:t>The activities in the unit prepared me for the assessment task</w:t>
      </w:r>
      <w:r>
        <w:t>.</w:t>
      </w:r>
      <w:r w:rsidRPr="00F74325">
        <w:t xml:space="preserve"> (</w:t>
      </w:r>
      <w:r>
        <w:t xml:space="preserve">CESE </w:t>
      </w:r>
      <w:r w:rsidRPr="00F74325">
        <w:t>2020</w:t>
      </w:r>
      <w:r>
        <w:t xml:space="preserve">a Chapter 5: </w:t>
      </w:r>
      <w:r w:rsidRPr="00F74325">
        <w:t>Assessment)</w:t>
      </w:r>
    </w:p>
    <w:p w14:paraId="303203A1" w14:textId="77777777" w:rsidR="003D63DE" w:rsidRPr="00F74325" w:rsidRDefault="003D63DE" w:rsidP="003D63DE">
      <w:pPr>
        <w:pStyle w:val="ListBullet"/>
      </w:pPr>
      <w:r w:rsidRPr="00F74325">
        <w:t>I found the activities in the lessons interesting to me</w:t>
      </w:r>
      <w:r>
        <w:t>.</w:t>
      </w:r>
      <w:r w:rsidRPr="00F74325">
        <w:t xml:space="preserve"> (</w:t>
      </w:r>
      <w:r>
        <w:t xml:space="preserve">CESE </w:t>
      </w:r>
      <w:r w:rsidRPr="00F74325">
        <w:t>2020</w:t>
      </w:r>
      <w:r>
        <w:t xml:space="preserve">a Chapter 7: </w:t>
      </w:r>
      <w:r w:rsidRPr="00F74325">
        <w:t>Wellbeing)</w:t>
      </w:r>
    </w:p>
    <w:p w14:paraId="09C1F635" w14:textId="77777777" w:rsidR="003D63DE" w:rsidRPr="00F74325" w:rsidRDefault="003D63DE" w:rsidP="003D63DE">
      <w:pPr>
        <w:pStyle w:val="ListBullet"/>
      </w:pPr>
      <w:r w:rsidRPr="00F74325">
        <w:t>I made valuable contributions to the class during this unit</w:t>
      </w:r>
      <w:r>
        <w:t>.</w:t>
      </w:r>
      <w:r w:rsidRPr="00F74325">
        <w:t xml:space="preserve"> (</w:t>
      </w:r>
      <w:r>
        <w:t xml:space="preserve">CESE </w:t>
      </w:r>
      <w:r w:rsidRPr="00F74325">
        <w:t>2020</w:t>
      </w:r>
      <w:r>
        <w:t xml:space="preserve">a Chapter 7: </w:t>
      </w:r>
      <w:r w:rsidRPr="00F74325">
        <w:t>Wellbeing)</w:t>
      </w:r>
    </w:p>
    <w:p w14:paraId="710F0400" w14:textId="77777777" w:rsidR="003D63DE" w:rsidRPr="00F74325" w:rsidRDefault="003D63DE" w:rsidP="003D63DE">
      <w:pPr>
        <w:pStyle w:val="ListBullet"/>
      </w:pPr>
      <w:r w:rsidRPr="00F74325">
        <w:t>I ask questions in class when I don’t understand yet</w:t>
      </w:r>
      <w:r>
        <w:t>.</w:t>
      </w:r>
      <w:r w:rsidRPr="00F74325">
        <w:t xml:space="preserve"> (</w:t>
      </w:r>
      <w:r>
        <w:t xml:space="preserve">CESE </w:t>
      </w:r>
      <w:r w:rsidRPr="00F74325">
        <w:t>2020</w:t>
      </w:r>
      <w:r>
        <w:t xml:space="preserve">a Chapter 7: </w:t>
      </w:r>
      <w:r w:rsidRPr="00F74325">
        <w:t>Wellbeing)</w:t>
      </w:r>
    </w:p>
    <w:p w14:paraId="68196F68" w14:textId="77777777" w:rsidR="003D63DE" w:rsidRPr="00F74325" w:rsidRDefault="003D63DE" w:rsidP="003D63DE">
      <w:pPr>
        <w:rPr>
          <w:rStyle w:val="Strong"/>
        </w:rPr>
      </w:pPr>
      <w:r w:rsidRPr="00F74325">
        <w:rPr>
          <w:rStyle w:val="Strong"/>
        </w:rPr>
        <w:t xml:space="preserve">Optional open-ended </w:t>
      </w:r>
      <w:r>
        <w:rPr>
          <w:rStyle w:val="Strong"/>
        </w:rPr>
        <w:t>prompts</w:t>
      </w:r>
      <w:r w:rsidRPr="00F74325">
        <w:rPr>
          <w:rStyle w:val="Strong"/>
        </w:rPr>
        <w:t>:</w:t>
      </w:r>
    </w:p>
    <w:p w14:paraId="32D3C8EA" w14:textId="77777777" w:rsidR="003D63DE" w:rsidRPr="00F74325" w:rsidRDefault="003D63DE" w:rsidP="003D63DE">
      <w:pPr>
        <w:pStyle w:val="ListBullet"/>
      </w:pPr>
      <w:r w:rsidRPr="00F74325">
        <w:t>The lessons</w:t>
      </w:r>
      <w:r>
        <w:t xml:space="preserve"> and/or </w:t>
      </w:r>
      <w:r w:rsidRPr="00F74325">
        <w:t xml:space="preserve">activities that I most enjoyed were when we </w:t>
      </w:r>
      <w:r>
        <w:t>…</w:t>
      </w:r>
      <w:r w:rsidRPr="00F74325">
        <w:t xml:space="preserve"> because</w:t>
      </w:r>
      <w:r>
        <w:t xml:space="preserve"> …</w:t>
      </w:r>
    </w:p>
    <w:p w14:paraId="01CF9493" w14:textId="77777777" w:rsidR="003D63DE" w:rsidRPr="00F74325" w:rsidRDefault="003D63DE" w:rsidP="003D63DE">
      <w:pPr>
        <w:pStyle w:val="ListBullet"/>
      </w:pPr>
      <w:r w:rsidRPr="00F74325">
        <w:t xml:space="preserve">When the learning was difficult, the strategy I used was </w:t>
      </w:r>
      <w:r>
        <w:t>…</w:t>
      </w:r>
    </w:p>
    <w:p w14:paraId="13837D88" w14:textId="77777777" w:rsidR="003D63DE" w:rsidRPr="00F74325" w:rsidRDefault="003D63DE" w:rsidP="003D63DE">
      <w:pPr>
        <w:pStyle w:val="ListBullet"/>
      </w:pPr>
      <w:r w:rsidRPr="00F74325">
        <w:t xml:space="preserve">If I was giving advice to a student who was starting this </w:t>
      </w:r>
      <w:proofErr w:type="gramStart"/>
      <w:r w:rsidRPr="00F74325">
        <w:t>unit</w:t>
      </w:r>
      <w:proofErr w:type="gramEnd"/>
      <w:r w:rsidRPr="00F74325">
        <w:t xml:space="preserve"> I would tell them to </w:t>
      </w:r>
      <w:r>
        <w:t>…</w:t>
      </w:r>
    </w:p>
    <w:p w14:paraId="367391BE" w14:textId="77777777" w:rsidR="003D63DE" w:rsidRPr="00472CF6" w:rsidRDefault="003D63DE" w:rsidP="003D63DE">
      <w:pPr>
        <w:pStyle w:val="ListBullet"/>
      </w:pPr>
      <w:r w:rsidRPr="00F74325">
        <w:t xml:space="preserve">If I was giving advice to a teacher who was teaching this </w:t>
      </w:r>
      <w:proofErr w:type="gramStart"/>
      <w:r w:rsidRPr="00F74325">
        <w:t>unit</w:t>
      </w:r>
      <w:proofErr w:type="gramEnd"/>
      <w:r w:rsidRPr="00F74325">
        <w:t xml:space="preserve"> I would tell them to </w:t>
      </w:r>
      <w:r>
        <w:t>…</w:t>
      </w:r>
      <w:r>
        <w:br w:type="page"/>
      </w:r>
    </w:p>
    <w:p w14:paraId="0AAAED82" w14:textId="77777777" w:rsidR="003D63DE" w:rsidRPr="004775EA" w:rsidRDefault="003D63DE" w:rsidP="003D63DE">
      <w:pPr>
        <w:pStyle w:val="Heading1"/>
      </w:pPr>
      <w:bookmarkStart w:id="40" w:name="_Toc148102528"/>
      <w:bookmarkStart w:id="41" w:name="_Toc219901494"/>
      <w:bookmarkStart w:id="42" w:name="_Hlk148102399"/>
      <w:bookmarkEnd w:id="25"/>
      <w:r w:rsidRPr="004775EA">
        <w:lastRenderedPageBreak/>
        <w:t>Support and alignment</w:t>
      </w:r>
      <w:bookmarkEnd w:id="40"/>
      <w:bookmarkEnd w:id="41"/>
    </w:p>
    <w:p w14:paraId="5A6652A4" w14:textId="2FB70A3A" w:rsidR="003D63DE" w:rsidRDefault="003D63DE" w:rsidP="003D63DE">
      <w:r w:rsidRPr="708AD2A7">
        <w:rPr>
          <w:b/>
          <w:bCs/>
        </w:rPr>
        <w:t>Resource evaluation and support</w:t>
      </w:r>
      <w:r w:rsidRPr="00416970">
        <w:rPr>
          <w:rStyle w:val="Strong"/>
        </w:rPr>
        <w:t>:</w:t>
      </w:r>
      <w:r>
        <w:t xml:space="preserve"> all curriculum resources are prepared through a rigorous process. Resources are periodically reviewed as part of our ongoing evaluation plan to ensure currency, relevance and effectiveness. For additional support or advice, or to provide feedback, contact the English Curriculum team by emailing </w:t>
      </w:r>
      <w:hyperlink r:id="rId54">
        <w:r w:rsidRPr="76528795">
          <w:rPr>
            <w:rStyle w:val="Hyperlink"/>
          </w:rPr>
          <w:t>english.curriculum@det.nsw.edu.au</w:t>
        </w:r>
      </w:hyperlink>
      <w:r w:rsidR="001511EF">
        <w:t>.</w:t>
      </w:r>
    </w:p>
    <w:p w14:paraId="227D432F" w14:textId="43ECBE86" w:rsidR="003D63DE" w:rsidRPr="00C82E19" w:rsidRDefault="003D63DE" w:rsidP="003D63DE">
      <w:pPr>
        <w:rPr>
          <w:rFonts w:eastAsia="Arial"/>
        </w:rPr>
      </w:pPr>
      <w:bookmarkStart w:id="43" w:name="_Hlk148105154"/>
      <w:r w:rsidRPr="57666674">
        <w:rPr>
          <w:b/>
          <w:bCs/>
        </w:rPr>
        <w:t xml:space="preserve">Differentiation: </w:t>
      </w:r>
      <w:r>
        <w:t>f</w:t>
      </w:r>
      <w:r w:rsidRPr="57666674">
        <w:rPr>
          <w:rFonts w:eastAsia="Arial"/>
        </w:rPr>
        <w:t>urther advice to support Aboriginal and</w:t>
      </w:r>
      <w:r>
        <w:rPr>
          <w:rFonts w:eastAsia="Arial"/>
        </w:rPr>
        <w:t>/or</w:t>
      </w:r>
      <w:r w:rsidRPr="57666674">
        <w:rPr>
          <w:rFonts w:eastAsia="Arial"/>
        </w:rPr>
        <w:t xml:space="preserve"> Torres Strait Islander students, students</w:t>
      </w:r>
      <w:r w:rsidR="00F34BEF">
        <w:rPr>
          <w:rFonts w:eastAsia="Arial"/>
        </w:rPr>
        <w:t xml:space="preserve"> learning English as an additional language or dialect (EAL/D)</w:t>
      </w:r>
      <w:r w:rsidRPr="57666674">
        <w:rPr>
          <w:rFonts w:eastAsia="Arial"/>
        </w:rPr>
        <w:t xml:space="preserve">, students with disability and </w:t>
      </w:r>
      <w:r>
        <w:rPr>
          <w:rFonts w:eastAsia="Arial"/>
        </w:rPr>
        <w:t>h</w:t>
      </w:r>
      <w:r w:rsidRPr="57666674">
        <w:rPr>
          <w:rFonts w:eastAsia="Arial"/>
        </w:rPr>
        <w:t xml:space="preserve">igh </w:t>
      </w:r>
      <w:r>
        <w:rPr>
          <w:rFonts w:eastAsia="Arial"/>
        </w:rPr>
        <w:t>p</w:t>
      </w:r>
      <w:r w:rsidRPr="57666674">
        <w:rPr>
          <w:rFonts w:eastAsia="Arial"/>
        </w:rPr>
        <w:t xml:space="preserve">otential and gifted students can be found on the </w:t>
      </w:r>
      <w:hyperlink r:id="rId55">
        <w:r w:rsidRPr="57666674">
          <w:rPr>
            <w:rStyle w:val="Hyperlink"/>
            <w:rFonts w:eastAsia="Arial"/>
          </w:rPr>
          <w:t>Planning</w:t>
        </w:r>
        <w:r>
          <w:rPr>
            <w:rStyle w:val="Hyperlink"/>
            <w:rFonts w:eastAsia="Arial"/>
          </w:rPr>
          <w:t>,</w:t>
        </w:r>
        <w:r w:rsidRPr="57666674">
          <w:rPr>
            <w:rStyle w:val="Hyperlink"/>
            <w:rFonts w:eastAsia="Arial"/>
          </w:rPr>
          <w:t xml:space="preserve"> programming and assessing 7–12</w:t>
        </w:r>
      </w:hyperlink>
      <w:r w:rsidRPr="57666674">
        <w:rPr>
          <w:rFonts w:eastAsia="Arial"/>
        </w:rPr>
        <w:t xml:space="preserve"> webpage. This includes the</w:t>
      </w:r>
      <w:r>
        <w:t xml:space="preserve"> </w:t>
      </w:r>
      <w:hyperlink r:id="rId56">
        <w:r w:rsidRPr="57666674">
          <w:rPr>
            <w:rStyle w:val="Hyperlink"/>
          </w:rPr>
          <w:t>Inclusion and differentiation</w:t>
        </w:r>
        <w:r>
          <w:rPr>
            <w:rStyle w:val="Hyperlink"/>
          </w:rPr>
          <w:t xml:space="preserve"> advice</w:t>
        </w:r>
        <w:r w:rsidRPr="57666674">
          <w:rPr>
            <w:rStyle w:val="Hyperlink"/>
          </w:rPr>
          <w:t xml:space="preserve"> 7–10 </w:t>
        </w:r>
      </w:hyperlink>
      <w:r>
        <w:t>webpage.</w:t>
      </w:r>
    </w:p>
    <w:p w14:paraId="3A87213D" w14:textId="77777777" w:rsidR="003D63DE" w:rsidRDefault="003D63DE" w:rsidP="003D63DE">
      <w:r w:rsidRPr="19B962B9">
        <w:rPr>
          <w:b/>
          <w:bCs/>
        </w:rPr>
        <w:t>Assessment</w:t>
      </w:r>
      <w:r w:rsidRPr="001511EF">
        <w:rPr>
          <w:rStyle w:val="Strong"/>
        </w:rPr>
        <w:t>:</w:t>
      </w:r>
      <w:r>
        <w:t xml:space="preserve"> </w:t>
      </w:r>
      <w:r w:rsidRPr="19B962B9">
        <w:rPr>
          <w:rFonts w:eastAsia="Arial"/>
        </w:rPr>
        <w:t xml:space="preserve">further advice to support formative assessment is available on the </w:t>
      </w:r>
      <w:hyperlink r:id="rId57">
        <w:r w:rsidRPr="19B962B9">
          <w:rPr>
            <w:rStyle w:val="Hyperlink"/>
            <w:rFonts w:eastAsia="Arial"/>
          </w:rPr>
          <w:t>Planning</w:t>
        </w:r>
        <w:r>
          <w:rPr>
            <w:rStyle w:val="Hyperlink"/>
            <w:rFonts w:eastAsia="Arial"/>
          </w:rPr>
          <w:t>,</w:t>
        </w:r>
        <w:r w:rsidRPr="19B962B9">
          <w:rPr>
            <w:rStyle w:val="Hyperlink"/>
            <w:rFonts w:eastAsia="Arial"/>
          </w:rPr>
          <w:t xml:space="preserve"> programming and assessing 7</w:t>
        </w:r>
        <w:r>
          <w:rPr>
            <w:rStyle w:val="Hyperlink"/>
            <w:rFonts w:eastAsia="Arial"/>
          </w:rPr>
          <w:t>–</w:t>
        </w:r>
        <w:r w:rsidRPr="19B962B9">
          <w:rPr>
            <w:rStyle w:val="Hyperlink"/>
            <w:rFonts w:eastAsia="Arial"/>
          </w:rPr>
          <w:t>12</w:t>
        </w:r>
      </w:hyperlink>
      <w:r w:rsidRPr="19B962B9">
        <w:rPr>
          <w:rFonts w:eastAsia="Arial"/>
        </w:rPr>
        <w:t xml:space="preserve"> webpage.</w:t>
      </w:r>
      <w:r>
        <w:rPr>
          <w:rFonts w:eastAsia="Arial"/>
        </w:rPr>
        <w:t xml:space="preserve"> This includes the</w:t>
      </w:r>
      <w:r>
        <w:t xml:space="preserve"> </w:t>
      </w:r>
      <w:hyperlink r:id="rId58" w:history="1">
        <w:r w:rsidRPr="00D15E22">
          <w:rPr>
            <w:rStyle w:val="Hyperlink"/>
          </w:rPr>
          <w:t>Classroom assessment advice 7</w:t>
        </w:r>
        <w:r>
          <w:rPr>
            <w:rStyle w:val="Hyperlink"/>
          </w:rPr>
          <w:t>–</w:t>
        </w:r>
        <w:r w:rsidRPr="00D15E22">
          <w:rPr>
            <w:rStyle w:val="Hyperlink"/>
          </w:rPr>
          <w:t>10</w:t>
        </w:r>
      </w:hyperlink>
      <w:r>
        <w:t xml:space="preserve">. For summative assessment tasks, the </w:t>
      </w:r>
      <w:hyperlink r:id="rId59" w:history="1">
        <w:r>
          <w:rPr>
            <w:rStyle w:val="Hyperlink"/>
          </w:rPr>
          <w:t>A</w:t>
        </w:r>
        <w:r w:rsidRPr="00E95D83">
          <w:rPr>
            <w:rStyle w:val="Hyperlink"/>
          </w:rPr>
          <w:t>ssessment task advice 7</w:t>
        </w:r>
        <w:r>
          <w:rPr>
            <w:rStyle w:val="Hyperlink"/>
          </w:rPr>
          <w:t>–</w:t>
        </w:r>
        <w:r w:rsidRPr="00E95D83">
          <w:rPr>
            <w:rStyle w:val="Hyperlink"/>
          </w:rPr>
          <w:t>10</w:t>
        </w:r>
      </w:hyperlink>
      <w:r>
        <w:t xml:space="preserve"> webpage is available.</w:t>
      </w:r>
    </w:p>
    <w:p w14:paraId="6D12FFB8" w14:textId="77777777" w:rsidR="003D63DE" w:rsidRDefault="003D63DE" w:rsidP="003D63DE">
      <w:r w:rsidRPr="00715BE0">
        <w:rPr>
          <w:rStyle w:val="Strong"/>
        </w:rPr>
        <w:t>Explicit teaching:</w:t>
      </w:r>
      <w:r w:rsidRPr="00715BE0">
        <w:t xml:space="preserve"> further advice to support explicit teaching is available on the </w:t>
      </w:r>
      <w:hyperlink r:id="rId60" w:history="1">
        <w:r w:rsidRPr="00715BE0">
          <w:rPr>
            <w:rStyle w:val="Hyperlink"/>
          </w:rPr>
          <w:t>Explicit teaching</w:t>
        </w:r>
      </w:hyperlink>
      <w:r w:rsidRPr="00715BE0">
        <w:t xml:space="preserve"> webpage. This includes the CESE </w:t>
      </w:r>
      <w:hyperlink r:id="rId61" w:history="1">
        <w:r w:rsidRPr="00715BE0">
          <w:rPr>
            <w:rStyle w:val="Hyperlink"/>
          </w:rPr>
          <w:t>Explicit teaching – Driving learning and engagement</w:t>
        </w:r>
      </w:hyperlink>
      <w:r w:rsidRPr="00715BE0">
        <w:t xml:space="preserve"> webpage.</w:t>
      </w:r>
    </w:p>
    <w:p w14:paraId="0CE91887" w14:textId="28C75AEA" w:rsidR="003D63DE" w:rsidRDefault="003D63DE" w:rsidP="003D63DE">
      <w:r w:rsidRPr="002E7C6F">
        <w:rPr>
          <w:b/>
          <w:bCs/>
        </w:rPr>
        <w:t>Consulted with</w:t>
      </w:r>
      <w:r w:rsidRPr="008D0CF0">
        <w:rPr>
          <w:rStyle w:val="Strong"/>
        </w:rPr>
        <w:t>:</w:t>
      </w:r>
      <w:r>
        <w:t xml:space="preserve"> Inclusive Education and Disability Inclusion, Secondary Curriculum</w:t>
      </w:r>
      <w:r w:rsidR="008D5932">
        <w:t>.</w:t>
      </w:r>
    </w:p>
    <w:p w14:paraId="655EAF0F" w14:textId="5A083445" w:rsidR="003D63DE" w:rsidRDefault="003D63DE" w:rsidP="003D63DE">
      <w:bookmarkStart w:id="44" w:name="_Hlk148105035"/>
      <w:r w:rsidRPr="002E7C6F">
        <w:rPr>
          <w:b/>
          <w:bCs/>
        </w:rPr>
        <w:t>Alignment to system priorities and/or needs</w:t>
      </w:r>
      <w:r>
        <w:t xml:space="preserve">: </w:t>
      </w:r>
      <w:hyperlink r:id="rId62" w:history="1">
        <w:r w:rsidRPr="00EE24D0">
          <w:rPr>
            <w:rStyle w:val="Hyperlink"/>
          </w:rPr>
          <w:t>School Excellence Policy</w:t>
        </w:r>
      </w:hyperlink>
      <w:r>
        <w:t xml:space="preserve">, </w:t>
      </w:r>
      <w:hyperlink r:id="rId63" w:history="1">
        <w:r w:rsidRPr="00715BE0">
          <w:rPr>
            <w:rStyle w:val="Hyperlink"/>
          </w:rPr>
          <w:t>Our Plan for NSW Public Education</w:t>
        </w:r>
      </w:hyperlink>
      <w:r w:rsidR="008D5932">
        <w:t>.</w:t>
      </w:r>
    </w:p>
    <w:p w14:paraId="7C6EBF3E" w14:textId="77777777" w:rsidR="003D63DE" w:rsidRDefault="003D63DE" w:rsidP="003D63DE">
      <w:r w:rsidRPr="002E7C6F">
        <w:rPr>
          <w:b/>
          <w:bCs/>
        </w:rPr>
        <w:t>Alignment to the School Excellence Framework</w:t>
      </w:r>
      <w:r w:rsidRPr="002304B6">
        <w:rPr>
          <w:rStyle w:val="Strong"/>
        </w:rPr>
        <w:t>:</w:t>
      </w:r>
      <w:r>
        <w:t xml:space="preserve"> this resource supports the </w:t>
      </w:r>
      <w:hyperlink r:id="rId64" w:history="1">
        <w:r w:rsidRPr="00D336ED">
          <w:rPr>
            <w:rStyle w:val="Hyperlink"/>
          </w:rPr>
          <w:t>School Excellence Framework</w:t>
        </w:r>
      </w:hyperlink>
      <w:r>
        <w:t xml:space="preserve"> elements of curriculum (curriculum provision) and effective classroom practice (lesson planning, explicit teaching).</w:t>
      </w:r>
    </w:p>
    <w:p w14:paraId="3FABA3D6" w14:textId="77777777" w:rsidR="003D63DE" w:rsidRDefault="003D63DE" w:rsidP="003D63DE">
      <w:r w:rsidRPr="708AD2A7">
        <w:rPr>
          <w:b/>
          <w:bCs/>
        </w:rPr>
        <w:t xml:space="preserve">Alignment to Australian Professional </w:t>
      </w:r>
      <w:r>
        <w:rPr>
          <w:b/>
          <w:bCs/>
        </w:rPr>
        <w:t>Standards for Teachers</w:t>
      </w:r>
      <w:r w:rsidRPr="002304B6">
        <w:rPr>
          <w:rStyle w:val="Strong"/>
        </w:rPr>
        <w:t>:</w:t>
      </w:r>
      <w:r>
        <w:t xml:space="preserve"> this resource supports teachers to address </w:t>
      </w:r>
      <w:hyperlink r:id="rId65">
        <w:r>
          <w:rPr>
            <w:rStyle w:val="Hyperlink"/>
          </w:rPr>
          <w:t>Proficient Teacher Standard Descriptors</w:t>
        </w:r>
      </w:hyperlink>
      <w:r>
        <w:t xml:space="preserve"> 1.1.2, 1.3.2, 1.5.2, 1.6.2, 3.2.2, 3.</w:t>
      </w:r>
      <w:bookmarkEnd w:id="42"/>
      <w:bookmarkEnd w:id="43"/>
      <w:r>
        <w:t>3.2</w:t>
      </w:r>
    </w:p>
    <w:p w14:paraId="36B91B64" w14:textId="5755B123" w:rsidR="003D63DE" w:rsidRDefault="003D63DE" w:rsidP="003D63DE">
      <w:pPr>
        <w:spacing w:after="240"/>
        <w:rPr>
          <w:rFonts w:eastAsiaTheme="majorEastAsia"/>
          <w:bCs/>
          <w:color w:val="002664"/>
          <w:sz w:val="40"/>
          <w:szCs w:val="52"/>
        </w:rPr>
      </w:pPr>
      <w:r>
        <w:rPr>
          <w:rStyle w:val="Strong"/>
        </w:rPr>
        <w:lastRenderedPageBreak/>
        <w:t xml:space="preserve">Alignment to NSW Education Standards Authority: </w:t>
      </w:r>
      <w:r w:rsidRPr="00356DFE">
        <w:rPr>
          <w:rStyle w:val="Strong"/>
          <w:b w:val="0"/>
          <w:bCs w:val="0"/>
        </w:rPr>
        <w:t>this resource</w:t>
      </w:r>
      <w:r>
        <w:rPr>
          <w:rStyle w:val="Strong"/>
        </w:rPr>
        <w:t xml:space="preserve"> </w:t>
      </w:r>
      <w:r>
        <w:rPr>
          <w:rFonts w:eastAsia="Arial"/>
        </w:rPr>
        <w:t xml:space="preserve">supports student eligibility and credentialling requirements as referenced by NESA’s </w:t>
      </w:r>
      <w:hyperlink r:id="rId66" w:history="1">
        <w:r w:rsidRPr="002A22AA">
          <w:rPr>
            <w:rStyle w:val="Hyperlink"/>
            <w:rFonts w:eastAsia="Arial"/>
          </w:rPr>
          <w:t xml:space="preserve">ACE </w:t>
        </w:r>
        <w:r w:rsidR="002304B6">
          <w:rPr>
            <w:rStyle w:val="Hyperlink"/>
            <w:rFonts w:eastAsia="Arial"/>
          </w:rPr>
          <w:t>R</w:t>
        </w:r>
        <w:r w:rsidRPr="002A22AA">
          <w:rPr>
            <w:rStyle w:val="Hyperlink"/>
            <w:rFonts w:eastAsia="Arial"/>
          </w:rPr>
          <w:t>ule 11</w:t>
        </w:r>
      </w:hyperlink>
      <w:r>
        <w:rPr>
          <w:rFonts w:eastAsia="Arial"/>
        </w:rPr>
        <w:t>.</w:t>
      </w:r>
    </w:p>
    <w:p w14:paraId="765C8C37" w14:textId="77777777" w:rsidR="003D63DE" w:rsidRPr="001E71E8" w:rsidRDefault="003D63DE" w:rsidP="003D63DE">
      <w:pPr>
        <w:rPr>
          <w:b/>
          <w:bCs/>
        </w:rPr>
      </w:pPr>
      <w:r w:rsidRPr="001E71E8">
        <w:rPr>
          <w:b/>
          <w:bCs/>
        </w:rPr>
        <w:t>Creation date:</w:t>
      </w:r>
      <w:r>
        <w:rPr>
          <w:b/>
          <w:bCs/>
        </w:rPr>
        <w:t xml:space="preserve"> </w:t>
      </w:r>
      <w:r>
        <w:t>15 November 2025</w:t>
      </w:r>
      <w:r w:rsidRPr="001E71E8">
        <w:rPr>
          <w:b/>
          <w:bCs/>
        </w:rPr>
        <w:br w:type="page"/>
      </w:r>
      <w:bookmarkEnd w:id="44"/>
    </w:p>
    <w:p w14:paraId="577BFF5B" w14:textId="77777777" w:rsidR="003D63DE" w:rsidRDefault="003D63DE" w:rsidP="003D63DE">
      <w:pPr>
        <w:pStyle w:val="Heading1"/>
      </w:pPr>
      <w:bookmarkStart w:id="45" w:name="_Toc219901495"/>
      <w:r>
        <w:lastRenderedPageBreak/>
        <w:t>References</w:t>
      </w:r>
      <w:bookmarkEnd w:id="45"/>
    </w:p>
    <w:p w14:paraId="31D4530C" w14:textId="77777777" w:rsidR="00D3301D" w:rsidRPr="005B6D3C" w:rsidRDefault="00D3301D" w:rsidP="00D3301D">
      <w:pPr>
        <w:pStyle w:val="FeatureBox2"/>
        <w:rPr>
          <w:b/>
          <w:bCs/>
        </w:rPr>
      </w:pPr>
      <w:r w:rsidRPr="005B6D3C">
        <w:t>This resource</w:t>
      </w:r>
      <w:r>
        <w:t xml:space="preserve"> </w:t>
      </w:r>
      <w:r w:rsidRPr="005B6D3C">
        <w:t>contains</w:t>
      </w:r>
      <w:r>
        <w:t xml:space="preserve"> </w:t>
      </w:r>
      <w:r w:rsidRPr="005B6D3C">
        <w:t xml:space="preserve">NSW </w:t>
      </w:r>
      <w:r w:rsidRPr="005B6D3C">
        <w:rPr>
          <w:vanish/>
        </w:rPr>
        <w:t xml:space="preserve">Curriculum </w:t>
      </w:r>
      <w:r w:rsidRPr="005B6D3C">
        <w:t>and syllabus content. The NSW Curriculum is developed by the NSW Education Standards Authority</w:t>
      </w:r>
      <w:r>
        <w:t xml:space="preserve"> </w:t>
      </w:r>
      <w:r w:rsidRPr="005B6D3C">
        <w:t>(NESA).</w:t>
      </w:r>
      <w:r>
        <w:t xml:space="preserve"> </w:t>
      </w:r>
      <w:r w:rsidRPr="005B6D3C">
        <w:t>This content is prepared by NESA for and on behalf of the Crown in right of the State of New South Wales. The material is protected by Crown copyright.</w:t>
      </w:r>
    </w:p>
    <w:p w14:paraId="3982BBD1" w14:textId="77777777" w:rsidR="00D3301D" w:rsidRPr="005B6D3C" w:rsidRDefault="00D3301D" w:rsidP="00D3301D">
      <w:pPr>
        <w:pStyle w:val="FeatureBox2"/>
        <w:rPr>
          <w:b/>
          <w:bCs/>
        </w:rPr>
      </w:pPr>
      <w:r w:rsidRPr="005B6D3C">
        <w:t>Please refer to the NESA Copyright Disclaimer for more information</w:t>
      </w:r>
      <w:r>
        <w:t xml:space="preserve"> </w:t>
      </w:r>
      <w:hyperlink r:id="rId67" w:tgtFrame="_blank" w:history="1">
        <w:r w:rsidRPr="005B6D3C">
          <w:rPr>
            <w:rStyle w:val="Hyperlink"/>
          </w:rPr>
          <w:t>https://www.nsw.gov.au/education-and-training/nesa/copyright</w:t>
        </w:r>
      </w:hyperlink>
      <w:r w:rsidRPr="005B6D3C">
        <w:t>.</w:t>
      </w:r>
    </w:p>
    <w:p w14:paraId="676C0D33" w14:textId="77777777" w:rsidR="00D3301D" w:rsidRPr="005B6D3C" w:rsidRDefault="00D3301D" w:rsidP="00D3301D">
      <w:pPr>
        <w:pStyle w:val="FeatureBox2"/>
        <w:rPr>
          <w:b/>
          <w:bCs/>
        </w:rPr>
      </w:pPr>
      <w:r w:rsidRPr="005B6D3C">
        <w:t>NESA holds the only official and up-to-date versions of the NSW Curriculum and syllabus documents. Please visit NESA</w:t>
      </w:r>
      <w:r>
        <w:t xml:space="preserve"> </w:t>
      </w:r>
      <w:hyperlink r:id="rId68" w:tgtFrame="_blank" w:history="1">
        <w:r w:rsidRPr="005B6D3C">
          <w:rPr>
            <w:rStyle w:val="Hyperlink"/>
          </w:rPr>
          <w:t>https://www.nsw.gov.au/education-and-training/nesa</w:t>
        </w:r>
      </w:hyperlink>
      <w:r>
        <w:t xml:space="preserve"> </w:t>
      </w:r>
      <w:r w:rsidRPr="005B6D3C">
        <w:t>and NSW Curriculum</w:t>
      </w:r>
      <w:r>
        <w:t xml:space="preserve"> </w:t>
      </w:r>
      <w:hyperlink r:id="rId69" w:tgtFrame="_blank" w:history="1">
        <w:r w:rsidRPr="005B6D3C">
          <w:rPr>
            <w:rStyle w:val="Hyperlink"/>
          </w:rPr>
          <w:t>https://curriculum.nsw.edu.au</w:t>
        </w:r>
      </w:hyperlink>
      <w:r w:rsidRPr="005B6D3C">
        <w:t>.</w:t>
      </w:r>
    </w:p>
    <w:p w14:paraId="7EEDBA2B" w14:textId="051FE161" w:rsidR="003D63DE" w:rsidRDefault="003D63DE" w:rsidP="003D63DE">
      <w:hyperlink r:id="rId70">
        <w:r w:rsidRPr="009F7BB2">
          <w:rPr>
            <w:rStyle w:val="Hyperlink"/>
            <w:rFonts w:eastAsia="Arial"/>
          </w:rPr>
          <w:t>English K–10 Syllabus</w:t>
        </w:r>
      </w:hyperlink>
      <w:r w:rsidRPr="009F7BB2">
        <w:rPr>
          <w:rFonts w:eastAsia="Arial"/>
        </w:rPr>
        <w:t xml:space="preserve"> </w:t>
      </w:r>
      <w:r w:rsidRPr="6AFCE6A2">
        <w:rPr>
          <w:rFonts w:eastAsia="Arial"/>
        </w:rPr>
        <w:t>© NSW Education Standards Authority (NESA) for and on behalf of the Crown in right of the State of New South Wales, 2022.</w:t>
      </w:r>
    </w:p>
    <w:p w14:paraId="010BFD62" w14:textId="54A50C29" w:rsidR="003D63DE" w:rsidRDefault="00873E2A" w:rsidP="003D63DE">
      <w:hyperlink r:id="rId71" w:tgtFrame="_blank" w:tooltip="https://www.australiancurriculum.edu.au/f-10-curriculum/general-capabilities/literacy?element=0&amp;sub-element=lslis" w:history="1">
        <w:r w:rsidRPr="00873E2A">
          <w:rPr>
            <w:rStyle w:val="Hyperlink"/>
          </w:rPr>
          <w:t>National Literacy Learning Progression</w:t>
        </w:r>
      </w:hyperlink>
      <w:r w:rsidRPr="00873E2A">
        <w:t xml:space="preserve"> © Australian Curriculum, Assessment and Reporting Authority (ACARA) 2010 to present, unless otherwise indicated. This material was downloaded from the </w:t>
      </w:r>
      <w:hyperlink r:id="rId72" w:tgtFrame="_blank" w:tooltip="http://www.australiancurriculum.edu.au/" w:history="1">
        <w:r w:rsidRPr="00873E2A">
          <w:rPr>
            <w:rStyle w:val="Hyperlink"/>
          </w:rPr>
          <w:t>Australian Curriculum</w:t>
        </w:r>
      </w:hyperlink>
      <w:r w:rsidRPr="00873E2A">
        <w:t xml:space="preserve"> website (National Literacy Learning Progression) (accessed 10 November 2024) and was not modified.</w:t>
      </w:r>
    </w:p>
    <w:p w14:paraId="44045285" w14:textId="77777777" w:rsidR="003D63DE" w:rsidRDefault="003D63DE" w:rsidP="003D63DE">
      <w:r>
        <w:t xml:space="preserve">AITSL (Australian Institute for Teaching and School Leadership Limited) (n.d.) </w:t>
      </w:r>
      <w:hyperlink r:id="rId73" w:anchor=":~:text=Learning%20Intentions%20are%20descriptions%20of,providing%20feedback%20and%20assessing%20achievement." w:history="1">
        <w:r w:rsidRPr="00A736C1">
          <w:rPr>
            <w:rStyle w:val="Hyperlink"/>
            <w:i/>
            <w:iCs/>
          </w:rPr>
          <w:t>Learning intentions and success criteria</w:t>
        </w:r>
        <w:r w:rsidRPr="001E5CDB">
          <w:rPr>
            <w:rStyle w:val="Hyperlink"/>
          </w:rPr>
          <w:t xml:space="preserve"> [PDF 251</w:t>
        </w:r>
        <w:r>
          <w:rPr>
            <w:rStyle w:val="Hyperlink"/>
          </w:rPr>
          <w:t> </w:t>
        </w:r>
        <w:r w:rsidRPr="001E5CDB">
          <w:rPr>
            <w:rStyle w:val="Hyperlink"/>
          </w:rPr>
          <w:t>KB]</w:t>
        </w:r>
      </w:hyperlink>
      <w:r>
        <w:t xml:space="preserve">, AITSL website, accessed </w:t>
      </w:r>
      <w:r>
        <w:rPr>
          <w:rFonts w:eastAsia="Arial"/>
          <w:color w:val="000000" w:themeColor="text1"/>
          <w:szCs w:val="22"/>
        </w:rPr>
        <w:t>8 September 2025.</w:t>
      </w:r>
    </w:p>
    <w:p w14:paraId="74DEA1D0" w14:textId="77777777" w:rsidR="003D63DE" w:rsidRPr="006B34BA" w:rsidRDefault="003D63DE" w:rsidP="003D63DE">
      <w:r w:rsidRPr="00535632">
        <w:t>——</w:t>
      </w:r>
      <w:r w:rsidRPr="006B34BA">
        <w:t>(2017) ‘</w:t>
      </w:r>
      <w:hyperlink r:id="rId74" w:anchor=":~:text=FEEDBACK-,Factsheet,-A%20quick%20guide" w:history="1">
        <w:r w:rsidRPr="00AD7703">
          <w:rPr>
            <w:rStyle w:val="Hyperlink"/>
          </w:rPr>
          <w:t>Feedback Factsheet</w:t>
        </w:r>
      </w:hyperlink>
      <w:r w:rsidRPr="006B34BA">
        <w:t>’, AITSL</w:t>
      </w:r>
      <w:r>
        <w:t xml:space="preserve"> website</w:t>
      </w:r>
      <w:r w:rsidRPr="006B34BA">
        <w:t>, accessed</w:t>
      </w:r>
      <w:r w:rsidRPr="2D9E4981">
        <w:rPr>
          <w:rStyle w:val="Emphasis"/>
          <w:rFonts w:eastAsia="Arial"/>
          <w:color w:val="000000" w:themeColor="text1"/>
          <w:szCs w:val="22"/>
        </w:rPr>
        <w:t xml:space="preserve"> </w:t>
      </w:r>
      <w:r>
        <w:rPr>
          <w:rFonts w:eastAsia="Arial"/>
          <w:color w:val="000000" w:themeColor="text1"/>
          <w:szCs w:val="22"/>
        </w:rPr>
        <w:t>8 September 2025.</w:t>
      </w:r>
    </w:p>
    <w:p w14:paraId="1BF2AAA4" w14:textId="77777777" w:rsidR="003D63DE" w:rsidRDefault="003D63DE" w:rsidP="003D63DE">
      <w:r>
        <w:t xml:space="preserve">Brookhart S (2011) </w:t>
      </w:r>
      <w:r w:rsidRPr="00EC05E2">
        <w:rPr>
          <w:rStyle w:val="Emphasis"/>
        </w:rPr>
        <w:t>How to Assess Higher-Order Thinking Skills in Your Classroom</w:t>
      </w:r>
      <w:r>
        <w:t>, Hawker Brownlow Education, Victoria.</w:t>
      </w:r>
    </w:p>
    <w:p w14:paraId="478915A4" w14:textId="77777777" w:rsidR="003D63DE" w:rsidRDefault="003D63DE" w:rsidP="003D63DE">
      <w:r>
        <w:lastRenderedPageBreak/>
        <w:t xml:space="preserve">CESE (Centre for Education Statistics and Evaluation) (2020a) </w:t>
      </w:r>
      <w:hyperlink r:id="rId75" w:tgtFrame="_blank" w:tooltip="https://education.nsw.gov.au/about-us/educational-data/cese/publications/research-reports/what-works-best-2020-update" w:history="1">
        <w:r>
          <w:rPr>
            <w:rStyle w:val="Hyperlink"/>
            <w:i/>
            <w:iCs/>
          </w:rPr>
          <w:t>What works best: 2020 update</w:t>
        </w:r>
      </w:hyperlink>
      <w:r>
        <w:t>, NSW Department of Education website, accessed</w:t>
      </w:r>
      <w:r w:rsidRPr="2D9E4981">
        <w:rPr>
          <w:rStyle w:val="Emphasis"/>
          <w:rFonts w:eastAsia="Arial"/>
          <w:color w:val="000000" w:themeColor="text1"/>
          <w:szCs w:val="22"/>
        </w:rPr>
        <w:t xml:space="preserve"> </w:t>
      </w:r>
      <w:r>
        <w:rPr>
          <w:rFonts w:eastAsia="Arial"/>
          <w:color w:val="000000" w:themeColor="text1"/>
          <w:szCs w:val="22"/>
        </w:rPr>
        <w:t>8 September 2025.</w:t>
      </w:r>
    </w:p>
    <w:p w14:paraId="71101A07" w14:textId="77777777" w:rsidR="003D63DE" w:rsidRDefault="003D63DE" w:rsidP="003D63DE">
      <w:r w:rsidRPr="00535632">
        <w:t>——</w:t>
      </w:r>
      <w:r>
        <w:t xml:space="preserve">(2020b) </w:t>
      </w:r>
      <w:hyperlink r:id="rId76" w:tgtFrame="_blank" w:tooltip="https://education.nsw.gov.au/about-us/educational-data/cese/publications/practical-guides-for-educators-/what-works-best-in-practice" w:history="1">
        <w:r w:rsidRPr="00DF402D">
          <w:rPr>
            <w:rStyle w:val="Hyperlink"/>
            <w:i/>
            <w:iCs/>
          </w:rPr>
          <w:t>What works best in practice</w:t>
        </w:r>
      </w:hyperlink>
      <w:r>
        <w:t>, NSW Department of Education website, accessed</w:t>
      </w:r>
      <w:r w:rsidRPr="2D9E4981">
        <w:rPr>
          <w:rStyle w:val="Emphasis"/>
          <w:rFonts w:eastAsia="Arial"/>
          <w:color w:val="000000" w:themeColor="text1"/>
          <w:szCs w:val="22"/>
        </w:rPr>
        <w:t xml:space="preserve"> </w:t>
      </w:r>
      <w:r>
        <w:rPr>
          <w:rFonts w:eastAsia="Arial"/>
          <w:color w:val="000000" w:themeColor="text1"/>
          <w:szCs w:val="22"/>
        </w:rPr>
        <w:t>8 September 2025.</w:t>
      </w:r>
    </w:p>
    <w:p w14:paraId="11C37C80" w14:textId="4A944AEB" w:rsidR="003D63DE" w:rsidRDefault="003D63DE" w:rsidP="003D63DE">
      <w:pPr>
        <w:rPr>
          <w:rFonts w:eastAsia="Arial"/>
          <w:color w:val="000000" w:themeColor="text1"/>
          <w:szCs w:val="22"/>
        </w:rPr>
      </w:pPr>
      <w:r>
        <w:t>Disney UK (</w:t>
      </w:r>
      <w:r w:rsidR="0050155B">
        <w:t xml:space="preserve">20 June </w:t>
      </w:r>
      <w:r>
        <w:t>2008) ‘</w:t>
      </w:r>
      <w:hyperlink r:id="rId77" w:history="1">
        <w:r w:rsidRPr="00037BC4">
          <w:rPr>
            <w:rStyle w:val="Hyperlink"/>
          </w:rPr>
          <w:t>WALL</w:t>
        </w:r>
        <w:r w:rsidR="00EE4A84" w:rsidRPr="00037BC4">
          <w:rPr>
            <w:rStyle w:val="Hyperlink"/>
            <w:rFonts w:ascii="Courier New" w:hAnsi="Courier New" w:cs="Courier New"/>
          </w:rPr>
          <w:t>•</w:t>
        </w:r>
        <w:r w:rsidRPr="00037BC4">
          <w:rPr>
            <w:rStyle w:val="Hyperlink"/>
          </w:rPr>
          <w:t>E | Trailer | Official Disney Pixar UK’ [video]</w:t>
        </w:r>
      </w:hyperlink>
      <w:r>
        <w:t xml:space="preserve"> </w:t>
      </w:r>
      <w:r w:rsidR="00037BC4" w:rsidRPr="00037BC4">
        <w:rPr>
          <w:rStyle w:val="Emphasis"/>
        </w:rPr>
        <w:t>Disney UK</w:t>
      </w:r>
      <w:r w:rsidR="00037BC4">
        <w:t xml:space="preserve"> </w:t>
      </w:r>
      <w:r>
        <w:t>You</w:t>
      </w:r>
      <w:r w:rsidR="00EE4A84">
        <w:t>T</w:t>
      </w:r>
      <w:r>
        <w:t xml:space="preserve">ube, </w:t>
      </w:r>
      <w:r w:rsidRPr="002C7F0C">
        <w:t>accessed</w:t>
      </w:r>
      <w:r w:rsidRPr="2D9E4981">
        <w:rPr>
          <w:rStyle w:val="Emphasis"/>
          <w:rFonts w:eastAsia="Arial"/>
          <w:color w:val="000000" w:themeColor="text1"/>
          <w:szCs w:val="22"/>
        </w:rPr>
        <w:t xml:space="preserve"> </w:t>
      </w:r>
      <w:r>
        <w:rPr>
          <w:rFonts w:eastAsia="Arial"/>
          <w:color w:val="000000" w:themeColor="text1"/>
          <w:szCs w:val="22"/>
        </w:rPr>
        <w:t>8 September 2025.</w:t>
      </w:r>
    </w:p>
    <w:p w14:paraId="138BFB04" w14:textId="26398952" w:rsidR="003D63DE" w:rsidRDefault="003D63DE" w:rsidP="003D63DE">
      <w:pPr>
        <w:rPr>
          <w:rFonts w:eastAsia="Arial"/>
          <w:color w:val="000000" w:themeColor="text1"/>
          <w:szCs w:val="22"/>
        </w:rPr>
      </w:pPr>
      <w:r w:rsidRPr="008F5A43">
        <w:t>Griefline (</w:t>
      </w:r>
      <w:r>
        <w:t>2004</w:t>
      </w:r>
      <w:r w:rsidRPr="008F5A43">
        <w:t>)</w:t>
      </w:r>
      <w:r w:rsidRPr="2D9E4981">
        <w:rPr>
          <w:rStyle w:val="Emphasis"/>
          <w:rFonts w:eastAsia="Arial"/>
          <w:color w:val="000000" w:themeColor="text1"/>
          <w:szCs w:val="22"/>
        </w:rPr>
        <w:t xml:space="preserve"> </w:t>
      </w:r>
      <w:hyperlink r:id="rId78">
        <w:r w:rsidRPr="00037BC4">
          <w:rPr>
            <w:rStyle w:val="Hyperlink"/>
          </w:rPr>
          <w:t>Griefline</w:t>
        </w:r>
      </w:hyperlink>
      <w:r w:rsidRPr="008F5A43">
        <w:t xml:space="preserve"> [website],</w:t>
      </w:r>
      <w:r w:rsidRPr="2D9E4981">
        <w:rPr>
          <w:rStyle w:val="Emphasis"/>
          <w:rFonts w:eastAsia="Arial"/>
          <w:color w:val="000000" w:themeColor="text1"/>
          <w:szCs w:val="22"/>
        </w:rPr>
        <w:t xml:space="preserve"> </w:t>
      </w:r>
      <w:r w:rsidRPr="002C7F0C">
        <w:t>accessed</w:t>
      </w:r>
      <w:r w:rsidRPr="2D9E4981">
        <w:rPr>
          <w:rStyle w:val="Emphasis"/>
          <w:rFonts w:eastAsia="Arial"/>
          <w:color w:val="000000" w:themeColor="text1"/>
          <w:szCs w:val="22"/>
        </w:rPr>
        <w:t xml:space="preserve"> </w:t>
      </w:r>
      <w:r>
        <w:rPr>
          <w:rFonts w:eastAsia="Arial"/>
          <w:color w:val="000000" w:themeColor="text1"/>
          <w:szCs w:val="22"/>
        </w:rPr>
        <w:t>8 September 2025</w:t>
      </w:r>
      <w:r w:rsidR="00037BC4">
        <w:rPr>
          <w:rFonts w:eastAsia="Arial"/>
          <w:color w:val="000000" w:themeColor="text1"/>
          <w:szCs w:val="22"/>
        </w:rPr>
        <w:t>.</w:t>
      </w:r>
    </w:p>
    <w:p w14:paraId="7C298AFC" w14:textId="5C121F74" w:rsidR="003D63DE" w:rsidRDefault="003D63DE" w:rsidP="003D63DE">
      <w:pPr>
        <w:rPr>
          <w:rFonts w:eastAsia="Arial"/>
          <w:color w:val="000000" w:themeColor="text1"/>
          <w:szCs w:val="22"/>
        </w:rPr>
      </w:pPr>
      <w:r w:rsidRPr="24BB83B4">
        <w:rPr>
          <w:rFonts w:eastAsia="Arial"/>
          <w:color w:val="000000" w:themeColor="text1"/>
          <w:szCs w:val="22"/>
        </w:rPr>
        <w:t xml:space="preserve">Harvard Graduate School of Education </w:t>
      </w:r>
      <w:r w:rsidRPr="00D80ED5">
        <w:t>(2022)</w:t>
      </w:r>
      <w:r>
        <w:t xml:space="preserve"> </w:t>
      </w:r>
      <w:r>
        <w:rPr>
          <w:rFonts w:eastAsia="Arial"/>
          <w:color w:val="000000" w:themeColor="text1"/>
          <w:szCs w:val="22"/>
        </w:rPr>
        <w:t>‘</w:t>
      </w:r>
      <w:hyperlink r:id="rId79">
        <w:r>
          <w:rPr>
            <w:rStyle w:val="Hyperlink"/>
            <w:rFonts w:eastAsia="Arial"/>
            <w:i/>
            <w:iCs/>
            <w:szCs w:val="22"/>
          </w:rPr>
          <w:t>Think, Pair, Share</w:t>
        </w:r>
      </w:hyperlink>
      <w:r>
        <w:t>’</w:t>
      </w:r>
      <w:r w:rsidRPr="24BB83B4">
        <w:rPr>
          <w:rFonts w:eastAsia="Arial"/>
          <w:color w:val="000000" w:themeColor="text1"/>
          <w:szCs w:val="22"/>
        </w:rPr>
        <w:t>, Project Zero website</w:t>
      </w:r>
      <w:r>
        <w:rPr>
          <w:rFonts w:eastAsia="Arial"/>
          <w:color w:val="000000" w:themeColor="text1"/>
          <w:szCs w:val="22"/>
        </w:rPr>
        <w:t>, accessed 8 September 2025.</w:t>
      </w:r>
    </w:p>
    <w:p w14:paraId="60C5F123" w14:textId="6885D497" w:rsidR="003D63DE" w:rsidRDefault="003D63DE" w:rsidP="003D63DE">
      <w:pPr>
        <w:rPr>
          <w:rFonts w:eastAsia="Arial"/>
          <w:color w:val="000000" w:themeColor="text1"/>
          <w:szCs w:val="22"/>
        </w:rPr>
      </w:pPr>
      <w:r w:rsidRPr="2D9E4981">
        <w:rPr>
          <w:rFonts w:eastAsia="Arial"/>
          <w:color w:val="000000" w:themeColor="text1"/>
          <w:szCs w:val="22"/>
        </w:rPr>
        <w:t>Healthdirect Australia Limited (</w:t>
      </w:r>
      <w:r>
        <w:rPr>
          <w:rFonts w:eastAsia="Arial"/>
          <w:color w:val="000000" w:themeColor="text1"/>
          <w:szCs w:val="22"/>
        </w:rPr>
        <w:t>202</w:t>
      </w:r>
      <w:r w:rsidR="00A17550">
        <w:rPr>
          <w:rFonts w:eastAsia="Arial"/>
          <w:color w:val="000000" w:themeColor="text1"/>
          <w:szCs w:val="22"/>
        </w:rPr>
        <w:t>4</w:t>
      </w:r>
      <w:r w:rsidRPr="2D9E4981">
        <w:rPr>
          <w:rFonts w:eastAsia="Arial"/>
          <w:color w:val="000000" w:themeColor="text1"/>
          <w:szCs w:val="22"/>
        </w:rPr>
        <w:t xml:space="preserve">) </w:t>
      </w:r>
      <w:hyperlink r:id="rId80">
        <w:r w:rsidRPr="2D9E4981">
          <w:rPr>
            <w:rStyle w:val="Hyperlink"/>
            <w:rFonts w:eastAsia="Arial"/>
            <w:i/>
            <w:iCs/>
            <w:szCs w:val="22"/>
          </w:rPr>
          <w:t>Grief and loss</w:t>
        </w:r>
      </w:hyperlink>
      <w:r w:rsidRPr="2D9E4981">
        <w:rPr>
          <w:rFonts w:eastAsia="Arial"/>
          <w:color w:val="000000" w:themeColor="text1"/>
          <w:szCs w:val="22"/>
        </w:rPr>
        <w:t xml:space="preserve">, </w:t>
      </w:r>
      <w:r w:rsidR="003D104C">
        <w:rPr>
          <w:rFonts w:eastAsia="Arial"/>
          <w:color w:val="000000" w:themeColor="text1"/>
          <w:szCs w:val="22"/>
        </w:rPr>
        <w:t>H</w:t>
      </w:r>
      <w:r w:rsidRPr="2D9E4981">
        <w:rPr>
          <w:rFonts w:eastAsia="Arial"/>
          <w:color w:val="000000" w:themeColor="text1"/>
          <w:szCs w:val="22"/>
        </w:rPr>
        <w:t xml:space="preserve">ealthdirect website, accessed 15 </w:t>
      </w:r>
      <w:r>
        <w:rPr>
          <w:rFonts w:eastAsia="Arial"/>
          <w:color w:val="000000" w:themeColor="text1"/>
          <w:szCs w:val="22"/>
        </w:rPr>
        <w:t xml:space="preserve">July </w:t>
      </w:r>
      <w:r w:rsidRPr="2D9E4981">
        <w:rPr>
          <w:rFonts w:eastAsia="Arial"/>
          <w:color w:val="000000" w:themeColor="text1"/>
          <w:szCs w:val="22"/>
        </w:rPr>
        <w:t>202</w:t>
      </w:r>
      <w:r>
        <w:rPr>
          <w:rFonts w:eastAsia="Arial"/>
          <w:color w:val="000000" w:themeColor="text1"/>
          <w:szCs w:val="22"/>
        </w:rPr>
        <w:t>5</w:t>
      </w:r>
      <w:r w:rsidRPr="2D9E4981">
        <w:rPr>
          <w:rFonts w:eastAsia="Arial"/>
          <w:color w:val="000000" w:themeColor="text1"/>
          <w:szCs w:val="22"/>
        </w:rPr>
        <w:t>.</w:t>
      </w:r>
    </w:p>
    <w:p w14:paraId="18ACC25C" w14:textId="4B17B03B" w:rsidR="009E2088" w:rsidRPr="008814C1" w:rsidRDefault="009E2088" w:rsidP="009E2088">
      <w:pPr>
        <w:rPr>
          <w:b/>
          <w:bCs/>
        </w:rPr>
      </w:pPr>
      <w:r w:rsidRPr="00EC038F">
        <w:t>NESA (NSW Education Standards Authority) (202</w:t>
      </w:r>
      <w:r>
        <w:t>2a</w:t>
      </w:r>
      <w:r w:rsidRPr="00EC038F">
        <w:t>)</w:t>
      </w:r>
      <w:r>
        <w:t xml:space="preserve"> ‘</w:t>
      </w:r>
      <w:r w:rsidRPr="00D8057A">
        <w:t>Advice on units</w:t>
      </w:r>
      <w:r>
        <w:t xml:space="preserve">’, </w:t>
      </w:r>
      <w:r>
        <w:rPr>
          <w:i/>
          <w:iCs/>
        </w:rPr>
        <w:t>Programming,</w:t>
      </w:r>
      <w:r>
        <w:t xml:space="preserve"> NESA website, accessed 16 December 2025.</w:t>
      </w:r>
    </w:p>
    <w:p w14:paraId="36A90882" w14:textId="7000C6FB" w:rsidR="009E2088" w:rsidRDefault="009E2088" w:rsidP="009E2088">
      <w:r>
        <w:t>——</w:t>
      </w:r>
      <w:r w:rsidRPr="00EC038F">
        <w:t>(202</w:t>
      </w:r>
      <w:r>
        <w:t>2b</w:t>
      </w:r>
      <w:r w:rsidRPr="00EC038F">
        <w:t>)</w:t>
      </w:r>
      <w:r>
        <w:t xml:space="preserve"> ‘</w:t>
      </w:r>
      <w:r w:rsidRPr="00D8057A">
        <w:t>Programming</w:t>
      </w:r>
      <w:r>
        <w:t xml:space="preserve">’, </w:t>
      </w:r>
      <w:r w:rsidRPr="008814C1">
        <w:rPr>
          <w:i/>
          <w:iCs/>
        </w:rPr>
        <w:t>Understanding the curriculum</w:t>
      </w:r>
      <w:r>
        <w:t>, NESA website, accessed 16 December 2025.</w:t>
      </w:r>
    </w:p>
    <w:p w14:paraId="165EC110" w14:textId="2A64DF15" w:rsidR="003D63DE" w:rsidRDefault="00F4286B" w:rsidP="003D63DE">
      <w:r w:rsidRPr="0080179C">
        <w:rPr>
          <w:color w:val="212121"/>
          <w:szCs w:val="22"/>
          <w:shd w:val="clear" w:color="auto" w:fill="FFFFFF"/>
        </w:rPr>
        <w:t>——</w:t>
      </w:r>
      <w:r w:rsidR="003D63DE" w:rsidRPr="00EC038F">
        <w:t>(</w:t>
      </w:r>
      <w:r w:rsidR="009E2088">
        <w:t>2024</w:t>
      </w:r>
      <w:r w:rsidR="003D63DE" w:rsidRPr="00EC038F">
        <w:t xml:space="preserve">) </w:t>
      </w:r>
      <w:r w:rsidR="003D63DE">
        <w:t>‘</w:t>
      </w:r>
      <w:r w:rsidR="003D63DE" w:rsidRPr="009257ED">
        <w:t xml:space="preserve">Proficient Teacher Standard </w:t>
      </w:r>
      <w:r w:rsidR="00A62D39" w:rsidRPr="009257ED">
        <w:t>D</w:t>
      </w:r>
      <w:r w:rsidR="003D63DE" w:rsidRPr="009257ED">
        <w:t>escriptors</w:t>
      </w:r>
      <w:r w:rsidR="003D63DE">
        <w:t>’</w:t>
      </w:r>
      <w:r w:rsidR="003D63DE" w:rsidRPr="00EC038F">
        <w:t xml:space="preserve">, </w:t>
      </w:r>
      <w:r w:rsidR="003D63DE">
        <w:rPr>
          <w:rStyle w:val="Emphasis"/>
        </w:rPr>
        <w:t xml:space="preserve">Teacher </w:t>
      </w:r>
      <w:r w:rsidR="00A62D39">
        <w:rPr>
          <w:rStyle w:val="Emphasis"/>
        </w:rPr>
        <w:t>a</w:t>
      </w:r>
      <w:r w:rsidR="003D63DE">
        <w:rPr>
          <w:rStyle w:val="Emphasis"/>
        </w:rPr>
        <w:t>ccreditation</w:t>
      </w:r>
      <w:r w:rsidR="003D63DE">
        <w:t xml:space="preserve">, </w:t>
      </w:r>
      <w:r w:rsidR="003D63DE" w:rsidRPr="00EC038F">
        <w:t>NESA</w:t>
      </w:r>
      <w:r w:rsidR="003D63DE">
        <w:t xml:space="preserve"> website</w:t>
      </w:r>
      <w:r w:rsidR="003D63DE" w:rsidRPr="00EC038F">
        <w:t xml:space="preserve">, accessed </w:t>
      </w:r>
      <w:r w:rsidR="00A62D39">
        <w:t>16 December 2025</w:t>
      </w:r>
      <w:r w:rsidR="003D63DE" w:rsidRPr="00EC038F">
        <w:t>.</w:t>
      </w:r>
    </w:p>
    <w:p w14:paraId="4C2150BD" w14:textId="4FD80DE5" w:rsidR="003D63DE" w:rsidRDefault="003D63DE" w:rsidP="003D63DE">
      <w:r>
        <w:t>Rosenshine B (2012) ‘</w:t>
      </w:r>
      <w:hyperlink r:id="rId81" w:history="1">
        <w:r w:rsidRPr="001E5CDB">
          <w:rPr>
            <w:rStyle w:val="Hyperlink"/>
          </w:rPr>
          <w:t>Principles of Instruction: Research-Based Strategies That All Teachers Should Know</w:t>
        </w:r>
      </w:hyperlink>
      <w:r>
        <w:rPr>
          <w:rStyle w:val="Hyperlink"/>
        </w:rPr>
        <w:t>’</w:t>
      </w:r>
      <w:r>
        <w:t xml:space="preserve">, </w:t>
      </w:r>
      <w:r w:rsidRPr="0062184A">
        <w:rPr>
          <w:rStyle w:val="Emphasis"/>
        </w:rPr>
        <w:t>American Educator</w:t>
      </w:r>
      <w:r>
        <w:t xml:space="preserve">, 36(1):12–19 accessed </w:t>
      </w:r>
      <w:r w:rsidR="00A62D39">
        <w:t>16 December 2025</w:t>
      </w:r>
      <w:r>
        <w:t>.</w:t>
      </w:r>
    </w:p>
    <w:p w14:paraId="0875B2A0" w14:textId="41358CBC" w:rsidR="003D63DE" w:rsidRDefault="003D63DE" w:rsidP="003D63DE">
      <w:pPr>
        <w:jc w:val="both"/>
        <w:rPr>
          <w:rFonts w:eastAsia="Arial"/>
          <w:color w:val="000000" w:themeColor="text1"/>
          <w:szCs w:val="22"/>
        </w:rPr>
      </w:pPr>
      <w:r w:rsidRPr="24BB83B4">
        <w:rPr>
          <w:rFonts w:eastAsia="Arial"/>
          <w:color w:val="000000" w:themeColor="text1"/>
          <w:szCs w:val="22"/>
        </w:rPr>
        <w:t xml:space="preserve">State of New South Wales (Department of Education) (n.d.) </w:t>
      </w:r>
      <w:r>
        <w:rPr>
          <w:rFonts w:eastAsia="Arial"/>
          <w:color w:val="000000" w:themeColor="text1"/>
          <w:szCs w:val="22"/>
        </w:rPr>
        <w:t>‘</w:t>
      </w:r>
      <w:hyperlink r:id="rId82" w:history="1">
        <w:r>
          <w:rPr>
            <w:rStyle w:val="Hyperlink"/>
            <w:rFonts w:eastAsia="Arial"/>
            <w:szCs w:val="22"/>
          </w:rPr>
          <w:t>Learning activities</w:t>
        </w:r>
      </w:hyperlink>
      <w:r>
        <w:t>’</w:t>
      </w:r>
      <w:r w:rsidRPr="009E2E34">
        <w:rPr>
          <w:rFonts w:eastAsia="Arial"/>
          <w:color w:val="000000" w:themeColor="text1"/>
          <w:szCs w:val="22"/>
        </w:rPr>
        <w:t xml:space="preserve">, </w:t>
      </w:r>
      <w:r w:rsidRPr="00BB499B">
        <w:rPr>
          <w:rStyle w:val="Emphasis"/>
        </w:rPr>
        <w:t>Digital Learning Selector</w:t>
      </w:r>
      <w:r>
        <w:rPr>
          <w:rFonts w:eastAsia="Arial"/>
          <w:color w:val="000000" w:themeColor="text1"/>
          <w:szCs w:val="22"/>
        </w:rPr>
        <w:t xml:space="preserve">, </w:t>
      </w:r>
      <w:r w:rsidRPr="009E2E34">
        <w:rPr>
          <w:rFonts w:eastAsia="Arial"/>
          <w:color w:val="000000" w:themeColor="text1"/>
          <w:szCs w:val="22"/>
        </w:rPr>
        <w:t xml:space="preserve">NSW Department of Education website, accessed </w:t>
      </w:r>
      <w:r>
        <w:rPr>
          <w:rFonts w:eastAsia="Arial"/>
          <w:color w:val="000000" w:themeColor="text1"/>
          <w:szCs w:val="22"/>
        </w:rPr>
        <w:t>8 September 2025</w:t>
      </w:r>
      <w:r w:rsidR="005525B5">
        <w:rPr>
          <w:rFonts w:eastAsia="Arial"/>
          <w:color w:val="000000" w:themeColor="text1"/>
          <w:szCs w:val="22"/>
        </w:rPr>
        <w:t>.</w:t>
      </w:r>
      <w:r w:rsidRPr="0080179C">
        <w:rPr>
          <w:color w:val="212121"/>
          <w:szCs w:val="22"/>
          <w:shd w:val="clear" w:color="auto" w:fill="FFFFFF"/>
        </w:rPr>
        <w:t>——</w:t>
      </w:r>
      <w:r w:rsidRPr="00A347C8">
        <w:t xml:space="preserve">(2020) </w:t>
      </w:r>
      <w:hyperlink r:id="rId83">
        <w:r w:rsidRPr="00425C7F">
          <w:rPr>
            <w:rStyle w:val="Hyperlink"/>
            <w:i/>
            <w:iCs/>
          </w:rPr>
          <w:t>School Excellence Framework</w:t>
        </w:r>
      </w:hyperlink>
      <w:r w:rsidRPr="00956C6F">
        <w:t xml:space="preserve">, NSW Department of Education website, </w:t>
      </w:r>
      <w:r w:rsidRPr="009E2E34">
        <w:rPr>
          <w:rFonts w:eastAsia="Arial"/>
          <w:color w:val="000000" w:themeColor="text1"/>
          <w:szCs w:val="22"/>
        </w:rPr>
        <w:t xml:space="preserve">accessed </w:t>
      </w:r>
      <w:r>
        <w:rPr>
          <w:rFonts w:eastAsia="Arial"/>
          <w:color w:val="000000" w:themeColor="text1"/>
          <w:szCs w:val="22"/>
        </w:rPr>
        <w:t>8 September 2025.</w:t>
      </w:r>
    </w:p>
    <w:p w14:paraId="2652605F" w14:textId="18B7FA6C" w:rsidR="003D63DE" w:rsidRDefault="003D63DE" w:rsidP="003D63DE">
      <w:pPr>
        <w:jc w:val="both"/>
        <w:rPr>
          <w:rFonts w:eastAsia="Arial"/>
          <w:color w:val="000000" w:themeColor="text1"/>
          <w:szCs w:val="22"/>
        </w:rPr>
      </w:pPr>
      <w:r w:rsidRPr="00535632">
        <w:t>——</w:t>
      </w:r>
      <w:r w:rsidRPr="2D9E4981">
        <w:rPr>
          <w:rFonts w:eastAsia="Arial"/>
          <w:color w:val="000000" w:themeColor="text1"/>
          <w:szCs w:val="22"/>
        </w:rPr>
        <w:t>(2022) ‘</w:t>
      </w:r>
      <w:hyperlink r:id="rId84" w:history="1">
        <w:r w:rsidR="00037068" w:rsidRPr="00037068">
          <w:rPr>
            <w:rStyle w:val="Hyperlink"/>
            <w:rFonts w:eastAsia="Arial"/>
            <w:szCs w:val="22"/>
          </w:rPr>
          <w:t>Understanding g</w:t>
        </w:r>
        <w:r w:rsidRPr="00037068">
          <w:rPr>
            <w:rStyle w:val="Hyperlink"/>
            <w:rFonts w:eastAsia="Arial"/>
            <w:szCs w:val="22"/>
          </w:rPr>
          <w:t>enre’</w:t>
        </w:r>
        <w:r w:rsidR="00037068" w:rsidRPr="00037068">
          <w:rPr>
            <w:rStyle w:val="Hyperlink"/>
            <w:rFonts w:eastAsia="Arial"/>
            <w:szCs w:val="22"/>
          </w:rPr>
          <w:t xml:space="preserve"> [video]</w:t>
        </w:r>
      </w:hyperlink>
      <w:r w:rsidRPr="2D9E4981">
        <w:rPr>
          <w:rFonts w:eastAsia="Arial"/>
          <w:color w:val="000000" w:themeColor="text1"/>
          <w:szCs w:val="22"/>
        </w:rPr>
        <w:t xml:space="preserve">, </w:t>
      </w:r>
      <w:r w:rsidRPr="2D9E4981">
        <w:rPr>
          <w:rFonts w:eastAsia="Arial"/>
          <w:i/>
          <w:iCs/>
          <w:color w:val="000000" w:themeColor="text1"/>
          <w:szCs w:val="22"/>
        </w:rPr>
        <w:t>Textual concepts</w:t>
      </w:r>
      <w:r w:rsidRPr="2D9E4981">
        <w:rPr>
          <w:rFonts w:eastAsia="Arial"/>
          <w:color w:val="000000" w:themeColor="text1"/>
          <w:szCs w:val="22"/>
        </w:rPr>
        <w:t xml:space="preserve">, NSW Department of Education website, </w:t>
      </w:r>
      <w:r w:rsidRPr="009E2E34">
        <w:rPr>
          <w:rFonts w:eastAsia="Arial"/>
          <w:color w:val="000000" w:themeColor="text1"/>
          <w:szCs w:val="22"/>
        </w:rPr>
        <w:t xml:space="preserve">accessed </w:t>
      </w:r>
      <w:r>
        <w:rPr>
          <w:rFonts w:eastAsia="Arial"/>
          <w:color w:val="000000" w:themeColor="text1"/>
          <w:szCs w:val="22"/>
        </w:rPr>
        <w:t>8 September 2025.</w:t>
      </w:r>
    </w:p>
    <w:p w14:paraId="4147D17C" w14:textId="761A4388" w:rsidR="003D63DE" w:rsidRPr="00214709" w:rsidRDefault="003D63DE" w:rsidP="003D63DE">
      <w:pPr>
        <w:jc w:val="both"/>
        <w:rPr>
          <w:rFonts w:eastAsia="Arial"/>
          <w:color w:val="000000" w:themeColor="text1"/>
          <w:szCs w:val="22"/>
        </w:rPr>
      </w:pPr>
      <w:r>
        <w:t>——(2024)</w:t>
      </w:r>
      <w:r w:rsidRPr="005274E3">
        <w:t xml:space="preserve"> </w:t>
      </w:r>
      <w:r w:rsidR="00C97B54">
        <w:t>‘</w:t>
      </w:r>
      <w:hyperlink r:id="rId85" w:history="1">
        <w:r>
          <w:rPr>
            <w:rStyle w:val="Hyperlink"/>
          </w:rPr>
          <w:t>Curriculum planning for every student</w:t>
        </w:r>
      </w:hyperlink>
      <w:r w:rsidR="00E802E4">
        <w:t xml:space="preserve"> – advice</w:t>
      </w:r>
      <w:r w:rsidR="00C97B54">
        <w:t>’</w:t>
      </w:r>
      <w:r w:rsidRPr="005363FF">
        <w:t>,</w:t>
      </w:r>
      <w:r>
        <w:t xml:space="preserve"> </w:t>
      </w:r>
      <w:r w:rsidRPr="24BB83B4">
        <w:rPr>
          <w:rFonts w:eastAsia="Arial"/>
          <w:i/>
          <w:iCs/>
          <w:color w:val="000000" w:themeColor="text1"/>
          <w:szCs w:val="22"/>
        </w:rPr>
        <w:t xml:space="preserve">Planning, programming and assessing </w:t>
      </w:r>
      <w:r>
        <w:rPr>
          <w:rFonts w:eastAsia="Arial"/>
          <w:i/>
          <w:iCs/>
          <w:color w:val="000000" w:themeColor="text1"/>
          <w:szCs w:val="22"/>
        </w:rPr>
        <w:t>K</w:t>
      </w:r>
      <w:r w:rsidRPr="24BB83B4">
        <w:rPr>
          <w:rFonts w:eastAsia="Arial"/>
          <w:i/>
          <w:iCs/>
          <w:color w:val="000000" w:themeColor="text1"/>
          <w:szCs w:val="22"/>
        </w:rPr>
        <w:t>–1</w:t>
      </w:r>
      <w:r w:rsidR="00C97B54">
        <w:rPr>
          <w:rFonts w:eastAsia="Arial"/>
          <w:i/>
          <w:iCs/>
          <w:color w:val="000000" w:themeColor="text1"/>
          <w:szCs w:val="22"/>
        </w:rPr>
        <w:t>2</w:t>
      </w:r>
      <w:r>
        <w:t>, NS</w:t>
      </w:r>
      <w:r w:rsidRPr="00214709">
        <w:t>W Department of Education website, accessed 8 September 2025</w:t>
      </w:r>
      <w:r>
        <w:t>.</w:t>
      </w:r>
    </w:p>
    <w:p w14:paraId="7B3C6BFE" w14:textId="23307EC3" w:rsidR="003D63DE" w:rsidRDefault="003D63DE" w:rsidP="003D63DE">
      <w:pPr>
        <w:jc w:val="both"/>
        <w:rPr>
          <w:rFonts w:eastAsia="Arial"/>
          <w:color w:val="000000" w:themeColor="text1"/>
          <w:szCs w:val="22"/>
        </w:rPr>
      </w:pPr>
      <w:r w:rsidRPr="00535632">
        <w:lastRenderedPageBreak/>
        <w:t>——</w:t>
      </w:r>
      <w:r w:rsidRPr="24BB83B4">
        <w:rPr>
          <w:rFonts w:eastAsia="Arial"/>
          <w:color w:val="000000" w:themeColor="text1"/>
          <w:szCs w:val="22"/>
        </w:rPr>
        <w:t>(202</w:t>
      </w:r>
      <w:r>
        <w:rPr>
          <w:rFonts w:eastAsia="Arial"/>
          <w:color w:val="000000" w:themeColor="text1"/>
          <w:szCs w:val="22"/>
        </w:rPr>
        <w:t>4</w:t>
      </w:r>
      <w:r w:rsidRPr="24BB83B4">
        <w:rPr>
          <w:rFonts w:eastAsia="Arial"/>
          <w:color w:val="000000" w:themeColor="text1"/>
          <w:szCs w:val="22"/>
        </w:rPr>
        <w:t>)</w:t>
      </w:r>
      <w:r>
        <w:rPr>
          <w:rFonts w:eastAsia="Arial"/>
          <w:color w:val="000000" w:themeColor="text1"/>
          <w:szCs w:val="22"/>
        </w:rPr>
        <w:t xml:space="preserve"> </w:t>
      </w:r>
      <w:hyperlink r:id="rId86" w:history="1">
        <w:r>
          <w:rPr>
            <w:rStyle w:val="Hyperlink"/>
            <w:rFonts w:eastAsia="Arial"/>
            <w:szCs w:val="22"/>
          </w:rPr>
          <w:t>‘Explicit teaching strategies’</w:t>
        </w:r>
      </w:hyperlink>
      <w:r>
        <w:rPr>
          <w:rFonts w:eastAsia="Arial"/>
          <w:color w:val="000000" w:themeColor="text1"/>
          <w:szCs w:val="22"/>
        </w:rPr>
        <w:t xml:space="preserve">, </w:t>
      </w:r>
      <w:r w:rsidRPr="006E0ABC">
        <w:rPr>
          <w:rStyle w:val="Emphasis"/>
        </w:rPr>
        <w:t>Explicit teaching</w:t>
      </w:r>
      <w:r>
        <w:rPr>
          <w:rFonts w:eastAsia="Arial"/>
          <w:color w:val="000000" w:themeColor="text1"/>
          <w:szCs w:val="22"/>
        </w:rPr>
        <w:t xml:space="preserve">, NSW Department of Education website, </w:t>
      </w:r>
      <w:r w:rsidRPr="009E2E34">
        <w:rPr>
          <w:rFonts w:eastAsia="Arial"/>
          <w:color w:val="000000" w:themeColor="text1"/>
          <w:szCs w:val="22"/>
        </w:rPr>
        <w:t xml:space="preserve">accessed </w:t>
      </w:r>
      <w:r>
        <w:rPr>
          <w:rFonts w:eastAsia="Arial"/>
          <w:color w:val="000000" w:themeColor="text1"/>
          <w:szCs w:val="22"/>
        </w:rPr>
        <w:t>8 September 2025.</w:t>
      </w:r>
    </w:p>
    <w:p w14:paraId="5807E955" w14:textId="761DA108" w:rsidR="003D63DE" w:rsidRDefault="003D63DE" w:rsidP="003D63DE">
      <w:pPr>
        <w:jc w:val="both"/>
        <w:rPr>
          <w:rFonts w:eastAsia="Arial"/>
          <w:color w:val="000000" w:themeColor="text1"/>
          <w:szCs w:val="22"/>
        </w:rPr>
      </w:pPr>
      <w:r w:rsidRPr="00535632">
        <w:t>——</w:t>
      </w:r>
      <w:r w:rsidRPr="24BB83B4">
        <w:rPr>
          <w:rFonts w:eastAsia="Arial"/>
          <w:color w:val="000000" w:themeColor="text1"/>
          <w:szCs w:val="22"/>
        </w:rPr>
        <w:t>(202</w:t>
      </w:r>
      <w:r>
        <w:rPr>
          <w:rFonts w:eastAsia="Arial"/>
          <w:color w:val="000000" w:themeColor="text1"/>
          <w:szCs w:val="22"/>
        </w:rPr>
        <w:t>4</w:t>
      </w:r>
      <w:r w:rsidRPr="24BB83B4">
        <w:rPr>
          <w:rFonts w:eastAsia="Arial"/>
          <w:color w:val="000000" w:themeColor="text1"/>
          <w:szCs w:val="22"/>
        </w:rPr>
        <w:t>)</w:t>
      </w:r>
      <w:r>
        <w:rPr>
          <w:rFonts w:eastAsia="Arial"/>
          <w:color w:val="000000" w:themeColor="text1"/>
          <w:szCs w:val="22"/>
        </w:rPr>
        <w:t xml:space="preserve"> </w:t>
      </w:r>
      <w:hyperlink r:id="rId87" w:history="1">
        <w:r w:rsidRPr="001122AD">
          <w:rPr>
            <w:rStyle w:val="Hyperlink"/>
            <w:rFonts w:eastAsia="Arial"/>
            <w:szCs w:val="22"/>
          </w:rPr>
          <w:t>‘Exploring the speculative – Year 9, Term 4’</w:t>
        </w:r>
      </w:hyperlink>
      <w:r>
        <w:rPr>
          <w:rFonts w:eastAsia="Arial"/>
          <w:color w:val="000000" w:themeColor="text1"/>
          <w:szCs w:val="22"/>
        </w:rPr>
        <w:t xml:space="preserve">, </w:t>
      </w:r>
      <w:r w:rsidRPr="00B373D6">
        <w:rPr>
          <w:rStyle w:val="Emphasis"/>
        </w:rPr>
        <w:t xml:space="preserve">English </w:t>
      </w:r>
      <w:r w:rsidR="00442E04" w:rsidRPr="00B373D6">
        <w:rPr>
          <w:rStyle w:val="Emphasis"/>
        </w:rPr>
        <w:t>7–10</w:t>
      </w:r>
      <w:r w:rsidR="00442E04">
        <w:rPr>
          <w:rStyle w:val="Emphasis"/>
        </w:rPr>
        <w:t xml:space="preserve"> </w:t>
      </w:r>
      <w:r w:rsidRPr="00B373D6">
        <w:rPr>
          <w:rStyle w:val="Emphasis"/>
        </w:rPr>
        <w:t>resources</w:t>
      </w:r>
      <w:r>
        <w:rPr>
          <w:rFonts w:eastAsia="Arial"/>
          <w:color w:val="000000" w:themeColor="text1"/>
          <w:szCs w:val="22"/>
        </w:rPr>
        <w:t xml:space="preserve">, NSW Department of Education website, </w:t>
      </w:r>
      <w:r w:rsidRPr="009E2E34">
        <w:rPr>
          <w:rFonts w:eastAsia="Arial"/>
          <w:color w:val="000000" w:themeColor="text1"/>
          <w:szCs w:val="22"/>
        </w:rPr>
        <w:t xml:space="preserve">accessed </w:t>
      </w:r>
      <w:r>
        <w:rPr>
          <w:rFonts w:eastAsia="Arial"/>
          <w:color w:val="000000" w:themeColor="text1"/>
          <w:szCs w:val="22"/>
        </w:rPr>
        <w:t>8 September 2025.</w:t>
      </w:r>
    </w:p>
    <w:p w14:paraId="428F37AC" w14:textId="68D4CD57" w:rsidR="003D63DE" w:rsidRDefault="003D63DE" w:rsidP="003D63DE">
      <w:pPr>
        <w:jc w:val="both"/>
        <w:rPr>
          <w:rFonts w:eastAsia="Arial"/>
          <w:color w:val="000000" w:themeColor="text1"/>
          <w:szCs w:val="22"/>
        </w:rPr>
      </w:pPr>
      <w:r w:rsidRPr="00535632">
        <w:t>——</w:t>
      </w:r>
      <w:r>
        <w:rPr>
          <w:rFonts w:eastAsia="Arial"/>
          <w:color w:val="000000" w:themeColor="text1"/>
          <w:szCs w:val="22"/>
        </w:rPr>
        <w:t>(2024) ‘</w:t>
      </w:r>
      <w:hyperlink r:id="rId88" w:history="1">
        <w:r w:rsidRPr="00387041">
          <w:rPr>
            <w:rStyle w:val="Hyperlink"/>
            <w:rFonts w:eastAsia="Arial"/>
            <w:szCs w:val="22"/>
          </w:rPr>
          <w:t>Quality texts in Stage 4 and 5</w:t>
        </w:r>
      </w:hyperlink>
      <w:r>
        <w:rPr>
          <w:rFonts w:eastAsia="Arial"/>
          <w:color w:val="000000" w:themeColor="text1"/>
          <w:szCs w:val="22"/>
        </w:rPr>
        <w:t>’,</w:t>
      </w:r>
      <w:r w:rsidRPr="24BB83B4">
        <w:rPr>
          <w:rFonts w:eastAsia="Arial"/>
          <w:i/>
          <w:iCs/>
          <w:color w:val="000000" w:themeColor="text1"/>
          <w:szCs w:val="22"/>
        </w:rPr>
        <w:t xml:space="preserve"> English </w:t>
      </w:r>
      <w:r w:rsidR="00442E04" w:rsidRPr="24BB83B4">
        <w:rPr>
          <w:rFonts w:eastAsia="Arial"/>
          <w:i/>
          <w:iCs/>
          <w:color w:val="000000" w:themeColor="text1"/>
          <w:szCs w:val="22"/>
        </w:rPr>
        <w:t>7</w:t>
      </w:r>
      <w:r w:rsidR="00442E04">
        <w:rPr>
          <w:rFonts w:eastAsia="Arial"/>
          <w:i/>
          <w:iCs/>
          <w:color w:val="000000" w:themeColor="text1"/>
          <w:szCs w:val="22"/>
        </w:rPr>
        <w:t>–</w:t>
      </w:r>
      <w:r w:rsidR="00442E04" w:rsidRPr="24BB83B4">
        <w:rPr>
          <w:rFonts w:eastAsia="Arial"/>
          <w:i/>
          <w:iCs/>
          <w:color w:val="000000" w:themeColor="text1"/>
          <w:szCs w:val="22"/>
        </w:rPr>
        <w:t>10</w:t>
      </w:r>
      <w:r w:rsidR="00442E04">
        <w:rPr>
          <w:rFonts w:eastAsia="Arial"/>
          <w:i/>
          <w:iCs/>
          <w:color w:val="000000" w:themeColor="text1"/>
          <w:szCs w:val="22"/>
        </w:rPr>
        <w:t xml:space="preserve"> </w:t>
      </w:r>
      <w:r w:rsidRPr="24BB83B4">
        <w:rPr>
          <w:rFonts w:eastAsia="Arial"/>
          <w:i/>
          <w:iCs/>
          <w:color w:val="000000" w:themeColor="text1"/>
          <w:szCs w:val="22"/>
        </w:rPr>
        <w:t>resources</w:t>
      </w:r>
      <w:r>
        <w:rPr>
          <w:rFonts w:eastAsia="Arial"/>
          <w:i/>
          <w:iCs/>
          <w:color w:val="000000" w:themeColor="text1"/>
          <w:szCs w:val="22"/>
        </w:rPr>
        <w:t xml:space="preserve">, </w:t>
      </w:r>
      <w:r>
        <w:rPr>
          <w:rFonts w:eastAsia="Arial"/>
          <w:color w:val="000000" w:themeColor="text1"/>
          <w:szCs w:val="22"/>
        </w:rPr>
        <w:t xml:space="preserve">NSW Department of Education website, </w:t>
      </w:r>
      <w:r w:rsidRPr="009E2E34">
        <w:rPr>
          <w:rFonts w:eastAsia="Arial"/>
          <w:color w:val="000000" w:themeColor="text1"/>
          <w:szCs w:val="22"/>
        </w:rPr>
        <w:t xml:space="preserve">accessed </w:t>
      </w:r>
      <w:r>
        <w:rPr>
          <w:rFonts w:eastAsia="Arial"/>
          <w:color w:val="000000" w:themeColor="text1"/>
          <w:szCs w:val="22"/>
        </w:rPr>
        <w:t>8 September 2025.</w:t>
      </w:r>
    </w:p>
    <w:p w14:paraId="0B579A81" w14:textId="167E91B6" w:rsidR="003D63DE" w:rsidRDefault="003D63DE" w:rsidP="003D63DE">
      <w:pPr>
        <w:jc w:val="both"/>
        <w:rPr>
          <w:rFonts w:eastAsia="Arial"/>
          <w:color w:val="000000" w:themeColor="text1"/>
          <w:szCs w:val="22"/>
        </w:rPr>
      </w:pPr>
      <w:r w:rsidRPr="0080179C">
        <w:rPr>
          <w:color w:val="212121"/>
          <w:szCs w:val="22"/>
          <w:shd w:val="clear" w:color="auto" w:fill="FFFFFF"/>
        </w:rPr>
        <w:t>——</w:t>
      </w:r>
      <w:r w:rsidRPr="00A347C8">
        <w:rPr>
          <w:color w:val="212121"/>
          <w:szCs w:val="22"/>
          <w:shd w:val="clear" w:color="auto" w:fill="FFFFFF"/>
        </w:rPr>
        <w:t>(2024)</w:t>
      </w:r>
      <w:r>
        <w:rPr>
          <w:color w:val="212121"/>
          <w:szCs w:val="22"/>
          <w:shd w:val="clear" w:color="auto" w:fill="FFFFFF"/>
        </w:rPr>
        <w:t xml:space="preserve"> </w:t>
      </w:r>
      <w:r w:rsidR="00502D12">
        <w:rPr>
          <w:color w:val="212121"/>
          <w:szCs w:val="22"/>
          <w:shd w:val="clear" w:color="auto" w:fill="FFFFFF"/>
        </w:rPr>
        <w:t>‘</w:t>
      </w:r>
      <w:hyperlink r:id="rId89" w:history="1">
        <w:r w:rsidRPr="00502D12">
          <w:rPr>
            <w:rStyle w:val="Hyperlink"/>
          </w:rPr>
          <w:t>Our Plan for NSW Public Education</w:t>
        </w:r>
      </w:hyperlink>
      <w:r w:rsidR="00502D12">
        <w:rPr>
          <w:rStyle w:val="Hyperlink"/>
        </w:rPr>
        <w:t>’</w:t>
      </w:r>
      <w:r w:rsidRPr="00A347C8">
        <w:rPr>
          <w:color w:val="212121"/>
          <w:szCs w:val="22"/>
          <w:shd w:val="clear" w:color="auto" w:fill="FFFFFF"/>
        </w:rPr>
        <w:t xml:space="preserve">, </w:t>
      </w:r>
      <w:r w:rsidR="00502D12" w:rsidRPr="00502D12">
        <w:rPr>
          <w:rStyle w:val="Emphasis"/>
        </w:rPr>
        <w:t>Strategies, reports and plans</w:t>
      </w:r>
      <w:r w:rsidR="00502D12">
        <w:rPr>
          <w:rStyle w:val="Emphasis"/>
        </w:rPr>
        <w:t>,</w:t>
      </w:r>
      <w:r w:rsidR="00502D12">
        <w:rPr>
          <w:color w:val="212121"/>
          <w:szCs w:val="22"/>
          <w:shd w:val="clear" w:color="auto" w:fill="FFFFFF"/>
        </w:rPr>
        <w:t xml:space="preserve"> </w:t>
      </w:r>
      <w:r w:rsidRPr="00A347C8">
        <w:rPr>
          <w:color w:val="212121"/>
          <w:szCs w:val="22"/>
          <w:shd w:val="clear" w:color="auto" w:fill="FFFFFF"/>
        </w:rPr>
        <w:t xml:space="preserve">NSW Department of Education website, </w:t>
      </w:r>
      <w:r w:rsidRPr="009E2E34">
        <w:rPr>
          <w:rFonts w:eastAsia="Arial"/>
          <w:color w:val="000000" w:themeColor="text1"/>
          <w:szCs w:val="22"/>
        </w:rPr>
        <w:t xml:space="preserve">accessed </w:t>
      </w:r>
      <w:r>
        <w:rPr>
          <w:rFonts w:eastAsia="Arial"/>
          <w:color w:val="000000" w:themeColor="text1"/>
          <w:szCs w:val="22"/>
        </w:rPr>
        <w:t>8 September 2025.</w:t>
      </w:r>
    </w:p>
    <w:p w14:paraId="3ACEF23F" w14:textId="00F5F50A" w:rsidR="003D63DE" w:rsidRDefault="003D63DE" w:rsidP="003D63DE">
      <w:pPr>
        <w:rPr>
          <w:rFonts w:eastAsia="Arial"/>
          <w:color w:val="000000" w:themeColor="text1"/>
          <w:szCs w:val="22"/>
        </w:rPr>
      </w:pPr>
      <w:r w:rsidRPr="0080179C">
        <w:rPr>
          <w:color w:val="212121"/>
          <w:szCs w:val="22"/>
          <w:shd w:val="clear" w:color="auto" w:fill="FFFFFF"/>
        </w:rPr>
        <w:t>——</w:t>
      </w:r>
      <w:r w:rsidRPr="00A347C8">
        <w:t xml:space="preserve">(2024) </w:t>
      </w:r>
      <w:hyperlink r:id="rId90" w:history="1">
        <w:r w:rsidRPr="00502D12">
          <w:rPr>
            <w:rStyle w:val="Hyperlink"/>
          </w:rPr>
          <w:t>Universal Design for Learning</w:t>
        </w:r>
      </w:hyperlink>
      <w:r w:rsidRPr="00A347C8">
        <w:t xml:space="preserve">, </w:t>
      </w:r>
      <w:r w:rsidR="00502D12" w:rsidRPr="00502D12">
        <w:rPr>
          <w:rStyle w:val="Emphasis"/>
        </w:rPr>
        <w:t>Planning programming and assessing K–12</w:t>
      </w:r>
      <w:r w:rsidR="00502D12">
        <w:t xml:space="preserve">, </w:t>
      </w:r>
      <w:r w:rsidRPr="00A347C8">
        <w:t xml:space="preserve">NSW Department of Education website, </w:t>
      </w:r>
      <w:r w:rsidRPr="009E2E34">
        <w:rPr>
          <w:rFonts w:eastAsia="Arial"/>
          <w:color w:val="000000" w:themeColor="text1"/>
          <w:szCs w:val="22"/>
        </w:rPr>
        <w:t xml:space="preserve">accessed </w:t>
      </w:r>
      <w:r>
        <w:rPr>
          <w:rFonts w:eastAsia="Arial"/>
          <w:color w:val="000000" w:themeColor="text1"/>
          <w:szCs w:val="22"/>
        </w:rPr>
        <w:t>8 September 2025.</w:t>
      </w:r>
    </w:p>
    <w:p w14:paraId="30303B3F" w14:textId="1DF66348" w:rsidR="003D63DE" w:rsidRDefault="003D63DE" w:rsidP="003D63DE">
      <w:pPr>
        <w:rPr>
          <w:rFonts w:eastAsia="Arial"/>
          <w:color w:val="000000" w:themeColor="text1"/>
          <w:szCs w:val="22"/>
        </w:rPr>
      </w:pPr>
      <w:r w:rsidRPr="00535632">
        <w:t>——</w:t>
      </w:r>
      <w:r>
        <w:rPr>
          <w:rFonts w:eastAsia="Arial"/>
          <w:color w:val="000000" w:themeColor="text1"/>
          <w:szCs w:val="22"/>
        </w:rPr>
        <w:t>(2025) ‘</w:t>
      </w:r>
      <w:hyperlink r:id="rId91" w:history="1">
        <w:r>
          <w:rPr>
            <w:rStyle w:val="Hyperlink"/>
            <w:rFonts w:eastAsia="Arial"/>
            <w:szCs w:val="22"/>
          </w:rPr>
          <w:t>Adjustments for teaching and learning</w:t>
        </w:r>
      </w:hyperlink>
      <w:r>
        <w:t>’</w:t>
      </w:r>
      <w:r>
        <w:rPr>
          <w:rFonts w:eastAsia="Arial"/>
          <w:color w:val="000000" w:themeColor="text1"/>
          <w:szCs w:val="22"/>
        </w:rPr>
        <w:t xml:space="preserve">, </w:t>
      </w:r>
      <w:r w:rsidRPr="00C06A2F">
        <w:rPr>
          <w:rStyle w:val="Emphasis"/>
        </w:rPr>
        <w:t>Students with disability</w:t>
      </w:r>
      <w:r>
        <w:rPr>
          <w:rFonts w:eastAsia="Arial"/>
          <w:color w:val="000000" w:themeColor="text1"/>
          <w:szCs w:val="22"/>
        </w:rPr>
        <w:t xml:space="preserve">, NSW Department of Education website, </w:t>
      </w:r>
      <w:r w:rsidRPr="009E2E34">
        <w:rPr>
          <w:rFonts w:eastAsia="Arial"/>
          <w:color w:val="000000" w:themeColor="text1"/>
          <w:szCs w:val="22"/>
        </w:rPr>
        <w:t xml:space="preserve">accessed </w:t>
      </w:r>
      <w:r>
        <w:rPr>
          <w:rFonts w:eastAsia="Arial"/>
          <w:color w:val="000000" w:themeColor="text1"/>
          <w:szCs w:val="22"/>
        </w:rPr>
        <w:t>8 September 2025.</w:t>
      </w:r>
    </w:p>
    <w:p w14:paraId="455DA9FE" w14:textId="0CEED0C6" w:rsidR="003D63DE" w:rsidRDefault="003D63DE" w:rsidP="003D63DE">
      <w:pPr>
        <w:jc w:val="both"/>
        <w:rPr>
          <w:rFonts w:eastAsia="Arial"/>
          <w:color w:val="000000" w:themeColor="text1"/>
          <w:szCs w:val="22"/>
        </w:rPr>
      </w:pPr>
      <w:r w:rsidRPr="00535632">
        <w:t>——</w:t>
      </w:r>
      <w:r>
        <w:rPr>
          <w:rFonts w:eastAsia="Arial"/>
          <w:color w:val="000000" w:themeColor="text1"/>
          <w:szCs w:val="22"/>
        </w:rPr>
        <w:t>(2025)</w:t>
      </w:r>
      <w:r w:rsidR="00F43825">
        <w:rPr>
          <w:rFonts w:eastAsia="Arial"/>
          <w:color w:val="000000" w:themeColor="text1"/>
          <w:szCs w:val="22"/>
        </w:rPr>
        <w:t xml:space="preserve"> </w:t>
      </w:r>
      <w:r>
        <w:rPr>
          <w:rFonts w:eastAsia="Arial"/>
          <w:color w:val="000000" w:themeColor="text1"/>
          <w:szCs w:val="22"/>
        </w:rPr>
        <w:t>‘</w:t>
      </w:r>
      <w:hyperlink r:id="rId92" w:history="1">
        <w:r w:rsidRPr="00B436B4">
          <w:rPr>
            <w:rStyle w:val="Hyperlink"/>
            <w:rFonts w:eastAsia="Arial"/>
            <w:szCs w:val="22"/>
          </w:rPr>
          <w:t xml:space="preserve">Word consciousness </w:t>
        </w:r>
        <w:r w:rsidR="00502D12">
          <w:rPr>
            <w:rStyle w:val="Hyperlink"/>
            <w:rFonts w:eastAsia="Arial"/>
            <w:szCs w:val="22"/>
          </w:rPr>
          <w:t>-</w:t>
        </w:r>
        <w:r w:rsidRPr="00B436B4">
          <w:rPr>
            <w:rStyle w:val="Hyperlink"/>
            <w:rFonts w:eastAsia="Arial"/>
            <w:szCs w:val="22"/>
          </w:rPr>
          <w:t xml:space="preserve"> resource package’</w:t>
        </w:r>
      </w:hyperlink>
      <w:r>
        <w:rPr>
          <w:rFonts w:eastAsia="Arial"/>
          <w:color w:val="000000" w:themeColor="text1"/>
          <w:szCs w:val="22"/>
        </w:rPr>
        <w:t xml:space="preserve">, </w:t>
      </w:r>
      <w:r w:rsidR="00502D12" w:rsidRPr="00F43825">
        <w:rPr>
          <w:rStyle w:val="Emphasis"/>
        </w:rPr>
        <w:t>Universal Resources Hub</w:t>
      </w:r>
      <w:r>
        <w:rPr>
          <w:rFonts w:eastAsia="Arial"/>
          <w:color w:val="000000" w:themeColor="text1"/>
          <w:szCs w:val="22"/>
        </w:rPr>
        <w:t xml:space="preserve">, NSW Department of Education website, </w:t>
      </w:r>
      <w:r w:rsidRPr="009E2E34">
        <w:rPr>
          <w:rFonts w:eastAsia="Arial"/>
          <w:color w:val="000000" w:themeColor="text1"/>
          <w:szCs w:val="22"/>
        </w:rPr>
        <w:t xml:space="preserve">accessed </w:t>
      </w:r>
      <w:r>
        <w:rPr>
          <w:rFonts w:eastAsia="Arial"/>
          <w:color w:val="000000" w:themeColor="text1"/>
          <w:szCs w:val="22"/>
        </w:rPr>
        <w:t>8 September 2025.</w:t>
      </w:r>
    </w:p>
    <w:p w14:paraId="354F4167" w14:textId="547EE2B8" w:rsidR="003D63DE" w:rsidRDefault="003D63DE" w:rsidP="003D63DE">
      <w:pPr>
        <w:jc w:val="both"/>
        <w:rPr>
          <w:rFonts w:eastAsia="Arial"/>
          <w:b/>
          <w:color w:val="000000" w:themeColor="text1"/>
          <w:szCs w:val="22"/>
        </w:rPr>
      </w:pPr>
      <w:r w:rsidRPr="24BB83B4">
        <w:rPr>
          <w:rFonts w:eastAsia="Arial"/>
          <w:color w:val="000000" w:themeColor="text1"/>
          <w:szCs w:val="22"/>
        </w:rPr>
        <w:t xml:space="preserve">Verso N and Hickey S (directors) (2023) </w:t>
      </w:r>
      <w:hyperlink r:id="rId93">
        <w:r w:rsidRPr="24BB83B4">
          <w:rPr>
            <w:rStyle w:val="Hyperlink"/>
            <w:rFonts w:eastAsia="Arial"/>
            <w:i/>
            <w:iCs/>
            <w:szCs w:val="22"/>
          </w:rPr>
          <w:t>Crazy Fun Park</w:t>
        </w:r>
      </w:hyperlink>
      <w:r w:rsidRPr="24BB83B4">
        <w:rPr>
          <w:rFonts w:eastAsia="Arial"/>
          <w:color w:val="000000" w:themeColor="text1"/>
          <w:szCs w:val="22"/>
        </w:rPr>
        <w:t xml:space="preserve"> </w:t>
      </w:r>
      <w:r w:rsidR="008743E8">
        <w:rPr>
          <w:rFonts w:eastAsia="Arial"/>
          <w:color w:val="000000" w:themeColor="text1"/>
          <w:szCs w:val="22"/>
        </w:rPr>
        <w:t xml:space="preserve">(season 1, episodes 3, 4, 9 and 10) </w:t>
      </w:r>
      <w:r w:rsidRPr="24BB83B4">
        <w:rPr>
          <w:rFonts w:eastAsia="Arial"/>
          <w:color w:val="000000" w:themeColor="text1"/>
          <w:szCs w:val="22"/>
        </w:rPr>
        <w:t>[television series], ABC</w:t>
      </w:r>
      <w:r w:rsidR="008743E8">
        <w:rPr>
          <w:rFonts w:eastAsia="Arial"/>
          <w:color w:val="000000" w:themeColor="text1"/>
          <w:szCs w:val="22"/>
        </w:rPr>
        <w:t xml:space="preserve"> Television</w:t>
      </w:r>
      <w:r w:rsidRPr="24BB83B4">
        <w:rPr>
          <w:rFonts w:eastAsia="Arial"/>
          <w:color w:val="000000" w:themeColor="text1"/>
          <w:szCs w:val="22"/>
        </w:rPr>
        <w:t xml:space="preserve">, Melbourne, accessed 17 </w:t>
      </w:r>
      <w:r>
        <w:rPr>
          <w:rFonts w:eastAsia="Arial"/>
          <w:color w:val="000000" w:themeColor="text1"/>
          <w:szCs w:val="22"/>
        </w:rPr>
        <w:t>July</w:t>
      </w:r>
      <w:r w:rsidRPr="24BB83B4">
        <w:rPr>
          <w:rFonts w:eastAsia="Arial"/>
          <w:color w:val="000000" w:themeColor="text1"/>
          <w:szCs w:val="22"/>
        </w:rPr>
        <w:t xml:space="preserve"> 202</w:t>
      </w:r>
      <w:r>
        <w:rPr>
          <w:rFonts w:eastAsia="Arial"/>
          <w:color w:val="000000" w:themeColor="text1"/>
          <w:szCs w:val="22"/>
        </w:rPr>
        <w:t>5</w:t>
      </w:r>
      <w:r w:rsidRPr="24BB83B4">
        <w:rPr>
          <w:rFonts w:eastAsia="Arial"/>
          <w:color w:val="000000" w:themeColor="text1"/>
          <w:szCs w:val="22"/>
        </w:rPr>
        <w:t>. The series trailer, episodes 4, 9, 10 and an extract from episode 3 have been reproduced and made available for use by NSW Department of Education for its educational purposes with the permission of Australian Children’s Television Foundation. We are grateful for their support in the development of this resource. This resource is licensed up until March 2029</w:t>
      </w:r>
      <w:r w:rsidRPr="24BB83B4">
        <w:rPr>
          <w:rFonts w:eastAsia="Arial"/>
          <w:b/>
          <w:bCs/>
          <w:color w:val="000000" w:themeColor="text1"/>
          <w:szCs w:val="22"/>
        </w:rPr>
        <w:t>.</w:t>
      </w:r>
    </w:p>
    <w:p w14:paraId="3C8CD4E0" w14:textId="16B58B33" w:rsidR="003D63DE" w:rsidRPr="00E93D5B" w:rsidRDefault="003D63DE" w:rsidP="003D63DE">
      <w:r>
        <w:t>Wikimedia Commons (</w:t>
      </w:r>
      <w:r w:rsidR="00BC2EBD">
        <w:t>2020</w:t>
      </w:r>
      <w:r>
        <w:t>) ‘</w:t>
      </w:r>
      <w:hyperlink r:id="rId94" w:history="1">
        <w:r w:rsidRPr="00AE1F9A">
          <w:rPr>
            <w:rStyle w:val="Hyperlink"/>
            <w:i/>
            <w:iCs/>
          </w:rPr>
          <w:t>Emotions wheel’</w:t>
        </w:r>
      </w:hyperlink>
      <w:r>
        <w:t xml:space="preserve"> [</w:t>
      </w:r>
      <w:r w:rsidR="00BC2EBD">
        <w:t>i</w:t>
      </w:r>
      <w:r>
        <w:t xml:space="preserve">mage], </w:t>
      </w:r>
      <w:r w:rsidRPr="009E2E34">
        <w:rPr>
          <w:rFonts w:eastAsia="Arial"/>
          <w:color w:val="000000" w:themeColor="text1"/>
          <w:szCs w:val="22"/>
        </w:rPr>
        <w:t xml:space="preserve">accessed </w:t>
      </w:r>
      <w:r>
        <w:rPr>
          <w:rFonts w:eastAsia="Arial"/>
          <w:color w:val="000000" w:themeColor="text1"/>
          <w:szCs w:val="22"/>
        </w:rPr>
        <w:t>8 September 2025.</w:t>
      </w:r>
    </w:p>
    <w:p w14:paraId="01CF61A8" w14:textId="77777777" w:rsidR="003D63DE" w:rsidRDefault="003D63DE" w:rsidP="003D63DE">
      <w:r>
        <w:t>Wiliam D (2013) ‘</w:t>
      </w:r>
      <w:hyperlink r:id="rId95" w:history="1">
        <w:r>
          <w:rPr>
            <w:rStyle w:val="Hyperlink"/>
          </w:rPr>
          <w:t>Assessment: The Bridge between Teaching and Learning</w:t>
        </w:r>
      </w:hyperlink>
      <w:r>
        <w:t xml:space="preserve">’, </w:t>
      </w:r>
      <w:r w:rsidRPr="00F428F7">
        <w:rPr>
          <w:rStyle w:val="Emphasis"/>
        </w:rPr>
        <w:t>Voices from the Middle</w:t>
      </w:r>
      <w:r>
        <w:t>, 21(2):15–20, doi</w:t>
      </w:r>
      <w:r w:rsidRPr="00024CFC">
        <w:t>:10.58680/vm201324461</w:t>
      </w:r>
      <w:r>
        <w:t xml:space="preserve">, </w:t>
      </w:r>
      <w:r w:rsidRPr="009E2E34">
        <w:rPr>
          <w:rFonts w:eastAsia="Arial"/>
          <w:color w:val="000000" w:themeColor="text1"/>
          <w:szCs w:val="22"/>
        </w:rPr>
        <w:t xml:space="preserve">accessed </w:t>
      </w:r>
      <w:r>
        <w:rPr>
          <w:rFonts w:eastAsia="Arial"/>
          <w:color w:val="000000" w:themeColor="text1"/>
          <w:szCs w:val="22"/>
        </w:rPr>
        <w:t>8 September 2025.</w:t>
      </w:r>
    </w:p>
    <w:p w14:paraId="0BE21A10" w14:textId="605C5617" w:rsidR="003D63DE" w:rsidRDefault="009E2088" w:rsidP="003D63DE">
      <w:r w:rsidRPr="0080179C">
        <w:rPr>
          <w:color w:val="212121"/>
          <w:szCs w:val="22"/>
          <w:shd w:val="clear" w:color="auto" w:fill="FFFFFF"/>
        </w:rPr>
        <w:t>——</w:t>
      </w:r>
      <w:r w:rsidR="003D63DE">
        <w:t xml:space="preserve">(2017) </w:t>
      </w:r>
      <w:r w:rsidR="003D63DE" w:rsidRPr="00FD3FE9">
        <w:rPr>
          <w:rStyle w:val="Emphasis"/>
        </w:rPr>
        <w:t>Embedded Formative Assessment</w:t>
      </w:r>
      <w:r w:rsidR="003D63DE">
        <w:t>, 2nd edn, Solution Tree Press, Bloomington, IN.</w:t>
      </w:r>
    </w:p>
    <w:p w14:paraId="577DC1F7" w14:textId="39087C3A" w:rsidR="003D63DE" w:rsidRDefault="003D63DE" w:rsidP="003D63DE">
      <w:pPr>
        <w:sectPr w:rsidR="003D63DE" w:rsidSect="003D63DE">
          <w:headerReference w:type="default" r:id="rId96"/>
          <w:footerReference w:type="even" r:id="rId97"/>
          <w:footerReference w:type="default" r:id="rId98"/>
          <w:headerReference w:type="first" r:id="rId99"/>
          <w:footerReference w:type="first" r:id="rId100"/>
          <w:pgSz w:w="16838" w:h="11906" w:orient="landscape"/>
          <w:pgMar w:top="1134" w:right="1134" w:bottom="1134" w:left="1134" w:header="709" w:footer="709" w:gutter="0"/>
          <w:pgNumType w:start="0"/>
          <w:cols w:space="708"/>
          <w:titlePg/>
          <w:docGrid w:linePitch="360"/>
        </w:sectPr>
      </w:pPr>
      <w:r>
        <w:t>Wisniewski B, Zierer K and Hattie J (2020) ‘</w:t>
      </w:r>
      <w:hyperlink r:id="rId101" w:history="1">
        <w:r w:rsidRPr="001E5CDB">
          <w:rPr>
            <w:rStyle w:val="Hyperlink"/>
          </w:rPr>
          <w:t>The Power of Feedback Revisited: A Meta-Analysis of Educational Feedback Research</w:t>
        </w:r>
      </w:hyperlink>
      <w:r>
        <w:t xml:space="preserve">’, </w:t>
      </w:r>
      <w:r w:rsidRPr="003346F4">
        <w:rPr>
          <w:i/>
          <w:iCs/>
        </w:rPr>
        <w:t>Frontiers In Psychology</w:t>
      </w:r>
      <w:r>
        <w:t xml:space="preserve">, 10:3087, </w:t>
      </w:r>
      <w:r w:rsidRPr="00ED5A6D">
        <w:t>doi</w:t>
      </w:r>
      <w:r>
        <w:t>:</w:t>
      </w:r>
      <w:r w:rsidRPr="00ED5A6D">
        <w:t>10.3389/fpsyg.2019.03087</w:t>
      </w:r>
      <w:r>
        <w:t xml:space="preserve">, </w:t>
      </w:r>
      <w:r w:rsidRPr="009E2E34">
        <w:rPr>
          <w:rFonts w:eastAsia="Arial"/>
          <w:color w:val="000000" w:themeColor="text1"/>
          <w:szCs w:val="22"/>
        </w:rPr>
        <w:t xml:space="preserve">accessed </w:t>
      </w:r>
      <w:r>
        <w:rPr>
          <w:rFonts w:eastAsia="Arial"/>
          <w:color w:val="000000" w:themeColor="text1"/>
          <w:szCs w:val="22"/>
        </w:rPr>
        <w:t>8 September 2025</w:t>
      </w:r>
      <w:r>
        <w:t>.</w:t>
      </w:r>
    </w:p>
    <w:p w14:paraId="0E871240" w14:textId="19B53788" w:rsidR="003D63DE" w:rsidRPr="00D205CD" w:rsidRDefault="003D63DE" w:rsidP="003D63DE">
      <w:pPr>
        <w:spacing w:before="0" w:after="0"/>
        <w:rPr>
          <w:rStyle w:val="Strong"/>
          <w:szCs w:val="22"/>
        </w:rPr>
      </w:pPr>
      <w:bookmarkStart w:id="46" w:name="_Hlk147765079"/>
      <w:r w:rsidRPr="00D205CD">
        <w:rPr>
          <w:rStyle w:val="Strong"/>
          <w:szCs w:val="22"/>
        </w:rPr>
        <w:lastRenderedPageBreak/>
        <w:t xml:space="preserve">© State of New South Wales (Department of Education), </w:t>
      </w:r>
      <w:r w:rsidR="00DD5EE4" w:rsidRPr="00D205CD">
        <w:rPr>
          <w:rStyle w:val="Strong"/>
          <w:szCs w:val="22"/>
        </w:rPr>
        <w:t>202</w:t>
      </w:r>
      <w:r w:rsidR="00DD5EE4">
        <w:rPr>
          <w:rStyle w:val="Strong"/>
          <w:szCs w:val="22"/>
        </w:rPr>
        <w:t>6</w:t>
      </w:r>
    </w:p>
    <w:p w14:paraId="6ED3DBD7" w14:textId="77777777" w:rsidR="003D63DE" w:rsidRDefault="003D63DE" w:rsidP="003D63DE">
      <w:r>
        <w:t xml:space="preserve">The </w:t>
      </w:r>
      <w:r w:rsidRPr="00D205CD">
        <w:t>copyright</w:t>
      </w:r>
      <w:r>
        <w:t xml:space="preserve"> material published in this resource is subject to the </w:t>
      </w:r>
      <w:r w:rsidRPr="003B3E41">
        <w:rPr>
          <w:i/>
          <w:iCs/>
        </w:rPr>
        <w:t>Copyright Act 1968</w:t>
      </w:r>
      <w:r>
        <w:t xml:space="preserve"> (Cth) and is owned by the NSW Department of Education or, where indicated, </w:t>
      </w:r>
      <w:r w:rsidRPr="002D3434">
        <w:t>by</w:t>
      </w:r>
      <w:r>
        <w:t xml:space="preserve"> a party other than the NSW Department of Education (third-party material).</w:t>
      </w:r>
    </w:p>
    <w:p w14:paraId="50A5C8F5" w14:textId="77777777" w:rsidR="003D63DE" w:rsidRDefault="003D63DE" w:rsidP="003D63DE">
      <w:r>
        <w:t xml:space="preserve">Copyright material </w:t>
      </w:r>
      <w:r w:rsidRPr="00D205CD">
        <w:t>available</w:t>
      </w:r>
      <w:r>
        <w:t xml:space="preserve"> in this resource and owned by the NSW Department of Education is licensed under a </w:t>
      </w:r>
      <w:hyperlink r:id="rId102" w:history="1">
        <w:r w:rsidRPr="003B3E41">
          <w:rPr>
            <w:rStyle w:val="Hyperlink"/>
          </w:rPr>
          <w:t>Creative Commons Attribution 4.0 International (CC BY 4.0) license</w:t>
        </w:r>
      </w:hyperlink>
      <w:r>
        <w:t>.</w:t>
      </w:r>
    </w:p>
    <w:p w14:paraId="031B309B" w14:textId="77777777" w:rsidR="003D63DE" w:rsidRDefault="003D63DE" w:rsidP="003D63DE">
      <w:pPr>
        <w:spacing w:line="276" w:lineRule="auto"/>
      </w:pPr>
      <w:r>
        <w:rPr>
          <w:noProof/>
        </w:rPr>
        <w:drawing>
          <wp:inline distT="0" distB="0" distL="0" distR="0" wp14:anchorId="38E1E945" wp14:editId="4DBEC426">
            <wp:extent cx="1228725" cy="428625"/>
            <wp:effectExtent l="0" t="0" r="9525" b="9525"/>
            <wp:docPr id="32" name="Picture 32" descr="Creative Commons Attribution license logo.">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02"/>
                    </pic:cNvPr>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524565E" w14:textId="77777777" w:rsidR="003D63DE" w:rsidRPr="002D3434" w:rsidRDefault="003D63DE" w:rsidP="003D63DE">
      <w:pPr>
        <w:spacing w:line="276" w:lineRule="auto"/>
      </w:pPr>
      <w:r w:rsidRPr="002D3434">
        <w:t>This license allows you to share and adapt the material for any purpose, even commercially.</w:t>
      </w:r>
    </w:p>
    <w:p w14:paraId="1E122680" w14:textId="0D35EC16" w:rsidR="003D63DE" w:rsidRPr="002D3434" w:rsidRDefault="003D63DE" w:rsidP="003D63DE">
      <w:pPr>
        <w:spacing w:line="276" w:lineRule="auto"/>
      </w:pPr>
      <w:r w:rsidRPr="002D3434">
        <w:t>Attribution should be given to © State of New South Wales (Department of Education), 202</w:t>
      </w:r>
      <w:r w:rsidR="00DD5EE4">
        <w:t>6</w:t>
      </w:r>
      <w:r w:rsidRPr="002D3434">
        <w:t>.</w:t>
      </w:r>
    </w:p>
    <w:p w14:paraId="395BB885" w14:textId="77777777" w:rsidR="003D63DE" w:rsidRPr="002D3434" w:rsidRDefault="003D63DE" w:rsidP="003D63DE">
      <w:pPr>
        <w:spacing w:line="276" w:lineRule="auto"/>
      </w:pPr>
      <w:r w:rsidRPr="002D3434">
        <w:t>Material in this resource not available under a Creative Commons license:</w:t>
      </w:r>
    </w:p>
    <w:p w14:paraId="0EC28CC1" w14:textId="77777777" w:rsidR="003D63DE" w:rsidRPr="002D3434" w:rsidRDefault="003D63DE" w:rsidP="003D63DE">
      <w:pPr>
        <w:pStyle w:val="ListBullet"/>
        <w:spacing w:line="276" w:lineRule="auto"/>
      </w:pPr>
      <w:r w:rsidRPr="002D3434">
        <w:t>the NSW Department of Education logo, other logos and trademark-protected material</w:t>
      </w:r>
    </w:p>
    <w:p w14:paraId="589E71B3" w14:textId="77777777" w:rsidR="003D63DE" w:rsidRPr="002D3434" w:rsidRDefault="003D63DE" w:rsidP="003D63DE">
      <w:pPr>
        <w:pStyle w:val="ListBullet"/>
        <w:spacing w:line="276" w:lineRule="auto"/>
      </w:pPr>
      <w:r w:rsidRPr="002D3434">
        <w:t>material owned by a third party that has been reproduced with permission. You will need to obtain permission from the third party to reuse its material.</w:t>
      </w:r>
    </w:p>
    <w:p w14:paraId="517CB299" w14:textId="77777777" w:rsidR="003D63DE" w:rsidRPr="003B3E41" w:rsidRDefault="003D63DE" w:rsidP="003D63DE">
      <w:pPr>
        <w:pStyle w:val="FeatureBox2"/>
        <w:spacing w:line="276" w:lineRule="auto"/>
        <w:rPr>
          <w:rStyle w:val="Strong"/>
        </w:rPr>
      </w:pPr>
      <w:r w:rsidRPr="003B3E41">
        <w:rPr>
          <w:rStyle w:val="Strong"/>
        </w:rPr>
        <w:t>Links to third-party material and websites</w:t>
      </w:r>
    </w:p>
    <w:p w14:paraId="37DC77DE" w14:textId="77777777" w:rsidR="003D63DE" w:rsidRDefault="003D63DE" w:rsidP="003D63DE">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20224F5" w14:textId="564A2E5B" w:rsidR="00EC22E4" w:rsidRPr="003D63DE" w:rsidRDefault="003D63DE" w:rsidP="003A781E">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bookmarkEnd w:id="46"/>
    </w:p>
    <w:sectPr w:rsidR="00EC22E4" w:rsidRPr="003D63DE" w:rsidSect="00A06F31">
      <w:headerReference w:type="default" r:id="rId104"/>
      <w:footerReference w:type="default" r:id="rId105"/>
      <w:headerReference w:type="first" r:id="rId106"/>
      <w:footerReference w:type="first" r:id="rId107"/>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93E20C" w14:textId="77777777" w:rsidR="00F82E07" w:rsidRDefault="00F82E07" w:rsidP="00843DF5">
      <w:r>
        <w:separator/>
      </w:r>
    </w:p>
    <w:p w14:paraId="0253C11A" w14:textId="77777777" w:rsidR="00F82E07" w:rsidRDefault="00F82E07" w:rsidP="00843DF5"/>
    <w:p w14:paraId="6223B4A5" w14:textId="77777777" w:rsidR="00F82E07" w:rsidRDefault="00F82E07" w:rsidP="00843DF5"/>
  </w:endnote>
  <w:endnote w:type="continuationSeparator" w:id="0">
    <w:p w14:paraId="4594AE08" w14:textId="77777777" w:rsidR="00F82E07" w:rsidRDefault="00F82E07" w:rsidP="00843DF5">
      <w:r>
        <w:continuationSeparator/>
      </w:r>
    </w:p>
    <w:p w14:paraId="73E54E0E" w14:textId="77777777" w:rsidR="00F82E07" w:rsidRDefault="00F82E07" w:rsidP="00843DF5"/>
    <w:p w14:paraId="3EF07788" w14:textId="77777777" w:rsidR="00F82E07" w:rsidRDefault="00F82E07" w:rsidP="00843DF5"/>
  </w:endnote>
  <w:endnote w:type="continuationNotice" w:id="1">
    <w:p w14:paraId="1F3FEFD2" w14:textId="77777777" w:rsidR="00F82E07" w:rsidRDefault="00F82E0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D2AB1EA6-002F-4406-9040-CF96E9B413F6}"/>
  </w:font>
  <w:font w:name="Calibri">
    <w:panose1 w:val="020F0502020204030204"/>
    <w:charset w:val="00"/>
    <w:family w:val="swiss"/>
    <w:pitch w:val="variable"/>
    <w:sig w:usb0="E4002EFF" w:usb1="C200247B" w:usb2="00000009" w:usb3="00000000" w:csb0="000001FF" w:csb1="00000000"/>
    <w:embedRegular r:id="rId2" w:fontKey="{CAB3E75F-F5CC-4E85-8D59-0CF2F5DDFE7D}"/>
    <w:embedBold r:id="rId3" w:fontKey="{F41AFCA1-5F04-4B8C-8BA7-615153CB0C48}"/>
    <w:embedItalic r:id="rId4" w:fontKey="{BC082E0B-79E0-4B63-ACFB-61595EDE417C}"/>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embedRegular r:id="rId5" w:fontKey="{0807671E-1020-470D-8929-DDCE1A787B22}"/>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F299ED3F-F6D6-4066-8EFE-13C77372474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9E6A7" w14:textId="313FE24B" w:rsidR="003D63DE" w:rsidRPr="00E56264" w:rsidRDefault="003D63DE"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193829">
      <w:rPr>
        <w:noProof/>
      </w:rPr>
      <w:t>Jan-26</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4874B" w14:textId="5DAEA779" w:rsidR="003D63DE" w:rsidRPr="00322EB3" w:rsidRDefault="003D63DE">
    <w:pPr>
      <w:pStyle w:val="Footer"/>
      <w:spacing w:before="0"/>
    </w:pPr>
    <w:r>
      <w:t xml:space="preserve">© NSW Department of Education, </w:t>
    </w:r>
    <w:r w:rsidR="007812F9">
      <w:t>Dec-25</w:t>
    </w:r>
    <w:r>
      <w:ptab w:relativeTo="margin" w:alignment="right" w:leader="none"/>
    </w:r>
    <w:r>
      <w:rPr>
        <w:b/>
        <w:noProof/>
        <w:sz w:val="28"/>
        <w:szCs w:val="28"/>
      </w:rPr>
      <w:drawing>
        <wp:inline distT="0" distB="0" distL="0" distR="0" wp14:anchorId="3F324D3F" wp14:editId="07CA3A4A">
          <wp:extent cx="571500" cy="190500"/>
          <wp:effectExtent l="0" t="0" r="0" b="0"/>
          <wp:docPr id="240175582" name="Picture 24017558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E4EED" w14:textId="77777777" w:rsidR="003D63DE" w:rsidRPr="009B05C3" w:rsidRDefault="003D63DE">
    <w:pPr>
      <w:pStyle w:val="Logo"/>
      <w:jc w:val="right"/>
    </w:pPr>
    <w:r w:rsidRPr="008426B6">
      <w:rPr>
        <w:noProof/>
      </w:rPr>
      <w:drawing>
        <wp:inline distT="0" distB="0" distL="0" distR="0" wp14:anchorId="1C5841E5" wp14:editId="00E4B082">
          <wp:extent cx="834442" cy="906218"/>
          <wp:effectExtent l="0" t="0" r="3810" b="8255"/>
          <wp:docPr id="279613563" name="Graphic 27961356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A4753" w14:textId="77777777" w:rsidR="00D2225D" w:rsidRDefault="00D2225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976D0" w14:textId="77777777" w:rsidR="002424B5" w:rsidRPr="00E80FFD" w:rsidRDefault="002424B5"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D8C85F" w14:textId="77777777" w:rsidR="00F82E07" w:rsidRDefault="00F82E07" w:rsidP="00843DF5">
      <w:r>
        <w:separator/>
      </w:r>
    </w:p>
    <w:p w14:paraId="2E8B90DF" w14:textId="77777777" w:rsidR="00F82E07" w:rsidRDefault="00F82E07" w:rsidP="00843DF5"/>
    <w:p w14:paraId="3B4182DE" w14:textId="77777777" w:rsidR="00F82E07" w:rsidRDefault="00F82E07" w:rsidP="00843DF5"/>
  </w:footnote>
  <w:footnote w:type="continuationSeparator" w:id="0">
    <w:p w14:paraId="35DA1848" w14:textId="77777777" w:rsidR="00F82E07" w:rsidRDefault="00F82E07" w:rsidP="00843DF5">
      <w:r>
        <w:continuationSeparator/>
      </w:r>
    </w:p>
    <w:p w14:paraId="0AE24333" w14:textId="77777777" w:rsidR="00F82E07" w:rsidRDefault="00F82E07" w:rsidP="00843DF5"/>
    <w:p w14:paraId="2538A21E" w14:textId="77777777" w:rsidR="00F82E07" w:rsidRDefault="00F82E07" w:rsidP="00843DF5"/>
  </w:footnote>
  <w:footnote w:type="continuationNotice" w:id="1">
    <w:p w14:paraId="67F98C76" w14:textId="77777777" w:rsidR="00F82E07" w:rsidRDefault="00F82E0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EBFF1" w14:textId="17B30183" w:rsidR="003D63DE" w:rsidRDefault="003D63DE">
    <w:pPr>
      <w:pStyle w:val="Documentname"/>
    </w:pPr>
    <w:r>
      <w:t xml:space="preserve">English – Stage 5 </w:t>
    </w:r>
    <w:r w:rsidR="00CA1750">
      <w:t>(</w:t>
    </w:r>
    <w:r>
      <w:t>Year 9</w:t>
    </w:r>
    <w:r w:rsidR="00CA1750">
      <w:t>)</w:t>
    </w:r>
    <w:r>
      <w:t xml:space="preserve"> – sample integrated </w:t>
    </w:r>
    <w:r w:rsidR="00487070">
      <w:t>program of learning</w:t>
    </w:r>
    <w:r w:rsidR="00CA1750">
      <w:t xml:space="preserve"> – 9.4 – Exploring the speculative</w:t>
    </w:r>
    <w:r>
      <w:t xml:space="preserve"> | </w:t>
    </w:r>
    <w:r>
      <w:fldChar w:fldCharType="begin"/>
    </w:r>
    <w:r>
      <w:instrText xml:space="preserve"> PAGE   \* MERGEFORMAT </w:instrText>
    </w:r>
    <w:r>
      <w:fldChar w:fldCharType="separate"/>
    </w:r>
    <w:r>
      <w:t>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1EDB1" w14:textId="77777777" w:rsidR="003D63DE" w:rsidRPr="00F14D7F" w:rsidRDefault="00000000">
    <w:pPr>
      <w:pStyle w:val="Header"/>
      <w:spacing w:after="0"/>
    </w:pPr>
    <w:r>
      <w:pict w14:anchorId="742AD8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9"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3D63DE" w:rsidRPr="009D43DD">
      <w:t>NSW Department of Education</w:t>
    </w:r>
    <w:r w:rsidR="003D63DE"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C7605" w14:textId="77777777" w:rsidR="00CD3C47" w:rsidRDefault="00CD3C4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E630C" w14:textId="77777777" w:rsidR="002424B5" w:rsidRPr="00FA6449" w:rsidRDefault="002424B5"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05C6CB26"/>
    <w:lvl w:ilvl="0">
      <w:start w:val="1"/>
      <w:numFmt w:val="decimal"/>
      <w:lvlText w:val="%1."/>
      <w:lvlJc w:val="left"/>
      <w:pPr>
        <w:tabs>
          <w:tab w:val="num" w:pos="643"/>
        </w:tabs>
        <w:ind w:left="643" w:hanging="360"/>
      </w:pPr>
    </w:lvl>
  </w:abstractNum>
  <w:abstractNum w:abstractNumId="1" w15:restartNumberingAfterBreak="0">
    <w:nsid w:val="FFFFFF82"/>
    <w:multiLevelType w:val="singleLevel"/>
    <w:tmpl w:val="8C18F404"/>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3"/>
    <w:multiLevelType w:val="singleLevel"/>
    <w:tmpl w:val="8A08BA48"/>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A644FA46"/>
    <w:lvl w:ilvl="0">
      <w:start w:val="1"/>
      <w:numFmt w:val="decimal"/>
      <w:lvlText w:val="%1."/>
      <w:lvlJc w:val="left"/>
      <w:pPr>
        <w:tabs>
          <w:tab w:val="num" w:pos="360"/>
        </w:tabs>
        <w:ind w:left="360" w:hanging="360"/>
      </w:pPr>
    </w:lvl>
  </w:abstractNum>
  <w:abstractNum w:abstractNumId="4" w15:restartNumberingAfterBreak="0">
    <w:nsid w:val="FFFFFF89"/>
    <w:multiLevelType w:val="singleLevel"/>
    <w:tmpl w:val="FC0AD786"/>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197379"/>
    <w:multiLevelType w:val="hybridMultilevel"/>
    <w:tmpl w:val="8D8A8312"/>
    <w:lvl w:ilvl="0" w:tplc="E0ACAF84">
      <w:start w:val="1"/>
      <w:numFmt w:val="lowerLetter"/>
      <w:lvlText w:val="%1."/>
      <w:lvlJc w:val="left"/>
      <w:pPr>
        <w:ind w:left="1840" w:hanging="360"/>
      </w:pPr>
    </w:lvl>
    <w:lvl w:ilvl="1" w:tplc="04EE6CD0">
      <w:start w:val="1"/>
      <w:numFmt w:val="lowerLetter"/>
      <w:lvlText w:val="%2."/>
      <w:lvlJc w:val="left"/>
      <w:pPr>
        <w:ind w:left="1840" w:hanging="360"/>
      </w:pPr>
    </w:lvl>
    <w:lvl w:ilvl="2" w:tplc="059800FC">
      <w:start w:val="1"/>
      <w:numFmt w:val="lowerLetter"/>
      <w:lvlText w:val="%3."/>
      <w:lvlJc w:val="left"/>
      <w:pPr>
        <w:ind w:left="1840" w:hanging="360"/>
      </w:pPr>
    </w:lvl>
    <w:lvl w:ilvl="3" w:tplc="2B4EB88A">
      <w:start w:val="1"/>
      <w:numFmt w:val="lowerLetter"/>
      <w:lvlText w:val="%4."/>
      <w:lvlJc w:val="left"/>
      <w:pPr>
        <w:ind w:left="1840" w:hanging="360"/>
      </w:pPr>
    </w:lvl>
    <w:lvl w:ilvl="4" w:tplc="09183DEC">
      <w:start w:val="1"/>
      <w:numFmt w:val="lowerLetter"/>
      <w:lvlText w:val="%5."/>
      <w:lvlJc w:val="left"/>
      <w:pPr>
        <w:ind w:left="1840" w:hanging="360"/>
      </w:pPr>
    </w:lvl>
    <w:lvl w:ilvl="5" w:tplc="1B3407B4">
      <w:start w:val="1"/>
      <w:numFmt w:val="lowerLetter"/>
      <w:lvlText w:val="%6."/>
      <w:lvlJc w:val="left"/>
      <w:pPr>
        <w:ind w:left="1840" w:hanging="360"/>
      </w:pPr>
    </w:lvl>
    <w:lvl w:ilvl="6" w:tplc="F8CA079E">
      <w:start w:val="1"/>
      <w:numFmt w:val="lowerLetter"/>
      <w:lvlText w:val="%7."/>
      <w:lvlJc w:val="left"/>
      <w:pPr>
        <w:ind w:left="1840" w:hanging="360"/>
      </w:pPr>
    </w:lvl>
    <w:lvl w:ilvl="7" w:tplc="8E3C1E9A">
      <w:start w:val="1"/>
      <w:numFmt w:val="lowerLetter"/>
      <w:lvlText w:val="%8."/>
      <w:lvlJc w:val="left"/>
      <w:pPr>
        <w:ind w:left="1840" w:hanging="360"/>
      </w:pPr>
    </w:lvl>
    <w:lvl w:ilvl="8" w:tplc="66DA29E4">
      <w:start w:val="1"/>
      <w:numFmt w:val="lowerLetter"/>
      <w:lvlText w:val="%9."/>
      <w:lvlJc w:val="left"/>
      <w:pPr>
        <w:ind w:left="1840" w:hanging="360"/>
      </w:pPr>
    </w:lvl>
  </w:abstractNum>
  <w:abstractNum w:abstractNumId="6" w15:restartNumberingAfterBreak="0">
    <w:nsid w:val="078F1854"/>
    <w:multiLevelType w:val="hybridMultilevel"/>
    <w:tmpl w:val="F282E8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B9515FE"/>
    <w:multiLevelType w:val="hybridMultilevel"/>
    <w:tmpl w:val="1CFE8084"/>
    <w:lvl w:ilvl="0" w:tplc="98905554">
      <w:start w:val="5"/>
      <w:numFmt w:val="decimal"/>
      <w:lvlText w:val="%1."/>
      <w:lvlJc w:val="left"/>
      <w:pPr>
        <w:tabs>
          <w:tab w:val="num" w:pos="360"/>
        </w:tabs>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004109B"/>
    <w:multiLevelType w:val="hybridMultilevel"/>
    <w:tmpl w:val="6FB26770"/>
    <w:lvl w:ilvl="0" w:tplc="B5527D26">
      <w:start w:val="1"/>
      <w:numFmt w:val="bullet"/>
      <w:lvlText w:val=""/>
      <w:lvlJc w:val="left"/>
      <w:pPr>
        <w:ind w:left="1400" w:hanging="360"/>
      </w:pPr>
      <w:rPr>
        <w:rFonts w:ascii="Symbol" w:hAnsi="Symbol"/>
      </w:rPr>
    </w:lvl>
    <w:lvl w:ilvl="1" w:tplc="87568708">
      <w:start w:val="1"/>
      <w:numFmt w:val="bullet"/>
      <w:lvlText w:val=""/>
      <w:lvlJc w:val="left"/>
      <w:pPr>
        <w:ind w:left="1400" w:hanging="360"/>
      </w:pPr>
      <w:rPr>
        <w:rFonts w:ascii="Symbol" w:hAnsi="Symbol"/>
      </w:rPr>
    </w:lvl>
    <w:lvl w:ilvl="2" w:tplc="E7B82606">
      <w:start w:val="1"/>
      <w:numFmt w:val="bullet"/>
      <w:lvlText w:val=""/>
      <w:lvlJc w:val="left"/>
      <w:pPr>
        <w:ind w:left="1400" w:hanging="360"/>
      </w:pPr>
      <w:rPr>
        <w:rFonts w:ascii="Symbol" w:hAnsi="Symbol"/>
      </w:rPr>
    </w:lvl>
    <w:lvl w:ilvl="3" w:tplc="FA0069FA">
      <w:start w:val="1"/>
      <w:numFmt w:val="bullet"/>
      <w:lvlText w:val=""/>
      <w:lvlJc w:val="left"/>
      <w:pPr>
        <w:ind w:left="1400" w:hanging="360"/>
      </w:pPr>
      <w:rPr>
        <w:rFonts w:ascii="Symbol" w:hAnsi="Symbol"/>
      </w:rPr>
    </w:lvl>
    <w:lvl w:ilvl="4" w:tplc="2EA25060">
      <w:start w:val="1"/>
      <w:numFmt w:val="bullet"/>
      <w:lvlText w:val=""/>
      <w:lvlJc w:val="left"/>
      <w:pPr>
        <w:ind w:left="1400" w:hanging="360"/>
      </w:pPr>
      <w:rPr>
        <w:rFonts w:ascii="Symbol" w:hAnsi="Symbol"/>
      </w:rPr>
    </w:lvl>
    <w:lvl w:ilvl="5" w:tplc="D4485DA6">
      <w:start w:val="1"/>
      <w:numFmt w:val="bullet"/>
      <w:lvlText w:val=""/>
      <w:lvlJc w:val="left"/>
      <w:pPr>
        <w:ind w:left="1400" w:hanging="360"/>
      </w:pPr>
      <w:rPr>
        <w:rFonts w:ascii="Symbol" w:hAnsi="Symbol"/>
      </w:rPr>
    </w:lvl>
    <w:lvl w:ilvl="6" w:tplc="386295C2">
      <w:start w:val="1"/>
      <w:numFmt w:val="bullet"/>
      <w:lvlText w:val=""/>
      <w:lvlJc w:val="left"/>
      <w:pPr>
        <w:ind w:left="1400" w:hanging="360"/>
      </w:pPr>
      <w:rPr>
        <w:rFonts w:ascii="Symbol" w:hAnsi="Symbol"/>
      </w:rPr>
    </w:lvl>
    <w:lvl w:ilvl="7" w:tplc="A4C0C696">
      <w:start w:val="1"/>
      <w:numFmt w:val="bullet"/>
      <w:lvlText w:val=""/>
      <w:lvlJc w:val="left"/>
      <w:pPr>
        <w:ind w:left="1400" w:hanging="360"/>
      </w:pPr>
      <w:rPr>
        <w:rFonts w:ascii="Symbol" w:hAnsi="Symbol"/>
      </w:rPr>
    </w:lvl>
    <w:lvl w:ilvl="8" w:tplc="E6EEE480">
      <w:start w:val="1"/>
      <w:numFmt w:val="bullet"/>
      <w:lvlText w:val=""/>
      <w:lvlJc w:val="left"/>
      <w:pPr>
        <w:ind w:left="1400" w:hanging="360"/>
      </w:pPr>
      <w:rPr>
        <w:rFonts w:ascii="Symbol" w:hAnsi="Symbol"/>
      </w:rPr>
    </w:lvl>
  </w:abstractNum>
  <w:abstractNum w:abstractNumId="9" w15:restartNumberingAfterBreak="0">
    <w:nsid w:val="10C04632"/>
    <w:multiLevelType w:val="hybridMultilevel"/>
    <w:tmpl w:val="FFFFFFFF"/>
    <w:lvl w:ilvl="0" w:tplc="90884206">
      <w:start w:val="7"/>
      <w:numFmt w:val="decimal"/>
      <w:lvlText w:val="%1."/>
      <w:lvlJc w:val="left"/>
      <w:pPr>
        <w:ind w:left="567" w:hanging="360"/>
      </w:pPr>
    </w:lvl>
    <w:lvl w:ilvl="1" w:tplc="50CC27FA">
      <w:start w:val="1"/>
      <w:numFmt w:val="lowerLetter"/>
      <w:lvlText w:val="%2."/>
      <w:lvlJc w:val="left"/>
      <w:pPr>
        <w:ind w:left="1440" w:hanging="360"/>
      </w:pPr>
    </w:lvl>
    <w:lvl w:ilvl="2" w:tplc="F3CECB0C">
      <w:start w:val="1"/>
      <w:numFmt w:val="lowerRoman"/>
      <w:lvlText w:val="%3."/>
      <w:lvlJc w:val="right"/>
      <w:pPr>
        <w:ind w:left="2160" w:hanging="180"/>
      </w:pPr>
    </w:lvl>
    <w:lvl w:ilvl="3" w:tplc="10F2647A">
      <w:start w:val="1"/>
      <w:numFmt w:val="decimal"/>
      <w:lvlText w:val="%4."/>
      <w:lvlJc w:val="left"/>
      <w:pPr>
        <w:ind w:left="2880" w:hanging="360"/>
      </w:pPr>
    </w:lvl>
    <w:lvl w:ilvl="4" w:tplc="31A4C884">
      <w:start w:val="1"/>
      <w:numFmt w:val="lowerLetter"/>
      <w:lvlText w:val="%5."/>
      <w:lvlJc w:val="left"/>
      <w:pPr>
        <w:ind w:left="3600" w:hanging="360"/>
      </w:pPr>
    </w:lvl>
    <w:lvl w:ilvl="5" w:tplc="0A9E8D48">
      <w:start w:val="1"/>
      <w:numFmt w:val="lowerRoman"/>
      <w:lvlText w:val="%6."/>
      <w:lvlJc w:val="right"/>
      <w:pPr>
        <w:ind w:left="4320" w:hanging="180"/>
      </w:pPr>
    </w:lvl>
    <w:lvl w:ilvl="6" w:tplc="A6A8E5B8">
      <w:start w:val="1"/>
      <w:numFmt w:val="decimal"/>
      <w:lvlText w:val="%7."/>
      <w:lvlJc w:val="left"/>
      <w:pPr>
        <w:ind w:left="5040" w:hanging="360"/>
      </w:pPr>
    </w:lvl>
    <w:lvl w:ilvl="7" w:tplc="4BD6AAFC">
      <w:start w:val="1"/>
      <w:numFmt w:val="lowerLetter"/>
      <w:lvlText w:val="%8."/>
      <w:lvlJc w:val="left"/>
      <w:pPr>
        <w:ind w:left="5760" w:hanging="360"/>
      </w:pPr>
    </w:lvl>
    <w:lvl w:ilvl="8" w:tplc="285E0AF0">
      <w:start w:val="1"/>
      <w:numFmt w:val="lowerRoman"/>
      <w:lvlText w:val="%9."/>
      <w:lvlJc w:val="right"/>
      <w:pPr>
        <w:ind w:left="6480" w:hanging="180"/>
      </w:pPr>
    </w:lvl>
  </w:abstractNum>
  <w:abstractNum w:abstractNumId="10" w15:restartNumberingAfterBreak="0">
    <w:nsid w:val="1C55AC94"/>
    <w:multiLevelType w:val="hybridMultilevel"/>
    <w:tmpl w:val="FFFFFFFF"/>
    <w:lvl w:ilvl="0" w:tplc="61A0A838">
      <w:start w:val="1"/>
      <w:numFmt w:val="lowerLetter"/>
      <w:lvlText w:val="%1."/>
      <w:lvlJc w:val="left"/>
      <w:pPr>
        <w:ind w:left="927" w:hanging="360"/>
      </w:pPr>
    </w:lvl>
    <w:lvl w:ilvl="1" w:tplc="E6389968">
      <w:start w:val="1"/>
      <w:numFmt w:val="lowerLetter"/>
      <w:lvlText w:val="%2."/>
      <w:lvlJc w:val="left"/>
      <w:pPr>
        <w:ind w:left="1647" w:hanging="360"/>
      </w:pPr>
    </w:lvl>
    <w:lvl w:ilvl="2" w:tplc="D8BC1D9A">
      <w:start w:val="1"/>
      <w:numFmt w:val="lowerRoman"/>
      <w:lvlText w:val="%3."/>
      <w:lvlJc w:val="right"/>
      <w:pPr>
        <w:ind w:left="2367" w:hanging="180"/>
      </w:pPr>
    </w:lvl>
    <w:lvl w:ilvl="3" w:tplc="019C0186">
      <w:start w:val="1"/>
      <w:numFmt w:val="decimal"/>
      <w:lvlText w:val="%4."/>
      <w:lvlJc w:val="left"/>
      <w:pPr>
        <w:ind w:left="3087" w:hanging="360"/>
      </w:pPr>
    </w:lvl>
    <w:lvl w:ilvl="4" w:tplc="EAA0A3F2">
      <w:start w:val="1"/>
      <w:numFmt w:val="lowerLetter"/>
      <w:lvlText w:val="%5."/>
      <w:lvlJc w:val="left"/>
      <w:pPr>
        <w:ind w:left="3807" w:hanging="360"/>
      </w:pPr>
    </w:lvl>
    <w:lvl w:ilvl="5" w:tplc="E94A8074">
      <w:start w:val="1"/>
      <w:numFmt w:val="lowerRoman"/>
      <w:lvlText w:val="%6."/>
      <w:lvlJc w:val="right"/>
      <w:pPr>
        <w:ind w:left="4527" w:hanging="180"/>
      </w:pPr>
    </w:lvl>
    <w:lvl w:ilvl="6" w:tplc="56A80768">
      <w:start w:val="1"/>
      <w:numFmt w:val="decimal"/>
      <w:lvlText w:val="%7."/>
      <w:lvlJc w:val="left"/>
      <w:pPr>
        <w:ind w:left="5247" w:hanging="360"/>
      </w:pPr>
    </w:lvl>
    <w:lvl w:ilvl="7" w:tplc="96FA8DFC">
      <w:start w:val="1"/>
      <w:numFmt w:val="lowerLetter"/>
      <w:lvlText w:val="%8."/>
      <w:lvlJc w:val="left"/>
      <w:pPr>
        <w:ind w:left="5967" w:hanging="360"/>
      </w:pPr>
    </w:lvl>
    <w:lvl w:ilvl="8" w:tplc="5E486A32">
      <w:start w:val="1"/>
      <w:numFmt w:val="lowerRoman"/>
      <w:lvlText w:val="%9."/>
      <w:lvlJc w:val="right"/>
      <w:pPr>
        <w:ind w:left="6687" w:hanging="180"/>
      </w:pPr>
    </w:lvl>
  </w:abstractNum>
  <w:abstractNum w:abstractNumId="11"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F704616"/>
    <w:multiLevelType w:val="hybridMultilevel"/>
    <w:tmpl w:val="D924E8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C183F24"/>
    <w:multiLevelType w:val="multilevel"/>
    <w:tmpl w:val="BB24D0C4"/>
    <w:lvl w:ilvl="0">
      <w:start w:val="1"/>
      <w:numFmt w:val="decimal"/>
      <w:pStyle w:val="ListNumber"/>
      <w:lvlText w:val="%1."/>
      <w:lvlJc w:val="left"/>
      <w:pPr>
        <w:ind w:left="567" w:hanging="567"/>
      </w:pPr>
      <w:rPr>
        <w:rFonts w:hint="default"/>
        <w:b w:val="0"/>
        <w:bCs w:val="0"/>
        <w:i w:val="0"/>
        <w:i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400C600D"/>
    <w:multiLevelType w:val="hybridMultilevel"/>
    <w:tmpl w:val="24400B2E"/>
    <w:lvl w:ilvl="0" w:tplc="22CC40E6">
      <w:start w:val="9"/>
      <w:numFmt w:val="decimal"/>
      <w:lvlText w:val="%1."/>
      <w:lvlJc w:val="left"/>
      <w:pPr>
        <w:tabs>
          <w:tab w:val="num" w:pos="360"/>
        </w:tabs>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51346DC7"/>
    <w:multiLevelType w:val="hybridMultilevel"/>
    <w:tmpl w:val="98243DA8"/>
    <w:lvl w:ilvl="0" w:tplc="C9AC7C14">
      <w:start w:val="12"/>
      <w:numFmt w:val="decimal"/>
      <w:lvlText w:val="%1."/>
      <w:lvlJc w:val="left"/>
      <w:pPr>
        <w:tabs>
          <w:tab w:val="num" w:pos="360"/>
        </w:tabs>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2333234"/>
    <w:multiLevelType w:val="hybridMultilevel"/>
    <w:tmpl w:val="571ADE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1A36D5A"/>
    <w:multiLevelType w:val="hybridMultilevel"/>
    <w:tmpl w:val="C354EA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22F6DCB"/>
    <w:multiLevelType w:val="hybridMultilevel"/>
    <w:tmpl w:val="ADAC1110"/>
    <w:lvl w:ilvl="0" w:tplc="8BD29FC6">
      <w:start w:val="6"/>
      <w:numFmt w:val="decimal"/>
      <w:lvlText w:val="%1."/>
      <w:lvlJc w:val="left"/>
      <w:pPr>
        <w:tabs>
          <w:tab w:val="num" w:pos="360"/>
        </w:tabs>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5CC141F"/>
    <w:multiLevelType w:val="hybridMultilevel"/>
    <w:tmpl w:val="388243BC"/>
    <w:lvl w:ilvl="0" w:tplc="00423526">
      <w:start w:val="1"/>
      <w:numFmt w:val="bullet"/>
      <w:lvlText w:val=""/>
      <w:lvlJc w:val="left"/>
      <w:pPr>
        <w:ind w:left="1280" w:hanging="360"/>
      </w:pPr>
      <w:rPr>
        <w:rFonts w:ascii="Symbol" w:hAnsi="Symbol"/>
      </w:rPr>
    </w:lvl>
    <w:lvl w:ilvl="1" w:tplc="3A46DA80">
      <w:start w:val="1"/>
      <w:numFmt w:val="bullet"/>
      <w:lvlText w:val=""/>
      <w:lvlJc w:val="left"/>
      <w:pPr>
        <w:ind w:left="1280" w:hanging="360"/>
      </w:pPr>
      <w:rPr>
        <w:rFonts w:ascii="Symbol" w:hAnsi="Symbol"/>
      </w:rPr>
    </w:lvl>
    <w:lvl w:ilvl="2" w:tplc="E7E28E98">
      <w:start w:val="1"/>
      <w:numFmt w:val="bullet"/>
      <w:lvlText w:val=""/>
      <w:lvlJc w:val="left"/>
      <w:pPr>
        <w:ind w:left="1280" w:hanging="360"/>
      </w:pPr>
      <w:rPr>
        <w:rFonts w:ascii="Symbol" w:hAnsi="Symbol"/>
      </w:rPr>
    </w:lvl>
    <w:lvl w:ilvl="3" w:tplc="06ECEF72">
      <w:start w:val="1"/>
      <w:numFmt w:val="bullet"/>
      <w:lvlText w:val=""/>
      <w:lvlJc w:val="left"/>
      <w:pPr>
        <w:ind w:left="1280" w:hanging="360"/>
      </w:pPr>
      <w:rPr>
        <w:rFonts w:ascii="Symbol" w:hAnsi="Symbol"/>
      </w:rPr>
    </w:lvl>
    <w:lvl w:ilvl="4" w:tplc="6DD88164">
      <w:start w:val="1"/>
      <w:numFmt w:val="bullet"/>
      <w:lvlText w:val=""/>
      <w:lvlJc w:val="left"/>
      <w:pPr>
        <w:ind w:left="1280" w:hanging="360"/>
      </w:pPr>
      <w:rPr>
        <w:rFonts w:ascii="Symbol" w:hAnsi="Symbol"/>
      </w:rPr>
    </w:lvl>
    <w:lvl w:ilvl="5" w:tplc="46C089A8">
      <w:start w:val="1"/>
      <w:numFmt w:val="bullet"/>
      <w:lvlText w:val=""/>
      <w:lvlJc w:val="left"/>
      <w:pPr>
        <w:ind w:left="1280" w:hanging="360"/>
      </w:pPr>
      <w:rPr>
        <w:rFonts w:ascii="Symbol" w:hAnsi="Symbol"/>
      </w:rPr>
    </w:lvl>
    <w:lvl w:ilvl="6" w:tplc="74CEA15A">
      <w:start w:val="1"/>
      <w:numFmt w:val="bullet"/>
      <w:lvlText w:val=""/>
      <w:lvlJc w:val="left"/>
      <w:pPr>
        <w:ind w:left="1280" w:hanging="360"/>
      </w:pPr>
      <w:rPr>
        <w:rFonts w:ascii="Symbol" w:hAnsi="Symbol"/>
      </w:rPr>
    </w:lvl>
    <w:lvl w:ilvl="7" w:tplc="7A488C8C">
      <w:start w:val="1"/>
      <w:numFmt w:val="bullet"/>
      <w:lvlText w:val=""/>
      <w:lvlJc w:val="left"/>
      <w:pPr>
        <w:ind w:left="1280" w:hanging="360"/>
      </w:pPr>
      <w:rPr>
        <w:rFonts w:ascii="Symbol" w:hAnsi="Symbol"/>
      </w:rPr>
    </w:lvl>
    <w:lvl w:ilvl="8" w:tplc="5C88370C">
      <w:start w:val="1"/>
      <w:numFmt w:val="bullet"/>
      <w:lvlText w:val=""/>
      <w:lvlJc w:val="left"/>
      <w:pPr>
        <w:ind w:left="1280" w:hanging="360"/>
      </w:pPr>
      <w:rPr>
        <w:rFonts w:ascii="Symbol" w:hAnsi="Symbol"/>
      </w:rPr>
    </w:lvl>
  </w:abstractNum>
  <w:abstractNum w:abstractNumId="21" w15:restartNumberingAfterBreak="0">
    <w:nsid w:val="66993DE0"/>
    <w:multiLevelType w:val="multilevel"/>
    <w:tmpl w:val="62168046"/>
    <w:lvl w:ilvl="0">
      <w:start w:val="1"/>
      <w:numFmt w:val="lowerLetter"/>
      <w:pStyle w:val="ListNumber2"/>
      <w:lvlText w:val="%1."/>
      <w:lvlJc w:val="left"/>
      <w:pPr>
        <w:ind w:left="1134" w:hanging="567"/>
      </w:pPr>
      <w:rPr>
        <w:rFonts w:hint="default"/>
        <w:b w:val="0"/>
        <w:bCs/>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6AE3570C"/>
    <w:multiLevelType w:val="hybridMultilevel"/>
    <w:tmpl w:val="8302788A"/>
    <w:lvl w:ilvl="0" w:tplc="0E60D13E">
      <w:start w:val="7"/>
      <w:numFmt w:val="decimal"/>
      <w:lvlText w:val="%1."/>
      <w:lvlJc w:val="left"/>
      <w:pPr>
        <w:tabs>
          <w:tab w:val="num" w:pos="360"/>
        </w:tabs>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0F4C536"/>
    <w:multiLevelType w:val="hybridMultilevel"/>
    <w:tmpl w:val="FFFFFFFF"/>
    <w:lvl w:ilvl="0" w:tplc="CFC678BA">
      <w:start w:val="1"/>
      <w:numFmt w:val="lowerLetter"/>
      <w:lvlText w:val="%1."/>
      <w:lvlJc w:val="left"/>
      <w:pPr>
        <w:ind w:left="927" w:hanging="360"/>
      </w:pPr>
    </w:lvl>
    <w:lvl w:ilvl="1" w:tplc="0C7ADE8E">
      <w:start w:val="1"/>
      <w:numFmt w:val="lowerLetter"/>
      <w:lvlText w:val="%2."/>
      <w:lvlJc w:val="left"/>
      <w:pPr>
        <w:ind w:left="1647" w:hanging="360"/>
      </w:pPr>
    </w:lvl>
    <w:lvl w:ilvl="2" w:tplc="7F1A9ED0">
      <w:start w:val="1"/>
      <w:numFmt w:val="lowerRoman"/>
      <w:lvlText w:val="%3."/>
      <w:lvlJc w:val="right"/>
      <w:pPr>
        <w:ind w:left="2367" w:hanging="180"/>
      </w:pPr>
    </w:lvl>
    <w:lvl w:ilvl="3" w:tplc="10A03A52">
      <w:start w:val="1"/>
      <w:numFmt w:val="decimal"/>
      <w:lvlText w:val="%4."/>
      <w:lvlJc w:val="left"/>
      <w:pPr>
        <w:ind w:left="3087" w:hanging="360"/>
      </w:pPr>
    </w:lvl>
    <w:lvl w:ilvl="4" w:tplc="AD90DC1C">
      <w:start w:val="1"/>
      <w:numFmt w:val="lowerLetter"/>
      <w:lvlText w:val="%5."/>
      <w:lvlJc w:val="left"/>
      <w:pPr>
        <w:ind w:left="3807" w:hanging="360"/>
      </w:pPr>
    </w:lvl>
    <w:lvl w:ilvl="5" w:tplc="D98671A8">
      <w:start w:val="1"/>
      <w:numFmt w:val="lowerRoman"/>
      <w:lvlText w:val="%6."/>
      <w:lvlJc w:val="right"/>
      <w:pPr>
        <w:ind w:left="4527" w:hanging="180"/>
      </w:pPr>
    </w:lvl>
    <w:lvl w:ilvl="6" w:tplc="AF12DCC8">
      <w:start w:val="1"/>
      <w:numFmt w:val="decimal"/>
      <w:lvlText w:val="%7."/>
      <w:lvlJc w:val="left"/>
      <w:pPr>
        <w:ind w:left="5247" w:hanging="360"/>
      </w:pPr>
    </w:lvl>
    <w:lvl w:ilvl="7" w:tplc="A58EC248">
      <w:start w:val="1"/>
      <w:numFmt w:val="lowerLetter"/>
      <w:lvlText w:val="%8."/>
      <w:lvlJc w:val="left"/>
      <w:pPr>
        <w:ind w:left="5967" w:hanging="360"/>
      </w:pPr>
    </w:lvl>
    <w:lvl w:ilvl="8" w:tplc="E97A8052">
      <w:start w:val="1"/>
      <w:numFmt w:val="lowerRoman"/>
      <w:lvlText w:val="%9."/>
      <w:lvlJc w:val="right"/>
      <w:pPr>
        <w:ind w:left="6687" w:hanging="180"/>
      </w:pPr>
    </w:lvl>
  </w:abstractNum>
  <w:abstractNum w:abstractNumId="24" w15:restartNumberingAfterBreak="0">
    <w:nsid w:val="778DE62F"/>
    <w:multiLevelType w:val="hybridMultilevel"/>
    <w:tmpl w:val="FFFFFFFF"/>
    <w:lvl w:ilvl="0" w:tplc="36A24426">
      <w:start w:val="6"/>
      <w:numFmt w:val="decimal"/>
      <w:lvlText w:val="%1."/>
      <w:lvlJc w:val="left"/>
      <w:pPr>
        <w:ind w:left="567" w:hanging="360"/>
      </w:pPr>
    </w:lvl>
    <w:lvl w:ilvl="1" w:tplc="EE281160">
      <w:start w:val="1"/>
      <w:numFmt w:val="lowerLetter"/>
      <w:lvlText w:val="%2."/>
      <w:lvlJc w:val="left"/>
      <w:pPr>
        <w:ind w:left="1287" w:hanging="360"/>
      </w:pPr>
    </w:lvl>
    <w:lvl w:ilvl="2" w:tplc="E47E7ABC">
      <w:start w:val="1"/>
      <w:numFmt w:val="lowerRoman"/>
      <w:lvlText w:val="%3."/>
      <w:lvlJc w:val="right"/>
      <w:pPr>
        <w:ind w:left="2007" w:hanging="180"/>
      </w:pPr>
    </w:lvl>
    <w:lvl w:ilvl="3" w:tplc="E722B01C">
      <w:start w:val="1"/>
      <w:numFmt w:val="decimal"/>
      <w:lvlText w:val="%4."/>
      <w:lvlJc w:val="left"/>
      <w:pPr>
        <w:ind w:left="2727" w:hanging="360"/>
      </w:pPr>
    </w:lvl>
    <w:lvl w:ilvl="4" w:tplc="97F2993A">
      <w:start w:val="1"/>
      <w:numFmt w:val="lowerLetter"/>
      <w:lvlText w:val="%5."/>
      <w:lvlJc w:val="left"/>
      <w:pPr>
        <w:ind w:left="3447" w:hanging="360"/>
      </w:pPr>
    </w:lvl>
    <w:lvl w:ilvl="5" w:tplc="D97E5DE8">
      <w:start w:val="1"/>
      <w:numFmt w:val="lowerRoman"/>
      <w:lvlText w:val="%6."/>
      <w:lvlJc w:val="right"/>
      <w:pPr>
        <w:ind w:left="4167" w:hanging="180"/>
      </w:pPr>
    </w:lvl>
    <w:lvl w:ilvl="6" w:tplc="01383C3A">
      <w:start w:val="1"/>
      <w:numFmt w:val="decimal"/>
      <w:lvlText w:val="%7."/>
      <w:lvlJc w:val="left"/>
      <w:pPr>
        <w:ind w:left="4887" w:hanging="360"/>
      </w:pPr>
    </w:lvl>
    <w:lvl w:ilvl="7" w:tplc="CB261CB8">
      <w:start w:val="1"/>
      <w:numFmt w:val="lowerLetter"/>
      <w:lvlText w:val="%8."/>
      <w:lvlJc w:val="left"/>
      <w:pPr>
        <w:ind w:left="5607" w:hanging="360"/>
      </w:pPr>
    </w:lvl>
    <w:lvl w:ilvl="8" w:tplc="0298DC6E">
      <w:start w:val="1"/>
      <w:numFmt w:val="lowerRoman"/>
      <w:lvlText w:val="%9."/>
      <w:lvlJc w:val="right"/>
      <w:pPr>
        <w:ind w:left="6327" w:hanging="180"/>
      </w:pPr>
    </w:lvl>
  </w:abstractNum>
  <w:abstractNum w:abstractNumId="25" w15:restartNumberingAfterBreak="0">
    <w:nsid w:val="77CD522F"/>
    <w:multiLevelType w:val="hybridMultilevel"/>
    <w:tmpl w:val="2A267F26"/>
    <w:lvl w:ilvl="0" w:tplc="691238F8">
      <w:start w:val="7"/>
      <w:numFmt w:val="decimal"/>
      <w:lvlText w:val="%1."/>
      <w:lvlJc w:val="left"/>
      <w:pPr>
        <w:tabs>
          <w:tab w:val="num" w:pos="360"/>
        </w:tabs>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B414A70"/>
    <w:multiLevelType w:val="hybridMultilevel"/>
    <w:tmpl w:val="C60067D0"/>
    <w:lvl w:ilvl="0" w:tplc="6EF2B250">
      <w:start w:val="8"/>
      <w:numFmt w:val="decimal"/>
      <w:lvlText w:val="%1."/>
      <w:lvlJc w:val="left"/>
      <w:pPr>
        <w:tabs>
          <w:tab w:val="num" w:pos="360"/>
        </w:tabs>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2092311364">
    <w:abstractNumId w:val="6"/>
  </w:num>
  <w:num w:numId="2" w16cid:durableId="81726408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4389467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7995685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6702495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3320743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2389588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9856236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6663387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155700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0764427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7928449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3969748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2360199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69301806">
    <w:abstractNumId w:val="13"/>
  </w:num>
  <w:num w:numId="16" w16cid:durableId="1580408130">
    <w:abstractNumId w:val="3"/>
    <w:lvlOverride w:ilvl="0">
      <w:startOverride w:val="1"/>
    </w:lvlOverride>
  </w:num>
  <w:num w:numId="17" w16cid:durableId="568074383">
    <w:abstractNumId w:val="3"/>
    <w:lvlOverride w:ilvl="0">
      <w:startOverride w:val="2"/>
    </w:lvlOverride>
  </w:num>
  <w:num w:numId="18" w16cid:durableId="854073073">
    <w:abstractNumId w:val="3"/>
    <w:lvlOverride w:ilvl="0">
      <w:startOverride w:val="3"/>
    </w:lvlOverride>
  </w:num>
  <w:num w:numId="19" w16cid:durableId="649559507">
    <w:abstractNumId w:val="3"/>
    <w:lvlOverride w:ilvl="0">
      <w:startOverride w:val="5"/>
    </w:lvlOverride>
  </w:num>
  <w:num w:numId="20" w16cid:durableId="1365641595">
    <w:abstractNumId w:val="13"/>
  </w:num>
  <w:num w:numId="21" w16cid:durableId="981156487">
    <w:abstractNumId w:val="1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566211836">
    <w:abstractNumId w:val="22"/>
  </w:num>
  <w:num w:numId="23" w16cid:durableId="2071805258">
    <w:abstractNumId w:val="25"/>
  </w:num>
  <w:num w:numId="24" w16cid:durableId="535628438">
    <w:abstractNumId w:val="14"/>
  </w:num>
  <w:num w:numId="25" w16cid:durableId="420952080">
    <w:abstractNumId w:val="7"/>
  </w:num>
  <w:num w:numId="26" w16cid:durableId="707334337">
    <w:abstractNumId w:val="26"/>
  </w:num>
  <w:num w:numId="27" w16cid:durableId="969894997">
    <w:abstractNumId w:val="16"/>
  </w:num>
  <w:num w:numId="28" w16cid:durableId="1377705378">
    <w:abstractNumId w:val="1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8328387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11425209">
    <w:abstractNumId w:val="13"/>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451635528">
    <w:abstractNumId w:val="1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2" w16cid:durableId="743840343">
    <w:abstractNumId w:val="1"/>
  </w:num>
  <w:num w:numId="33" w16cid:durableId="1039666178">
    <w:abstractNumId w:val="11"/>
  </w:num>
  <w:num w:numId="34" w16cid:durableId="220992842">
    <w:abstractNumId w:val="21"/>
  </w:num>
  <w:num w:numId="35" w16cid:durableId="81973859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750614446">
    <w:abstractNumId w:val="1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647835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368414920">
    <w:abstractNumId w:val="13"/>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662322571">
    <w:abstractNumId w:val="1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13537263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91138140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807550354">
    <w:abstractNumId w:val="4"/>
  </w:num>
  <w:num w:numId="43" w16cid:durableId="1157577676">
    <w:abstractNumId w:val="3"/>
  </w:num>
  <w:num w:numId="44" w16cid:durableId="1994676411">
    <w:abstractNumId w:val="3"/>
  </w:num>
  <w:num w:numId="45" w16cid:durableId="1718119275">
    <w:abstractNumId w:val="0"/>
  </w:num>
  <w:num w:numId="46" w16cid:durableId="1052576769">
    <w:abstractNumId w:val="2"/>
  </w:num>
  <w:num w:numId="47" w16cid:durableId="506363041">
    <w:abstractNumId w:val="23"/>
  </w:num>
  <w:num w:numId="48" w16cid:durableId="2061897967">
    <w:abstractNumId w:val="24"/>
  </w:num>
  <w:num w:numId="49" w16cid:durableId="876311947">
    <w:abstractNumId w:val="10"/>
  </w:num>
  <w:num w:numId="50" w16cid:durableId="1235361629">
    <w:abstractNumId w:val="9"/>
  </w:num>
  <w:num w:numId="51" w16cid:durableId="214777989">
    <w:abstractNumId w:val="19"/>
  </w:num>
  <w:num w:numId="52" w16cid:durableId="190914576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203831549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02826338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47383735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3248935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60531165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37796976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0373160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24911938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40600434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6770733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08202064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98161925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83811026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68833849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705474663">
    <w:abstractNumId w:val="1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8" w16cid:durableId="316886055">
    <w:abstractNumId w:val="1"/>
  </w:num>
  <w:num w:numId="69" w16cid:durableId="1197431204">
    <w:abstractNumId w:val="11"/>
  </w:num>
  <w:num w:numId="70" w16cid:durableId="914901987">
    <w:abstractNumId w:val="21"/>
  </w:num>
  <w:num w:numId="71" w16cid:durableId="898900392">
    <w:abstractNumId w:val="21"/>
  </w:num>
  <w:num w:numId="72" w16cid:durableId="1649628923">
    <w:abstractNumId w:val="13"/>
  </w:num>
  <w:num w:numId="73" w16cid:durableId="182137379">
    <w:abstractNumId w:val="20"/>
  </w:num>
  <w:num w:numId="74" w16cid:durableId="961425104">
    <w:abstractNumId w:val="1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2141143087">
    <w:abstractNumId w:val="1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7662430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352101905">
    <w:abstractNumId w:val="1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069378610">
    <w:abstractNumId w:val="1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86764049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204108225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76491095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8399272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75505474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4630843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2070151353">
    <w:abstractNumId w:val="18"/>
  </w:num>
  <w:num w:numId="86" w16cid:durableId="116643518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20645069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085029421">
    <w:abstractNumId w:val="17"/>
  </w:num>
  <w:num w:numId="89" w16cid:durableId="878916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2055620482">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9087342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81206814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63159275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28535483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117383353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18481341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172205540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08384114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128229677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1997293196">
    <w:abstractNumId w:val="12"/>
  </w:num>
  <w:num w:numId="101" w16cid:durableId="1098481174">
    <w:abstractNumId w:val="8"/>
  </w:num>
  <w:num w:numId="102" w16cid:durableId="768894866">
    <w:abstractNumId w:val="0"/>
  </w:num>
  <w:num w:numId="103" w16cid:durableId="1208687040">
    <w:abstractNumId w:val="0"/>
  </w:num>
  <w:num w:numId="104" w16cid:durableId="707337412">
    <w:abstractNumId w:val="5"/>
  </w:num>
  <w:num w:numId="105" w16cid:durableId="130091744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144703975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41226763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1D51"/>
    <w:rsid w:val="000001EA"/>
    <w:rsid w:val="0000091C"/>
    <w:rsid w:val="000009E3"/>
    <w:rsid w:val="00000A80"/>
    <w:rsid w:val="00001A24"/>
    <w:rsid w:val="0000300E"/>
    <w:rsid w:val="00003457"/>
    <w:rsid w:val="00003E8F"/>
    <w:rsid w:val="00003EFA"/>
    <w:rsid w:val="00004183"/>
    <w:rsid w:val="00005F39"/>
    <w:rsid w:val="000063E8"/>
    <w:rsid w:val="000065FD"/>
    <w:rsid w:val="0000662F"/>
    <w:rsid w:val="000066BC"/>
    <w:rsid w:val="00006971"/>
    <w:rsid w:val="00006E4E"/>
    <w:rsid w:val="00007604"/>
    <w:rsid w:val="000077BF"/>
    <w:rsid w:val="0001053A"/>
    <w:rsid w:val="00013331"/>
    <w:rsid w:val="00013384"/>
    <w:rsid w:val="00013BB5"/>
    <w:rsid w:val="00013FF2"/>
    <w:rsid w:val="00014265"/>
    <w:rsid w:val="0001539A"/>
    <w:rsid w:val="00015E27"/>
    <w:rsid w:val="000162F8"/>
    <w:rsid w:val="00017746"/>
    <w:rsid w:val="00017B07"/>
    <w:rsid w:val="00017BCA"/>
    <w:rsid w:val="00017CD8"/>
    <w:rsid w:val="00020EB7"/>
    <w:rsid w:val="000210EA"/>
    <w:rsid w:val="0002139A"/>
    <w:rsid w:val="00023D9A"/>
    <w:rsid w:val="000240A2"/>
    <w:rsid w:val="00024566"/>
    <w:rsid w:val="00025133"/>
    <w:rsid w:val="000252CB"/>
    <w:rsid w:val="00025347"/>
    <w:rsid w:val="00025695"/>
    <w:rsid w:val="000257A4"/>
    <w:rsid w:val="000259AC"/>
    <w:rsid w:val="00025F12"/>
    <w:rsid w:val="000263CE"/>
    <w:rsid w:val="00027C5C"/>
    <w:rsid w:val="00027EDF"/>
    <w:rsid w:val="000308AC"/>
    <w:rsid w:val="000326BC"/>
    <w:rsid w:val="00032B30"/>
    <w:rsid w:val="00032C77"/>
    <w:rsid w:val="00033A74"/>
    <w:rsid w:val="00034539"/>
    <w:rsid w:val="00034EA2"/>
    <w:rsid w:val="00035742"/>
    <w:rsid w:val="000357C8"/>
    <w:rsid w:val="00035ACE"/>
    <w:rsid w:val="00035F55"/>
    <w:rsid w:val="00036067"/>
    <w:rsid w:val="000367FB"/>
    <w:rsid w:val="00036C32"/>
    <w:rsid w:val="00037068"/>
    <w:rsid w:val="00037BC4"/>
    <w:rsid w:val="000406CD"/>
    <w:rsid w:val="000408BF"/>
    <w:rsid w:val="00040C5E"/>
    <w:rsid w:val="00041790"/>
    <w:rsid w:val="0004292B"/>
    <w:rsid w:val="00042DDB"/>
    <w:rsid w:val="00043598"/>
    <w:rsid w:val="00043647"/>
    <w:rsid w:val="00044341"/>
    <w:rsid w:val="00044CE9"/>
    <w:rsid w:val="000453A5"/>
    <w:rsid w:val="00045F0D"/>
    <w:rsid w:val="0004728C"/>
    <w:rsid w:val="00047304"/>
    <w:rsid w:val="00047409"/>
    <w:rsid w:val="0004750C"/>
    <w:rsid w:val="0004773D"/>
    <w:rsid w:val="000477FF"/>
    <w:rsid w:val="00047862"/>
    <w:rsid w:val="000501AF"/>
    <w:rsid w:val="00051080"/>
    <w:rsid w:val="000514BD"/>
    <w:rsid w:val="00051955"/>
    <w:rsid w:val="000523B8"/>
    <w:rsid w:val="00052B2A"/>
    <w:rsid w:val="00052CC0"/>
    <w:rsid w:val="00053980"/>
    <w:rsid w:val="00053F11"/>
    <w:rsid w:val="0005469E"/>
    <w:rsid w:val="00054BB6"/>
    <w:rsid w:val="00054D26"/>
    <w:rsid w:val="000559A7"/>
    <w:rsid w:val="00057360"/>
    <w:rsid w:val="0005789A"/>
    <w:rsid w:val="00057E1A"/>
    <w:rsid w:val="0006021A"/>
    <w:rsid w:val="00060B1F"/>
    <w:rsid w:val="00061360"/>
    <w:rsid w:val="000616CC"/>
    <w:rsid w:val="00061D5B"/>
    <w:rsid w:val="000620CE"/>
    <w:rsid w:val="000624E1"/>
    <w:rsid w:val="000625FB"/>
    <w:rsid w:val="00062FB2"/>
    <w:rsid w:val="00063E66"/>
    <w:rsid w:val="00063F53"/>
    <w:rsid w:val="00063FCD"/>
    <w:rsid w:val="00064007"/>
    <w:rsid w:val="000640AE"/>
    <w:rsid w:val="000643D8"/>
    <w:rsid w:val="00064F64"/>
    <w:rsid w:val="00065628"/>
    <w:rsid w:val="000658ED"/>
    <w:rsid w:val="00066FD9"/>
    <w:rsid w:val="000673B7"/>
    <w:rsid w:val="00067B5C"/>
    <w:rsid w:val="00070384"/>
    <w:rsid w:val="00070804"/>
    <w:rsid w:val="000721F7"/>
    <w:rsid w:val="00072D45"/>
    <w:rsid w:val="00072E86"/>
    <w:rsid w:val="0007331A"/>
    <w:rsid w:val="000733A1"/>
    <w:rsid w:val="000734A9"/>
    <w:rsid w:val="00073BCD"/>
    <w:rsid w:val="0007430E"/>
    <w:rsid w:val="00074F0F"/>
    <w:rsid w:val="0007506B"/>
    <w:rsid w:val="000751AF"/>
    <w:rsid w:val="000751B9"/>
    <w:rsid w:val="000759CB"/>
    <w:rsid w:val="00075D88"/>
    <w:rsid w:val="00075E2F"/>
    <w:rsid w:val="000761F6"/>
    <w:rsid w:val="000766C8"/>
    <w:rsid w:val="000769CC"/>
    <w:rsid w:val="000771F0"/>
    <w:rsid w:val="000773F8"/>
    <w:rsid w:val="000776D2"/>
    <w:rsid w:val="00077AD3"/>
    <w:rsid w:val="00080678"/>
    <w:rsid w:val="00080803"/>
    <w:rsid w:val="00080D28"/>
    <w:rsid w:val="0008176B"/>
    <w:rsid w:val="00081982"/>
    <w:rsid w:val="000821C1"/>
    <w:rsid w:val="0008395B"/>
    <w:rsid w:val="00083D32"/>
    <w:rsid w:val="00083DAA"/>
    <w:rsid w:val="00083FA6"/>
    <w:rsid w:val="00085139"/>
    <w:rsid w:val="0008551F"/>
    <w:rsid w:val="00085A01"/>
    <w:rsid w:val="00085A1C"/>
    <w:rsid w:val="000868AD"/>
    <w:rsid w:val="00086A3D"/>
    <w:rsid w:val="00087176"/>
    <w:rsid w:val="00090461"/>
    <w:rsid w:val="00090D7B"/>
    <w:rsid w:val="00091952"/>
    <w:rsid w:val="00091EF9"/>
    <w:rsid w:val="0009254D"/>
    <w:rsid w:val="00092B87"/>
    <w:rsid w:val="00093DD7"/>
    <w:rsid w:val="00093F6D"/>
    <w:rsid w:val="000940BD"/>
    <w:rsid w:val="0009410B"/>
    <w:rsid w:val="00094633"/>
    <w:rsid w:val="00094EE5"/>
    <w:rsid w:val="00095477"/>
    <w:rsid w:val="000954DF"/>
    <w:rsid w:val="000955B8"/>
    <w:rsid w:val="00095A54"/>
    <w:rsid w:val="000963E7"/>
    <w:rsid w:val="000969D2"/>
    <w:rsid w:val="00096C19"/>
    <w:rsid w:val="0009730F"/>
    <w:rsid w:val="00097885"/>
    <w:rsid w:val="0009788F"/>
    <w:rsid w:val="00097F0D"/>
    <w:rsid w:val="000A01C1"/>
    <w:rsid w:val="000A0D39"/>
    <w:rsid w:val="000A109C"/>
    <w:rsid w:val="000A1412"/>
    <w:rsid w:val="000A1ED8"/>
    <w:rsid w:val="000A2E1C"/>
    <w:rsid w:val="000A31FD"/>
    <w:rsid w:val="000A34B9"/>
    <w:rsid w:val="000A5964"/>
    <w:rsid w:val="000A6087"/>
    <w:rsid w:val="000A62FD"/>
    <w:rsid w:val="000A6707"/>
    <w:rsid w:val="000A741B"/>
    <w:rsid w:val="000B0107"/>
    <w:rsid w:val="000B0941"/>
    <w:rsid w:val="000B1708"/>
    <w:rsid w:val="000B21DA"/>
    <w:rsid w:val="000B285F"/>
    <w:rsid w:val="000B3A02"/>
    <w:rsid w:val="000B41BC"/>
    <w:rsid w:val="000B441F"/>
    <w:rsid w:val="000B4CDD"/>
    <w:rsid w:val="000B4E84"/>
    <w:rsid w:val="000B5104"/>
    <w:rsid w:val="000B52D7"/>
    <w:rsid w:val="000B59F4"/>
    <w:rsid w:val="000B63F1"/>
    <w:rsid w:val="000B6564"/>
    <w:rsid w:val="000B6AC4"/>
    <w:rsid w:val="000B6E40"/>
    <w:rsid w:val="000B74D5"/>
    <w:rsid w:val="000B75CA"/>
    <w:rsid w:val="000B7728"/>
    <w:rsid w:val="000B7BAC"/>
    <w:rsid w:val="000B7D1D"/>
    <w:rsid w:val="000B7D2E"/>
    <w:rsid w:val="000C099C"/>
    <w:rsid w:val="000C110D"/>
    <w:rsid w:val="000C1B93"/>
    <w:rsid w:val="000C216F"/>
    <w:rsid w:val="000C24ED"/>
    <w:rsid w:val="000C366D"/>
    <w:rsid w:val="000C39C2"/>
    <w:rsid w:val="000C3D90"/>
    <w:rsid w:val="000C3EB4"/>
    <w:rsid w:val="000C4344"/>
    <w:rsid w:val="000C51B1"/>
    <w:rsid w:val="000C5481"/>
    <w:rsid w:val="000C5A0E"/>
    <w:rsid w:val="000C6C9C"/>
    <w:rsid w:val="000C705F"/>
    <w:rsid w:val="000C762D"/>
    <w:rsid w:val="000D04E7"/>
    <w:rsid w:val="000D0961"/>
    <w:rsid w:val="000D0A6F"/>
    <w:rsid w:val="000D0BFA"/>
    <w:rsid w:val="000D0DB6"/>
    <w:rsid w:val="000D1031"/>
    <w:rsid w:val="000D107B"/>
    <w:rsid w:val="000D1435"/>
    <w:rsid w:val="000D1837"/>
    <w:rsid w:val="000D1848"/>
    <w:rsid w:val="000D1A0B"/>
    <w:rsid w:val="000D1A19"/>
    <w:rsid w:val="000D1CF3"/>
    <w:rsid w:val="000D1EB7"/>
    <w:rsid w:val="000D20FC"/>
    <w:rsid w:val="000D2573"/>
    <w:rsid w:val="000D2682"/>
    <w:rsid w:val="000D34F4"/>
    <w:rsid w:val="000D3BBE"/>
    <w:rsid w:val="000D419F"/>
    <w:rsid w:val="000D46CA"/>
    <w:rsid w:val="000D4E3E"/>
    <w:rsid w:val="000D5591"/>
    <w:rsid w:val="000D6092"/>
    <w:rsid w:val="000D6427"/>
    <w:rsid w:val="000D6534"/>
    <w:rsid w:val="000D6B49"/>
    <w:rsid w:val="000D6ED0"/>
    <w:rsid w:val="000D7466"/>
    <w:rsid w:val="000D7E5E"/>
    <w:rsid w:val="000E0417"/>
    <w:rsid w:val="000E0F0F"/>
    <w:rsid w:val="000E1914"/>
    <w:rsid w:val="000E1C9A"/>
    <w:rsid w:val="000E1D35"/>
    <w:rsid w:val="000E2350"/>
    <w:rsid w:val="000E2C0F"/>
    <w:rsid w:val="000E3837"/>
    <w:rsid w:val="000E3908"/>
    <w:rsid w:val="000E3C5D"/>
    <w:rsid w:val="000E4064"/>
    <w:rsid w:val="000E41EF"/>
    <w:rsid w:val="000E42EA"/>
    <w:rsid w:val="000E5967"/>
    <w:rsid w:val="000E6790"/>
    <w:rsid w:val="000E74AA"/>
    <w:rsid w:val="000E7640"/>
    <w:rsid w:val="000E7E5C"/>
    <w:rsid w:val="000F072C"/>
    <w:rsid w:val="000F0C46"/>
    <w:rsid w:val="000F242D"/>
    <w:rsid w:val="000F2FE8"/>
    <w:rsid w:val="000F3097"/>
    <w:rsid w:val="000F3D95"/>
    <w:rsid w:val="000F41E9"/>
    <w:rsid w:val="000F6E79"/>
    <w:rsid w:val="000F7F19"/>
    <w:rsid w:val="001008B0"/>
    <w:rsid w:val="00100FA1"/>
    <w:rsid w:val="001012AD"/>
    <w:rsid w:val="00101A4C"/>
    <w:rsid w:val="001029E5"/>
    <w:rsid w:val="00102AB9"/>
    <w:rsid w:val="00103536"/>
    <w:rsid w:val="001037E3"/>
    <w:rsid w:val="00103880"/>
    <w:rsid w:val="00103A49"/>
    <w:rsid w:val="00103C45"/>
    <w:rsid w:val="00103E4F"/>
    <w:rsid w:val="001044BC"/>
    <w:rsid w:val="00104533"/>
    <w:rsid w:val="001047BC"/>
    <w:rsid w:val="00104F45"/>
    <w:rsid w:val="001056DD"/>
    <w:rsid w:val="00105724"/>
    <w:rsid w:val="00106C9A"/>
    <w:rsid w:val="00107444"/>
    <w:rsid w:val="001076F9"/>
    <w:rsid w:val="00107E18"/>
    <w:rsid w:val="001101B9"/>
    <w:rsid w:val="00110F72"/>
    <w:rsid w:val="00111B4D"/>
    <w:rsid w:val="00111C8E"/>
    <w:rsid w:val="00112528"/>
    <w:rsid w:val="00113093"/>
    <w:rsid w:val="001131D5"/>
    <w:rsid w:val="001135C2"/>
    <w:rsid w:val="00114477"/>
    <w:rsid w:val="001147A3"/>
    <w:rsid w:val="001150F7"/>
    <w:rsid w:val="0011576B"/>
    <w:rsid w:val="00115F7A"/>
    <w:rsid w:val="001162CD"/>
    <w:rsid w:val="0011648F"/>
    <w:rsid w:val="001164DE"/>
    <w:rsid w:val="001212F9"/>
    <w:rsid w:val="00121507"/>
    <w:rsid w:val="001218BA"/>
    <w:rsid w:val="00121DBE"/>
    <w:rsid w:val="001221A5"/>
    <w:rsid w:val="00122821"/>
    <w:rsid w:val="00123584"/>
    <w:rsid w:val="001236B8"/>
    <w:rsid w:val="0012374A"/>
    <w:rsid w:val="00123A38"/>
    <w:rsid w:val="00123E4F"/>
    <w:rsid w:val="00124248"/>
    <w:rsid w:val="00124A88"/>
    <w:rsid w:val="00125ABB"/>
    <w:rsid w:val="00125DFF"/>
    <w:rsid w:val="00125E46"/>
    <w:rsid w:val="00125FE9"/>
    <w:rsid w:val="0012654C"/>
    <w:rsid w:val="001268EA"/>
    <w:rsid w:val="001269C5"/>
    <w:rsid w:val="001275EA"/>
    <w:rsid w:val="001276B6"/>
    <w:rsid w:val="0013013C"/>
    <w:rsid w:val="001301F6"/>
    <w:rsid w:val="00130CD8"/>
    <w:rsid w:val="00131052"/>
    <w:rsid w:val="00131B9A"/>
    <w:rsid w:val="00132806"/>
    <w:rsid w:val="00132C70"/>
    <w:rsid w:val="001333CD"/>
    <w:rsid w:val="00133491"/>
    <w:rsid w:val="001334BA"/>
    <w:rsid w:val="0013350F"/>
    <w:rsid w:val="00133940"/>
    <w:rsid w:val="00134036"/>
    <w:rsid w:val="00134165"/>
    <w:rsid w:val="00135B67"/>
    <w:rsid w:val="00135F1C"/>
    <w:rsid w:val="0013651F"/>
    <w:rsid w:val="001369E5"/>
    <w:rsid w:val="00137964"/>
    <w:rsid w:val="00137D81"/>
    <w:rsid w:val="00141031"/>
    <w:rsid w:val="00141AB0"/>
    <w:rsid w:val="001422BA"/>
    <w:rsid w:val="00142AF5"/>
    <w:rsid w:val="00142CED"/>
    <w:rsid w:val="001431A6"/>
    <w:rsid w:val="00143ABA"/>
    <w:rsid w:val="00144064"/>
    <w:rsid w:val="00144283"/>
    <w:rsid w:val="001443B9"/>
    <w:rsid w:val="00144A8D"/>
    <w:rsid w:val="00144F6C"/>
    <w:rsid w:val="001450BF"/>
    <w:rsid w:val="00146216"/>
    <w:rsid w:val="001462B4"/>
    <w:rsid w:val="001472FF"/>
    <w:rsid w:val="0014754C"/>
    <w:rsid w:val="00147B42"/>
    <w:rsid w:val="0015026F"/>
    <w:rsid w:val="00150D28"/>
    <w:rsid w:val="001511EF"/>
    <w:rsid w:val="00151F54"/>
    <w:rsid w:val="0015232B"/>
    <w:rsid w:val="00152B22"/>
    <w:rsid w:val="0015304F"/>
    <w:rsid w:val="001534AB"/>
    <w:rsid w:val="00153AA5"/>
    <w:rsid w:val="00153D13"/>
    <w:rsid w:val="00153E48"/>
    <w:rsid w:val="001540D0"/>
    <w:rsid w:val="001541A2"/>
    <w:rsid w:val="001547FC"/>
    <w:rsid w:val="00155CC5"/>
    <w:rsid w:val="001560BD"/>
    <w:rsid w:val="00156182"/>
    <w:rsid w:val="00156A67"/>
    <w:rsid w:val="00156B54"/>
    <w:rsid w:val="00156E5B"/>
    <w:rsid w:val="00157046"/>
    <w:rsid w:val="0016097F"/>
    <w:rsid w:val="00160D86"/>
    <w:rsid w:val="00160DFA"/>
    <w:rsid w:val="001613E4"/>
    <w:rsid w:val="00162350"/>
    <w:rsid w:val="001638D9"/>
    <w:rsid w:val="001640E1"/>
    <w:rsid w:val="00164483"/>
    <w:rsid w:val="00164501"/>
    <w:rsid w:val="00165A9D"/>
    <w:rsid w:val="001660EE"/>
    <w:rsid w:val="00166FDE"/>
    <w:rsid w:val="001677B0"/>
    <w:rsid w:val="0017024C"/>
    <w:rsid w:val="00170654"/>
    <w:rsid w:val="00170A9C"/>
    <w:rsid w:val="0017178B"/>
    <w:rsid w:val="00171C76"/>
    <w:rsid w:val="00171EC6"/>
    <w:rsid w:val="00172487"/>
    <w:rsid w:val="001725CF"/>
    <w:rsid w:val="001725D2"/>
    <w:rsid w:val="001736B5"/>
    <w:rsid w:val="0017408C"/>
    <w:rsid w:val="00174C9A"/>
    <w:rsid w:val="00175C04"/>
    <w:rsid w:val="00176A46"/>
    <w:rsid w:val="001770C3"/>
    <w:rsid w:val="00177A92"/>
    <w:rsid w:val="00177CCE"/>
    <w:rsid w:val="0018062C"/>
    <w:rsid w:val="001818B9"/>
    <w:rsid w:val="00181F54"/>
    <w:rsid w:val="00182862"/>
    <w:rsid w:val="001843AC"/>
    <w:rsid w:val="0018556C"/>
    <w:rsid w:val="00185AE1"/>
    <w:rsid w:val="00185B9D"/>
    <w:rsid w:val="00186BAC"/>
    <w:rsid w:val="00186E07"/>
    <w:rsid w:val="001876CA"/>
    <w:rsid w:val="001903DC"/>
    <w:rsid w:val="00190500"/>
    <w:rsid w:val="00190C6F"/>
    <w:rsid w:val="00190D85"/>
    <w:rsid w:val="00191DBB"/>
    <w:rsid w:val="00191FA4"/>
    <w:rsid w:val="001927B4"/>
    <w:rsid w:val="00192D12"/>
    <w:rsid w:val="00193829"/>
    <w:rsid w:val="001941AE"/>
    <w:rsid w:val="001941B3"/>
    <w:rsid w:val="001942EF"/>
    <w:rsid w:val="001948B6"/>
    <w:rsid w:val="0019501E"/>
    <w:rsid w:val="0019532D"/>
    <w:rsid w:val="001953B0"/>
    <w:rsid w:val="001956AE"/>
    <w:rsid w:val="00195E27"/>
    <w:rsid w:val="00197144"/>
    <w:rsid w:val="001974CA"/>
    <w:rsid w:val="001A0605"/>
    <w:rsid w:val="001A0AFE"/>
    <w:rsid w:val="001A110F"/>
    <w:rsid w:val="001A1808"/>
    <w:rsid w:val="001A190D"/>
    <w:rsid w:val="001A2D64"/>
    <w:rsid w:val="001A2F75"/>
    <w:rsid w:val="001A3009"/>
    <w:rsid w:val="001A3A50"/>
    <w:rsid w:val="001A3A98"/>
    <w:rsid w:val="001A52A7"/>
    <w:rsid w:val="001A5B4F"/>
    <w:rsid w:val="001A5BAD"/>
    <w:rsid w:val="001A63F4"/>
    <w:rsid w:val="001B09C6"/>
    <w:rsid w:val="001B0D27"/>
    <w:rsid w:val="001B0E17"/>
    <w:rsid w:val="001B145B"/>
    <w:rsid w:val="001B14CA"/>
    <w:rsid w:val="001B1C93"/>
    <w:rsid w:val="001B2379"/>
    <w:rsid w:val="001B3E3A"/>
    <w:rsid w:val="001B3FCF"/>
    <w:rsid w:val="001B45A6"/>
    <w:rsid w:val="001B566C"/>
    <w:rsid w:val="001B64AF"/>
    <w:rsid w:val="001B697F"/>
    <w:rsid w:val="001B720D"/>
    <w:rsid w:val="001B784D"/>
    <w:rsid w:val="001C0997"/>
    <w:rsid w:val="001C1336"/>
    <w:rsid w:val="001C2255"/>
    <w:rsid w:val="001C229A"/>
    <w:rsid w:val="001C398F"/>
    <w:rsid w:val="001C3AA4"/>
    <w:rsid w:val="001C3E43"/>
    <w:rsid w:val="001C42A8"/>
    <w:rsid w:val="001C4405"/>
    <w:rsid w:val="001C4E5F"/>
    <w:rsid w:val="001C5F79"/>
    <w:rsid w:val="001C64D3"/>
    <w:rsid w:val="001C657F"/>
    <w:rsid w:val="001C7E97"/>
    <w:rsid w:val="001D033C"/>
    <w:rsid w:val="001D0E25"/>
    <w:rsid w:val="001D2284"/>
    <w:rsid w:val="001D2913"/>
    <w:rsid w:val="001D350B"/>
    <w:rsid w:val="001D37CD"/>
    <w:rsid w:val="001D5230"/>
    <w:rsid w:val="001D730A"/>
    <w:rsid w:val="001D7B97"/>
    <w:rsid w:val="001E023A"/>
    <w:rsid w:val="001E103F"/>
    <w:rsid w:val="001E1341"/>
    <w:rsid w:val="001E1A6D"/>
    <w:rsid w:val="001E2174"/>
    <w:rsid w:val="001E2BF4"/>
    <w:rsid w:val="001E2DA4"/>
    <w:rsid w:val="001E2F7B"/>
    <w:rsid w:val="001E33A1"/>
    <w:rsid w:val="001E3497"/>
    <w:rsid w:val="001E38D8"/>
    <w:rsid w:val="001E3AB3"/>
    <w:rsid w:val="001E4FB8"/>
    <w:rsid w:val="001E658F"/>
    <w:rsid w:val="001E6EAF"/>
    <w:rsid w:val="001E761A"/>
    <w:rsid w:val="001E7A26"/>
    <w:rsid w:val="001E7D3C"/>
    <w:rsid w:val="001E7FF4"/>
    <w:rsid w:val="001F04E9"/>
    <w:rsid w:val="001F05C6"/>
    <w:rsid w:val="001F07EC"/>
    <w:rsid w:val="001F0B0E"/>
    <w:rsid w:val="001F0EEE"/>
    <w:rsid w:val="001F0F4D"/>
    <w:rsid w:val="001F1626"/>
    <w:rsid w:val="001F1D06"/>
    <w:rsid w:val="001F23E2"/>
    <w:rsid w:val="001F24F5"/>
    <w:rsid w:val="001F252E"/>
    <w:rsid w:val="001F263C"/>
    <w:rsid w:val="001F2668"/>
    <w:rsid w:val="001F2C38"/>
    <w:rsid w:val="001F2D78"/>
    <w:rsid w:val="001F34A5"/>
    <w:rsid w:val="001F369A"/>
    <w:rsid w:val="001F3DE9"/>
    <w:rsid w:val="001F44AD"/>
    <w:rsid w:val="001F4F6F"/>
    <w:rsid w:val="001F5CCA"/>
    <w:rsid w:val="001F5F7B"/>
    <w:rsid w:val="001F63B1"/>
    <w:rsid w:val="001F693E"/>
    <w:rsid w:val="001F7291"/>
    <w:rsid w:val="001F76A6"/>
    <w:rsid w:val="001F7F6A"/>
    <w:rsid w:val="00200628"/>
    <w:rsid w:val="002012B1"/>
    <w:rsid w:val="00201348"/>
    <w:rsid w:val="00201507"/>
    <w:rsid w:val="00201913"/>
    <w:rsid w:val="002028D6"/>
    <w:rsid w:val="00202C46"/>
    <w:rsid w:val="00203152"/>
    <w:rsid w:val="00203290"/>
    <w:rsid w:val="002034B7"/>
    <w:rsid w:val="002055B7"/>
    <w:rsid w:val="0020655D"/>
    <w:rsid w:val="00206979"/>
    <w:rsid w:val="00206D40"/>
    <w:rsid w:val="0020755E"/>
    <w:rsid w:val="002075BD"/>
    <w:rsid w:val="0020764B"/>
    <w:rsid w:val="0021025F"/>
    <w:rsid w:val="002105AD"/>
    <w:rsid w:val="00210FEF"/>
    <w:rsid w:val="00211927"/>
    <w:rsid w:val="00211D9C"/>
    <w:rsid w:val="00212843"/>
    <w:rsid w:val="00212AAA"/>
    <w:rsid w:val="00212D3B"/>
    <w:rsid w:val="002134F0"/>
    <w:rsid w:val="002138A0"/>
    <w:rsid w:val="00213B6B"/>
    <w:rsid w:val="00213BFE"/>
    <w:rsid w:val="00214709"/>
    <w:rsid w:val="002149A4"/>
    <w:rsid w:val="0021554F"/>
    <w:rsid w:val="0021613B"/>
    <w:rsid w:val="00216244"/>
    <w:rsid w:val="002167B6"/>
    <w:rsid w:val="002167CB"/>
    <w:rsid w:val="00216BFC"/>
    <w:rsid w:val="00216F49"/>
    <w:rsid w:val="00216F7E"/>
    <w:rsid w:val="0021709D"/>
    <w:rsid w:val="002178BA"/>
    <w:rsid w:val="002178F4"/>
    <w:rsid w:val="0021795A"/>
    <w:rsid w:val="00220D94"/>
    <w:rsid w:val="00221631"/>
    <w:rsid w:val="00221AC6"/>
    <w:rsid w:val="002227AD"/>
    <w:rsid w:val="00222950"/>
    <w:rsid w:val="002229FF"/>
    <w:rsid w:val="00222DB0"/>
    <w:rsid w:val="00223186"/>
    <w:rsid w:val="0022327B"/>
    <w:rsid w:val="002235A7"/>
    <w:rsid w:val="0022380E"/>
    <w:rsid w:val="00223CB7"/>
    <w:rsid w:val="002243A8"/>
    <w:rsid w:val="00224492"/>
    <w:rsid w:val="00224EE6"/>
    <w:rsid w:val="00224EF6"/>
    <w:rsid w:val="00224FBE"/>
    <w:rsid w:val="00225D6F"/>
    <w:rsid w:val="00225DCA"/>
    <w:rsid w:val="00227A03"/>
    <w:rsid w:val="002300CD"/>
    <w:rsid w:val="002301C1"/>
    <w:rsid w:val="002304B6"/>
    <w:rsid w:val="002308E4"/>
    <w:rsid w:val="002309C9"/>
    <w:rsid w:val="00230A5D"/>
    <w:rsid w:val="00230C01"/>
    <w:rsid w:val="00230DD3"/>
    <w:rsid w:val="00231072"/>
    <w:rsid w:val="00232525"/>
    <w:rsid w:val="00232B60"/>
    <w:rsid w:val="00233A42"/>
    <w:rsid w:val="00233B7F"/>
    <w:rsid w:val="002343B0"/>
    <w:rsid w:val="00234654"/>
    <w:rsid w:val="00234828"/>
    <w:rsid w:val="00234EE9"/>
    <w:rsid w:val="00236046"/>
    <w:rsid w:val="00236A0A"/>
    <w:rsid w:val="002401FF"/>
    <w:rsid w:val="00240C76"/>
    <w:rsid w:val="002416CC"/>
    <w:rsid w:val="0024185D"/>
    <w:rsid w:val="00241A33"/>
    <w:rsid w:val="00241AC7"/>
    <w:rsid w:val="00241DBC"/>
    <w:rsid w:val="002421D5"/>
    <w:rsid w:val="00242366"/>
    <w:rsid w:val="002424B5"/>
    <w:rsid w:val="00242D98"/>
    <w:rsid w:val="00243AB1"/>
    <w:rsid w:val="00243BA1"/>
    <w:rsid w:val="0024474D"/>
    <w:rsid w:val="00244FB3"/>
    <w:rsid w:val="00245196"/>
    <w:rsid w:val="00245435"/>
    <w:rsid w:val="00245BFB"/>
    <w:rsid w:val="00246A5C"/>
    <w:rsid w:val="00247191"/>
    <w:rsid w:val="002471A5"/>
    <w:rsid w:val="0024765F"/>
    <w:rsid w:val="00247FEB"/>
    <w:rsid w:val="00250A22"/>
    <w:rsid w:val="00250DFF"/>
    <w:rsid w:val="00251BD1"/>
    <w:rsid w:val="00252788"/>
    <w:rsid w:val="00252B0A"/>
    <w:rsid w:val="0025318E"/>
    <w:rsid w:val="0025455C"/>
    <w:rsid w:val="0025522A"/>
    <w:rsid w:val="0025592F"/>
    <w:rsid w:val="00255A83"/>
    <w:rsid w:val="002561AD"/>
    <w:rsid w:val="00256D1A"/>
    <w:rsid w:val="0025746F"/>
    <w:rsid w:val="002601AD"/>
    <w:rsid w:val="00261623"/>
    <w:rsid w:val="00261628"/>
    <w:rsid w:val="00261653"/>
    <w:rsid w:val="00261C53"/>
    <w:rsid w:val="00262818"/>
    <w:rsid w:val="00262BA6"/>
    <w:rsid w:val="00262C4B"/>
    <w:rsid w:val="0026327B"/>
    <w:rsid w:val="00263755"/>
    <w:rsid w:val="00263A61"/>
    <w:rsid w:val="002641AF"/>
    <w:rsid w:val="00264572"/>
    <w:rsid w:val="0026471E"/>
    <w:rsid w:val="002647AC"/>
    <w:rsid w:val="00264EAB"/>
    <w:rsid w:val="00264FED"/>
    <w:rsid w:val="00264FF2"/>
    <w:rsid w:val="002651D0"/>
    <w:rsid w:val="0026548C"/>
    <w:rsid w:val="00265A45"/>
    <w:rsid w:val="00265C9A"/>
    <w:rsid w:val="00265E17"/>
    <w:rsid w:val="00266207"/>
    <w:rsid w:val="00266387"/>
    <w:rsid w:val="00267195"/>
    <w:rsid w:val="002673DD"/>
    <w:rsid w:val="0026758D"/>
    <w:rsid w:val="002677FB"/>
    <w:rsid w:val="00267FA7"/>
    <w:rsid w:val="0027017D"/>
    <w:rsid w:val="00270C91"/>
    <w:rsid w:val="00270E3B"/>
    <w:rsid w:val="002711D9"/>
    <w:rsid w:val="00271641"/>
    <w:rsid w:val="00271B6D"/>
    <w:rsid w:val="00271CD8"/>
    <w:rsid w:val="00271F5B"/>
    <w:rsid w:val="0027370C"/>
    <w:rsid w:val="00273C70"/>
    <w:rsid w:val="0027422C"/>
    <w:rsid w:val="00274EA0"/>
    <w:rsid w:val="00275831"/>
    <w:rsid w:val="00275881"/>
    <w:rsid w:val="00275A3F"/>
    <w:rsid w:val="00276F72"/>
    <w:rsid w:val="0027757A"/>
    <w:rsid w:val="00280F84"/>
    <w:rsid w:val="00281003"/>
    <w:rsid w:val="00281F1E"/>
    <w:rsid w:val="00282361"/>
    <w:rsid w:val="00282BBC"/>
    <w:rsid w:val="002830A6"/>
    <w:rsid w:val="0028337F"/>
    <w:rsid w:val="00283F39"/>
    <w:rsid w:val="0028462A"/>
    <w:rsid w:val="00284B22"/>
    <w:rsid w:val="00284C84"/>
    <w:rsid w:val="00284F7F"/>
    <w:rsid w:val="00285AF4"/>
    <w:rsid w:val="0028741B"/>
    <w:rsid w:val="00287422"/>
    <w:rsid w:val="002874EB"/>
    <w:rsid w:val="002875F9"/>
    <w:rsid w:val="00287E22"/>
    <w:rsid w:val="00290B7A"/>
    <w:rsid w:val="002911CB"/>
    <w:rsid w:val="002918CE"/>
    <w:rsid w:val="00291C79"/>
    <w:rsid w:val="00291D27"/>
    <w:rsid w:val="00292095"/>
    <w:rsid w:val="002937C6"/>
    <w:rsid w:val="002939A8"/>
    <w:rsid w:val="00294076"/>
    <w:rsid w:val="002941F9"/>
    <w:rsid w:val="002946A2"/>
    <w:rsid w:val="0029482A"/>
    <w:rsid w:val="00295100"/>
    <w:rsid w:val="0029647C"/>
    <w:rsid w:val="00297055"/>
    <w:rsid w:val="00297259"/>
    <w:rsid w:val="002977DB"/>
    <w:rsid w:val="00297B1C"/>
    <w:rsid w:val="00297F92"/>
    <w:rsid w:val="002A005A"/>
    <w:rsid w:val="002A0286"/>
    <w:rsid w:val="002A0B5D"/>
    <w:rsid w:val="002A0BC8"/>
    <w:rsid w:val="002A1D79"/>
    <w:rsid w:val="002A22AA"/>
    <w:rsid w:val="002A286E"/>
    <w:rsid w:val="002A28B4"/>
    <w:rsid w:val="002A297E"/>
    <w:rsid w:val="002A2B8C"/>
    <w:rsid w:val="002A2B9A"/>
    <w:rsid w:val="002A30D8"/>
    <w:rsid w:val="002A327B"/>
    <w:rsid w:val="002A35CF"/>
    <w:rsid w:val="002A394C"/>
    <w:rsid w:val="002A3E2A"/>
    <w:rsid w:val="002A3EC1"/>
    <w:rsid w:val="002A475D"/>
    <w:rsid w:val="002A4808"/>
    <w:rsid w:val="002A4ADD"/>
    <w:rsid w:val="002A55B0"/>
    <w:rsid w:val="002A59BC"/>
    <w:rsid w:val="002A6D8D"/>
    <w:rsid w:val="002A6E0F"/>
    <w:rsid w:val="002A6ECA"/>
    <w:rsid w:val="002A71AE"/>
    <w:rsid w:val="002B0B50"/>
    <w:rsid w:val="002B0E8D"/>
    <w:rsid w:val="002B0F93"/>
    <w:rsid w:val="002B223B"/>
    <w:rsid w:val="002B3081"/>
    <w:rsid w:val="002B316A"/>
    <w:rsid w:val="002B32C3"/>
    <w:rsid w:val="002B37AE"/>
    <w:rsid w:val="002B3D05"/>
    <w:rsid w:val="002B50F2"/>
    <w:rsid w:val="002B5F30"/>
    <w:rsid w:val="002B5F82"/>
    <w:rsid w:val="002B6C0B"/>
    <w:rsid w:val="002B715F"/>
    <w:rsid w:val="002B7251"/>
    <w:rsid w:val="002B73F1"/>
    <w:rsid w:val="002C0DB5"/>
    <w:rsid w:val="002C0E49"/>
    <w:rsid w:val="002C19AE"/>
    <w:rsid w:val="002C1BB9"/>
    <w:rsid w:val="002C1E62"/>
    <w:rsid w:val="002C293A"/>
    <w:rsid w:val="002C2C32"/>
    <w:rsid w:val="002C3D0E"/>
    <w:rsid w:val="002C3F1E"/>
    <w:rsid w:val="002C3F93"/>
    <w:rsid w:val="002C5523"/>
    <w:rsid w:val="002C5D1B"/>
    <w:rsid w:val="002C5E35"/>
    <w:rsid w:val="002C6946"/>
    <w:rsid w:val="002C696E"/>
    <w:rsid w:val="002C69C5"/>
    <w:rsid w:val="002C6D33"/>
    <w:rsid w:val="002C701A"/>
    <w:rsid w:val="002C78BD"/>
    <w:rsid w:val="002C7F0C"/>
    <w:rsid w:val="002D1852"/>
    <w:rsid w:val="002D18A9"/>
    <w:rsid w:val="002D19DE"/>
    <w:rsid w:val="002D1EBE"/>
    <w:rsid w:val="002D2EAD"/>
    <w:rsid w:val="002D3434"/>
    <w:rsid w:val="002D34A2"/>
    <w:rsid w:val="002D3BC9"/>
    <w:rsid w:val="002D4039"/>
    <w:rsid w:val="002D4185"/>
    <w:rsid w:val="002D5068"/>
    <w:rsid w:val="002D5906"/>
    <w:rsid w:val="002D5FEA"/>
    <w:rsid w:val="002D674A"/>
    <w:rsid w:val="002D6985"/>
    <w:rsid w:val="002D6C11"/>
    <w:rsid w:val="002D6C7A"/>
    <w:rsid w:val="002D7016"/>
    <w:rsid w:val="002D78AF"/>
    <w:rsid w:val="002E081C"/>
    <w:rsid w:val="002E1D84"/>
    <w:rsid w:val="002E20D5"/>
    <w:rsid w:val="002E2F80"/>
    <w:rsid w:val="002E3D0B"/>
    <w:rsid w:val="002E4235"/>
    <w:rsid w:val="002E536A"/>
    <w:rsid w:val="002E5455"/>
    <w:rsid w:val="002E55BF"/>
    <w:rsid w:val="002E6D0C"/>
    <w:rsid w:val="002E6FAD"/>
    <w:rsid w:val="002E7580"/>
    <w:rsid w:val="002E7748"/>
    <w:rsid w:val="002E781A"/>
    <w:rsid w:val="002E7A27"/>
    <w:rsid w:val="002F0AC5"/>
    <w:rsid w:val="002F0B2B"/>
    <w:rsid w:val="002F148C"/>
    <w:rsid w:val="002F1670"/>
    <w:rsid w:val="002F1C7A"/>
    <w:rsid w:val="002F1D59"/>
    <w:rsid w:val="002F375A"/>
    <w:rsid w:val="002F3853"/>
    <w:rsid w:val="002F4275"/>
    <w:rsid w:val="002F51FF"/>
    <w:rsid w:val="002F5787"/>
    <w:rsid w:val="002F68CB"/>
    <w:rsid w:val="002F6EB4"/>
    <w:rsid w:val="002F75C7"/>
    <w:rsid w:val="002F7BFF"/>
    <w:rsid w:val="002F7CFE"/>
    <w:rsid w:val="00300380"/>
    <w:rsid w:val="00300A5C"/>
    <w:rsid w:val="00300B6C"/>
    <w:rsid w:val="00301AAD"/>
    <w:rsid w:val="0030214B"/>
    <w:rsid w:val="003023EB"/>
    <w:rsid w:val="00302680"/>
    <w:rsid w:val="00302735"/>
    <w:rsid w:val="00302FC6"/>
    <w:rsid w:val="00303085"/>
    <w:rsid w:val="00303213"/>
    <w:rsid w:val="0030414E"/>
    <w:rsid w:val="0030426B"/>
    <w:rsid w:val="0030463B"/>
    <w:rsid w:val="00304BBF"/>
    <w:rsid w:val="003052C5"/>
    <w:rsid w:val="00306485"/>
    <w:rsid w:val="003069CD"/>
    <w:rsid w:val="00306BB9"/>
    <w:rsid w:val="00306C23"/>
    <w:rsid w:val="00306C9F"/>
    <w:rsid w:val="00310FE2"/>
    <w:rsid w:val="00311732"/>
    <w:rsid w:val="00311AF5"/>
    <w:rsid w:val="0031231D"/>
    <w:rsid w:val="0031236B"/>
    <w:rsid w:val="0031282E"/>
    <w:rsid w:val="00313708"/>
    <w:rsid w:val="00313C65"/>
    <w:rsid w:val="0031428A"/>
    <w:rsid w:val="00315C40"/>
    <w:rsid w:val="00315EC4"/>
    <w:rsid w:val="0031693C"/>
    <w:rsid w:val="0031699B"/>
    <w:rsid w:val="0031715A"/>
    <w:rsid w:val="00317BB3"/>
    <w:rsid w:val="00317C2C"/>
    <w:rsid w:val="003200B9"/>
    <w:rsid w:val="0032133D"/>
    <w:rsid w:val="003221C5"/>
    <w:rsid w:val="003227C3"/>
    <w:rsid w:val="0032380F"/>
    <w:rsid w:val="003245C6"/>
    <w:rsid w:val="0032496F"/>
    <w:rsid w:val="00324D2A"/>
    <w:rsid w:val="00325BD3"/>
    <w:rsid w:val="003263B6"/>
    <w:rsid w:val="00326408"/>
    <w:rsid w:val="00326810"/>
    <w:rsid w:val="00326828"/>
    <w:rsid w:val="00326BA6"/>
    <w:rsid w:val="00326FCE"/>
    <w:rsid w:val="00327D9F"/>
    <w:rsid w:val="00330290"/>
    <w:rsid w:val="00330D0E"/>
    <w:rsid w:val="003316D6"/>
    <w:rsid w:val="00331834"/>
    <w:rsid w:val="00332050"/>
    <w:rsid w:val="00333E2D"/>
    <w:rsid w:val="0033401C"/>
    <w:rsid w:val="00334159"/>
    <w:rsid w:val="0033434E"/>
    <w:rsid w:val="00334914"/>
    <w:rsid w:val="0033495C"/>
    <w:rsid w:val="00334B31"/>
    <w:rsid w:val="00334F0C"/>
    <w:rsid w:val="0033513E"/>
    <w:rsid w:val="003351E0"/>
    <w:rsid w:val="003355E2"/>
    <w:rsid w:val="00335E6A"/>
    <w:rsid w:val="003365CA"/>
    <w:rsid w:val="0033676A"/>
    <w:rsid w:val="003368BA"/>
    <w:rsid w:val="00336976"/>
    <w:rsid w:val="00336A29"/>
    <w:rsid w:val="00336A99"/>
    <w:rsid w:val="00336DBA"/>
    <w:rsid w:val="00336EA6"/>
    <w:rsid w:val="0033727F"/>
    <w:rsid w:val="00337671"/>
    <w:rsid w:val="00337956"/>
    <w:rsid w:val="00337ABC"/>
    <w:rsid w:val="00337DC5"/>
    <w:rsid w:val="00340DD9"/>
    <w:rsid w:val="00341299"/>
    <w:rsid w:val="0034191C"/>
    <w:rsid w:val="00341C64"/>
    <w:rsid w:val="003420D8"/>
    <w:rsid w:val="0034284F"/>
    <w:rsid w:val="00342CF3"/>
    <w:rsid w:val="00342F1C"/>
    <w:rsid w:val="00343504"/>
    <w:rsid w:val="003435FD"/>
    <w:rsid w:val="003438F1"/>
    <w:rsid w:val="00343C1B"/>
    <w:rsid w:val="0034499D"/>
    <w:rsid w:val="00345222"/>
    <w:rsid w:val="003452FF"/>
    <w:rsid w:val="0034604A"/>
    <w:rsid w:val="003471FB"/>
    <w:rsid w:val="00347360"/>
    <w:rsid w:val="00347987"/>
    <w:rsid w:val="0035037E"/>
    <w:rsid w:val="003503C1"/>
    <w:rsid w:val="0035097F"/>
    <w:rsid w:val="00351D87"/>
    <w:rsid w:val="0035235F"/>
    <w:rsid w:val="003525F9"/>
    <w:rsid w:val="003529C8"/>
    <w:rsid w:val="0035312E"/>
    <w:rsid w:val="0035315B"/>
    <w:rsid w:val="00353600"/>
    <w:rsid w:val="00353807"/>
    <w:rsid w:val="00354593"/>
    <w:rsid w:val="00354BB4"/>
    <w:rsid w:val="003550A7"/>
    <w:rsid w:val="00356242"/>
    <w:rsid w:val="00356DFE"/>
    <w:rsid w:val="00357C5F"/>
    <w:rsid w:val="0036060F"/>
    <w:rsid w:val="00360E17"/>
    <w:rsid w:val="00360F15"/>
    <w:rsid w:val="00361075"/>
    <w:rsid w:val="0036209C"/>
    <w:rsid w:val="003621A3"/>
    <w:rsid w:val="003622AF"/>
    <w:rsid w:val="00362894"/>
    <w:rsid w:val="00362ACD"/>
    <w:rsid w:val="00364050"/>
    <w:rsid w:val="0036420C"/>
    <w:rsid w:val="003645D2"/>
    <w:rsid w:val="003649D3"/>
    <w:rsid w:val="00364B1D"/>
    <w:rsid w:val="00364C2E"/>
    <w:rsid w:val="00364DF0"/>
    <w:rsid w:val="003658FF"/>
    <w:rsid w:val="00367C8A"/>
    <w:rsid w:val="00367CE1"/>
    <w:rsid w:val="00367D23"/>
    <w:rsid w:val="003701B5"/>
    <w:rsid w:val="00370357"/>
    <w:rsid w:val="0037090C"/>
    <w:rsid w:val="00370B4B"/>
    <w:rsid w:val="003712FA"/>
    <w:rsid w:val="00371441"/>
    <w:rsid w:val="00371F68"/>
    <w:rsid w:val="003728FA"/>
    <w:rsid w:val="0037291C"/>
    <w:rsid w:val="00373AAE"/>
    <w:rsid w:val="00375033"/>
    <w:rsid w:val="00375F46"/>
    <w:rsid w:val="003772F7"/>
    <w:rsid w:val="003811B2"/>
    <w:rsid w:val="00381E2C"/>
    <w:rsid w:val="00382857"/>
    <w:rsid w:val="00382E8E"/>
    <w:rsid w:val="003848A9"/>
    <w:rsid w:val="00385105"/>
    <w:rsid w:val="003851ED"/>
    <w:rsid w:val="0038536D"/>
    <w:rsid w:val="003853AE"/>
    <w:rsid w:val="00385DFB"/>
    <w:rsid w:val="00385F96"/>
    <w:rsid w:val="00386F69"/>
    <w:rsid w:val="00387107"/>
    <w:rsid w:val="003905D8"/>
    <w:rsid w:val="0039164B"/>
    <w:rsid w:val="0039219A"/>
    <w:rsid w:val="00392CF7"/>
    <w:rsid w:val="00393064"/>
    <w:rsid w:val="003933C8"/>
    <w:rsid w:val="00393EB0"/>
    <w:rsid w:val="0039429D"/>
    <w:rsid w:val="0039447B"/>
    <w:rsid w:val="0039486A"/>
    <w:rsid w:val="00396525"/>
    <w:rsid w:val="00396A3B"/>
    <w:rsid w:val="00397803"/>
    <w:rsid w:val="00397DEF"/>
    <w:rsid w:val="003A0CFB"/>
    <w:rsid w:val="003A1EBA"/>
    <w:rsid w:val="003A2073"/>
    <w:rsid w:val="003A2333"/>
    <w:rsid w:val="003A2412"/>
    <w:rsid w:val="003A2B95"/>
    <w:rsid w:val="003A2CF5"/>
    <w:rsid w:val="003A399C"/>
    <w:rsid w:val="003A4131"/>
    <w:rsid w:val="003A4E21"/>
    <w:rsid w:val="003A5127"/>
    <w:rsid w:val="003A5190"/>
    <w:rsid w:val="003A56B7"/>
    <w:rsid w:val="003A6798"/>
    <w:rsid w:val="003A6C5E"/>
    <w:rsid w:val="003A6E47"/>
    <w:rsid w:val="003A76FA"/>
    <w:rsid w:val="003A77F8"/>
    <w:rsid w:val="003A781E"/>
    <w:rsid w:val="003B0768"/>
    <w:rsid w:val="003B0BB7"/>
    <w:rsid w:val="003B126A"/>
    <w:rsid w:val="003B1C9D"/>
    <w:rsid w:val="003B240E"/>
    <w:rsid w:val="003B2ACD"/>
    <w:rsid w:val="003B2B7E"/>
    <w:rsid w:val="003B38EE"/>
    <w:rsid w:val="003B3D2A"/>
    <w:rsid w:val="003B3E41"/>
    <w:rsid w:val="003B4081"/>
    <w:rsid w:val="003B431E"/>
    <w:rsid w:val="003B4617"/>
    <w:rsid w:val="003B4FFD"/>
    <w:rsid w:val="003B5A44"/>
    <w:rsid w:val="003B6369"/>
    <w:rsid w:val="003B6BAF"/>
    <w:rsid w:val="003B6F78"/>
    <w:rsid w:val="003B7E8F"/>
    <w:rsid w:val="003C10EC"/>
    <w:rsid w:val="003C1795"/>
    <w:rsid w:val="003C1A69"/>
    <w:rsid w:val="003C21C2"/>
    <w:rsid w:val="003C2758"/>
    <w:rsid w:val="003C27B4"/>
    <w:rsid w:val="003C336C"/>
    <w:rsid w:val="003C3877"/>
    <w:rsid w:val="003C513E"/>
    <w:rsid w:val="003C5B55"/>
    <w:rsid w:val="003C5C71"/>
    <w:rsid w:val="003C5D9B"/>
    <w:rsid w:val="003C65CA"/>
    <w:rsid w:val="003C66F8"/>
    <w:rsid w:val="003C6E4C"/>
    <w:rsid w:val="003C6FB2"/>
    <w:rsid w:val="003C7779"/>
    <w:rsid w:val="003C782B"/>
    <w:rsid w:val="003D029E"/>
    <w:rsid w:val="003D08FA"/>
    <w:rsid w:val="003D0EA6"/>
    <w:rsid w:val="003D104C"/>
    <w:rsid w:val="003D1359"/>
    <w:rsid w:val="003D13EF"/>
    <w:rsid w:val="003D165E"/>
    <w:rsid w:val="003D1AF5"/>
    <w:rsid w:val="003D1F70"/>
    <w:rsid w:val="003D2322"/>
    <w:rsid w:val="003D28D1"/>
    <w:rsid w:val="003D3200"/>
    <w:rsid w:val="003D3A24"/>
    <w:rsid w:val="003D41D0"/>
    <w:rsid w:val="003D4D66"/>
    <w:rsid w:val="003D60EB"/>
    <w:rsid w:val="003D6338"/>
    <w:rsid w:val="003D63DE"/>
    <w:rsid w:val="003D7181"/>
    <w:rsid w:val="003D73C4"/>
    <w:rsid w:val="003D7915"/>
    <w:rsid w:val="003D7A01"/>
    <w:rsid w:val="003E13A7"/>
    <w:rsid w:val="003E190A"/>
    <w:rsid w:val="003E26B7"/>
    <w:rsid w:val="003E2CBA"/>
    <w:rsid w:val="003E2FDA"/>
    <w:rsid w:val="003E3432"/>
    <w:rsid w:val="003E36E4"/>
    <w:rsid w:val="003E3EB5"/>
    <w:rsid w:val="003E43E0"/>
    <w:rsid w:val="003E53D8"/>
    <w:rsid w:val="003E5E38"/>
    <w:rsid w:val="003E6C2D"/>
    <w:rsid w:val="003E7445"/>
    <w:rsid w:val="003E7846"/>
    <w:rsid w:val="003E7984"/>
    <w:rsid w:val="003E7E4A"/>
    <w:rsid w:val="003F124A"/>
    <w:rsid w:val="003F17A1"/>
    <w:rsid w:val="003F24C8"/>
    <w:rsid w:val="003F3B7F"/>
    <w:rsid w:val="003F3F15"/>
    <w:rsid w:val="003F40F4"/>
    <w:rsid w:val="003F47F9"/>
    <w:rsid w:val="003F5162"/>
    <w:rsid w:val="003F5A78"/>
    <w:rsid w:val="003F5C55"/>
    <w:rsid w:val="003F623F"/>
    <w:rsid w:val="003F6E52"/>
    <w:rsid w:val="003F7B67"/>
    <w:rsid w:val="003F7E7F"/>
    <w:rsid w:val="003F7F09"/>
    <w:rsid w:val="004009AC"/>
    <w:rsid w:val="00400ACE"/>
    <w:rsid w:val="00400BD2"/>
    <w:rsid w:val="00401084"/>
    <w:rsid w:val="004015CC"/>
    <w:rsid w:val="00401D66"/>
    <w:rsid w:val="00402685"/>
    <w:rsid w:val="00402959"/>
    <w:rsid w:val="00402CFA"/>
    <w:rsid w:val="00402E00"/>
    <w:rsid w:val="004036A7"/>
    <w:rsid w:val="00403C5E"/>
    <w:rsid w:val="00403E50"/>
    <w:rsid w:val="004050E3"/>
    <w:rsid w:val="00405263"/>
    <w:rsid w:val="00405A35"/>
    <w:rsid w:val="00405F9F"/>
    <w:rsid w:val="00406389"/>
    <w:rsid w:val="00406E5C"/>
    <w:rsid w:val="00407CAD"/>
    <w:rsid w:val="00407EF0"/>
    <w:rsid w:val="00407F47"/>
    <w:rsid w:val="00410DC2"/>
    <w:rsid w:val="00411257"/>
    <w:rsid w:val="00411271"/>
    <w:rsid w:val="00412202"/>
    <w:rsid w:val="004122E0"/>
    <w:rsid w:val="0041249E"/>
    <w:rsid w:val="00412BEA"/>
    <w:rsid w:val="00412E70"/>
    <w:rsid w:val="00412F2B"/>
    <w:rsid w:val="004136BA"/>
    <w:rsid w:val="0041398E"/>
    <w:rsid w:val="004145AE"/>
    <w:rsid w:val="004160CA"/>
    <w:rsid w:val="004161A5"/>
    <w:rsid w:val="00416970"/>
    <w:rsid w:val="00416F2C"/>
    <w:rsid w:val="004178B3"/>
    <w:rsid w:val="00417A8F"/>
    <w:rsid w:val="004200B5"/>
    <w:rsid w:val="00420522"/>
    <w:rsid w:val="00420F0E"/>
    <w:rsid w:val="00421083"/>
    <w:rsid w:val="00421981"/>
    <w:rsid w:val="0042237D"/>
    <w:rsid w:val="00422857"/>
    <w:rsid w:val="00422DE5"/>
    <w:rsid w:val="004235EB"/>
    <w:rsid w:val="00423AD6"/>
    <w:rsid w:val="00424B07"/>
    <w:rsid w:val="004253CC"/>
    <w:rsid w:val="004254E7"/>
    <w:rsid w:val="00426314"/>
    <w:rsid w:val="0042711C"/>
    <w:rsid w:val="00427E3B"/>
    <w:rsid w:val="0043077B"/>
    <w:rsid w:val="00430F12"/>
    <w:rsid w:val="00431E93"/>
    <w:rsid w:val="004324DC"/>
    <w:rsid w:val="0043252F"/>
    <w:rsid w:val="004328C2"/>
    <w:rsid w:val="00433495"/>
    <w:rsid w:val="00433CD7"/>
    <w:rsid w:val="00434646"/>
    <w:rsid w:val="00434851"/>
    <w:rsid w:val="00434FEE"/>
    <w:rsid w:val="00435779"/>
    <w:rsid w:val="0043620D"/>
    <w:rsid w:val="004369C1"/>
    <w:rsid w:val="00436A85"/>
    <w:rsid w:val="00437948"/>
    <w:rsid w:val="004414B1"/>
    <w:rsid w:val="00442037"/>
    <w:rsid w:val="00442046"/>
    <w:rsid w:val="00442345"/>
    <w:rsid w:val="0044247C"/>
    <w:rsid w:val="00442E04"/>
    <w:rsid w:val="00442EDB"/>
    <w:rsid w:val="00443024"/>
    <w:rsid w:val="004436C2"/>
    <w:rsid w:val="004438BA"/>
    <w:rsid w:val="00444210"/>
    <w:rsid w:val="00444B4C"/>
    <w:rsid w:val="0044504D"/>
    <w:rsid w:val="00445114"/>
    <w:rsid w:val="0044648B"/>
    <w:rsid w:val="00446A9A"/>
    <w:rsid w:val="0044763C"/>
    <w:rsid w:val="00447AA3"/>
    <w:rsid w:val="00450569"/>
    <w:rsid w:val="0045070B"/>
    <w:rsid w:val="0045094B"/>
    <w:rsid w:val="00450E92"/>
    <w:rsid w:val="0045186F"/>
    <w:rsid w:val="00451A34"/>
    <w:rsid w:val="004523FD"/>
    <w:rsid w:val="0045262D"/>
    <w:rsid w:val="0045280C"/>
    <w:rsid w:val="00452BF9"/>
    <w:rsid w:val="004533AA"/>
    <w:rsid w:val="00453ADF"/>
    <w:rsid w:val="00453D2D"/>
    <w:rsid w:val="00453EC1"/>
    <w:rsid w:val="00454159"/>
    <w:rsid w:val="004541A2"/>
    <w:rsid w:val="004543C5"/>
    <w:rsid w:val="00454694"/>
    <w:rsid w:val="004546A5"/>
    <w:rsid w:val="00456066"/>
    <w:rsid w:val="004561A0"/>
    <w:rsid w:val="004561B4"/>
    <w:rsid w:val="00456259"/>
    <w:rsid w:val="00457181"/>
    <w:rsid w:val="0046023D"/>
    <w:rsid w:val="0046056E"/>
    <w:rsid w:val="00460AF8"/>
    <w:rsid w:val="004614B3"/>
    <w:rsid w:val="004619DC"/>
    <w:rsid w:val="00461CBF"/>
    <w:rsid w:val="004626AB"/>
    <w:rsid w:val="004633E1"/>
    <w:rsid w:val="00463915"/>
    <w:rsid w:val="00464845"/>
    <w:rsid w:val="00465583"/>
    <w:rsid w:val="004656F5"/>
    <w:rsid w:val="004662AB"/>
    <w:rsid w:val="0046763D"/>
    <w:rsid w:val="004678CB"/>
    <w:rsid w:val="00470EAB"/>
    <w:rsid w:val="0047103B"/>
    <w:rsid w:val="00472B7B"/>
    <w:rsid w:val="00472DCD"/>
    <w:rsid w:val="00473179"/>
    <w:rsid w:val="00474516"/>
    <w:rsid w:val="0047474E"/>
    <w:rsid w:val="0047496A"/>
    <w:rsid w:val="00474C70"/>
    <w:rsid w:val="00474E4B"/>
    <w:rsid w:val="00474EA3"/>
    <w:rsid w:val="00474FFA"/>
    <w:rsid w:val="00475CB0"/>
    <w:rsid w:val="00475D0C"/>
    <w:rsid w:val="00476C1F"/>
    <w:rsid w:val="00476CF9"/>
    <w:rsid w:val="00476F6E"/>
    <w:rsid w:val="00477CE3"/>
    <w:rsid w:val="00477ED6"/>
    <w:rsid w:val="004800D1"/>
    <w:rsid w:val="00480185"/>
    <w:rsid w:val="004808AB"/>
    <w:rsid w:val="00480C54"/>
    <w:rsid w:val="00481170"/>
    <w:rsid w:val="004826E4"/>
    <w:rsid w:val="00482A35"/>
    <w:rsid w:val="00482BF9"/>
    <w:rsid w:val="00482C63"/>
    <w:rsid w:val="004837AF"/>
    <w:rsid w:val="00483E57"/>
    <w:rsid w:val="00484D7A"/>
    <w:rsid w:val="00485104"/>
    <w:rsid w:val="00485185"/>
    <w:rsid w:val="0048642E"/>
    <w:rsid w:val="00486B02"/>
    <w:rsid w:val="00486F6D"/>
    <w:rsid w:val="00487070"/>
    <w:rsid w:val="00487FE0"/>
    <w:rsid w:val="004908D0"/>
    <w:rsid w:val="00490AB3"/>
    <w:rsid w:val="00491389"/>
    <w:rsid w:val="00491A2C"/>
    <w:rsid w:val="00491CB8"/>
    <w:rsid w:val="00492070"/>
    <w:rsid w:val="004933A3"/>
    <w:rsid w:val="004933C2"/>
    <w:rsid w:val="00493530"/>
    <w:rsid w:val="00493574"/>
    <w:rsid w:val="0049392A"/>
    <w:rsid w:val="00494470"/>
    <w:rsid w:val="00494488"/>
    <w:rsid w:val="00495165"/>
    <w:rsid w:val="00495A4E"/>
    <w:rsid w:val="00497104"/>
    <w:rsid w:val="0049750F"/>
    <w:rsid w:val="0049787D"/>
    <w:rsid w:val="004A0311"/>
    <w:rsid w:val="004A03F1"/>
    <w:rsid w:val="004A0ECB"/>
    <w:rsid w:val="004A13BC"/>
    <w:rsid w:val="004A1616"/>
    <w:rsid w:val="004A225C"/>
    <w:rsid w:val="004A29D0"/>
    <w:rsid w:val="004A2ABB"/>
    <w:rsid w:val="004A3200"/>
    <w:rsid w:val="004A385D"/>
    <w:rsid w:val="004A3AEA"/>
    <w:rsid w:val="004A3D38"/>
    <w:rsid w:val="004A4966"/>
    <w:rsid w:val="004A5120"/>
    <w:rsid w:val="004A5B5C"/>
    <w:rsid w:val="004A5BE6"/>
    <w:rsid w:val="004A623C"/>
    <w:rsid w:val="004A69A6"/>
    <w:rsid w:val="004A6EA4"/>
    <w:rsid w:val="004A70F3"/>
    <w:rsid w:val="004A73B2"/>
    <w:rsid w:val="004A742A"/>
    <w:rsid w:val="004A7515"/>
    <w:rsid w:val="004A7A51"/>
    <w:rsid w:val="004A7BEE"/>
    <w:rsid w:val="004A7DA3"/>
    <w:rsid w:val="004B1320"/>
    <w:rsid w:val="004B13C5"/>
    <w:rsid w:val="004B1B23"/>
    <w:rsid w:val="004B1CCC"/>
    <w:rsid w:val="004B20A0"/>
    <w:rsid w:val="004B2329"/>
    <w:rsid w:val="004B2E35"/>
    <w:rsid w:val="004B31E1"/>
    <w:rsid w:val="004B37BA"/>
    <w:rsid w:val="004B3B66"/>
    <w:rsid w:val="004B45F4"/>
    <w:rsid w:val="004B47FD"/>
    <w:rsid w:val="004B484F"/>
    <w:rsid w:val="004B493A"/>
    <w:rsid w:val="004B4A3D"/>
    <w:rsid w:val="004B5488"/>
    <w:rsid w:val="004B572B"/>
    <w:rsid w:val="004B723A"/>
    <w:rsid w:val="004C0638"/>
    <w:rsid w:val="004C0A87"/>
    <w:rsid w:val="004C0C69"/>
    <w:rsid w:val="004C11A9"/>
    <w:rsid w:val="004C2E21"/>
    <w:rsid w:val="004C3168"/>
    <w:rsid w:val="004C363E"/>
    <w:rsid w:val="004C3E8D"/>
    <w:rsid w:val="004C4B48"/>
    <w:rsid w:val="004C58E6"/>
    <w:rsid w:val="004C59A5"/>
    <w:rsid w:val="004C613D"/>
    <w:rsid w:val="004C68E7"/>
    <w:rsid w:val="004C6910"/>
    <w:rsid w:val="004C6B4E"/>
    <w:rsid w:val="004C76E6"/>
    <w:rsid w:val="004D0013"/>
    <w:rsid w:val="004D030A"/>
    <w:rsid w:val="004D0516"/>
    <w:rsid w:val="004D0D5E"/>
    <w:rsid w:val="004D0F46"/>
    <w:rsid w:val="004D1371"/>
    <w:rsid w:val="004D227B"/>
    <w:rsid w:val="004D23A1"/>
    <w:rsid w:val="004D27E2"/>
    <w:rsid w:val="004D2887"/>
    <w:rsid w:val="004D32A5"/>
    <w:rsid w:val="004D3425"/>
    <w:rsid w:val="004D454C"/>
    <w:rsid w:val="004D4B4D"/>
    <w:rsid w:val="004D56EB"/>
    <w:rsid w:val="004D6041"/>
    <w:rsid w:val="004D6476"/>
    <w:rsid w:val="004D7695"/>
    <w:rsid w:val="004D7EE3"/>
    <w:rsid w:val="004E0F2C"/>
    <w:rsid w:val="004E1043"/>
    <w:rsid w:val="004E1167"/>
    <w:rsid w:val="004E1E38"/>
    <w:rsid w:val="004E1F0D"/>
    <w:rsid w:val="004E1FCB"/>
    <w:rsid w:val="004E2BF0"/>
    <w:rsid w:val="004E2FEB"/>
    <w:rsid w:val="004E35D8"/>
    <w:rsid w:val="004E385E"/>
    <w:rsid w:val="004E3CE5"/>
    <w:rsid w:val="004E473C"/>
    <w:rsid w:val="004E5803"/>
    <w:rsid w:val="004E6991"/>
    <w:rsid w:val="004E7FFE"/>
    <w:rsid w:val="004F05B5"/>
    <w:rsid w:val="004F0A66"/>
    <w:rsid w:val="004F0B22"/>
    <w:rsid w:val="004F142B"/>
    <w:rsid w:val="004F2AC5"/>
    <w:rsid w:val="004F3218"/>
    <w:rsid w:val="004F36B5"/>
    <w:rsid w:val="004F3BD3"/>
    <w:rsid w:val="004F4069"/>
    <w:rsid w:val="004F470D"/>
    <w:rsid w:val="004F48DD"/>
    <w:rsid w:val="004F534A"/>
    <w:rsid w:val="004F59FB"/>
    <w:rsid w:val="004F5E62"/>
    <w:rsid w:val="004F5F74"/>
    <w:rsid w:val="004F609E"/>
    <w:rsid w:val="004F635D"/>
    <w:rsid w:val="004F6AF2"/>
    <w:rsid w:val="004F72EE"/>
    <w:rsid w:val="004F7674"/>
    <w:rsid w:val="004F7961"/>
    <w:rsid w:val="00500A39"/>
    <w:rsid w:val="00501396"/>
    <w:rsid w:val="005013FE"/>
    <w:rsid w:val="0050155B"/>
    <w:rsid w:val="00502B3D"/>
    <w:rsid w:val="00502B85"/>
    <w:rsid w:val="00502D12"/>
    <w:rsid w:val="00502E8D"/>
    <w:rsid w:val="00503901"/>
    <w:rsid w:val="00503E77"/>
    <w:rsid w:val="0050527A"/>
    <w:rsid w:val="005059D4"/>
    <w:rsid w:val="005076A8"/>
    <w:rsid w:val="00507743"/>
    <w:rsid w:val="005079DF"/>
    <w:rsid w:val="00507DD2"/>
    <w:rsid w:val="005100F7"/>
    <w:rsid w:val="0051020B"/>
    <w:rsid w:val="0051153C"/>
    <w:rsid w:val="00511863"/>
    <w:rsid w:val="00512137"/>
    <w:rsid w:val="005128E7"/>
    <w:rsid w:val="00513D13"/>
    <w:rsid w:val="00514004"/>
    <w:rsid w:val="00514CF0"/>
    <w:rsid w:val="00514DF1"/>
    <w:rsid w:val="00515596"/>
    <w:rsid w:val="00515BA0"/>
    <w:rsid w:val="00515C20"/>
    <w:rsid w:val="00515D2C"/>
    <w:rsid w:val="0051642B"/>
    <w:rsid w:val="00516A91"/>
    <w:rsid w:val="0052002B"/>
    <w:rsid w:val="00521307"/>
    <w:rsid w:val="00522C0D"/>
    <w:rsid w:val="00522DAF"/>
    <w:rsid w:val="00523117"/>
    <w:rsid w:val="0052331A"/>
    <w:rsid w:val="00523A62"/>
    <w:rsid w:val="00524DC4"/>
    <w:rsid w:val="00525919"/>
    <w:rsid w:val="00525DD4"/>
    <w:rsid w:val="0052623B"/>
    <w:rsid w:val="00526295"/>
    <w:rsid w:val="00526795"/>
    <w:rsid w:val="00526903"/>
    <w:rsid w:val="005271AB"/>
    <w:rsid w:val="0052732A"/>
    <w:rsid w:val="005274CE"/>
    <w:rsid w:val="005275AB"/>
    <w:rsid w:val="00527852"/>
    <w:rsid w:val="00527B27"/>
    <w:rsid w:val="00527EBF"/>
    <w:rsid w:val="00530227"/>
    <w:rsid w:val="005302E3"/>
    <w:rsid w:val="005304DE"/>
    <w:rsid w:val="00532DD9"/>
    <w:rsid w:val="00532DF4"/>
    <w:rsid w:val="005330FB"/>
    <w:rsid w:val="00535174"/>
    <w:rsid w:val="005379AB"/>
    <w:rsid w:val="00540787"/>
    <w:rsid w:val="00540AB0"/>
    <w:rsid w:val="00540AE4"/>
    <w:rsid w:val="00541FBB"/>
    <w:rsid w:val="00542552"/>
    <w:rsid w:val="00542B99"/>
    <w:rsid w:val="00542FA0"/>
    <w:rsid w:val="00543644"/>
    <w:rsid w:val="00543849"/>
    <w:rsid w:val="00543E4D"/>
    <w:rsid w:val="005446BF"/>
    <w:rsid w:val="00544A73"/>
    <w:rsid w:val="005460E9"/>
    <w:rsid w:val="0054659C"/>
    <w:rsid w:val="00546CCF"/>
    <w:rsid w:val="00547065"/>
    <w:rsid w:val="005500B1"/>
    <w:rsid w:val="00550141"/>
    <w:rsid w:val="00550D75"/>
    <w:rsid w:val="005512F5"/>
    <w:rsid w:val="00551CCE"/>
    <w:rsid w:val="00551EF9"/>
    <w:rsid w:val="005521CE"/>
    <w:rsid w:val="005525B5"/>
    <w:rsid w:val="00552B56"/>
    <w:rsid w:val="00553836"/>
    <w:rsid w:val="0055398A"/>
    <w:rsid w:val="00553E9D"/>
    <w:rsid w:val="0055455B"/>
    <w:rsid w:val="0055473F"/>
    <w:rsid w:val="0055553A"/>
    <w:rsid w:val="005556D4"/>
    <w:rsid w:val="00555D97"/>
    <w:rsid w:val="00556441"/>
    <w:rsid w:val="00556CCE"/>
    <w:rsid w:val="005571D6"/>
    <w:rsid w:val="0055730D"/>
    <w:rsid w:val="005608F0"/>
    <w:rsid w:val="0056101F"/>
    <w:rsid w:val="00561050"/>
    <w:rsid w:val="00561230"/>
    <w:rsid w:val="00561984"/>
    <w:rsid w:val="00561E4F"/>
    <w:rsid w:val="00562257"/>
    <w:rsid w:val="00562E44"/>
    <w:rsid w:val="0056310F"/>
    <w:rsid w:val="00564516"/>
    <w:rsid w:val="00564637"/>
    <w:rsid w:val="005649D2"/>
    <w:rsid w:val="00564EB5"/>
    <w:rsid w:val="005651B7"/>
    <w:rsid w:val="005653A3"/>
    <w:rsid w:val="00565445"/>
    <w:rsid w:val="00565A19"/>
    <w:rsid w:val="00566A83"/>
    <w:rsid w:val="00570E06"/>
    <w:rsid w:val="005710E6"/>
    <w:rsid w:val="00572222"/>
    <w:rsid w:val="00572226"/>
    <w:rsid w:val="0057361F"/>
    <w:rsid w:val="00573762"/>
    <w:rsid w:val="00573B7B"/>
    <w:rsid w:val="00573C5A"/>
    <w:rsid w:val="00573EA4"/>
    <w:rsid w:val="00573F88"/>
    <w:rsid w:val="00574792"/>
    <w:rsid w:val="005748E7"/>
    <w:rsid w:val="00574AD7"/>
    <w:rsid w:val="00574C92"/>
    <w:rsid w:val="00574F5F"/>
    <w:rsid w:val="0057555B"/>
    <w:rsid w:val="005763D5"/>
    <w:rsid w:val="00577041"/>
    <w:rsid w:val="005772CB"/>
    <w:rsid w:val="005774C3"/>
    <w:rsid w:val="00577787"/>
    <w:rsid w:val="00577C64"/>
    <w:rsid w:val="00580116"/>
    <w:rsid w:val="00580E33"/>
    <w:rsid w:val="00580F1C"/>
    <w:rsid w:val="0058102D"/>
    <w:rsid w:val="00581B80"/>
    <w:rsid w:val="00582C4E"/>
    <w:rsid w:val="00583191"/>
    <w:rsid w:val="00583731"/>
    <w:rsid w:val="00583F82"/>
    <w:rsid w:val="005842BA"/>
    <w:rsid w:val="00584EF3"/>
    <w:rsid w:val="00585659"/>
    <w:rsid w:val="00585F06"/>
    <w:rsid w:val="005874AB"/>
    <w:rsid w:val="00587C98"/>
    <w:rsid w:val="005900F3"/>
    <w:rsid w:val="005911CF"/>
    <w:rsid w:val="005916D6"/>
    <w:rsid w:val="0059203A"/>
    <w:rsid w:val="005923F1"/>
    <w:rsid w:val="00592471"/>
    <w:rsid w:val="005927B6"/>
    <w:rsid w:val="00592B2A"/>
    <w:rsid w:val="00592F28"/>
    <w:rsid w:val="005934B4"/>
    <w:rsid w:val="00593D04"/>
    <w:rsid w:val="00593F8F"/>
    <w:rsid w:val="0059419A"/>
    <w:rsid w:val="00594515"/>
    <w:rsid w:val="005953DA"/>
    <w:rsid w:val="005957FA"/>
    <w:rsid w:val="00595A71"/>
    <w:rsid w:val="00595C09"/>
    <w:rsid w:val="00595D98"/>
    <w:rsid w:val="0059635F"/>
    <w:rsid w:val="00596810"/>
    <w:rsid w:val="00597644"/>
    <w:rsid w:val="005A0009"/>
    <w:rsid w:val="005A0161"/>
    <w:rsid w:val="005A050B"/>
    <w:rsid w:val="005A11C0"/>
    <w:rsid w:val="005A1A6B"/>
    <w:rsid w:val="005A1F7E"/>
    <w:rsid w:val="005A27F8"/>
    <w:rsid w:val="005A34D4"/>
    <w:rsid w:val="005A3B6C"/>
    <w:rsid w:val="005A3D81"/>
    <w:rsid w:val="005A444E"/>
    <w:rsid w:val="005A4816"/>
    <w:rsid w:val="005A4AE1"/>
    <w:rsid w:val="005A5B4A"/>
    <w:rsid w:val="005A5F77"/>
    <w:rsid w:val="005A63F9"/>
    <w:rsid w:val="005A67CA"/>
    <w:rsid w:val="005A67F3"/>
    <w:rsid w:val="005A686C"/>
    <w:rsid w:val="005A7974"/>
    <w:rsid w:val="005A797F"/>
    <w:rsid w:val="005B0F9F"/>
    <w:rsid w:val="005B184F"/>
    <w:rsid w:val="005B19E2"/>
    <w:rsid w:val="005B1AEB"/>
    <w:rsid w:val="005B1C94"/>
    <w:rsid w:val="005B234E"/>
    <w:rsid w:val="005B2710"/>
    <w:rsid w:val="005B32A1"/>
    <w:rsid w:val="005B3312"/>
    <w:rsid w:val="005B36FA"/>
    <w:rsid w:val="005B3940"/>
    <w:rsid w:val="005B3E40"/>
    <w:rsid w:val="005B4631"/>
    <w:rsid w:val="005B4B00"/>
    <w:rsid w:val="005B4F8B"/>
    <w:rsid w:val="005B5182"/>
    <w:rsid w:val="005B57A8"/>
    <w:rsid w:val="005B57F5"/>
    <w:rsid w:val="005B5C0E"/>
    <w:rsid w:val="005B6E44"/>
    <w:rsid w:val="005B76BC"/>
    <w:rsid w:val="005B77D1"/>
    <w:rsid w:val="005B77E0"/>
    <w:rsid w:val="005C10E4"/>
    <w:rsid w:val="005C14A7"/>
    <w:rsid w:val="005C16AF"/>
    <w:rsid w:val="005C1B34"/>
    <w:rsid w:val="005C1D51"/>
    <w:rsid w:val="005C1FC2"/>
    <w:rsid w:val="005C21F9"/>
    <w:rsid w:val="005C2843"/>
    <w:rsid w:val="005C2B82"/>
    <w:rsid w:val="005C2EBC"/>
    <w:rsid w:val="005C321A"/>
    <w:rsid w:val="005C3274"/>
    <w:rsid w:val="005C344B"/>
    <w:rsid w:val="005C507D"/>
    <w:rsid w:val="005C513F"/>
    <w:rsid w:val="005C555A"/>
    <w:rsid w:val="005C5B03"/>
    <w:rsid w:val="005C78D0"/>
    <w:rsid w:val="005C7FE0"/>
    <w:rsid w:val="005D00B6"/>
    <w:rsid w:val="005D0140"/>
    <w:rsid w:val="005D0217"/>
    <w:rsid w:val="005D1384"/>
    <w:rsid w:val="005D185D"/>
    <w:rsid w:val="005D2E66"/>
    <w:rsid w:val="005D3093"/>
    <w:rsid w:val="005D3771"/>
    <w:rsid w:val="005D37FA"/>
    <w:rsid w:val="005D49FE"/>
    <w:rsid w:val="005D5D68"/>
    <w:rsid w:val="005D5DFB"/>
    <w:rsid w:val="005D66CF"/>
    <w:rsid w:val="005D7309"/>
    <w:rsid w:val="005D79B8"/>
    <w:rsid w:val="005E0774"/>
    <w:rsid w:val="005E07E9"/>
    <w:rsid w:val="005E0B8D"/>
    <w:rsid w:val="005E0E3B"/>
    <w:rsid w:val="005E1EAB"/>
    <w:rsid w:val="005E1F63"/>
    <w:rsid w:val="005E23E6"/>
    <w:rsid w:val="005E24DB"/>
    <w:rsid w:val="005E31BF"/>
    <w:rsid w:val="005E3376"/>
    <w:rsid w:val="005E340D"/>
    <w:rsid w:val="005E3DAF"/>
    <w:rsid w:val="005E4270"/>
    <w:rsid w:val="005E455E"/>
    <w:rsid w:val="005E5C96"/>
    <w:rsid w:val="005F0447"/>
    <w:rsid w:val="005F0449"/>
    <w:rsid w:val="005F0479"/>
    <w:rsid w:val="005F1E03"/>
    <w:rsid w:val="005F22B9"/>
    <w:rsid w:val="005F2824"/>
    <w:rsid w:val="005F288B"/>
    <w:rsid w:val="005F2F7E"/>
    <w:rsid w:val="005F41F7"/>
    <w:rsid w:val="005F49D6"/>
    <w:rsid w:val="005F4F2E"/>
    <w:rsid w:val="005F511D"/>
    <w:rsid w:val="005F527F"/>
    <w:rsid w:val="005F5601"/>
    <w:rsid w:val="005F63AB"/>
    <w:rsid w:val="005F6B66"/>
    <w:rsid w:val="005F707D"/>
    <w:rsid w:val="005F796B"/>
    <w:rsid w:val="005F7971"/>
    <w:rsid w:val="005F7F10"/>
    <w:rsid w:val="006006A9"/>
    <w:rsid w:val="00600923"/>
    <w:rsid w:val="00601406"/>
    <w:rsid w:val="00604E54"/>
    <w:rsid w:val="006053E6"/>
    <w:rsid w:val="00607482"/>
    <w:rsid w:val="0060765D"/>
    <w:rsid w:val="00607E6F"/>
    <w:rsid w:val="00610BD6"/>
    <w:rsid w:val="00610E86"/>
    <w:rsid w:val="006111C9"/>
    <w:rsid w:val="00611C43"/>
    <w:rsid w:val="0061254D"/>
    <w:rsid w:val="00613017"/>
    <w:rsid w:val="0061354A"/>
    <w:rsid w:val="00615042"/>
    <w:rsid w:val="006151DF"/>
    <w:rsid w:val="006156CA"/>
    <w:rsid w:val="006163D4"/>
    <w:rsid w:val="00616CFF"/>
    <w:rsid w:val="0061735B"/>
    <w:rsid w:val="00617407"/>
    <w:rsid w:val="0061815F"/>
    <w:rsid w:val="00620664"/>
    <w:rsid w:val="00621131"/>
    <w:rsid w:val="00621330"/>
    <w:rsid w:val="00622B46"/>
    <w:rsid w:val="00622EAC"/>
    <w:rsid w:val="00622EFE"/>
    <w:rsid w:val="00623122"/>
    <w:rsid w:val="00624433"/>
    <w:rsid w:val="006246A7"/>
    <w:rsid w:val="006248C6"/>
    <w:rsid w:val="00624D13"/>
    <w:rsid w:val="00624F9F"/>
    <w:rsid w:val="00625817"/>
    <w:rsid w:val="00626518"/>
    <w:rsid w:val="00626BBF"/>
    <w:rsid w:val="00626FB9"/>
    <w:rsid w:val="00627A57"/>
    <w:rsid w:val="00627AA7"/>
    <w:rsid w:val="00630F56"/>
    <w:rsid w:val="006316FB"/>
    <w:rsid w:val="00632551"/>
    <w:rsid w:val="006335F2"/>
    <w:rsid w:val="00633676"/>
    <w:rsid w:val="00634DB6"/>
    <w:rsid w:val="00635580"/>
    <w:rsid w:val="00635BB7"/>
    <w:rsid w:val="00637729"/>
    <w:rsid w:val="0064009D"/>
    <w:rsid w:val="00640130"/>
    <w:rsid w:val="00640226"/>
    <w:rsid w:val="006407FC"/>
    <w:rsid w:val="0064081F"/>
    <w:rsid w:val="00640C55"/>
    <w:rsid w:val="00640CE7"/>
    <w:rsid w:val="00640E64"/>
    <w:rsid w:val="00640EAD"/>
    <w:rsid w:val="0064208C"/>
    <w:rsid w:val="0064273E"/>
    <w:rsid w:val="006430E8"/>
    <w:rsid w:val="00643512"/>
    <w:rsid w:val="0064372F"/>
    <w:rsid w:val="00643CC4"/>
    <w:rsid w:val="00643E4D"/>
    <w:rsid w:val="0064420F"/>
    <w:rsid w:val="006443A7"/>
    <w:rsid w:val="00644A09"/>
    <w:rsid w:val="00644FDB"/>
    <w:rsid w:val="00645583"/>
    <w:rsid w:val="0064585A"/>
    <w:rsid w:val="00645C97"/>
    <w:rsid w:val="00646E8B"/>
    <w:rsid w:val="006471E9"/>
    <w:rsid w:val="006477AB"/>
    <w:rsid w:val="00647C93"/>
    <w:rsid w:val="00650337"/>
    <w:rsid w:val="006507DF"/>
    <w:rsid w:val="00650DC7"/>
    <w:rsid w:val="00650F3E"/>
    <w:rsid w:val="00651291"/>
    <w:rsid w:val="00651B78"/>
    <w:rsid w:val="006525F4"/>
    <w:rsid w:val="0065265D"/>
    <w:rsid w:val="006528D9"/>
    <w:rsid w:val="0065297E"/>
    <w:rsid w:val="00654FDC"/>
    <w:rsid w:val="00655D07"/>
    <w:rsid w:val="006567AA"/>
    <w:rsid w:val="00656A8E"/>
    <w:rsid w:val="00656BA1"/>
    <w:rsid w:val="00656D93"/>
    <w:rsid w:val="00656F07"/>
    <w:rsid w:val="00657BF0"/>
    <w:rsid w:val="006601C6"/>
    <w:rsid w:val="0066123E"/>
    <w:rsid w:val="00661E1C"/>
    <w:rsid w:val="006628EE"/>
    <w:rsid w:val="00662A65"/>
    <w:rsid w:val="00662B90"/>
    <w:rsid w:val="00662C19"/>
    <w:rsid w:val="00664449"/>
    <w:rsid w:val="00665AFD"/>
    <w:rsid w:val="00666CBF"/>
    <w:rsid w:val="00667782"/>
    <w:rsid w:val="00667D1A"/>
    <w:rsid w:val="006705A7"/>
    <w:rsid w:val="0067075E"/>
    <w:rsid w:val="00671101"/>
    <w:rsid w:val="00671611"/>
    <w:rsid w:val="00671A6C"/>
    <w:rsid w:val="00671FAE"/>
    <w:rsid w:val="0067220D"/>
    <w:rsid w:val="006727C6"/>
    <w:rsid w:val="00672968"/>
    <w:rsid w:val="00673BEF"/>
    <w:rsid w:val="006745EF"/>
    <w:rsid w:val="00674616"/>
    <w:rsid w:val="00674D4E"/>
    <w:rsid w:val="00674EDA"/>
    <w:rsid w:val="006757F9"/>
    <w:rsid w:val="00675B21"/>
    <w:rsid w:val="00675B22"/>
    <w:rsid w:val="0067661E"/>
    <w:rsid w:val="00676912"/>
    <w:rsid w:val="00677335"/>
    <w:rsid w:val="0067746C"/>
    <w:rsid w:val="00677835"/>
    <w:rsid w:val="00680382"/>
    <w:rsid w:val="00680388"/>
    <w:rsid w:val="006807FD"/>
    <w:rsid w:val="006809D6"/>
    <w:rsid w:val="00681145"/>
    <w:rsid w:val="006812AD"/>
    <w:rsid w:val="006812FF"/>
    <w:rsid w:val="0068147A"/>
    <w:rsid w:val="0068234A"/>
    <w:rsid w:val="006826F4"/>
    <w:rsid w:val="00683663"/>
    <w:rsid w:val="00683D27"/>
    <w:rsid w:val="00684680"/>
    <w:rsid w:val="006849AF"/>
    <w:rsid w:val="00684C35"/>
    <w:rsid w:val="00685363"/>
    <w:rsid w:val="00685597"/>
    <w:rsid w:val="00685C49"/>
    <w:rsid w:val="00685EFE"/>
    <w:rsid w:val="00685F7F"/>
    <w:rsid w:val="006860FE"/>
    <w:rsid w:val="00686229"/>
    <w:rsid w:val="00686A22"/>
    <w:rsid w:val="00687828"/>
    <w:rsid w:val="00687A70"/>
    <w:rsid w:val="00687EAF"/>
    <w:rsid w:val="00690501"/>
    <w:rsid w:val="0069053E"/>
    <w:rsid w:val="00690C4A"/>
    <w:rsid w:val="00690C88"/>
    <w:rsid w:val="00690DA6"/>
    <w:rsid w:val="00691121"/>
    <w:rsid w:val="00691253"/>
    <w:rsid w:val="006913AE"/>
    <w:rsid w:val="00692021"/>
    <w:rsid w:val="006929F6"/>
    <w:rsid w:val="00692AAE"/>
    <w:rsid w:val="00692D99"/>
    <w:rsid w:val="00692F04"/>
    <w:rsid w:val="00693707"/>
    <w:rsid w:val="00693BC3"/>
    <w:rsid w:val="00694B4F"/>
    <w:rsid w:val="00694C31"/>
    <w:rsid w:val="006950B1"/>
    <w:rsid w:val="00695358"/>
    <w:rsid w:val="00695671"/>
    <w:rsid w:val="006956AB"/>
    <w:rsid w:val="00695EF5"/>
    <w:rsid w:val="0069617A"/>
    <w:rsid w:val="00696410"/>
    <w:rsid w:val="00696A72"/>
    <w:rsid w:val="0069716B"/>
    <w:rsid w:val="0069730C"/>
    <w:rsid w:val="00697852"/>
    <w:rsid w:val="00697DAE"/>
    <w:rsid w:val="006A046F"/>
    <w:rsid w:val="006A105F"/>
    <w:rsid w:val="006A1F08"/>
    <w:rsid w:val="006A24BA"/>
    <w:rsid w:val="006A2608"/>
    <w:rsid w:val="006A2637"/>
    <w:rsid w:val="006A295B"/>
    <w:rsid w:val="006A299E"/>
    <w:rsid w:val="006A313A"/>
    <w:rsid w:val="006A3615"/>
    <w:rsid w:val="006A3884"/>
    <w:rsid w:val="006A3E62"/>
    <w:rsid w:val="006A5204"/>
    <w:rsid w:val="006A5C4B"/>
    <w:rsid w:val="006A5CB9"/>
    <w:rsid w:val="006A5F0C"/>
    <w:rsid w:val="006A7E21"/>
    <w:rsid w:val="006A7E7B"/>
    <w:rsid w:val="006B01B5"/>
    <w:rsid w:val="006B0A72"/>
    <w:rsid w:val="006B0F83"/>
    <w:rsid w:val="006B1A3E"/>
    <w:rsid w:val="006B1DD5"/>
    <w:rsid w:val="006B3488"/>
    <w:rsid w:val="006B349E"/>
    <w:rsid w:val="006B35BD"/>
    <w:rsid w:val="006B3648"/>
    <w:rsid w:val="006B36EE"/>
    <w:rsid w:val="006B4A53"/>
    <w:rsid w:val="006B4DD5"/>
    <w:rsid w:val="006B5181"/>
    <w:rsid w:val="006B5507"/>
    <w:rsid w:val="006B5C00"/>
    <w:rsid w:val="006C00E5"/>
    <w:rsid w:val="006C00ED"/>
    <w:rsid w:val="006C0131"/>
    <w:rsid w:val="006C0AEF"/>
    <w:rsid w:val="006C103C"/>
    <w:rsid w:val="006C1919"/>
    <w:rsid w:val="006C221C"/>
    <w:rsid w:val="006C22E6"/>
    <w:rsid w:val="006C23BE"/>
    <w:rsid w:val="006C2A36"/>
    <w:rsid w:val="006C306B"/>
    <w:rsid w:val="006C3E7F"/>
    <w:rsid w:val="006C46DE"/>
    <w:rsid w:val="006C4AF5"/>
    <w:rsid w:val="006C582A"/>
    <w:rsid w:val="006C6A1E"/>
    <w:rsid w:val="006C7347"/>
    <w:rsid w:val="006D00B0"/>
    <w:rsid w:val="006D1B83"/>
    <w:rsid w:val="006D1CEA"/>
    <w:rsid w:val="006D1CF3"/>
    <w:rsid w:val="006D35C6"/>
    <w:rsid w:val="006D37EB"/>
    <w:rsid w:val="006D399E"/>
    <w:rsid w:val="006D3CB7"/>
    <w:rsid w:val="006D673D"/>
    <w:rsid w:val="006D6B39"/>
    <w:rsid w:val="006D6D26"/>
    <w:rsid w:val="006D75FC"/>
    <w:rsid w:val="006E09DE"/>
    <w:rsid w:val="006E0B1A"/>
    <w:rsid w:val="006E274D"/>
    <w:rsid w:val="006E2D18"/>
    <w:rsid w:val="006E2D7E"/>
    <w:rsid w:val="006E2F22"/>
    <w:rsid w:val="006E3892"/>
    <w:rsid w:val="006E4241"/>
    <w:rsid w:val="006E432F"/>
    <w:rsid w:val="006E54D3"/>
    <w:rsid w:val="006E5970"/>
    <w:rsid w:val="006E597F"/>
    <w:rsid w:val="006E6F43"/>
    <w:rsid w:val="006E738F"/>
    <w:rsid w:val="006E7C25"/>
    <w:rsid w:val="006E7C63"/>
    <w:rsid w:val="006E7F89"/>
    <w:rsid w:val="006F0206"/>
    <w:rsid w:val="006F05ED"/>
    <w:rsid w:val="006F090E"/>
    <w:rsid w:val="006F0A32"/>
    <w:rsid w:val="006F0B77"/>
    <w:rsid w:val="006F0E75"/>
    <w:rsid w:val="006F1886"/>
    <w:rsid w:val="006F1CF4"/>
    <w:rsid w:val="006F22D4"/>
    <w:rsid w:val="006F2716"/>
    <w:rsid w:val="006F3159"/>
    <w:rsid w:val="006F319F"/>
    <w:rsid w:val="006F342D"/>
    <w:rsid w:val="006F36C1"/>
    <w:rsid w:val="006F3B34"/>
    <w:rsid w:val="006F3B4F"/>
    <w:rsid w:val="006F3EA5"/>
    <w:rsid w:val="006F4590"/>
    <w:rsid w:val="006F5087"/>
    <w:rsid w:val="006F55A6"/>
    <w:rsid w:val="006F560C"/>
    <w:rsid w:val="006F6782"/>
    <w:rsid w:val="006F67EC"/>
    <w:rsid w:val="006F6B14"/>
    <w:rsid w:val="006F73BB"/>
    <w:rsid w:val="006F7722"/>
    <w:rsid w:val="006F7B70"/>
    <w:rsid w:val="0070093B"/>
    <w:rsid w:val="00700D67"/>
    <w:rsid w:val="0070340B"/>
    <w:rsid w:val="007042C7"/>
    <w:rsid w:val="00704759"/>
    <w:rsid w:val="00704F9C"/>
    <w:rsid w:val="007050D4"/>
    <w:rsid w:val="0070586B"/>
    <w:rsid w:val="00705AAC"/>
    <w:rsid w:val="007074F9"/>
    <w:rsid w:val="007078B2"/>
    <w:rsid w:val="00707C89"/>
    <w:rsid w:val="00707DF1"/>
    <w:rsid w:val="00707FE9"/>
    <w:rsid w:val="0071002F"/>
    <w:rsid w:val="007101A6"/>
    <w:rsid w:val="007101DE"/>
    <w:rsid w:val="007102CB"/>
    <w:rsid w:val="00710378"/>
    <w:rsid w:val="007106B6"/>
    <w:rsid w:val="00710FE6"/>
    <w:rsid w:val="00711042"/>
    <w:rsid w:val="007113AA"/>
    <w:rsid w:val="00711C0A"/>
    <w:rsid w:val="00711FF0"/>
    <w:rsid w:val="007125FC"/>
    <w:rsid w:val="007127D1"/>
    <w:rsid w:val="00712F41"/>
    <w:rsid w:val="00713383"/>
    <w:rsid w:val="00713632"/>
    <w:rsid w:val="00713800"/>
    <w:rsid w:val="00714E16"/>
    <w:rsid w:val="00714F43"/>
    <w:rsid w:val="00715C0C"/>
    <w:rsid w:val="00715D19"/>
    <w:rsid w:val="00716658"/>
    <w:rsid w:val="007166B8"/>
    <w:rsid w:val="00716892"/>
    <w:rsid w:val="00716D4B"/>
    <w:rsid w:val="00717237"/>
    <w:rsid w:val="00717703"/>
    <w:rsid w:val="007211FC"/>
    <w:rsid w:val="0072139A"/>
    <w:rsid w:val="00721568"/>
    <w:rsid w:val="007215E0"/>
    <w:rsid w:val="007218DC"/>
    <w:rsid w:val="00721995"/>
    <w:rsid w:val="0072199D"/>
    <w:rsid w:val="00721BB4"/>
    <w:rsid w:val="00723388"/>
    <w:rsid w:val="007237FE"/>
    <w:rsid w:val="00723C74"/>
    <w:rsid w:val="00724C20"/>
    <w:rsid w:val="0072508D"/>
    <w:rsid w:val="007261FE"/>
    <w:rsid w:val="00726302"/>
    <w:rsid w:val="0072638E"/>
    <w:rsid w:val="007269B9"/>
    <w:rsid w:val="00727487"/>
    <w:rsid w:val="00727AA4"/>
    <w:rsid w:val="0073021F"/>
    <w:rsid w:val="00731907"/>
    <w:rsid w:val="00732D22"/>
    <w:rsid w:val="007345E1"/>
    <w:rsid w:val="007349FE"/>
    <w:rsid w:val="00734B55"/>
    <w:rsid w:val="00734D35"/>
    <w:rsid w:val="00734EEB"/>
    <w:rsid w:val="00735170"/>
    <w:rsid w:val="00735248"/>
    <w:rsid w:val="0073616E"/>
    <w:rsid w:val="00736546"/>
    <w:rsid w:val="00736BFF"/>
    <w:rsid w:val="0073795C"/>
    <w:rsid w:val="00737B10"/>
    <w:rsid w:val="00737CE2"/>
    <w:rsid w:val="00737F89"/>
    <w:rsid w:val="00740F05"/>
    <w:rsid w:val="00741015"/>
    <w:rsid w:val="00741525"/>
    <w:rsid w:val="00741962"/>
    <w:rsid w:val="0074343F"/>
    <w:rsid w:val="007445DB"/>
    <w:rsid w:val="00744EA7"/>
    <w:rsid w:val="007458FD"/>
    <w:rsid w:val="007463B5"/>
    <w:rsid w:val="007471B4"/>
    <w:rsid w:val="00747D0B"/>
    <w:rsid w:val="00751CF0"/>
    <w:rsid w:val="00751E5F"/>
    <w:rsid w:val="00752781"/>
    <w:rsid w:val="00752792"/>
    <w:rsid w:val="00752ED5"/>
    <w:rsid w:val="0075319A"/>
    <w:rsid w:val="007537BC"/>
    <w:rsid w:val="00753987"/>
    <w:rsid w:val="00753A79"/>
    <w:rsid w:val="00753E5D"/>
    <w:rsid w:val="007542EC"/>
    <w:rsid w:val="007547F6"/>
    <w:rsid w:val="0075591F"/>
    <w:rsid w:val="00755AF8"/>
    <w:rsid w:val="007564F8"/>
    <w:rsid w:val="0075662A"/>
    <w:rsid w:val="00756CF4"/>
    <w:rsid w:val="0075773A"/>
    <w:rsid w:val="00757ED2"/>
    <w:rsid w:val="0076022E"/>
    <w:rsid w:val="00761BB0"/>
    <w:rsid w:val="007620ED"/>
    <w:rsid w:val="007625F3"/>
    <w:rsid w:val="00762827"/>
    <w:rsid w:val="00762A8C"/>
    <w:rsid w:val="0076373F"/>
    <w:rsid w:val="00763BDD"/>
    <w:rsid w:val="0076484E"/>
    <w:rsid w:val="00764A5E"/>
    <w:rsid w:val="00764F36"/>
    <w:rsid w:val="007650AB"/>
    <w:rsid w:val="00765682"/>
    <w:rsid w:val="00765DDB"/>
    <w:rsid w:val="00765E35"/>
    <w:rsid w:val="0076630A"/>
    <w:rsid w:val="0076669D"/>
    <w:rsid w:val="00766D19"/>
    <w:rsid w:val="00766EE4"/>
    <w:rsid w:val="00767339"/>
    <w:rsid w:val="00767433"/>
    <w:rsid w:val="00767C85"/>
    <w:rsid w:val="00767CA4"/>
    <w:rsid w:val="0077024B"/>
    <w:rsid w:val="00771167"/>
    <w:rsid w:val="00771693"/>
    <w:rsid w:val="007718A4"/>
    <w:rsid w:val="00771A06"/>
    <w:rsid w:val="00771F49"/>
    <w:rsid w:val="007722B4"/>
    <w:rsid w:val="00772607"/>
    <w:rsid w:val="00773CDB"/>
    <w:rsid w:val="00773E09"/>
    <w:rsid w:val="00774425"/>
    <w:rsid w:val="00774F17"/>
    <w:rsid w:val="007752C1"/>
    <w:rsid w:val="00775CB0"/>
    <w:rsid w:val="00776172"/>
    <w:rsid w:val="007767AD"/>
    <w:rsid w:val="0077696E"/>
    <w:rsid w:val="00777116"/>
    <w:rsid w:val="00777F82"/>
    <w:rsid w:val="00780D96"/>
    <w:rsid w:val="007812F9"/>
    <w:rsid w:val="007815DA"/>
    <w:rsid w:val="00781F95"/>
    <w:rsid w:val="0078219B"/>
    <w:rsid w:val="007824DA"/>
    <w:rsid w:val="007828BF"/>
    <w:rsid w:val="007831D5"/>
    <w:rsid w:val="007835C6"/>
    <w:rsid w:val="0078425D"/>
    <w:rsid w:val="007846EF"/>
    <w:rsid w:val="00785A44"/>
    <w:rsid w:val="00785C41"/>
    <w:rsid w:val="00786614"/>
    <w:rsid w:val="00786BDC"/>
    <w:rsid w:val="00786C7E"/>
    <w:rsid w:val="007877D2"/>
    <w:rsid w:val="007905AE"/>
    <w:rsid w:val="007906D4"/>
    <w:rsid w:val="007908D1"/>
    <w:rsid w:val="00790B7C"/>
    <w:rsid w:val="0079144B"/>
    <w:rsid w:val="007921DD"/>
    <w:rsid w:val="0079226F"/>
    <w:rsid w:val="00793172"/>
    <w:rsid w:val="00793887"/>
    <w:rsid w:val="00794CBB"/>
    <w:rsid w:val="00794FD6"/>
    <w:rsid w:val="00794FDE"/>
    <w:rsid w:val="0079523E"/>
    <w:rsid w:val="00795985"/>
    <w:rsid w:val="00795BC0"/>
    <w:rsid w:val="00796211"/>
    <w:rsid w:val="00796499"/>
    <w:rsid w:val="00796975"/>
    <w:rsid w:val="007A0B36"/>
    <w:rsid w:val="007A0D4E"/>
    <w:rsid w:val="007A0EEC"/>
    <w:rsid w:val="007A1B5E"/>
    <w:rsid w:val="007A1C25"/>
    <w:rsid w:val="007A25DD"/>
    <w:rsid w:val="007A2F31"/>
    <w:rsid w:val="007A3128"/>
    <w:rsid w:val="007A32A5"/>
    <w:rsid w:val="007A38EA"/>
    <w:rsid w:val="007A56E5"/>
    <w:rsid w:val="007A6269"/>
    <w:rsid w:val="007A667C"/>
    <w:rsid w:val="007A6FE4"/>
    <w:rsid w:val="007A70ED"/>
    <w:rsid w:val="007A755E"/>
    <w:rsid w:val="007A7BAE"/>
    <w:rsid w:val="007A7C4F"/>
    <w:rsid w:val="007B020C"/>
    <w:rsid w:val="007B02BA"/>
    <w:rsid w:val="007B0550"/>
    <w:rsid w:val="007B0BAC"/>
    <w:rsid w:val="007B1553"/>
    <w:rsid w:val="007B1EDC"/>
    <w:rsid w:val="007B22CD"/>
    <w:rsid w:val="007B2AFA"/>
    <w:rsid w:val="007B30EE"/>
    <w:rsid w:val="007B3582"/>
    <w:rsid w:val="007B377C"/>
    <w:rsid w:val="007B43AA"/>
    <w:rsid w:val="007B4C31"/>
    <w:rsid w:val="007B523A"/>
    <w:rsid w:val="007B6129"/>
    <w:rsid w:val="007B7815"/>
    <w:rsid w:val="007B7D5F"/>
    <w:rsid w:val="007C02F3"/>
    <w:rsid w:val="007C066A"/>
    <w:rsid w:val="007C114E"/>
    <w:rsid w:val="007C1393"/>
    <w:rsid w:val="007C2189"/>
    <w:rsid w:val="007C358B"/>
    <w:rsid w:val="007C37E5"/>
    <w:rsid w:val="007C4097"/>
    <w:rsid w:val="007C4870"/>
    <w:rsid w:val="007C4967"/>
    <w:rsid w:val="007C4A38"/>
    <w:rsid w:val="007C4B4A"/>
    <w:rsid w:val="007C59B9"/>
    <w:rsid w:val="007C5D33"/>
    <w:rsid w:val="007C61E6"/>
    <w:rsid w:val="007C63BB"/>
    <w:rsid w:val="007C6652"/>
    <w:rsid w:val="007C669D"/>
    <w:rsid w:val="007C7494"/>
    <w:rsid w:val="007D052F"/>
    <w:rsid w:val="007D0759"/>
    <w:rsid w:val="007D09FC"/>
    <w:rsid w:val="007D10CE"/>
    <w:rsid w:val="007D1CE1"/>
    <w:rsid w:val="007D27F1"/>
    <w:rsid w:val="007D3284"/>
    <w:rsid w:val="007D3B5C"/>
    <w:rsid w:val="007D3DA9"/>
    <w:rsid w:val="007D3F40"/>
    <w:rsid w:val="007D4871"/>
    <w:rsid w:val="007D489A"/>
    <w:rsid w:val="007D4EF2"/>
    <w:rsid w:val="007D5238"/>
    <w:rsid w:val="007D56C3"/>
    <w:rsid w:val="007D5EA0"/>
    <w:rsid w:val="007D6D03"/>
    <w:rsid w:val="007D7348"/>
    <w:rsid w:val="007D7539"/>
    <w:rsid w:val="007D786E"/>
    <w:rsid w:val="007D7964"/>
    <w:rsid w:val="007D7A4D"/>
    <w:rsid w:val="007D7C47"/>
    <w:rsid w:val="007E0461"/>
    <w:rsid w:val="007E175E"/>
    <w:rsid w:val="007E1C59"/>
    <w:rsid w:val="007E2044"/>
    <w:rsid w:val="007E20E5"/>
    <w:rsid w:val="007E26CE"/>
    <w:rsid w:val="007E2DDE"/>
    <w:rsid w:val="007E3299"/>
    <w:rsid w:val="007E3B1F"/>
    <w:rsid w:val="007E3DF0"/>
    <w:rsid w:val="007E5632"/>
    <w:rsid w:val="007E589C"/>
    <w:rsid w:val="007E596E"/>
    <w:rsid w:val="007E6034"/>
    <w:rsid w:val="007E60A6"/>
    <w:rsid w:val="007E6254"/>
    <w:rsid w:val="007E6A58"/>
    <w:rsid w:val="007E7E27"/>
    <w:rsid w:val="007F01DA"/>
    <w:rsid w:val="007F066A"/>
    <w:rsid w:val="007F078E"/>
    <w:rsid w:val="007F0D14"/>
    <w:rsid w:val="007F140D"/>
    <w:rsid w:val="007F178D"/>
    <w:rsid w:val="007F25AA"/>
    <w:rsid w:val="007F27F8"/>
    <w:rsid w:val="007F2CFB"/>
    <w:rsid w:val="007F3AC1"/>
    <w:rsid w:val="007F5139"/>
    <w:rsid w:val="007F55A1"/>
    <w:rsid w:val="007F57E4"/>
    <w:rsid w:val="007F6553"/>
    <w:rsid w:val="007F6BE6"/>
    <w:rsid w:val="007F6CA3"/>
    <w:rsid w:val="007F72C3"/>
    <w:rsid w:val="007F783A"/>
    <w:rsid w:val="008002F8"/>
    <w:rsid w:val="00800DDB"/>
    <w:rsid w:val="0080140D"/>
    <w:rsid w:val="00801971"/>
    <w:rsid w:val="0080248A"/>
    <w:rsid w:val="00803527"/>
    <w:rsid w:val="00804DEB"/>
    <w:rsid w:val="00804F58"/>
    <w:rsid w:val="00805939"/>
    <w:rsid w:val="00806C13"/>
    <w:rsid w:val="00806ECB"/>
    <w:rsid w:val="008073B1"/>
    <w:rsid w:val="008074B7"/>
    <w:rsid w:val="008078CD"/>
    <w:rsid w:val="008106FA"/>
    <w:rsid w:val="00810CA1"/>
    <w:rsid w:val="00810D93"/>
    <w:rsid w:val="00810FE9"/>
    <w:rsid w:val="008112EF"/>
    <w:rsid w:val="00811813"/>
    <w:rsid w:val="008120BA"/>
    <w:rsid w:val="00812A75"/>
    <w:rsid w:val="00812B84"/>
    <w:rsid w:val="00813344"/>
    <w:rsid w:val="00813741"/>
    <w:rsid w:val="0081383A"/>
    <w:rsid w:val="0081386F"/>
    <w:rsid w:val="008140A5"/>
    <w:rsid w:val="008142EE"/>
    <w:rsid w:val="008154AF"/>
    <w:rsid w:val="008168B6"/>
    <w:rsid w:val="00816EC2"/>
    <w:rsid w:val="00817CB2"/>
    <w:rsid w:val="00817E2C"/>
    <w:rsid w:val="00820DF3"/>
    <w:rsid w:val="00820EB0"/>
    <w:rsid w:val="00821E98"/>
    <w:rsid w:val="0082270D"/>
    <w:rsid w:val="008236DD"/>
    <w:rsid w:val="00824196"/>
    <w:rsid w:val="008242EB"/>
    <w:rsid w:val="00824F4A"/>
    <w:rsid w:val="00824F5A"/>
    <w:rsid w:val="00825437"/>
    <w:rsid w:val="008257C4"/>
    <w:rsid w:val="0082622D"/>
    <w:rsid w:val="00826B9C"/>
    <w:rsid w:val="00826F44"/>
    <w:rsid w:val="00827046"/>
    <w:rsid w:val="00830CE8"/>
    <w:rsid w:val="00831EF4"/>
    <w:rsid w:val="00832136"/>
    <w:rsid w:val="008329E2"/>
    <w:rsid w:val="00832CF2"/>
    <w:rsid w:val="00833082"/>
    <w:rsid w:val="00833985"/>
    <w:rsid w:val="00833A71"/>
    <w:rsid w:val="00833F77"/>
    <w:rsid w:val="00834390"/>
    <w:rsid w:val="0083472D"/>
    <w:rsid w:val="00834B78"/>
    <w:rsid w:val="00834EAA"/>
    <w:rsid w:val="00835370"/>
    <w:rsid w:val="00836103"/>
    <w:rsid w:val="008362FA"/>
    <w:rsid w:val="00836838"/>
    <w:rsid w:val="00836AFD"/>
    <w:rsid w:val="00836C0B"/>
    <w:rsid w:val="0083731F"/>
    <w:rsid w:val="00837F4C"/>
    <w:rsid w:val="00840233"/>
    <w:rsid w:val="008402B0"/>
    <w:rsid w:val="008407D6"/>
    <w:rsid w:val="0084105F"/>
    <w:rsid w:val="008426B6"/>
    <w:rsid w:val="00842C5C"/>
    <w:rsid w:val="00843543"/>
    <w:rsid w:val="00843BD5"/>
    <w:rsid w:val="00843DF5"/>
    <w:rsid w:val="008451E9"/>
    <w:rsid w:val="0084576B"/>
    <w:rsid w:val="0084589D"/>
    <w:rsid w:val="00845D9A"/>
    <w:rsid w:val="008465CF"/>
    <w:rsid w:val="008469D0"/>
    <w:rsid w:val="00846B17"/>
    <w:rsid w:val="00847139"/>
    <w:rsid w:val="008473EF"/>
    <w:rsid w:val="0084794E"/>
    <w:rsid w:val="00847B12"/>
    <w:rsid w:val="00847C77"/>
    <w:rsid w:val="00847F2C"/>
    <w:rsid w:val="00850497"/>
    <w:rsid w:val="0085236D"/>
    <w:rsid w:val="00852404"/>
    <w:rsid w:val="0085240B"/>
    <w:rsid w:val="008528F8"/>
    <w:rsid w:val="0085290E"/>
    <w:rsid w:val="0085369C"/>
    <w:rsid w:val="00854700"/>
    <w:rsid w:val="00854F01"/>
    <w:rsid w:val="0085532A"/>
    <w:rsid w:val="008555E7"/>
    <w:rsid w:val="008559F3"/>
    <w:rsid w:val="00856069"/>
    <w:rsid w:val="00856236"/>
    <w:rsid w:val="00856C69"/>
    <w:rsid w:val="00856CA3"/>
    <w:rsid w:val="00857E3F"/>
    <w:rsid w:val="00860568"/>
    <w:rsid w:val="00860736"/>
    <w:rsid w:val="00861C2C"/>
    <w:rsid w:val="00861C3F"/>
    <w:rsid w:val="00862374"/>
    <w:rsid w:val="00862F74"/>
    <w:rsid w:val="00863E98"/>
    <w:rsid w:val="0086413D"/>
    <w:rsid w:val="00864528"/>
    <w:rsid w:val="00864A95"/>
    <w:rsid w:val="00864D84"/>
    <w:rsid w:val="00865BC1"/>
    <w:rsid w:val="00865F48"/>
    <w:rsid w:val="00866E39"/>
    <w:rsid w:val="0086722D"/>
    <w:rsid w:val="0086762A"/>
    <w:rsid w:val="00867A00"/>
    <w:rsid w:val="00870478"/>
    <w:rsid w:val="00871932"/>
    <w:rsid w:val="00871C27"/>
    <w:rsid w:val="00872C56"/>
    <w:rsid w:val="00873C26"/>
    <w:rsid w:val="00873E2A"/>
    <w:rsid w:val="0087404C"/>
    <w:rsid w:val="008743E8"/>
    <w:rsid w:val="008748A7"/>
    <w:rsid w:val="0087496A"/>
    <w:rsid w:val="0087507A"/>
    <w:rsid w:val="0087508B"/>
    <w:rsid w:val="00875663"/>
    <w:rsid w:val="0087641C"/>
    <w:rsid w:val="008766E5"/>
    <w:rsid w:val="00876901"/>
    <w:rsid w:val="008769B3"/>
    <w:rsid w:val="00876EA2"/>
    <w:rsid w:val="00880A53"/>
    <w:rsid w:val="008814D1"/>
    <w:rsid w:val="00881ED0"/>
    <w:rsid w:val="0088234E"/>
    <w:rsid w:val="00882AE9"/>
    <w:rsid w:val="00883299"/>
    <w:rsid w:val="008836E5"/>
    <w:rsid w:val="008836E9"/>
    <w:rsid w:val="008837A2"/>
    <w:rsid w:val="008837F5"/>
    <w:rsid w:val="0088467C"/>
    <w:rsid w:val="00884987"/>
    <w:rsid w:val="00885350"/>
    <w:rsid w:val="00885390"/>
    <w:rsid w:val="00885421"/>
    <w:rsid w:val="00885E21"/>
    <w:rsid w:val="00886104"/>
    <w:rsid w:val="008866BD"/>
    <w:rsid w:val="00886C7A"/>
    <w:rsid w:val="00886EE6"/>
    <w:rsid w:val="0088716E"/>
    <w:rsid w:val="008879C8"/>
    <w:rsid w:val="0089013F"/>
    <w:rsid w:val="00890C82"/>
    <w:rsid w:val="00890EEE"/>
    <w:rsid w:val="00892259"/>
    <w:rsid w:val="008924BF"/>
    <w:rsid w:val="008928EE"/>
    <w:rsid w:val="00892C94"/>
    <w:rsid w:val="00892E56"/>
    <w:rsid w:val="0089316E"/>
    <w:rsid w:val="008935E2"/>
    <w:rsid w:val="0089407E"/>
    <w:rsid w:val="008942EA"/>
    <w:rsid w:val="00894332"/>
    <w:rsid w:val="00894A19"/>
    <w:rsid w:val="00894BAA"/>
    <w:rsid w:val="0089532B"/>
    <w:rsid w:val="00895FE4"/>
    <w:rsid w:val="00897024"/>
    <w:rsid w:val="00897475"/>
    <w:rsid w:val="008976C4"/>
    <w:rsid w:val="00897D4B"/>
    <w:rsid w:val="008A1253"/>
    <w:rsid w:val="008A1396"/>
    <w:rsid w:val="008A1797"/>
    <w:rsid w:val="008A1860"/>
    <w:rsid w:val="008A18FE"/>
    <w:rsid w:val="008A2E5C"/>
    <w:rsid w:val="008A353C"/>
    <w:rsid w:val="008A3ABA"/>
    <w:rsid w:val="008A3B15"/>
    <w:rsid w:val="008A3B96"/>
    <w:rsid w:val="008A451F"/>
    <w:rsid w:val="008A473C"/>
    <w:rsid w:val="008A48EE"/>
    <w:rsid w:val="008A4B7E"/>
    <w:rsid w:val="008A4CE5"/>
    <w:rsid w:val="008A4CF6"/>
    <w:rsid w:val="008A4D1E"/>
    <w:rsid w:val="008A57F1"/>
    <w:rsid w:val="008A57FE"/>
    <w:rsid w:val="008A6112"/>
    <w:rsid w:val="008A6516"/>
    <w:rsid w:val="008A66B3"/>
    <w:rsid w:val="008A7770"/>
    <w:rsid w:val="008B0062"/>
    <w:rsid w:val="008B06E6"/>
    <w:rsid w:val="008B0C6A"/>
    <w:rsid w:val="008B0C71"/>
    <w:rsid w:val="008B1946"/>
    <w:rsid w:val="008B1E21"/>
    <w:rsid w:val="008B2A1B"/>
    <w:rsid w:val="008B2FA7"/>
    <w:rsid w:val="008B310F"/>
    <w:rsid w:val="008B34B0"/>
    <w:rsid w:val="008B3BC5"/>
    <w:rsid w:val="008B408C"/>
    <w:rsid w:val="008B433F"/>
    <w:rsid w:val="008B47AE"/>
    <w:rsid w:val="008B4D61"/>
    <w:rsid w:val="008B6FC9"/>
    <w:rsid w:val="008B72EC"/>
    <w:rsid w:val="008B733A"/>
    <w:rsid w:val="008B7B20"/>
    <w:rsid w:val="008B7CE1"/>
    <w:rsid w:val="008B7CF4"/>
    <w:rsid w:val="008C127A"/>
    <w:rsid w:val="008C21E9"/>
    <w:rsid w:val="008C3299"/>
    <w:rsid w:val="008C35AF"/>
    <w:rsid w:val="008C3B02"/>
    <w:rsid w:val="008C4241"/>
    <w:rsid w:val="008C4B65"/>
    <w:rsid w:val="008C5578"/>
    <w:rsid w:val="008C596D"/>
    <w:rsid w:val="008C5E22"/>
    <w:rsid w:val="008C7372"/>
    <w:rsid w:val="008D076E"/>
    <w:rsid w:val="008D0B52"/>
    <w:rsid w:val="008D0CF0"/>
    <w:rsid w:val="008D1745"/>
    <w:rsid w:val="008D1966"/>
    <w:rsid w:val="008D1BDA"/>
    <w:rsid w:val="008D28F4"/>
    <w:rsid w:val="008D29AB"/>
    <w:rsid w:val="008D301F"/>
    <w:rsid w:val="008D312C"/>
    <w:rsid w:val="008D361C"/>
    <w:rsid w:val="008D3DF3"/>
    <w:rsid w:val="008D48A5"/>
    <w:rsid w:val="008D52DB"/>
    <w:rsid w:val="008D5351"/>
    <w:rsid w:val="008D55B9"/>
    <w:rsid w:val="008D57A3"/>
    <w:rsid w:val="008D58F5"/>
    <w:rsid w:val="008D5932"/>
    <w:rsid w:val="008D5C37"/>
    <w:rsid w:val="008D6AD0"/>
    <w:rsid w:val="008D6FA9"/>
    <w:rsid w:val="008D7008"/>
    <w:rsid w:val="008D7014"/>
    <w:rsid w:val="008D7B89"/>
    <w:rsid w:val="008D7D7E"/>
    <w:rsid w:val="008D7EAB"/>
    <w:rsid w:val="008E28C1"/>
    <w:rsid w:val="008E304D"/>
    <w:rsid w:val="008E3DE9"/>
    <w:rsid w:val="008E3FCF"/>
    <w:rsid w:val="008E4256"/>
    <w:rsid w:val="008E4671"/>
    <w:rsid w:val="008E4E66"/>
    <w:rsid w:val="008E4EF2"/>
    <w:rsid w:val="008E4F4F"/>
    <w:rsid w:val="008E54FA"/>
    <w:rsid w:val="008E5852"/>
    <w:rsid w:val="008E5FC8"/>
    <w:rsid w:val="008E60CB"/>
    <w:rsid w:val="008E674B"/>
    <w:rsid w:val="008E6A82"/>
    <w:rsid w:val="008E7133"/>
    <w:rsid w:val="008E7407"/>
    <w:rsid w:val="008F2C13"/>
    <w:rsid w:val="008F2C8C"/>
    <w:rsid w:val="008F2CB8"/>
    <w:rsid w:val="008F2CD9"/>
    <w:rsid w:val="008F2D55"/>
    <w:rsid w:val="008F327C"/>
    <w:rsid w:val="008F4325"/>
    <w:rsid w:val="008F4E13"/>
    <w:rsid w:val="008F5A43"/>
    <w:rsid w:val="008F5CE9"/>
    <w:rsid w:val="008F5FD2"/>
    <w:rsid w:val="008F6143"/>
    <w:rsid w:val="008F6905"/>
    <w:rsid w:val="008F6932"/>
    <w:rsid w:val="008F70AD"/>
    <w:rsid w:val="008F75E7"/>
    <w:rsid w:val="008F7B3B"/>
    <w:rsid w:val="008F7C04"/>
    <w:rsid w:val="0090049F"/>
    <w:rsid w:val="00901A4E"/>
    <w:rsid w:val="00901D94"/>
    <w:rsid w:val="009020F3"/>
    <w:rsid w:val="00902582"/>
    <w:rsid w:val="00902A9C"/>
    <w:rsid w:val="00903977"/>
    <w:rsid w:val="00903F92"/>
    <w:rsid w:val="00905496"/>
    <w:rsid w:val="00905D8C"/>
    <w:rsid w:val="009063CF"/>
    <w:rsid w:val="00906F31"/>
    <w:rsid w:val="009072A0"/>
    <w:rsid w:val="00907E23"/>
    <w:rsid w:val="0091061B"/>
    <w:rsid w:val="009107ED"/>
    <w:rsid w:val="00910D37"/>
    <w:rsid w:val="00911017"/>
    <w:rsid w:val="0091120C"/>
    <w:rsid w:val="00913549"/>
    <w:rsid w:val="009138BF"/>
    <w:rsid w:val="00913ECA"/>
    <w:rsid w:val="009140A6"/>
    <w:rsid w:val="00914380"/>
    <w:rsid w:val="00915980"/>
    <w:rsid w:val="00915B46"/>
    <w:rsid w:val="00915D4D"/>
    <w:rsid w:val="00915DFC"/>
    <w:rsid w:val="0091632B"/>
    <w:rsid w:val="00916DB3"/>
    <w:rsid w:val="0092030F"/>
    <w:rsid w:val="009209AF"/>
    <w:rsid w:val="00920E97"/>
    <w:rsid w:val="00921C67"/>
    <w:rsid w:val="00921FDC"/>
    <w:rsid w:val="00922A57"/>
    <w:rsid w:val="00922C11"/>
    <w:rsid w:val="00922EF2"/>
    <w:rsid w:val="00923452"/>
    <w:rsid w:val="00923639"/>
    <w:rsid w:val="00923B6D"/>
    <w:rsid w:val="00923D02"/>
    <w:rsid w:val="009243A5"/>
    <w:rsid w:val="009248F4"/>
    <w:rsid w:val="00924EF1"/>
    <w:rsid w:val="0092503A"/>
    <w:rsid w:val="009254D9"/>
    <w:rsid w:val="009257ED"/>
    <w:rsid w:val="00925836"/>
    <w:rsid w:val="00925DC6"/>
    <w:rsid w:val="009267E7"/>
    <w:rsid w:val="00927552"/>
    <w:rsid w:val="00927EEC"/>
    <w:rsid w:val="009305C7"/>
    <w:rsid w:val="009311C3"/>
    <w:rsid w:val="009313C3"/>
    <w:rsid w:val="00934397"/>
    <w:rsid w:val="009348E8"/>
    <w:rsid w:val="00935430"/>
    <w:rsid w:val="0093575A"/>
    <w:rsid w:val="00936400"/>
    <w:rsid w:val="0093679E"/>
    <w:rsid w:val="00936BD3"/>
    <w:rsid w:val="009371A9"/>
    <w:rsid w:val="00937A51"/>
    <w:rsid w:val="00937D82"/>
    <w:rsid w:val="00941947"/>
    <w:rsid w:val="00941F9B"/>
    <w:rsid w:val="0094226F"/>
    <w:rsid w:val="00942968"/>
    <w:rsid w:val="00942F88"/>
    <w:rsid w:val="00943A52"/>
    <w:rsid w:val="00943A5C"/>
    <w:rsid w:val="00943D8F"/>
    <w:rsid w:val="0094511B"/>
    <w:rsid w:val="00945466"/>
    <w:rsid w:val="00945B9D"/>
    <w:rsid w:val="0094658D"/>
    <w:rsid w:val="009468B5"/>
    <w:rsid w:val="00946BC0"/>
    <w:rsid w:val="00946CC7"/>
    <w:rsid w:val="00947220"/>
    <w:rsid w:val="00947441"/>
    <w:rsid w:val="009503F7"/>
    <w:rsid w:val="00950DBF"/>
    <w:rsid w:val="00950FB4"/>
    <w:rsid w:val="00951D7B"/>
    <w:rsid w:val="009530F4"/>
    <w:rsid w:val="00953C09"/>
    <w:rsid w:val="00953F47"/>
    <w:rsid w:val="00955437"/>
    <w:rsid w:val="009560E5"/>
    <w:rsid w:val="00956375"/>
    <w:rsid w:val="0095684D"/>
    <w:rsid w:val="0095711E"/>
    <w:rsid w:val="0096145D"/>
    <w:rsid w:val="00961B62"/>
    <w:rsid w:val="00961BFF"/>
    <w:rsid w:val="009620A8"/>
    <w:rsid w:val="00962549"/>
    <w:rsid w:val="00962551"/>
    <w:rsid w:val="00962853"/>
    <w:rsid w:val="00962E93"/>
    <w:rsid w:val="00963355"/>
    <w:rsid w:val="0096397F"/>
    <w:rsid w:val="009639E5"/>
    <w:rsid w:val="009647E8"/>
    <w:rsid w:val="00965462"/>
    <w:rsid w:val="009657D1"/>
    <w:rsid w:val="009662AC"/>
    <w:rsid w:val="00966649"/>
    <w:rsid w:val="0097042E"/>
    <w:rsid w:val="00970EAE"/>
    <w:rsid w:val="009710BF"/>
    <w:rsid w:val="0097169D"/>
    <w:rsid w:val="00971E6D"/>
    <w:rsid w:val="0097372A"/>
    <w:rsid w:val="009739C8"/>
    <w:rsid w:val="00974457"/>
    <w:rsid w:val="00974E66"/>
    <w:rsid w:val="0097649F"/>
    <w:rsid w:val="00976FF0"/>
    <w:rsid w:val="009777E2"/>
    <w:rsid w:val="00977ABB"/>
    <w:rsid w:val="00977BCF"/>
    <w:rsid w:val="00977C8B"/>
    <w:rsid w:val="00980902"/>
    <w:rsid w:val="00980B7E"/>
    <w:rsid w:val="009811CD"/>
    <w:rsid w:val="00982157"/>
    <w:rsid w:val="0098221A"/>
    <w:rsid w:val="009829F6"/>
    <w:rsid w:val="00982B42"/>
    <w:rsid w:val="0098319A"/>
    <w:rsid w:val="009832D4"/>
    <w:rsid w:val="00983C5F"/>
    <w:rsid w:val="00984726"/>
    <w:rsid w:val="009859A5"/>
    <w:rsid w:val="009867D0"/>
    <w:rsid w:val="009868A4"/>
    <w:rsid w:val="00986D52"/>
    <w:rsid w:val="0098710F"/>
    <w:rsid w:val="009874F9"/>
    <w:rsid w:val="00987689"/>
    <w:rsid w:val="00987EFD"/>
    <w:rsid w:val="00987F89"/>
    <w:rsid w:val="009905EC"/>
    <w:rsid w:val="00990683"/>
    <w:rsid w:val="00991400"/>
    <w:rsid w:val="009914A0"/>
    <w:rsid w:val="00991796"/>
    <w:rsid w:val="00991822"/>
    <w:rsid w:val="00992221"/>
    <w:rsid w:val="009923D0"/>
    <w:rsid w:val="009929B1"/>
    <w:rsid w:val="009931AD"/>
    <w:rsid w:val="0099369A"/>
    <w:rsid w:val="009937CC"/>
    <w:rsid w:val="0099399A"/>
    <w:rsid w:val="00993AF1"/>
    <w:rsid w:val="00993E80"/>
    <w:rsid w:val="009946AD"/>
    <w:rsid w:val="00994FBB"/>
    <w:rsid w:val="00995C6E"/>
    <w:rsid w:val="00995E85"/>
    <w:rsid w:val="00996072"/>
    <w:rsid w:val="00996146"/>
    <w:rsid w:val="00996470"/>
    <w:rsid w:val="009A03D2"/>
    <w:rsid w:val="009A059E"/>
    <w:rsid w:val="009A115C"/>
    <w:rsid w:val="009A14E0"/>
    <w:rsid w:val="009A25B6"/>
    <w:rsid w:val="009A27ED"/>
    <w:rsid w:val="009A39E4"/>
    <w:rsid w:val="009A3B25"/>
    <w:rsid w:val="009A4BAD"/>
    <w:rsid w:val="009A5B4E"/>
    <w:rsid w:val="009A6263"/>
    <w:rsid w:val="009A669E"/>
    <w:rsid w:val="009A7730"/>
    <w:rsid w:val="009A791A"/>
    <w:rsid w:val="009A7E8B"/>
    <w:rsid w:val="009B1128"/>
    <w:rsid w:val="009B1280"/>
    <w:rsid w:val="009B16A9"/>
    <w:rsid w:val="009B210E"/>
    <w:rsid w:val="009B3B93"/>
    <w:rsid w:val="009B3D61"/>
    <w:rsid w:val="009B3F3D"/>
    <w:rsid w:val="009B409A"/>
    <w:rsid w:val="009B41E4"/>
    <w:rsid w:val="009B44F3"/>
    <w:rsid w:val="009B4A83"/>
    <w:rsid w:val="009B558A"/>
    <w:rsid w:val="009B57C0"/>
    <w:rsid w:val="009B5D67"/>
    <w:rsid w:val="009B6800"/>
    <w:rsid w:val="009B6E7B"/>
    <w:rsid w:val="009B7074"/>
    <w:rsid w:val="009C0C3E"/>
    <w:rsid w:val="009C1807"/>
    <w:rsid w:val="009C215B"/>
    <w:rsid w:val="009C21E4"/>
    <w:rsid w:val="009C2720"/>
    <w:rsid w:val="009C2940"/>
    <w:rsid w:val="009C2A50"/>
    <w:rsid w:val="009C2DB5"/>
    <w:rsid w:val="009C33CD"/>
    <w:rsid w:val="009C4617"/>
    <w:rsid w:val="009C4CD3"/>
    <w:rsid w:val="009C4E5E"/>
    <w:rsid w:val="009C5503"/>
    <w:rsid w:val="009C5B0E"/>
    <w:rsid w:val="009C5EF2"/>
    <w:rsid w:val="009C622D"/>
    <w:rsid w:val="009C6236"/>
    <w:rsid w:val="009C657C"/>
    <w:rsid w:val="009C6CBA"/>
    <w:rsid w:val="009C6D6B"/>
    <w:rsid w:val="009D01D5"/>
    <w:rsid w:val="009D0D7D"/>
    <w:rsid w:val="009D1A4F"/>
    <w:rsid w:val="009D232E"/>
    <w:rsid w:val="009D299A"/>
    <w:rsid w:val="009D2C1E"/>
    <w:rsid w:val="009D2D0D"/>
    <w:rsid w:val="009D30BB"/>
    <w:rsid w:val="009D388A"/>
    <w:rsid w:val="009D3931"/>
    <w:rsid w:val="009D400A"/>
    <w:rsid w:val="009D422D"/>
    <w:rsid w:val="009D43DD"/>
    <w:rsid w:val="009D471A"/>
    <w:rsid w:val="009D51D0"/>
    <w:rsid w:val="009D548E"/>
    <w:rsid w:val="009D6801"/>
    <w:rsid w:val="009D6B56"/>
    <w:rsid w:val="009D6DD7"/>
    <w:rsid w:val="009D7140"/>
    <w:rsid w:val="009D765B"/>
    <w:rsid w:val="009D792F"/>
    <w:rsid w:val="009D7F70"/>
    <w:rsid w:val="009D7FFD"/>
    <w:rsid w:val="009E0466"/>
    <w:rsid w:val="009E064F"/>
    <w:rsid w:val="009E09A0"/>
    <w:rsid w:val="009E1008"/>
    <w:rsid w:val="009E1403"/>
    <w:rsid w:val="009E1A69"/>
    <w:rsid w:val="009E1D0E"/>
    <w:rsid w:val="009E1DD3"/>
    <w:rsid w:val="009E2088"/>
    <w:rsid w:val="009E2A77"/>
    <w:rsid w:val="009E33A8"/>
    <w:rsid w:val="009E36E2"/>
    <w:rsid w:val="009E3D03"/>
    <w:rsid w:val="009E3F1B"/>
    <w:rsid w:val="009E40C4"/>
    <w:rsid w:val="009E41B4"/>
    <w:rsid w:val="009E48DB"/>
    <w:rsid w:val="009E4A80"/>
    <w:rsid w:val="009E519F"/>
    <w:rsid w:val="009E52C0"/>
    <w:rsid w:val="009E52F6"/>
    <w:rsid w:val="009E5C64"/>
    <w:rsid w:val="009E6083"/>
    <w:rsid w:val="009E6862"/>
    <w:rsid w:val="009E6C2A"/>
    <w:rsid w:val="009E6FBE"/>
    <w:rsid w:val="009E74F3"/>
    <w:rsid w:val="009E7920"/>
    <w:rsid w:val="009E7B1F"/>
    <w:rsid w:val="009F0148"/>
    <w:rsid w:val="009F049B"/>
    <w:rsid w:val="009F06A4"/>
    <w:rsid w:val="009F1FA3"/>
    <w:rsid w:val="009F2639"/>
    <w:rsid w:val="009F2C20"/>
    <w:rsid w:val="009F3ADF"/>
    <w:rsid w:val="009F566B"/>
    <w:rsid w:val="009F5A7B"/>
    <w:rsid w:val="009F5BCF"/>
    <w:rsid w:val="009F5DC8"/>
    <w:rsid w:val="00A01071"/>
    <w:rsid w:val="00A012F7"/>
    <w:rsid w:val="00A020C6"/>
    <w:rsid w:val="00A02755"/>
    <w:rsid w:val="00A02A73"/>
    <w:rsid w:val="00A02D68"/>
    <w:rsid w:val="00A035D7"/>
    <w:rsid w:val="00A045E6"/>
    <w:rsid w:val="00A04D13"/>
    <w:rsid w:val="00A04D9F"/>
    <w:rsid w:val="00A05056"/>
    <w:rsid w:val="00A0527A"/>
    <w:rsid w:val="00A0558D"/>
    <w:rsid w:val="00A058CC"/>
    <w:rsid w:val="00A06035"/>
    <w:rsid w:val="00A06F31"/>
    <w:rsid w:val="00A07CE8"/>
    <w:rsid w:val="00A07FED"/>
    <w:rsid w:val="00A10294"/>
    <w:rsid w:val="00A10577"/>
    <w:rsid w:val="00A107B1"/>
    <w:rsid w:val="00A1095C"/>
    <w:rsid w:val="00A11117"/>
    <w:rsid w:val="00A114EF"/>
    <w:rsid w:val="00A119B4"/>
    <w:rsid w:val="00A119CA"/>
    <w:rsid w:val="00A11B3C"/>
    <w:rsid w:val="00A120F4"/>
    <w:rsid w:val="00A12204"/>
    <w:rsid w:val="00A1256E"/>
    <w:rsid w:val="00A1289D"/>
    <w:rsid w:val="00A1294A"/>
    <w:rsid w:val="00A12C72"/>
    <w:rsid w:val="00A1524A"/>
    <w:rsid w:val="00A152F2"/>
    <w:rsid w:val="00A15550"/>
    <w:rsid w:val="00A164BD"/>
    <w:rsid w:val="00A16576"/>
    <w:rsid w:val="00A165EA"/>
    <w:rsid w:val="00A16B58"/>
    <w:rsid w:val="00A170A2"/>
    <w:rsid w:val="00A17550"/>
    <w:rsid w:val="00A2038A"/>
    <w:rsid w:val="00A20DBB"/>
    <w:rsid w:val="00A20F71"/>
    <w:rsid w:val="00A21024"/>
    <w:rsid w:val="00A21408"/>
    <w:rsid w:val="00A217CE"/>
    <w:rsid w:val="00A21AB8"/>
    <w:rsid w:val="00A21CDD"/>
    <w:rsid w:val="00A22522"/>
    <w:rsid w:val="00A23088"/>
    <w:rsid w:val="00A23607"/>
    <w:rsid w:val="00A237EC"/>
    <w:rsid w:val="00A23B6A"/>
    <w:rsid w:val="00A23C69"/>
    <w:rsid w:val="00A24075"/>
    <w:rsid w:val="00A248B4"/>
    <w:rsid w:val="00A24C91"/>
    <w:rsid w:val="00A257A2"/>
    <w:rsid w:val="00A25A24"/>
    <w:rsid w:val="00A25D33"/>
    <w:rsid w:val="00A25DF7"/>
    <w:rsid w:val="00A26088"/>
    <w:rsid w:val="00A2629A"/>
    <w:rsid w:val="00A26641"/>
    <w:rsid w:val="00A26E7A"/>
    <w:rsid w:val="00A2700B"/>
    <w:rsid w:val="00A2771D"/>
    <w:rsid w:val="00A303AC"/>
    <w:rsid w:val="00A304F4"/>
    <w:rsid w:val="00A30DEC"/>
    <w:rsid w:val="00A31C5D"/>
    <w:rsid w:val="00A32953"/>
    <w:rsid w:val="00A32D92"/>
    <w:rsid w:val="00A33426"/>
    <w:rsid w:val="00A33428"/>
    <w:rsid w:val="00A33704"/>
    <w:rsid w:val="00A33F5C"/>
    <w:rsid w:val="00A34514"/>
    <w:rsid w:val="00A34852"/>
    <w:rsid w:val="00A348D2"/>
    <w:rsid w:val="00A34B06"/>
    <w:rsid w:val="00A34BD3"/>
    <w:rsid w:val="00A34BFF"/>
    <w:rsid w:val="00A34E60"/>
    <w:rsid w:val="00A35053"/>
    <w:rsid w:val="00A3509F"/>
    <w:rsid w:val="00A35483"/>
    <w:rsid w:val="00A35662"/>
    <w:rsid w:val="00A36806"/>
    <w:rsid w:val="00A36A42"/>
    <w:rsid w:val="00A36F6D"/>
    <w:rsid w:val="00A36FB1"/>
    <w:rsid w:val="00A37585"/>
    <w:rsid w:val="00A379E1"/>
    <w:rsid w:val="00A40228"/>
    <w:rsid w:val="00A4057D"/>
    <w:rsid w:val="00A40F0D"/>
    <w:rsid w:val="00A41347"/>
    <w:rsid w:val="00A41380"/>
    <w:rsid w:val="00A421CF"/>
    <w:rsid w:val="00A422EB"/>
    <w:rsid w:val="00A42FEE"/>
    <w:rsid w:val="00A43357"/>
    <w:rsid w:val="00A43564"/>
    <w:rsid w:val="00A43920"/>
    <w:rsid w:val="00A43B0A"/>
    <w:rsid w:val="00A4407A"/>
    <w:rsid w:val="00A449E8"/>
    <w:rsid w:val="00A45541"/>
    <w:rsid w:val="00A45E6B"/>
    <w:rsid w:val="00A461C2"/>
    <w:rsid w:val="00A467BB"/>
    <w:rsid w:val="00A4707E"/>
    <w:rsid w:val="00A4BE35"/>
    <w:rsid w:val="00A50210"/>
    <w:rsid w:val="00A5067F"/>
    <w:rsid w:val="00A50700"/>
    <w:rsid w:val="00A50C0F"/>
    <w:rsid w:val="00A51297"/>
    <w:rsid w:val="00A513C8"/>
    <w:rsid w:val="00A51949"/>
    <w:rsid w:val="00A52798"/>
    <w:rsid w:val="00A534B8"/>
    <w:rsid w:val="00A53F2D"/>
    <w:rsid w:val="00A53F6E"/>
    <w:rsid w:val="00A54063"/>
    <w:rsid w:val="00A5409F"/>
    <w:rsid w:val="00A54288"/>
    <w:rsid w:val="00A544EF"/>
    <w:rsid w:val="00A555D4"/>
    <w:rsid w:val="00A557CB"/>
    <w:rsid w:val="00A5581C"/>
    <w:rsid w:val="00A563E0"/>
    <w:rsid w:val="00A564FE"/>
    <w:rsid w:val="00A56811"/>
    <w:rsid w:val="00A56F3D"/>
    <w:rsid w:val="00A573F4"/>
    <w:rsid w:val="00A57460"/>
    <w:rsid w:val="00A576B7"/>
    <w:rsid w:val="00A60CA0"/>
    <w:rsid w:val="00A621E2"/>
    <w:rsid w:val="00A62642"/>
    <w:rsid w:val="00A62D39"/>
    <w:rsid w:val="00A62E0C"/>
    <w:rsid w:val="00A63054"/>
    <w:rsid w:val="00A636BE"/>
    <w:rsid w:val="00A6413A"/>
    <w:rsid w:val="00A645B1"/>
    <w:rsid w:val="00A64A5B"/>
    <w:rsid w:val="00A64C05"/>
    <w:rsid w:val="00A64CF3"/>
    <w:rsid w:val="00A64F8B"/>
    <w:rsid w:val="00A658AC"/>
    <w:rsid w:val="00A6693C"/>
    <w:rsid w:val="00A66AB8"/>
    <w:rsid w:val="00A677FE"/>
    <w:rsid w:val="00A70746"/>
    <w:rsid w:val="00A70A16"/>
    <w:rsid w:val="00A71354"/>
    <w:rsid w:val="00A718DD"/>
    <w:rsid w:val="00A71E7F"/>
    <w:rsid w:val="00A7212A"/>
    <w:rsid w:val="00A725FB"/>
    <w:rsid w:val="00A726C3"/>
    <w:rsid w:val="00A729D3"/>
    <w:rsid w:val="00A72B35"/>
    <w:rsid w:val="00A74374"/>
    <w:rsid w:val="00A74A54"/>
    <w:rsid w:val="00A74E0E"/>
    <w:rsid w:val="00A7544C"/>
    <w:rsid w:val="00A75AEA"/>
    <w:rsid w:val="00A76F19"/>
    <w:rsid w:val="00A76FB9"/>
    <w:rsid w:val="00A7741A"/>
    <w:rsid w:val="00A77AB8"/>
    <w:rsid w:val="00A80ABB"/>
    <w:rsid w:val="00A81D6D"/>
    <w:rsid w:val="00A82C30"/>
    <w:rsid w:val="00A83772"/>
    <w:rsid w:val="00A83C99"/>
    <w:rsid w:val="00A83D41"/>
    <w:rsid w:val="00A848F0"/>
    <w:rsid w:val="00A84F3F"/>
    <w:rsid w:val="00A852F6"/>
    <w:rsid w:val="00A85BE3"/>
    <w:rsid w:val="00A85C35"/>
    <w:rsid w:val="00A8629B"/>
    <w:rsid w:val="00A86372"/>
    <w:rsid w:val="00A86597"/>
    <w:rsid w:val="00A8693B"/>
    <w:rsid w:val="00A87054"/>
    <w:rsid w:val="00A873C6"/>
    <w:rsid w:val="00A873E9"/>
    <w:rsid w:val="00A87F8E"/>
    <w:rsid w:val="00A9004C"/>
    <w:rsid w:val="00A901ED"/>
    <w:rsid w:val="00A902C8"/>
    <w:rsid w:val="00A90AAF"/>
    <w:rsid w:val="00A90C47"/>
    <w:rsid w:val="00A9208A"/>
    <w:rsid w:val="00A9209D"/>
    <w:rsid w:val="00A9238B"/>
    <w:rsid w:val="00A92954"/>
    <w:rsid w:val="00A93347"/>
    <w:rsid w:val="00A93F0A"/>
    <w:rsid w:val="00A957A1"/>
    <w:rsid w:val="00A958B7"/>
    <w:rsid w:val="00A95B22"/>
    <w:rsid w:val="00A95B68"/>
    <w:rsid w:val="00A964E0"/>
    <w:rsid w:val="00A96A03"/>
    <w:rsid w:val="00A96E11"/>
    <w:rsid w:val="00AA02C3"/>
    <w:rsid w:val="00AA0591"/>
    <w:rsid w:val="00AA1AF8"/>
    <w:rsid w:val="00AA1E43"/>
    <w:rsid w:val="00AA201A"/>
    <w:rsid w:val="00AA2D1B"/>
    <w:rsid w:val="00AA2F68"/>
    <w:rsid w:val="00AA3152"/>
    <w:rsid w:val="00AA39F3"/>
    <w:rsid w:val="00AA4152"/>
    <w:rsid w:val="00AA41B7"/>
    <w:rsid w:val="00AA435A"/>
    <w:rsid w:val="00AA4571"/>
    <w:rsid w:val="00AA5C4A"/>
    <w:rsid w:val="00AA6327"/>
    <w:rsid w:val="00AA6800"/>
    <w:rsid w:val="00AA695F"/>
    <w:rsid w:val="00AA7174"/>
    <w:rsid w:val="00AA7D15"/>
    <w:rsid w:val="00AB0852"/>
    <w:rsid w:val="00AB099B"/>
    <w:rsid w:val="00AB10AF"/>
    <w:rsid w:val="00AB1DA9"/>
    <w:rsid w:val="00AB25ED"/>
    <w:rsid w:val="00AB3116"/>
    <w:rsid w:val="00AB3258"/>
    <w:rsid w:val="00AB4627"/>
    <w:rsid w:val="00AB47AA"/>
    <w:rsid w:val="00AB4BA4"/>
    <w:rsid w:val="00AB5D91"/>
    <w:rsid w:val="00AB5F89"/>
    <w:rsid w:val="00AB61DB"/>
    <w:rsid w:val="00AB6F23"/>
    <w:rsid w:val="00AB6F26"/>
    <w:rsid w:val="00AC0358"/>
    <w:rsid w:val="00AC046E"/>
    <w:rsid w:val="00AC16A1"/>
    <w:rsid w:val="00AC18A1"/>
    <w:rsid w:val="00AC2208"/>
    <w:rsid w:val="00AC30D3"/>
    <w:rsid w:val="00AC381E"/>
    <w:rsid w:val="00AC3A99"/>
    <w:rsid w:val="00AC4287"/>
    <w:rsid w:val="00AC4308"/>
    <w:rsid w:val="00AC43F7"/>
    <w:rsid w:val="00AC4E17"/>
    <w:rsid w:val="00AC55B9"/>
    <w:rsid w:val="00AC5983"/>
    <w:rsid w:val="00AC5EA8"/>
    <w:rsid w:val="00AC5F90"/>
    <w:rsid w:val="00AC6B0D"/>
    <w:rsid w:val="00AC75F1"/>
    <w:rsid w:val="00AC7D68"/>
    <w:rsid w:val="00AD030F"/>
    <w:rsid w:val="00AD1869"/>
    <w:rsid w:val="00AD2A88"/>
    <w:rsid w:val="00AD33F2"/>
    <w:rsid w:val="00AD39D9"/>
    <w:rsid w:val="00AD418D"/>
    <w:rsid w:val="00AD448F"/>
    <w:rsid w:val="00AD4C17"/>
    <w:rsid w:val="00AD6634"/>
    <w:rsid w:val="00AD695D"/>
    <w:rsid w:val="00AD7A12"/>
    <w:rsid w:val="00AE0A99"/>
    <w:rsid w:val="00AE1FC2"/>
    <w:rsid w:val="00AE23E9"/>
    <w:rsid w:val="00AE2890"/>
    <w:rsid w:val="00AE28A7"/>
    <w:rsid w:val="00AE397C"/>
    <w:rsid w:val="00AE39A7"/>
    <w:rsid w:val="00AE44F2"/>
    <w:rsid w:val="00AE4760"/>
    <w:rsid w:val="00AE4D79"/>
    <w:rsid w:val="00AE4F59"/>
    <w:rsid w:val="00AE5C8A"/>
    <w:rsid w:val="00AE6205"/>
    <w:rsid w:val="00AE79F3"/>
    <w:rsid w:val="00AE7BE3"/>
    <w:rsid w:val="00AE7D25"/>
    <w:rsid w:val="00AF0B8E"/>
    <w:rsid w:val="00AF0C98"/>
    <w:rsid w:val="00AF0DC0"/>
    <w:rsid w:val="00AF13B5"/>
    <w:rsid w:val="00AF13D0"/>
    <w:rsid w:val="00AF195B"/>
    <w:rsid w:val="00AF1987"/>
    <w:rsid w:val="00AF1D9B"/>
    <w:rsid w:val="00AF2E75"/>
    <w:rsid w:val="00AF357D"/>
    <w:rsid w:val="00AF3C4F"/>
    <w:rsid w:val="00AF42D0"/>
    <w:rsid w:val="00AF43D8"/>
    <w:rsid w:val="00AF4903"/>
    <w:rsid w:val="00AF4DD1"/>
    <w:rsid w:val="00AF4E2E"/>
    <w:rsid w:val="00AF5B5C"/>
    <w:rsid w:val="00AF5B96"/>
    <w:rsid w:val="00AF5E2A"/>
    <w:rsid w:val="00AF5F34"/>
    <w:rsid w:val="00AF6584"/>
    <w:rsid w:val="00AF7089"/>
    <w:rsid w:val="00AF71EE"/>
    <w:rsid w:val="00AF7233"/>
    <w:rsid w:val="00AF7A47"/>
    <w:rsid w:val="00AF7C66"/>
    <w:rsid w:val="00B000F7"/>
    <w:rsid w:val="00B00615"/>
    <w:rsid w:val="00B00C5B"/>
    <w:rsid w:val="00B00FA1"/>
    <w:rsid w:val="00B01861"/>
    <w:rsid w:val="00B01E2F"/>
    <w:rsid w:val="00B0275E"/>
    <w:rsid w:val="00B03460"/>
    <w:rsid w:val="00B03714"/>
    <w:rsid w:val="00B03B9E"/>
    <w:rsid w:val="00B03CCC"/>
    <w:rsid w:val="00B03E8E"/>
    <w:rsid w:val="00B05009"/>
    <w:rsid w:val="00B05292"/>
    <w:rsid w:val="00B053F6"/>
    <w:rsid w:val="00B0548F"/>
    <w:rsid w:val="00B059E2"/>
    <w:rsid w:val="00B06AD6"/>
    <w:rsid w:val="00B074B7"/>
    <w:rsid w:val="00B07AFB"/>
    <w:rsid w:val="00B07E56"/>
    <w:rsid w:val="00B1022C"/>
    <w:rsid w:val="00B109AF"/>
    <w:rsid w:val="00B10E16"/>
    <w:rsid w:val="00B10F46"/>
    <w:rsid w:val="00B11BA4"/>
    <w:rsid w:val="00B11BF8"/>
    <w:rsid w:val="00B12212"/>
    <w:rsid w:val="00B12E13"/>
    <w:rsid w:val="00B13230"/>
    <w:rsid w:val="00B1388E"/>
    <w:rsid w:val="00B13C71"/>
    <w:rsid w:val="00B14168"/>
    <w:rsid w:val="00B1486C"/>
    <w:rsid w:val="00B14E67"/>
    <w:rsid w:val="00B15418"/>
    <w:rsid w:val="00B15B35"/>
    <w:rsid w:val="00B15DA0"/>
    <w:rsid w:val="00B15FF7"/>
    <w:rsid w:val="00B1601B"/>
    <w:rsid w:val="00B16F93"/>
    <w:rsid w:val="00B17E70"/>
    <w:rsid w:val="00B20345"/>
    <w:rsid w:val="00B2036D"/>
    <w:rsid w:val="00B20848"/>
    <w:rsid w:val="00B210DC"/>
    <w:rsid w:val="00B216D4"/>
    <w:rsid w:val="00B21A4D"/>
    <w:rsid w:val="00B222FB"/>
    <w:rsid w:val="00B23074"/>
    <w:rsid w:val="00B2328C"/>
    <w:rsid w:val="00B23395"/>
    <w:rsid w:val="00B23AD7"/>
    <w:rsid w:val="00B242B2"/>
    <w:rsid w:val="00B24D1D"/>
    <w:rsid w:val="00B25FA9"/>
    <w:rsid w:val="00B26157"/>
    <w:rsid w:val="00B26857"/>
    <w:rsid w:val="00B26B6D"/>
    <w:rsid w:val="00B26C50"/>
    <w:rsid w:val="00B31954"/>
    <w:rsid w:val="00B31C38"/>
    <w:rsid w:val="00B32238"/>
    <w:rsid w:val="00B32470"/>
    <w:rsid w:val="00B32510"/>
    <w:rsid w:val="00B32763"/>
    <w:rsid w:val="00B33037"/>
    <w:rsid w:val="00B34033"/>
    <w:rsid w:val="00B34353"/>
    <w:rsid w:val="00B3585A"/>
    <w:rsid w:val="00B35D5A"/>
    <w:rsid w:val="00B35EB1"/>
    <w:rsid w:val="00B36AB8"/>
    <w:rsid w:val="00B374CD"/>
    <w:rsid w:val="00B37CCC"/>
    <w:rsid w:val="00B40140"/>
    <w:rsid w:val="00B40845"/>
    <w:rsid w:val="00B40AB0"/>
    <w:rsid w:val="00B40ACE"/>
    <w:rsid w:val="00B40F7C"/>
    <w:rsid w:val="00B41244"/>
    <w:rsid w:val="00B4134B"/>
    <w:rsid w:val="00B424BE"/>
    <w:rsid w:val="00B425B3"/>
    <w:rsid w:val="00B42E51"/>
    <w:rsid w:val="00B4325E"/>
    <w:rsid w:val="00B433F9"/>
    <w:rsid w:val="00B436B4"/>
    <w:rsid w:val="00B4420F"/>
    <w:rsid w:val="00B44B35"/>
    <w:rsid w:val="00B452F8"/>
    <w:rsid w:val="00B45C57"/>
    <w:rsid w:val="00B46033"/>
    <w:rsid w:val="00B46F46"/>
    <w:rsid w:val="00B47742"/>
    <w:rsid w:val="00B47D1D"/>
    <w:rsid w:val="00B506CB"/>
    <w:rsid w:val="00B53BF7"/>
    <w:rsid w:val="00B53E5F"/>
    <w:rsid w:val="00B53EDB"/>
    <w:rsid w:val="00B53FCE"/>
    <w:rsid w:val="00B54135"/>
    <w:rsid w:val="00B54215"/>
    <w:rsid w:val="00B544E1"/>
    <w:rsid w:val="00B54608"/>
    <w:rsid w:val="00B548C0"/>
    <w:rsid w:val="00B54910"/>
    <w:rsid w:val="00B5505C"/>
    <w:rsid w:val="00B553E9"/>
    <w:rsid w:val="00B56BFE"/>
    <w:rsid w:val="00B56CCB"/>
    <w:rsid w:val="00B57497"/>
    <w:rsid w:val="00B57664"/>
    <w:rsid w:val="00B57BEB"/>
    <w:rsid w:val="00B57D39"/>
    <w:rsid w:val="00B61F4F"/>
    <w:rsid w:val="00B62334"/>
    <w:rsid w:val="00B63802"/>
    <w:rsid w:val="00B6426E"/>
    <w:rsid w:val="00B64E41"/>
    <w:rsid w:val="00B65452"/>
    <w:rsid w:val="00B656BE"/>
    <w:rsid w:val="00B65A85"/>
    <w:rsid w:val="00B65B97"/>
    <w:rsid w:val="00B661F0"/>
    <w:rsid w:val="00B6654C"/>
    <w:rsid w:val="00B6661A"/>
    <w:rsid w:val="00B66726"/>
    <w:rsid w:val="00B66D8F"/>
    <w:rsid w:val="00B6716A"/>
    <w:rsid w:val="00B70140"/>
    <w:rsid w:val="00B706D7"/>
    <w:rsid w:val="00B70B14"/>
    <w:rsid w:val="00B70EA1"/>
    <w:rsid w:val="00B71453"/>
    <w:rsid w:val="00B71786"/>
    <w:rsid w:val="00B71C5B"/>
    <w:rsid w:val="00B71E56"/>
    <w:rsid w:val="00B72382"/>
    <w:rsid w:val="00B727CB"/>
    <w:rsid w:val="00B72931"/>
    <w:rsid w:val="00B737F3"/>
    <w:rsid w:val="00B73DCE"/>
    <w:rsid w:val="00B73EA8"/>
    <w:rsid w:val="00B74435"/>
    <w:rsid w:val="00B74D6F"/>
    <w:rsid w:val="00B7504B"/>
    <w:rsid w:val="00B769C0"/>
    <w:rsid w:val="00B76EAD"/>
    <w:rsid w:val="00B773A0"/>
    <w:rsid w:val="00B77686"/>
    <w:rsid w:val="00B77E3D"/>
    <w:rsid w:val="00B77E4D"/>
    <w:rsid w:val="00B80254"/>
    <w:rsid w:val="00B80332"/>
    <w:rsid w:val="00B8043A"/>
    <w:rsid w:val="00B80AAD"/>
    <w:rsid w:val="00B80ADE"/>
    <w:rsid w:val="00B8149B"/>
    <w:rsid w:val="00B816F5"/>
    <w:rsid w:val="00B81772"/>
    <w:rsid w:val="00B828B5"/>
    <w:rsid w:val="00B82988"/>
    <w:rsid w:val="00B82B6A"/>
    <w:rsid w:val="00B82C15"/>
    <w:rsid w:val="00B82D80"/>
    <w:rsid w:val="00B82F79"/>
    <w:rsid w:val="00B837FC"/>
    <w:rsid w:val="00B83C09"/>
    <w:rsid w:val="00B847B4"/>
    <w:rsid w:val="00B848ED"/>
    <w:rsid w:val="00B868BA"/>
    <w:rsid w:val="00B86953"/>
    <w:rsid w:val="00B86AA8"/>
    <w:rsid w:val="00B86D3F"/>
    <w:rsid w:val="00B86EBF"/>
    <w:rsid w:val="00B87316"/>
    <w:rsid w:val="00B878F5"/>
    <w:rsid w:val="00B90CFD"/>
    <w:rsid w:val="00B90D4B"/>
    <w:rsid w:val="00B9168A"/>
    <w:rsid w:val="00B91D66"/>
    <w:rsid w:val="00B925B8"/>
    <w:rsid w:val="00B92909"/>
    <w:rsid w:val="00B94180"/>
    <w:rsid w:val="00B94D91"/>
    <w:rsid w:val="00B94FC4"/>
    <w:rsid w:val="00B9523C"/>
    <w:rsid w:val="00B955DF"/>
    <w:rsid w:val="00B95E7D"/>
    <w:rsid w:val="00B960E3"/>
    <w:rsid w:val="00B96DB3"/>
    <w:rsid w:val="00B97A12"/>
    <w:rsid w:val="00B97FAE"/>
    <w:rsid w:val="00BA1463"/>
    <w:rsid w:val="00BA2142"/>
    <w:rsid w:val="00BA21F6"/>
    <w:rsid w:val="00BA43AB"/>
    <w:rsid w:val="00BA499A"/>
    <w:rsid w:val="00BA5C37"/>
    <w:rsid w:val="00BA5CAA"/>
    <w:rsid w:val="00BA6581"/>
    <w:rsid w:val="00BA7230"/>
    <w:rsid w:val="00BA7AAB"/>
    <w:rsid w:val="00BA7EC6"/>
    <w:rsid w:val="00BA7FAF"/>
    <w:rsid w:val="00BB046B"/>
    <w:rsid w:val="00BB1115"/>
    <w:rsid w:val="00BB140F"/>
    <w:rsid w:val="00BB1870"/>
    <w:rsid w:val="00BB2755"/>
    <w:rsid w:val="00BB2A38"/>
    <w:rsid w:val="00BB2F75"/>
    <w:rsid w:val="00BB39C3"/>
    <w:rsid w:val="00BB3BAA"/>
    <w:rsid w:val="00BB4C00"/>
    <w:rsid w:val="00BB4FBA"/>
    <w:rsid w:val="00BB6E42"/>
    <w:rsid w:val="00BB73F8"/>
    <w:rsid w:val="00BB74A0"/>
    <w:rsid w:val="00BB7621"/>
    <w:rsid w:val="00BB7CEC"/>
    <w:rsid w:val="00BC057D"/>
    <w:rsid w:val="00BC0BD8"/>
    <w:rsid w:val="00BC0C4D"/>
    <w:rsid w:val="00BC1208"/>
    <w:rsid w:val="00BC1344"/>
    <w:rsid w:val="00BC1685"/>
    <w:rsid w:val="00BC1931"/>
    <w:rsid w:val="00BC1E6C"/>
    <w:rsid w:val="00BC2C08"/>
    <w:rsid w:val="00BC2EBD"/>
    <w:rsid w:val="00BC30DC"/>
    <w:rsid w:val="00BC317B"/>
    <w:rsid w:val="00BC3838"/>
    <w:rsid w:val="00BC3C26"/>
    <w:rsid w:val="00BC4046"/>
    <w:rsid w:val="00BC4A98"/>
    <w:rsid w:val="00BC5354"/>
    <w:rsid w:val="00BC737B"/>
    <w:rsid w:val="00BC7731"/>
    <w:rsid w:val="00BC7C1F"/>
    <w:rsid w:val="00BD05AC"/>
    <w:rsid w:val="00BD0666"/>
    <w:rsid w:val="00BD07E1"/>
    <w:rsid w:val="00BD1152"/>
    <w:rsid w:val="00BD143C"/>
    <w:rsid w:val="00BD2372"/>
    <w:rsid w:val="00BD2592"/>
    <w:rsid w:val="00BD2A78"/>
    <w:rsid w:val="00BD31DB"/>
    <w:rsid w:val="00BD34D9"/>
    <w:rsid w:val="00BD41D1"/>
    <w:rsid w:val="00BD44C9"/>
    <w:rsid w:val="00BD45FA"/>
    <w:rsid w:val="00BD4FA1"/>
    <w:rsid w:val="00BD6395"/>
    <w:rsid w:val="00BD6B9D"/>
    <w:rsid w:val="00BE024D"/>
    <w:rsid w:val="00BE0512"/>
    <w:rsid w:val="00BE065C"/>
    <w:rsid w:val="00BE0921"/>
    <w:rsid w:val="00BE0933"/>
    <w:rsid w:val="00BE2761"/>
    <w:rsid w:val="00BE27B8"/>
    <w:rsid w:val="00BE2813"/>
    <w:rsid w:val="00BE3259"/>
    <w:rsid w:val="00BE3579"/>
    <w:rsid w:val="00BE4509"/>
    <w:rsid w:val="00BE4668"/>
    <w:rsid w:val="00BE4D83"/>
    <w:rsid w:val="00BE5B13"/>
    <w:rsid w:val="00BE64AE"/>
    <w:rsid w:val="00BE6A29"/>
    <w:rsid w:val="00BE6C58"/>
    <w:rsid w:val="00BE7509"/>
    <w:rsid w:val="00BF001C"/>
    <w:rsid w:val="00BF02FF"/>
    <w:rsid w:val="00BF1BEB"/>
    <w:rsid w:val="00BF2165"/>
    <w:rsid w:val="00BF24F0"/>
    <w:rsid w:val="00BF35D4"/>
    <w:rsid w:val="00BF4B3B"/>
    <w:rsid w:val="00BF4E9F"/>
    <w:rsid w:val="00BF4EC2"/>
    <w:rsid w:val="00BF4F67"/>
    <w:rsid w:val="00BF50A7"/>
    <w:rsid w:val="00BF51DD"/>
    <w:rsid w:val="00BF540B"/>
    <w:rsid w:val="00BF732E"/>
    <w:rsid w:val="00BF76BD"/>
    <w:rsid w:val="00C02708"/>
    <w:rsid w:val="00C02D1C"/>
    <w:rsid w:val="00C02F3A"/>
    <w:rsid w:val="00C035FB"/>
    <w:rsid w:val="00C03F60"/>
    <w:rsid w:val="00C04832"/>
    <w:rsid w:val="00C056EB"/>
    <w:rsid w:val="00C0626F"/>
    <w:rsid w:val="00C079A6"/>
    <w:rsid w:val="00C10A86"/>
    <w:rsid w:val="00C10C26"/>
    <w:rsid w:val="00C10F25"/>
    <w:rsid w:val="00C11BE5"/>
    <w:rsid w:val="00C12105"/>
    <w:rsid w:val="00C12E53"/>
    <w:rsid w:val="00C13A43"/>
    <w:rsid w:val="00C1409B"/>
    <w:rsid w:val="00C1426A"/>
    <w:rsid w:val="00C154F9"/>
    <w:rsid w:val="00C158C5"/>
    <w:rsid w:val="00C15C07"/>
    <w:rsid w:val="00C164C6"/>
    <w:rsid w:val="00C16997"/>
    <w:rsid w:val="00C1699D"/>
    <w:rsid w:val="00C173E0"/>
    <w:rsid w:val="00C17A42"/>
    <w:rsid w:val="00C203DB"/>
    <w:rsid w:val="00C21245"/>
    <w:rsid w:val="00C2168A"/>
    <w:rsid w:val="00C2210D"/>
    <w:rsid w:val="00C223DE"/>
    <w:rsid w:val="00C22720"/>
    <w:rsid w:val="00C22D6E"/>
    <w:rsid w:val="00C23114"/>
    <w:rsid w:val="00C23705"/>
    <w:rsid w:val="00C23E35"/>
    <w:rsid w:val="00C24BD7"/>
    <w:rsid w:val="00C24CE7"/>
    <w:rsid w:val="00C25271"/>
    <w:rsid w:val="00C25A85"/>
    <w:rsid w:val="00C260A7"/>
    <w:rsid w:val="00C26450"/>
    <w:rsid w:val="00C27EF5"/>
    <w:rsid w:val="00C27FA9"/>
    <w:rsid w:val="00C301C2"/>
    <w:rsid w:val="00C30775"/>
    <w:rsid w:val="00C31806"/>
    <w:rsid w:val="00C32369"/>
    <w:rsid w:val="00C32A71"/>
    <w:rsid w:val="00C33CC0"/>
    <w:rsid w:val="00C3408B"/>
    <w:rsid w:val="00C34418"/>
    <w:rsid w:val="00C348C5"/>
    <w:rsid w:val="00C35069"/>
    <w:rsid w:val="00C352A5"/>
    <w:rsid w:val="00C35B57"/>
    <w:rsid w:val="00C35DE6"/>
    <w:rsid w:val="00C360A7"/>
    <w:rsid w:val="00C362D1"/>
    <w:rsid w:val="00C362F6"/>
    <w:rsid w:val="00C3651E"/>
    <w:rsid w:val="00C3662F"/>
    <w:rsid w:val="00C375B0"/>
    <w:rsid w:val="00C3778B"/>
    <w:rsid w:val="00C378AF"/>
    <w:rsid w:val="00C40745"/>
    <w:rsid w:val="00C41295"/>
    <w:rsid w:val="00C42EFD"/>
    <w:rsid w:val="00C43651"/>
    <w:rsid w:val="00C436AB"/>
    <w:rsid w:val="00C43F7A"/>
    <w:rsid w:val="00C4406A"/>
    <w:rsid w:val="00C44279"/>
    <w:rsid w:val="00C4509C"/>
    <w:rsid w:val="00C4658A"/>
    <w:rsid w:val="00C468E3"/>
    <w:rsid w:val="00C506E3"/>
    <w:rsid w:val="00C50902"/>
    <w:rsid w:val="00C50BA2"/>
    <w:rsid w:val="00C51777"/>
    <w:rsid w:val="00C518BA"/>
    <w:rsid w:val="00C52245"/>
    <w:rsid w:val="00C52904"/>
    <w:rsid w:val="00C529F5"/>
    <w:rsid w:val="00C5355C"/>
    <w:rsid w:val="00C55191"/>
    <w:rsid w:val="00C5597B"/>
    <w:rsid w:val="00C55B7A"/>
    <w:rsid w:val="00C55EF7"/>
    <w:rsid w:val="00C566FB"/>
    <w:rsid w:val="00C600C5"/>
    <w:rsid w:val="00C60C8A"/>
    <w:rsid w:val="00C621D8"/>
    <w:rsid w:val="00C6297A"/>
    <w:rsid w:val="00C62AAD"/>
    <w:rsid w:val="00C62B05"/>
    <w:rsid w:val="00C62B29"/>
    <w:rsid w:val="00C63082"/>
    <w:rsid w:val="00C63B5E"/>
    <w:rsid w:val="00C63B9B"/>
    <w:rsid w:val="00C650E1"/>
    <w:rsid w:val="00C65327"/>
    <w:rsid w:val="00C65EAB"/>
    <w:rsid w:val="00C664FC"/>
    <w:rsid w:val="00C6672C"/>
    <w:rsid w:val="00C66B02"/>
    <w:rsid w:val="00C66ECB"/>
    <w:rsid w:val="00C672F3"/>
    <w:rsid w:val="00C67679"/>
    <w:rsid w:val="00C67EAC"/>
    <w:rsid w:val="00C70C44"/>
    <w:rsid w:val="00C71036"/>
    <w:rsid w:val="00C71693"/>
    <w:rsid w:val="00C71B1B"/>
    <w:rsid w:val="00C722E0"/>
    <w:rsid w:val="00C72706"/>
    <w:rsid w:val="00C72AB9"/>
    <w:rsid w:val="00C72B43"/>
    <w:rsid w:val="00C72D1C"/>
    <w:rsid w:val="00C73340"/>
    <w:rsid w:val="00C73605"/>
    <w:rsid w:val="00C738F3"/>
    <w:rsid w:val="00C74298"/>
    <w:rsid w:val="00C74758"/>
    <w:rsid w:val="00C753B5"/>
    <w:rsid w:val="00C7558F"/>
    <w:rsid w:val="00C75CD6"/>
    <w:rsid w:val="00C75DE3"/>
    <w:rsid w:val="00C761AB"/>
    <w:rsid w:val="00C768FF"/>
    <w:rsid w:val="00C76ED0"/>
    <w:rsid w:val="00C7751D"/>
    <w:rsid w:val="00C77706"/>
    <w:rsid w:val="00C77D72"/>
    <w:rsid w:val="00C8059A"/>
    <w:rsid w:val="00C806D2"/>
    <w:rsid w:val="00C81335"/>
    <w:rsid w:val="00C81F9D"/>
    <w:rsid w:val="00C820BB"/>
    <w:rsid w:val="00C82B62"/>
    <w:rsid w:val="00C82E38"/>
    <w:rsid w:val="00C842CA"/>
    <w:rsid w:val="00C84DB5"/>
    <w:rsid w:val="00C84E64"/>
    <w:rsid w:val="00C862E4"/>
    <w:rsid w:val="00C878B5"/>
    <w:rsid w:val="00C87934"/>
    <w:rsid w:val="00C90949"/>
    <w:rsid w:val="00C912BC"/>
    <w:rsid w:val="00C91831"/>
    <w:rsid w:val="00C91A30"/>
    <w:rsid w:val="00C91FED"/>
    <w:rsid w:val="00C92012"/>
    <w:rsid w:val="00C92FDF"/>
    <w:rsid w:val="00C93085"/>
    <w:rsid w:val="00C931CF"/>
    <w:rsid w:val="00C942D0"/>
    <w:rsid w:val="00C94646"/>
    <w:rsid w:val="00C94B7A"/>
    <w:rsid w:val="00C94C5B"/>
    <w:rsid w:val="00C94DCB"/>
    <w:rsid w:val="00C95B10"/>
    <w:rsid w:val="00C95D20"/>
    <w:rsid w:val="00C95D76"/>
    <w:rsid w:val="00C95FC3"/>
    <w:rsid w:val="00C96215"/>
    <w:rsid w:val="00C9654A"/>
    <w:rsid w:val="00C9789B"/>
    <w:rsid w:val="00C97929"/>
    <w:rsid w:val="00C97B31"/>
    <w:rsid w:val="00C97B54"/>
    <w:rsid w:val="00CA0226"/>
    <w:rsid w:val="00CA0273"/>
    <w:rsid w:val="00CA07F9"/>
    <w:rsid w:val="00CA1291"/>
    <w:rsid w:val="00CA16BF"/>
    <w:rsid w:val="00CA1750"/>
    <w:rsid w:val="00CA1E63"/>
    <w:rsid w:val="00CA2A13"/>
    <w:rsid w:val="00CA34AD"/>
    <w:rsid w:val="00CA3D34"/>
    <w:rsid w:val="00CA5AAE"/>
    <w:rsid w:val="00CA648E"/>
    <w:rsid w:val="00CA671D"/>
    <w:rsid w:val="00CA677D"/>
    <w:rsid w:val="00CA6A70"/>
    <w:rsid w:val="00CA6C12"/>
    <w:rsid w:val="00CA6C86"/>
    <w:rsid w:val="00CA7DD4"/>
    <w:rsid w:val="00CB081E"/>
    <w:rsid w:val="00CB0DA3"/>
    <w:rsid w:val="00CB0FC9"/>
    <w:rsid w:val="00CB1C6F"/>
    <w:rsid w:val="00CB2145"/>
    <w:rsid w:val="00CB2DB6"/>
    <w:rsid w:val="00CB2E32"/>
    <w:rsid w:val="00CB388A"/>
    <w:rsid w:val="00CB391B"/>
    <w:rsid w:val="00CB3ED4"/>
    <w:rsid w:val="00CB45F0"/>
    <w:rsid w:val="00CB46C3"/>
    <w:rsid w:val="00CB4CB2"/>
    <w:rsid w:val="00CB50B4"/>
    <w:rsid w:val="00CB552D"/>
    <w:rsid w:val="00CB5C90"/>
    <w:rsid w:val="00CB6456"/>
    <w:rsid w:val="00CB66B0"/>
    <w:rsid w:val="00CB6ECE"/>
    <w:rsid w:val="00CC01A8"/>
    <w:rsid w:val="00CC0611"/>
    <w:rsid w:val="00CC0F3B"/>
    <w:rsid w:val="00CC11E8"/>
    <w:rsid w:val="00CC1944"/>
    <w:rsid w:val="00CC236C"/>
    <w:rsid w:val="00CC271D"/>
    <w:rsid w:val="00CC409D"/>
    <w:rsid w:val="00CC5209"/>
    <w:rsid w:val="00CC5491"/>
    <w:rsid w:val="00CC5797"/>
    <w:rsid w:val="00CC664E"/>
    <w:rsid w:val="00CC6D5A"/>
    <w:rsid w:val="00CC7285"/>
    <w:rsid w:val="00CC736A"/>
    <w:rsid w:val="00CC7F34"/>
    <w:rsid w:val="00CD0474"/>
    <w:rsid w:val="00CD094C"/>
    <w:rsid w:val="00CD1475"/>
    <w:rsid w:val="00CD1867"/>
    <w:rsid w:val="00CD2022"/>
    <w:rsid w:val="00CD2603"/>
    <w:rsid w:val="00CD27D3"/>
    <w:rsid w:val="00CD2A10"/>
    <w:rsid w:val="00CD3498"/>
    <w:rsid w:val="00CD34AE"/>
    <w:rsid w:val="00CD38E1"/>
    <w:rsid w:val="00CD3C47"/>
    <w:rsid w:val="00CD42B8"/>
    <w:rsid w:val="00CD5AD2"/>
    <w:rsid w:val="00CD6723"/>
    <w:rsid w:val="00CD6C34"/>
    <w:rsid w:val="00CD75B5"/>
    <w:rsid w:val="00CE03E5"/>
    <w:rsid w:val="00CE0AE0"/>
    <w:rsid w:val="00CE1240"/>
    <w:rsid w:val="00CE1747"/>
    <w:rsid w:val="00CE17D4"/>
    <w:rsid w:val="00CE1AEA"/>
    <w:rsid w:val="00CE1C99"/>
    <w:rsid w:val="00CE20C7"/>
    <w:rsid w:val="00CE224B"/>
    <w:rsid w:val="00CE2663"/>
    <w:rsid w:val="00CE293D"/>
    <w:rsid w:val="00CE3488"/>
    <w:rsid w:val="00CE3589"/>
    <w:rsid w:val="00CE4567"/>
    <w:rsid w:val="00CE52B3"/>
    <w:rsid w:val="00CE5951"/>
    <w:rsid w:val="00CE5EF0"/>
    <w:rsid w:val="00CE6198"/>
    <w:rsid w:val="00CF01F3"/>
    <w:rsid w:val="00CF1DE7"/>
    <w:rsid w:val="00CF2297"/>
    <w:rsid w:val="00CF2A8A"/>
    <w:rsid w:val="00CF2F7D"/>
    <w:rsid w:val="00CF2FBF"/>
    <w:rsid w:val="00CF3AAD"/>
    <w:rsid w:val="00CF3B77"/>
    <w:rsid w:val="00CF4910"/>
    <w:rsid w:val="00CF4AEF"/>
    <w:rsid w:val="00CF5697"/>
    <w:rsid w:val="00CF61F8"/>
    <w:rsid w:val="00CF6730"/>
    <w:rsid w:val="00CF72EE"/>
    <w:rsid w:val="00CF72FB"/>
    <w:rsid w:val="00CF73E9"/>
    <w:rsid w:val="00CF7461"/>
    <w:rsid w:val="00D008E6"/>
    <w:rsid w:val="00D00B04"/>
    <w:rsid w:val="00D00CB5"/>
    <w:rsid w:val="00D010CE"/>
    <w:rsid w:val="00D011A9"/>
    <w:rsid w:val="00D01224"/>
    <w:rsid w:val="00D014D6"/>
    <w:rsid w:val="00D01BCE"/>
    <w:rsid w:val="00D0228D"/>
    <w:rsid w:val="00D026A5"/>
    <w:rsid w:val="00D026FE"/>
    <w:rsid w:val="00D02892"/>
    <w:rsid w:val="00D02C96"/>
    <w:rsid w:val="00D03330"/>
    <w:rsid w:val="00D035FD"/>
    <w:rsid w:val="00D05472"/>
    <w:rsid w:val="00D05BAF"/>
    <w:rsid w:val="00D060DE"/>
    <w:rsid w:val="00D064E6"/>
    <w:rsid w:val="00D06CFE"/>
    <w:rsid w:val="00D06F6B"/>
    <w:rsid w:val="00D073E9"/>
    <w:rsid w:val="00D0799E"/>
    <w:rsid w:val="00D07D51"/>
    <w:rsid w:val="00D10719"/>
    <w:rsid w:val="00D10AEE"/>
    <w:rsid w:val="00D11636"/>
    <w:rsid w:val="00D11FEC"/>
    <w:rsid w:val="00D1210A"/>
    <w:rsid w:val="00D12498"/>
    <w:rsid w:val="00D13268"/>
    <w:rsid w:val="00D1328A"/>
    <w:rsid w:val="00D134EC"/>
    <w:rsid w:val="00D13551"/>
    <w:rsid w:val="00D136E3"/>
    <w:rsid w:val="00D141FE"/>
    <w:rsid w:val="00D14573"/>
    <w:rsid w:val="00D1495E"/>
    <w:rsid w:val="00D14C3E"/>
    <w:rsid w:val="00D157D2"/>
    <w:rsid w:val="00D15A52"/>
    <w:rsid w:val="00D15E73"/>
    <w:rsid w:val="00D162BB"/>
    <w:rsid w:val="00D16D80"/>
    <w:rsid w:val="00D16FA2"/>
    <w:rsid w:val="00D174B8"/>
    <w:rsid w:val="00D177CA"/>
    <w:rsid w:val="00D17E95"/>
    <w:rsid w:val="00D20CE0"/>
    <w:rsid w:val="00D2155F"/>
    <w:rsid w:val="00D2225D"/>
    <w:rsid w:val="00D2240E"/>
    <w:rsid w:val="00D22749"/>
    <w:rsid w:val="00D22EF3"/>
    <w:rsid w:val="00D23138"/>
    <w:rsid w:val="00D23A0C"/>
    <w:rsid w:val="00D2403C"/>
    <w:rsid w:val="00D26176"/>
    <w:rsid w:val="00D26C44"/>
    <w:rsid w:val="00D270C8"/>
    <w:rsid w:val="00D277E4"/>
    <w:rsid w:val="00D308B8"/>
    <w:rsid w:val="00D31E35"/>
    <w:rsid w:val="00D31F43"/>
    <w:rsid w:val="00D31F5E"/>
    <w:rsid w:val="00D32202"/>
    <w:rsid w:val="00D32983"/>
    <w:rsid w:val="00D32E4B"/>
    <w:rsid w:val="00D32E67"/>
    <w:rsid w:val="00D3301D"/>
    <w:rsid w:val="00D33707"/>
    <w:rsid w:val="00D33849"/>
    <w:rsid w:val="00D33D62"/>
    <w:rsid w:val="00D340EB"/>
    <w:rsid w:val="00D34B55"/>
    <w:rsid w:val="00D34DB8"/>
    <w:rsid w:val="00D3524D"/>
    <w:rsid w:val="00D35583"/>
    <w:rsid w:val="00D35B74"/>
    <w:rsid w:val="00D3606E"/>
    <w:rsid w:val="00D365CD"/>
    <w:rsid w:val="00D367B1"/>
    <w:rsid w:val="00D37A80"/>
    <w:rsid w:val="00D37CA9"/>
    <w:rsid w:val="00D40349"/>
    <w:rsid w:val="00D404C4"/>
    <w:rsid w:val="00D40596"/>
    <w:rsid w:val="00D40629"/>
    <w:rsid w:val="00D40703"/>
    <w:rsid w:val="00D411BE"/>
    <w:rsid w:val="00D41563"/>
    <w:rsid w:val="00D41BDE"/>
    <w:rsid w:val="00D41D01"/>
    <w:rsid w:val="00D42DF8"/>
    <w:rsid w:val="00D42E07"/>
    <w:rsid w:val="00D42FF5"/>
    <w:rsid w:val="00D43080"/>
    <w:rsid w:val="00D4324F"/>
    <w:rsid w:val="00D43359"/>
    <w:rsid w:val="00D43D15"/>
    <w:rsid w:val="00D44211"/>
    <w:rsid w:val="00D44834"/>
    <w:rsid w:val="00D44DAB"/>
    <w:rsid w:val="00D456AB"/>
    <w:rsid w:val="00D45F42"/>
    <w:rsid w:val="00D463F7"/>
    <w:rsid w:val="00D46AEE"/>
    <w:rsid w:val="00D46B23"/>
    <w:rsid w:val="00D504E0"/>
    <w:rsid w:val="00D507E2"/>
    <w:rsid w:val="00D52469"/>
    <w:rsid w:val="00D528F2"/>
    <w:rsid w:val="00D52B42"/>
    <w:rsid w:val="00D534B3"/>
    <w:rsid w:val="00D537D9"/>
    <w:rsid w:val="00D53A39"/>
    <w:rsid w:val="00D54BA3"/>
    <w:rsid w:val="00D5594F"/>
    <w:rsid w:val="00D56279"/>
    <w:rsid w:val="00D563C0"/>
    <w:rsid w:val="00D578E7"/>
    <w:rsid w:val="00D57A80"/>
    <w:rsid w:val="00D57D5C"/>
    <w:rsid w:val="00D600C7"/>
    <w:rsid w:val="00D6142F"/>
    <w:rsid w:val="00D61CE0"/>
    <w:rsid w:val="00D62158"/>
    <w:rsid w:val="00D635FF"/>
    <w:rsid w:val="00D6372C"/>
    <w:rsid w:val="00D63894"/>
    <w:rsid w:val="00D63A56"/>
    <w:rsid w:val="00D63B19"/>
    <w:rsid w:val="00D63D30"/>
    <w:rsid w:val="00D64272"/>
    <w:rsid w:val="00D65BBE"/>
    <w:rsid w:val="00D65C6B"/>
    <w:rsid w:val="00D66591"/>
    <w:rsid w:val="00D671EC"/>
    <w:rsid w:val="00D678DB"/>
    <w:rsid w:val="00D678F0"/>
    <w:rsid w:val="00D67F97"/>
    <w:rsid w:val="00D70049"/>
    <w:rsid w:val="00D70FA9"/>
    <w:rsid w:val="00D7145D"/>
    <w:rsid w:val="00D73B30"/>
    <w:rsid w:val="00D74B8F"/>
    <w:rsid w:val="00D75B4E"/>
    <w:rsid w:val="00D7649E"/>
    <w:rsid w:val="00D77F07"/>
    <w:rsid w:val="00D77F4E"/>
    <w:rsid w:val="00D805F0"/>
    <w:rsid w:val="00D80C5B"/>
    <w:rsid w:val="00D812C5"/>
    <w:rsid w:val="00D815FE"/>
    <w:rsid w:val="00D82182"/>
    <w:rsid w:val="00D82E61"/>
    <w:rsid w:val="00D82F67"/>
    <w:rsid w:val="00D84EF4"/>
    <w:rsid w:val="00D85162"/>
    <w:rsid w:val="00D853AE"/>
    <w:rsid w:val="00D85F5C"/>
    <w:rsid w:val="00D86A9C"/>
    <w:rsid w:val="00D87582"/>
    <w:rsid w:val="00D8760E"/>
    <w:rsid w:val="00D877B4"/>
    <w:rsid w:val="00D901D6"/>
    <w:rsid w:val="00D91D20"/>
    <w:rsid w:val="00D92097"/>
    <w:rsid w:val="00D924E7"/>
    <w:rsid w:val="00D926E6"/>
    <w:rsid w:val="00D92AC3"/>
    <w:rsid w:val="00D93A33"/>
    <w:rsid w:val="00D94C4B"/>
    <w:rsid w:val="00D960F2"/>
    <w:rsid w:val="00D9656F"/>
    <w:rsid w:val="00D96572"/>
    <w:rsid w:val="00D9762C"/>
    <w:rsid w:val="00D9785B"/>
    <w:rsid w:val="00D97ECB"/>
    <w:rsid w:val="00DA016D"/>
    <w:rsid w:val="00DA0FEA"/>
    <w:rsid w:val="00DA1283"/>
    <w:rsid w:val="00DA1404"/>
    <w:rsid w:val="00DA145E"/>
    <w:rsid w:val="00DA2749"/>
    <w:rsid w:val="00DA27FC"/>
    <w:rsid w:val="00DA2FAC"/>
    <w:rsid w:val="00DA3A00"/>
    <w:rsid w:val="00DA3A59"/>
    <w:rsid w:val="00DA3CB1"/>
    <w:rsid w:val="00DA3FEC"/>
    <w:rsid w:val="00DA4616"/>
    <w:rsid w:val="00DA4AA9"/>
    <w:rsid w:val="00DA517A"/>
    <w:rsid w:val="00DA5B81"/>
    <w:rsid w:val="00DA69CD"/>
    <w:rsid w:val="00DA74CE"/>
    <w:rsid w:val="00DA7657"/>
    <w:rsid w:val="00DA76FE"/>
    <w:rsid w:val="00DA7905"/>
    <w:rsid w:val="00DA7AFA"/>
    <w:rsid w:val="00DB084C"/>
    <w:rsid w:val="00DB0C0E"/>
    <w:rsid w:val="00DB0F85"/>
    <w:rsid w:val="00DB2150"/>
    <w:rsid w:val="00DB32F3"/>
    <w:rsid w:val="00DB3578"/>
    <w:rsid w:val="00DB3607"/>
    <w:rsid w:val="00DB3671"/>
    <w:rsid w:val="00DB43A1"/>
    <w:rsid w:val="00DB4958"/>
    <w:rsid w:val="00DB4968"/>
    <w:rsid w:val="00DB4B3D"/>
    <w:rsid w:val="00DB4EB5"/>
    <w:rsid w:val="00DB4F65"/>
    <w:rsid w:val="00DB5D99"/>
    <w:rsid w:val="00DB691D"/>
    <w:rsid w:val="00DB6BAB"/>
    <w:rsid w:val="00DB7103"/>
    <w:rsid w:val="00DB712E"/>
    <w:rsid w:val="00DB7C1E"/>
    <w:rsid w:val="00DC02A6"/>
    <w:rsid w:val="00DC059A"/>
    <w:rsid w:val="00DC0A05"/>
    <w:rsid w:val="00DC0FB6"/>
    <w:rsid w:val="00DC1C55"/>
    <w:rsid w:val="00DC2267"/>
    <w:rsid w:val="00DC283A"/>
    <w:rsid w:val="00DC46F7"/>
    <w:rsid w:val="00DC515A"/>
    <w:rsid w:val="00DC580F"/>
    <w:rsid w:val="00DC5854"/>
    <w:rsid w:val="00DC66B8"/>
    <w:rsid w:val="00DC6873"/>
    <w:rsid w:val="00DC6BCA"/>
    <w:rsid w:val="00DC74E1"/>
    <w:rsid w:val="00DC7583"/>
    <w:rsid w:val="00DC75D4"/>
    <w:rsid w:val="00DD032D"/>
    <w:rsid w:val="00DD0921"/>
    <w:rsid w:val="00DD0D19"/>
    <w:rsid w:val="00DD1132"/>
    <w:rsid w:val="00DD1203"/>
    <w:rsid w:val="00DD213D"/>
    <w:rsid w:val="00DD22D5"/>
    <w:rsid w:val="00DD264F"/>
    <w:rsid w:val="00DD27E1"/>
    <w:rsid w:val="00DD2B24"/>
    <w:rsid w:val="00DD2C73"/>
    <w:rsid w:val="00DD2F4E"/>
    <w:rsid w:val="00DD3B35"/>
    <w:rsid w:val="00DD4DC3"/>
    <w:rsid w:val="00DD5067"/>
    <w:rsid w:val="00DD5826"/>
    <w:rsid w:val="00DD5EE4"/>
    <w:rsid w:val="00DD6D7D"/>
    <w:rsid w:val="00DD735D"/>
    <w:rsid w:val="00DE0157"/>
    <w:rsid w:val="00DE039C"/>
    <w:rsid w:val="00DE07A5"/>
    <w:rsid w:val="00DE0DC2"/>
    <w:rsid w:val="00DE26BE"/>
    <w:rsid w:val="00DE2CE3"/>
    <w:rsid w:val="00DE2DDF"/>
    <w:rsid w:val="00DE39FF"/>
    <w:rsid w:val="00DE3EA0"/>
    <w:rsid w:val="00DE3F2A"/>
    <w:rsid w:val="00DE434B"/>
    <w:rsid w:val="00DE4462"/>
    <w:rsid w:val="00DE4F5C"/>
    <w:rsid w:val="00DE5037"/>
    <w:rsid w:val="00DE50DA"/>
    <w:rsid w:val="00DE56A7"/>
    <w:rsid w:val="00DE59B4"/>
    <w:rsid w:val="00DE601E"/>
    <w:rsid w:val="00DE7785"/>
    <w:rsid w:val="00DE7E52"/>
    <w:rsid w:val="00DF0347"/>
    <w:rsid w:val="00DF0503"/>
    <w:rsid w:val="00DF0775"/>
    <w:rsid w:val="00DF08BF"/>
    <w:rsid w:val="00DF1267"/>
    <w:rsid w:val="00DF1806"/>
    <w:rsid w:val="00DF1EAC"/>
    <w:rsid w:val="00DF43DC"/>
    <w:rsid w:val="00DF4E22"/>
    <w:rsid w:val="00DF4FA8"/>
    <w:rsid w:val="00DF5324"/>
    <w:rsid w:val="00DF5AD7"/>
    <w:rsid w:val="00DF5D7B"/>
    <w:rsid w:val="00DF688D"/>
    <w:rsid w:val="00DF6EA7"/>
    <w:rsid w:val="00E004E1"/>
    <w:rsid w:val="00E0098E"/>
    <w:rsid w:val="00E0169F"/>
    <w:rsid w:val="00E025BD"/>
    <w:rsid w:val="00E02D0E"/>
    <w:rsid w:val="00E0333F"/>
    <w:rsid w:val="00E03B44"/>
    <w:rsid w:val="00E03BAE"/>
    <w:rsid w:val="00E040A6"/>
    <w:rsid w:val="00E04573"/>
    <w:rsid w:val="00E04DAF"/>
    <w:rsid w:val="00E05208"/>
    <w:rsid w:val="00E07107"/>
    <w:rsid w:val="00E073A1"/>
    <w:rsid w:val="00E07E82"/>
    <w:rsid w:val="00E1078D"/>
    <w:rsid w:val="00E112C7"/>
    <w:rsid w:val="00E11501"/>
    <w:rsid w:val="00E115A3"/>
    <w:rsid w:val="00E132C6"/>
    <w:rsid w:val="00E13344"/>
    <w:rsid w:val="00E135DC"/>
    <w:rsid w:val="00E14650"/>
    <w:rsid w:val="00E14AB1"/>
    <w:rsid w:val="00E157D2"/>
    <w:rsid w:val="00E15C44"/>
    <w:rsid w:val="00E16AC0"/>
    <w:rsid w:val="00E20DF3"/>
    <w:rsid w:val="00E22C98"/>
    <w:rsid w:val="00E22EA0"/>
    <w:rsid w:val="00E22F6B"/>
    <w:rsid w:val="00E23859"/>
    <w:rsid w:val="00E24C4A"/>
    <w:rsid w:val="00E24C79"/>
    <w:rsid w:val="00E26EE6"/>
    <w:rsid w:val="00E27A10"/>
    <w:rsid w:val="00E27A82"/>
    <w:rsid w:val="00E30175"/>
    <w:rsid w:val="00E30366"/>
    <w:rsid w:val="00E304C9"/>
    <w:rsid w:val="00E3095E"/>
    <w:rsid w:val="00E310F8"/>
    <w:rsid w:val="00E31233"/>
    <w:rsid w:val="00E31318"/>
    <w:rsid w:val="00E314FC"/>
    <w:rsid w:val="00E32D39"/>
    <w:rsid w:val="00E32E52"/>
    <w:rsid w:val="00E32ED9"/>
    <w:rsid w:val="00E33273"/>
    <w:rsid w:val="00E335F4"/>
    <w:rsid w:val="00E34860"/>
    <w:rsid w:val="00E34885"/>
    <w:rsid w:val="00E35637"/>
    <w:rsid w:val="00E35A11"/>
    <w:rsid w:val="00E3609A"/>
    <w:rsid w:val="00E360E9"/>
    <w:rsid w:val="00E36EBE"/>
    <w:rsid w:val="00E3789B"/>
    <w:rsid w:val="00E4021B"/>
    <w:rsid w:val="00E402A6"/>
    <w:rsid w:val="00E40523"/>
    <w:rsid w:val="00E40736"/>
    <w:rsid w:val="00E40C3A"/>
    <w:rsid w:val="00E41189"/>
    <w:rsid w:val="00E421ED"/>
    <w:rsid w:val="00E4272D"/>
    <w:rsid w:val="00E42AE6"/>
    <w:rsid w:val="00E437B6"/>
    <w:rsid w:val="00E4399A"/>
    <w:rsid w:val="00E44571"/>
    <w:rsid w:val="00E4476F"/>
    <w:rsid w:val="00E44AAC"/>
    <w:rsid w:val="00E44D1A"/>
    <w:rsid w:val="00E44E03"/>
    <w:rsid w:val="00E4524A"/>
    <w:rsid w:val="00E45CC0"/>
    <w:rsid w:val="00E46365"/>
    <w:rsid w:val="00E46E07"/>
    <w:rsid w:val="00E4707A"/>
    <w:rsid w:val="00E47C91"/>
    <w:rsid w:val="00E5014A"/>
    <w:rsid w:val="00E5058E"/>
    <w:rsid w:val="00E51584"/>
    <w:rsid w:val="00E51733"/>
    <w:rsid w:val="00E51CB1"/>
    <w:rsid w:val="00E526CE"/>
    <w:rsid w:val="00E52794"/>
    <w:rsid w:val="00E52974"/>
    <w:rsid w:val="00E5300A"/>
    <w:rsid w:val="00E5323E"/>
    <w:rsid w:val="00E53893"/>
    <w:rsid w:val="00E538E2"/>
    <w:rsid w:val="00E541D9"/>
    <w:rsid w:val="00E54857"/>
    <w:rsid w:val="00E55441"/>
    <w:rsid w:val="00E554D0"/>
    <w:rsid w:val="00E558DD"/>
    <w:rsid w:val="00E55B00"/>
    <w:rsid w:val="00E55F69"/>
    <w:rsid w:val="00E56264"/>
    <w:rsid w:val="00E5644E"/>
    <w:rsid w:val="00E56946"/>
    <w:rsid w:val="00E570A8"/>
    <w:rsid w:val="00E572EA"/>
    <w:rsid w:val="00E5744E"/>
    <w:rsid w:val="00E578F4"/>
    <w:rsid w:val="00E57B26"/>
    <w:rsid w:val="00E60079"/>
    <w:rsid w:val="00E604B6"/>
    <w:rsid w:val="00E6061A"/>
    <w:rsid w:val="00E61C67"/>
    <w:rsid w:val="00E62921"/>
    <w:rsid w:val="00E62BD0"/>
    <w:rsid w:val="00E62C34"/>
    <w:rsid w:val="00E63593"/>
    <w:rsid w:val="00E636AD"/>
    <w:rsid w:val="00E637A5"/>
    <w:rsid w:val="00E6399D"/>
    <w:rsid w:val="00E63CDC"/>
    <w:rsid w:val="00E6432C"/>
    <w:rsid w:val="00E64B14"/>
    <w:rsid w:val="00E64E86"/>
    <w:rsid w:val="00E6534C"/>
    <w:rsid w:val="00E656CB"/>
    <w:rsid w:val="00E65999"/>
    <w:rsid w:val="00E65AD9"/>
    <w:rsid w:val="00E65DC3"/>
    <w:rsid w:val="00E66C3F"/>
    <w:rsid w:val="00E66C7B"/>
    <w:rsid w:val="00E66CA0"/>
    <w:rsid w:val="00E70AF9"/>
    <w:rsid w:val="00E71067"/>
    <w:rsid w:val="00E716E7"/>
    <w:rsid w:val="00E71BF6"/>
    <w:rsid w:val="00E71F83"/>
    <w:rsid w:val="00E72511"/>
    <w:rsid w:val="00E726B6"/>
    <w:rsid w:val="00E73471"/>
    <w:rsid w:val="00E73B17"/>
    <w:rsid w:val="00E73F12"/>
    <w:rsid w:val="00E74A9E"/>
    <w:rsid w:val="00E760FA"/>
    <w:rsid w:val="00E7669F"/>
    <w:rsid w:val="00E76EFB"/>
    <w:rsid w:val="00E7788A"/>
    <w:rsid w:val="00E77D79"/>
    <w:rsid w:val="00E77FDB"/>
    <w:rsid w:val="00E802E4"/>
    <w:rsid w:val="00E80721"/>
    <w:rsid w:val="00E80DE9"/>
    <w:rsid w:val="00E80FFD"/>
    <w:rsid w:val="00E814E1"/>
    <w:rsid w:val="00E81D34"/>
    <w:rsid w:val="00E81EF6"/>
    <w:rsid w:val="00E82A9B"/>
    <w:rsid w:val="00E82BB8"/>
    <w:rsid w:val="00E83095"/>
    <w:rsid w:val="00E83685"/>
    <w:rsid w:val="00E836F5"/>
    <w:rsid w:val="00E83D93"/>
    <w:rsid w:val="00E84907"/>
    <w:rsid w:val="00E857C6"/>
    <w:rsid w:val="00E86F12"/>
    <w:rsid w:val="00E87132"/>
    <w:rsid w:val="00E87732"/>
    <w:rsid w:val="00E877A0"/>
    <w:rsid w:val="00E904DB"/>
    <w:rsid w:val="00E9080F"/>
    <w:rsid w:val="00E9246E"/>
    <w:rsid w:val="00E92709"/>
    <w:rsid w:val="00E93D5B"/>
    <w:rsid w:val="00E94AFE"/>
    <w:rsid w:val="00E95232"/>
    <w:rsid w:val="00E959D0"/>
    <w:rsid w:val="00E95A52"/>
    <w:rsid w:val="00E95FF2"/>
    <w:rsid w:val="00E961DE"/>
    <w:rsid w:val="00E96843"/>
    <w:rsid w:val="00E97409"/>
    <w:rsid w:val="00E97BE2"/>
    <w:rsid w:val="00EA00D7"/>
    <w:rsid w:val="00EA03C3"/>
    <w:rsid w:val="00EA07C6"/>
    <w:rsid w:val="00EA08C9"/>
    <w:rsid w:val="00EA0AA7"/>
    <w:rsid w:val="00EA1009"/>
    <w:rsid w:val="00EA106C"/>
    <w:rsid w:val="00EA1237"/>
    <w:rsid w:val="00EA2737"/>
    <w:rsid w:val="00EA386A"/>
    <w:rsid w:val="00EA42F2"/>
    <w:rsid w:val="00EA4D98"/>
    <w:rsid w:val="00EA542B"/>
    <w:rsid w:val="00EA5441"/>
    <w:rsid w:val="00EA5554"/>
    <w:rsid w:val="00EA5F32"/>
    <w:rsid w:val="00EA7091"/>
    <w:rsid w:val="00EA76A0"/>
    <w:rsid w:val="00EA7B99"/>
    <w:rsid w:val="00EA7E0A"/>
    <w:rsid w:val="00EB01FA"/>
    <w:rsid w:val="00EB0D3A"/>
    <w:rsid w:val="00EB1AF3"/>
    <w:rsid w:val="00EB2A7C"/>
    <w:rsid w:val="00EB321F"/>
    <w:rsid w:val="00EB3274"/>
    <w:rsid w:val="00EB4410"/>
    <w:rsid w:val="00EB4A87"/>
    <w:rsid w:val="00EB4EE7"/>
    <w:rsid w:val="00EB679D"/>
    <w:rsid w:val="00EB68E1"/>
    <w:rsid w:val="00EB69D4"/>
    <w:rsid w:val="00EB7BAD"/>
    <w:rsid w:val="00EC0953"/>
    <w:rsid w:val="00EC0F11"/>
    <w:rsid w:val="00EC1417"/>
    <w:rsid w:val="00EC22E4"/>
    <w:rsid w:val="00EC24B2"/>
    <w:rsid w:val="00EC35D8"/>
    <w:rsid w:val="00EC4411"/>
    <w:rsid w:val="00EC59D6"/>
    <w:rsid w:val="00EC5A79"/>
    <w:rsid w:val="00EC5AA8"/>
    <w:rsid w:val="00EC674E"/>
    <w:rsid w:val="00EC6F74"/>
    <w:rsid w:val="00EC72FE"/>
    <w:rsid w:val="00EC747E"/>
    <w:rsid w:val="00EC7C8A"/>
    <w:rsid w:val="00ED1714"/>
    <w:rsid w:val="00ED1D73"/>
    <w:rsid w:val="00ED1DF1"/>
    <w:rsid w:val="00ED1EDE"/>
    <w:rsid w:val="00ED2DDE"/>
    <w:rsid w:val="00ED38B2"/>
    <w:rsid w:val="00ED5C52"/>
    <w:rsid w:val="00ED6A00"/>
    <w:rsid w:val="00ED7646"/>
    <w:rsid w:val="00ED7A41"/>
    <w:rsid w:val="00ED7C29"/>
    <w:rsid w:val="00EE00C3"/>
    <w:rsid w:val="00EE03C9"/>
    <w:rsid w:val="00EE0622"/>
    <w:rsid w:val="00EE09AA"/>
    <w:rsid w:val="00EE12A3"/>
    <w:rsid w:val="00EE1383"/>
    <w:rsid w:val="00EE13F8"/>
    <w:rsid w:val="00EE2260"/>
    <w:rsid w:val="00EE24D0"/>
    <w:rsid w:val="00EE34AE"/>
    <w:rsid w:val="00EE3A35"/>
    <w:rsid w:val="00EE422B"/>
    <w:rsid w:val="00EE4A84"/>
    <w:rsid w:val="00EE4E07"/>
    <w:rsid w:val="00EE529D"/>
    <w:rsid w:val="00EE54A8"/>
    <w:rsid w:val="00EE5C4D"/>
    <w:rsid w:val="00EE6B5C"/>
    <w:rsid w:val="00EE79F9"/>
    <w:rsid w:val="00EE7B3B"/>
    <w:rsid w:val="00EF07D2"/>
    <w:rsid w:val="00EF0B63"/>
    <w:rsid w:val="00EF17AF"/>
    <w:rsid w:val="00EF19E2"/>
    <w:rsid w:val="00EF2AED"/>
    <w:rsid w:val="00EF326A"/>
    <w:rsid w:val="00EF32BD"/>
    <w:rsid w:val="00EF34DD"/>
    <w:rsid w:val="00EF37B4"/>
    <w:rsid w:val="00EF5DCB"/>
    <w:rsid w:val="00EF68EE"/>
    <w:rsid w:val="00EF69DF"/>
    <w:rsid w:val="00EF6CA6"/>
    <w:rsid w:val="00EF7238"/>
    <w:rsid w:val="00EF733F"/>
    <w:rsid w:val="00EF7CCB"/>
    <w:rsid w:val="00EF7E0C"/>
    <w:rsid w:val="00F00178"/>
    <w:rsid w:val="00F011D4"/>
    <w:rsid w:val="00F01877"/>
    <w:rsid w:val="00F0190A"/>
    <w:rsid w:val="00F01A68"/>
    <w:rsid w:val="00F02C14"/>
    <w:rsid w:val="00F02CD9"/>
    <w:rsid w:val="00F02FCA"/>
    <w:rsid w:val="00F03AEE"/>
    <w:rsid w:val="00F0412B"/>
    <w:rsid w:val="00F04295"/>
    <w:rsid w:val="00F0448F"/>
    <w:rsid w:val="00F044A9"/>
    <w:rsid w:val="00F049CB"/>
    <w:rsid w:val="00F050D0"/>
    <w:rsid w:val="00F050D5"/>
    <w:rsid w:val="00F05BA7"/>
    <w:rsid w:val="00F05DB1"/>
    <w:rsid w:val="00F0668E"/>
    <w:rsid w:val="00F068E1"/>
    <w:rsid w:val="00F06CF4"/>
    <w:rsid w:val="00F070E1"/>
    <w:rsid w:val="00F07ED8"/>
    <w:rsid w:val="00F10996"/>
    <w:rsid w:val="00F1103E"/>
    <w:rsid w:val="00F12CB6"/>
    <w:rsid w:val="00F12EAE"/>
    <w:rsid w:val="00F131ED"/>
    <w:rsid w:val="00F1353E"/>
    <w:rsid w:val="00F148CA"/>
    <w:rsid w:val="00F14C6C"/>
    <w:rsid w:val="00F14D7F"/>
    <w:rsid w:val="00F1557E"/>
    <w:rsid w:val="00F16A0E"/>
    <w:rsid w:val="00F17B51"/>
    <w:rsid w:val="00F2054A"/>
    <w:rsid w:val="00F20AC8"/>
    <w:rsid w:val="00F2113E"/>
    <w:rsid w:val="00F23168"/>
    <w:rsid w:val="00F232D4"/>
    <w:rsid w:val="00F233A8"/>
    <w:rsid w:val="00F23C69"/>
    <w:rsid w:val="00F246D9"/>
    <w:rsid w:val="00F24BB9"/>
    <w:rsid w:val="00F25039"/>
    <w:rsid w:val="00F25E49"/>
    <w:rsid w:val="00F26185"/>
    <w:rsid w:val="00F261BE"/>
    <w:rsid w:val="00F265B9"/>
    <w:rsid w:val="00F26E50"/>
    <w:rsid w:val="00F27B6D"/>
    <w:rsid w:val="00F27CE6"/>
    <w:rsid w:val="00F30485"/>
    <w:rsid w:val="00F30BDA"/>
    <w:rsid w:val="00F31122"/>
    <w:rsid w:val="00F31D16"/>
    <w:rsid w:val="00F332C7"/>
    <w:rsid w:val="00F33AF5"/>
    <w:rsid w:val="00F34073"/>
    <w:rsid w:val="00F3454B"/>
    <w:rsid w:val="00F34BEF"/>
    <w:rsid w:val="00F355F1"/>
    <w:rsid w:val="00F36049"/>
    <w:rsid w:val="00F370EF"/>
    <w:rsid w:val="00F3733B"/>
    <w:rsid w:val="00F3741E"/>
    <w:rsid w:val="00F3745D"/>
    <w:rsid w:val="00F37ECA"/>
    <w:rsid w:val="00F40425"/>
    <w:rsid w:val="00F40538"/>
    <w:rsid w:val="00F40644"/>
    <w:rsid w:val="00F4271B"/>
    <w:rsid w:val="00F4286B"/>
    <w:rsid w:val="00F43825"/>
    <w:rsid w:val="00F44C1E"/>
    <w:rsid w:val="00F45340"/>
    <w:rsid w:val="00F4558C"/>
    <w:rsid w:val="00F45E3A"/>
    <w:rsid w:val="00F464AF"/>
    <w:rsid w:val="00F469C5"/>
    <w:rsid w:val="00F470D6"/>
    <w:rsid w:val="00F4720D"/>
    <w:rsid w:val="00F47421"/>
    <w:rsid w:val="00F4755C"/>
    <w:rsid w:val="00F47C72"/>
    <w:rsid w:val="00F51093"/>
    <w:rsid w:val="00F512EB"/>
    <w:rsid w:val="00F517D2"/>
    <w:rsid w:val="00F518C5"/>
    <w:rsid w:val="00F51AD8"/>
    <w:rsid w:val="00F51CAE"/>
    <w:rsid w:val="00F521D7"/>
    <w:rsid w:val="00F522E3"/>
    <w:rsid w:val="00F54710"/>
    <w:rsid w:val="00F54F06"/>
    <w:rsid w:val="00F55322"/>
    <w:rsid w:val="00F55E8E"/>
    <w:rsid w:val="00F56BCE"/>
    <w:rsid w:val="00F573DF"/>
    <w:rsid w:val="00F57660"/>
    <w:rsid w:val="00F576FE"/>
    <w:rsid w:val="00F57F01"/>
    <w:rsid w:val="00F602BA"/>
    <w:rsid w:val="00F60520"/>
    <w:rsid w:val="00F60632"/>
    <w:rsid w:val="00F6113D"/>
    <w:rsid w:val="00F612E0"/>
    <w:rsid w:val="00F61623"/>
    <w:rsid w:val="00F61BB4"/>
    <w:rsid w:val="00F620A7"/>
    <w:rsid w:val="00F625FD"/>
    <w:rsid w:val="00F626FA"/>
    <w:rsid w:val="00F62712"/>
    <w:rsid w:val="00F62A35"/>
    <w:rsid w:val="00F632D6"/>
    <w:rsid w:val="00F63433"/>
    <w:rsid w:val="00F63BA4"/>
    <w:rsid w:val="00F63C96"/>
    <w:rsid w:val="00F63DAD"/>
    <w:rsid w:val="00F640F1"/>
    <w:rsid w:val="00F64222"/>
    <w:rsid w:val="00F64B31"/>
    <w:rsid w:val="00F651FA"/>
    <w:rsid w:val="00F65348"/>
    <w:rsid w:val="00F65B7F"/>
    <w:rsid w:val="00F66145"/>
    <w:rsid w:val="00F66413"/>
    <w:rsid w:val="00F66438"/>
    <w:rsid w:val="00F66B4A"/>
    <w:rsid w:val="00F66CB9"/>
    <w:rsid w:val="00F66D7D"/>
    <w:rsid w:val="00F67719"/>
    <w:rsid w:val="00F678E4"/>
    <w:rsid w:val="00F70356"/>
    <w:rsid w:val="00F703D1"/>
    <w:rsid w:val="00F70C97"/>
    <w:rsid w:val="00F712C9"/>
    <w:rsid w:val="00F7193B"/>
    <w:rsid w:val="00F71A33"/>
    <w:rsid w:val="00F728EA"/>
    <w:rsid w:val="00F72AE5"/>
    <w:rsid w:val="00F737E7"/>
    <w:rsid w:val="00F7422C"/>
    <w:rsid w:val="00F75AD4"/>
    <w:rsid w:val="00F76028"/>
    <w:rsid w:val="00F767DF"/>
    <w:rsid w:val="00F775A4"/>
    <w:rsid w:val="00F77C96"/>
    <w:rsid w:val="00F80E0B"/>
    <w:rsid w:val="00F810EF"/>
    <w:rsid w:val="00F814BD"/>
    <w:rsid w:val="00F81980"/>
    <w:rsid w:val="00F81BC1"/>
    <w:rsid w:val="00F81C11"/>
    <w:rsid w:val="00F81E27"/>
    <w:rsid w:val="00F82D34"/>
    <w:rsid w:val="00F82E07"/>
    <w:rsid w:val="00F82F30"/>
    <w:rsid w:val="00F83076"/>
    <w:rsid w:val="00F83214"/>
    <w:rsid w:val="00F83659"/>
    <w:rsid w:val="00F83ADD"/>
    <w:rsid w:val="00F83E72"/>
    <w:rsid w:val="00F846A2"/>
    <w:rsid w:val="00F84F84"/>
    <w:rsid w:val="00F85C2A"/>
    <w:rsid w:val="00F85D1B"/>
    <w:rsid w:val="00F864E6"/>
    <w:rsid w:val="00F867B4"/>
    <w:rsid w:val="00F871FF"/>
    <w:rsid w:val="00F87CB8"/>
    <w:rsid w:val="00F90BF4"/>
    <w:rsid w:val="00F90CC4"/>
    <w:rsid w:val="00F91C4D"/>
    <w:rsid w:val="00F9267C"/>
    <w:rsid w:val="00F92940"/>
    <w:rsid w:val="00F932FC"/>
    <w:rsid w:val="00F93828"/>
    <w:rsid w:val="00F95536"/>
    <w:rsid w:val="00F960D6"/>
    <w:rsid w:val="00FA1690"/>
    <w:rsid w:val="00FA1AC8"/>
    <w:rsid w:val="00FA21B2"/>
    <w:rsid w:val="00FA23D7"/>
    <w:rsid w:val="00FA2486"/>
    <w:rsid w:val="00FA268E"/>
    <w:rsid w:val="00FA2833"/>
    <w:rsid w:val="00FA30A6"/>
    <w:rsid w:val="00FA31A6"/>
    <w:rsid w:val="00FA3214"/>
    <w:rsid w:val="00FA3555"/>
    <w:rsid w:val="00FA3A75"/>
    <w:rsid w:val="00FA3D45"/>
    <w:rsid w:val="00FA53A8"/>
    <w:rsid w:val="00FA5487"/>
    <w:rsid w:val="00FA5784"/>
    <w:rsid w:val="00FA57E0"/>
    <w:rsid w:val="00FA5A4B"/>
    <w:rsid w:val="00FA5C4F"/>
    <w:rsid w:val="00FA6449"/>
    <w:rsid w:val="00FA697C"/>
    <w:rsid w:val="00FB025B"/>
    <w:rsid w:val="00FB04CC"/>
    <w:rsid w:val="00FB0E8C"/>
    <w:rsid w:val="00FB1343"/>
    <w:rsid w:val="00FB1B73"/>
    <w:rsid w:val="00FB2AD2"/>
    <w:rsid w:val="00FB2D5A"/>
    <w:rsid w:val="00FB2E7F"/>
    <w:rsid w:val="00FB2F0A"/>
    <w:rsid w:val="00FB38C8"/>
    <w:rsid w:val="00FB4499"/>
    <w:rsid w:val="00FB4DA5"/>
    <w:rsid w:val="00FB4E3A"/>
    <w:rsid w:val="00FB5159"/>
    <w:rsid w:val="00FB53CC"/>
    <w:rsid w:val="00FB6186"/>
    <w:rsid w:val="00FB69B1"/>
    <w:rsid w:val="00FB70C2"/>
    <w:rsid w:val="00FB75A7"/>
    <w:rsid w:val="00FB7738"/>
    <w:rsid w:val="00FC0E4A"/>
    <w:rsid w:val="00FC183E"/>
    <w:rsid w:val="00FC242D"/>
    <w:rsid w:val="00FC24C1"/>
    <w:rsid w:val="00FC3BCF"/>
    <w:rsid w:val="00FC3CB4"/>
    <w:rsid w:val="00FC44A6"/>
    <w:rsid w:val="00FC5D7E"/>
    <w:rsid w:val="00FC5F08"/>
    <w:rsid w:val="00FC645A"/>
    <w:rsid w:val="00FC648B"/>
    <w:rsid w:val="00FC689F"/>
    <w:rsid w:val="00FC6B55"/>
    <w:rsid w:val="00FC714B"/>
    <w:rsid w:val="00FC76CE"/>
    <w:rsid w:val="00FC7A37"/>
    <w:rsid w:val="00FD0590"/>
    <w:rsid w:val="00FD0731"/>
    <w:rsid w:val="00FD0941"/>
    <w:rsid w:val="00FD0974"/>
    <w:rsid w:val="00FD0A93"/>
    <w:rsid w:val="00FD0FA9"/>
    <w:rsid w:val="00FD13AD"/>
    <w:rsid w:val="00FD204D"/>
    <w:rsid w:val="00FD2A9F"/>
    <w:rsid w:val="00FD4350"/>
    <w:rsid w:val="00FD43AA"/>
    <w:rsid w:val="00FD4B50"/>
    <w:rsid w:val="00FD4B56"/>
    <w:rsid w:val="00FD4E08"/>
    <w:rsid w:val="00FD5393"/>
    <w:rsid w:val="00FD5ECD"/>
    <w:rsid w:val="00FD6858"/>
    <w:rsid w:val="00FD6896"/>
    <w:rsid w:val="00FD697F"/>
    <w:rsid w:val="00FD76E8"/>
    <w:rsid w:val="00FD77A4"/>
    <w:rsid w:val="00FD7F1F"/>
    <w:rsid w:val="00FD7F35"/>
    <w:rsid w:val="00FE10B5"/>
    <w:rsid w:val="00FE12BD"/>
    <w:rsid w:val="00FE1F67"/>
    <w:rsid w:val="00FE1F90"/>
    <w:rsid w:val="00FE297B"/>
    <w:rsid w:val="00FE38FD"/>
    <w:rsid w:val="00FE393D"/>
    <w:rsid w:val="00FE3CD2"/>
    <w:rsid w:val="00FE4360"/>
    <w:rsid w:val="00FE4861"/>
    <w:rsid w:val="00FE4A76"/>
    <w:rsid w:val="00FE4B75"/>
    <w:rsid w:val="00FE4CC8"/>
    <w:rsid w:val="00FE4D43"/>
    <w:rsid w:val="00FE4E5C"/>
    <w:rsid w:val="00FE4E97"/>
    <w:rsid w:val="00FE4F47"/>
    <w:rsid w:val="00FE5429"/>
    <w:rsid w:val="00FE5E0D"/>
    <w:rsid w:val="00FE6B7C"/>
    <w:rsid w:val="00FE7A50"/>
    <w:rsid w:val="00FE7AFF"/>
    <w:rsid w:val="00FF0D12"/>
    <w:rsid w:val="00FF1565"/>
    <w:rsid w:val="00FF1A73"/>
    <w:rsid w:val="00FF2226"/>
    <w:rsid w:val="00FF22C3"/>
    <w:rsid w:val="00FF26D5"/>
    <w:rsid w:val="00FF2C7E"/>
    <w:rsid w:val="00FF3444"/>
    <w:rsid w:val="00FF5A4E"/>
    <w:rsid w:val="00FF5BEC"/>
    <w:rsid w:val="00FF5E84"/>
    <w:rsid w:val="00FF60E3"/>
    <w:rsid w:val="00FF61C1"/>
    <w:rsid w:val="00FF620D"/>
    <w:rsid w:val="00FF6ECA"/>
    <w:rsid w:val="00FF7D20"/>
    <w:rsid w:val="010D6A5C"/>
    <w:rsid w:val="015CD019"/>
    <w:rsid w:val="02AE6EB5"/>
    <w:rsid w:val="02E26837"/>
    <w:rsid w:val="032CA803"/>
    <w:rsid w:val="03F174E7"/>
    <w:rsid w:val="041770DA"/>
    <w:rsid w:val="0438A818"/>
    <w:rsid w:val="04BC0BD9"/>
    <w:rsid w:val="0571C3EE"/>
    <w:rsid w:val="05B36833"/>
    <w:rsid w:val="070554F1"/>
    <w:rsid w:val="0706ADD3"/>
    <w:rsid w:val="07269013"/>
    <w:rsid w:val="0741F3F4"/>
    <w:rsid w:val="077CFE4B"/>
    <w:rsid w:val="09CD8798"/>
    <w:rsid w:val="0B9FE081"/>
    <w:rsid w:val="0CC77FC5"/>
    <w:rsid w:val="0E219F3E"/>
    <w:rsid w:val="0EBD35FF"/>
    <w:rsid w:val="0EF7402B"/>
    <w:rsid w:val="0F8EB9DB"/>
    <w:rsid w:val="0FA5CA07"/>
    <w:rsid w:val="0FFC4181"/>
    <w:rsid w:val="1004C291"/>
    <w:rsid w:val="1055AA27"/>
    <w:rsid w:val="10E342E9"/>
    <w:rsid w:val="13E7CE1D"/>
    <w:rsid w:val="15818C86"/>
    <w:rsid w:val="17444BE8"/>
    <w:rsid w:val="175DD3E1"/>
    <w:rsid w:val="181FE9B6"/>
    <w:rsid w:val="18721F1C"/>
    <w:rsid w:val="1BBE2E33"/>
    <w:rsid w:val="1C0DC7B0"/>
    <w:rsid w:val="1C25063B"/>
    <w:rsid w:val="1C6ABCBE"/>
    <w:rsid w:val="1D1AB22E"/>
    <w:rsid w:val="1E1A57E3"/>
    <w:rsid w:val="1E20B699"/>
    <w:rsid w:val="1E261423"/>
    <w:rsid w:val="2060B7A7"/>
    <w:rsid w:val="22F08406"/>
    <w:rsid w:val="24E88DA7"/>
    <w:rsid w:val="2525A5CD"/>
    <w:rsid w:val="25859B3A"/>
    <w:rsid w:val="26347926"/>
    <w:rsid w:val="278D7D87"/>
    <w:rsid w:val="29240E8E"/>
    <w:rsid w:val="2980CFED"/>
    <w:rsid w:val="2A0DD8BE"/>
    <w:rsid w:val="2A830717"/>
    <w:rsid w:val="2B5FD185"/>
    <w:rsid w:val="2B9935D4"/>
    <w:rsid w:val="2BBE7179"/>
    <w:rsid w:val="2C88D1E1"/>
    <w:rsid w:val="2DBE5B26"/>
    <w:rsid w:val="2EE368EB"/>
    <w:rsid w:val="30545BBB"/>
    <w:rsid w:val="311D2AC7"/>
    <w:rsid w:val="3123DEAA"/>
    <w:rsid w:val="31852FBE"/>
    <w:rsid w:val="322A34AB"/>
    <w:rsid w:val="3348B003"/>
    <w:rsid w:val="3521D73A"/>
    <w:rsid w:val="35D2F07F"/>
    <w:rsid w:val="3600C1A5"/>
    <w:rsid w:val="36390516"/>
    <w:rsid w:val="37D8EA68"/>
    <w:rsid w:val="39666C56"/>
    <w:rsid w:val="396E868C"/>
    <w:rsid w:val="3A3756C1"/>
    <w:rsid w:val="3C3F008F"/>
    <w:rsid w:val="3D7B51F1"/>
    <w:rsid w:val="3DC64003"/>
    <w:rsid w:val="3E418C24"/>
    <w:rsid w:val="3EA62AAB"/>
    <w:rsid w:val="40853EDE"/>
    <w:rsid w:val="4212D26C"/>
    <w:rsid w:val="42475C27"/>
    <w:rsid w:val="4273DAAF"/>
    <w:rsid w:val="429D47A7"/>
    <w:rsid w:val="433EB40C"/>
    <w:rsid w:val="462AE73A"/>
    <w:rsid w:val="46F7CE76"/>
    <w:rsid w:val="483BB2E6"/>
    <w:rsid w:val="4910496A"/>
    <w:rsid w:val="4AC8C2F0"/>
    <w:rsid w:val="4BCD435D"/>
    <w:rsid w:val="4C026BB4"/>
    <w:rsid w:val="4C9F3FDE"/>
    <w:rsid w:val="4E26CD29"/>
    <w:rsid w:val="4F2502E3"/>
    <w:rsid w:val="50108FE5"/>
    <w:rsid w:val="50D41F5F"/>
    <w:rsid w:val="5131E7C8"/>
    <w:rsid w:val="51C9D556"/>
    <w:rsid w:val="55A3D189"/>
    <w:rsid w:val="55C0493F"/>
    <w:rsid w:val="55C1325E"/>
    <w:rsid w:val="579D8680"/>
    <w:rsid w:val="57FD811E"/>
    <w:rsid w:val="5804E43B"/>
    <w:rsid w:val="58F6A47E"/>
    <w:rsid w:val="5A2B4F88"/>
    <w:rsid w:val="5C15C6E1"/>
    <w:rsid w:val="5D490052"/>
    <w:rsid w:val="5D73C1FE"/>
    <w:rsid w:val="5E727396"/>
    <w:rsid w:val="5F74B9E5"/>
    <w:rsid w:val="5F9C62B8"/>
    <w:rsid w:val="5FE91741"/>
    <w:rsid w:val="603B08C2"/>
    <w:rsid w:val="6046CA1B"/>
    <w:rsid w:val="604C58EA"/>
    <w:rsid w:val="60987DD2"/>
    <w:rsid w:val="60F818D3"/>
    <w:rsid w:val="6156D8BE"/>
    <w:rsid w:val="63451AD9"/>
    <w:rsid w:val="642A2361"/>
    <w:rsid w:val="64514E8E"/>
    <w:rsid w:val="66AFB1B3"/>
    <w:rsid w:val="68ACAC69"/>
    <w:rsid w:val="68E847E8"/>
    <w:rsid w:val="68FAF1A3"/>
    <w:rsid w:val="6922F724"/>
    <w:rsid w:val="6A76685B"/>
    <w:rsid w:val="6B6AEDBB"/>
    <w:rsid w:val="6BB64D73"/>
    <w:rsid w:val="6E39C5FC"/>
    <w:rsid w:val="6E41EF4C"/>
    <w:rsid w:val="6E4FEF95"/>
    <w:rsid w:val="6E5783D3"/>
    <w:rsid w:val="6E729C71"/>
    <w:rsid w:val="6EE1C043"/>
    <w:rsid w:val="6FA780FD"/>
    <w:rsid w:val="70158322"/>
    <w:rsid w:val="7035A851"/>
    <w:rsid w:val="7168CDEF"/>
    <w:rsid w:val="724C0312"/>
    <w:rsid w:val="726CD0BF"/>
    <w:rsid w:val="72E02C4C"/>
    <w:rsid w:val="73893AC2"/>
    <w:rsid w:val="7679AADC"/>
    <w:rsid w:val="76AD41F4"/>
    <w:rsid w:val="76B2E20D"/>
    <w:rsid w:val="76CC45FD"/>
    <w:rsid w:val="77074284"/>
    <w:rsid w:val="7774EFA2"/>
    <w:rsid w:val="7A23ED97"/>
    <w:rsid w:val="7BB0EDEC"/>
    <w:rsid w:val="7CCE8EB8"/>
    <w:rsid w:val="7CF30DB8"/>
    <w:rsid w:val="7CFA6596"/>
    <w:rsid w:val="7D322AE6"/>
    <w:rsid w:val="7EC71C30"/>
    <w:rsid w:val="7F5F922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D61A1A"/>
  <w15:chartTrackingRefBased/>
  <w15:docId w15:val="{B4952198-DC45-4517-84BD-D8ED8602B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32380F"/>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32380F"/>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32380F"/>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32380F"/>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32380F"/>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32380F"/>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32380F"/>
    <w:pPr>
      <w:keepNext/>
      <w:spacing w:after="200" w:line="240" w:lineRule="auto"/>
    </w:pPr>
    <w:rPr>
      <w:iCs/>
      <w:color w:val="002664"/>
      <w:sz w:val="18"/>
      <w:szCs w:val="18"/>
    </w:rPr>
  </w:style>
  <w:style w:type="table" w:customStyle="1" w:styleId="Tableheader">
    <w:name w:val="ŠTable header"/>
    <w:basedOn w:val="TableNormal"/>
    <w:uiPriority w:val="99"/>
    <w:rsid w:val="0032380F"/>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3238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32380F"/>
    <w:pPr>
      <w:numPr>
        <w:numId w:val="15"/>
      </w:numPr>
    </w:pPr>
  </w:style>
  <w:style w:type="paragraph" w:styleId="ListNumber2">
    <w:name w:val="List Number 2"/>
    <w:aliases w:val="ŠList Number 2"/>
    <w:basedOn w:val="Normal"/>
    <w:uiPriority w:val="8"/>
    <w:qFormat/>
    <w:rsid w:val="0032380F"/>
    <w:pPr>
      <w:numPr>
        <w:numId w:val="71"/>
      </w:numPr>
    </w:pPr>
  </w:style>
  <w:style w:type="paragraph" w:styleId="ListBullet">
    <w:name w:val="List Bullet"/>
    <w:aliases w:val="ŠList Bullet"/>
    <w:basedOn w:val="Normal"/>
    <w:uiPriority w:val="9"/>
    <w:qFormat/>
    <w:rsid w:val="0032380F"/>
    <w:pPr>
      <w:numPr>
        <w:numId w:val="69"/>
      </w:numPr>
    </w:pPr>
  </w:style>
  <w:style w:type="paragraph" w:styleId="ListBullet2">
    <w:name w:val="List Bullet 2"/>
    <w:aliases w:val="ŠList Bullet 2"/>
    <w:basedOn w:val="Normal"/>
    <w:uiPriority w:val="10"/>
    <w:qFormat/>
    <w:rsid w:val="0032380F"/>
    <w:pPr>
      <w:numPr>
        <w:numId w:val="67"/>
      </w:numPr>
    </w:pPr>
  </w:style>
  <w:style w:type="paragraph" w:customStyle="1" w:styleId="FeatureBox4">
    <w:name w:val="ŠFeature Box 4"/>
    <w:basedOn w:val="FeatureBox2"/>
    <w:next w:val="Normal"/>
    <w:uiPriority w:val="14"/>
    <w:qFormat/>
    <w:rsid w:val="0032380F"/>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32380F"/>
    <w:pPr>
      <w:keepNext/>
      <w:ind w:left="567" w:right="57"/>
    </w:pPr>
    <w:rPr>
      <w:szCs w:val="22"/>
    </w:rPr>
  </w:style>
  <w:style w:type="paragraph" w:customStyle="1" w:styleId="Documentname">
    <w:name w:val="ŠDocument name"/>
    <w:basedOn w:val="Normal"/>
    <w:next w:val="Normal"/>
    <w:uiPriority w:val="17"/>
    <w:qFormat/>
    <w:rsid w:val="0032380F"/>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32380F"/>
    <w:pPr>
      <w:spacing w:after="0"/>
    </w:pPr>
    <w:rPr>
      <w:sz w:val="18"/>
      <w:szCs w:val="18"/>
    </w:rPr>
  </w:style>
  <w:style w:type="paragraph" w:customStyle="1" w:styleId="FeatureBox2">
    <w:name w:val="ŠFeature Box 2"/>
    <w:basedOn w:val="Normal"/>
    <w:next w:val="Normal"/>
    <w:uiPriority w:val="12"/>
    <w:qFormat/>
    <w:rsid w:val="0032380F"/>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32380F"/>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32380F"/>
    <w:pPr>
      <w:pBdr>
        <w:top w:val="single" w:sz="24" w:space="10" w:color="002664"/>
        <w:left w:val="single" w:sz="24" w:space="10" w:color="002664"/>
        <w:bottom w:val="single" w:sz="24" w:space="10" w:color="002664"/>
        <w:right w:val="single" w:sz="24" w:space="10" w:color="002664"/>
      </w:pBdr>
    </w:pPr>
  </w:style>
  <w:style w:type="character" w:styleId="Hyperlink">
    <w:name w:val="Hyperlink"/>
    <w:aliases w:val="ŠHyperlink"/>
    <w:basedOn w:val="DefaultParagraphFont"/>
    <w:uiPriority w:val="99"/>
    <w:unhideWhenUsed/>
    <w:rsid w:val="0032380F"/>
    <w:rPr>
      <w:color w:val="001C4A" w:themeColor="accent1" w:themeShade="BF"/>
      <w:u w:val="single"/>
    </w:rPr>
  </w:style>
  <w:style w:type="paragraph" w:customStyle="1" w:styleId="Logo">
    <w:name w:val="ŠLogo"/>
    <w:basedOn w:val="Normal"/>
    <w:uiPriority w:val="18"/>
    <w:qFormat/>
    <w:rsid w:val="0032380F"/>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32380F"/>
    <w:pPr>
      <w:tabs>
        <w:tab w:val="right" w:leader="dot" w:pos="14570"/>
      </w:tabs>
      <w:spacing w:before="0"/>
    </w:pPr>
    <w:rPr>
      <w:b/>
      <w:noProof/>
    </w:rPr>
  </w:style>
  <w:style w:type="paragraph" w:styleId="TOC2">
    <w:name w:val="toc 2"/>
    <w:aliases w:val="ŠTOC 2"/>
    <w:basedOn w:val="Normal"/>
    <w:next w:val="Normal"/>
    <w:uiPriority w:val="39"/>
    <w:unhideWhenUsed/>
    <w:rsid w:val="0032380F"/>
    <w:pPr>
      <w:tabs>
        <w:tab w:val="right" w:leader="dot" w:pos="14570"/>
      </w:tabs>
      <w:spacing w:before="0"/>
    </w:pPr>
    <w:rPr>
      <w:noProof/>
    </w:rPr>
  </w:style>
  <w:style w:type="paragraph" w:styleId="TOC3">
    <w:name w:val="toc 3"/>
    <w:aliases w:val="ŠTOC 3"/>
    <w:basedOn w:val="Normal"/>
    <w:next w:val="Normal"/>
    <w:uiPriority w:val="39"/>
    <w:unhideWhenUsed/>
    <w:rsid w:val="0032380F"/>
    <w:pPr>
      <w:spacing w:before="0"/>
      <w:ind w:left="244"/>
    </w:pPr>
  </w:style>
  <w:style w:type="character" w:customStyle="1" w:styleId="BoldItalic">
    <w:name w:val="ŠBold Italic"/>
    <w:basedOn w:val="DefaultParagraphFont"/>
    <w:uiPriority w:val="1"/>
    <w:qFormat/>
    <w:rsid w:val="0032380F"/>
    <w:rPr>
      <w:b/>
      <w:i/>
      <w:iCs/>
    </w:rPr>
  </w:style>
  <w:style w:type="character" w:customStyle="1" w:styleId="Heading1Char">
    <w:name w:val="Heading 1 Char"/>
    <w:aliases w:val="ŠHeading 1 Char"/>
    <w:basedOn w:val="DefaultParagraphFont"/>
    <w:link w:val="Heading1"/>
    <w:uiPriority w:val="3"/>
    <w:rsid w:val="0032380F"/>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32380F"/>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32380F"/>
    <w:pPr>
      <w:spacing w:after="240"/>
      <w:outlineLvl w:val="9"/>
    </w:pPr>
    <w:rPr>
      <w:szCs w:val="40"/>
    </w:rPr>
  </w:style>
  <w:style w:type="paragraph" w:styleId="Footer">
    <w:name w:val="footer"/>
    <w:aliases w:val="ŠFooter"/>
    <w:basedOn w:val="Normal"/>
    <w:link w:val="FooterChar"/>
    <w:uiPriority w:val="19"/>
    <w:rsid w:val="0032380F"/>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32380F"/>
    <w:rPr>
      <w:rFonts w:ascii="Arial" w:hAnsi="Arial" w:cs="Arial"/>
      <w:sz w:val="18"/>
      <w:szCs w:val="18"/>
    </w:rPr>
  </w:style>
  <w:style w:type="paragraph" w:styleId="Header">
    <w:name w:val="header"/>
    <w:aliases w:val="ŠHeader"/>
    <w:basedOn w:val="Normal"/>
    <w:link w:val="HeaderChar"/>
    <w:uiPriority w:val="16"/>
    <w:rsid w:val="0032380F"/>
    <w:rPr>
      <w:noProof/>
      <w:color w:val="002664"/>
      <w:sz w:val="28"/>
      <w:szCs w:val="28"/>
    </w:rPr>
  </w:style>
  <w:style w:type="character" w:customStyle="1" w:styleId="HeaderChar">
    <w:name w:val="Header Char"/>
    <w:aliases w:val="ŠHeader Char"/>
    <w:basedOn w:val="DefaultParagraphFont"/>
    <w:link w:val="Header"/>
    <w:uiPriority w:val="16"/>
    <w:rsid w:val="0032380F"/>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32380F"/>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32380F"/>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32380F"/>
    <w:rPr>
      <w:rFonts w:ascii="Arial" w:hAnsi="Arial" w:cs="Arial"/>
      <w:b/>
      <w:szCs w:val="32"/>
    </w:rPr>
  </w:style>
  <w:style w:type="character" w:styleId="UnresolvedMention">
    <w:name w:val="Unresolved Mention"/>
    <w:basedOn w:val="DefaultParagraphFont"/>
    <w:uiPriority w:val="99"/>
    <w:unhideWhenUsed/>
    <w:rsid w:val="0032380F"/>
    <w:rPr>
      <w:color w:val="605E5C"/>
      <w:shd w:val="clear" w:color="auto" w:fill="E1DFDD"/>
    </w:rPr>
  </w:style>
  <w:style w:type="paragraph" w:styleId="TOC4">
    <w:name w:val="toc 4"/>
    <w:aliases w:val="ŠTOC 4"/>
    <w:basedOn w:val="Normal"/>
    <w:next w:val="Normal"/>
    <w:autoRedefine/>
    <w:uiPriority w:val="39"/>
    <w:unhideWhenUsed/>
    <w:rsid w:val="0032380F"/>
    <w:pPr>
      <w:spacing w:before="0"/>
      <w:ind w:left="488"/>
    </w:pPr>
  </w:style>
  <w:style w:type="character" w:styleId="CommentReference">
    <w:name w:val="annotation reference"/>
    <w:basedOn w:val="DefaultParagraphFont"/>
    <w:uiPriority w:val="99"/>
    <w:semiHidden/>
    <w:unhideWhenUsed/>
    <w:rsid w:val="0032380F"/>
    <w:rPr>
      <w:sz w:val="16"/>
      <w:szCs w:val="16"/>
    </w:rPr>
  </w:style>
  <w:style w:type="paragraph" w:styleId="CommentText">
    <w:name w:val="annotation text"/>
    <w:basedOn w:val="Normal"/>
    <w:link w:val="CommentTextChar"/>
    <w:uiPriority w:val="99"/>
    <w:unhideWhenUsed/>
    <w:rsid w:val="0032380F"/>
    <w:pPr>
      <w:spacing w:line="240" w:lineRule="auto"/>
    </w:pPr>
    <w:rPr>
      <w:sz w:val="20"/>
      <w:szCs w:val="20"/>
    </w:rPr>
  </w:style>
  <w:style w:type="character" w:customStyle="1" w:styleId="CommentTextChar">
    <w:name w:val="Comment Text Char"/>
    <w:basedOn w:val="DefaultParagraphFont"/>
    <w:link w:val="CommentText"/>
    <w:uiPriority w:val="99"/>
    <w:rsid w:val="0032380F"/>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32380F"/>
    <w:rPr>
      <w:b/>
      <w:bCs/>
    </w:rPr>
  </w:style>
  <w:style w:type="character" w:customStyle="1" w:styleId="CommentSubjectChar">
    <w:name w:val="Comment Subject Char"/>
    <w:basedOn w:val="CommentTextChar"/>
    <w:link w:val="CommentSubject"/>
    <w:uiPriority w:val="99"/>
    <w:semiHidden/>
    <w:rsid w:val="0032380F"/>
    <w:rPr>
      <w:rFonts w:ascii="Arial" w:hAnsi="Arial" w:cs="Arial"/>
      <w:b/>
      <w:bCs/>
      <w:sz w:val="20"/>
      <w:szCs w:val="20"/>
    </w:rPr>
  </w:style>
  <w:style w:type="character" w:styleId="Strong">
    <w:name w:val="Strong"/>
    <w:aliases w:val="ŠStrong,Bold"/>
    <w:qFormat/>
    <w:rsid w:val="0032380F"/>
    <w:rPr>
      <w:b/>
      <w:bCs/>
    </w:rPr>
  </w:style>
  <w:style w:type="character" w:styleId="Emphasis">
    <w:name w:val="Emphasis"/>
    <w:aliases w:val="ŠEmphasis,Italic"/>
    <w:qFormat/>
    <w:rsid w:val="0032380F"/>
    <w:rPr>
      <w:i/>
      <w:iCs/>
    </w:rPr>
  </w:style>
  <w:style w:type="paragraph" w:styleId="ListNumber3">
    <w:name w:val="List Number 3"/>
    <w:aliases w:val="ŠList Number 3"/>
    <w:basedOn w:val="ListBullet3"/>
    <w:uiPriority w:val="8"/>
    <w:rsid w:val="0032380F"/>
    <w:pPr>
      <w:numPr>
        <w:ilvl w:val="2"/>
        <w:numId w:val="71"/>
      </w:numPr>
    </w:pPr>
  </w:style>
  <w:style w:type="paragraph" w:styleId="ListBullet3">
    <w:name w:val="List Bullet 3"/>
    <w:aliases w:val="ŠList Bullet 3"/>
    <w:basedOn w:val="Normal"/>
    <w:uiPriority w:val="10"/>
    <w:rsid w:val="0032380F"/>
    <w:pPr>
      <w:numPr>
        <w:numId w:val="68"/>
      </w:numPr>
    </w:pPr>
  </w:style>
  <w:style w:type="character" w:styleId="PlaceholderText">
    <w:name w:val="Placeholder Text"/>
    <w:basedOn w:val="DefaultParagraphFont"/>
    <w:uiPriority w:val="99"/>
    <w:semiHidden/>
    <w:rsid w:val="0032380F"/>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
    <w:name w:val="ŠSubtitle"/>
    <w:basedOn w:val="Normal"/>
    <w:link w:val="SubtitleChar"/>
    <w:uiPriority w:val="2"/>
    <w:qFormat/>
    <w:rsid w:val="0032380F"/>
    <w:pPr>
      <w:spacing w:before="360"/>
    </w:pPr>
    <w:rPr>
      <w:color w:val="002664"/>
      <w:sz w:val="44"/>
      <w:szCs w:val="48"/>
    </w:rPr>
  </w:style>
  <w:style w:type="character" w:customStyle="1" w:styleId="SubtitleChar">
    <w:name w:val="ŠSubtitle Char"/>
    <w:basedOn w:val="DefaultParagraphFont"/>
    <w:link w:val="Subtitle"/>
    <w:uiPriority w:val="2"/>
    <w:rsid w:val="0032380F"/>
    <w:rPr>
      <w:rFonts w:ascii="Arial" w:hAnsi="Arial" w:cs="Arial"/>
      <w:color w:val="002664"/>
      <w:sz w:val="44"/>
      <w:szCs w:val="48"/>
    </w:rPr>
  </w:style>
  <w:style w:type="paragraph" w:styleId="Title">
    <w:name w:val="Title"/>
    <w:aliases w:val="ŠTitle"/>
    <w:basedOn w:val="Normal"/>
    <w:next w:val="Normal"/>
    <w:link w:val="TitleChar"/>
    <w:uiPriority w:val="1"/>
    <w:rsid w:val="0032380F"/>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32380F"/>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32380F"/>
    <w:pPr>
      <w:ind w:left="567"/>
    </w:pPr>
  </w:style>
  <w:style w:type="character" w:styleId="FollowedHyperlink">
    <w:name w:val="FollowedHyperlink"/>
    <w:basedOn w:val="DefaultParagraphFont"/>
    <w:uiPriority w:val="99"/>
    <w:semiHidden/>
    <w:unhideWhenUsed/>
    <w:rsid w:val="0032380F"/>
    <w:rPr>
      <w:color w:val="954F72" w:themeColor="followedHyperlink"/>
      <w:u w:val="single"/>
    </w:rPr>
  </w:style>
  <w:style w:type="paragraph" w:styleId="Date">
    <w:name w:val="Date"/>
    <w:aliases w:val="ŠDate"/>
    <w:basedOn w:val="Normal"/>
    <w:next w:val="Normal"/>
    <w:link w:val="DateChar"/>
    <w:uiPriority w:val="99"/>
    <w:rsid w:val="001F05C6"/>
    <w:pPr>
      <w:spacing w:before="0" w:after="0" w:line="720" w:lineRule="atLeast"/>
    </w:pPr>
  </w:style>
  <w:style w:type="character" w:customStyle="1" w:styleId="DateChar">
    <w:name w:val="Date Char"/>
    <w:aliases w:val="ŠDate Char"/>
    <w:basedOn w:val="DefaultParagraphFont"/>
    <w:link w:val="Date"/>
    <w:uiPriority w:val="99"/>
    <w:rsid w:val="001F05C6"/>
    <w:rPr>
      <w:rFonts w:ascii="Arial" w:hAnsi="Arial" w:cs="Arial"/>
      <w:szCs w:val="24"/>
    </w:rPr>
  </w:style>
  <w:style w:type="paragraph" w:styleId="Signature">
    <w:name w:val="Signature"/>
    <w:aliases w:val="ŠSignature"/>
    <w:basedOn w:val="Normal"/>
    <w:link w:val="SignatureChar"/>
    <w:uiPriority w:val="99"/>
    <w:rsid w:val="001F05C6"/>
    <w:pPr>
      <w:spacing w:before="0" w:after="0" w:line="720" w:lineRule="atLeast"/>
    </w:pPr>
  </w:style>
  <w:style w:type="character" w:customStyle="1" w:styleId="SignatureChar">
    <w:name w:val="Signature Char"/>
    <w:aliases w:val="ŠSignature Char"/>
    <w:basedOn w:val="DefaultParagraphFont"/>
    <w:link w:val="Signature"/>
    <w:uiPriority w:val="99"/>
    <w:rsid w:val="001F05C6"/>
    <w:rPr>
      <w:rFonts w:ascii="Arial" w:hAnsi="Arial" w:cs="Arial"/>
      <w:szCs w:val="24"/>
    </w:rPr>
  </w:style>
  <w:style w:type="paragraph" w:styleId="BalloonText">
    <w:name w:val="Balloon Text"/>
    <w:basedOn w:val="Normal"/>
    <w:link w:val="BalloonTextChar"/>
    <w:uiPriority w:val="99"/>
    <w:semiHidden/>
    <w:unhideWhenUsed/>
    <w:rsid w:val="001F05C6"/>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05C6"/>
    <w:rPr>
      <w:rFonts w:ascii="Segoe UI" w:hAnsi="Segoe UI" w:cs="Segoe UI"/>
      <w:sz w:val="18"/>
      <w:szCs w:val="18"/>
    </w:rPr>
  </w:style>
  <w:style w:type="character" w:styleId="Mention">
    <w:name w:val="Mention"/>
    <w:basedOn w:val="DefaultParagraphFont"/>
    <w:uiPriority w:val="99"/>
    <w:unhideWhenUsed/>
    <w:rsid w:val="001F05C6"/>
    <w:rPr>
      <w:color w:val="2B579A"/>
      <w:shd w:val="clear" w:color="auto" w:fill="E1DFDD"/>
    </w:rPr>
  </w:style>
  <w:style w:type="paragraph" w:styleId="NormalWeb">
    <w:name w:val="Normal (Web)"/>
    <w:basedOn w:val="Normal"/>
    <w:uiPriority w:val="99"/>
    <w:semiHidden/>
    <w:unhideWhenUsed/>
    <w:rsid w:val="00D54BA3"/>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paragraph" w:styleId="Subtitle0">
    <w:name w:val="Subtitle"/>
    <w:basedOn w:val="Normal"/>
    <w:next w:val="Normal"/>
    <w:link w:val="SubtitleChar0"/>
    <w:uiPriority w:val="11"/>
    <w:qFormat/>
    <w:rsid w:val="0032380F"/>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rsid w:val="0032380F"/>
    <w:rPr>
      <w:rFonts w:ascii="Arial" w:eastAsiaTheme="minorEastAsia" w:hAnsi="Arial"/>
      <w:color w:val="5A5A5A" w:themeColor="text1" w:themeTint="A5"/>
      <w:spacing w:val="15"/>
    </w:rPr>
  </w:style>
  <w:style w:type="character" w:styleId="SubtleEmphasis">
    <w:name w:val="Subtle Emphasis"/>
    <w:basedOn w:val="DefaultParagraphFont"/>
    <w:uiPriority w:val="19"/>
    <w:qFormat/>
    <w:rsid w:val="0032380F"/>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940186">
      <w:bodyDiv w:val="1"/>
      <w:marLeft w:val="0"/>
      <w:marRight w:val="0"/>
      <w:marTop w:val="0"/>
      <w:marBottom w:val="0"/>
      <w:divBdr>
        <w:top w:val="none" w:sz="0" w:space="0" w:color="auto"/>
        <w:left w:val="none" w:sz="0" w:space="0" w:color="auto"/>
        <w:bottom w:val="none" w:sz="0" w:space="0" w:color="auto"/>
        <w:right w:val="none" w:sz="0" w:space="0" w:color="auto"/>
      </w:divBdr>
    </w:div>
    <w:div w:id="162403345">
      <w:bodyDiv w:val="1"/>
      <w:marLeft w:val="0"/>
      <w:marRight w:val="0"/>
      <w:marTop w:val="0"/>
      <w:marBottom w:val="0"/>
      <w:divBdr>
        <w:top w:val="none" w:sz="0" w:space="0" w:color="auto"/>
        <w:left w:val="none" w:sz="0" w:space="0" w:color="auto"/>
        <w:bottom w:val="none" w:sz="0" w:space="0" w:color="auto"/>
        <w:right w:val="none" w:sz="0" w:space="0" w:color="auto"/>
      </w:divBdr>
    </w:div>
    <w:div w:id="403767678">
      <w:bodyDiv w:val="1"/>
      <w:marLeft w:val="0"/>
      <w:marRight w:val="0"/>
      <w:marTop w:val="0"/>
      <w:marBottom w:val="0"/>
      <w:divBdr>
        <w:top w:val="none" w:sz="0" w:space="0" w:color="auto"/>
        <w:left w:val="none" w:sz="0" w:space="0" w:color="auto"/>
        <w:bottom w:val="none" w:sz="0" w:space="0" w:color="auto"/>
        <w:right w:val="none" w:sz="0" w:space="0" w:color="auto"/>
      </w:divBdr>
    </w:div>
    <w:div w:id="472410704">
      <w:bodyDiv w:val="1"/>
      <w:marLeft w:val="0"/>
      <w:marRight w:val="0"/>
      <w:marTop w:val="0"/>
      <w:marBottom w:val="0"/>
      <w:divBdr>
        <w:top w:val="none" w:sz="0" w:space="0" w:color="auto"/>
        <w:left w:val="none" w:sz="0" w:space="0" w:color="auto"/>
        <w:bottom w:val="none" w:sz="0" w:space="0" w:color="auto"/>
        <w:right w:val="none" w:sz="0" w:space="0" w:color="auto"/>
      </w:divBdr>
    </w:div>
    <w:div w:id="523443418">
      <w:bodyDiv w:val="1"/>
      <w:marLeft w:val="0"/>
      <w:marRight w:val="0"/>
      <w:marTop w:val="0"/>
      <w:marBottom w:val="0"/>
      <w:divBdr>
        <w:top w:val="none" w:sz="0" w:space="0" w:color="auto"/>
        <w:left w:val="none" w:sz="0" w:space="0" w:color="auto"/>
        <w:bottom w:val="none" w:sz="0" w:space="0" w:color="auto"/>
        <w:right w:val="none" w:sz="0" w:space="0" w:color="auto"/>
      </w:divBdr>
    </w:div>
    <w:div w:id="632834914">
      <w:bodyDiv w:val="1"/>
      <w:marLeft w:val="0"/>
      <w:marRight w:val="0"/>
      <w:marTop w:val="0"/>
      <w:marBottom w:val="0"/>
      <w:divBdr>
        <w:top w:val="none" w:sz="0" w:space="0" w:color="auto"/>
        <w:left w:val="none" w:sz="0" w:space="0" w:color="auto"/>
        <w:bottom w:val="none" w:sz="0" w:space="0" w:color="auto"/>
        <w:right w:val="none" w:sz="0" w:space="0" w:color="auto"/>
      </w:divBdr>
    </w:div>
    <w:div w:id="654912782">
      <w:bodyDiv w:val="1"/>
      <w:marLeft w:val="0"/>
      <w:marRight w:val="0"/>
      <w:marTop w:val="0"/>
      <w:marBottom w:val="0"/>
      <w:divBdr>
        <w:top w:val="none" w:sz="0" w:space="0" w:color="auto"/>
        <w:left w:val="none" w:sz="0" w:space="0" w:color="auto"/>
        <w:bottom w:val="none" w:sz="0" w:space="0" w:color="auto"/>
        <w:right w:val="none" w:sz="0" w:space="0" w:color="auto"/>
      </w:divBdr>
    </w:div>
    <w:div w:id="665939830">
      <w:bodyDiv w:val="1"/>
      <w:marLeft w:val="0"/>
      <w:marRight w:val="0"/>
      <w:marTop w:val="0"/>
      <w:marBottom w:val="0"/>
      <w:divBdr>
        <w:top w:val="none" w:sz="0" w:space="0" w:color="auto"/>
        <w:left w:val="none" w:sz="0" w:space="0" w:color="auto"/>
        <w:bottom w:val="none" w:sz="0" w:space="0" w:color="auto"/>
        <w:right w:val="none" w:sz="0" w:space="0" w:color="auto"/>
      </w:divBdr>
    </w:div>
    <w:div w:id="1163005314">
      <w:bodyDiv w:val="1"/>
      <w:marLeft w:val="0"/>
      <w:marRight w:val="0"/>
      <w:marTop w:val="0"/>
      <w:marBottom w:val="0"/>
      <w:divBdr>
        <w:top w:val="none" w:sz="0" w:space="0" w:color="auto"/>
        <w:left w:val="none" w:sz="0" w:space="0" w:color="auto"/>
        <w:bottom w:val="none" w:sz="0" w:space="0" w:color="auto"/>
        <w:right w:val="none" w:sz="0" w:space="0" w:color="auto"/>
      </w:divBdr>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 w:id="1260522635">
      <w:bodyDiv w:val="1"/>
      <w:marLeft w:val="0"/>
      <w:marRight w:val="0"/>
      <w:marTop w:val="0"/>
      <w:marBottom w:val="0"/>
      <w:divBdr>
        <w:top w:val="none" w:sz="0" w:space="0" w:color="auto"/>
        <w:left w:val="none" w:sz="0" w:space="0" w:color="auto"/>
        <w:bottom w:val="none" w:sz="0" w:space="0" w:color="auto"/>
        <w:right w:val="none" w:sz="0" w:space="0" w:color="auto"/>
      </w:divBdr>
    </w:div>
    <w:div w:id="1320890670">
      <w:bodyDiv w:val="1"/>
      <w:marLeft w:val="0"/>
      <w:marRight w:val="0"/>
      <w:marTop w:val="0"/>
      <w:marBottom w:val="0"/>
      <w:divBdr>
        <w:top w:val="none" w:sz="0" w:space="0" w:color="auto"/>
        <w:left w:val="none" w:sz="0" w:space="0" w:color="auto"/>
        <w:bottom w:val="none" w:sz="0" w:space="0" w:color="auto"/>
        <w:right w:val="none" w:sz="0" w:space="0" w:color="auto"/>
      </w:divBdr>
    </w:div>
    <w:div w:id="1380783869">
      <w:bodyDiv w:val="1"/>
      <w:marLeft w:val="0"/>
      <w:marRight w:val="0"/>
      <w:marTop w:val="0"/>
      <w:marBottom w:val="0"/>
      <w:divBdr>
        <w:top w:val="none" w:sz="0" w:space="0" w:color="auto"/>
        <w:left w:val="none" w:sz="0" w:space="0" w:color="auto"/>
        <w:bottom w:val="none" w:sz="0" w:space="0" w:color="auto"/>
        <w:right w:val="none" w:sz="0" w:space="0" w:color="auto"/>
      </w:divBdr>
    </w:div>
    <w:div w:id="1404912650">
      <w:bodyDiv w:val="1"/>
      <w:marLeft w:val="0"/>
      <w:marRight w:val="0"/>
      <w:marTop w:val="0"/>
      <w:marBottom w:val="0"/>
      <w:divBdr>
        <w:top w:val="none" w:sz="0" w:space="0" w:color="auto"/>
        <w:left w:val="none" w:sz="0" w:space="0" w:color="auto"/>
        <w:bottom w:val="none" w:sz="0" w:space="0" w:color="auto"/>
        <w:right w:val="none" w:sz="0" w:space="0" w:color="auto"/>
      </w:divBdr>
    </w:div>
    <w:div w:id="1434475010">
      <w:bodyDiv w:val="1"/>
      <w:marLeft w:val="0"/>
      <w:marRight w:val="0"/>
      <w:marTop w:val="0"/>
      <w:marBottom w:val="0"/>
      <w:divBdr>
        <w:top w:val="none" w:sz="0" w:space="0" w:color="auto"/>
        <w:left w:val="none" w:sz="0" w:space="0" w:color="auto"/>
        <w:bottom w:val="none" w:sz="0" w:space="0" w:color="auto"/>
        <w:right w:val="none" w:sz="0" w:space="0" w:color="auto"/>
      </w:divBdr>
    </w:div>
    <w:div w:id="1587380013">
      <w:bodyDiv w:val="1"/>
      <w:marLeft w:val="0"/>
      <w:marRight w:val="0"/>
      <w:marTop w:val="0"/>
      <w:marBottom w:val="0"/>
      <w:divBdr>
        <w:top w:val="none" w:sz="0" w:space="0" w:color="auto"/>
        <w:left w:val="none" w:sz="0" w:space="0" w:color="auto"/>
        <w:bottom w:val="none" w:sz="0" w:space="0" w:color="auto"/>
        <w:right w:val="none" w:sz="0" w:space="0" w:color="auto"/>
      </w:divBdr>
    </w:div>
    <w:div w:id="1607081158">
      <w:bodyDiv w:val="1"/>
      <w:marLeft w:val="0"/>
      <w:marRight w:val="0"/>
      <w:marTop w:val="0"/>
      <w:marBottom w:val="0"/>
      <w:divBdr>
        <w:top w:val="none" w:sz="0" w:space="0" w:color="auto"/>
        <w:left w:val="none" w:sz="0" w:space="0" w:color="auto"/>
        <w:bottom w:val="none" w:sz="0" w:space="0" w:color="auto"/>
        <w:right w:val="none" w:sz="0" w:space="0" w:color="auto"/>
      </w:divBdr>
      <w:divsChild>
        <w:div w:id="186524497">
          <w:marLeft w:val="0"/>
          <w:marRight w:val="0"/>
          <w:marTop w:val="0"/>
          <w:marBottom w:val="0"/>
          <w:divBdr>
            <w:top w:val="single" w:sz="2" w:space="0" w:color="CDD3D6"/>
            <w:left w:val="single" w:sz="2" w:space="0" w:color="CDD3D6"/>
            <w:bottom w:val="single" w:sz="2" w:space="0" w:color="CDD3D6"/>
            <w:right w:val="single" w:sz="2" w:space="0" w:color="CDD3D6"/>
          </w:divBdr>
        </w:div>
        <w:div w:id="2039694096">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828087010">
      <w:bodyDiv w:val="1"/>
      <w:marLeft w:val="0"/>
      <w:marRight w:val="0"/>
      <w:marTop w:val="0"/>
      <w:marBottom w:val="0"/>
      <w:divBdr>
        <w:top w:val="none" w:sz="0" w:space="0" w:color="auto"/>
        <w:left w:val="none" w:sz="0" w:space="0" w:color="auto"/>
        <w:bottom w:val="none" w:sz="0" w:space="0" w:color="auto"/>
        <w:right w:val="none" w:sz="0" w:space="0" w:color="auto"/>
      </w:divBdr>
    </w:div>
    <w:div w:id="1925332166">
      <w:bodyDiv w:val="1"/>
      <w:marLeft w:val="0"/>
      <w:marRight w:val="0"/>
      <w:marTop w:val="0"/>
      <w:marBottom w:val="0"/>
      <w:divBdr>
        <w:top w:val="none" w:sz="0" w:space="0" w:color="auto"/>
        <w:left w:val="none" w:sz="0" w:space="0" w:color="auto"/>
        <w:bottom w:val="none" w:sz="0" w:space="0" w:color="auto"/>
        <w:right w:val="none" w:sz="0" w:space="0" w:color="auto"/>
      </w:divBdr>
      <w:divsChild>
        <w:div w:id="676806134">
          <w:marLeft w:val="0"/>
          <w:marRight w:val="0"/>
          <w:marTop w:val="0"/>
          <w:marBottom w:val="0"/>
          <w:divBdr>
            <w:top w:val="single" w:sz="2" w:space="0" w:color="CDD3D6"/>
            <w:left w:val="single" w:sz="2" w:space="0" w:color="CDD3D6"/>
            <w:bottom w:val="single" w:sz="2" w:space="0" w:color="CDD3D6"/>
            <w:right w:val="single" w:sz="2" w:space="0" w:color="CDD3D6"/>
          </w:divBdr>
        </w:div>
        <w:div w:id="717970738">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2021396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urriculum.nsw.edu.au/learning-areas/english/english-k-10-2022/overview" TargetMode="External"/><Relationship Id="rId21" Type="http://schemas.openxmlformats.org/officeDocument/2006/relationships/hyperlink" Target="https://education.nsw.gov.au/teaching-and-learning/curriculum/english/english-curriculum-resources-k-12/english-7-10-resources/exploring-the-speculative-year-9-term-4" TargetMode="External"/><Relationship Id="rId42" Type="http://schemas.openxmlformats.org/officeDocument/2006/relationships/hyperlink" Target="https://iview.abc.net.au/show/crazy-fun-park/series/1/video/CH2120V003S00" TargetMode="External"/><Relationship Id="rId47" Type="http://schemas.openxmlformats.org/officeDocument/2006/relationships/hyperlink" Target="https://commons.wikimedia.org/wiki/File:Emotions_wheel.png" TargetMode="External"/><Relationship Id="rId63" Type="http://schemas.openxmlformats.org/officeDocument/2006/relationships/hyperlink" Target="https://education.nsw.gov.au/about-us/strategies-and-reports/plan-for-nsw-public-education" TargetMode="External"/><Relationship Id="rId68" Type="http://schemas.openxmlformats.org/officeDocument/2006/relationships/hyperlink" Target="https://www.nsw.gov.au/education-and-training/nesa" TargetMode="External"/><Relationship Id="rId84" Type="http://schemas.openxmlformats.org/officeDocument/2006/relationships/hyperlink" Target="https://education.nsw.gov.au/teaching-and-learning/curriculum/english/textual-concepts/genre" TargetMode="External"/><Relationship Id="rId89" Type="http://schemas.openxmlformats.org/officeDocument/2006/relationships/hyperlink" Target="https://education.nsw.gov.au/about-us/strategies-and-reports/plan-for-nsw-public-education" TargetMode="External"/><Relationship Id="rId16" Type="http://schemas.openxmlformats.org/officeDocument/2006/relationships/hyperlink" Target="https://education.nsw.gov.au/policy-library/policies/pd-2005-0243-02" TargetMode="External"/><Relationship Id="rId107" Type="http://schemas.openxmlformats.org/officeDocument/2006/relationships/footer" Target="footer5.xml"/><Relationship Id="rId11" Type="http://schemas.openxmlformats.org/officeDocument/2006/relationships/hyperlink" Target="https://education.nsw.gov.au/policy-library/policies/pd-2005-0290" TargetMode="External"/><Relationship Id="rId32" Type="http://schemas.openxmlformats.org/officeDocument/2006/relationships/hyperlink" Target="https://app.education.nsw.gov.au/digital-learning-selector/LearningActivity/Browser?cache_id=de488" TargetMode="External"/><Relationship Id="rId37" Type="http://schemas.openxmlformats.org/officeDocument/2006/relationships/hyperlink" Target="https://thefinemotorstore.com/a-guide-to-enhancing-sentence-building-in-special-education/" TargetMode="External"/><Relationship Id="rId53" Type="http://schemas.openxmlformats.org/officeDocument/2006/relationships/hyperlink" Target="https://education.nsw.gov.au/about-us/education-data-and-research/cese/publications/research-reports/what-works-best-2020-update" TargetMode="External"/><Relationship Id="rId58" Type="http://schemas.openxmlformats.org/officeDocument/2006/relationships/hyperlink" Target="https://education.nsw.gov.au/teaching-and-learning/curriculum/planning-programming-and-assessing-k-12/planning-programming-and-assessing-7-12/classroom-assessment-advice-7-10-" TargetMode="External"/><Relationship Id="rId74" Type="http://schemas.openxmlformats.org/officeDocument/2006/relationships/hyperlink" Target="https://www.aitsl.edu.au/teach/improve-practice/feedback" TargetMode="External"/><Relationship Id="rId79" Type="http://schemas.openxmlformats.org/officeDocument/2006/relationships/hyperlink" Target="https://pz.harvard.edu/resources/think-pair-share" TargetMode="External"/><Relationship Id="rId102" Type="http://schemas.openxmlformats.org/officeDocument/2006/relationships/hyperlink" Target="https://creativecommons.org/licenses/by/4.0/" TargetMode="External"/><Relationship Id="rId5" Type="http://schemas.openxmlformats.org/officeDocument/2006/relationships/numbering" Target="numbering.xml"/><Relationship Id="rId90" Type="http://schemas.openxmlformats.org/officeDocument/2006/relationships/hyperlink" Target="https://education.nsw.gov.au/teaching-and-learning/curriculum/planning-programming-and-assessing-k-12/about-universal-design-for-learning" TargetMode="External"/><Relationship Id="rId95" Type="http://schemas.openxmlformats.org/officeDocument/2006/relationships/hyperlink" Target="https://www.researchgate.net/publication/258423377_Assessment_The_bridge_between_teaching_and_learning" TargetMode="External"/><Relationship Id="rId22" Type="http://schemas.openxmlformats.org/officeDocument/2006/relationships/hyperlink" Target="https://education.nsw.gov.au/teaching-and-learning/curriculum/planning-programming-and-assessing-k-12/curriculum-planning" TargetMode="External"/><Relationship Id="rId27" Type="http://schemas.openxmlformats.org/officeDocument/2006/relationships/hyperlink" Target="https://curriculum.nsw.edu.au/learning-areas/english/english-k-10-2022/overview" TargetMode="External"/><Relationship Id="rId43" Type="http://schemas.openxmlformats.org/officeDocument/2006/relationships/hyperlink" Target="https://education.nsw.gov.au/teaching-and-learning/curriculum/english/planning-programming-and-assessing-english-7-10/how-to-use-english-core-texts" TargetMode="External"/><Relationship Id="rId48" Type="http://schemas.openxmlformats.org/officeDocument/2006/relationships/hyperlink" Target="https://youtu.be/Uh1xsSZXqQc?si=jbIpgRHWrZkdfRYc" TargetMode="External"/><Relationship Id="rId64" Type="http://schemas.openxmlformats.org/officeDocument/2006/relationships/hyperlink" Target="https://education.nsw.gov.au/inside-the-department/school-excellence" TargetMode="External"/><Relationship Id="rId69" Type="http://schemas.openxmlformats.org/officeDocument/2006/relationships/hyperlink" Target="https://curriculum.nsw.edu.au/" TargetMode="External"/><Relationship Id="rId80" Type="http://schemas.openxmlformats.org/officeDocument/2006/relationships/hyperlink" Target="https://www.healthdirect.gov.au/grief-loss" TargetMode="External"/><Relationship Id="rId85" Type="http://schemas.openxmlformats.org/officeDocument/2006/relationships/hyperlink" Target="https://education.nsw.gov.au/teaching-and-learning/curriculum/planning-programming-and-assessing-k-12/advice-on-curriculum-planning-for-every-student-k-12" TargetMode="External"/><Relationship Id="rId12" Type="http://schemas.openxmlformats.org/officeDocument/2006/relationships/hyperlink" Target="https://education.nsw.gov.au/policy-library/policies/pd-2005-0290-01" TargetMode="External"/><Relationship Id="rId17" Type="http://schemas.openxmlformats.org/officeDocument/2006/relationships/hyperlink" Target="https://education.nsw.gov.au/inside-the-department/teaching-and-learning/students-with-disability/personalised-support-for-learning/adjustments-to-teaching-and-learning" TargetMode="External"/><Relationship Id="rId33" Type="http://schemas.openxmlformats.org/officeDocument/2006/relationships/hyperlink" Target="https://educationstandards.nsw.edu.au/wps/portal/nesa/k-10/diversity-in-learning/special-education/collaborative-curriculum-planning" TargetMode="External"/><Relationship Id="rId38" Type="http://schemas.openxmlformats.org/officeDocument/2006/relationships/hyperlink" Target="https://app.education.nsw.gov.au/digital-learning-selector/LearningActivity/Browser?cache_id=866bf" TargetMode="External"/><Relationship Id="rId59" Type="http://schemas.openxmlformats.org/officeDocument/2006/relationships/hyperlink" Target="https://education.nsw.gov.au/teaching-and-learning/curriculum/planning-programming-and-assessing-k-12/planning-programming-and-assessing-7-12/assessment-task-advice-7-10" TargetMode="External"/><Relationship Id="rId103" Type="http://schemas.openxmlformats.org/officeDocument/2006/relationships/image" Target="media/image1.png"/><Relationship Id="rId108" Type="http://schemas.openxmlformats.org/officeDocument/2006/relationships/fontTable" Target="fontTable.xml"/><Relationship Id="rId54" Type="http://schemas.openxmlformats.org/officeDocument/2006/relationships/hyperlink" Target="mailto:english.curriculum@det.nsw.edu.au" TargetMode="External"/><Relationship Id="rId70" Type="http://schemas.openxmlformats.org/officeDocument/2006/relationships/hyperlink" Target="https://curriculum.nsw.edu.au/learning-areas/english/english-k-10-2022" TargetMode="External"/><Relationship Id="rId75" Type="http://schemas.openxmlformats.org/officeDocument/2006/relationships/hyperlink" Target="https://education.nsw.gov.au/about-us/education-data-and-research/cese/publications/research-reports/what-works-best-2020-update" TargetMode="External"/><Relationship Id="rId91" Type="http://schemas.openxmlformats.org/officeDocument/2006/relationships/hyperlink" Target="https://education.nsw.gov.au/inside-the-department/teaching-and-learning/students-with-disability/personalised-support-for-learning/adjustments-to-teaching-and-learning" TargetMode="External"/><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ducation.nsw.gov.au/teaching-and-learning/curriculum/planning-programming-and-assessing-k-12/advice-on-curriculum-planning-for-every-student-k-12" TargetMode="External"/><Relationship Id="rId23" Type="http://schemas.openxmlformats.org/officeDocument/2006/relationships/hyperlink" Target="https://curriculum.nsw.edu.au/learning-areas/english/english-k-10-2022/overview" TargetMode="External"/><Relationship Id="rId28" Type="http://schemas.openxmlformats.org/officeDocument/2006/relationships/hyperlink" Target="https://education.nsw.gov.au/teaching-and-learning/curriculum/explicit-teaching/explicit-teaching-strategies/gradual-release-of-responsibility" TargetMode="External"/><Relationship Id="rId36" Type="http://schemas.openxmlformats.org/officeDocument/2006/relationships/hyperlink" Target="https://www.assistiveware.com/blog/what-is-podd" TargetMode="External"/><Relationship Id="rId49" Type="http://schemas.openxmlformats.org/officeDocument/2006/relationships/hyperlink" Target="https://www.healthdirect.gov.au/grief-loss" TargetMode="External"/><Relationship Id="rId57" Type="http://schemas.openxmlformats.org/officeDocument/2006/relationships/hyperlink" Target="https://education.nsw.gov.au/teaching-and-learning/curriculum/planning-programming-and-assessing-k-12/planning-programming-and-assessing-7-12" TargetMode="External"/><Relationship Id="rId106" Type="http://schemas.openxmlformats.org/officeDocument/2006/relationships/header" Target="header4.xml"/><Relationship Id="rId10" Type="http://schemas.openxmlformats.org/officeDocument/2006/relationships/endnotes" Target="endnotes.xml"/><Relationship Id="rId31" Type="http://schemas.openxmlformats.org/officeDocument/2006/relationships/hyperlink" Target="https://www.youtube.com/watch?v=alIq_wG9FNk" TargetMode="External"/><Relationship Id="rId44" Type="http://schemas.openxmlformats.org/officeDocument/2006/relationships/hyperlink" Target="https://youtu.be/Uh1xsSZXqQc?si=jbIpgRHWrZkdfRYc" TargetMode="External"/><Relationship Id="rId52" Type="http://schemas.openxmlformats.org/officeDocument/2006/relationships/hyperlink" Target="https://tgn.anu.edu.au/resource/grief-loss/" TargetMode="External"/><Relationship Id="rId60" Type="http://schemas.openxmlformats.org/officeDocument/2006/relationships/hyperlink" Target="https://education.nsw.gov.au/teaching-and-learning/curriculum/explicit-teaching" TargetMode="External"/><Relationship Id="rId65" Type="http://schemas.openxmlformats.org/officeDocument/2006/relationships/hyperlink" Target="https://educationstandards.nsw.edu.au/wps/portal/nesa/teacher-accreditation/meeting-requirements/the-standards/proficient-teacher" TargetMode="External"/><Relationship Id="rId73" Type="http://schemas.openxmlformats.org/officeDocument/2006/relationships/hyperlink" Target="https://www.aitsl.edu.au/docs/default-source/feedback/aitsl-learning-intentions-and-success-criteria-strategy.pdf?sfvrsn=382dec3c_2" TargetMode="External"/><Relationship Id="rId78" Type="http://schemas.openxmlformats.org/officeDocument/2006/relationships/hyperlink" Target="https://griefline.org.au/" TargetMode="External"/><Relationship Id="rId81" Type="http://schemas.openxmlformats.org/officeDocument/2006/relationships/hyperlink" Target="https://eric.ed.gov/?id=EJ971753" TargetMode="External"/><Relationship Id="rId86" Type="http://schemas.openxmlformats.org/officeDocument/2006/relationships/hyperlink" Target="https://education.nsw.gov.au/teaching-and-learning/curriculum/explicit-teaching/explicit-teaching-strategies" TargetMode="External"/><Relationship Id="rId94" Type="http://schemas.openxmlformats.org/officeDocument/2006/relationships/hyperlink" Target="https://commons.wikimedia.org/wiki/File:Emotions_wheel.png" TargetMode="External"/><Relationship Id="rId99" Type="http://schemas.openxmlformats.org/officeDocument/2006/relationships/header" Target="header2.xml"/><Relationship Id="rId101" Type="http://schemas.openxmlformats.org/officeDocument/2006/relationships/hyperlink" Target="https://doi.org/10.3389/fpsyg.2019.03087"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education.nsw.gov.au/teaching-and-learning/curriculum/planning-programming-and-assessing-k-12/about-universal-design-for-learning" TargetMode="External"/><Relationship Id="rId18" Type="http://schemas.openxmlformats.org/officeDocument/2006/relationships/hyperlink" Target="https://aus01.safelinks.protection.outlook.com/?url=https%3A%2F%2Feducationstandards.nsw.edu.au%2Fwps%2Fportal%2Fnesa%2Fk-10%2Fdiversity-in-learning%2Fspecial-education%2Fcollaborative-curriculum-planning&amp;data=05%7C02%7Csecondaryteachingandlearning%40det.nsw.edu.au%7Cf525095bb9c64565dfe908dc4d53e280%7C05a0e69a418a47c19c259387261bf991%7C0%7C0%7C638470269877917453%7CUnknown%7CTWFpbGZsb3d8eyJWIjoiMC4wLjAwMDAiLCJQIjoiV2luMzIiLCJBTiI6Ik1haWwiLCJXVCI6Mn0%3D%7C0%7C%7C%7C&amp;sdata=2SOqRFagUKm7j0gpr4j8lXohbqNNGDpJEdsrz%2BxvEDs%3D&amp;reserved=0" TargetMode="External"/><Relationship Id="rId39" Type="http://schemas.openxmlformats.org/officeDocument/2006/relationships/hyperlink" Target="https://app.pre.education.nsw.gov.au/learning-tools-selector/LearningActivity/Card/543" TargetMode="External"/><Relationship Id="rId109" Type="http://schemas.openxmlformats.org/officeDocument/2006/relationships/theme" Target="theme/theme1.xml"/><Relationship Id="rId34" Type="http://schemas.openxmlformats.org/officeDocument/2006/relationships/hyperlink" Target="https://app.education.nsw.gov.au/digital-learning-selector/LearningActivity/Browser?cache_id=061fa" TargetMode="External"/><Relationship Id="rId50" Type="http://schemas.openxmlformats.org/officeDocument/2006/relationships/hyperlink" Target="https://education.nsw.gov.au/campaigns/inclusive-practice-hub/all-resources/primary-resources/other-pdf-resources/assistive-technology" TargetMode="External"/><Relationship Id="rId55" Type="http://schemas.openxmlformats.org/officeDocument/2006/relationships/hyperlink" Target="https://education.nsw.gov.au/teaching-and-learning/curriculum/planning-programming-and-assessing-k-12/planning-programming-and-assessing-7-12" TargetMode="External"/><Relationship Id="rId76" Type="http://schemas.openxmlformats.org/officeDocument/2006/relationships/hyperlink" Target="https://education.nsw.gov.au/about-us/education-data-and-research/cese/publications/practical-guides-for-educators-/what-works-best-in-practice" TargetMode="External"/><Relationship Id="rId97" Type="http://schemas.openxmlformats.org/officeDocument/2006/relationships/footer" Target="footer1.xml"/><Relationship Id="rId104" Type="http://schemas.openxmlformats.org/officeDocument/2006/relationships/header" Target="header3.xml"/><Relationship Id="rId7" Type="http://schemas.openxmlformats.org/officeDocument/2006/relationships/settings" Target="settings.xml"/><Relationship Id="rId71" Type="http://schemas.openxmlformats.org/officeDocument/2006/relationships/hyperlink" Target="https://www.australiancurriculum.edu.au/f-10-curriculum/general-capabilities/literacy?element=0&amp;sub-element=LSLiS" TargetMode="External"/><Relationship Id="rId92" Type="http://schemas.openxmlformats.org/officeDocument/2006/relationships/hyperlink" Target="https://resources.education.nsw.gov.au/detail/2495-01-00" TargetMode="External"/><Relationship Id="rId2" Type="http://schemas.openxmlformats.org/officeDocument/2006/relationships/customXml" Target="../customXml/item2.xml"/><Relationship Id="rId29" Type="http://schemas.openxmlformats.org/officeDocument/2006/relationships/hyperlink" Target="https://resources.education.nsw.gov.au/collection/e19fe577-abec-4bff-bc23-4795eb6d3011?rce=false" TargetMode="External"/><Relationship Id="rId24" Type="http://schemas.openxmlformats.org/officeDocument/2006/relationships/hyperlink" Target="https://education.nsw.gov.au/teaching-and-learning/curriculum/english/english-curriculum-resources-k-12/english-7-10-resources/exploring-the-speculative-year-9-term-4" TargetMode="External"/><Relationship Id="rId40" Type="http://schemas.openxmlformats.org/officeDocument/2006/relationships/hyperlink" Target="https://iview.abc.net.au/show/crazy-fun-park/series/1/video/MP2332H205C00GN1" TargetMode="External"/><Relationship Id="rId45" Type="http://schemas.openxmlformats.org/officeDocument/2006/relationships/hyperlink" Target="https://www.healthdirect.gov.au/grief-loss" TargetMode="External"/><Relationship Id="rId66" Type="http://schemas.openxmlformats.org/officeDocument/2006/relationships/hyperlink" Target="https://curriculum.nsw.edu.au/ace-rules/ace11" TargetMode="External"/><Relationship Id="rId87" Type="http://schemas.openxmlformats.org/officeDocument/2006/relationships/hyperlink" Target="https://education.nsw.gov.au/teaching-and-learning/curriculum/english/english-curriculum-resources-k-12/english-7-10-resources/exploring-the-speculative-year-9-term-4" TargetMode="External"/><Relationship Id="rId61" Type="http://schemas.openxmlformats.org/officeDocument/2006/relationships/hyperlink" Target="https://education.nsw.gov.au/about-us/education-data-and-research/cese/publications/research-reports/what-works-best-2020-update/explicit-teaching-driving-learning-and-engagement" TargetMode="External"/><Relationship Id="rId82" Type="http://schemas.openxmlformats.org/officeDocument/2006/relationships/hyperlink" Target="https://app.education.nsw.gov.au/digital-learning-selector/LearningActivity/Browser?cache_id=f77b0" TargetMode="External"/><Relationship Id="rId19" Type="http://schemas.openxmlformats.org/officeDocument/2006/relationships/hyperlink" Target="https://educationstandards.nsw.edu.au/wps/portal/nesa/k-10/diversity-in-learning/special-education/collaborative-curriculum-planning" TargetMode="External"/><Relationship Id="rId14" Type="http://schemas.openxmlformats.org/officeDocument/2006/relationships/hyperlink" Target="https://education.nsw.gov.au/teaching-and-learning/curriculum/explicit-teaching" TargetMode="External"/><Relationship Id="rId30" Type="http://schemas.openxmlformats.org/officeDocument/2006/relationships/hyperlink" Target="https://education.nsw.gov.au/teaching-and-learning/curriculum/explicit-teaching/explicit-teaching-strategies/checking-for-understanding" TargetMode="External"/><Relationship Id="rId35" Type="http://schemas.openxmlformats.org/officeDocument/2006/relationships/hyperlink" Target="https://education.nsw.gov.au/teaching-and-learning/curriculum/english/textual-concepts/genre" TargetMode="External"/><Relationship Id="rId56" Type="http://schemas.openxmlformats.org/officeDocument/2006/relationships/hyperlink" Target="https://education.nsw.gov.au/teaching-and-learning/curriculum/planning-programming-and-assessing-k-12/planning-programming-and-assessing-7-12/inclusion-and-differentiation-advice-7-10" TargetMode="External"/><Relationship Id="rId77" Type="http://schemas.openxmlformats.org/officeDocument/2006/relationships/hyperlink" Target="https://www.youtube.com/watch?v=alIq_wG9FNk" TargetMode="External"/><Relationship Id="rId100" Type="http://schemas.openxmlformats.org/officeDocument/2006/relationships/footer" Target="footer3.xml"/><Relationship Id="rId105"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hyperlink" Target="https://www.healthdirect.gov.au/grief-loss" TargetMode="External"/><Relationship Id="rId72" Type="http://schemas.openxmlformats.org/officeDocument/2006/relationships/hyperlink" Target="http://www.australiancurriculum.edu.au/" TargetMode="External"/><Relationship Id="rId93" Type="http://schemas.openxmlformats.org/officeDocument/2006/relationships/hyperlink" Target="https://iview.abc.net.au/show/crazy-fun-park" TargetMode="External"/><Relationship Id="rId98" Type="http://schemas.openxmlformats.org/officeDocument/2006/relationships/footer" Target="footer2.xml"/><Relationship Id="rId3" Type="http://schemas.openxmlformats.org/officeDocument/2006/relationships/customXml" Target="../customXml/item3.xml"/><Relationship Id="rId25" Type="http://schemas.openxmlformats.org/officeDocument/2006/relationships/hyperlink" Target="https://v8.australiancurriculum.edu.au/resources/national-literacy-and-numeracy-learning-progressions/national-literacy-learning-progression/" TargetMode="External"/><Relationship Id="rId46" Type="http://schemas.openxmlformats.org/officeDocument/2006/relationships/hyperlink" Target="https://education.nsw.gov.au/campaigns/inclusive-practice-hub/all-resources/primary-resources/other-pdf-resources/assistive-technology" TargetMode="External"/><Relationship Id="rId67" Type="http://schemas.openxmlformats.org/officeDocument/2006/relationships/hyperlink" Target="https://www.nsw.gov.au/education-and-training/nesa/copyright" TargetMode="External"/><Relationship Id="rId20" Type="http://schemas.openxmlformats.org/officeDocument/2006/relationships/hyperlink" Target="https://curriculum.nsw.edu.au/ace-rules/ace11" TargetMode="External"/><Relationship Id="rId41" Type="http://schemas.openxmlformats.org/officeDocument/2006/relationships/hyperlink" Target="https://iview.abc.net.au/show/crazy-fun-park/series/1/video/MP2332H205C00GN1" TargetMode="External"/><Relationship Id="rId62" Type="http://schemas.openxmlformats.org/officeDocument/2006/relationships/hyperlink" Target="https://education.nsw.gov.au/policy-library/policies/pd-2016-0468" TargetMode="External"/><Relationship Id="rId83" Type="http://schemas.openxmlformats.org/officeDocument/2006/relationships/hyperlink" Target="https://education.nsw.gov.au/inside-the-department/directory-a-z/strategic-school-improvement/school-excellence-framework" TargetMode="External"/><Relationship Id="rId88" Type="http://schemas.openxmlformats.org/officeDocument/2006/relationships/hyperlink" Target="https://education.nsw.gov.au/teaching-and-learning/curriculum/english/english-curriculum-resources-k-12/english-7-10-resources/english-s4-5-quality-text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shukla1\Downloads\Life%20Skills%20Template%20-%2030-4-25.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B25148365F90B458747B90B03D600A1" ma:contentTypeVersion="13" ma:contentTypeDescription="Create a new document." ma:contentTypeScope="" ma:versionID="779ab550cf63fdb1b5523a97535d1328">
  <xsd:schema xmlns:xsd="http://www.w3.org/2001/XMLSchema" xmlns:xs="http://www.w3.org/2001/XMLSchema" xmlns:p="http://schemas.microsoft.com/office/2006/metadata/properties" xmlns:ns2="dc037797-d8a0-4cc8-9b85-033d3f5f7911" xmlns:ns3="a9d872d5-cddb-4e11-ae47-3228b92869b8" targetNamespace="http://schemas.microsoft.com/office/2006/metadata/properties" ma:root="true" ma:fieldsID="c1e0f9f74653aa2cb4696cc484f009d6" ns2:_="" ns3:_="">
    <xsd:import namespace="dc037797-d8a0-4cc8-9b85-033d3f5f7911"/>
    <xsd:import namespace="a9d872d5-cddb-4e11-ae47-3228b92869b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037797-d8a0-4cc8-9b85-033d3f5f79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9d872d5-cddb-4e11-ae47-3228b92869b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06c7f5f-33cd-4a40-9892-77f8e61c1814}" ma:internalName="TaxCatchAll" ma:showField="CatchAllData" ma:web="a9d872d5-cddb-4e11-ae47-3228b92869b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c037797-d8a0-4cc8-9b85-033d3f5f7911">
      <Terms xmlns="http://schemas.microsoft.com/office/infopath/2007/PartnerControls"/>
    </lcf76f155ced4ddcb4097134ff3c332f>
    <TaxCatchAll xmlns="a9d872d5-cddb-4e11-ae47-3228b92869b8" xsi:nil="true"/>
    <SharedWithUsers xmlns="a9d872d5-cddb-4e11-ae47-3228b92869b8">
      <UserInfo>
        <DisplayName/>
        <AccountId xsi:nil="true"/>
        <AccountType/>
      </UserInfo>
    </SharedWithUsers>
  </documentManagement>
</p:properties>
</file>

<file path=customXml/itemProps1.xml><?xml version="1.0" encoding="utf-8"?>
<ds:datastoreItem xmlns:ds="http://schemas.openxmlformats.org/officeDocument/2006/customXml" ds:itemID="{1D84817E-6AE2-488A-9991-FE301C163B7E}">
  <ds:schemaRefs>
    <ds:schemaRef ds:uri="http://schemas.microsoft.com/sharepoint/v3/contenttype/forms"/>
  </ds:schemaRefs>
</ds:datastoreItem>
</file>

<file path=customXml/itemProps2.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customXml/itemProps3.xml><?xml version="1.0" encoding="utf-8"?>
<ds:datastoreItem xmlns:ds="http://schemas.openxmlformats.org/officeDocument/2006/customXml" ds:itemID="{F3184791-64B2-48EE-85E5-10F425F41E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037797-d8a0-4cc8-9b85-033d3f5f7911"/>
    <ds:schemaRef ds:uri="a9d872d5-cddb-4e11-ae47-3228b92869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DD572E4-65A1-4DB9-A67E-69FD54E8763C}">
  <ds:schemaRefs>
    <ds:schemaRef ds:uri="http://schemas.microsoft.com/office/2006/metadata/properties"/>
    <ds:schemaRef ds:uri="http://schemas.microsoft.com/office/infopath/2007/PartnerControls"/>
    <ds:schemaRef ds:uri="dc037797-d8a0-4cc8-9b85-033d3f5f7911"/>
    <ds:schemaRef ds:uri="a9d872d5-cddb-4e11-ae47-3228b92869b8"/>
  </ds:schemaRefs>
</ds:datastoreItem>
</file>

<file path=docProps/app.xml><?xml version="1.0" encoding="utf-8"?>
<Properties xmlns="http://schemas.openxmlformats.org/officeDocument/2006/extended-properties" xmlns:vt="http://schemas.openxmlformats.org/officeDocument/2006/docPropsVTypes">
  <Template>Life Skills Template - 30-4-25.dotx</Template>
  <TotalTime>1081</TotalTime>
  <Pages>55</Pages>
  <Words>11714</Words>
  <Characters>64315</Characters>
  <Application>Microsoft Office Word</Application>
  <DocSecurity>0</DocSecurity>
  <Lines>1398</Lines>
  <Paragraphs>826</Paragraphs>
  <ScaleCrop>false</ScaleCrop>
  <HeadingPairs>
    <vt:vector size="2" baseType="variant">
      <vt:variant>
        <vt:lpstr>Title</vt:lpstr>
      </vt:variant>
      <vt:variant>
        <vt:i4>1</vt:i4>
      </vt:variant>
    </vt:vector>
  </HeadingPairs>
  <TitlesOfParts>
    <vt:vector size="1" baseType="lpstr">
      <vt:lpstr>[Subject ] [Stage X] (Year X) – sample integrated program of learning</vt:lpstr>
    </vt:vector>
  </TitlesOfParts>
  <Company/>
  <LinksUpToDate>false</LinksUpToDate>
  <CharactersWithSpaces>75203</CharactersWithSpaces>
  <SharedDoc>false</SharedDoc>
  <HLinks>
    <vt:vector size="702" baseType="variant">
      <vt:variant>
        <vt:i4>5308424</vt:i4>
      </vt:variant>
      <vt:variant>
        <vt:i4>480</vt:i4>
      </vt:variant>
      <vt:variant>
        <vt:i4>0</vt:i4>
      </vt:variant>
      <vt:variant>
        <vt:i4>5</vt:i4>
      </vt:variant>
      <vt:variant>
        <vt:lpwstr>https://creativecommons.org/licenses/by/4.0/</vt:lpwstr>
      </vt:variant>
      <vt:variant>
        <vt:lpwstr/>
      </vt:variant>
      <vt:variant>
        <vt:i4>4</vt:i4>
      </vt:variant>
      <vt:variant>
        <vt:i4>477</vt:i4>
      </vt:variant>
      <vt:variant>
        <vt:i4>0</vt:i4>
      </vt:variant>
      <vt:variant>
        <vt:i4>5</vt:i4>
      </vt:variant>
      <vt:variant>
        <vt:lpwstr>https://doi.org/10.3389/fpsyg.2019.03087</vt:lpwstr>
      </vt:variant>
      <vt:variant>
        <vt:lpwstr/>
      </vt:variant>
      <vt:variant>
        <vt:i4>7143518</vt:i4>
      </vt:variant>
      <vt:variant>
        <vt:i4>474</vt:i4>
      </vt:variant>
      <vt:variant>
        <vt:i4>0</vt:i4>
      </vt:variant>
      <vt:variant>
        <vt:i4>5</vt:i4>
      </vt:variant>
      <vt:variant>
        <vt:lpwstr>https://www.researchgate.net/publication/258423377_Assessment_The_bridge_between_teaching_and_learning</vt:lpwstr>
      </vt:variant>
      <vt:variant>
        <vt:lpwstr/>
      </vt:variant>
      <vt:variant>
        <vt:i4>7340046</vt:i4>
      </vt:variant>
      <vt:variant>
        <vt:i4>471</vt:i4>
      </vt:variant>
      <vt:variant>
        <vt:i4>0</vt:i4>
      </vt:variant>
      <vt:variant>
        <vt:i4>5</vt:i4>
      </vt:variant>
      <vt:variant>
        <vt:lpwstr>https://commons.wikimedia.org/wiki/File:Emotions_wheel.png</vt:lpwstr>
      </vt:variant>
      <vt:variant>
        <vt:lpwstr/>
      </vt:variant>
      <vt:variant>
        <vt:i4>1703951</vt:i4>
      </vt:variant>
      <vt:variant>
        <vt:i4>468</vt:i4>
      </vt:variant>
      <vt:variant>
        <vt:i4>0</vt:i4>
      </vt:variant>
      <vt:variant>
        <vt:i4>5</vt:i4>
      </vt:variant>
      <vt:variant>
        <vt:lpwstr>https://iview.abc.net.au/show/crazy-fun-park</vt:lpwstr>
      </vt:variant>
      <vt:variant>
        <vt:lpwstr/>
      </vt:variant>
      <vt:variant>
        <vt:i4>196699</vt:i4>
      </vt:variant>
      <vt:variant>
        <vt:i4>465</vt:i4>
      </vt:variant>
      <vt:variant>
        <vt:i4>0</vt:i4>
      </vt:variant>
      <vt:variant>
        <vt:i4>5</vt:i4>
      </vt:variant>
      <vt:variant>
        <vt:lpwstr>https://resources.education.nsw.gov.au/detail/2495-01-00</vt:lpwstr>
      </vt:variant>
      <vt:variant>
        <vt:lpwstr/>
      </vt:variant>
      <vt:variant>
        <vt:i4>196699</vt:i4>
      </vt:variant>
      <vt:variant>
        <vt:i4>462</vt:i4>
      </vt:variant>
      <vt:variant>
        <vt:i4>0</vt:i4>
      </vt:variant>
      <vt:variant>
        <vt:i4>5</vt:i4>
      </vt:variant>
      <vt:variant>
        <vt:lpwstr>https://resources.education.nsw.gov.au/detail/2495-01-00</vt:lpwstr>
      </vt:variant>
      <vt:variant>
        <vt:lpwstr/>
      </vt:variant>
      <vt:variant>
        <vt:i4>6225993</vt:i4>
      </vt:variant>
      <vt:variant>
        <vt:i4>459</vt:i4>
      </vt:variant>
      <vt:variant>
        <vt:i4>0</vt:i4>
      </vt:variant>
      <vt:variant>
        <vt:i4>5</vt:i4>
      </vt:variant>
      <vt:variant>
        <vt:lpwstr>https://education.nsw.gov.au/inside-the-department/teaching-and-learning/students-with-disability/personalised-support-for-learning/adjustments-to-teaching-and-learning</vt:lpwstr>
      </vt:variant>
      <vt:variant>
        <vt:lpwstr/>
      </vt:variant>
      <vt:variant>
        <vt:i4>196699</vt:i4>
      </vt:variant>
      <vt:variant>
        <vt:i4>456</vt:i4>
      </vt:variant>
      <vt:variant>
        <vt:i4>0</vt:i4>
      </vt:variant>
      <vt:variant>
        <vt:i4>5</vt:i4>
      </vt:variant>
      <vt:variant>
        <vt:lpwstr>https://education.nsw.gov.au/teaching-and-learning/curriculum/planning-programming-and-assessing-k-12/about-universal-design-for-learning</vt:lpwstr>
      </vt:variant>
      <vt:variant>
        <vt:lpwstr/>
      </vt:variant>
      <vt:variant>
        <vt:i4>2752564</vt:i4>
      </vt:variant>
      <vt:variant>
        <vt:i4>453</vt:i4>
      </vt:variant>
      <vt:variant>
        <vt:i4>0</vt:i4>
      </vt:variant>
      <vt:variant>
        <vt:i4>5</vt:i4>
      </vt:variant>
      <vt:variant>
        <vt:lpwstr>https://education.nsw.gov.au/about-us/strategies-and-reports/plan-for-nsw-public-education</vt:lpwstr>
      </vt:variant>
      <vt:variant>
        <vt:lpwstr/>
      </vt:variant>
      <vt:variant>
        <vt:i4>720907</vt:i4>
      </vt:variant>
      <vt:variant>
        <vt:i4>450</vt:i4>
      </vt:variant>
      <vt:variant>
        <vt:i4>0</vt:i4>
      </vt:variant>
      <vt:variant>
        <vt:i4>5</vt:i4>
      </vt:variant>
      <vt:variant>
        <vt:lpwstr>https://education.nsw.gov.au/teaching-and-learning/curriculum/english/english-curriculum-resources-k-12/english-7-10-resources/english-s4-5-quality-texts</vt:lpwstr>
      </vt:variant>
      <vt:variant>
        <vt:lpwstr/>
      </vt:variant>
      <vt:variant>
        <vt:i4>6619247</vt:i4>
      </vt:variant>
      <vt:variant>
        <vt:i4>447</vt:i4>
      </vt:variant>
      <vt:variant>
        <vt:i4>0</vt:i4>
      </vt:variant>
      <vt:variant>
        <vt:i4>5</vt:i4>
      </vt:variant>
      <vt:variant>
        <vt:lpwstr>https://education.nsw.gov.au/teaching-and-learning/curriculum/english/english-curriculum-resources-k-12/english-7-10-resources/exploring-the-speculative-year-9-term-4</vt:lpwstr>
      </vt:variant>
      <vt:variant>
        <vt:lpwstr/>
      </vt:variant>
      <vt:variant>
        <vt:i4>1114189</vt:i4>
      </vt:variant>
      <vt:variant>
        <vt:i4>444</vt:i4>
      </vt:variant>
      <vt:variant>
        <vt:i4>0</vt:i4>
      </vt:variant>
      <vt:variant>
        <vt:i4>5</vt:i4>
      </vt:variant>
      <vt:variant>
        <vt:lpwstr>https://education.nsw.gov.au/teaching-and-learning/curriculum/explicit-teaching/explicit-teaching-strategies</vt:lpwstr>
      </vt:variant>
      <vt:variant>
        <vt:lpwstr/>
      </vt:variant>
      <vt:variant>
        <vt:i4>3145832</vt:i4>
      </vt:variant>
      <vt:variant>
        <vt:i4>441</vt:i4>
      </vt:variant>
      <vt:variant>
        <vt:i4>0</vt:i4>
      </vt:variant>
      <vt:variant>
        <vt:i4>5</vt:i4>
      </vt:variant>
      <vt:variant>
        <vt:lpwstr>https://education.nsw.gov.au/teaching-and-learning/curriculum/planning-programming-and-assessing-k-12/advice-on-curriculum-planning-for-every-student-k-12</vt:lpwstr>
      </vt:variant>
      <vt:variant>
        <vt:lpwstr/>
      </vt:variant>
      <vt:variant>
        <vt:i4>1638408</vt:i4>
      </vt:variant>
      <vt:variant>
        <vt:i4>438</vt:i4>
      </vt:variant>
      <vt:variant>
        <vt:i4>0</vt:i4>
      </vt:variant>
      <vt:variant>
        <vt:i4>5</vt:i4>
      </vt:variant>
      <vt:variant>
        <vt:lpwstr>https://education.nsw.gov.au/teaching-and-learning/curriculum/english/textual-concepts/genre</vt:lpwstr>
      </vt:variant>
      <vt:variant>
        <vt:lpwstr/>
      </vt:variant>
      <vt:variant>
        <vt:i4>1245204</vt:i4>
      </vt:variant>
      <vt:variant>
        <vt:i4>435</vt:i4>
      </vt:variant>
      <vt:variant>
        <vt:i4>0</vt:i4>
      </vt:variant>
      <vt:variant>
        <vt:i4>5</vt:i4>
      </vt:variant>
      <vt:variant>
        <vt:lpwstr>https://education.nsw.gov.au/inside-the-department/directory-a-z/strategic-school-improvement/school-excellence-framework</vt:lpwstr>
      </vt:variant>
      <vt:variant>
        <vt:lpwstr/>
      </vt:variant>
      <vt:variant>
        <vt:i4>1835034</vt:i4>
      </vt:variant>
      <vt:variant>
        <vt:i4>432</vt:i4>
      </vt:variant>
      <vt:variant>
        <vt:i4>0</vt:i4>
      </vt:variant>
      <vt:variant>
        <vt:i4>5</vt:i4>
      </vt:variant>
      <vt:variant>
        <vt:lpwstr>https://education.nsw.gov.au/teaching-and-learning/learning-remotely/planning-and-programming/assessment/primary-assessment/five-elements-of-effective-assessment-practice/explicit-descriptive-feedback</vt:lpwstr>
      </vt:variant>
      <vt:variant>
        <vt:lpwstr/>
      </vt:variant>
      <vt:variant>
        <vt:i4>1048675</vt:i4>
      </vt:variant>
      <vt:variant>
        <vt:i4>429</vt:i4>
      </vt:variant>
      <vt:variant>
        <vt:i4>0</vt:i4>
      </vt:variant>
      <vt:variant>
        <vt:i4>5</vt:i4>
      </vt:variant>
      <vt:variant>
        <vt:lpwstr>https://app.education.nsw.gov.au/digital-learning-selector/LearningActivity/Browser?cache_id=f77b0</vt:lpwstr>
      </vt:variant>
      <vt:variant>
        <vt:lpwstr/>
      </vt:variant>
      <vt:variant>
        <vt:i4>393236</vt:i4>
      </vt:variant>
      <vt:variant>
        <vt:i4>426</vt:i4>
      </vt:variant>
      <vt:variant>
        <vt:i4>0</vt:i4>
      </vt:variant>
      <vt:variant>
        <vt:i4>5</vt:i4>
      </vt:variant>
      <vt:variant>
        <vt:lpwstr>https://eric.ed.gov/?id=EJ971753</vt:lpwstr>
      </vt:variant>
      <vt:variant>
        <vt:lpwstr/>
      </vt:variant>
      <vt:variant>
        <vt:i4>4522007</vt:i4>
      </vt:variant>
      <vt:variant>
        <vt:i4>423</vt:i4>
      </vt:variant>
      <vt:variant>
        <vt:i4>0</vt:i4>
      </vt:variant>
      <vt:variant>
        <vt:i4>5</vt:i4>
      </vt:variant>
      <vt:variant>
        <vt:lpwstr>https://educationstandards.nsw.edu.au/wps/portal/nesa/teacher-accreditation/meeting-requirements/the-standards/proficient-teacher</vt:lpwstr>
      </vt:variant>
      <vt:variant>
        <vt:lpwstr/>
      </vt:variant>
      <vt:variant>
        <vt:i4>8126507</vt:i4>
      </vt:variant>
      <vt:variant>
        <vt:i4>420</vt:i4>
      </vt:variant>
      <vt:variant>
        <vt:i4>0</vt:i4>
      </vt:variant>
      <vt:variant>
        <vt:i4>5</vt:i4>
      </vt:variant>
      <vt:variant>
        <vt:lpwstr>https://educationstandards.nsw.edu.au/wps/portal/nesa/k-10/understanding-the-curriculum/programming</vt:lpwstr>
      </vt:variant>
      <vt:variant>
        <vt:lpwstr/>
      </vt:variant>
      <vt:variant>
        <vt:i4>6488167</vt:i4>
      </vt:variant>
      <vt:variant>
        <vt:i4>417</vt:i4>
      </vt:variant>
      <vt:variant>
        <vt:i4>0</vt:i4>
      </vt:variant>
      <vt:variant>
        <vt:i4>5</vt:i4>
      </vt:variant>
      <vt:variant>
        <vt:lpwstr>https://educationstandards.nsw.edu.au/wps/portal/nesa/k-10/understanding-the-curriculum/programming/advice-on-units</vt:lpwstr>
      </vt:variant>
      <vt:variant>
        <vt:lpwstr/>
      </vt:variant>
      <vt:variant>
        <vt:i4>2621477</vt:i4>
      </vt:variant>
      <vt:variant>
        <vt:i4>414</vt:i4>
      </vt:variant>
      <vt:variant>
        <vt:i4>0</vt:i4>
      </vt:variant>
      <vt:variant>
        <vt:i4>5</vt:i4>
      </vt:variant>
      <vt:variant>
        <vt:lpwstr>https://www.healthdirect.gov.au/grief-loss</vt:lpwstr>
      </vt:variant>
      <vt:variant>
        <vt:lpwstr/>
      </vt:variant>
      <vt:variant>
        <vt:i4>5767174</vt:i4>
      </vt:variant>
      <vt:variant>
        <vt:i4>411</vt:i4>
      </vt:variant>
      <vt:variant>
        <vt:i4>0</vt:i4>
      </vt:variant>
      <vt:variant>
        <vt:i4>5</vt:i4>
      </vt:variant>
      <vt:variant>
        <vt:lpwstr>https://pz.harvard.edu/resources/think-pair-share</vt:lpwstr>
      </vt:variant>
      <vt:variant>
        <vt:lpwstr/>
      </vt:variant>
      <vt:variant>
        <vt:i4>196685</vt:i4>
      </vt:variant>
      <vt:variant>
        <vt:i4>408</vt:i4>
      </vt:variant>
      <vt:variant>
        <vt:i4>0</vt:i4>
      </vt:variant>
      <vt:variant>
        <vt:i4>5</vt:i4>
      </vt:variant>
      <vt:variant>
        <vt:lpwstr>https://griefline.org.au/</vt:lpwstr>
      </vt:variant>
      <vt:variant>
        <vt:lpwstr/>
      </vt:variant>
      <vt:variant>
        <vt:i4>6422553</vt:i4>
      </vt:variant>
      <vt:variant>
        <vt:i4>405</vt:i4>
      </vt:variant>
      <vt:variant>
        <vt:i4>0</vt:i4>
      </vt:variant>
      <vt:variant>
        <vt:i4>5</vt:i4>
      </vt:variant>
      <vt:variant>
        <vt:lpwstr>https://www.youtube.com/watch?v=alIq_wG9FNk</vt:lpwstr>
      </vt:variant>
      <vt:variant>
        <vt:lpwstr/>
      </vt:variant>
      <vt:variant>
        <vt:i4>8257659</vt:i4>
      </vt:variant>
      <vt:variant>
        <vt:i4>402</vt:i4>
      </vt:variant>
      <vt:variant>
        <vt:i4>0</vt:i4>
      </vt:variant>
      <vt:variant>
        <vt:i4>5</vt:i4>
      </vt:variant>
      <vt:variant>
        <vt:lpwstr>https://education.nsw.gov.au/about-us/education-data-and-research/cese/publications/practical-guides-for-educators-/what-works-best-in-practice</vt:lpwstr>
      </vt:variant>
      <vt:variant>
        <vt:lpwstr/>
      </vt:variant>
      <vt:variant>
        <vt:i4>196682</vt:i4>
      </vt:variant>
      <vt:variant>
        <vt:i4>399</vt:i4>
      </vt:variant>
      <vt:variant>
        <vt:i4>0</vt:i4>
      </vt:variant>
      <vt:variant>
        <vt:i4>5</vt:i4>
      </vt:variant>
      <vt:variant>
        <vt:lpwstr>https://education.nsw.gov.au/about-us/education-data-and-research/cese/publications/research-reports/what-works-best-2020-update</vt:lpwstr>
      </vt:variant>
      <vt:variant>
        <vt:lpwstr/>
      </vt:variant>
      <vt:variant>
        <vt:i4>2752614</vt:i4>
      </vt:variant>
      <vt:variant>
        <vt:i4>396</vt:i4>
      </vt:variant>
      <vt:variant>
        <vt:i4>0</vt:i4>
      </vt:variant>
      <vt:variant>
        <vt:i4>5</vt:i4>
      </vt:variant>
      <vt:variant>
        <vt:lpwstr>https://www.aitsl.edu.au/teach/improve-practice/feedback</vt:lpwstr>
      </vt:variant>
      <vt:variant>
        <vt:lpwstr>:~:text=FEEDBACK-,Factsheet,-A%20quick%20guide</vt:lpwstr>
      </vt:variant>
      <vt:variant>
        <vt:i4>4391019</vt:i4>
      </vt:variant>
      <vt:variant>
        <vt:i4>393</vt:i4>
      </vt:variant>
      <vt:variant>
        <vt:i4>0</vt:i4>
      </vt:variant>
      <vt:variant>
        <vt:i4>5</vt:i4>
      </vt:variant>
      <vt:variant>
        <vt:lpwstr>https://www.aitsl.edu.au/docs/default-source/feedback/aitsl-learning-intentions-and-success-criteria-strategy.pdf?sfvrsn=382dec3c_2</vt:lpwstr>
      </vt:variant>
      <vt:variant>
        <vt:lpwstr>:~:text=Learning%20Intentions%20are%20descriptions%20of,providing%20feedback%20and%20assessing%20achievement.</vt:lpwstr>
      </vt:variant>
      <vt:variant>
        <vt:i4>5505040</vt:i4>
      </vt:variant>
      <vt:variant>
        <vt:i4>390</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3080227</vt:i4>
      </vt:variant>
      <vt:variant>
        <vt:i4>387</vt:i4>
      </vt:variant>
      <vt:variant>
        <vt:i4>0</vt:i4>
      </vt:variant>
      <vt:variant>
        <vt:i4>5</vt:i4>
      </vt:variant>
      <vt:variant>
        <vt:lpwstr>http://www.australiancurriculum.edu.au/</vt:lpwstr>
      </vt:variant>
      <vt:variant>
        <vt:lpwstr/>
      </vt:variant>
      <vt:variant>
        <vt:i4>6225997</vt:i4>
      </vt:variant>
      <vt:variant>
        <vt:i4>384</vt:i4>
      </vt:variant>
      <vt:variant>
        <vt:i4>0</vt:i4>
      </vt:variant>
      <vt:variant>
        <vt:i4>5</vt:i4>
      </vt:variant>
      <vt:variant>
        <vt:lpwstr>https://v8.australiancurriculum.edu.au/resources/national-literacy-and-numeracy-learning-progressions/national-literacy-learning-progression/</vt:lpwstr>
      </vt:variant>
      <vt:variant>
        <vt:lpwstr/>
      </vt:variant>
      <vt:variant>
        <vt:i4>2621559</vt:i4>
      </vt:variant>
      <vt:variant>
        <vt:i4>381</vt:i4>
      </vt:variant>
      <vt:variant>
        <vt:i4>0</vt:i4>
      </vt:variant>
      <vt:variant>
        <vt:i4>5</vt:i4>
      </vt:variant>
      <vt:variant>
        <vt:lpwstr>https://curriculum.nsw.edu.au/learning-areas/english/english-k-10-2022</vt:lpwstr>
      </vt:variant>
      <vt:variant>
        <vt:lpwstr/>
      </vt:variant>
      <vt:variant>
        <vt:i4>3342452</vt:i4>
      </vt:variant>
      <vt:variant>
        <vt:i4>378</vt:i4>
      </vt:variant>
      <vt:variant>
        <vt:i4>0</vt:i4>
      </vt:variant>
      <vt:variant>
        <vt:i4>5</vt:i4>
      </vt:variant>
      <vt:variant>
        <vt:lpwstr>https://curriculum.nsw.edu.au/</vt:lpwstr>
      </vt:variant>
      <vt:variant>
        <vt:lpwstr/>
      </vt:variant>
      <vt:variant>
        <vt:i4>3997797</vt:i4>
      </vt:variant>
      <vt:variant>
        <vt:i4>375</vt:i4>
      </vt:variant>
      <vt:variant>
        <vt:i4>0</vt:i4>
      </vt:variant>
      <vt:variant>
        <vt:i4>5</vt:i4>
      </vt:variant>
      <vt:variant>
        <vt:lpwstr>https://educationstandards.nsw.edu.au/</vt:lpwstr>
      </vt:variant>
      <vt:variant>
        <vt:lpwstr/>
      </vt:variant>
      <vt:variant>
        <vt:i4>7536744</vt:i4>
      </vt:variant>
      <vt:variant>
        <vt:i4>372</vt:i4>
      </vt:variant>
      <vt:variant>
        <vt:i4>0</vt:i4>
      </vt:variant>
      <vt:variant>
        <vt:i4>5</vt:i4>
      </vt:variant>
      <vt:variant>
        <vt:lpwstr>https://educationstandards.nsw.edu.au/wps/portal/nesa/mini-footer/copyright</vt:lpwstr>
      </vt:variant>
      <vt:variant>
        <vt:lpwstr/>
      </vt:variant>
      <vt:variant>
        <vt:i4>1048601</vt:i4>
      </vt:variant>
      <vt:variant>
        <vt:i4>369</vt:i4>
      </vt:variant>
      <vt:variant>
        <vt:i4>0</vt:i4>
      </vt:variant>
      <vt:variant>
        <vt:i4>5</vt:i4>
      </vt:variant>
      <vt:variant>
        <vt:lpwstr>https://curriculum.nsw.edu.au/ace-rules/ace11</vt:lpwstr>
      </vt:variant>
      <vt:variant>
        <vt:lpwstr/>
      </vt:variant>
      <vt:variant>
        <vt:i4>4522007</vt:i4>
      </vt:variant>
      <vt:variant>
        <vt:i4>366</vt:i4>
      </vt:variant>
      <vt:variant>
        <vt:i4>0</vt:i4>
      </vt:variant>
      <vt:variant>
        <vt:i4>5</vt:i4>
      </vt:variant>
      <vt:variant>
        <vt:lpwstr>https://educationstandards.nsw.edu.au/wps/portal/nesa/teacher-accreditation/meeting-requirements/the-standards/proficient-teacher</vt:lpwstr>
      </vt:variant>
      <vt:variant>
        <vt:lpwstr/>
      </vt:variant>
      <vt:variant>
        <vt:i4>1966149</vt:i4>
      </vt:variant>
      <vt:variant>
        <vt:i4>363</vt:i4>
      </vt:variant>
      <vt:variant>
        <vt:i4>0</vt:i4>
      </vt:variant>
      <vt:variant>
        <vt:i4>5</vt:i4>
      </vt:variant>
      <vt:variant>
        <vt:lpwstr>https://education.nsw.gov.au/inside-the-department/school-excellence</vt:lpwstr>
      </vt:variant>
      <vt:variant>
        <vt:lpwstr/>
      </vt:variant>
      <vt:variant>
        <vt:i4>2752564</vt:i4>
      </vt:variant>
      <vt:variant>
        <vt:i4>360</vt:i4>
      </vt:variant>
      <vt:variant>
        <vt:i4>0</vt:i4>
      </vt:variant>
      <vt:variant>
        <vt:i4>5</vt:i4>
      </vt:variant>
      <vt:variant>
        <vt:lpwstr>https://education.nsw.gov.au/about-us/strategies-and-reports/plan-for-nsw-public-education</vt:lpwstr>
      </vt:variant>
      <vt:variant>
        <vt:lpwstr/>
      </vt:variant>
      <vt:variant>
        <vt:i4>2031698</vt:i4>
      </vt:variant>
      <vt:variant>
        <vt:i4>357</vt:i4>
      </vt:variant>
      <vt:variant>
        <vt:i4>0</vt:i4>
      </vt:variant>
      <vt:variant>
        <vt:i4>5</vt:i4>
      </vt:variant>
      <vt:variant>
        <vt:lpwstr>https://education.nsw.gov.au/policy-library/policies/pd-2016-0468</vt:lpwstr>
      </vt:variant>
      <vt:variant>
        <vt:lpwstr/>
      </vt:variant>
      <vt:variant>
        <vt:i4>2621541</vt:i4>
      </vt:variant>
      <vt:variant>
        <vt:i4>354</vt:i4>
      </vt:variant>
      <vt:variant>
        <vt:i4>0</vt:i4>
      </vt:variant>
      <vt:variant>
        <vt:i4>5</vt:i4>
      </vt:variant>
      <vt:variant>
        <vt:lpwstr>https://education.nsw.gov.au/about-us/education-data-and-research/cese/publications/research-reports/what-works-best-2020-update/explicit-teaching-driving-learning-and-engagement</vt:lpwstr>
      </vt:variant>
      <vt:variant>
        <vt:lpwstr/>
      </vt:variant>
      <vt:variant>
        <vt:i4>6881389</vt:i4>
      </vt:variant>
      <vt:variant>
        <vt:i4>351</vt:i4>
      </vt:variant>
      <vt:variant>
        <vt:i4>0</vt:i4>
      </vt:variant>
      <vt:variant>
        <vt:i4>5</vt:i4>
      </vt:variant>
      <vt:variant>
        <vt:lpwstr>https://education.nsw.gov.au/teaching-and-learning/curriculum/explicit-teaching</vt:lpwstr>
      </vt:variant>
      <vt:variant>
        <vt:lpwstr/>
      </vt:variant>
      <vt:variant>
        <vt:i4>1376267</vt:i4>
      </vt:variant>
      <vt:variant>
        <vt:i4>348</vt:i4>
      </vt:variant>
      <vt:variant>
        <vt:i4>0</vt:i4>
      </vt:variant>
      <vt:variant>
        <vt:i4>5</vt:i4>
      </vt:variant>
      <vt:variant>
        <vt:lpwstr>https://education.nsw.gov.au/teaching-and-learning/curriculum/planning-programming-and-assessing-k-12/planning-programming-and-assessing-7-12/assessment-task-advice-7-10</vt:lpwstr>
      </vt:variant>
      <vt:variant>
        <vt:lpwstr/>
      </vt:variant>
      <vt:variant>
        <vt:i4>3801192</vt:i4>
      </vt:variant>
      <vt:variant>
        <vt:i4>345</vt:i4>
      </vt:variant>
      <vt:variant>
        <vt:i4>0</vt:i4>
      </vt:variant>
      <vt:variant>
        <vt:i4>5</vt:i4>
      </vt:variant>
      <vt:variant>
        <vt:lpwstr>https://education.nsw.gov.au/teaching-and-learning/curriculum/planning-programming-and-assessing-k-12/planning-programming-and-assessing-7-12/classroom-assessment-advice-7-10-</vt:lpwstr>
      </vt:variant>
      <vt:variant>
        <vt:lpwstr/>
      </vt:variant>
      <vt:variant>
        <vt:i4>655368</vt:i4>
      </vt:variant>
      <vt:variant>
        <vt:i4>342</vt:i4>
      </vt:variant>
      <vt:variant>
        <vt:i4>0</vt:i4>
      </vt:variant>
      <vt:variant>
        <vt:i4>5</vt:i4>
      </vt:variant>
      <vt:variant>
        <vt:lpwstr>https://education.nsw.gov.au/teaching-and-learning/curriculum/planning-programming-and-assessing-k-12/planning-programming-and-assessing-7-12</vt:lpwstr>
      </vt:variant>
      <vt:variant>
        <vt:lpwstr/>
      </vt:variant>
      <vt:variant>
        <vt:i4>7798819</vt:i4>
      </vt:variant>
      <vt:variant>
        <vt:i4>339</vt:i4>
      </vt:variant>
      <vt:variant>
        <vt:i4>0</vt:i4>
      </vt:variant>
      <vt:variant>
        <vt:i4>5</vt:i4>
      </vt:variant>
      <vt:variant>
        <vt:lpwstr>https://education.nsw.gov.au/teaching-and-learning/curriculum/planning-programming-and-assessing-k-12/planning-programming-and-assessing-7-12/inclusion-and-differentiation-advice-7-10</vt:lpwstr>
      </vt:variant>
      <vt:variant>
        <vt:lpwstr/>
      </vt:variant>
      <vt:variant>
        <vt:i4>655368</vt:i4>
      </vt:variant>
      <vt:variant>
        <vt:i4>336</vt:i4>
      </vt:variant>
      <vt:variant>
        <vt:i4>0</vt:i4>
      </vt:variant>
      <vt:variant>
        <vt:i4>5</vt:i4>
      </vt:variant>
      <vt:variant>
        <vt:lpwstr>https://education.nsw.gov.au/teaching-and-learning/curriculum/planning-programming-and-assessing-k-12/planning-programming-and-assessing-7-12</vt:lpwstr>
      </vt:variant>
      <vt:variant>
        <vt:lpwstr/>
      </vt:variant>
      <vt:variant>
        <vt:i4>7340040</vt:i4>
      </vt:variant>
      <vt:variant>
        <vt:i4>333</vt:i4>
      </vt:variant>
      <vt:variant>
        <vt:i4>0</vt:i4>
      </vt:variant>
      <vt:variant>
        <vt:i4>5</vt:i4>
      </vt:variant>
      <vt:variant>
        <vt:lpwstr>mailto:english.curriculum@det.nsw.edu.au</vt:lpwstr>
      </vt:variant>
      <vt:variant>
        <vt:lpwstr/>
      </vt:variant>
      <vt:variant>
        <vt:i4>196682</vt:i4>
      </vt:variant>
      <vt:variant>
        <vt:i4>330</vt:i4>
      </vt:variant>
      <vt:variant>
        <vt:i4>0</vt:i4>
      </vt:variant>
      <vt:variant>
        <vt:i4>5</vt:i4>
      </vt:variant>
      <vt:variant>
        <vt:lpwstr>https://education.nsw.gov.au/about-us/education-data-and-research/cese/publications/research-reports/what-works-best-2020-update</vt:lpwstr>
      </vt:variant>
      <vt:variant>
        <vt:lpwstr/>
      </vt:variant>
      <vt:variant>
        <vt:i4>2621477</vt:i4>
      </vt:variant>
      <vt:variant>
        <vt:i4>324</vt:i4>
      </vt:variant>
      <vt:variant>
        <vt:i4>0</vt:i4>
      </vt:variant>
      <vt:variant>
        <vt:i4>5</vt:i4>
      </vt:variant>
      <vt:variant>
        <vt:lpwstr>https://www.healthdirect.gov.au/grief-loss</vt:lpwstr>
      </vt:variant>
      <vt:variant>
        <vt:lpwstr/>
      </vt:variant>
      <vt:variant>
        <vt:i4>3407968</vt:i4>
      </vt:variant>
      <vt:variant>
        <vt:i4>321</vt:i4>
      </vt:variant>
      <vt:variant>
        <vt:i4>0</vt:i4>
      </vt:variant>
      <vt:variant>
        <vt:i4>5</vt:i4>
      </vt:variant>
      <vt:variant>
        <vt:lpwstr>https://education.nsw.gov.au/campaigns/inclusive-practice-hub/all-resources/primary-resources/other-pdf-resources/assistive-technology</vt:lpwstr>
      </vt:variant>
      <vt:variant>
        <vt:lpwstr/>
      </vt:variant>
      <vt:variant>
        <vt:i4>2621477</vt:i4>
      </vt:variant>
      <vt:variant>
        <vt:i4>318</vt:i4>
      </vt:variant>
      <vt:variant>
        <vt:i4>0</vt:i4>
      </vt:variant>
      <vt:variant>
        <vt:i4>5</vt:i4>
      </vt:variant>
      <vt:variant>
        <vt:lpwstr>https://www.healthdirect.gov.au/grief-loss</vt:lpwstr>
      </vt:variant>
      <vt:variant>
        <vt:lpwstr/>
      </vt:variant>
      <vt:variant>
        <vt:i4>4718658</vt:i4>
      </vt:variant>
      <vt:variant>
        <vt:i4>315</vt:i4>
      </vt:variant>
      <vt:variant>
        <vt:i4>0</vt:i4>
      </vt:variant>
      <vt:variant>
        <vt:i4>5</vt:i4>
      </vt:variant>
      <vt:variant>
        <vt:lpwstr>https://youtu.be/Uh1xsSZXqQc?si=jbIpgRHWrZkdfRYc</vt:lpwstr>
      </vt:variant>
      <vt:variant>
        <vt:lpwstr/>
      </vt:variant>
      <vt:variant>
        <vt:i4>7340046</vt:i4>
      </vt:variant>
      <vt:variant>
        <vt:i4>312</vt:i4>
      </vt:variant>
      <vt:variant>
        <vt:i4>0</vt:i4>
      </vt:variant>
      <vt:variant>
        <vt:i4>5</vt:i4>
      </vt:variant>
      <vt:variant>
        <vt:lpwstr>https://commons.wikimedia.org/wiki/File:Emotions_wheel.png</vt:lpwstr>
      </vt:variant>
      <vt:variant>
        <vt:lpwstr/>
      </vt:variant>
      <vt:variant>
        <vt:i4>3407968</vt:i4>
      </vt:variant>
      <vt:variant>
        <vt:i4>309</vt:i4>
      </vt:variant>
      <vt:variant>
        <vt:i4>0</vt:i4>
      </vt:variant>
      <vt:variant>
        <vt:i4>5</vt:i4>
      </vt:variant>
      <vt:variant>
        <vt:lpwstr>https://education.nsw.gov.au/campaigns/inclusive-practice-hub/all-resources/primary-resources/other-pdf-resources/assistive-technology</vt:lpwstr>
      </vt:variant>
      <vt:variant>
        <vt:lpwstr/>
      </vt:variant>
      <vt:variant>
        <vt:i4>2621477</vt:i4>
      </vt:variant>
      <vt:variant>
        <vt:i4>306</vt:i4>
      </vt:variant>
      <vt:variant>
        <vt:i4>0</vt:i4>
      </vt:variant>
      <vt:variant>
        <vt:i4>5</vt:i4>
      </vt:variant>
      <vt:variant>
        <vt:lpwstr>https://www.healthdirect.gov.au/grief-loss</vt:lpwstr>
      </vt:variant>
      <vt:variant>
        <vt:lpwstr/>
      </vt:variant>
      <vt:variant>
        <vt:i4>4718658</vt:i4>
      </vt:variant>
      <vt:variant>
        <vt:i4>303</vt:i4>
      </vt:variant>
      <vt:variant>
        <vt:i4>0</vt:i4>
      </vt:variant>
      <vt:variant>
        <vt:i4>5</vt:i4>
      </vt:variant>
      <vt:variant>
        <vt:lpwstr>https://youtu.be/Uh1xsSZXqQc?si=jbIpgRHWrZkdfRYc</vt:lpwstr>
      </vt:variant>
      <vt:variant>
        <vt:lpwstr/>
      </vt:variant>
      <vt:variant>
        <vt:i4>7733305</vt:i4>
      </vt:variant>
      <vt:variant>
        <vt:i4>291</vt:i4>
      </vt:variant>
      <vt:variant>
        <vt:i4>0</vt:i4>
      </vt:variant>
      <vt:variant>
        <vt:i4>5</vt:i4>
      </vt:variant>
      <vt:variant>
        <vt:lpwstr>https://education.nsw.gov.au/teaching-and-learning/curriculum/english/planning-programming-and-assessing-english-7-10/how-to-use-english-core-texts</vt:lpwstr>
      </vt:variant>
      <vt:variant>
        <vt:lpwstr/>
      </vt:variant>
      <vt:variant>
        <vt:i4>4784153</vt:i4>
      </vt:variant>
      <vt:variant>
        <vt:i4>282</vt:i4>
      </vt:variant>
      <vt:variant>
        <vt:i4>0</vt:i4>
      </vt:variant>
      <vt:variant>
        <vt:i4>5</vt:i4>
      </vt:variant>
      <vt:variant>
        <vt:lpwstr>https://education.nsw.gov.au/inside-the-department/teaching-and-learning/curriculum/exploring-the-speculative-crazy-fun-park</vt:lpwstr>
      </vt:variant>
      <vt:variant>
        <vt:lpwstr/>
      </vt:variant>
      <vt:variant>
        <vt:i4>5046298</vt:i4>
      </vt:variant>
      <vt:variant>
        <vt:i4>270</vt:i4>
      </vt:variant>
      <vt:variant>
        <vt:i4>0</vt:i4>
      </vt:variant>
      <vt:variant>
        <vt:i4>5</vt:i4>
      </vt:variant>
      <vt:variant>
        <vt:lpwstr>https://iview.abc.net.au/show/crazy-fun-park/series/1/video/MP2332H205C00GN1</vt:lpwstr>
      </vt:variant>
      <vt:variant>
        <vt:lpwstr/>
      </vt:variant>
      <vt:variant>
        <vt:i4>5046298</vt:i4>
      </vt:variant>
      <vt:variant>
        <vt:i4>267</vt:i4>
      </vt:variant>
      <vt:variant>
        <vt:i4>0</vt:i4>
      </vt:variant>
      <vt:variant>
        <vt:i4>5</vt:i4>
      </vt:variant>
      <vt:variant>
        <vt:lpwstr>https://iview.abc.net.au/show/crazy-fun-park/series/1/video/MP2332H205C00GN1</vt:lpwstr>
      </vt:variant>
      <vt:variant>
        <vt:lpwstr/>
      </vt:variant>
      <vt:variant>
        <vt:i4>7733296</vt:i4>
      </vt:variant>
      <vt:variant>
        <vt:i4>255</vt:i4>
      </vt:variant>
      <vt:variant>
        <vt:i4>0</vt:i4>
      </vt:variant>
      <vt:variant>
        <vt:i4>5</vt:i4>
      </vt:variant>
      <vt:variant>
        <vt:lpwstr>https://app.pre.education.nsw.gov.au/learning-tools-selector/LearningActivity/Card/543</vt:lpwstr>
      </vt:variant>
      <vt:variant>
        <vt:lpwstr/>
      </vt:variant>
      <vt:variant>
        <vt:i4>1638498</vt:i4>
      </vt:variant>
      <vt:variant>
        <vt:i4>249</vt:i4>
      </vt:variant>
      <vt:variant>
        <vt:i4>0</vt:i4>
      </vt:variant>
      <vt:variant>
        <vt:i4>5</vt:i4>
      </vt:variant>
      <vt:variant>
        <vt:lpwstr>https://app.education.nsw.gov.au/digital-learning-selector/LearningActivity/Browser?cache_id=866bf</vt:lpwstr>
      </vt:variant>
      <vt:variant>
        <vt:lpwstr/>
      </vt:variant>
      <vt:variant>
        <vt:i4>6815851</vt:i4>
      </vt:variant>
      <vt:variant>
        <vt:i4>246</vt:i4>
      </vt:variant>
      <vt:variant>
        <vt:i4>0</vt:i4>
      </vt:variant>
      <vt:variant>
        <vt:i4>5</vt:i4>
      </vt:variant>
      <vt:variant>
        <vt:lpwstr>https://thefinemotorstore.com/a-guide-to-enhancing-sentence-building-in-special-education/</vt:lpwstr>
      </vt:variant>
      <vt:variant>
        <vt:lpwstr/>
      </vt:variant>
      <vt:variant>
        <vt:i4>7077938</vt:i4>
      </vt:variant>
      <vt:variant>
        <vt:i4>243</vt:i4>
      </vt:variant>
      <vt:variant>
        <vt:i4>0</vt:i4>
      </vt:variant>
      <vt:variant>
        <vt:i4>5</vt:i4>
      </vt:variant>
      <vt:variant>
        <vt:lpwstr>https://www.assistiveware.com/blog/what-is-podd</vt:lpwstr>
      </vt:variant>
      <vt:variant>
        <vt:lpwstr/>
      </vt:variant>
      <vt:variant>
        <vt:i4>1638408</vt:i4>
      </vt:variant>
      <vt:variant>
        <vt:i4>237</vt:i4>
      </vt:variant>
      <vt:variant>
        <vt:i4>0</vt:i4>
      </vt:variant>
      <vt:variant>
        <vt:i4>5</vt:i4>
      </vt:variant>
      <vt:variant>
        <vt:lpwstr>https://education.nsw.gov.au/teaching-and-learning/curriculum/english/textual-concepts/genre</vt:lpwstr>
      </vt:variant>
      <vt:variant>
        <vt:lpwstr/>
      </vt:variant>
      <vt:variant>
        <vt:i4>1114214</vt:i4>
      </vt:variant>
      <vt:variant>
        <vt:i4>225</vt:i4>
      </vt:variant>
      <vt:variant>
        <vt:i4>0</vt:i4>
      </vt:variant>
      <vt:variant>
        <vt:i4>5</vt:i4>
      </vt:variant>
      <vt:variant>
        <vt:lpwstr>https://app.education.nsw.gov.au/digital-learning-selector/LearningActivity/Browser?cache_id=061fa</vt:lpwstr>
      </vt:variant>
      <vt:variant>
        <vt:lpwstr/>
      </vt:variant>
      <vt:variant>
        <vt:i4>4653074</vt:i4>
      </vt:variant>
      <vt:variant>
        <vt:i4>222</vt:i4>
      </vt:variant>
      <vt:variant>
        <vt:i4>0</vt:i4>
      </vt:variant>
      <vt:variant>
        <vt:i4>5</vt:i4>
      </vt:variant>
      <vt:variant>
        <vt:lpwstr>https://educationstandards.nsw.edu.au/wps/portal/nesa/k-10/diversity-in-learning/special-education/collaborative-curriculum-planning</vt:lpwstr>
      </vt:variant>
      <vt:variant>
        <vt:lpwstr/>
      </vt:variant>
      <vt:variant>
        <vt:i4>1638507</vt:i4>
      </vt:variant>
      <vt:variant>
        <vt:i4>216</vt:i4>
      </vt:variant>
      <vt:variant>
        <vt:i4>0</vt:i4>
      </vt:variant>
      <vt:variant>
        <vt:i4>5</vt:i4>
      </vt:variant>
      <vt:variant>
        <vt:lpwstr>https://app.education.nsw.gov.au/digital-learning-selector/LearningActivity/Browser?cache_id=de488</vt:lpwstr>
      </vt:variant>
      <vt:variant>
        <vt:lpwstr/>
      </vt:variant>
      <vt:variant>
        <vt:i4>6422553</vt:i4>
      </vt:variant>
      <vt:variant>
        <vt:i4>213</vt:i4>
      </vt:variant>
      <vt:variant>
        <vt:i4>0</vt:i4>
      </vt:variant>
      <vt:variant>
        <vt:i4>5</vt:i4>
      </vt:variant>
      <vt:variant>
        <vt:lpwstr>https://www.youtube.com/watch?v=alIq_wG9FNk</vt:lpwstr>
      </vt:variant>
      <vt:variant>
        <vt:lpwstr/>
      </vt:variant>
      <vt:variant>
        <vt:i4>7209059</vt:i4>
      </vt:variant>
      <vt:variant>
        <vt:i4>210</vt:i4>
      </vt:variant>
      <vt:variant>
        <vt:i4>0</vt:i4>
      </vt:variant>
      <vt:variant>
        <vt:i4>5</vt:i4>
      </vt:variant>
      <vt:variant>
        <vt:lpwstr>https://education.nsw.gov.au/teaching-and-learning/curriculum/explicit-teaching/explicit-teaching-strategies/checking-for-understanding</vt:lpwstr>
      </vt:variant>
      <vt:variant>
        <vt:lpwstr/>
      </vt:variant>
      <vt:variant>
        <vt:i4>6226001</vt:i4>
      </vt:variant>
      <vt:variant>
        <vt:i4>207</vt:i4>
      </vt:variant>
      <vt:variant>
        <vt:i4>0</vt:i4>
      </vt:variant>
      <vt:variant>
        <vt:i4>5</vt:i4>
      </vt:variant>
      <vt:variant>
        <vt:lpwstr>https://resources.education.nsw.gov.au/collection/e19fe577-abec-4bff-bc23-4795eb6d3011?rce=false</vt:lpwstr>
      </vt:variant>
      <vt:variant>
        <vt:lpwstr/>
      </vt:variant>
      <vt:variant>
        <vt:i4>3997799</vt:i4>
      </vt:variant>
      <vt:variant>
        <vt:i4>204</vt:i4>
      </vt:variant>
      <vt:variant>
        <vt:i4>0</vt:i4>
      </vt:variant>
      <vt:variant>
        <vt:i4>5</vt:i4>
      </vt:variant>
      <vt:variant>
        <vt:lpwstr>https://education.nsw.gov.au/teaching-and-learning/curriculum/explicit-teaching/explicit-teaching-strategies/gradual-release-of-responsibility</vt:lpwstr>
      </vt:variant>
      <vt:variant>
        <vt:lpwstr/>
      </vt:variant>
      <vt:variant>
        <vt:i4>2097238</vt:i4>
      </vt:variant>
      <vt:variant>
        <vt:i4>192</vt:i4>
      </vt:variant>
      <vt:variant>
        <vt:i4>0</vt:i4>
      </vt:variant>
      <vt:variant>
        <vt:i4>5</vt:i4>
      </vt:variant>
      <vt:variant>
        <vt:lpwstr>https://curriculum.nsw.edu.au/learning-areas/english/english-k-10-2022/overview</vt:lpwstr>
      </vt:variant>
      <vt:variant>
        <vt:lpwstr>course-requirements-k-10-english_k_10_2022:~:text=requirements%20K%E2%80%9310-,Text%20requirements,-Engaging%20with%20texts</vt:lpwstr>
      </vt:variant>
      <vt:variant>
        <vt:i4>5505040</vt:i4>
      </vt:variant>
      <vt:variant>
        <vt:i4>189</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6619247</vt:i4>
      </vt:variant>
      <vt:variant>
        <vt:i4>186</vt:i4>
      </vt:variant>
      <vt:variant>
        <vt:i4>0</vt:i4>
      </vt:variant>
      <vt:variant>
        <vt:i4>5</vt:i4>
      </vt:variant>
      <vt:variant>
        <vt:lpwstr>https://education.nsw.gov.au/teaching-and-learning/curriculum/english/english-curriculum-resources-k-12/english-7-10-resources/exploring-the-speculative-year-9-term-4</vt:lpwstr>
      </vt:variant>
      <vt:variant>
        <vt:lpwstr/>
      </vt:variant>
      <vt:variant>
        <vt:i4>3211317</vt:i4>
      </vt:variant>
      <vt:variant>
        <vt:i4>183</vt:i4>
      </vt:variant>
      <vt:variant>
        <vt:i4>0</vt:i4>
      </vt:variant>
      <vt:variant>
        <vt:i4>5</vt:i4>
      </vt:variant>
      <vt:variant>
        <vt:lpwstr>https://curriculum.nsw.edu.au/learning-areas/english/english-k-10-2022/overview</vt:lpwstr>
      </vt:variant>
      <vt:variant>
        <vt:lpwstr/>
      </vt:variant>
      <vt:variant>
        <vt:i4>1048600</vt:i4>
      </vt:variant>
      <vt:variant>
        <vt:i4>178</vt:i4>
      </vt:variant>
      <vt:variant>
        <vt:i4>0</vt:i4>
      </vt:variant>
      <vt:variant>
        <vt:i4>5</vt:i4>
      </vt:variant>
      <vt:variant>
        <vt:lpwstr>https://education.nsw.gov.au/teaching-and-learning/curriculum/planning-programming-and-assessing-k-12/curriculum-planning</vt:lpwstr>
      </vt:variant>
      <vt:variant>
        <vt:lpwstr/>
      </vt:variant>
      <vt:variant>
        <vt:i4>3211317</vt:i4>
      </vt:variant>
      <vt:variant>
        <vt:i4>171</vt:i4>
      </vt:variant>
      <vt:variant>
        <vt:i4>0</vt:i4>
      </vt:variant>
      <vt:variant>
        <vt:i4>5</vt:i4>
      </vt:variant>
      <vt:variant>
        <vt:lpwstr>https://curriculum.nsw.edu.au/learning-areas/english/english-k-10-2022/overview</vt:lpwstr>
      </vt:variant>
      <vt:variant>
        <vt:lpwstr/>
      </vt:variant>
      <vt:variant>
        <vt:i4>1048601</vt:i4>
      </vt:variant>
      <vt:variant>
        <vt:i4>168</vt:i4>
      </vt:variant>
      <vt:variant>
        <vt:i4>0</vt:i4>
      </vt:variant>
      <vt:variant>
        <vt:i4>5</vt:i4>
      </vt:variant>
      <vt:variant>
        <vt:lpwstr>https://curriculum.nsw.edu.au/ace-rules/ace11</vt:lpwstr>
      </vt:variant>
      <vt:variant>
        <vt:lpwstr/>
      </vt:variant>
      <vt:variant>
        <vt:i4>4653074</vt:i4>
      </vt:variant>
      <vt:variant>
        <vt:i4>165</vt:i4>
      </vt:variant>
      <vt:variant>
        <vt:i4>0</vt:i4>
      </vt:variant>
      <vt:variant>
        <vt:i4>5</vt:i4>
      </vt:variant>
      <vt:variant>
        <vt:lpwstr>https://educationstandards.nsw.edu.au/wps/portal/nesa/k-10/diversity-in-learning/special-education/collaborative-curriculum-planning</vt:lpwstr>
      </vt:variant>
      <vt:variant>
        <vt:lpwstr/>
      </vt:variant>
      <vt:variant>
        <vt:i4>3407916</vt:i4>
      </vt:variant>
      <vt:variant>
        <vt:i4>162</vt:i4>
      </vt:variant>
      <vt:variant>
        <vt:i4>0</vt:i4>
      </vt:variant>
      <vt:variant>
        <vt:i4>5</vt:i4>
      </vt:variant>
      <vt:variant>
        <vt:lpwstr>https://aus01.safelinks.protection.outlook.com/?url=https%3A%2F%2Feducationstandards.nsw.edu.au%2Fwps%2Fportal%2Fnesa%2Fk-10%2Fdiversity-in-learning%2Fspecial-education%2Fcollaborative-curriculum-planning&amp;data=05%7C02%7Csecondaryteachingandlearning%40det.nsw.edu.au%7Cf525095bb9c64565dfe908dc4d53e280%7C05a0e69a418a47c19c259387261bf991%7C0%7C0%7C638470269877917453%7CUnknown%7CTWFpbGZsb3d8eyJWIjoiMC4wLjAwMDAiLCJQIjoiV2luMzIiLCJBTiI6Ik1haWwiLCJXVCI6Mn0%3D%7C0%7C%7C%7C&amp;sdata=2SOqRFagUKm7j0gpr4j8lXohbqNNGDpJEdsrz%2BxvEDs%3D&amp;reserved=0</vt:lpwstr>
      </vt:variant>
      <vt:variant>
        <vt:lpwstr/>
      </vt:variant>
      <vt:variant>
        <vt:i4>6225993</vt:i4>
      </vt:variant>
      <vt:variant>
        <vt:i4>159</vt:i4>
      </vt:variant>
      <vt:variant>
        <vt:i4>0</vt:i4>
      </vt:variant>
      <vt:variant>
        <vt:i4>5</vt:i4>
      </vt:variant>
      <vt:variant>
        <vt:lpwstr>https://education.nsw.gov.au/inside-the-department/teaching-and-learning/students-with-disability/personalised-support-for-learning/adjustments-to-teaching-and-learning</vt:lpwstr>
      </vt:variant>
      <vt:variant>
        <vt:lpwstr/>
      </vt:variant>
      <vt:variant>
        <vt:i4>65622</vt:i4>
      </vt:variant>
      <vt:variant>
        <vt:i4>156</vt:i4>
      </vt:variant>
      <vt:variant>
        <vt:i4>0</vt:i4>
      </vt:variant>
      <vt:variant>
        <vt:i4>5</vt:i4>
      </vt:variant>
      <vt:variant>
        <vt:lpwstr>https://education.nsw.gov.au/policy-library/policies/pd-2005-0243-02</vt:lpwstr>
      </vt:variant>
      <vt:variant>
        <vt:lpwstr/>
      </vt:variant>
      <vt:variant>
        <vt:i4>3145832</vt:i4>
      </vt:variant>
      <vt:variant>
        <vt:i4>153</vt:i4>
      </vt:variant>
      <vt:variant>
        <vt:i4>0</vt:i4>
      </vt:variant>
      <vt:variant>
        <vt:i4>5</vt:i4>
      </vt:variant>
      <vt:variant>
        <vt:lpwstr>https://education.nsw.gov.au/teaching-and-learning/curriculum/planning-programming-and-assessing-k-12/advice-on-curriculum-planning-for-every-student-k-12</vt:lpwstr>
      </vt:variant>
      <vt:variant>
        <vt:lpwstr/>
      </vt:variant>
      <vt:variant>
        <vt:i4>393231</vt:i4>
      </vt:variant>
      <vt:variant>
        <vt:i4>150</vt:i4>
      </vt:variant>
      <vt:variant>
        <vt:i4>0</vt:i4>
      </vt:variant>
      <vt:variant>
        <vt:i4>5</vt:i4>
      </vt:variant>
      <vt:variant>
        <vt:lpwstr>https://education.nsw.gov.au/teaching-and-learning/curriculum/explicit-teaching</vt:lpwstr>
      </vt:variant>
      <vt:variant>
        <vt:lpwstr>:~:text=How%20learning%20happens.%20Teachers%20choose%20explicit%20teaching</vt:lpwstr>
      </vt:variant>
      <vt:variant>
        <vt:i4>196699</vt:i4>
      </vt:variant>
      <vt:variant>
        <vt:i4>147</vt:i4>
      </vt:variant>
      <vt:variant>
        <vt:i4>0</vt:i4>
      </vt:variant>
      <vt:variant>
        <vt:i4>5</vt:i4>
      </vt:variant>
      <vt:variant>
        <vt:lpwstr>https://education.nsw.gov.au/teaching-and-learning/curriculum/planning-programming-and-assessing-k-12/about-universal-design-for-learning</vt:lpwstr>
      </vt:variant>
      <vt:variant>
        <vt:lpwstr/>
      </vt:variant>
      <vt:variant>
        <vt:i4>6488167</vt:i4>
      </vt:variant>
      <vt:variant>
        <vt:i4>144</vt:i4>
      </vt:variant>
      <vt:variant>
        <vt:i4>0</vt:i4>
      </vt:variant>
      <vt:variant>
        <vt:i4>5</vt:i4>
      </vt:variant>
      <vt:variant>
        <vt:lpwstr>https://educationstandards.nsw.edu.au/wps/portal/nesa/k-10/understanding-the-curriculum/programming/advice-on-units</vt:lpwstr>
      </vt:variant>
      <vt:variant>
        <vt:lpwstr/>
      </vt:variant>
      <vt:variant>
        <vt:i4>8126507</vt:i4>
      </vt:variant>
      <vt:variant>
        <vt:i4>141</vt:i4>
      </vt:variant>
      <vt:variant>
        <vt:i4>0</vt:i4>
      </vt:variant>
      <vt:variant>
        <vt:i4>5</vt:i4>
      </vt:variant>
      <vt:variant>
        <vt:lpwstr>https://educationstandards.nsw.edu.au/wps/portal/nesa/k-10/understanding-the-curriculum/programming</vt:lpwstr>
      </vt:variant>
      <vt:variant>
        <vt:lpwstr/>
      </vt:variant>
      <vt:variant>
        <vt:i4>983125</vt:i4>
      </vt:variant>
      <vt:variant>
        <vt:i4>138</vt:i4>
      </vt:variant>
      <vt:variant>
        <vt:i4>0</vt:i4>
      </vt:variant>
      <vt:variant>
        <vt:i4>5</vt:i4>
      </vt:variant>
      <vt:variant>
        <vt:lpwstr>https://education.nsw.gov.au/policy-library/policies/pd-2005-0290-01</vt:lpwstr>
      </vt:variant>
      <vt:variant>
        <vt:lpwstr/>
      </vt:variant>
      <vt:variant>
        <vt:i4>1245269</vt:i4>
      </vt:variant>
      <vt:variant>
        <vt:i4>135</vt:i4>
      </vt:variant>
      <vt:variant>
        <vt:i4>0</vt:i4>
      </vt:variant>
      <vt:variant>
        <vt:i4>5</vt:i4>
      </vt:variant>
      <vt:variant>
        <vt:lpwstr>https://education.nsw.gov.au/policy-library/policies/pd-2005-0290</vt:lpwstr>
      </vt:variant>
      <vt:variant>
        <vt:lpwstr/>
      </vt:variant>
      <vt:variant>
        <vt:i4>1114169</vt:i4>
      </vt:variant>
      <vt:variant>
        <vt:i4>128</vt:i4>
      </vt:variant>
      <vt:variant>
        <vt:i4>0</vt:i4>
      </vt:variant>
      <vt:variant>
        <vt:i4>5</vt:i4>
      </vt:variant>
      <vt:variant>
        <vt:lpwstr/>
      </vt:variant>
      <vt:variant>
        <vt:lpwstr>_Toc212211847</vt:lpwstr>
      </vt:variant>
      <vt:variant>
        <vt:i4>1114169</vt:i4>
      </vt:variant>
      <vt:variant>
        <vt:i4>122</vt:i4>
      </vt:variant>
      <vt:variant>
        <vt:i4>0</vt:i4>
      </vt:variant>
      <vt:variant>
        <vt:i4>5</vt:i4>
      </vt:variant>
      <vt:variant>
        <vt:lpwstr/>
      </vt:variant>
      <vt:variant>
        <vt:lpwstr>_Toc212211846</vt:lpwstr>
      </vt:variant>
      <vt:variant>
        <vt:i4>1114169</vt:i4>
      </vt:variant>
      <vt:variant>
        <vt:i4>116</vt:i4>
      </vt:variant>
      <vt:variant>
        <vt:i4>0</vt:i4>
      </vt:variant>
      <vt:variant>
        <vt:i4>5</vt:i4>
      </vt:variant>
      <vt:variant>
        <vt:lpwstr/>
      </vt:variant>
      <vt:variant>
        <vt:lpwstr>_Toc212211845</vt:lpwstr>
      </vt:variant>
      <vt:variant>
        <vt:i4>1114169</vt:i4>
      </vt:variant>
      <vt:variant>
        <vt:i4>110</vt:i4>
      </vt:variant>
      <vt:variant>
        <vt:i4>0</vt:i4>
      </vt:variant>
      <vt:variant>
        <vt:i4>5</vt:i4>
      </vt:variant>
      <vt:variant>
        <vt:lpwstr/>
      </vt:variant>
      <vt:variant>
        <vt:lpwstr>_Toc212211844</vt:lpwstr>
      </vt:variant>
      <vt:variant>
        <vt:i4>1114169</vt:i4>
      </vt:variant>
      <vt:variant>
        <vt:i4>104</vt:i4>
      </vt:variant>
      <vt:variant>
        <vt:i4>0</vt:i4>
      </vt:variant>
      <vt:variant>
        <vt:i4>5</vt:i4>
      </vt:variant>
      <vt:variant>
        <vt:lpwstr/>
      </vt:variant>
      <vt:variant>
        <vt:lpwstr>_Toc212211843</vt:lpwstr>
      </vt:variant>
      <vt:variant>
        <vt:i4>1114169</vt:i4>
      </vt:variant>
      <vt:variant>
        <vt:i4>98</vt:i4>
      </vt:variant>
      <vt:variant>
        <vt:i4>0</vt:i4>
      </vt:variant>
      <vt:variant>
        <vt:i4>5</vt:i4>
      </vt:variant>
      <vt:variant>
        <vt:lpwstr/>
      </vt:variant>
      <vt:variant>
        <vt:lpwstr>_Toc212211842</vt:lpwstr>
      </vt:variant>
      <vt:variant>
        <vt:i4>1114169</vt:i4>
      </vt:variant>
      <vt:variant>
        <vt:i4>92</vt:i4>
      </vt:variant>
      <vt:variant>
        <vt:i4>0</vt:i4>
      </vt:variant>
      <vt:variant>
        <vt:i4>5</vt:i4>
      </vt:variant>
      <vt:variant>
        <vt:lpwstr/>
      </vt:variant>
      <vt:variant>
        <vt:lpwstr>_Toc212211841</vt:lpwstr>
      </vt:variant>
      <vt:variant>
        <vt:i4>1114169</vt:i4>
      </vt:variant>
      <vt:variant>
        <vt:i4>86</vt:i4>
      </vt:variant>
      <vt:variant>
        <vt:i4>0</vt:i4>
      </vt:variant>
      <vt:variant>
        <vt:i4>5</vt:i4>
      </vt:variant>
      <vt:variant>
        <vt:lpwstr/>
      </vt:variant>
      <vt:variant>
        <vt:lpwstr>_Toc212211840</vt:lpwstr>
      </vt:variant>
      <vt:variant>
        <vt:i4>1441849</vt:i4>
      </vt:variant>
      <vt:variant>
        <vt:i4>80</vt:i4>
      </vt:variant>
      <vt:variant>
        <vt:i4>0</vt:i4>
      </vt:variant>
      <vt:variant>
        <vt:i4>5</vt:i4>
      </vt:variant>
      <vt:variant>
        <vt:lpwstr/>
      </vt:variant>
      <vt:variant>
        <vt:lpwstr>_Toc212211839</vt:lpwstr>
      </vt:variant>
      <vt:variant>
        <vt:i4>1441849</vt:i4>
      </vt:variant>
      <vt:variant>
        <vt:i4>74</vt:i4>
      </vt:variant>
      <vt:variant>
        <vt:i4>0</vt:i4>
      </vt:variant>
      <vt:variant>
        <vt:i4>5</vt:i4>
      </vt:variant>
      <vt:variant>
        <vt:lpwstr/>
      </vt:variant>
      <vt:variant>
        <vt:lpwstr>_Toc212211838</vt:lpwstr>
      </vt:variant>
      <vt:variant>
        <vt:i4>1441849</vt:i4>
      </vt:variant>
      <vt:variant>
        <vt:i4>68</vt:i4>
      </vt:variant>
      <vt:variant>
        <vt:i4>0</vt:i4>
      </vt:variant>
      <vt:variant>
        <vt:i4>5</vt:i4>
      </vt:variant>
      <vt:variant>
        <vt:lpwstr/>
      </vt:variant>
      <vt:variant>
        <vt:lpwstr>_Toc212211837</vt:lpwstr>
      </vt:variant>
      <vt:variant>
        <vt:i4>1441849</vt:i4>
      </vt:variant>
      <vt:variant>
        <vt:i4>62</vt:i4>
      </vt:variant>
      <vt:variant>
        <vt:i4>0</vt:i4>
      </vt:variant>
      <vt:variant>
        <vt:i4>5</vt:i4>
      </vt:variant>
      <vt:variant>
        <vt:lpwstr/>
      </vt:variant>
      <vt:variant>
        <vt:lpwstr>_Toc212211836</vt:lpwstr>
      </vt:variant>
      <vt:variant>
        <vt:i4>1441849</vt:i4>
      </vt:variant>
      <vt:variant>
        <vt:i4>56</vt:i4>
      </vt:variant>
      <vt:variant>
        <vt:i4>0</vt:i4>
      </vt:variant>
      <vt:variant>
        <vt:i4>5</vt:i4>
      </vt:variant>
      <vt:variant>
        <vt:lpwstr/>
      </vt:variant>
      <vt:variant>
        <vt:lpwstr>_Toc212211835</vt:lpwstr>
      </vt:variant>
      <vt:variant>
        <vt:i4>1441849</vt:i4>
      </vt:variant>
      <vt:variant>
        <vt:i4>50</vt:i4>
      </vt:variant>
      <vt:variant>
        <vt:i4>0</vt:i4>
      </vt:variant>
      <vt:variant>
        <vt:i4>5</vt:i4>
      </vt:variant>
      <vt:variant>
        <vt:lpwstr/>
      </vt:variant>
      <vt:variant>
        <vt:lpwstr>_Toc212211834</vt:lpwstr>
      </vt:variant>
      <vt:variant>
        <vt:i4>1441849</vt:i4>
      </vt:variant>
      <vt:variant>
        <vt:i4>44</vt:i4>
      </vt:variant>
      <vt:variant>
        <vt:i4>0</vt:i4>
      </vt:variant>
      <vt:variant>
        <vt:i4>5</vt:i4>
      </vt:variant>
      <vt:variant>
        <vt:lpwstr/>
      </vt:variant>
      <vt:variant>
        <vt:lpwstr>_Toc212211833</vt:lpwstr>
      </vt:variant>
      <vt:variant>
        <vt:i4>1441849</vt:i4>
      </vt:variant>
      <vt:variant>
        <vt:i4>38</vt:i4>
      </vt:variant>
      <vt:variant>
        <vt:i4>0</vt:i4>
      </vt:variant>
      <vt:variant>
        <vt:i4>5</vt:i4>
      </vt:variant>
      <vt:variant>
        <vt:lpwstr/>
      </vt:variant>
      <vt:variant>
        <vt:lpwstr>_Toc212211832</vt:lpwstr>
      </vt:variant>
      <vt:variant>
        <vt:i4>1441849</vt:i4>
      </vt:variant>
      <vt:variant>
        <vt:i4>32</vt:i4>
      </vt:variant>
      <vt:variant>
        <vt:i4>0</vt:i4>
      </vt:variant>
      <vt:variant>
        <vt:i4>5</vt:i4>
      </vt:variant>
      <vt:variant>
        <vt:lpwstr/>
      </vt:variant>
      <vt:variant>
        <vt:lpwstr>_Toc212211831</vt:lpwstr>
      </vt:variant>
      <vt:variant>
        <vt:i4>1441849</vt:i4>
      </vt:variant>
      <vt:variant>
        <vt:i4>26</vt:i4>
      </vt:variant>
      <vt:variant>
        <vt:i4>0</vt:i4>
      </vt:variant>
      <vt:variant>
        <vt:i4>5</vt:i4>
      </vt:variant>
      <vt:variant>
        <vt:lpwstr/>
      </vt:variant>
      <vt:variant>
        <vt:lpwstr>_Toc212211830</vt:lpwstr>
      </vt:variant>
      <vt:variant>
        <vt:i4>1507385</vt:i4>
      </vt:variant>
      <vt:variant>
        <vt:i4>20</vt:i4>
      </vt:variant>
      <vt:variant>
        <vt:i4>0</vt:i4>
      </vt:variant>
      <vt:variant>
        <vt:i4>5</vt:i4>
      </vt:variant>
      <vt:variant>
        <vt:lpwstr/>
      </vt:variant>
      <vt:variant>
        <vt:lpwstr>_Toc212211829</vt:lpwstr>
      </vt:variant>
      <vt:variant>
        <vt:i4>1507385</vt:i4>
      </vt:variant>
      <vt:variant>
        <vt:i4>14</vt:i4>
      </vt:variant>
      <vt:variant>
        <vt:i4>0</vt:i4>
      </vt:variant>
      <vt:variant>
        <vt:i4>5</vt:i4>
      </vt:variant>
      <vt:variant>
        <vt:lpwstr/>
      </vt:variant>
      <vt:variant>
        <vt:lpwstr>_Toc212211828</vt:lpwstr>
      </vt:variant>
      <vt:variant>
        <vt:i4>1507385</vt:i4>
      </vt:variant>
      <vt:variant>
        <vt:i4>8</vt:i4>
      </vt:variant>
      <vt:variant>
        <vt:i4>0</vt:i4>
      </vt:variant>
      <vt:variant>
        <vt:i4>5</vt:i4>
      </vt:variant>
      <vt:variant>
        <vt:lpwstr/>
      </vt:variant>
      <vt:variant>
        <vt:lpwstr>_Toc212211827</vt:lpwstr>
      </vt:variant>
      <vt:variant>
        <vt:i4>1507385</vt:i4>
      </vt:variant>
      <vt:variant>
        <vt:i4>2</vt:i4>
      </vt:variant>
      <vt:variant>
        <vt:i4>0</vt:i4>
      </vt:variant>
      <vt:variant>
        <vt:i4>5</vt:i4>
      </vt:variant>
      <vt:variant>
        <vt:lpwstr/>
      </vt:variant>
      <vt:variant>
        <vt:lpwstr>_Toc212211826</vt:lpwstr>
      </vt:variant>
      <vt:variant>
        <vt:i4>3407968</vt:i4>
      </vt:variant>
      <vt:variant>
        <vt:i4>3</vt:i4>
      </vt:variant>
      <vt:variant>
        <vt:i4>0</vt:i4>
      </vt:variant>
      <vt:variant>
        <vt:i4>5</vt:i4>
      </vt:variant>
      <vt:variant>
        <vt:lpwstr>https://education.nsw.gov.au/campaigns/inclusive-practice-hub/all-resources/primary-resources/other-pdf-resources/assistive-technology</vt:lpwstr>
      </vt:variant>
      <vt:variant>
        <vt:lpwstr/>
      </vt:variant>
      <vt:variant>
        <vt:i4>5439541</vt:i4>
      </vt:variant>
      <vt:variant>
        <vt:i4>0</vt:i4>
      </vt:variant>
      <vt:variant>
        <vt:i4>0</vt:i4>
      </vt:variant>
      <vt:variant>
        <vt:i4>5</vt:i4>
      </vt:variant>
      <vt:variant>
        <vt:lpwstr>mailto:RACHEL.MCNEILLY@det.nsw.edu.au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 Life Skills – program of learning, Stage 5 (Year 9)</dc:title>
  <dc:subject/>
  <dc:creator>NSW Department of Education</dc:creator>
  <cp:keywords/>
  <dc:description/>
  <cp:lastPrinted>2025-09-11T17:33:00Z</cp:lastPrinted>
  <dcterms:created xsi:type="dcterms:W3CDTF">2025-08-29T09:29:00Z</dcterms:created>
  <dcterms:modified xsi:type="dcterms:W3CDTF">2026-01-22T02:46:00Z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0x0101006B25148365F90B458747B90B03D600A1</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Order">
    <vt:r8>6096900</vt:r8>
  </property>
  <property fmtid="{D5CDD505-2E9C-101B-9397-08002B2CF9AE}" pid="12" name="xd_Signature">
    <vt:bool>false</vt:bool>
  </property>
  <property fmtid="{D5CDD505-2E9C-101B-9397-08002B2CF9AE}" pid="13" name="xd_ProgID">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TriggerFlowInfo">
    <vt:lpwstr/>
  </property>
</Properties>
</file>