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CBCA90" w14:textId="226FB62D" w:rsidR="00BB4FBA" w:rsidRDefault="00CE4D95" w:rsidP="009F049B">
      <w:pPr>
        <w:pStyle w:val="Title"/>
      </w:pPr>
      <w:r w:rsidRPr="00CE4D95">
        <w:t>English Advanced</w:t>
      </w:r>
      <w:r w:rsidR="00E903BB">
        <w:t xml:space="preserve"> </w:t>
      </w:r>
      <w:r w:rsidRPr="00CE4D95">
        <w:t>11</w:t>
      </w:r>
      <w:r w:rsidR="00C54F92">
        <w:t>–</w:t>
      </w:r>
      <w:r w:rsidRPr="00CE4D95">
        <w:t xml:space="preserve">12 </w:t>
      </w:r>
      <w:r w:rsidR="007D7E0C">
        <w:t>–</w:t>
      </w:r>
      <w:r w:rsidR="00835E52">
        <w:t xml:space="preserve"> sample </w:t>
      </w:r>
      <w:r w:rsidR="007D7E0C">
        <w:t>assessment schedule</w:t>
      </w:r>
      <w:r w:rsidR="00D44F8A">
        <w:t xml:space="preserve"> – option 1</w:t>
      </w:r>
    </w:p>
    <w:p w14:paraId="0CA56C8A" w14:textId="74E5BA6E" w:rsidR="00EC22E4" w:rsidRPr="00510611" w:rsidRDefault="00510611" w:rsidP="006450CF">
      <w:r w:rsidRPr="00510611">
        <w:t xml:space="preserve">This is a sample </w:t>
      </w:r>
      <w:r w:rsidR="00FA5601">
        <w:t>assessment schedule</w:t>
      </w:r>
      <w:r w:rsidR="00C54F92">
        <w:t xml:space="preserve"> template</w:t>
      </w:r>
      <w:r w:rsidR="00FA5601">
        <w:t xml:space="preserve"> </w:t>
      </w:r>
      <w:r w:rsidRPr="00510611">
        <w:t xml:space="preserve">for </w:t>
      </w:r>
      <w:r w:rsidR="00CE4D95" w:rsidRPr="00CE4D95">
        <w:t>English Advanced 11</w:t>
      </w:r>
      <w:r w:rsidR="0023309E">
        <w:t>–</w:t>
      </w:r>
      <w:r w:rsidR="00CE4D95" w:rsidRPr="00CE4D95">
        <w:t xml:space="preserve">12 </w:t>
      </w:r>
      <w:r w:rsidRPr="00510611">
        <w:t xml:space="preserve">and it is aligned to the </w:t>
      </w:r>
      <w:hyperlink r:id="rId8" w:history="1">
        <w:r w:rsidR="00073F68" w:rsidRPr="00C70DE0">
          <w:rPr>
            <w:rStyle w:val="Hyperlink"/>
          </w:rPr>
          <w:t>English Advanced 11–12 Syllabus</w:t>
        </w:r>
      </w:hyperlink>
      <w:r w:rsidR="00073F68" w:rsidRPr="00510611">
        <w:t xml:space="preserve"> </w:t>
      </w:r>
      <w:r w:rsidRPr="00510611">
        <w:t>(NESA 2024).</w:t>
      </w:r>
      <w:r w:rsidR="00EC22E4" w:rsidRPr="00510611">
        <w:br w:type="page"/>
      </w:r>
    </w:p>
    <w:sdt>
      <w:sdtPr>
        <w:rPr>
          <w:rFonts w:eastAsiaTheme="minorEastAsia"/>
          <w:b/>
          <w:bCs w:val="0"/>
          <w:noProof/>
          <w:color w:val="auto"/>
          <w:sz w:val="22"/>
          <w:szCs w:val="22"/>
        </w:rPr>
        <w:id w:val="627819155"/>
        <w:docPartObj>
          <w:docPartGallery w:val="Table of Contents"/>
          <w:docPartUnique/>
        </w:docPartObj>
      </w:sdtPr>
      <w:sdtContent>
        <w:p w14:paraId="4141A15B" w14:textId="77777777" w:rsidR="00EC22E4" w:rsidRDefault="00EC22E4" w:rsidP="00F846A2">
          <w:pPr>
            <w:pStyle w:val="TOCHeading"/>
          </w:pPr>
          <w:r>
            <w:t>Contents</w:t>
          </w:r>
        </w:p>
        <w:p w14:paraId="0325D552" w14:textId="1A5409BC" w:rsidR="00F1439E" w:rsidRDefault="00563610">
          <w:pPr>
            <w:pStyle w:val="TOC1"/>
            <w:rPr>
              <w:rFonts w:asciiTheme="minorHAnsi" w:eastAsia="Batang" w:hAnsiTheme="minorHAnsi" w:cstheme="minorBidi"/>
              <w:b w:val="0"/>
              <w:kern w:val="2"/>
              <w:sz w:val="24"/>
              <w:lang w:eastAsia="ja-JP"/>
              <w14:ligatures w14:val="standardContextual"/>
            </w:rPr>
          </w:pPr>
          <w:r>
            <w:fldChar w:fldCharType="begin"/>
          </w:r>
          <w:r w:rsidR="00F846A2">
            <w:instrText>TOC \o "1-3" \z \u \h</w:instrText>
          </w:r>
          <w:r>
            <w:fldChar w:fldCharType="separate"/>
          </w:r>
          <w:hyperlink w:anchor="_Toc224042262" w:history="1">
            <w:r w:rsidR="00F1439E" w:rsidRPr="009A75A9">
              <w:rPr>
                <w:rStyle w:val="Hyperlink"/>
              </w:rPr>
              <w:t>Rationale</w:t>
            </w:r>
            <w:r w:rsidR="00F1439E">
              <w:rPr>
                <w:webHidden/>
              </w:rPr>
              <w:tab/>
            </w:r>
            <w:r w:rsidR="00F1439E">
              <w:rPr>
                <w:webHidden/>
              </w:rPr>
              <w:fldChar w:fldCharType="begin"/>
            </w:r>
            <w:r w:rsidR="00F1439E">
              <w:rPr>
                <w:webHidden/>
              </w:rPr>
              <w:instrText xml:space="preserve"> PAGEREF _Toc224042262 \h </w:instrText>
            </w:r>
            <w:r w:rsidR="00F1439E">
              <w:rPr>
                <w:webHidden/>
              </w:rPr>
            </w:r>
            <w:r w:rsidR="00F1439E">
              <w:rPr>
                <w:webHidden/>
              </w:rPr>
              <w:fldChar w:fldCharType="separate"/>
            </w:r>
            <w:r w:rsidR="00F1439E">
              <w:rPr>
                <w:webHidden/>
              </w:rPr>
              <w:t>2</w:t>
            </w:r>
            <w:r w:rsidR="00F1439E">
              <w:rPr>
                <w:webHidden/>
              </w:rPr>
              <w:fldChar w:fldCharType="end"/>
            </w:r>
          </w:hyperlink>
        </w:p>
        <w:p w14:paraId="5D754B15" w14:textId="78A0A762" w:rsidR="00F1439E" w:rsidRDefault="00F1439E">
          <w:pPr>
            <w:pStyle w:val="TOC2"/>
            <w:rPr>
              <w:rFonts w:asciiTheme="minorHAnsi" w:eastAsia="Batang" w:hAnsiTheme="minorHAnsi" w:cstheme="minorBidi"/>
              <w:kern w:val="2"/>
              <w:sz w:val="24"/>
              <w:lang w:eastAsia="ja-JP"/>
              <w14:ligatures w14:val="standardContextual"/>
            </w:rPr>
          </w:pPr>
          <w:hyperlink w:anchor="_Toc224042263" w:history="1">
            <w:r w:rsidRPr="009A75A9">
              <w:rPr>
                <w:rStyle w:val="Hyperlink"/>
              </w:rPr>
              <w:t>Purpose, audience and suggested timeframes</w:t>
            </w:r>
            <w:r>
              <w:rPr>
                <w:webHidden/>
              </w:rPr>
              <w:tab/>
            </w:r>
            <w:r>
              <w:rPr>
                <w:webHidden/>
              </w:rPr>
              <w:fldChar w:fldCharType="begin"/>
            </w:r>
            <w:r>
              <w:rPr>
                <w:webHidden/>
              </w:rPr>
              <w:instrText xml:space="preserve"> PAGEREF _Toc224042263 \h </w:instrText>
            </w:r>
            <w:r>
              <w:rPr>
                <w:webHidden/>
              </w:rPr>
            </w:r>
            <w:r>
              <w:rPr>
                <w:webHidden/>
              </w:rPr>
              <w:fldChar w:fldCharType="separate"/>
            </w:r>
            <w:r>
              <w:rPr>
                <w:webHidden/>
              </w:rPr>
              <w:t>2</w:t>
            </w:r>
            <w:r>
              <w:rPr>
                <w:webHidden/>
              </w:rPr>
              <w:fldChar w:fldCharType="end"/>
            </w:r>
          </w:hyperlink>
        </w:p>
        <w:p w14:paraId="77CE497B" w14:textId="77C5637C" w:rsidR="00F1439E" w:rsidRDefault="00F1439E">
          <w:pPr>
            <w:pStyle w:val="TOC2"/>
            <w:rPr>
              <w:rFonts w:asciiTheme="minorHAnsi" w:eastAsia="Batang" w:hAnsiTheme="minorHAnsi" w:cstheme="minorBidi"/>
              <w:kern w:val="2"/>
              <w:sz w:val="24"/>
              <w:lang w:eastAsia="ja-JP"/>
              <w14:ligatures w14:val="standardContextual"/>
            </w:rPr>
          </w:pPr>
          <w:hyperlink w:anchor="_Toc224042264" w:history="1">
            <w:r w:rsidRPr="009A75A9">
              <w:rPr>
                <w:rStyle w:val="Hyperlink"/>
              </w:rPr>
              <w:t>Opportunities for collaboration</w:t>
            </w:r>
            <w:r>
              <w:rPr>
                <w:webHidden/>
              </w:rPr>
              <w:tab/>
            </w:r>
            <w:r>
              <w:rPr>
                <w:webHidden/>
              </w:rPr>
              <w:fldChar w:fldCharType="begin"/>
            </w:r>
            <w:r>
              <w:rPr>
                <w:webHidden/>
              </w:rPr>
              <w:instrText xml:space="preserve"> PAGEREF _Toc224042264 \h </w:instrText>
            </w:r>
            <w:r>
              <w:rPr>
                <w:webHidden/>
              </w:rPr>
            </w:r>
            <w:r>
              <w:rPr>
                <w:webHidden/>
              </w:rPr>
              <w:fldChar w:fldCharType="separate"/>
            </w:r>
            <w:r>
              <w:rPr>
                <w:webHidden/>
              </w:rPr>
              <w:t>3</w:t>
            </w:r>
            <w:r>
              <w:rPr>
                <w:webHidden/>
              </w:rPr>
              <w:fldChar w:fldCharType="end"/>
            </w:r>
          </w:hyperlink>
        </w:p>
        <w:p w14:paraId="3FE5F742" w14:textId="43300E11" w:rsidR="00F1439E" w:rsidRDefault="00F1439E">
          <w:pPr>
            <w:pStyle w:val="TOC1"/>
            <w:rPr>
              <w:rFonts w:asciiTheme="minorHAnsi" w:eastAsia="Batang" w:hAnsiTheme="minorHAnsi" w:cstheme="minorBidi"/>
              <w:b w:val="0"/>
              <w:kern w:val="2"/>
              <w:sz w:val="24"/>
              <w:lang w:eastAsia="ja-JP"/>
              <w14:ligatures w14:val="standardContextual"/>
            </w:rPr>
          </w:pPr>
          <w:hyperlink w:anchor="_Toc224042265" w:history="1">
            <w:r w:rsidRPr="009A75A9">
              <w:rPr>
                <w:rStyle w:val="Hyperlink"/>
              </w:rPr>
              <w:t>Assessment requirements for Year 11 English Advanced</w:t>
            </w:r>
            <w:r>
              <w:rPr>
                <w:webHidden/>
              </w:rPr>
              <w:tab/>
            </w:r>
            <w:r>
              <w:rPr>
                <w:webHidden/>
              </w:rPr>
              <w:fldChar w:fldCharType="begin"/>
            </w:r>
            <w:r>
              <w:rPr>
                <w:webHidden/>
              </w:rPr>
              <w:instrText xml:space="preserve"> PAGEREF _Toc224042265 \h </w:instrText>
            </w:r>
            <w:r>
              <w:rPr>
                <w:webHidden/>
              </w:rPr>
            </w:r>
            <w:r>
              <w:rPr>
                <w:webHidden/>
              </w:rPr>
              <w:fldChar w:fldCharType="separate"/>
            </w:r>
            <w:r>
              <w:rPr>
                <w:webHidden/>
              </w:rPr>
              <w:t>4</w:t>
            </w:r>
            <w:r>
              <w:rPr>
                <w:webHidden/>
              </w:rPr>
              <w:fldChar w:fldCharType="end"/>
            </w:r>
          </w:hyperlink>
        </w:p>
        <w:p w14:paraId="744B7750" w14:textId="682D7C5A" w:rsidR="00F1439E" w:rsidRDefault="00F1439E">
          <w:pPr>
            <w:pStyle w:val="TOC2"/>
            <w:rPr>
              <w:rFonts w:asciiTheme="minorHAnsi" w:eastAsia="Batang" w:hAnsiTheme="minorHAnsi" w:cstheme="minorBidi"/>
              <w:kern w:val="2"/>
              <w:sz w:val="24"/>
              <w:lang w:eastAsia="ja-JP"/>
              <w14:ligatures w14:val="standardContextual"/>
            </w:rPr>
          </w:pPr>
          <w:hyperlink w:anchor="_Toc224042266" w:history="1">
            <w:r w:rsidRPr="009A75A9">
              <w:rPr>
                <w:rStyle w:val="Hyperlink"/>
              </w:rPr>
              <w:t>Sample assessment schedule for Year 11</w:t>
            </w:r>
            <w:r>
              <w:rPr>
                <w:webHidden/>
              </w:rPr>
              <w:tab/>
            </w:r>
            <w:r>
              <w:rPr>
                <w:webHidden/>
              </w:rPr>
              <w:fldChar w:fldCharType="begin"/>
            </w:r>
            <w:r>
              <w:rPr>
                <w:webHidden/>
              </w:rPr>
              <w:instrText xml:space="preserve"> PAGEREF _Toc224042266 \h </w:instrText>
            </w:r>
            <w:r>
              <w:rPr>
                <w:webHidden/>
              </w:rPr>
            </w:r>
            <w:r>
              <w:rPr>
                <w:webHidden/>
              </w:rPr>
              <w:fldChar w:fldCharType="separate"/>
            </w:r>
            <w:r>
              <w:rPr>
                <w:webHidden/>
              </w:rPr>
              <w:t>5</w:t>
            </w:r>
            <w:r>
              <w:rPr>
                <w:webHidden/>
              </w:rPr>
              <w:fldChar w:fldCharType="end"/>
            </w:r>
          </w:hyperlink>
        </w:p>
        <w:p w14:paraId="0E2D3E30" w14:textId="450BA1A7" w:rsidR="00F1439E" w:rsidRDefault="00F1439E">
          <w:pPr>
            <w:pStyle w:val="TOC1"/>
            <w:rPr>
              <w:rFonts w:asciiTheme="minorHAnsi" w:eastAsia="Batang" w:hAnsiTheme="minorHAnsi" w:cstheme="minorBidi"/>
              <w:b w:val="0"/>
              <w:kern w:val="2"/>
              <w:sz w:val="24"/>
              <w:lang w:eastAsia="ja-JP"/>
              <w14:ligatures w14:val="standardContextual"/>
            </w:rPr>
          </w:pPr>
          <w:hyperlink w:anchor="_Toc224042267" w:history="1">
            <w:r w:rsidRPr="009A75A9">
              <w:rPr>
                <w:rStyle w:val="Hyperlink"/>
              </w:rPr>
              <w:t>Assessment requirements for Year 12 English Advanced</w:t>
            </w:r>
            <w:r>
              <w:rPr>
                <w:webHidden/>
              </w:rPr>
              <w:tab/>
            </w:r>
            <w:r>
              <w:rPr>
                <w:webHidden/>
              </w:rPr>
              <w:fldChar w:fldCharType="begin"/>
            </w:r>
            <w:r>
              <w:rPr>
                <w:webHidden/>
              </w:rPr>
              <w:instrText xml:space="preserve"> PAGEREF _Toc224042267 \h </w:instrText>
            </w:r>
            <w:r>
              <w:rPr>
                <w:webHidden/>
              </w:rPr>
            </w:r>
            <w:r>
              <w:rPr>
                <w:webHidden/>
              </w:rPr>
              <w:fldChar w:fldCharType="separate"/>
            </w:r>
            <w:r>
              <w:rPr>
                <w:webHidden/>
              </w:rPr>
              <w:t>8</w:t>
            </w:r>
            <w:r>
              <w:rPr>
                <w:webHidden/>
              </w:rPr>
              <w:fldChar w:fldCharType="end"/>
            </w:r>
          </w:hyperlink>
        </w:p>
        <w:p w14:paraId="78B7704E" w14:textId="0001CE58" w:rsidR="00F1439E" w:rsidRDefault="00F1439E">
          <w:pPr>
            <w:pStyle w:val="TOC2"/>
            <w:rPr>
              <w:rFonts w:asciiTheme="minorHAnsi" w:eastAsia="Batang" w:hAnsiTheme="minorHAnsi" w:cstheme="minorBidi"/>
              <w:kern w:val="2"/>
              <w:sz w:val="24"/>
              <w:lang w:eastAsia="ja-JP"/>
              <w14:ligatures w14:val="standardContextual"/>
            </w:rPr>
          </w:pPr>
          <w:hyperlink w:anchor="_Toc224042268" w:history="1">
            <w:r w:rsidRPr="009A75A9">
              <w:rPr>
                <w:rStyle w:val="Hyperlink"/>
              </w:rPr>
              <w:t>Sample assessment schedule for Year 12</w:t>
            </w:r>
            <w:r>
              <w:rPr>
                <w:webHidden/>
              </w:rPr>
              <w:tab/>
            </w:r>
            <w:r>
              <w:rPr>
                <w:webHidden/>
              </w:rPr>
              <w:fldChar w:fldCharType="begin"/>
            </w:r>
            <w:r>
              <w:rPr>
                <w:webHidden/>
              </w:rPr>
              <w:instrText xml:space="preserve"> PAGEREF _Toc224042268 \h </w:instrText>
            </w:r>
            <w:r>
              <w:rPr>
                <w:webHidden/>
              </w:rPr>
            </w:r>
            <w:r>
              <w:rPr>
                <w:webHidden/>
              </w:rPr>
              <w:fldChar w:fldCharType="separate"/>
            </w:r>
            <w:r>
              <w:rPr>
                <w:webHidden/>
              </w:rPr>
              <w:t>10</w:t>
            </w:r>
            <w:r>
              <w:rPr>
                <w:webHidden/>
              </w:rPr>
              <w:fldChar w:fldCharType="end"/>
            </w:r>
          </w:hyperlink>
        </w:p>
        <w:p w14:paraId="305C5B5F" w14:textId="556468D1" w:rsidR="00F1439E" w:rsidRDefault="00F1439E">
          <w:pPr>
            <w:pStyle w:val="TOC1"/>
            <w:rPr>
              <w:rFonts w:asciiTheme="minorHAnsi" w:eastAsia="Batang" w:hAnsiTheme="minorHAnsi" w:cstheme="minorBidi"/>
              <w:b w:val="0"/>
              <w:kern w:val="2"/>
              <w:sz w:val="24"/>
              <w:lang w:eastAsia="ja-JP"/>
              <w14:ligatures w14:val="standardContextual"/>
            </w:rPr>
          </w:pPr>
          <w:hyperlink w:anchor="_Toc224042269" w:history="1">
            <w:r w:rsidRPr="009A75A9">
              <w:rPr>
                <w:rStyle w:val="Hyperlink"/>
              </w:rPr>
              <w:t>The English curriculum 7–12 team</w:t>
            </w:r>
            <w:r>
              <w:rPr>
                <w:webHidden/>
              </w:rPr>
              <w:tab/>
            </w:r>
            <w:r>
              <w:rPr>
                <w:webHidden/>
              </w:rPr>
              <w:fldChar w:fldCharType="begin"/>
            </w:r>
            <w:r>
              <w:rPr>
                <w:webHidden/>
              </w:rPr>
              <w:instrText xml:space="preserve"> PAGEREF _Toc224042269 \h </w:instrText>
            </w:r>
            <w:r>
              <w:rPr>
                <w:webHidden/>
              </w:rPr>
            </w:r>
            <w:r>
              <w:rPr>
                <w:webHidden/>
              </w:rPr>
              <w:fldChar w:fldCharType="separate"/>
            </w:r>
            <w:r>
              <w:rPr>
                <w:webHidden/>
              </w:rPr>
              <w:t>15</w:t>
            </w:r>
            <w:r>
              <w:rPr>
                <w:webHidden/>
              </w:rPr>
              <w:fldChar w:fldCharType="end"/>
            </w:r>
          </w:hyperlink>
        </w:p>
        <w:p w14:paraId="622A08E0" w14:textId="4F2F611D" w:rsidR="00F1439E" w:rsidRDefault="00F1439E">
          <w:pPr>
            <w:pStyle w:val="TOC2"/>
            <w:rPr>
              <w:rFonts w:asciiTheme="minorHAnsi" w:eastAsia="Batang" w:hAnsiTheme="minorHAnsi" w:cstheme="minorBidi"/>
              <w:kern w:val="2"/>
              <w:sz w:val="24"/>
              <w:lang w:eastAsia="ja-JP"/>
              <w14:ligatures w14:val="standardContextual"/>
            </w:rPr>
          </w:pPr>
          <w:hyperlink w:anchor="_Toc224042270" w:history="1">
            <w:r w:rsidRPr="009A75A9">
              <w:rPr>
                <w:rStyle w:val="Hyperlink"/>
              </w:rPr>
              <w:t>Support and alignment</w:t>
            </w:r>
            <w:r>
              <w:rPr>
                <w:webHidden/>
              </w:rPr>
              <w:tab/>
            </w:r>
            <w:r>
              <w:rPr>
                <w:webHidden/>
              </w:rPr>
              <w:fldChar w:fldCharType="begin"/>
            </w:r>
            <w:r>
              <w:rPr>
                <w:webHidden/>
              </w:rPr>
              <w:instrText xml:space="preserve"> PAGEREF _Toc224042270 \h </w:instrText>
            </w:r>
            <w:r>
              <w:rPr>
                <w:webHidden/>
              </w:rPr>
            </w:r>
            <w:r>
              <w:rPr>
                <w:webHidden/>
              </w:rPr>
              <w:fldChar w:fldCharType="separate"/>
            </w:r>
            <w:r>
              <w:rPr>
                <w:webHidden/>
              </w:rPr>
              <w:t>15</w:t>
            </w:r>
            <w:r>
              <w:rPr>
                <w:webHidden/>
              </w:rPr>
              <w:fldChar w:fldCharType="end"/>
            </w:r>
          </w:hyperlink>
        </w:p>
        <w:p w14:paraId="01A37084" w14:textId="040F421E" w:rsidR="00F1439E" w:rsidRDefault="00F1439E">
          <w:pPr>
            <w:pStyle w:val="TOC1"/>
            <w:rPr>
              <w:rFonts w:asciiTheme="minorHAnsi" w:eastAsia="Batang" w:hAnsiTheme="minorHAnsi" w:cstheme="minorBidi"/>
              <w:b w:val="0"/>
              <w:kern w:val="2"/>
              <w:sz w:val="24"/>
              <w:lang w:eastAsia="ja-JP"/>
              <w14:ligatures w14:val="standardContextual"/>
            </w:rPr>
          </w:pPr>
          <w:hyperlink w:anchor="_Toc224042271" w:history="1">
            <w:r w:rsidRPr="009A75A9">
              <w:rPr>
                <w:rStyle w:val="Hyperlink"/>
              </w:rPr>
              <w:t>References</w:t>
            </w:r>
            <w:r>
              <w:rPr>
                <w:webHidden/>
              </w:rPr>
              <w:tab/>
            </w:r>
            <w:r>
              <w:rPr>
                <w:webHidden/>
              </w:rPr>
              <w:fldChar w:fldCharType="begin"/>
            </w:r>
            <w:r>
              <w:rPr>
                <w:webHidden/>
              </w:rPr>
              <w:instrText xml:space="preserve"> PAGEREF _Toc224042271 \h </w:instrText>
            </w:r>
            <w:r>
              <w:rPr>
                <w:webHidden/>
              </w:rPr>
            </w:r>
            <w:r>
              <w:rPr>
                <w:webHidden/>
              </w:rPr>
              <w:fldChar w:fldCharType="separate"/>
            </w:r>
            <w:r>
              <w:rPr>
                <w:webHidden/>
              </w:rPr>
              <w:t>17</w:t>
            </w:r>
            <w:r>
              <w:rPr>
                <w:webHidden/>
              </w:rPr>
              <w:fldChar w:fldCharType="end"/>
            </w:r>
          </w:hyperlink>
        </w:p>
        <w:p w14:paraId="2A686CEE" w14:textId="76202415" w:rsidR="00563610" w:rsidRDefault="00563610" w:rsidP="1ECA2055">
          <w:pPr>
            <w:pStyle w:val="TOC1"/>
            <w:tabs>
              <w:tab w:val="clear" w:pos="14570"/>
              <w:tab w:val="right" w:leader="dot" w:pos="14565"/>
            </w:tabs>
            <w:rPr>
              <w:rStyle w:val="Hyperlink"/>
              <w:kern w:val="2"/>
              <w:lang w:eastAsia="en-AU"/>
              <w14:ligatures w14:val="standardContextual"/>
            </w:rPr>
          </w:pPr>
          <w:r>
            <w:fldChar w:fldCharType="end"/>
          </w:r>
        </w:p>
      </w:sdtContent>
    </w:sdt>
    <w:p w14:paraId="1763B435" w14:textId="77777777" w:rsidR="00EC22E4" w:rsidRPr="0055553A" w:rsidRDefault="00EC22E4" w:rsidP="0055553A">
      <w:r>
        <w:br w:type="page"/>
      </w:r>
    </w:p>
    <w:p w14:paraId="6705055B" w14:textId="72CA95BE" w:rsidR="00EC22E4" w:rsidRPr="00F846A2" w:rsidRDefault="000128CE" w:rsidP="009C711B">
      <w:pPr>
        <w:pStyle w:val="Heading1"/>
        <w:spacing w:after="0"/>
      </w:pPr>
      <w:bookmarkStart w:id="0" w:name="_Toc190434556"/>
      <w:bookmarkStart w:id="1" w:name="_Toc224042262"/>
      <w:r>
        <w:lastRenderedPageBreak/>
        <w:t>Rationale</w:t>
      </w:r>
      <w:bookmarkEnd w:id="0"/>
      <w:bookmarkEnd w:id="1"/>
    </w:p>
    <w:p w14:paraId="46AB656D" w14:textId="1B98E7E8" w:rsidR="00EC22E4" w:rsidRPr="009C711B" w:rsidRDefault="00DB0930" w:rsidP="009C711B">
      <w:r w:rsidRPr="009C711B">
        <w:t>This</w:t>
      </w:r>
      <w:r w:rsidR="007B18BB" w:rsidRPr="009C711B">
        <w:t xml:space="preserve"> assessment requirements template will be useful during the engage and enact </w:t>
      </w:r>
      <w:hyperlink r:id="rId9" w:history="1">
        <w:r w:rsidR="00E060F3">
          <w:rPr>
            <w:rStyle w:val="Hyperlink"/>
          </w:rPr>
          <w:t>Phases of the curriculum implementation</w:t>
        </w:r>
      </w:hyperlink>
      <w:r w:rsidR="00E060F3">
        <w:t xml:space="preserve"> cycle</w:t>
      </w:r>
      <w:r w:rsidR="000C760B" w:rsidRPr="009C711B">
        <w:t xml:space="preserve">. It is not a standalone </w:t>
      </w:r>
      <w:r w:rsidR="00883EBE" w:rsidRPr="009C711B">
        <w:t>resource and</w:t>
      </w:r>
      <w:r w:rsidR="000C760B" w:rsidRPr="009C711B">
        <w:t xml:space="preserve"> should be used in consultation with the </w:t>
      </w:r>
      <w:hyperlink r:id="rId10" w:history="1">
        <w:r w:rsidR="00087422" w:rsidRPr="009C711B">
          <w:rPr>
            <w:rStyle w:val="Hyperlink"/>
          </w:rPr>
          <w:t>English Advanced 11–12 Syllabus</w:t>
        </w:r>
      </w:hyperlink>
      <w:r w:rsidR="00087422" w:rsidRPr="009C711B">
        <w:t xml:space="preserve"> </w:t>
      </w:r>
      <w:r w:rsidR="00C07536" w:rsidRPr="009C711B">
        <w:t xml:space="preserve">(NESA 2024) </w:t>
      </w:r>
      <w:r w:rsidR="00614C8C" w:rsidRPr="009C711B">
        <w:t xml:space="preserve">and </w:t>
      </w:r>
      <w:r w:rsidR="003D7267" w:rsidRPr="009C711B">
        <w:t>its</w:t>
      </w:r>
      <w:r w:rsidR="00614C8C" w:rsidRPr="009C711B">
        <w:t xml:space="preserve"> </w:t>
      </w:r>
      <w:r w:rsidR="00B01BF5" w:rsidRPr="009C711B">
        <w:t xml:space="preserve">assessment requirements. </w:t>
      </w:r>
      <w:r w:rsidR="00E72A47" w:rsidRPr="009C711B">
        <w:t xml:space="preserve">This assessment schedule </w:t>
      </w:r>
      <w:r w:rsidR="007E4B8F">
        <w:t>sample</w:t>
      </w:r>
      <w:r w:rsidR="007E4B8F" w:rsidRPr="009C711B">
        <w:t xml:space="preserve"> </w:t>
      </w:r>
      <w:r w:rsidR="002932FE" w:rsidRPr="009C711B">
        <w:t xml:space="preserve">is designed to be used in conjunction with </w:t>
      </w:r>
      <w:r w:rsidR="00426A1C" w:rsidRPr="009C711B">
        <w:t xml:space="preserve">the </w:t>
      </w:r>
      <w:r w:rsidR="000C7B77" w:rsidRPr="009C711B">
        <w:t>English Advanced</w:t>
      </w:r>
      <w:r w:rsidR="00E06727" w:rsidRPr="009C711B">
        <w:t xml:space="preserve"> </w:t>
      </w:r>
      <w:r w:rsidR="00426A1C" w:rsidRPr="009C711B">
        <w:t>sample scope and sequence</w:t>
      </w:r>
      <w:r w:rsidR="00E06727" w:rsidRPr="009C711B">
        <w:t>s</w:t>
      </w:r>
      <w:r w:rsidR="00424237" w:rsidRPr="009C711B">
        <w:t xml:space="preserve"> an</w:t>
      </w:r>
      <w:r w:rsidR="00E06727" w:rsidRPr="009C711B">
        <w:t>d</w:t>
      </w:r>
      <w:r w:rsidR="00424237" w:rsidRPr="009C711B">
        <w:t xml:space="preserve"> course requirements planner</w:t>
      </w:r>
      <w:r w:rsidR="00E06727" w:rsidRPr="009C711B">
        <w:t xml:space="preserve"> published on the </w:t>
      </w:r>
      <w:hyperlink r:id="rId11" w:history="1">
        <w:r w:rsidR="00E06727" w:rsidRPr="009C711B">
          <w:rPr>
            <w:rStyle w:val="Hyperlink"/>
          </w:rPr>
          <w:t>Planning, programming and assessing English 11–12</w:t>
        </w:r>
      </w:hyperlink>
      <w:r w:rsidR="00153909">
        <w:t xml:space="preserve"> webpage</w:t>
      </w:r>
      <w:r w:rsidR="00E06727" w:rsidRPr="009C711B">
        <w:t>.</w:t>
      </w:r>
    </w:p>
    <w:p w14:paraId="385ED99E" w14:textId="20626FCD" w:rsidR="00EC22E4" w:rsidRPr="00FA30A6" w:rsidRDefault="000128CE" w:rsidP="00FA30A6">
      <w:pPr>
        <w:pStyle w:val="Heading2"/>
      </w:pPr>
      <w:bookmarkStart w:id="2" w:name="_Toc190434557"/>
      <w:bookmarkStart w:id="3" w:name="_Toc224042263"/>
      <w:r>
        <w:t>Purpose, audience and suggested timeframes</w:t>
      </w:r>
      <w:bookmarkEnd w:id="2"/>
      <w:bookmarkEnd w:id="3"/>
    </w:p>
    <w:p w14:paraId="7F8D9008" w14:textId="6FFA870B" w:rsidR="0022272A" w:rsidRDefault="0022272A" w:rsidP="0022272A">
      <w:r>
        <w:t>Many schools will have their own assessment schedule templates. The layout of this document is intended to support faculty communication, professional learning and collaborative planning which should be completed for each stage and course.</w:t>
      </w:r>
      <w:r w:rsidR="00FC0E1A">
        <w:t xml:space="preserve"> The document is also designed to </w:t>
      </w:r>
      <w:r w:rsidR="0069659F">
        <w:t xml:space="preserve">support schools to meet the requirements outlined in the </w:t>
      </w:r>
      <w:hyperlink r:id="rId12">
        <w:r w:rsidR="0069659F" w:rsidRPr="1ECA2055">
          <w:rPr>
            <w:rStyle w:val="Hyperlink"/>
          </w:rPr>
          <w:t xml:space="preserve">ACE </w:t>
        </w:r>
        <w:r w:rsidR="00680548">
          <w:rPr>
            <w:rStyle w:val="Hyperlink"/>
          </w:rPr>
          <w:t>R</w:t>
        </w:r>
        <w:r w:rsidR="001E2F83">
          <w:rPr>
            <w:rStyle w:val="Hyperlink"/>
          </w:rPr>
          <w:t>ules</w:t>
        </w:r>
      </w:hyperlink>
      <w:r w:rsidR="0069659F">
        <w:t>.</w:t>
      </w:r>
    </w:p>
    <w:p w14:paraId="00B9FC49" w14:textId="2871A8D1" w:rsidR="00BE2641" w:rsidRDefault="00AE7EF3" w:rsidP="009A55A2">
      <w:hyperlink r:id="rId13" w:anchor="acerule=n2_1_preliminary_school_based_assessment">
        <w:r w:rsidRPr="748D3D7A">
          <w:rPr>
            <w:rStyle w:val="Hyperlink"/>
          </w:rPr>
          <w:t>ACE Rule 2.1.1 Preliminary course school-based assessment</w:t>
        </w:r>
      </w:hyperlink>
      <w:r w:rsidRPr="748D3D7A">
        <w:t xml:space="preserve"> outlines requirements that schools must follow regarding the development of </w:t>
      </w:r>
      <w:r w:rsidR="00247E2F" w:rsidRPr="748D3D7A">
        <w:t>a school-based assessment program for Year 11.</w:t>
      </w:r>
      <w:r w:rsidR="00693585" w:rsidRPr="748D3D7A">
        <w:t xml:space="preserve"> </w:t>
      </w:r>
      <w:r w:rsidR="00693585">
        <w:t xml:space="preserve">This includes rules about what </w:t>
      </w:r>
      <w:r w:rsidR="002420BB">
        <w:t xml:space="preserve">assessment-related information </w:t>
      </w:r>
      <w:r w:rsidR="00693585">
        <w:t>schools are required to provide students at the beginning of the course</w:t>
      </w:r>
      <w:r w:rsidR="002420BB">
        <w:t>.</w:t>
      </w:r>
    </w:p>
    <w:p w14:paraId="17B7DC5A" w14:textId="41086B16" w:rsidR="0029198E" w:rsidRDefault="006368B5" w:rsidP="0022272A">
      <w:hyperlink r:id="rId14" w:anchor="acerule=n2_1_hsc_school_based_assessment">
        <w:r w:rsidRPr="748D3D7A">
          <w:rPr>
            <w:rStyle w:val="Hyperlink"/>
          </w:rPr>
          <w:t>ACE Rule 2.1.2 HSC school-based assessment</w:t>
        </w:r>
      </w:hyperlink>
      <w:r w:rsidR="002471F9" w:rsidRPr="002471F9">
        <w:t xml:space="preserve"> </w:t>
      </w:r>
      <w:r w:rsidR="002471F9">
        <w:t>outlines requirements that schools must follow regarding the development of a school-based assessment program for Year 12</w:t>
      </w:r>
      <w:r w:rsidR="008570E8">
        <w:t xml:space="preserve">. </w:t>
      </w:r>
      <w:r w:rsidR="002420BB">
        <w:t>This includes rules about what assessment-related information schools are required to provide students at the beginning of the course.</w:t>
      </w:r>
    </w:p>
    <w:p w14:paraId="7645EB03" w14:textId="54056D9F" w:rsidR="002420BB" w:rsidRDefault="002420BB" w:rsidP="002420BB">
      <w:r>
        <w:t xml:space="preserve">When completed, this </w:t>
      </w:r>
      <w:r w:rsidR="001D1865">
        <w:t>sample</w:t>
      </w:r>
      <w:r>
        <w:t xml:space="preserve"> has been designed as a tool that can be distributed to students.</w:t>
      </w:r>
    </w:p>
    <w:p w14:paraId="1A782AC0" w14:textId="77777777" w:rsidR="000128CE" w:rsidRDefault="000128CE" w:rsidP="000128CE">
      <w:pPr>
        <w:pStyle w:val="Heading2"/>
      </w:pPr>
      <w:bookmarkStart w:id="4" w:name="_Toc190434558"/>
      <w:bookmarkStart w:id="5" w:name="_Toc224042264"/>
      <w:r>
        <w:lastRenderedPageBreak/>
        <w:t>Opportunities for collaboration</w:t>
      </w:r>
      <w:bookmarkEnd w:id="4"/>
      <w:bookmarkEnd w:id="5"/>
    </w:p>
    <w:p w14:paraId="1593AE20" w14:textId="36E133D4" w:rsidR="00BF0EA4" w:rsidRPr="007E7E29" w:rsidRDefault="00BF0EA4" w:rsidP="00BF0EA4">
      <w:r w:rsidRPr="007E7E29">
        <w:t xml:space="preserve">The following is an outline of some of the ways this </w:t>
      </w:r>
      <w:r w:rsidR="00560A73">
        <w:t xml:space="preserve">assessment schedule </w:t>
      </w:r>
      <w:r w:rsidRPr="007E7E29">
        <w:t>template could be used with colleagues as part of the professional learning cycle:</w:t>
      </w:r>
    </w:p>
    <w:p w14:paraId="6DD5BAFF" w14:textId="24E706F7" w:rsidR="00F87A20" w:rsidRDefault="006104DF" w:rsidP="006D4970">
      <w:pPr>
        <w:pStyle w:val="ListBullet"/>
      </w:pPr>
      <w:r>
        <w:t>Complete assessment planning as a faculty or course</w:t>
      </w:r>
      <w:r w:rsidR="00433DCB">
        <w:t xml:space="preserve"> coordination team.</w:t>
      </w:r>
    </w:p>
    <w:p w14:paraId="7D43E5BA" w14:textId="36984B57" w:rsidR="00433DCB" w:rsidRDefault="00433DCB" w:rsidP="006D4970">
      <w:pPr>
        <w:pStyle w:val="ListBullet"/>
      </w:pPr>
      <w:r>
        <w:t xml:space="preserve">Use this </w:t>
      </w:r>
      <w:r w:rsidR="001D1865">
        <w:t xml:space="preserve">sample </w:t>
      </w:r>
      <w:r w:rsidR="001D664B">
        <w:t xml:space="preserve">to confirm that all requirements mandated by the syllabus and the ACE </w:t>
      </w:r>
      <w:r w:rsidR="001D1865">
        <w:t xml:space="preserve">rules </w:t>
      </w:r>
      <w:r w:rsidR="001D664B">
        <w:t>are met.</w:t>
      </w:r>
    </w:p>
    <w:p w14:paraId="4C057C6D" w14:textId="0C0E0C18" w:rsidR="009F638F" w:rsidRDefault="009F638F" w:rsidP="006D4970">
      <w:pPr>
        <w:pStyle w:val="ListBullet"/>
      </w:pPr>
      <w:r>
        <w:t xml:space="preserve">Cross-reference the assessment schedule </w:t>
      </w:r>
      <w:r w:rsidR="003B4131">
        <w:t>against</w:t>
      </w:r>
      <w:r>
        <w:t xml:space="preserve"> content </w:t>
      </w:r>
      <w:r w:rsidR="003B4131">
        <w:t>within teaching and learning programs/units, scope and sequences, assessment notifications and student resources.</w:t>
      </w:r>
    </w:p>
    <w:p w14:paraId="250BB943" w14:textId="5F1FA988" w:rsidR="003B4131" w:rsidRDefault="0050754F" w:rsidP="006D4970">
      <w:pPr>
        <w:pStyle w:val="ListBullet"/>
      </w:pPr>
      <w:r w:rsidRPr="0050754F">
        <w:t>Keep a copy of this document in a folder or drive alongside other organisational and compliance-related materials.</w:t>
      </w:r>
    </w:p>
    <w:p w14:paraId="5D047B00" w14:textId="13247C72" w:rsidR="002D3434" w:rsidRDefault="00433DCB" w:rsidP="000128CE">
      <w:pPr>
        <w:pStyle w:val="ListBullet"/>
      </w:pPr>
      <w:r>
        <w:t>Distribute a completed version of this document to students to ensure consistent communication across classes.</w:t>
      </w:r>
      <w:r w:rsidR="002D3434">
        <w:br w:type="page"/>
      </w:r>
    </w:p>
    <w:p w14:paraId="49E4A92C" w14:textId="1A44430E" w:rsidR="00333E94" w:rsidRDefault="00333E94" w:rsidP="004C3D2F">
      <w:pPr>
        <w:pStyle w:val="Heading1"/>
        <w:spacing w:after="0"/>
      </w:pPr>
      <w:bookmarkStart w:id="6" w:name="_Toc190434559"/>
      <w:bookmarkStart w:id="7" w:name="_Toc224042265"/>
      <w:r>
        <w:lastRenderedPageBreak/>
        <w:t xml:space="preserve">Assessment requirements for Year 11 English </w:t>
      </w:r>
      <w:r w:rsidR="004E5FE3">
        <w:t>Advanced</w:t>
      </w:r>
      <w:bookmarkEnd w:id="6"/>
      <w:bookmarkEnd w:id="7"/>
    </w:p>
    <w:p w14:paraId="0DE1B749" w14:textId="78753767" w:rsidR="00472DEE" w:rsidRPr="006D4970" w:rsidRDefault="00472DEE" w:rsidP="006D4970">
      <w:pPr>
        <w:pStyle w:val="FeatureBox2"/>
      </w:pPr>
      <w:r w:rsidRPr="006D4970">
        <w:rPr>
          <w:b/>
          <w:bCs/>
        </w:rPr>
        <w:t>Teacher note:</w:t>
      </w:r>
      <w:r w:rsidRPr="006D4970">
        <w:t xml:space="preserve"> the</w:t>
      </w:r>
      <w:r w:rsidR="005E039E" w:rsidRPr="006D4970">
        <w:t xml:space="preserve"> assessment requirements outlined below come directly from </w:t>
      </w:r>
      <w:r w:rsidR="00C07319" w:rsidRPr="006D4970">
        <w:t xml:space="preserve">the </w:t>
      </w:r>
      <w:hyperlink r:id="rId15" w:anchor="year-11-english-advanced-school-based-assessment-english_advanced_11_12_2024:~:text=school%2Dbased%20assessment-,Year%2011%20English%20Advanced%20school%2Dbased%20assessment,-Stage%206%20%2D%20Year">
        <w:r w:rsidR="00FF6039" w:rsidRPr="006D4970">
          <w:rPr>
            <w:rStyle w:val="Hyperlink"/>
          </w:rPr>
          <w:t xml:space="preserve">Year 11 English </w:t>
        </w:r>
        <w:r w:rsidR="009241FA" w:rsidRPr="006D4970">
          <w:rPr>
            <w:rStyle w:val="Hyperlink"/>
          </w:rPr>
          <w:t xml:space="preserve">Advanced </w:t>
        </w:r>
        <w:r w:rsidR="00FF6039" w:rsidRPr="006D4970">
          <w:rPr>
            <w:rStyle w:val="Hyperlink"/>
          </w:rPr>
          <w:t>school-based assessmen</w:t>
        </w:r>
      </w:hyperlink>
      <w:r w:rsidR="00FF6039" w:rsidRPr="006D4970">
        <w:t>t</w:t>
      </w:r>
      <w:r w:rsidR="003D37D2" w:rsidRPr="006D4970">
        <w:t xml:space="preserve"> section of the </w:t>
      </w:r>
      <w:hyperlink r:id="rId16" w:history="1">
        <w:r w:rsidR="002546FC" w:rsidRPr="006D4970">
          <w:rPr>
            <w:rStyle w:val="Hyperlink"/>
          </w:rPr>
          <w:t>English Advanced 11–12 Syllabus</w:t>
        </w:r>
      </w:hyperlink>
      <w:r w:rsidR="002546FC" w:rsidRPr="006D4970">
        <w:t xml:space="preserve"> </w:t>
      </w:r>
      <w:r w:rsidR="00D04FB1" w:rsidRPr="006D4970">
        <w:t>(NESA 2024)</w:t>
      </w:r>
      <w:r w:rsidR="003F6AC6">
        <w:t>.</w:t>
      </w:r>
    </w:p>
    <w:p w14:paraId="492BFB87" w14:textId="2790DFDD" w:rsidR="008D7933" w:rsidRPr="006D486E" w:rsidRDefault="008D7933" w:rsidP="000F299D">
      <w:pPr>
        <w:rPr>
          <w:rStyle w:val="Strong"/>
          <w:b w:val="0"/>
          <w:bCs w:val="0"/>
        </w:rPr>
      </w:pPr>
      <w:r w:rsidRPr="006D486E">
        <w:rPr>
          <w:rStyle w:val="Strong"/>
          <w:b w:val="0"/>
          <w:bCs w:val="0"/>
        </w:rPr>
        <w:t>Schools have the authority to determine the number, type of task and the wei</w:t>
      </w:r>
      <w:r w:rsidR="006D486E" w:rsidRPr="006D486E">
        <w:rPr>
          <w:rStyle w:val="Strong"/>
          <w:b w:val="0"/>
          <w:bCs w:val="0"/>
        </w:rPr>
        <w:t>ghting allocated to an assessment task. Schools may also follow the sample assessment programs provided by NESA.</w:t>
      </w:r>
    </w:p>
    <w:p w14:paraId="5EB86EB0" w14:textId="1A7C18DA" w:rsidR="00A80101" w:rsidRDefault="00274EBA" w:rsidP="000F299D">
      <w:pPr>
        <w:rPr>
          <w:rStyle w:val="Strong"/>
        </w:rPr>
      </w:pPr>
      <w:r>
        <w:rPr>
          <w:rStyle w:val="Strong"/>
        </w:rPr>
        <w:t>Sample assessment program</w:t>
      </w:r>
    </w:p>
    <w:p w14:paraId="5F3CBA47" w14:textId="3B30520C" w:rsidR="00F223F4" w:rsidRPr="004035FA" w:rsidRDefault="00F223F4" w:rsidP="00F223F4">
      <w:pPr>
        <w:rPr>
          <w:rStyle w:val="Strong"/>
        </w:rPr>
      </w:pPr>
      <w:r w:rsidRPr="00F223F4">
        <w:t>NESA's sample Year 11 formal school-based assessment program for English Advanced is:</w:t>
      </w:r>
    </w:p>
    <w:p w14:paraId="67B63680" w14:textId="7D1CF992" w:rsidR="00A80101" w:rsidRPr="000F299D" w:rsidRDefault="00A80101" w:rsidP="002F3611">
      <w:pPr>
        <w:pStyle w:val="ListBullet"/>
      </w:pPr>
      <w:r w:rsidRPr="000F299D">
        <w:t>3 assessment tasks</w:t>
      </w:r>
      <w:r w:rsidR="00CE7E70">
        <w:t>, including:</w:t>
      </w:r>
    </w:p>
    <w:p w14:paraId="5455CDAD" w14:textId="2FCE0864" w:rsidR="00A80101" w:rsidRPr="00F43D0E" w:rsidRDefault="00A80101" w:rsidP="00F43D0E">
      <w:pPr>
        <w:pStyle w:val="ListBullet2"/>
      </w:pPr>
      <w:r w:rsidRPr="00F43D0E">
        <w:t>a formal written examination</w:t>
      </w:r>
    </w:p>
    <w:p w14:paraId="7AC04561" w14:textId="504F176C" w:rsidR="00A80101" w:rsidRPr="00F43D0E" w:rsidRDefault="00CE7E70" w:rsidP="00F43D0E">
      <w:pPr>
        <w:pStyle w:val="ListBullet2"/>
      </w:pPr>
      <w:r w:rsidRPr="00F43D0E">
        <w:t>a</w:t>
      </w:r>
      <w:r w:rsidR="00A80101" w:rsidRPr="00F43D0E">
        <w:t xml:space="preserve"> weighting for any individual task </w:t>
      </w:r>
      <w:r w:rsidR="00CE4F9B" w:rsidRPr="00F43D0E">
        <w:t>of</w:t>
      </w:r>
      <w:r w:rsidR="00A80101" w:rsidRPr="00F43D0E">
        <w:t xml:space="preserve"> 20% to 40%.</w:t>
      </w:r>
    </w:p>
    <w:p w14:paraId="3D328AC8" w14:textId="0B8F26F2" w:rsidR="00A80101" w:rsidRPr="000F299D" w:rsidRDefault="00A80101" w:rsidP="000F299D">
      <w:r w:rsidRPr="000F299D">
        <w:t>Some students with disability may require</w:t>
      </w:r>
      <w:r w:rsidR="000F299D">
        <w:t xml:space="preserve"> </w:t>
      </w:r>
      <w:hyperlink r:id="rId17">
        <w:r w:rsidRPr="748D3D7A">
          <w:rPr>
            <w:rStyle w:val="Hyperlink"/>
          </w:rPr>
          <w:t>adjustments</w:t>
        </w:r>
      </w:hyperlink>
      <w:r w:rsidR="000F299D">
        <w:t xml:space="preserve"> </w:t>
      </w:r>
      <w:r w:rsidRPr="000F299D">
        <w:t>in order to access assessment opportunities and demonstrate achievement of outcomes.</w:t>
      </w:r>
    </w:p>
    <w:p w14:paraId="74B67016" w14:textId="77777777" w:rsidR="00D50D28" w:rsidRDefault="00D50D28">
      <w:pPr>
        <w:suppressAutoHyphens w:val="0"/>
        <w:spacing w:before="0" w:after="160" w:line="259" w:lineRule="auto"/>
        <w:rPr>
          <w:rFonts w:eastAsiaTheme="majorEastAsia"/>
          <w:bCs/>
          <w:color w:val="002664"/>
          <w:sz w:val="40"/>
          <w:szCs w:val="52"/>
        </w:rPr>
      </w:pPr>
      <w:r>
        <w:br w:type="page"/>
      </w:r>
    </w:p>
    <w:p w14:paraId="7934D22F" w14:textId="2F85DC2B" w:rsidR="000128CE" w:rsidRDefault="00CF304E" w:rsidP="002D2CB8">
      <w:pPr>
        <w:pStyle w:val="Heading2"/>
      </w:pPr>
      <w:bookmarkStart w:id="8" w:name="_Toc190434560"/>
      <w:bookmarkStart w:id="9" w:name="_Toc224042266"/>
      <w:r>
        <w:lastRenderedPageBreak/>
        <w:t>Sample a</w:t>
      </w:r>
      <w:r w:rsidR="009E5D46">
        <w:t xml:space="preserve">ssessment schedule for Year </w:t>
      </w:r>
      <w:r w:rsidR="00D50D28">
        <w:t>11</w:t>
      </w:r>
      <w:bookmarkEnd w:id="8"/>
      <w:bookmarkEnd w:id="9"/>
    </w:p>
    <w:p w14:paraId="3535129C" w14:textId="64BAC3FE" w:rsidR="009E5D46" w:rsidRDefault="009E5D46" w:rsidP="009E5D46">
      <w:r w:rsidRPr="002E1969">
        <w:t xml:space="preserve">The </w:t>
      </w:r>
      <w:r w:rsidR="00A94E10" w:rsidRPr="002E1969">
        <w:t xml:space="preserve">following table provides a </w:t>
      </w:r>
      <w:r w:rsidR="006A53E4">
        <w:t xml:space="preserve">sample </w:t>
      </w:r>
      <w:r w:rsidR="004E5552" w:rsidRPr="002E1969">
        <w:t>f</w:t>
      </w:r>
      <w:r w:rsidR="00A94E10" w:rsidRPr="002E1969">
        <w:t xml:space="preserve">ormal assessment schedule </w:t>
      </w:r>
      <w:r w:rsidR="00CF304E" w:rsidRPr="002E1969">
        <w:t xml:space="preserve">for </w:t>
      </w:r>
      <w:r w:rsidR="0087540B" w:rsidRPr="002E1969">
        <w:t xml:space="preserve">Year 11 English </w:t>
      </w:r>
      <w:r w:rsidR="00B314A0" w:rsidRPr="002E1969">
        <w:t>Advanced</w:t>
      </w:r>
      <w:r w:rsidR="00372E90" w:rsidRPr="002E1969">
        <w:t xml:space="preserve">. The assessments outlined in this document align with the assessment details included in the </w:t>
      </w:r>
      <w:r w:rsidR="00B314A0" w:rsidRPr="002E1969">
        <w:t>English Advanced Y</w:t>
      </w:r>
      <w:r w:rsidR="00186EBE" w:rsidRPr="002E1969">
        <w:t>ear</w:t>
      </w:r>
      <w:r w:rsidR="00B314A0" w:rsidRPr="002E1969">
        <w:t xml:space="preserve"> 11</w:t>
      </w:r>
      <w:r w:rsidR="00186EBE" w:rsidRPr="002E1969">
        <w:t xml:space="preserve"> – sample scope and sequence</w:t>
      </w:r>
      <w:r w:rsidR="00812592" w:rsidRPr="002E1969">
        <w:t xml:space="preserve"> document </w:t>
      </w:r>
      <w:r w:rsidR="00B00542" w:rsidRPr="002E1969">
        <w:t xml:space="preserve">published on the </w:t>
      </w:r>
      <w:hyperlink r:id="rId18" w:history="1">
        <w:r w:rsidR="00B00542" w:rsidRPr="002E1969">
          <w:rPr>
            <w:rStyle w:val="Hyperlink"/>
          </w:rPr>
          <w:t>Planning, programming and assessing English 11–12</w:t>
        </w:r>
        <w:r w:rsidR="00B00542" w:rsidRPr="00644C2F">
          <w:t xml:space="preserve"> webpage</w:t>
        </w:r>
      </w:hyperlink>
      <w:r w:rsidR="00B00542">
        <w:t>.</w:t>
      </w:r>
    </w:p>
    <w:p w14:paraId="042D5CFF" w14:textId="45962487" w:rsidR="008425AD" w:rsidRDefault="008425AD" w:rsidP="008425AD">
      <w:pPr>
        <w:pStyle w:val="Caption"/>
      </w:pPr>
      <w:r>
        <w:t xml:space="preserve">Table </w:t>
      </w:r>
      <w:r>
        <w:fldChar w:fldCharType="begin"/>
      </w:r>
      <w:r>
        <w:instrText xml:space="preserve"> SEQ Table \* ARABIC </w:instrText>
      </w:r>
      <w:r>
        <w:fldChar w:fldCharType="separate"/>
      </w:r>
      <w:r>
        <w:rPr>
          <w:noProof/>
        </w:rPr>
        <w:t>1</w:t>
      </w:r>
      <w:r>
        <w:rPr>
          <w:noProof/>
        </w:rPr>
        <w:fldChar w:fldCharType="end"/>
      </w:r>
      <w:r>
        <w:t xml:space="preserve"> – sample assessment schedule for Year 11 English </w:t>
      </w:r>
      <w:r w:rsidR="00B314A0">
        <w:t>Advanced</w:t>
      </w:r>
    </w:p>
    <w:tbl>
      <w:tblPr>
        <w:tblStyle w:val="Tableheader"/>
        <w:tblW w:w="0" w:type="auto"/>
        <w:tblLayout w:type="fixed"/>
        <w:tblLook w:val="04A0" w:firstRow="1" w:lastRow="0" w:firstColumn="1" w:lastColumn="0" w:noHBand="0" w:noVBand="1"/>
        <w:tblDescription w:val="A completed sample formal assessment schedule for Year 11. "/>
      </w:tblPr>
      <w:tblGrid>
        <w:gridCol w:w="1980"/>
        <w:gridCol w:w="4193"/>
        <w:gridCol w:w="4193"/>
        <w:gridCol w:w="4194"/>
      </w:tblGrid>
      <w:tr w:rsidR="00502A16" w14:paraId="1D5197E1" w14:textId="77777777" w:rsidTr="006A53E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Borders>
              <w:top w:val="nil"/>
              <w:left w:val="single" w:sz="4" w:space="0" w:color="auto"/>
              <w:bottom w:val="single" w:sz="2" w:space="0" w:color="auto"/>
            </w:tcBorders>
          </w:tcPr>
          <w:p w14:paraId="4EB52C00" w14:textId="3A5402B7" w:rsidR="00502A16" w:rsidRDefault="00D10CB7" w:rsidP="009E5D46">
            <w:r>
              <w:t>Assessment details</w:t>
            </w:r>
          </w:p>
        </w:tc>
        <w:tc>
          <w:tcPr>
            <w:tcW w:w="4193" w:type="dxa"/>
            <w:tcBorders>
              <w:top w:val="nil"/>
              <w:bottom w:val="single" w:sz="2" w:space="0" w:color="auto"/>
            </w:tcBorders>
          </w:tcPr>
          <w:p w14:paraId="1765D28C" w14:textId="1C3674E3" w:rsidR="00502A16" w:rsidRDefault="00D10CB7" w:rsidP="009E5D46">
            <w:pPr>
              <w:cnfStyle w:val="100000000000" w:firstRow="1" w:lastRow="0" w:firstColumn="0" w:lastColumn="0" w:oddVBand="0" w:evenVBand="0" w:oddHBand="0" w:evenHBand="0" w:firstRowFirstColumn="0" w:firstRowLastColumn="0" w:lastRowFirstColumn="0" w:lastRowLastColumn="0"/>
            </w:pPr>
            <w:r>
              <w:t>Assessment task 1</w:t>
            </w:r>
          </w:p>
        </w:tc>
        <w:tc>
          <w:tcPr>
            <w:tcW w:w="4193" w:type="dxa"/>
            <w:tcBorders>
              <w:top w:val="nil"/>
              <w:bottom w:val="single" w:sz="2" w:space="0" w:color="auto"/>
            </w:tcBorders>
          </w:tcPr>
          <w:p w14:paraId="384AF078" w14:textId="4D5D444C" w:rsidR="00502A16" w:rsidRDefault="00D10CB7" w:rsidP="009E5D46">
            <w:pPr>
              <w:cnfStyle w:val="100000000000" w:firstRow="1" w:lastRow="0" w:firstColumn="0" w:lastColumn="0" w:oddVBand="0" w:evenVBand="0" w:oddHBand="0" w:evenHBand="0" w:firstRowFirstColumn="0" w:firstRowLastColumn="0" w:lastRowFirstColumn="0" w:lastRowLastColumn="0"/>
            </w:pPr>
            <w:r>
              <w:t>Assessment task 2</w:t>
            </w:r>
          </w:p>
        </w:tc>
        <w:tc>
          <w:tcPr>
            <w:tcW w:w="4194" w:type="dxa"/>
            <w:tcBorders>
              <w:top w:val="nil"/>
              <w:bottom w:val="single" w:sz="2" w:space="0" w:color="auto"/>
            </w:tcBorders>
          </w:tcPr>
          <w:p w14:paraId="2DF7FA7F" w14:textId="6674B9A8" w:rsidR="00502A16" w:rsidRDefault="00D10CB7" w:rsidP="009E5D46">
            <w:pPr>
              <w:cnfStyle w:val="100000000000" w:firstRow="1" w:lastRow="0" w:firstColumn="0" w:lastColumn="0" w:oddVBand="0" w:evenVBand="0" w:oddHBand="0" w:evenHBand="0" w:firstRowFirstColumn="0" w:firstRowLastColumn="0" w:lastRowFirstColumn="0" w:lastRowLastColumn="0"/>
            </w:pPr>
            <w:r>
              <w:t>Assessment task 3</w:t>
            </w:r>
          </w:p>
        </w:tc>
      </w:tr>
      <w:tr w:rsidR="00502A16" w14:paraId="424B2989" w14:textId="77777777" w:rsidTr="006A53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Borders>
              <w:top w:val="single" w:sz="2" w:space="0" w:color="auto"/>
              <w:left w:val="single" w:sz="4" w:space="0" w:color="auto"/>
            </w:tcBorders>
          </w:tcPr>
          <w:p w14:paraId="5E3C5FFD" w14:textId="2094607C" w:rsidR="00502A16" w:rsidRDefault="000E0682" w:rsidP="009E5D46">
            <w:r>
              <w:t>Focus area being assessed</w:t>
            </w:r>
          </w:p>
        </w:tc>
        <w:tc>
          <w:tcPr>
            <w:tcW w:w="4193" w:type="dxa"/>
            <w:tcBorders>
              <w:top w:val="single" w:sz="2" w:space="0" w:color="auto"/>
            </w:tcBorders>
          </w:tcPr>
          <w:p w14:paraId="4D3B512A" w14:textId="23D90F1D" w:rsidR="00502A16" w:rsidRDefault="009D511F" w:rsidP="009E5D46">
            <w:pPr>
              <w:cnfStyle w:val="000000100000" w:firstRow="0" w:lastRow="0" w:firstColumn="0" w:lastColumn="0" w:oddVBand="0" w:evenVBand="0" w:oddHBand="1" w:evenHBand="0" w:firstRowFirstColumn="0" w:firstRowLastColumn="0" w:lastRowFirstColumn="0" w:lastRowLastColumn="0"/>
            </w:pPr>
            <w:r>
              <w:t>Reading to write: Transition to English Advanced</w:t>
            </w:r>
          </w:p>
        </w:tc>
        <w:tc>
          <w:tcPr>
            <w:tcW w:w="4193" w:type="dxa"/>
            <w:tcBorders>
              <w:top w:val="single" w:sz="2" w:space="0" w:color="auto"/>
            </w:tcBorders>
          </w:tcPr>
          <w:p w14:paraId="77A59371" w14:textId="767F602C" w:rsidR="00502A16" w:rsidRDefault="009D511F" w:rsidP="009E5D46">
            <w:pPr>
              <w:cnfStyle w:val="000000100000" w:firstRow="0" w:lastRow="0" w:firstColumn="0" w:lastColumn="0" w:oddVBand="0" w:evenVBand="0" w:oddHBand="1" w:evenHBand="0" w:firstRowFirstColumn="0" w:firstRowLastColumn="0" w:lastRowFirstColumn="0" w:lastRowLastColumn="0"/>
            </w:pPr>
            <w:r>
              <w:t>Narratives that shape our world</w:t>
            </w:r>
          </w:p>
        </w:tc>
        <w:tc>
          <w:tcPr>
            <w:tcW w:w="4194" w:type="dxa"/>
            <w:tcBorders>
              <w:top w:val="single" w:sz="2" w:space="0" w:color="auto"/>
            </w:tcBorders>
          </w:tcPr>
          <w:p w14:paraId="2616586E" w14:textId="7F4815B3" w:rsidR="00502A16" w:rsidRDefault="009D511F" w:rsidP="009E5D46">
            <w:pPr>
              <w:cnfStyle w:val="000000100000" w:firstRow="0" w:lastRow="0" w:firstColumn="0" w:lastColumn="0" w:oddVBand="0" w:evenVBand="0" w:oddHBand="1" w:evenHBand="0" w:firstRowFirstColumn="0" w:firstRowLastColumn="0" w:lastRowFirstColumn="0" w:lastRowLastColumn="0"/>
            </w:pPr>
            <w:r>
              <w:t>Critical study of literature</w:t>
            </w:r>
          </w:p>
        </w:tc>
      </w:tr>
      <w:tr w:rsidR="00CD5E60" w14:paraId="17350926" w14:textId="77777777" w:rsidTr="006A53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Borders>
              <w:top w:val="single" w:sz="2" w:space="0" w:color="auto"/>
              <w:left w:val="single" w:sz="4" w:space="0" w:color="auto"/>
            </w:tcBorders>
          </w:tcPr>
          <w:p w14:paraId="588541BD" w14:textId="7B0DA488" w:rsidR="00CD5E60" w:rsidRDefault="00CD5E60" w:rsidP="00CD5E60">
            <w:r>
              <w:t>Assessment weighting and components</w:t>
            </w:r>
          </w:p>
        </w:tc>
        <w:tc>
          <w:tcPr>
            <w:tcW w:w="4193" w:type="dxa"/>
            <w:tcBorders>
              <w:top w:val="single" w:sz="2" w:space="0" w:color="auto"/>
            </w:tcBorders>
          </w:tcPr>
          <w:p w14:paraId="6C7163FC" w14:textId="77777777" w:rsidR="00CD5E60" w:rsidRPr="00F371C6" w:rsidRDefault="00CD5E60" w:rsidP="00CD5E60">
            <w:pPr>
              <w:cnfStyle w:val="000000010000" w:firstRow="0" w:lastRow="0" w:firstColumn="0" w:lastColumn="0" w:oddVBand="0" w:evenVBand="0" w:oddHBand="0" w:evenHBand="1" w:firstRowFirstColumn="0" w:firstRowLastColumn="0" w:lastRowFirstColumn="0" w:lastRowLastColumn="0"/>
            </w:pPr>
            <w:r w:rsidRPr="00F371C6">
              <w:t>35%</w:t>
            </w:r>
          </w:p>
          <w:p w14:paraId="5515BB46" w14:textId="6BFDC5E8" w:rsidR="00CD5E60" w:rsidRPr="00F371C6" w:rsidRDefault="00CD5E60" w:rsidP="00CD5E60">
            <w:pPr>
              <w:cnfStyle w:val="000000010000" w:firstRow="0" w:lastRow="0" w:firstColumn="0" w:lastColumn="0" w:oddVBand="0" w:evenVBand="0" w:oddHBand="0" w:evenHBand="1" w:firstRowFirstColumn="0" w:firstRowLastColumn="0" w:lastRowFirstColumn="0" w:lastRowLastColumn="0"/>
            </w:pPr>
            <w:r w:rsidRPr="00F371C6">
              <w:rPr>
                <w:b/>
                <w:bCs/>
              </w:rPr>
              <w:t xml:space="preserve">Extended response </w:t>
            </w:r>
            <w:r w:rsidR="00C4213B">
              <w:rPr>
                <w:b/>
                <w:bCs/>
              </w:rPr>
              <w:t>and</w:t>
            </w:r>
            <w:r w:rsidR="00C4213B" w:rsidRPr="00F371C6">
              <w:rPr>
                <w:b/>
                <w:bCs/>
              </w:rPr>
              <w:t xml:space="preserve"> </w:t>
            </w:r>
            <w:r w:rsidRPr="00F371C6">
              <w:rPr>
                <w:b/>
                <w:bCs/>
              </w:rPr>
              <w:t>reflection</w:t>
            </w:r>
            <w:r w:rsidR="00644C2F">
              <w:t>– this will consist of 2 parts:</w:t>
            </w:r>
          </w:p>
          <w:p w14:paraId="3DBE48AB" w14:textId="09323B31" w:rsidR="00CD5E60" w:rsidRPr="00F371C6" w:rsidRDefault="00CD5E60" w:rsidP="00CD5E60">
            <w:pPr>
              <w:numPr>
                <w:ilvl w:val="0"/>
                <w:numId w:val="3"/>
              </w:numPr>
              <w:cnfStyle w:val="000000010000" w:firstRow="0" w:lastRow="0" w:firstColumn="0" w:lastColumn="0" w:oddVBand="0" w:evenVBand="0" w:oddHBand="0" w:evenHBand="1" w:firstRowFirstColumn="0" w:firstRowLastColumn="0" w:lastRowFirstColumn="0" w:lastRowLastColumn="0"/>
            </w:pPr>
            <w:r w:rsidRPr="00F371C6">
              <w:t>Part A – compose a discursive</w:t>
            </w:r>
            <w:r>
              <w:t xml:space="preserve"> </w:t>
            </w:r>
            <w:r w:rsidRPr="00F371C6">
              <w:t>or imaginative text (700 to 800 words) (20%)</w:t>
            </w:r>
          </w:p>
          <w:p w14:paraId="0B37C8C1" w14:textId="21EE7E6F" w:rsidR="00CD5E60" w:rsidRDefault="00CD5E60" w:rsidP="00CD5E60">
            <w:pPr>
              <w:pStyle w:val="ListBullet"/>
              <w:cnfStyle w:val="000000010000" w:firstRow="0" w:lastRow="0" w:firstColumn="0" w:lastColumn="0" w:oddVBand="0" w:evenVBand="0" w:oddHBand="0" w:evenHBand="1" w:firstRowFirstColumn="0" w:firstRowLastColumn="0" w:lastRowFirstColumn="0" w:lastRowLastColumn="0"/>
            </w:pPr>
            <w:r w:rsidRPr="00F371C6">
              <w:t>Part B – reflection statement (600 to 700 words) (15%)</w:t>
            </w:r>
          </w:p>
        </w:tc>
        <w:tc>
          <w:tcPr>
            <w:tcW w:w="4193" w:type="dxa"/>
            <w:tcBorders>
              <w:top w:val="single" w:sz="2" w:space="0" w:color="auto"/>
            </w:tcBorders>
          </w:tcPr>
          <w:p w14:paraId="31A3B357" w14:textId="77777777" w:rsidR="00CD5E60" w:rsidRDefault="00CD5E60" w:rsidP="00CD5E60">
            <w:pPr>
              <w:cnfStyle w:val="000000010000" w:firstRow="0" w:lastRow="0" w:firstColumn="0" w:lastColumn="0" w:oddVBand="0" w:evenVBand="0" w:oddHBand="0" w:evenHBand="1" w:firstRowFirstColumn="0" w:firstRowLastColumn="0" w:lastRowFirstColumn="0" w:lastRowLastColumn="0"/>
            </w:pPr>
            <w:r>
              <w:t>30%</w:t>
            </w:r>
          </w:p>
          <w:p w14:paraId="761D4676" w14:textId="019E3EEF" w:rsidR="00CD5E60" w:rsidRPr="009A31ED" w:rsidRDefault="00CD5E60" w:rsidP="00CD5E60">
            <w:pPr>
              <w:cnfStyle w:val="000000010000" w:firstRow="0" w:lastRow="0" w:firstColumn="0" w:lastColumn="0" w:oddVBand="0" w:evenVBand="0" w:oddHBand="0" w:evenHBand="1" w:firstRowFirstColumn="0" w:firstRowLastColumn="0" w:lastRowFirstColumn="0" w:lastRowLastColumn="0"/>
              <w:rPr>
                <w:rStyle w:val="Strong"/>
              </w:rPr>
            </w:pPr>
            <w:r w:rsidRPr="009A31ED">
              <w:rPr>
                <w:rStyle w:val="Strong"/>
              </w:rPr>
              <w:t xml:space="preserve">Multimodal </w:t>
            </w:r>
            <w:r w:rsidR="00876C2A">
              <w:rPr>
                <w:rStyle w:val="Strong"/>
              </w:rPr>
              <w:t>task</w:t>
            </w:r>
          </w:p>
        </w:tc>
        <w:tc>
          <w:tcPr>
            <w:tcW w:w="4194" w:type="dxa"/>
            <w:tcBorders>
              <w:top w:val="single" w:sz="2" w:space="0" w:color="auto"/>
            </w:tcBorders>
          </w:tcPr>
          <w:p w14:paraId="2AC6A188" w14:textId="77777777" w:rsidR="00CD5E60" w:rsidRDefault="00CD5E60" w:rsidP="00CD5E60">
            <w:pPr>
              <w:cnfStyle w:val="000000010000" w:firstRow="0" w:lastRow="0" w:firstColumn="0" w:lastColumn="0" w:oddVBand="0" w:evenVBand="0" w:oddHBand="0" w:evenHBand="1" w:firstRowFirstColumn="0" w:firstRowLastColumn="0" w:lastRowFirstColumn="0" w:lastRowLastColumn="0"/>
            </w:pPr>
            <w:r>
              <w:t>35%</w:t>
            </w:r>
          </w:p>
          <w:p w14:paraId="212F9D20" w14:textId="08D0AC13" w:rsidR="00CD5E60" w:rsidRDefault="00CD5E60" w:rsidP="00CD5E60">
            <w:pPr>
              <w:cnfStyle w:val="000000010000" w:firstRow="0" w:lastRow="0" w:firstColumn="0" w:lastColumn="0" w:oddVBand="0" w:evenVBand="0" w:oddHBand="0" w:evenHBand="1" w:firstRowFirstColumn="0" w:firstRowLastColumn="0" w:lastRowFirstColumn="0" w:lastRowLastColumn="0"/>
            </w:pPr>
            <w:r>
              <w:rPr>
                <w:rStyle w:val="Strong"/>
              </w:rPr>
              <w:t>Critical response and reflection</w:t>
            </w:r>
            <w:r w:rsidRPr="003A4A7D">
              <w:rPr>
                <w:rStyle w:val="Strong"/>
                <w:b w:val="0"/>
                <w:bCs w:val="0"/>
              </w:rPr>
              <w:t xml:space="preserve"> </w:t>
            </w:r>
            <w:r>
              <w:t>– this will consist of 2 parts:</w:t>
            </w:r>
          </w:p>
          <w:p w14:paraId="3AAB8960" w14:textId="43B57203" w:rsidR="00CD5E60" w:rsidRDefault="00CD5E60" w:rsidP="00CD5E60">
            <w:pPr>
              <w:pStyle w:val="ListBullet"/>
              <w:cnfStyle w:val="000000010000" w:firstRow="0" w:lastRow="0" w:firstColumn="0" w:lastColumn="0" w:oddVBand="0" w:evenVBand="0" w:oddHBand="0" w:evenHBand="1" w:firstRowFirstColumn="0" w:firstRowLastColumn="0" w:lastRowFirstColumn="0" w:lastRowLastColumn="0"/>
            </w:pPr>
            <w:r w:rsidRPr="00877B38">
              <w:t>Part A</w:t>
            </w:r>
            <w:r>
              <w:t xml:space="preserve"> –</w:t>
            </w:r>
            <w:r w:rsidRPr="00877B38">
              <w:t xml:space="preserve"> </w:t>
            </w:r>
            <w:r w:rsidR="07C5651F">
              <w:t>c</w:t>
            </w:r>
            <w:r>
              <w:t>ritical</w:t>
            </w:r>
            <w:r w:rsidRPr="00877B38">
              <w:t xml:space="preserve"> </w:t>
            </w:r>
            <w:r w:rsidR="00B97068">
              <w:t>response</w:t>
            </w:r>
            <w:r w:rsidRPr="00877B38">
              <w:t xml:space="preserve"> </w:t>
            </w:r>
            <w:r>
              <w:t>(</w:t>
            </w:r>
            <w:r w:rsidR="00B67056">
              <w:t xml:space="preserve">60 minutes) </w:t>
            </w:r>
            <w:r>
              <w:t>(</w:t>
            </w:r>
            <w:r w:rsidR="00B97068">
              <w:t>2</w:t>
            </w:r>
            <w:r w:rsidR="00995ABE">
              <w:t>5</w:t>
            </w:r>
            <w:r w:rsidRPr="00877B38">
              <w:t>%</w:t>
            </w:r>
            <w:r>
              <w:t>)</w:t>
            </w:r>
          </w:p>
          <w:p w14:paraId="5C251F77" w14:textId="4B82CA8A" w:rsidR="00CD5E60" w:rsidRDefault="00CD5E60" w:rsidP="00CD5E60">
            <w:pPr>
              <w:pStyle w:val="ListBullet"/>
              <w:cnfStyle w:val="000000010000" w:firstRow="0" w:lastRow="0" w:firstColumn="0" w:lastColumn="0" w:oddVBand="0" w:evenVBand="0" w:oddHBand="0" w:evenHBand="1" w:firstRowFirstColumn="0" w:firstRowLastColumn="0" w:lastRowFirstColumn="0" w:lastRowLastColumn="0"/>
            </w:pPr>
            <w:r w:rsidRPr="00F30AB7">
              <w:t>Part B</w:t>
            </w:r>
            <w:r>
              <w:t xml:space="preserve"> –</w:t>
            </w:r>
            <w:r w:rsidRPr="00F30AB7">
              <w:t xml:space="preserve"> </w:t>
            </w:r>
            <w:r w:rsidR="00995ABE">
              <w:t>reflection</w:t>
            </w:r>
            <w:r w:rsidRPr="00F30AB7">
              <w:t xml:space="preserve"> </w:t>
            </w:r>
            <w:r>
              <w:t>(</w:t>
            </w:r>
            <w:r w:rsidR="00B67056">
              <w:t xml:space="preserve">30 minutes) </w:t>
            </w:r>
            <w:r>
              <w:t>(</w:t>
            </w:r>
            <w:r w:rsidR="00995ABE">
              <w:t>10</w:t>
            </w:r>
            <w:r w:rsidRPr="00F30AB7">
              <w:t>%</w:t>
            </w:r>
            <w:r>
              <w:t>)</w:t>
            </w:r>
          </w:p>
        </w:tc>
      </w:tr>
      <w:tr w:rsidR="007946A8" w14:paraId="7069C6ED" w14:textId="77777777" w:rsidTr="006A53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Borders>
              <w:top w:val="single" w:sz="2" w:space="0" w:color="auto"/>
              <w:left w:val="single" w:sz="4" w:space="0" w:color="auto"/>
            </w:tcBorders>
          </w:tcPr>
          <w:p w14:paraId="68ACC660" w14:textId="79EA563D" w:rsidR="007946A8" w:rsidRDefault="007946A8" w:rsidP="007946A8">
            <w:r>
              <w:lastRenderedPageBreak/>
              <w:t>Assessment distribution date</w:t>
            </w:r>
          </w:p>
        </w:tc>
        <w:tc>
          <w:tcPr>
            <w:tcW w:w="4193" w:type="dxa"/>
            <w:tcBorders>
              <w:top w:val="single" w:sz="2" w:space="0" w:color="auto"/>
            </w:tcBorders>
          </w:tcPr>
          <w:p w14:paraId="47434D55" w14:textId="2D11D453" w:rsidR="007946A8" w:rsidRDefault="001A41DF" w:rsidP="007946A8">
            <w:pPr>
              <w:cnfStyle w:val="000000100000" w:firstRow="0" w:lastRow="0" w:firstColumn="0" w:lastColumn="0" w:oddVBand="0" w:evenVBand="0" w:oddHBand="1" w:evenHBand="0" w:firstRowFirstColumn="0" w:firstRowLastColumn="0" w:lastRowFirstColumn="0" w:lastRowLastColumn="0"/>
            </w:pPr>
            <w:r>
              <w:t>Term 1, Week 6</w:t>
            </w:r>
          </w:p>
        </w:tc>
        <w:tc>
          <w:tcPr>
            <w:tcW w:w="4193" w:type="dxa"/>
            <w:tcBorders>
              <w:top w:val="single" w:sz="2" w:space="0" w:color="auto"/>
            </w:tcBorders>
          </w:tcPr>
          <w:p w14:paraId="7BFA8467" w14:textId="599F872B" w:rsidR="007946A8" w:rsidRDefault="001A41DF" w:rsidP="007946A8">
            <w:pPr>
              <w:cnfStyle w:val="000000100000" w:firstRow="0" w:lastRow="0" w:firstColumn="0" w:lastColumn="0" w:oddVBand="0" w:evenVBand="0" w:oddHBand="1" w:evenHBand="0" w:firstRowFirstColumn="0" w:firstRowLastColumn="0" w:lastRowFirstColumn="0" w:lastRowLastColumn="0"/>
            </w:pPr>
            <w:r>
              <w:t>Term 2, Week 6</w:t>
            </w:r>
          </w:p>
        </w:tc>
        <w:tc>
          <w:tcPr>
            <w:tcW w:w="4194" w:type="dxa"/>
            <w:tcBorders>
              <w:top w:val="single" w:sz="2" w:space="0" w:color="auto"/>
            </w:tcBorders>
          </w:tcPr>
          <w:p w14:paraId="54B64B0B" w14:textId="6D4ABF85" w:rsidR="007946A8" w:rsidRDefault="001A41DF" w:rsidP="007946A8">
            <w:pPr>
              <w:cnfStyle w:val="000000100000" w:firstRow="0" w:lastRow="0" w:firstColumn="0" w:lastColumn="0" w:oddVBand="0" w:evenVBand="0" w:oddHBand="1" w:evenHBand="0" w:firstRowFirstColumn="0" w:firstRowLastColumn="0" w:lastRowFirstColumn="0" w:lastRowLastColumn="0"/>
            </w:pPr>
            <w:r>
              <w:t>Term 3, Week 6</w:t>
            </w:r>
          </w:p>
        </w:tc>
      </w:tr>
      <w:tr w:rsidR="001A41DF" w14:paraId="3497A36D" w14:textId="77777777" w:rsidTr="006A53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Borders>
              <w:top w:val="single" w:sz="2" w:space="0" w:color="auto"/>
              <w:left w:val="single" w:sz="4" w:space="0" w:color="auto"/>
            </w:tcBorders>
          </w:tcPr>
          <w:p w14:paraId="25015B73" w14:textId="1C0978CF" w:rsidR="001A41DF" w:rsidRDefault="001A41DF" w:rsidP="001A41DF">
            <w:r>
              <w:t>Assessment due date</w:t>
            </w:r>
          </w:p>
        </w:tc>
        <w:tc>
          <w:tcPr>
            <w:tcW w:w="4193" w:type="dxa"/>
            <w:tcBorders>
              <w:top w:val="single" w:sz="2" w:space="0" w:color="auto"/>
            </w:tcBorders>
          </w:tcPr>
          <w:p w14:paraId="401E0D3D" w14:textId="3E67BD53" w:rsidR="001A41DF" w:rsidRDefault="001A41DF" w:rsidP="001A41DF">
            <w:pPr>
              <w:cnfStyle w:val="000000010000" w:firstRow="0" w:lastRow="0" w:firstColumn="0" w:lastColumn="0" w:oddVBand="0" w:evenVBand="0" w:oddHBand="0" w:evenHBand="1" w:firstRowFirstColumn="0" w:firstRowLastColumn="0" w:lastRowFirstColumn="0" w:lastRowLastColumn="0"/>
            </w:pPr>
            <w:r>
              <w:t>Term 1, Week 9 [TBD]</w:t>
            </w:r>
          </w:p>
        </w:tc>
        <w:tc>
          <w:tcPr>
            <w:tcW w:w="4193" w:type="dxa"/>
            <w:tcBorders>
              <w:top w:val="single" w:sz="2" w:space="0" w:color="auto"/>
            </w:tcBorders>
          </w:tcPr>
          <w:p w14:paraId="5BEEBB6B" w14:textId="6E4144D6" w:rsidR="001A41DF" w:rsidRDefault="001A41DF" w:rsidP="001A41DF">
            <w:pPr>
              <w:cnfStyle w:val="000000010000" w:firstRow="0" w:lastRow="0" w:firstColumn="0" w:lastColumn="0" w:oddVBand="0" w:evenVBand="0" w:oddHBand="0" w:evenHBand="1" w:firstRowFirstColumn="0" w:firstRowLastColumn="0" w:lastRowFirstColumn="0" w:lastRowLastColumn="0"/>
            </w:pPr>
            <w:r>
              <w:t>Term 2, Week 9 [TBD]</w:t>
            </w:r>
          </w:p>
        </w:tc>
        <w:tc>
          <w:tcPr>
            <w:tcW w:w="4194" w:type="dxa"/>
            <w:tcBorders>
              <w:top w:val="single" w:sz="2" w:space="0" w:color="auto"/>
            </w:tcBorders>
          </w:tcPr>
          <w:p w14:paraId="7098E50A" w14:textId="58FAB502" w:rsidR="001A41DF" w:rsidRDefault="001A41DF" w:rsidP="001A41DF">
            <w:pPr>
              <w:cnfStyle w:val="000000010000" w:firstRow="0" w:lastRow="0" w:firstColumn="0" w:lastColumn="0" w:oddVBand="0" w:evenVBand="0" w:oddHBand="0" w:evenHBand="1" w:firstRowFirstColumn="0" w:firstRowLastColumn="0" w:lastRowFirstColumn="0" w:lastRowLastColumn="0"/>
            </w:pPr>
            <w:r>
              <w:t>Term 3, Week 9 (examination period) [TBD]</w:t>
            </w:r>
          </w:p>
        </w:tc>
      </w:tr>
      <w:tr w:rsidR="007946A8" w14:paraId="5B9B0ADE" w14:textId="77777777" w:rsidTr="006A53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Borders>
              <w:top w:val="single" w:sz="2" w:space="0" w:color="auto"/>
              <w:left w:val="single" w:sz="4" w:space="0" w:color="auto"/>
            </w:tcBorders>
          </w:tcPr>
          <w:p w14:paraId="38654A90" w14:textId="187B9842" w:rsidR="007946A8" w:rsidRDefault="007946A8" w:rsidP="007946A8">
            <w:r>
              <w:t>Assessment overview</w:t>
            </w:r>
          </w:p>
        </w:tc>
        <w:tc>
          <w:tcPr>
            <w:tcW w:w="4193" w:type="dxa"/>
            <w:tcBorders>
              <w:top w:val="single" w:sz="2" w:space="0" w:color="auto"/>
            </w:tcBorders>
          </w:tcPr>
          <w:p w14:paraId="20EA5879" w14:textId="77D9D623" w:rsidR="007946A8" w:rsidRDefault="009D511F" w:rsidP="007946A8">
            <w:pPr>
              <w:cnfStyle w:val="000000100000" w:firstRow="0" w:lastRow="0" w:firstColumn="0" w:lastColumn="0" w:oddVBand="0" w:evenVBand="0" w:oddHBand="1" w:evenHBand="0" w:firstRowFirstColumn="0" w:firstRowLastColumn="0" w:lastRowFirstColumn="0" w:lastRowLastColumn="0"/>
            </w:pPr>
            <w:r w:rsidRPr="00726202">
              <w:rPr>
                <w:rFonts w:eastAsia="Calibri"/>
                <w:b/>
                <w:color w:val="000000" w:themeColor="text1"/>
                <w:szCs w:val="22"/>
              </w:rPr>
              <w:t>Extended response and reflection</w:t>
            </w:r>
            <w:r w:rsidRPr="00FD7A8A">
              <w:rPr>
                <w:rFonts w:eastAsia="Calibri"/>
                <w:bCs/>
                <w:color w:val="000000" w:themeColor="text1"/>
                <w:szCs w:val="22"/>
              </w:rPr>
              <w:t xml:space="preserve"> – </w:t>
            </w:r>
            <w:r w:rsidRPr="00FD7A8A">
              <w:rPr>
                <w:rFonts w:eastAsia="Calibri"/>
                <w:color w:val="000000" w:themeColor="text1"/>
                <w:szCs w:val="22"/>
              </w:rPr>
              <w:t>students will compose a discursive or imaginative text (700 to 800 words) and a reflection on how their use of language features, text structures and stylistic choices shape ideas and convey perspectives in their own writing (600 to 700 words).</w:t>
            </w:r>
          </w:p>
        </w:tc>
        <w:tc>
          <w:tcPr>
            <w:tcW w:w="4193" w:type="dxa"/>
            <w:tcBorders>
              <w:top w:val="single" w:sz="2" w:space="0" w:color="auto"/>
            </w:tcBorders>
          </w:tcPr>
          <w:p w14:paraId="5950CB7C" w14:textId="62F54C58" w:rsidR="007946A8" w:rsidRDefault="009D511F" w:rsidP="007946A8">
            <w:pPr>
              <w:cnfStyle w:val="000000100000" w:firstRow="0" w:lastRow="0" w:firstColumn="0" w:lastColumn="0" w:oddVBand="0" w:evenVBand="0" w:oddHBand="1" w:evenHBand="0" w:firstRowFirstColumn="0" w:firstRowLastColumn="0" w:lastRowFirstColumn="0" w:lastRowLastColumn="0"/>
            </w:pPr>
            <w:r w:rsidRPr="00B67D3E">
              <w:rPr>
                <w:b/>
                <w:bCs/>
              </w:rPr>
              <w:t>Multimodal task</w:t>
            </w:r>
            <w:r>
              <w:t xml:space="preserve"> – s</w:t>
            </w:r>
            <w:r w:rsidRPr="00B67D3E">
              <w:t xml:space="preserve">tudents will present their own interpretation of the prescribed text, supported by research and close reading. </w:t>
            </w:r>
            <w:r w:rsidRPr="00696A6E">
              <w:t>They will explore how stories connected to specific places shape a person’s identity and memories. They will also examine how changes in voice show our relationship with nature and time, and how choices in form, structure and voice help a writer sound confident and influential.</w:t>
            </w:r>
            <w:r w:rsidRPr="00B67D3E">
              <w:t xml:space="preserve"> </w:t>
            </w:r>
            <w:r>
              <w:t>They</w:t>
            </w:r>
            <w:r w:rsidRPr="00B67D3E">
              <w:t xml:space="preserve"> also engage with the text’s context and </w:t>
            </w:r>
            <w:r>
              <w:t>the</w:t>
            </w:r>
            <w:r w:rsidRPr="00B67D3E">
              <w:t xml:space="preserve"> perspectives of others while communicating a personal interpretation of how narratives </w:t>
            </w:r>
            <w:r w:rsidRPr="00B67D3E">
              <w:lastRenderedPageBreak/>
              <w:t>shape our world.</w:t>
            </w:r>
          </w:p>
        </w:tc>
        <w:tc>
          <w:tcPr>
            <w:tcW w:w="4194" w:type="dxa"/>
            <w:tcBorders>
              <w:top w:val="single" w:sz="2" w:space="0" w:color="auto"/>
            </w:tcBorders>
          </w:tcPr>
          <w:p w14:paraId="0B9B305D" w14:textId="4821FEF4" w:rsidR="007946A8" w:rsidRDefault="009D511F" w:rsidP="007946A8">
            <w:pPr>
              <w:cnfStyle w:val="000000100000" w:firstRow="0" w:lastRow="0" w:firstColumn="0" w:lastColumn="0" w:oddVBand="0" w:evenVBand="0" w:oddHBand="1" w:evenHBand="0" w:firstRowFirstColumn="0" w:firstRowLastColumn="0" w:lastRowFirstColumn="0" w:lastRowLastColumn="0"/>
            </w:pPr>
            <w:r>
              <w:rPr>
                <w:b/>
                <w:bCs/>
              </w:rPr>
              <w:lastRenderedPageBreak/>
              <w:t>C</w:t>
            </w:r>
            <w:r w:rsidRPr="00074CBC">
              <w:rPr>
                <w:b/>
                <w:bCs/>
              </w:rPr>
              <w:t>ritical response</w:t>
            </w:r>
            <w:r>
              <w:rPr>
                <w:b/>
                <w:bCs/>
              </w:rPr>
              <w:t xml:space="preserve"> and reflection</w:t>
            </w:r>
            <w:r w:rsidRPr="00074CBC">
              <w:rPr>
                <w:b/>
                <w:bCs/>
              </w:rPr>
              <w:t xml:space="preserve"> </w:t>
            </w:r>
            <w:r w:rsidRPr="00074CBC">
              <w:t xml:space="preserve">– </w:t>
            </w:r>
            <w:r>
              <w:t>s</w:t>
            </w:r>
            <w:r w:rsidRPr="00074CBC">
              <w:t>tudents will analyse how language and form convey meaning in an unseen passage from their core text through an annotated response. They will then compose an extended response exploring how the broader themes of the core text reflect its ideas, values and context</w:t>
            </w:r>
            <w:r>
              <w:t>.</w:t>
            </w:r>
          </w:p>
        </w:tc>
      </w:tr>
      <w:tr w:rsidR="007946A8" w14:paraId="7BDEB882" w14:textId="77777777" w:rsidTr="006A53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Borders>
              <w:top w:val="single" w:sz="2" w:space="0" w:color="auto"/>
              <w:left w:val="single" w:sz="4" w:space="0" w:color="auto"/>
            </w:tcBorders>
          </w:tcPr>
          <w:p w14:paraId="65FCD17F" w14:textId="78074DE8" w:rsidR="007946A8" w:rsidRDefault="007946A8" w:rsidP="007946A8">
            <w:r>
              <w:t>Outcomes assessed</w:t>
            </w:r>
          </w:p>
        </w:tc>
        <w:tc>
          <w:tcPr>
            <w:tcW w:w="4193" w:type="dxa"/>
            <w:tcBorders>
              <w:top w:val="single" w:sz="2" w:space="0" w:color="auto"/>
            </w:tcBorders>
          </w:tcPr>
          <w:p w14:paraId="2EFDCFBA" w14:textId="4AE19486" w:rsidR="007946A8" w:rsidRPr="00D97010" w:rsidRDefault="009D511F" w:rsidP="00995ABE">
            <w:pPr>
              <w:pStyle w:val="ListBullet"/>
              <w:numPr>
                <w:ilvl w:val="0"/>
                <w:numId w:val="0"/>
              </w:numPr>
              <w:ind w:left="567" w:hanging="567"/>
              <w:cnfStyle w:val="000000010000" w:firstRow="0" w:lastRow="0" w:firstColumn="0" w:lastColumn="0" w:oddVBand="0" w:evenVBand="0" w:oddHBand="0" w:evenHBand="1" w:firstRowFirstColumn="0" w:firstRowLastColumn="0" w:lastRowFirstColumn="0" w:lastRowLastColumn="0"/>
              <w:rPr>
                <w:rStyle w:val="Strong"/>
                <w:b w:val="0"/>
                <w:bCs w:val="0"/>
              </w:rPr>
            </w:pPr>
            <w:r w:rsidRPr="009D511F">
              <w:rPr>
                <w:b/>
              </w:rPr>
              <w:t>EAV-11-04</w:t>
            </w:r>
            <w:r w:rsidR="00995ABE">
              <w:rPr>
                <w:b/>
              </w:rPr>
              <w:t>,</w:t>
            </w:r>
            <w:r w:rsidR="00995ABE">
              <w:t xml:space="preserve"> </w:t>
            </w:r>
            <w:r w:rsidRPr="009D511F">
              <w:rPr>
                <w:b/>
              </w:rPr>
              <w:t>EAV-11-05</w:t>
            </w:r>
            <w:r w:rsidR="00995ABE">
              <w:t xml:space="preserve">, </w:t>
            </w:r>
            <w:r w:rsidRPr="009D511F">
              <w:rPr>
                <w:b/>
              </w:rPr>
              <w:t>EAV-11-06</w:t>
            </w:r>
          </w:p>
        </w:tc>
        <w:tc>
          <w:tcPr>
            <w:tcW w:w="4193" w:type="dxa"/>
            <w:tcBorders>
              <w:top w:val="single" w:sz="2" w:space="0" w:color="auto"/>
            </w:tcBorders>
          </w:tcPr>
          <w:p w14:paraId="5A16DD33" w14:textId="5CCAFE04" w:rsidR="007946A8" w:rsidRPr="00995ABE" w:rsidRDefault="009D511F" w:rsidP="00995ABE">
            <w:pPr>
              <w:pStyle w:val="ListBullet"/>
              <w:numPr>
                <w:ilvl w:val="0"/>
                <w:numId w:val="0"/>
              </w:numPr>
              <w:ind w:left="567" w:hanging="567"/>
              <w:cnfStyle w:val="000000010000" w:firstRow="0" w:lastRow="0" w:firstColumn="0" w:lastColumn="0" w:oddVBand="0" w:evenVBand="0" w:oddHBand="0" w:evenHBand="1" w:firstRowFirstColumn="0" w:firstRowLastColumn="0" w:lastRowFirstColumn="0" w:lastRowLastColumn="0"/>
              <w:rPr>
                <w:rStyle w:val="Strong"/>
              </w:rPr>
            </w:pPr>
            <w:r w:rsidRPr="00D60C39">
              <w:rPr>
                <w:b/>
                <w:bCs/>
              </w:rPr>
              <w:t>EAV-11-02</w:t>
            </w:r>
            <w:r w:rsidR="00995ABE">
              <w:t>,</w:t>
            </w:r>
            <w:r w:rsidR="00995ABE">
              <w:rPr>
                <w:b/>
                <w:bCs/>
              </w:rPr>
              <w:t xml:space="preserve"> </w:t>
            </w:r>
            <w:r w:rsidRPr="00D60C39">
              <w:rPr>
                <w:b/>
              </w:rPr>
              <w:t>EAV-11-03</w:t>
            </w:r>
            <w:r w:rsidR="00995ABE">
              <w:t xml:space="preserve">, </w:t>
            </w:r>
            <w:r w:rsidRPr="00D60C39">
              <w:rPr>
                <w:b/>
                <w:bCs/>
              </w:rPr>
              <w:t>EAV-11-04</w:t>
            </w:r>
          </w:p>
        </w:tc>
        <w:tc>
          <w:tcPr>
            <w:tcW w:w="4194" w:type="dxa"/>
            <w:tcBorders>
              <w:top w:val="single" w:sz="2" w:space="0" w:color="auto"/>
            </w:tcBorders>
          </w:tcPr>
          <w:p w14:paraId="3A30C412" w14:textId="719B9A86" w:rsidR="007946A8" w:rsidRPr="00995ABE" w:rsidRDefault="009D511F" w:rsidP="00995ABE">
            <w:pPr>
              <w:pStyle w:val="ListBullet"/>
              <w:numPr>
                <w:ilvl w:val="0"/>
                <w:numId w:val="0"/>
              </w:numPr>
              <w:ind w:left="567" w:hanging="567"/>
              <w:cnfStyle w:val="000000010000" w:firstRow="0" w:lastRow="0" w:firstColumn="0" w:lastColumn="0" w:oddVBand="0" w:evenVBand="0" w:oddHBand="0" w:evenHBand="1" w:firstRowFirstColumn="0" w:firstRowLastColumn="0" w:lastRowFirstColumn="0" w:lastRowLastColumn="0"/>
              <w:rPr>
                <w:rStyle w:val="Strong"/>
              </w:rPr>
            </w:pPr>
            <w:r w:rsidRPr="00D546AB">
              <w:rPr>
                <w:b/>
                <w:bCs/>
              </w:rPr>
              <w:t>EAV-11-01</w:t>
            </w:r>
            <w:r w:rsidR="00995ABE">
              <w:rPr>
                <w:b/>
                <w:bCs/>
              </w:rPr>
              <w:t xml:space="preserve">, </w:t>
            </w:r>
            <w:r w:rsidRPr="005B59F9">
              <w:rPr>
                <w:b/>
                <w:bCs/>
              </w:rPr>
              <w:t>EAV-11-03</w:t>
            </w:r>
            <w:r w:rsidR="00995ABE">
              <w:t xml:space="preserve">, </w:t>
            </w:r>
            <w:r w:rsidRPr="00BD2813">
              <w:rPr>
                <w:b/>
                <w:bCs/>
              </w:rPr>
              <w:t>EAV-</w:t>
            </w:r>
            <w:r>
              <w:rPr>
                <w:b/>
                <w:bCs/>
              </w:rPr>
              <w:t>1</w:t>
            </w:r>
            <w:r w:rsidRPr="00BD2813">
              <w:rPr>
                <w:b/>
                <w:bCs/>
              </w:rPr>
              <w:t>1-05</w:t>
            </w:r>
          </w:p>
        </w:tc>
      </w:tr>
      <w:tr w:rsidR="007946A8" w14:paraId="3C7C0526" w14:textId="77777777" w:rsidTr="006A53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Borders>
              <w:top w:val="single" w:sz="2" w:space="0" w:color="auto"/>
              <w:left w:val="single" w:sz="4" w:space="0" w:color="auto"/>
            </w:tcBorders>
          </w:tcPr>
          <w:p w14:paraId="68547257" w14:textId="02BA6A95" w:rsidR="007946A8" w:rsidRDefault="007946A8" w:rsidP="007946A8">
            <w:r>
              <w:t>Text(s)</w:t>
            </w:r>
          </w:p>
        </w:tc>
        <w:tc>
          <w:tcPr>
            <w:tcW w:w="4193" w:type="dxa"/>
            <w:tcBorders>
              <w:top w:val="single" w:sz="2" w:space="0" w:color="auto"/>
            </w:tcBorders>
          </w:tcPr>
          <w:p w14:paraId="5B5F0677" w14:textId="77777777" w:rsidR="009D511F" w:rsidRPr="009D511F" w:rsidRDefault="009D511F" w:rsidP="009D511F">
            <w:pPr>
              <w:widowControl/>
              <w:mirrorIndents w:val="0"/>
              <w:cnfStyle w:val="000000100000" w:firstRow="0" w:lastRow="0" w:firstColumn="0" w:lastColumn="0" w:oddVBand="0" w:evenVBand="0" w:oddHBand="1" w:evenHBand="0" w:firstRowFirstColumn="0" w:firstRowLastColumn="0" w:lastRowFirstColumn="0" w:lastRowLastColumn="0"/>
            </w:pPr>
            <w:r w:rsidRPr="009D511F">
              <w:t>A range of short texts, including:</w:t>
            </w:r>
          </w:p>
          <w:p w14:paraId="6787E589" w14:textId="71B19F6A" w:rsidR="009D511F" w:rsidRPr="009D511F" w:rsidRDefault="009D511F" w:rsidP="009D511F">
            <w:pPr>
              <w:pStyle w:val="ListBullet"/>
              <w:cnfStyle w:val="000000100000" w:firstRow="0" w:lastRow="0" w:firstColumn="0" w:lastColumn="0" w:oddVBand="0" w:evenVBand="0" w:oddHBand="1" w:evenHBand="0" w:firstRowFirstColumn="0" w:firstRowLastColumn="0" w:lastRowFirstColumn="0" w:lastRowLastColumn="0"/>
            </w:pPr>
            <w:r w:rsidRPr="009D511F">
              <w:t xml:space="preserve">Pearson N ‘Eulogy </w:t>
            </w:r>
            <w:r w:rsidR="00D93FF7">
              <w:t>for</w:t>
            </w:r>
            <w:r w:rsidRPr="009D511F">
              <w:t xml:space="preserve"> Gough Whitlam’ (</w:t>
            </w:r>
            <w:proofErr w:type="spellStart"/>
            <w:r w:rsidRPr="009D511F">
              <w:t>nf</w:t>
            </w:r>
            <w:proofErr w:type="spellEnd"/>
            <w:r w:rsidRPr="009D511F">
              <w:t>)</w:t>
            </w:r>
          </w:p>
          <w:p w14:paraId="637D9E98" w14:textId="6957913A" w:rsidR="009D511F" w:rsidRPr="009D511F" w:rsidRDefault="009D511F" w:rsidP="009D511F">
            <w:pPr>
              <w:pStyle w:val="ListBullet"/>
              <w:cnfStyle w:val="000000100000" w:firstRow="0" w:lastRow="0" w:firstColumn="0" w:lastColumn="0" w:oddVBand="0" w:evenVBand="0" w:oddHBand="1" w:evenHBand="0" w:firstRowFirstColumn="0" w:firstRowLastColumn="0" w:lastRowFirstColumn="0" w:lastRowLastColumn="0"/>
            </w:pPr>
            <w:r w:rsidRPr="009D511F">
              <w:t>Money J ‘</w:t>
            </w:r>
            <w:r w:rsidR="00213DD1">
              <w:t>i</w:t>
            </w:r>
            <w:r w:rsidRPr="009D511F">
              <w:t>f I write a poem</w:t>
            </w:r>
            <w:r w:rsidR="00213DD1">
              <w:t>’</w:t>
            </w:r>
            <w:r w:rsidRPr="009D511F">
              <w:t xml:space="preserve"> (p)</w:t>
            </w:r>
          </w:p>
          <w:p w14:paraId="0AB35B9C" w14:textId="316EDEBF" w:rsidR="007946A8" w:rsidRDefault="009D511F" w:rsidP="009D511F">
            <w:pPr>
              <w:pStyle w:val="ListBullet"/>
              <w:cnfStyle w:val="000000100000" w:firstRow="0" w:lastRow="0" w:firstColumn="0" w:lastColumn="0" w:oddVBand="0" w:evenVBand="0" w:oddHBand="1" w:evenHBand="0" w:firstRowFirstColumn="0" w:firstRowLastColumn="0" w:lastRowFirstColumn="0" w:lastRowLastColumn="0"/>
            </w:pPr>
            <w:r w:rsidRPr="009D511F">
              <w:t>Garner H ‘What makes me happy now’ (</w:t>
            </w:r>
            <w:proofErr w:type="spellStart"/>
            <w:r w:rsidRPr="009D511F">
              <w:t>nf</w:t>
            </w:r>
            <w:proofErr w:type="spellEnd"/>
            <w:r w:rsidRPr="009D511F">
              <w:t>)</w:t>
            </w:r>
          </w:p>
        </w:tc>
        <w:tc>
          <w:tcPr>
            <w:tcW w:w="4193" w:type="dxa"/>
            <w:tcBorders>
              <w:top w:val="single" w:sz="2" w:space="0" w:color="auto"/>
            </w:tcBorders>
          </w:tcPr>
          <w:p w14:paraId="6871B1F4" w14:textId="489CE448" w:rsidR="009D511F" w:rsidRDefault="009D511F" w:rsidP="009D511F">
            <w:pPr>
              <w:pStyle w:val="ListBullet"/>
              <w:numPr>
                <w:ilvl w:val="0"/>
                <w:numId w:val="0"/>
              </w:numPr>
              <w:cnfStyle w:val="000000100000" w:firstRow="0" w:lastRow="0" w:firstColumn="0" w:lastColumn="0" w:oddVBand="0" w:evenVBand="0" w:oddHBand="1" w:evenHBand="0" w:firstRowFirstColumn="0" w:firstRowLastColumn="0" w:lastRowFirstColumn="0" w:lastRowLastColumn="0"/>
            </w:pPr>
            <w:r>
              <w:t xml:space="preserve">Mason D </w:t>
            </w:r>
            <w:r w:rsidR="00213DD1">
              <w:t>‘</w:t>
            </w:r>
            <w:r w:rsidRPr="00644C2F">
              <w:t>North Woods</w:t>
            </w:r>
            <w:r w:rsidR="00213DD1">
              <w:t>’</w:t>
            </w:r>
            <w:r>
              <w:t xml:space="preserve"> (pf)</w:t>
            </w:r>
          </w:p>
          <w:p w14:paraId="1DCE27A5" w14:textId="6CC4CCAF" w:rsidR="007946A8" w:rsidRDefault="009D511F" w:rsidP="009D511F">
            <w:pPr>
              <w:pStyle w:val="ListBullet"/>
              <w:numPr>
                <w:ilvl w:val="0"/>
                <w:numId w:val="0"/>
              </w:numPr>
              <w:cnfStyle w:val="000000100000" w:firstRow="0" w:lastRow="0" w:firstColumn="0" w:lastColumn="0" w:oddVBand="0" w:evenVBand="0" w:oddHBand="1" w:evenHBand="0" w:firstRowFirstColumn="0" w:firstRowLastColumn="0" w:lastRowFirstColumn="0" w:lastRowLastColumn="0"/>
            </w:pPr>
            <w:r>
              <w:t>Frost R (‘Mending Wall’, ‘The Road not Taken’, ‘Stopping by Woods on a Snowy Evening’ and ‘Birches’) (p)</w:t>
            </w:r>
          </w:p>
        </w:tc>
        <w:tc>
          <w:tcPr>
            <w:tcW w:w="4194" w:type="dxa"/>
            <w:tcBorders>
              <w:top w:val="single" w:sz="2" w:space="0" w:color="auto"/>
            </w:tcBorders>
          </w:tcPr>
          <w:p w14:paraId="08D3B2B8" w14:textId="05640F0C" w:rsidR="007946A8" w:rsidRDefault="009D511F" w:rsidP="0098331D">
            <w:pPr>
              <w:pStyle w:val="ListBullet"/>
              <w:numPr>
                <w:ilvl w:val="0"/>
                <w:numId w:val="0"/>
              </w:numPr>
              <w:ind w:left="567" w:hanging="567"/>
              <w:cnfStyle w:val="000000100000" w:firstRow="0" w:lastRow="0" w:firstColumn="0" w:lastColumn="0" w:oddVBand="0" w:evenVBand="0" w:oddHBand="1" w:evenHBand="0" w:firstRowFirstColumn="0" w:firstRowLastColumn="0" w:lastRowFirstColumn="0" w:lastRowLastColumn="0"/>
            </w:pPr>
            <w:r>
              <w:t xml:space="preserve">Shakespeare W </w:t>
            </w:r>
            <w:r w:rsidR="00F43D0E">
              <w:t>‘</w:t>
            </w:r>
            <w:r w:rsidRPr="00644C2F">
              <w:t>The Tempest</w:t>
            </w:r>
            <w:r w:rsidR="00F43D0E">
              <w:t>’</w:t>
            </w:r>
            <w:r>
              <w:rPr>
                <w:i/>
                <w:iCs/>
              </w:rPr>
              <w:t xml:space="preserve"> </w:t>
            </w:r>
            <w:r>
              <w:t>(d)</w:t>
            </w:r>
          </w:p>
        </w:tc>
      </w:tr>
      <w:tr w:rsidR="008162EC" w14:paraId="542429D5" w14:textId="77777777" w:rsidTr="0009001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Borders>
              <w:top w:val="single" w:sz="2" w:space="0" w:color="auto"/>
              <w:left w:val="single" w:sz="4" w:space="0" w:color="auto"/>
            </w:tcBorders>
            <w:vAlign w:val="center"/>
          </w:tcPr>
          <w:p w14:paraId="2A59487E" w14:textId="34A868C0" w:rsidR="008162EC" w:rsidRDefault="008162EC" w:rsidP="00090015">
            <w:r>
              <w:t>Modes assessed</w:t>
            </w:r>
          </w:p>
        </w:tc>
        <w:tc>
          <w:tcPr>
            <w:tcW w:w="4193" w:type="dxa"/>
            <w:tcBorders>
              <w:top w:val="single" w:sz="2" w:space="0" w:color="auto"/>
            </w:tcBorders>
            <w:vAlign w:val="center"/>
          </w:tcPr>
          <w:p w14:paraId="3E3EC797" w14:textId="5F5B8B07" w:rsidR="008162EC" w:rsidRDefault="00995ABE" w:rsidP="00090015">
            <w:pPr>
              <w:pStyle w:val="ListBullet"/>
              <w:numPr>
                <w:ilvl w:val="0"/>
                <w:numId w:val="0"/>
              </w:numPr>
              <w:ind w:left="567" w:hanging="567"/>
              <w:cnfStyle w:val="000000010000" w:firstRow="0" w:lastRow="0" w:firstColumn="0" w:lastColumn="0" w:oddVBand="0" w:evenVBand="0" w:oddHBand="0" w:evenHBand="1" w:firstRowFirstColumn="0" w:firstRowLastColumn="0" w:lastRowFirstColumn="0" w:lastRowLastColumn="0"/>
            </w:pPr>
            <w:r>
              <w:t>Reading</w:t>
            </w:r>
            <w:r w:rsidR="003A4A7D">
              <w:t>;</w:t>
            </w:r>
            <w:r>
              <w:t xml:space="preserve"> Writing</w:t>
            </w:r>
            <w:r w:rsidR="003A4A7D">
              <w:t>;</w:t>
            </w:r>
            <w:r>
              <w:t xml:space="preserve"> Representing</w:t>
            </w:r>
          </w:p>
        </w:tc>
        <w:tc>
          <w:tcPr>
            <w:tcW w:w="4193" w:type="dxa"/>
            <w:tcBorders>
              <w:top w:val="single" w:sz="2" w:space="0" w:color="auto"/>
            </w:tcBorders>
            <w:vAlign w:val="center"/>
          </w:tcPr>
          <w:p w14:paraId="097BC014" w14:textId="2C2C6B59" w:rsidR="008162EC" w:rsidRDefault="00995ABE" w:rsidP="00090015">
            <w:pPr>
              <w:pStyle w:val="ListBullet"/>
              <w:numPr>
                <w:ilvl w:val="0"/>
                <w:numId w:val="0"/>
              </w:numPr>
              <w:cnfStyle w:val="000000010000" w:firstRow="0" w:lastRow="0" w:firstColumn="0" w:lastColumn="0" w:oddVBand="0" w:evenVBand="0" w:oddHBand="0" w:evenHBand="1" w:firstRowFirstColumn="0" w:firstRowLastColumn="0" w:lastRowFirstColumn="0" w:lastRowLastColumn="0"/>
            </w:pPr>
            <w:r>
              <w:t>Reading</w:t>
            </w:r>
            <w:r w:rsidR="003A4A7D">
              <w:t>;</w:t>
            </w:r>
            <w:r>
              <w:t xml:space="preserve"> Writing</w:t>
            </w:r>
            <w:r w:rsidR="003A4A7D">
              <w:t>;</w:t>
            </w:r>
            <w:r>
              <w:t xml:space="preserve"> Speaking</w:t>
            </w:r>
          </w:p>
        </w:tc>
        <w:tc>
          <w:tcPr>
            <w:tcW w:w="4194" w:type="dxa"/>
            <w:tcBorders>
              <w:top w:val="single" w:sz="2" w:space="0" w:color="auto"/>
            </w:tcBorders>
            <w:vAlign w:val="center"/>
          </w:tcPr>
          <w:p w14:paraId="6B847908" w14:textId="2399138D" w:rsidR="008162EC" w:rsidRDefault="00995ABE" w:rsidP="00090015">
            <w:pPr>
              <w:pStyle w:val="ListBullet"/>
              <w:numPr>
                <w:ilvl w:val="0"/>
                <w:numId w:val="0"/>
              </w:numPr>
              <w:ind w:left="567" w:hanging="567"/>
              <w:cnfStyle w:val="000000010000" w:firstRow="0" w:lastRow="0" w:firstColumn="0" w:lastColumn="0" w:oddVBand="0" w:evenVBand="0" w:oddHBand="0" w:evenHBand="1" w:firstRowFirstColumn="0" w:firstRowLastColumn="0" w:lastRowFirstColumn="0" w:lastRowLastColumn="0"/>
            </w:pPr>
            <w:r>
              <w:t>Reading</w:t>
            </w:r>
            <w:r w:rsidR="003A4A7D">
              <w:t>;</w:t>
            </w:r>
            <w:r>
              <w:t xml:space="preserve"> Writing</w:t>
            </w:r>
            <w:r w:rsidR="003A4A7D">
              <w:t>;</w:t>
            </w:r>
            <w:r>
              <w:t xml:space="preserve"> Representing</w:t>
            </w:r>
          </w:p>
        </w:tc>
      </w:tr>
    </w:tbl>
    <w:p w14:paraId="2198B7FA" w14:textId="77777777" w:rsidR="002843DC" w:rsidRDefault="002843DC">
      <w:pPr>
        <w:suppressAutoHyphens w:val="0"/>
        <w:spacing w:before="0" w:after="160" w:line="259" w:lineRule="auto"/>
        <w:rPr>
          <w:rFonts w:eastAsiaTheme="majorEastAsia"/>
          <w:bCs/>
          <w:color w:val="002664"/>
          <w:sz w:val="40"/>
          <w:szCs w:val="52"/>
        </w:rPr>
      </w:pPr>
      <w:r>
        <w:br w:type="page"/>
      </w:r>
    </w:p>
    <w:p w14:paraId="66CABF5D" w14:textId="5A9B5F1B" w:rsidR="002843DC" w:rsidRDefault="002843DC" w:rsidP="004C3D2F">
      <w:pPr>
        <w:pStyle w:val="Heading1"/>
        <w:spacing w:after="0"/>
      </w:pPr>
      <w:bookmarkStart w:id="10" w:name="_Toc190434561"/>
      <w:bookmarkStart w:id="11" w:name="_Toc224042267"/>
      <w:r>
        <w:lastRenderedPageBreak/>
        <w:t xml:space="preserve">Assessment requirements for Year 12 English </w:t>
      </w:r>
      <w:r w:rsidR="00635EB8">
        <w:t>Advanced</w:t>
      </w:r>
      <w:bookmarkEnd w:id="10"/>
      <w:bookmarkEnd w:id="11"/>
    </w:p>
    <w:p w14:paraId="3284352A" w14:textId="39D2F5B5" w:rsidR="002843DC" w:rsidRPr="0067085D" w:rsidRDefault="002843DC" w:rsidP="0067085D">
      <w:pPr>
        <w:pStyle w:val="FeatureBox2"/>
      </w:pPr>
      <w:r w:rsidRPr="0067085D">
        <w:rPr>
          <w:b/>
          <w:bCs/>
        </w:rPr>
        <w:t>Teacher note</w:t>
      </w:r>
      <w:r w:rsidRPr="00090015">
        <w:t>:</w:t>
      </w:r>
      <w:r w:rsidRPr="0067085D">
        <w:t xml:space="preserve"> the assessment requirements outlined below come directly from the </w:t>
      </w:r>
      <w:hyperlink r:id="rId19" w:anchor="year-12-english-advanced-school-based-assessment-english_advanced_11_12_2024" w:history="1">
        <w:r w:rsidR="00F43D0E" w:rsidRPr="00B12178">
          <w:rPr>
            <w:rStyle w:val="Hyperlink"/>
          </w:rPr>
          <w:t>Year 12 English Advanced school based assessment</w:t>
        </w:r>
      </w:hyperlink>
      <w:r w:rsidRPr="0067085D">
        <w:t xml:space="preserve"> of the </w:t>
      </w:r>
      <w:hyperlink r:id="rId20" w:history="1">
        <w:r w:rsidR="00635EB8" w:rsidRPr="002D2CB8">
          <w:rPr>
            <w:rStyle w:val="Hyperlink"/>
          </w:rPr>
          <w:t>English Advanced 11–12 Syllabus</w:t>
        </w:r>
      </w:hyperlink>
      <w:r w:rsidR="00635EB8" w:rsidRPr="0067085D">
        <w:t xml:space="preserve"> </w:t>
      </w:r>
      <w:r w:rsidRPr="0067085D">
        <w:t>(NESA 2024)</w:t>
      </w:r>
      <w:r w:rsidR="00F43D0E">
        <w:t>.</w:t>
      </w:r>
    </w:p>
    <w:p w14:paraId="496F3BAD" w14:textId="428FBBC6" w:rsidR="00453E6C" w:rsidRDefault="00E33A8B" w:rsidP="003E05FB">
      <w:r>
        <w:t>Schools have authority to determine the number, type of task and the weighting allocated to an assessment task. Schools may also follow the sample assessment programs provided by NESA.</w:t>
      </w:r>
    </w:p>
    <w:p w14:paraId="796AD2BF" w14:textId="3C480151" w:rsidR="00464F3F" w:rsidRDefault="00464F3F" w:rsidP="003E05FB">
      <w:pPr>
        <w:rPr>
          <w:b/>
          <w:bCs/>
        </w:rPr>
      </w:pPr>
      <w:r w:rsidRPr="00464F3F">
        <w:rPr>
          <w:b/>
          <w:bCs/>
        </w:rPr>
        <w:t>Sample assessment program</w:t>
      </w:r>
    </w:p>
    <w:p w14:paraId="51E91B19" w14:textId="624B825D" w:rsidR="00AE052B" w:rsidRPr="00464F3F" w:rsidRDefault="00AE052B" w:rsidP="00AE052B">
      <w:r w:rsidRPr="00AE052B">
        <w:t>NESA's sample Year 12 formal school-based assessment program for English Advanced is:</w:t>
      </w:r>
    </w:p>
    <w:p w14:paraId="1050FE05" w14:textId="49BA7761" w:rsidR="001613C6" w:rsidRPr="001613C6" w:rsidRDefault="001613C6" w:rsidP="001613C6">
      <w:pPr>
        <w:pStyle w:val="ListBullet"/>
      </w:pPr>
      <w:r w:rsidRPr="001613C6">
        <w:t>4 assessment tasks</w:t>
      </w:r>
      <w:r w:rsidR="007C4BDE">
        <w:t>, including:</w:t>
      </w:r>
    </w:p>
    <w:p w14:paraId="0E2DC9EE" w14:textId="1DE7EE98" w:rsidR="001613C6" w:rsidRDefault="00D74F05" w:rsidP="00F43D0E">
      <w:pPr>
        <w:pStyle w:val="ListBullet2"/>
      </w:pPr>
      <w:r>
        <w:t xml:space="preserve">a task assessing </w:t>
      </w:r>
      <w:proofErr w:type="gramStart"/>
      <w:r>
        <w:t>The</w:t>
      </w:r>
      <w:proofErr w:type="gramEnd"/>
      <w:r>
        <w:t xml:space="preserve"> craft of writing with a weighting of 20% to 30</w:t>
      </w:r>
      <w:r w:rsidR="001613C6" w:rsidRPr="001613C6">
        <w:t>%</w:t>
      </w:r>
    </w:p>
    <w:p w14:paraId="0DA86736" w14:textId="24A09A8F" w:rsidR="001613C6" w:rsidRPr="001613C6" w:rsidRDefault="00211FA6" w:rsidP="00F43D0E">
      <w:pPr>
        <w:pStyle w:val="ListBullet2"/>
      </w:pPr>
      <w:r>
        <w:t>a formal written examination</w:t>
      </w:r>
    </w:p>
    <w:p w14:paraId="108C3B7E" w14:textId="759BF37B" w:rsidR="001613C6" w:rsidRPr="001613C6" w:rsidRDefault="00211FA6" w:rsidP="00F43D0E">
      <w:pPr>
        <w:pStyle w:val="ListBullet2"/>
      </w:pPr>
      <w:r>
        <w:t>a weighting of any individual task of 10% to 40%</w:t>
      </w:r>
      <w:r w:rsidR="00F43D0E">
        <w:t>.</w:t>
      </w:r>
    </w:p>
    <w:p w14:paraId="78CF92BA" w14:textId="5D2735CD" w:rsidR="001613C6" w:rsidRPr="001613C6" w:rsidRDefault="001613C6" w:rsidP="001613C6">
      <w:r w:rsidRPr="001613C6">
        <w:t xml:space="preserve">Some students with disability may require </w:t>
      </w:r>
      <w:hyperlink r:id="rId21">
        <w:r w:rsidRPr="748D3D7A">
          <w:rPr>
            <w:rStyle w:val="Hyperlink"/>
          </w:rPr>
          <w:t>adjustments</w:t>
        </w:r>
      </w:hyperlink>
      <w:r w:rsidRPr="001613C6">
        <w:t xml:space="preserve"> in order to access assessment opportunities and demonstrate achievement of outcomes.</w:t>
      </w:r>
    </w:p>
    <w:p w14:paraId="11122BFE" w14:textId="4BAA92BF" w:rsidR="001613C6" w:rsidRPr="002D2CB8" w:rsidRDefault="001613C6" w:rsidP="001613C6">
      <w:pPr>
        <w:rPr>
          <w:rStyle w:val="Strong"/>
          <w:i/>
          <w:iCs/>
        </w:rPr>
      </w:pPr>
      <w:r w:rsidRPr="002D2CB8">
        <w:rPr>
          <w:rStyle w:val="Strong"/>
          <w:i/>
          <w:iCs/>
        </w:rPr>
        <w:t>The craft of writing</w:t>
      </w:r>
    </w:p>
    <w:p w14:paraId="012E5F15" w14:textId="1F237392" w:rsidR="001613C6" w:rsidRPr="001613C6" w:rsidRDefault="001613C6" w:rsidP="001613C6">
      <w:r w:rsidRPr="001613C6">
        <w:t>Assessment of this focus area provide</w:t>
      </w:r>
      <w:r w:rsidR="004F42F4">
        <w:t>s</w:t>
      </w:r>
      <w:r w:rsidRPr="001613C6">
        <w:t xml:space="preserve"> students with the opportunity to:</w:t>
      </w:r>
    </w:p>
    <w:p w14:paraId="53ED90FB" w14:textId="38DA259D" w:rsidR="001613C6" w:rsidRPr="00F05EA4" w:rsidRDefault="001613C6" w:rsidP="00F05EA4">
      <w:pPr>
        <w:pStyle w:val="ListBullet"/>
      </w:pPr>
      <w:r w:rsidRPr="00F05EA4">
        <w:t>demonstrate their knowledge, understanding and skills in creative writing for a range of contexts, purposes and audiences</w:t>
      </w:r>
    </w:p>
    <w:p w14:paraId="5BDFDAF4" w14:textId="77777777" w:rsidR="001613C6" w:rsidRPr="001613C6" w:rsidRDefault="001613C6" w:rsidP="00F05EA4">
      <w:pPr>
        <w:pStyle w:val="ListBullet"/>
      </w:pPr>
      <w:r w:rsidRPr="00F05EA4">
        <w:lastRenderedPageBreak/>
        <w:t xml:space="preserve">write in forms other </w:t>
      </w:r>
      <w:r w:rsidRPr="001613C6">
        <w:t>than an analytical or critical response to literature.</w:t>
      </w:r>
    </w:p>
    <w:p w14:paraId="5AC26138" w14:textId="0D048682" w:rsidR="00453E6C" w:rsidRPr="001613C6" w:rsidRDefault="001613C6" w:rsidP="00730AEA">
      <w:pPr>
        <w:pStyle w:val="ListBullet"/>
        <w:numPr>
          <w:ilvl w:val="0"/>
          <w:numId w:val="0"/>
        </w:numPr>
      </w:pPr>
      <w:r w:rsidRPr="001613C6">
        <w:t>This focus area may be assessed in a variety of ways, such as on more than one short piece of writing and through a range of modes. A portfolio of work is not required for this task.</w:t>
      </w:r>
    </w:p>
    <w:p w14:paraId="1867BC96" w14:textId="2A195AEA" w:rsidR="002843DC" w:rsidRPr="006D7C53" w:rsidRDefault="002843DC" w:rsidP="00E14783">
      <w:pPr>
        <w:pStyle w:val="ListBullet"/>
        <w:rPr>
          <w:rStyle w:val="Strong"/>
        </w:rPr>
      </w:pPr>
      <w:r w:rsidRPr="006D7C53">
        <w:rPr>
          <w:rStyle w:val="Strong"/>
        </w:rPr>
        <w:br w:type="page"/>
      </w:r>
    </w:p>
    <w:p w14:paraId="67966D23" w14:textId="20BCF518" w:rsidR="00D50D28" w:rsidRPr="001442FF" w:rsidRDefault="00CF304E" w:rsidP="00644C2F">
      <w:pPr>
        <w:pStyle w:val="Heading2"/>
      </w:pPr>
      <w:bookmarkStart w:id="12" w:name="_Toc190434562"/>
      <w:bookmarkStart w:id="13" w:name="_Toc224042268"/>
      <w:r>
        <w:lastRenderedPageBreak/>
        <w:t>Sample a</w:t>
      </w:r>
      <w:r w:rsidR="00D50D28" w:rsidRPr="001442FF">
        <w:t>ssessment schedule</w:t>
      </w:r>
      <w:r w:rsidR="00057F65" w:rsidRPr="001442FF">
        <w:t xml:space="preserve"> </w:t>
      </w:r>
      <w:r w:rsidR="00D50D28" w:rsidRPr="001442FF">
        <w:t>for Year 12</w:t>
      </w:r>
      <w:bookmarkEnd w:id="12"/>
      <w:bookmarkEnd w:id="13"/>
    </w:p>
    <w:p w14:paraId="47078562" w14:textId="09750E4D" w:rsidR="00B43F27" w:rsidRPr="0067085D" w:rsidRDefault="00B43F27" w:rsidP="0067085D">
      <w:r w:rsidRPr="0067085D">
        <w:t>The following table provides a formal assessment schedule for Year 1</w:t>
      </w:r>
      <w:r w:rsidR="009D7358" w:rsidRPr="0067085D">
        <w:t>2</w:t>
      </w:r>
      <w:r w:rsidRPr="0067085D">
        <w:t xml:space="preserve"> English </w:t>
      </w:r>
      <w:r w:rsidR="00EB1EE1" w:rsidRPr="0067085D">
        <w:t>Advanced</w:t>
      </w:r>
      <w:r w:rsidRPr="0067085D">
        <w:t xml:space="preserve">. </w:t>
      </w:r>
      <w:r w:rsidR="004F42F4" w:rsidRPr="00B43F27">
        <w:t xml:space="preserve">The assessments outlined in this document align with the assessment details included in the </w:t>
      </w:r>
      <w:r w:rsidR="004F42F4">
        <w:t>English Advanced Year 12</w:t>
      </w:r>
      <w:r w:rsidR="004F42F4" w:rsidRPr="00B43F27">
        <w:t xml:space="preserve"> – sample scope and sequence document published on the </w:t>
      </w:r>
      <w:hyperlink r:id="rId22" w:history="1">
        <w:r w:rsidR="004F42F4">
          <w:t>Planning, programming and assessing English 11–12</w:t>
        </w:r>
      </w:hyperlink>
      <w:r w:rsidR="004F42F4">
        <w:t xml:space="preserve"> webpage</w:t>
      </w:r>
      <w:r w:rsidR="004F42F4" w:rsidRPr="00B43F27">
        <w:t>.</w:t>
      </w:r>
    </w:p>
    <w:p w14:paraId="39920492" w14:textId="70932999" w:rsidR="008425AD" w:rsidRDefault="008425AD" w:rsidP="008425AD">
      <w:pPr>
        <w:pStyle w:val="Caption"/>
      </w:pPr>
      <w:r>
        <w:t xml:space="preserve">Table </w:t>
      </w:r>
      <w:r>
        <w:fldChar w:fldCharType="begin"/>
      </w:r>
      <w:r>
        <w:instrText xml:space="preserve"> SEQ Table \* ARABIC </w:instrText>
      </w:r>
      <w:r>
        <w:fldChar w:fldCharType="separate"/>
      </w:r>
      <w:r>
        <w:rPr>
          <w:noProof/>
        </w:rPr>
        <w:t>2</w:t>
      </w:r>
      <w:r>
        <w:rPr>
          <w:noProof/>
        </w:rPr>
        <w:fldChar w:fldCharType="end"/>
      </w:r>
      <w:r>
        <w:t xml:space="preserve"> – </w:t>
      </w:r>
      <w:r w:rsidR="001C5F84">
        <w:t>assessment schedule template</w:t>
      </w:r>
      <w:r>
        <w:t xml:space="preserve"> for Year 12 English </w:t>
      </w:r>
      <w:r w:rsidR="00A931FE">
        <w:t>Advanced</w:t>
      </w:r>
    </w:p>
    <w:tbl>
      <w:tblPr>
        <w:tblStyle w:val="Tableheader"/>
        <w:tblW w:w="5000" w:type="pct"/>
        <w:tblLayout w:type="fixed"/>
        <w:tblLook w:val="04A0" w:firstRow="1" w:lastRow="0" w:firstColumn="1" w:lastColumn="0" w:noHBand="0" w:noVBand="1"/>
        <w:tblDescription w:val="A completed sample formal assessment schedule for Year 12. "/>
      </w:tblPr>
      <w:tblGrid>
        <w:gridCol w:w="2913"/>
        <w:gridCol w:w="2913"/>
        <w:gridCol w:w="2912"/>
        <w:gridCol w:w="2912"/>
        <w:gridCol w:w="2912"/>
      </w:tblGrid>
      <w:tr w:rsidR="00644C2F" w14:paraId="38A1FFD2" w14:textId="77777777" w:rsidTr="00644C2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0" w:type="pct"/>
          </w:tcPr>
          <w:p w14:paraId="51B46EC2" w14:textId="7630EF25" w:rsidR="00644C2F" w:rsidRDefault="00644C2F" w:rsidP="009E5D46">
            <w:r>
              <w:t>Assessment details</w:t>
            </w:r>
          </w:p>
        </w:tc>
        <w:tc>
          <w:tcPr>
            <w:tcW w:w="1000" w:type="pct"/>
          </w:tcPr>
          <w:p w14:paraId="1209EEE8" w14:textId="45E794B7" w:rsidR="00644C2F" w:rsidRDefault="00644C2F" w:rsidP="009E5D46">
            <w:pPr>
              <w:cnfStyle w:val="100000000000" w:firstRow="1" w:lastRow="0" w:firstColumn="0" w:lastColumn="0" w:oddVBand="0" w:evenVBand="0" w:oddHBand="0" w:evenHBand="0" w:firstRowFirstColumn="0" w:firstRowLastColumn="0" w:lastRowFirstColumn="0" w:lastRowLastColumn="0"/>
            </w:pPr>
            <w:r>
              <w:t>Assessment task 1</w:t>
            </w:r>
          </w:p>
        </w:tc>
        <w:tc>
          <w:tcPr>
            <w:tcW w:w="1000" w:type="pct"/>
          </w:tcPr>
          <w:p w14:paraId="221EF95F" w14:textId="58A3970F" w:rsidR="00644C2F" w:rsidRDefault="00644C2F" w:rsidP="009E5D46">
            <w:pPr>
              <w:cnfStyle w:val="100000000000" w:firstRow="1" w:lastRow="0" w:firstColumn="0" w:lastColumn="0" w:oddVBand="0" w:evenVBand="0" w:oddHBand="0" w:evenHBand="0" w:firstRowFirstColumn="0" w:firstRowLastColumn="0" w:lastRowFirstColumn="0" w:lastRowLastColumn="0"/>
            </w:pPr>
            <w:r>
              <w:t>Assessment task 2</w:t>
            </w:r>
          </w:p>
        </w:tc>
        <w:tc>
          <w:tcPr>
            <w:tcW w:w="1000" w:type="pct"/>
          </w:tcPr>
          <w:p w14:paraId="47573BDD" w14:textId="41E0CB7C" w:rsidR="00644C2F" w:rsidRDefault="00644C2F" w:rsidP="009E5D46">
            <w:pPr>
              <w:cnfStyle w:val="100000000000" w:firstRow="1" w:lastRow="0" w:firstColumn="0" w:lastColumn="0" w:oddVBand="0" w:evenVBand="0" w:oddHBand="0" w:evenHBand="0" w:firstRowFirstColumn="0" w:firstRowLastColumn="0" w:lastRowFirstColumn="0" w:lastRowLastColumn="0"/>
            </w:pPr>
            <w:r>
              <w:t>Assessment task 3</w:t>
            </w:r>
          </w:p>
        </w:tc>
        <w:tc>
          <w:tcPr>
            <w:tcW w:w="1000" w:type="pct"/>
          </w:tcPr>
          <w:p w14:paraId="1951891B" w14:textId="23B0C615" w:rsidR="00644C2F" w:rsidRDefault="00644C2F" w:rsidP="009E5D46">
            <w:pPr>
              <w:cnfStyle w:val="100000000000" w:firstRow="1" w:lastRow="0" w:firstColumn="0" w:lastColumn="0" w:oddVBand="0" w:evenVBand="0" w:oddHBand="0" w:evenHBand="0" w:firstRowFirstColumn="0" w:firstRowLastColumn="0" w:lastRowFirstColumn="0" w:lastRowLastColumn="0"/>
            </w:pPr>
            <w:r>
              <w:t xml:space="preserve">Assessment task </w:t>
            </w:r>
            <w:r w:rsidR="00347758">
              <w:t>4</w:t>
            </w:r>
          </w:p>
        </w:tc>
      </w:tr>
      <w:tr w:rsidR="00644C2F" w14:paraId="254E6A18" w14:textId="77777777" w:rsidTr="00644C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0" w:type="pct"/>
          </w:tcPr>
          <w:p w14:paraId="39DFDE47" w14:textId="52B0122E" w:rsidR="00644C2F" w:rsidRDefault="00644C2F" w:rsidP="00A25A2B">
            <w:r>
              <w:t>Focus area being assessed</w:t>
            </w:r>
          </w:p>
        </w:tc>
        <w:tc>
          <w:tcPr>
            <w:tcW w:w="1000" w:type="pct"/>
          </w:tcPr>
          <w:p w14:paraId="5C5F0C1A" w14:textId="229123CA" w:rsidR="00644C2F" w:rsidRDefault="00644C2F" w:rsidP="00A25A2B">
            <w:pPr>
              <w:cnfStyle w:val="000000100000" w:firstRow="0" w:lastRow="0" w:firstColumn="0" w:lastColumn="0" w:oddVBand="0" w:evenVBand="0" w:oddHBand="1" w:evenHBand="0" w:firstRowFirstColumn="0" w:firstRowLastColumn="0" w:lastRowFirstColumn="0" w:lastRowLastColumn="0"/>
            </w:pPr>
            <w:r>
              <w:t>Texts and human experiences</w:t>
            </w:r>
          </w:p>
        </w:tc>
        <w:tc>
          <w:tcPr>
            <w:tcW w:w="1000" w:type="pct"/>
          </w:tcPr>
          <w:p w14:paraId="45603822" w14:textId="5E249040" w:rsidR="00644C2F" w:rsidRDefault="00644C2F" w:rsidP="00A25A2B">
            <w:pPr>
              <w:cnfStyle w:val="000000100000" w:firstRow="0" w:lastRow="0" w:firstColumn="0" w:lastColumn="0" w:oddVBand="0" w:evenVBand="0" w:oddHBand="1" w:evenHBand="0" w:firstRowFirstColumn="0" w:firstRowLastColumn="0" w:lastRowFirstColumn="0" w:lastRowLastColumn="0"/>
            </w:pPr>
            <w:r>
              <w:t>Textual conversations</w:t>
            </w:r>
          </w:p>
        </w:tc>
        <w:tc>
          <w:tcPr>
            <w:tcW w:w="1000" w:type="pct"/>
          </w:tcPr>
          <w:p w14:paraId="3B145A25" w14:textId="4D59A547" w:rsidR="00644C2F" w:rsidRDefault="00644C2F" w:rsidP="00A25A2B">
            <w:pPr>
              <w:cnfStyle w:val="000000100000" w:firstRow="0" w:lastRow="0" w:firstColumn="0" w:lastColumn="0" w:oddVBand="0" w:evenVBand="0" w:oddHBand="1" w:evenHBand="0" w:firstRowFirstColumn="0" w:firstRowLastColumn="0" w:lastRowFirstColumn="0" w:lastRowLastColumn="0"/>
            </w:pPr>
            <w:r>
              <w:t>The craft of writing</w:t>
            </w:r>
          </w:p>
        </w:tc>
        <w:tc>
          <w:tcPr>
            <w:tcW w:w="1000" w:type="pct"/>
          </w:tcPr>
          <w:p w14:paraId="17563F67" w14:textId="78A05CC8" w:rsidR="00644C2F" w:rsidRDefault="00644C2F" w:rsidP="00A25A2B">
            <w:pPr>
              <w:cnfStyle w:val="000000100000" w:firstRow="0" w:lastRow="0" w:firstColumn="0" w:lastColumn="0" w:oddVBand="0" w:evenVBand="0" w:oddHBand="1" w:evenHBand="0" w:firstRowFirstColumn="0" w:firstRowLastColumn="0" w:lastRowFirstColumn="0" w:lastRowLastColumn="0"/>
            </w:pPr>
            <w:r>
              <w:t>Critical study of literature</w:t>
            </w:r>
          </w:p>
        </w:tc>
      </w:tr>
      <w:tr w:rsidR="00644C2F" w14:paraId="6FB3624C" w14:textId="77777777" w:rsidTr="00644C2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0" w:type="pct"/>
          </w:tcPr>
          <w:p w14:paraId="4C48D95C" w14:textId="31DAD307" w:rsidR="00644C2F" w:rsidRDefault="00644C2F" w:rsidP="00A25A2B">
            <w:r>
              <w:t>Assessment weighting and components</w:t>
            </w:r>
          </w:p>
        </w:tc>
        <w:tc>
          <w:tcPr>
            <w:tcW w:w="1000" w:type="pct"/>
          </w:tcPr>
          <w:p w14:paraId="53F7A4C1" w14:textId="38258DFC" w:rsidR="00644C2F" w:rsidRPr="00FC498E" w:rsidRDefault="00644C2F" w:rsidP="00A25A2B">
            <w:pPr>
              <w:cnfStyle w:val="000000010000" w:firstRow="0" w:lastRow="0" w:firstColumn="0" w:lastColumn="0" w:oddVBand="0" w:evenVBand="0" w:oddHBand="0" w:evenHBand="1" w:firstRowFirstColumn="0" w:firstRowLastColumn="0" w:lastRowFirstColumn="0" w:lastRowLastColumn="0"/>
            </w:pPr>
            <w:r w:rsidRPr="00FC498E">
              <w:t>20%</w:t>
            </w:r>
          </w:p>
          <w:p w14:paraId="21C77292" w14:textId="181537F9" w:rsidR="00644C2F" w:rsidRPr="00E14783" w:rsidRDefault="00644C2F" w:rsidP="00A25A2B">
            <w:pPr>
              <w:cnfStyle w:val="000000010000" w:firstRow="0" w:lastRow="0" w:firstColumn="0" w:lastColumn="0" w:oddVBand="0" w:evenVBand="0" w:oddHBand="0" w:evenHBand="1" w:firstRowFirstColumn="0" w:firstRowLastColumn="0" w:lastRowFirstColumn="0" w:lastRowLastColumn="0"/>
              <w:rPr>
                <w:rStyle w:val="Strong"/>
                <w:b w:val="0"/>
                <w:bCs w:val="0"/>
              </w:rPr>
            </w:pPr>
            <w:r>
              <w:rPr>
                <w:b/>
                <w:bCs/>
              </w:rPr>
              <w:t>M</w:t>
            </w:r>
            <w:r w:rsidRPr="00A51A6B">
              <w:rPr>
                <w:b/>
                <w:bCs/>
              </w:rPr>
              <w:t>ultimodal</w:t>
            </w:r>
            <w:r>
              <w:rPr>
                <w:b/>
                <w:bCs/>
              </w:rPr>
              <w:t xml:space="preserve"> presentation</w:t>
            </w:r>
          </w:p>
        </w:tc>
        <w:tc>
          <w:tcPr>
            <w:tcW w:w="1000" w:type="pct"/>
          </w:tcPr>
          <w:p w14:paraId="6EBFF9F7" w14:textId="610CE177" w:rsidR="00644C2F" w:rsidRPr="00FC498E" w:rsidRDefault="00644C2F" w:rsidP="00A25A2B">
            <w:pPr>
              <w:cnfStyle w:val="000000010000" w:firstRow="0" w:lastRow="0" w:firstColumn="0" w:lastColumn="0" w:oddVBand="0" w:evenVBand="0" w:oddHBand="0" w:evenHBand="1" w:firstRowFirstColumn="0" w:firstRowLastColumn="0" w:lastRowFirstColumn="0" w:lastRowLastColumn="0"/>
            </w:pPr>
            <w:r w:rsidRPr="00FC498E">
              <w:t>20%</w:t>
            </w:r>
          </w:p>
          <w:p w14:paraId="7B82FDD6" w14:textId="1938C115" w:rsidR="00644C2F" w:rsidRPr="0073683E" w:rsidRDefault="00644C2F" w:rsidP="00A25A2B">
            <w:pPr>
              <w:cnfStyle w:val="000000010000" w:firstRow="0" w:lastRow="0" w:firstColumn="0" w:lastColumn="0" w:oddVBand="0" w:evenVBand="0" w:oddHBand="0" w:evenHBand="1" w:firstRowFirstColumn="0" w:firstRowLastColumn="0" w:lastRowFirstColumn="0" w:lastRowLastColumn="0"/>
              <w:rPr>
                <w:rStyle w:val="Strong"/>
                <w:b w:val="0"/>
                <w:bCs w:val="0"/>
              </w:rPr>
            </w:pPr>
            <w:r w:rsidRPr="00AF7C54">
              <w:rPr>
                <w:b/>
                <w:bCs/>
              </w:rPr>
              <w:t>Analytical response</w:t>
            </w:r>
          </w:p>
        </w:tc>
        <w:tc>
          <w:tcPr>
            <w:tcW w:w="1000" w:type="pct"/>
          </w:tcPr>
          <w:p w14:paraId="61B2BA99" w14:textId="77777777" w:rsidR="00644C2F" w:rsidRDefault="00644C2F" w:rsidP="00644C2F">
            <w:pPr>
              <w:cnfStyle w:val="000000010000" w:firstRow="0" w:lastRow="0" w:firstColumn="0" w:lastColumn="0" w:oddVBand="0" w:evenVBand="0" w:oddHBand="0" w:evenHBand="1" w:firstRowFirstColumn="0" w:firstRowLastColumn="0" w:lastRowFirstColumn="0" w:lastRowLastColumn="0"/>
            </w:pPr>
            <w:r w:rsidRPr="008A235F">
              <w:t>25%</w:t>
            </w:r>
            <w:r w:rsidRPr="00941EEA">
              <w:t xml:space="preserve"> (indicative only)</w:t>
            </w:r>
          </w:p>
          <w:p w14:paraId="20AD77C5" w14:textId="6AB26834" w:rsidR="00644C2F" w:rsidRPr="00611061" w:rsidRDefault="00644C2F" w:rsidP="00644C2F">
            <w:pPr>
              <w:cnfStyle w:val="000000010000" w:firstRow="0" w:lastRow="0" w:firstColumn="0" w:lastColumn="0" w:oddVBand="0" w:evenVBand="0" w:oddHBand="0" w:evenHBand="1" w:firstRowFirstColumn="0" w:firstRowLastColumn="0" w:lastRowFirstColumn="0" w:lastRowLastColumn="0"/>
              <w:rPr>
                <w:b/>
                <w:bCs/>
              </w:rPr>
            </w:pPr>
            <w:r>
              <w:rPr>
                <w:b/>
                <w:bCs/>
              </w:rPr>
              <w:t>Composition and</w:t>
            </w:r>
            <w:r w:rsidRPr="00611061">
              <w:rPr>
                <w:b/>
                <w:bCs/>
              </w:rPr>
              <w:t xml:space="preserve"> reflection</w:t>
            </w:r>
          </w:p>
          <w:p w14:paraId="39D88188" w14:textId="77777777" w:rsidR="00644C2F" w:rsidRPr="008A235F" w:rsidRDefault="00644C2F" w:rsidP="00644C2F">
            <w:pPr>
              <w:cnfStyle w:val="000000010000" w:firstRow="0" w:lastRow="0" w:firstColumn="0" w:lastColumn="0" w:oddVBand="0" w:evenVBand="0" w:oddHBand="0" w:evenHBand="1" w:firstRowFirstColumn="0" w:firstRowLastColumn="0" w:lastRowFirstColumn="0" w:lastRowLastColumn="0"/>
            </w:pPr>
            <w:r w:rsidRPr="008A235F">
              <w:t>Part A –</w:t>
            </w:r>
            <w:r>
              <w:t xml:space="preserve"> d</w:t>
            </w:r>
            <w:r w:rsidRPr="008A235F">
              <w:t xml:space="preserve">iscursive </w:t>
            </w:r>
            <w:r>
              <w:t xml:space="preserve">or persuasive </w:t>
            </w:r>
            <w:r w:rsidRPr="008A235F">
              <w:t>response (15%)</w:t>
            </w:r>
          </w:p>
          <w:p w14:paraId="3A1D033E" w14:textId="41EE0464" w:rsidR="00644C2F" w:rsidRPr="00611061" w:rsidRDefault="00644C2F" w:rsidP="00644C2F">
            <w:pPr>
              <w:cnfStyle w:val="000000010000" w:firstRow="0" w:lastRow="0" w:firstColumn="0" w:lastColumn="0" w:oddVBand="0" w:evenVBand="0" w:oddHBand="0" w:evenHBand="1" w:firstRowFirstColumn="0" w:firstRowLastColumn="0" w:lastRowFirstColumn="0" w:lastRowLastColumn="0"/>
            </w:pPr>
            <w:r w:rsidRPr="008A235F">
              <w:t xml:space="preserve">Part B – </w:t>
            </w:r>
            <w:r>
              <w:t>r</w:t>
            </w:r>
            <w:r w:rsidRPr="008A235F">
              <w:t>eflection statement (10%)</w:t>
            </w:r>
          </w:p>
        </w:tc>
        <w:tc>
          <w:tcPr>
            <w:tcW w:w="1000" w:type="pct"/>
          </w:tcPr>
          <w:p w14:paraId="500AAAC5" w14:textId="16D31017" w:rsidR="00644C2F" w:rsidRPr="00611061" w:rsidRDefault="00644C2F" w:rsidP="00611061">
            <w:pPr>
              <w:widowControl/>
              <w:mirrorIndents w:val="0"/>
              <w:cnfStyle w:val="000000010000" w:firstRow="0" w:lastRow="0" w:firstColumn="0" w:lastColumn="0" w:oddVBand="0" w:evenVBand="0" w:oddHBand="0" w:evenHBand="1" w:firstRowFirstColumn="0" w:firstRowLastColumn="0" w:lastRowFirstColumn="0" w:lastRowLastColumn="0"/>
            </w:pPr>
            <w:r w:rsidRPr="00611061">
              <w:t>35%</w:t>
            </w:r>
          </w:p>
          <w:p w14:paraId="44462560" w14:textId="77777777" w:rsidR="00644C2F" w:rsidRPr="00611061" w:rsidRDefault="00644C2F" w:rsidP="00611061">
            <w:pPr>
              <w:widowControl/>
              <w:mirrorIndents w:val="0"/>
              <w:cnfStyle w:val="000000010000" w:firstRow="0" w:lastRow="0" w:firstColumn="0" w:lastColumn="0" w:oddVBand="0" w:evenVBand="0" w:oddHBand="0" w:evenHBand="1" w:firstRowFirstColumn="0" w:firstRowLastColumn="0" w:lastRowFirstColumn="0" w:lastRowLastColumn="0"/>
            </w:pPr>
            <w:r w:rsidRPr="00611061">
              <w:rPr>
                <w:b/>
                <w:bCs/>
              </w:rPr>
              <w:t>Trial HSC examination</w:t>
            </w:r>
          </w:p>
          <w:p w14:paraId="5214BD99" w14:textId="77777777" w:rsidR="00644C2F" w:rsidRPr="00611061" w:rsidRDefault="00644C2F" w:rsidP="00611061">
            <w:pPr>
              <w:widowControl/>
              <w:mirrorIndents w:val="0"/>
              <w:cnfStyle w:val="000000010000" w:firstRow="0" w:lastRow="0" w:firstColumn="0" w:lastColumn="0" w:oddVBand="0" w:evenVBand="0" w:oddHBand="0" w:evenHBand="1" w:firstRowFirstColumn="0" w:firstRowLastColumn="0" w:lastRowFirstColumn="0" w:lastRowLastColumn="0"/>
            </w:pPr>
            <w:r w:rsidRPr="00611061">
              <w:t>This examination will consist of 2 papers.</w:t>
            </w:r>
          </w:p>
          <w:p w14:paraId="146200C4" w14:textId="1295720C" w:rsidR="00644C2F" w:rsidRDefault="00644C2F" w:rsidP="00611061">
            <w:pPr>
              <w:widowControl/>
              <w:numPr>
                <w:ilvl w:val="0"/>
                <w:numId w:val="3"/>
              </w:numPr>
              <w:spacing w:before="120"/>
              <w:mirrorIndents w:val="0"/>
              <w:cnfStyle w:val="000000010000" w:firstRow="0" w:lastRow="0" w:firstColumn="0" w:lastColumn="0" w:oddVBand="0" w:evenVBand="0" w:oddHBand="0" w:evenHBand="1" w:firstRowFirstColumn="0" w:firstRowLastColumn="0" w:lastRowFirstColumn="0" w:lastRowLastColumn="0"/>
            </w:pPr>
            <w:r w:rsidRPr="00611061">
              <w:t>Paper 1 – Texts and human experiences will contain 2 sections (</w:t>
            </w:r>
            <w:r>
              <w:t>5%)</w:t>
            </w:r>
          </w:p>
          <w:p w14:paraId="00BA7BBD" w14:textId="58ECD356" w:rsidR="00644C2F" w:rsidRDefault="00644C2F" w:rsidP="00644C2F">
            <w:pPr>
              <w:pStyle w:val="ListBullet2"/>
              <w:cnfStyle w:val="000000010000" w:firstRow="0" w:lastRow="0" w:firstColumn="0" w:lastColumn="0" w:oddVBand="0" w:evenVBand="0" w:oddHBand="0" w:evenHBand="1" w:firstRowFirstColumn="0" w:firstRowLastColumn="0" w:lastRowFirstColumn="0" w:lastRowLastColumn="0"/>
            </w:pPr>
            <w:r>
              <w:t xml:space="preserve">Section 1: short </w:t>
            </w:r>
            <w:r>
              <w:lastRenderedPageBreak/>
              <w:t>answer</w:t>
            </w:r>
          </w:p>
          <w:p w14:paraId="5E63B1F4" w14:textId="5C2EC5A8" w:rsidR="00644C2F" w:rsidRPr="00611061" w:rsidRDefault="00644C2F" w:rsidP="00644C2F">
            <w:pPr>
              <w:pStyle w:val="ListBullet2"/>
              <w:cnfStyle w:val="000000010000" w:firstRow="0" w:lastRow="0" w:firstColumn="0" w:lastColumn="0" w:oddVBand="0" w:evenVBand="0" w:oddHBand="0" w:evenHBand="1" w:firstRowFirstColumn="0" w:firstRowLastColumn="0" w:lastRowFirstColumn="0" w:lastRowLastColumn="0"/>
            </w:pPr>
            <w:r>
              <w:t>Section 2: extended analytical response</w:t>
            </w:r>
          </w:p>
          <w:p w14:paraId="0D29BD62" w14:textId="77777777" w:rsidR="00644C2F" w:rsidRPr="00611061" w:rsidRDefault="00644C2F" w:rsidP="00611061">
            <w:pPr>
              <w:widowControl/>
              <w:numPr>
                <w:ilvl w:val="0"/>
                <w:numId w:val="3"/>
              </w:numPr>
              <w:spacing w:before="120"/>
              <w:mirrorIndents w:val="0"/>
              <w:cnfStyle w:val="000000010000" w:firstRow="0" w:lastRow="0" w:firstColumn="0" w:lastColumn="0" w:oddVBand="0" w:evenVBand="0" w:oddHBand="0" w:evenHBand="1" w:firstRowFirstColumn="0" w:firstRowLastColumn="0" w:lastRowFirstColumn="0" w:lastRowLastColumn="0"/>
            </w:pPr>
            <w:r w:rsidRPr="00611061">
              <w:t>Paper 2 will consist of 3 sections</w:t>
            </w:r>
          </w:p>
          <w:p w14:paraId="1553032A" w14:textId="77777777" w:rsidR="00644C2F" w:rsidRPr="00611061" w:rsidRDefault="00644C2F" w:rsidP="00611061">
            <w:pPr>
              <w:widowControl/>
              <w:numPr>
                <w:ilvl w:val="0"/>
                <w:numId w:val="1"/>
              </w:numPr>
              <w:spacing w:before="120"/>
              <w:ind w:left="1088" w:hanging="521"/>
              <w:mirrorIndents w:val="0"/>
              <w:cnfStyle w:val="000000010000" w:firstRow="0" w:lastRow="0" w:firstColumn="0" w:lastColumn="0" w:oddVBand="0" w:evenVBand="0" w:oddHBand="0" w:evenHBand="1" w:firstRowFirstColumn="0" w:firstRowLastColumn="0" w:lastRowFirstColumn="0" w:lastRowLastColumn="0"/>
            </w:pPr>
            <w:r w:rsidRPr="00611061">
              <w:t>Section 1: Textual conversations (5%)</w:t>
            </w:r>
          </w:p>
          <w:p w14:paraId="2CAD27D5" w14:textId="77777777" w:rsidR="00644C2F" w:rsidRPr="00611061" w:rsidRDefault="00644C2F" w:rsidP="00611061">
            <w:pPr>
              <w:widowControl/>
              <w:numPr>
                <w:ilvl w:val="0"/>
                <w:numId w:val="1"/>
              </w:numPr>
              <w:spacing w:before="120"/>
              <w:ind w:left="1088" w:hanging="521"/>
              <w:mirrorIndents w:val="0"/>
              <w:cnfStyle w:val="000000010000" w:firstRow="0" w:lastRow="0" w:firstColumn="0" w:lastColumn="0" w:oddVBand="0" w:evenVBand="0" w:oddHBand="0" w:evenHBand="1" w:firstRowFirstColumn="0" w:firstRowLastColumn="0" w:lastRowFirstColumn="0" w:lastRowLastColumn="0"/>
            </w:pPr>
            <w:r w:rsidRPr="00611061">
              <w:t>Section 2: Critical study of literature (20%)</w:t>
            </w:r>
          </w:p>
          <w:p w14:paraId="6B5100C9" w14:textId="09DDCFBD" w:rsidR="00644C2F" w:rsidRDefault="00644C2F" w:rsidP="00F43D0E">
            <w:pPr>
              <w:pStyle w:val="ListBullet2"/>
              <w:cnfStyle w:val="000000010000" w:firstRow="0" w:lastRow="0" w:firstColumn="0" w:lastColumn="0" w:oddVBand="0" w:evenVBand="0" w:oddHBand="0" w:evenHBand="1" w:firstRowFirstColumn="0" w:firstRowLastColumn="0" w:lastRowFirstColumn="0" w:lastRowLastColumn="0"/>
            </w:pPr>
            <w:r w:rsidRPr="00611061">
              <w:t>Section 3: The craft of writing (5%)</w:t>
            </w:r>
          </w:p>
        </w:tc>
      </w:tr>
      <w:tr w:rsidR="00644C2F" w14:paraId="7E4937ED" w14:textId="77777777" w:rsidTr="00644C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0" w:type="pct"/>
          </w:tcPr>
          <w:p w14:paraId="4FCEEBE7" w14:textId="368BA096" w:rsidR="00644C2F" w:rsidRDefault="00644C2F" w:rsidP="00D47EA0">
            <w:r>
              <w:lastRenderedPageBreak/>
              <w:t xml:space="preserve">Assessment distribution </w:t>
            </w:r>
            <w:r>
              <w:lastRenderedPageBreak/>
              <w:t>date</w:t>
            </w:r>
          </w:p>
        </w:tc>
        <w:tc>
          <w:tcPr>
            <w:tcW w:w="1000" w:type="pct"/>
          </w:tcPr>
          <w:p w14:paraId="503CE524" w14:textId="4DB4ABB7" w:rsidR="00644C2F" w:rsidRDefault="00644C2F" w:rsidP="00D47EA0">
            <w:pPr>
              <w:cnfStyle w:val="000000100000" w:firstRow="0" w:lastRow="0" w:firstColumn="0" w:lastColumn="0" w:oddVBand="0" w:evenVBand="0" w:oddHBand="1" w:evenHBand="0" w:firstRowFirstColumn="0" w:firstRowLastColumn="0" w:lastRowFirstColumn="0" w:lastRowLastColumn="0"/>
            </w:pPr>
            <w:r>
              <w:rPr>
                <w:szCs w:val="22"/>
              </w:rPr>
              <w:lastRenderedPageBreak/>
              <w:t>[TBD]</w:t>
            </w:r>
          </w:p>
        </w:tc>
        <w:tc>
          <w:tcPr>
            <w:tcW w:w="1000" w:type="pct"/>
          </w:tcPr>
          <w:p w14:paraId="4B2F8951" w14:textId="272C64F2" w:rsidR="00644C2F" w:rsidRDefault="00644C2F" w:rsidP="00D47EA0">
            <w:pPr>
              <w:cnfStyle w:val="000000100000" w:firstRow="0" w:lastRow="0" w:firstColumn="0" w:lastColumn="0" w:oddVBand="0" w:evenVBand="0" w:oddHBand="1" w:evenHBand="0" w:firstRowFirstColumn="0" w:firstRowLastColumn="0" w:lastRowFirstColumn="0" w:lastRowLastColumn="0"/>
            </w:pPr>
            <w:r>
              <w:rPr>
                <w:szCs w:val="22"/>
              </w:rPr>
              <w:t>[TBD]</w:t>
            </w:r>
          </w:p>
        </w:tc>
        <w:tc>
          <w:tcPr>
            <w:tcW w:w="1000" w:type="pct"/>
          </w:tcPr>
          <w:p w14:paraId="0636DC8B" w14:textId="0E40B584" w:rsidR="00644C2F" w:rsidRDefault="00644C2F" w:rsidP="00D47EA0">
            <w:pPr>
              <w:cnfStyle w:val="000000100000" w:firstRow="0" w:lastRow="0" w:firstColumn="0" w:lastColumn="0" w:oddVBand="0" w:evenVBand="0" w:oddHBand="1" w:evenHBand="0" w:firstRowFirstColumn="0" w:firstRowLastColumn="0" w:lastRowFirstColumn="0" w:lastRowLastColumn="0"/>
              <w:rPr>
                <w:szCs w:val="22"/>
              </w:rPr>
            </w:pPr>
            <w:r>
              <w:t>[TBD]</w:t>
            </w:r>
          </w:p>
        </w:tc>
        <w:tc>
          <w:tcPr>
            <w:tcW w:w="1000" w:type="pct"/>
          </w:tcPr>
          <w:p w14:paraId="79B3D033" w14:textId="061246E8" w:rsidR="00644C2F" w:rsidRDefault="00644C2F" w:rsidP="00D47EA0">
            <w:pPr>
              <w:cnfStyle w:val="000000100000" w:firstRow="0" w:lastRow="0" w:firstColumn="0" w:lastColumn="0" w:oddVBand="0" w:evenVBand="0" w:oddHBand="1" w:evenHBand="0" w:firstRowFirstColumn="0" w:firstRowLastColumn="0" w:lastRowFirstColumn="0" w:lastRowLastColumn="0"/>
            </w:pPr>
            <w:r>
              <w:rPr>
                <w:szCs w:val="22"/>
              </w:rPr>
              <w:t>[TBD]</w:t>
            </w:r>
          </w:p>
        </w:tc>
      </w:tr>
      <w:tr w:rsidR="00644C2F" w14:paraId="16AA451C" w14:textId="77777777" w:rsidTr="00644C2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0" w:type="pct"/>
          </w:tcPr>
          <w:p w14:paraId="59F36CA5" w14:textId="259C6965" w:rsidR="00644C2F" w:rsidRDefault="00644C2F" w:rsidP="002E07C8">
            <w:r>
              <w:t>Assessment due date</w:t>
            </w:r>
          </w:p>
        </w:tc>
        <w:tc>
          <w:tcPr>
            <w:tcW w:w="1000" w:type="pct"/>
          </w:tcPr>
          <w:p w14:paraId="6A9BD5EC" w14:textId="13811E26" w:rsidR="00644C2F" w:rsidRDefault="00644C2F" w:rsidP="002E07C8">
            <w:pPr>
              <w:cnfStyle w:val="000000010000" w:firstRow="0" w:lastRow="0" w:firstColumn="0" w:lastColumn="0" w:oddVBand="0" w:evenVBand="0" w:oddHBand="0" w:evenHBand="1" w:firstRowFirstColumn="0" w:firstRowLastColumn="0" w:lastRowFirstColumn="0" w:lastRowLastColumn="0"/>
            </w:pPr>
            <w:r w:rsidRPr="00C84233">
              <w:t xml:space="preserve">Term 4, </w:t>
            </w:r>
            <w:r>
              <w:t>W</w:t>
            </w:r>
            <w:r w:rsidRPr="00C84233">
              <w:t>eek 8 [</w:t>
            </w:r>
            <w:r>
              <w:t>TBD</w:t>
            </w:r>
            <w:r w:rsidRPr="00C84233">
              <w:t>]</w:t>
            </w:r>
          </w:p>
        </w:tc>
        <w:tc>
          <w:tcPr>
            <w:tcW w:w="1000" w:type="pct"/>
          </w:tcPr>
          <w:p w14:paraId="776AB2B8" w14:textId="5B6E5FE2" w:rsidR="00644C2F" w:rsidRDefault="00644C2F" w:rsidP="002E07C8">
            <w:pPr>
              <w:cnfStyle w:val="000000010000" w:firstRow="0" w:lastRow="0" w:firstColumn="0" w:lastColumn="0" w:oddVBand="0" w:evenVBand="0" w:oddHBand="0" w:evenHBand="1" w:firstRowFirstColumn="0" w:firstRowLastColumn="0" w:lastRowFirstColumn="0" w:lastRowLastColumn="0"/>
            </w:pPr>
            <w:r w:rsidRPr="00C84233">
              <w:t xml:space="preserve">Term 1, </w:t>
            </w:r>
            <w:r>
              <w:t>W</w:t>
            </w:r>
            <w:r w:rsidRPr="00C84233">
              <w:t>eek 7 [</w:t>
            </w:r>
            <w:r>
              <w:t>TBD</w:t>
            </w:r>
            <w:r w:rsidRPr="00C84233">
              <w:t>]</w:t>
            </w:r>
          </w:p>
        </w:tc>
        <w:tc>
          <w:tcPr>
            <w:tcW w:w="1000" w:type="pct"/>
          </w:tcPr>
          <w:p w14:paraId="78784BA4" w14:textId="13D6C5ED" w:rsidR="00644C2F" w:rsidRPr="00C84233" w:rsidRDefault="00644C2F" w:rsidP="002E07C8">
            <w:pPr>
              <w:cnfStyle w:val="000000010000" w:firstRow="0" w:lastRow="0" w:firstColumn="0" w:lastColumn="0" w:oddVBand="0" w:evenVBand="0" w:oddHBand="0" w:evenHBand="1" w:firstRowFirstColumn="0" w:firstRowLastColumn="0" w:lastRowFirstColumn="0" w:lastRowLastColumn="0"/>
            </w:pPr>
            <w:r w:rsidRPr="00C84233">
              <w:t xml:space="preserve">Term 2, </w:t>
            </w:r>
            <w:r>
              <w:t>W</w:t>
            </w:r>
            <w:r w:rsidRPr="00C84233">
              <w:t>eek 6 [</w:t>
            </w:r>
            <w:r>
              <w:t>TBD</w:t>
            </w:r>
            <w:r w:rsidRPr="00C84233">
              <w:t>]</w:t>
            </w:r>
          </w:p>
        </w:tc>
        <w:tc>
          <w:tcPr>
            <w:tcW w:w="1000" w:type="pct"/>
          </w:tcPr>
          <w:p w14:paraId="535743F0" w14:textId="01B7850F" w:rsidR="00644C2F" w:rsidRDefault="00644C2F" w:rsidP="002E07C8">
            <w:pPr>
              <w:cnfStyle w:val="000000010000" w:firstRow="0" w:lastRow="0" w:firstColumn="0" w:lastColumn="0" w:oddVBand="0" w:evenVBand="0" w:oddHBand="0" w:evenHBand="1" w:firstRowFirstColumn="0" w:firstRowLastColumn="0" w:lastRowFirstColumn="0" w:lastRowLastColumn="0"/>
            </w:pPr>
            <w:r w:rsidRPr="00C84233">
              <w:t xml:space="preserve">Term 3 – Trial </w:t>
            </w:r>
            <w:r>
              <w:t>HSC e</w:t>
            </w:r>
            <w:r w:rsidRPr="00C84233">
              <w:t>xamination period [</w:t>
            </w:r>
            <w:r>
              <w:t>TBD</w:t>
            </w:r>
            <w:r w:rsidRPr="00C84233">
              <w:t>]</w:t>
            </w:r>
          </w:p>
        </w:tc>
      </w:tr>
      <w:tr w:rsidR="00644C2F" w14:paraId="1B4EF556" w14:textId="77777777" w:rsidTr="00644C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0" w:type="pct"/>
          </w:tcPr>
          <w:p w14:paraId="1D2A0962" w14:textId="7C84056E" w:rsidR="00644C2F" w:rsidRDefault="00644C2F" w:rsidP="00373B6B">
            <w:r>
              <w:t>Assessment overview</w:t>
            </w:r>
          </w:p>
        </w:tc>
        <w:tc>
          <w:tcPr>
            <w:tcW w:w="1000" w:type="pct"/>
          </w:tcPr>
          <w:p w14:paraId="70B6AFA4" w14:textId="1766BDCD" w:rsidR="00644C2F" w:rsidRDefault="00644C2F" w:rsidP="00373B6B">
            <w:pPr>
              <w:cnfStyle w:val="000000100000" w:firstRow="0" w:lastRow="0" w:firstColumn="0" w:lastColumn="0" w:oddVBand="0" w:evenVBand="0" w:oddHBand="1" w:evenHBand="0" w:firstRowFirstColumn="0" w:firstRowLastColumn="0" w:lastRowFirstColumn="0" w:lastRowLastColumn="0"/>
            </w:pPr>
            <w:r>
              <w:rPr>
                <w:b/>
                <w:bCs/>
              </w:rPr>
              <w:t>M</w:t>
            </w:r>
            <w:r w:rsidRPr="00A51A6B">
              <w:rPr>
                <w:b/>
                <w:bCs/>
              </w:rPr>
              <w:t>ultimodal</w:t>
            </w:r>
            <w:r>
              <w:rPr>
                <w:b/>
                <w:bCs/>
              </w:rPr>
              <w:t xml:space="preserve"> presentation</w:t>
            </w:r>
            <w:r w:rsidRPr="00A74ED7">
              <w:t xml:space="preserve"> – </w:t>
            </w:r>
            <w:r>
              <w:t>s</w:t>
            </w:r>
            <w:r w:rsidRPr="00A51A6B">
              <w:t>tudents will create a multimodal presentation that explores how texts provide insight into emotional, intellectual, physical, cultural and lived experiences. They will analyse how memory, history, voice and structure shape identity, trauma and resilience</w:t>
            </w:r>
            <w:r>
              <w:t>. They</w:t>
            </w:r>
            <w:r w:rsidRPr="00A51A6B">
              <w:t xml:space="preserve"> reflect on their own values and assumptions while engaging with stories of belonging, loss and cultural legacy.</w:t>
            </w:r>
          </w:p>
        </w:tc>
        <w:tc>
          <w:tcPr>
            <w:tcW w:w="1000" w:type="pct"/>
          </w:tcPr>
          <w:p w14:paraId="2B7D2BE1" w14:textId="6FEF1132" w:rsidR="00644C2F" w:rsidRDefault="00644C2F" w:rsidP="00373B6B">
            <w:pPr>
              <w:cnfStyle w:val="000000100000" w:firstRow="0" w:lastRow="0" w:firstColumn="0" w:lastColumn="0" w:oddVBand="0" w:evenVBand="0" w:oddHBand="1" w:evenHBand="0" w:firstRowFirstColumn="0" w:firstRowLastColumn="0" w:lastRowFirstColumn="0" w:lastRowLastColumn="0"/>
            </w:pPr>
            <w:r w:rsidRPr="00AF7C54">
              <w:rPr>
                <w:b/>
                <w:bCs/>
              </w:rPr>
              <w:t>Analytical response</w:t>
            </w:r>
            <w:r w:rsidRPr="00A74ED7">
              <w:t xml:space="preserve"> </w:t>
            </w:r>
            <w:r w:rsidRPr="00AF7C54">
              <w:t xml:space="preserve">– </w:t>
            </w:r>
            <w:r>
              <w:t>s</w:t>
            </w:r>
            <w:r w:rsidRPr="00AF7C54">
              <w:t xml:space="preserve">tudents will compose an extended response in a </w:t>
            </w:r>
            <w:hyperlink r:id="rId23" w:anchor=":~:text=for%20the%20course.-,Tests,-Tests%20of%20limited" w:history="1">
              <w:r w:rsidRPr="00ED2C81">
                <w:rPr>
                  <w:rStyle w:val="Hyperlink"/>
                </w:rPr>
                <w:t xml:space="preserve">test of </w:t>
              </w:r>
              <w:r w:rsidRPr="0088554A">
                <w:rPr>
                  <w:rStyle w:val="Hyperlink"/>
                </w:rPr>
                <w:t>limited scope</w:t>
              </w:r>
            </w:hyperlink>
            <w:r w:rsidRPr="00AF7C54">
              <w:t xml:space="preserve"> (50 minutes plus 5 minutes reading time)</w:t>
            </w:r>
            <w:r>
              <w:t xml:space="preserve"> with</w:t>
            </w:r>
            <w:r w:rsidRPr="00AF7C54">
              <w:t xml:space="preserve"> </w:t>
            </w:r>
            <w:r>
              <w:t xml:space="preserve">3 </w:t>
            </w:r>
            <w:r w:rsidRPr="00AF7C54">
              <w:t>possible questions</w:t>
            </w:r>
            <w:r>
              <w:t xml:space="preserve"> that</w:t>
            </w:r>
            <w:r w:rsidRPr="00AF7C54">
              <w:t xml:space="preserve"> will be provided in advance. The response will explore how texts from different contexts use symbolism, imagery and narrative voice to examine ideas of innocence, corruption and humanity’s relationship with the natural world. Students will also consider how the </w:t>
            </w:r>
            <w:r w:rsidRPr="00AF7C54">
              <w:lastRenderedPageBreak/>
              <w:t>dialogue between texts challenges assumptions about morality, justice and authority, and how form and perspective offer alternative ways of seeing the world.</w:t>
            </w:r>
          </w:p>
        </w:tc>
        <w:tc>
          <w:tcPr>
            <w:tcW w:w="1000" w:type="pct"/>
          </w:tcPr>
          <w:p w14:paraId="638F8CB2" w14:textId="0D6B86A9" w:rsidR="00644C2F" w:rsidRDefault="00644C2F" w:rsidP="00D70C91">
            <w:pPr>
              <w:cnfStyle w:val="000000100000" w:firstRow="0" w:lastRow="0" w:firstColumn="0" w:lastColumn="0" w:oddVBand="0" w:evenVBand="0" w:oddHBand="1" w:evenHBand="0" w:firstRowFirstColumn="0" w:firstRowLastColumn="0" w:lastRowFirstColumn="0" w:lastRowLastColumn="0"/>
              <w:rPr>
                <w:b/>
                <w:bCs/>
              </w:rPr>
            </w:pPr>
            <w:r w:rsidRPr="003C0E83">
              <w:rPr>
                <w:b/>
                <w:bCs/>
              </w:rPr>
              <w:lastRenderedPageBreak/>
              <w:t>Composition and reflection</w:t>
            </w:r>
            <w:r w:rsidRPr="00A74ED7">
              <w:t xml:space="preserve"> – </w:t>
            </w:r>
            <w:r w:rsidRPr="003C0E83">
              <w:t xml:space="preserve">students will compose a discursive or persuasive text of 800 </w:t>
            </w:r>
            <w:r>
              <w:t>to</w:t>
            </w:r>
            <w:r w:rsidRPr="003C0E83">
              <w:t xml:space="preserve"> 900 words. They will compose an in-class reflection </w:t>
            </w:r>
            <w:r>
              <w:t>explaining</w:t>
            </w:r>
            <w:r w:rsidRPr="003423FF">
              <w:rPr>
                <w:rFonts w:eastAsia="Calibri"/>
              </w:rPr>
              <w:t xml:space="preserve"> how their writing demonstrates authenticity and authority, informed by their study of core texts and a series of critical reflection questions provided before the due date</w:t>
            </w:r>
            <w:r w:rsidRPr="003C0E83">
              <w:t xml:space="preserve">. This </w:t>
            </w:r>
            <w:r>
              <w:t xml:space="preserve">in-class reflection </w:t>
            </w:r>
            <w:r w:rsidRPr="003C0E83">
              <w:t xml:space="preserve">will take place under timed conditions (40 minutes plus 5 minutes </w:t>
            </w:r>
            <w:r w:rsidRPr="003C0E83">
              <w:lastRenderedPageBreak/>
              <w:t>reading time) on the task due date.</w:t>
            </w:r>
          </w:p>
        </w:tc>
        <w:tc>
          <w:tcPr>
            <w:tcW w:w="1000" w:type="pct"/>
          </w:tcPr>
          <w:p w14:paraId="7C090F9B" w14:textId="39FABF74" w:rsidR="00644C2F" w:rsidRDefault="00644C2F" w:rsidP="00D70C91">
            <w:pPr>
              <w:cnfStyle w:val="000000100000" w:firstRow="0" w:lastRow="0" w:firstColumn="0" w:lastColumn="0" w:oddVBand="0" w:evenVBand="0" w:oddHBand="1" w:evenHBand="0" w:firstRowFirstColumn="0" w:firstRowLastColumn="0" w:lastRowFirstColumn="0" w:lastRowLastColumn="0"/>
            </w:pPr>
            <w:r>
              <w:rPr>
                <w:b/>
                <w:bCs/>
              </w:rPr>
              <w:lastRenderedPageBreak/>
              <w:t>T</w:t>
            </w:r>
            <w:r w:rsidRPr="00C06C9B">
              <w:rPr>
                <w:b/>
                <w:bCs/>
              </w:rPr>
              <w:t xml:space="preserve">rial HSC </w:t>
            </w:r>
            <w:r>
              <w:rPr>
                <w:b/>
                <w:bCs/>
              </w:rPr>
              <w:t>E</w:t>
            </w:r>
            <w:r w:rsidRPr="00C06C9B">
              <w:rPr>
                <w:b/>
                <w:bCs/>
              </w:rPr>
              <w:t>xamination</w:t>
            </w:r>
            <w:r w:rsidRPr="00C06C9B">
              <w:t xml:space="preserve"> – students will compose an extended response as part of the </w:t>
            </w:r>
            <w:r>
              <w:t>T</w:t>
            </w:r>
            <w:r w:rsidRPr="00C06C9B">
              <w:t xml:space="preserve">rial HSC </w:t>
            </w:r>
            <w:r>
              <w:t>E</w:t>
            </w:r>
            <w:r w:rsidRPr="00C06C9B">
              <w:t>xamination</w:t>
            </w:r>
            <w:r>
              <w:t>s.</w:t>
            </w:r>
          </w:p>
        </w:tc>
      </w:tr>
      <w:tr w:rsidR="00644C2F" w14:paraId="09A4010D" w14:textId="77777777" w:rsidTr="00644C2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0" w:type="pct"/>
          </w:tcPr>
          <w:p w14:paraId="3F26B505" w14:textId="6FD14093" w:rsidR="00644C2F" w:rsidRDefault="00644C2F" w:rsidP="00373B6B">
            <w:r>
              <w:t>Outcomes assessed</w:t>
            </w:r>
          </w:p>
        </w:tc>
        <w:tc>
          <w:tcPr>
            <w:tcW w:w="1000" w:type="pct"/>
          </w:tcPr>
          <w:p w14:paraId="4AFB43F4" w14:textId="5D55B446" w:rsidR="00644C2F" w:rsidRPr="004927B4" w:rsidRDefault="00644C2F" w:rsidP="004560A4">
            <w:pPr>
              <w:cnfStyle w:val="000000010000" w:firstRow="0" w:lastRow="0" w:firstColumn="0" w:lastColumn="0" w:oddVBand="0" w:evenVBand="0" w:oddHBand="0" w:evenHBand="1" w:firstRowFirstColumn="0" w:firstRowLastColumn="0" w:lastRowFirstColumn="0" w:lastRowLastColumn="0"/>
              <w:rPr>
                <w:rStyle w:val="Strong"/>
                <w:b w:val="0"/>
                <w:bCs w:val="0"/>
              </w:rPr>
            </w:pPr>
            <w:r w:rsidRPr="004927B4">
              <w:rPr>
                <w:b/>
                <w:bCs/>
              </w:rPr>
              <w:t>EAV-12-01, EAV-12-03, EAV-12-04</w:t>
            </w:r>
          </w:p>
        </w:tc>
        <w:tc>
          <w:tcPr>
            <w:tcW w:w="1000" w:type="pct"/>
          </w:tcPr>
          <w:p w14:paraId="246AB7E4" w14:textId="55A8A41A" w:rsidR="00644C2F" w:rsidRPr="00BF159B" w:rsidRDefault="00644C2F" w:rsidP="004927B4">
            <w:pPr>
              <w:cnfStyle w:val="000000010000" w:firstRow="0" w:lastRow="0" w:firstColumn="0" w:lastColumn="0" w:oddVBand="0" w:evenVBand="0" w:oddHBand="0" w:evenHBand="1" w:firstRowFirstColumn="0" w:firstRowLastColumn="0" w:lastRowFirstColumn="0" w:lastRowLastColumn="0"/>
              <w:rPr>
                <w:rStyle w:val="Strong"/>
                <w:b w:val="0"/>
                <w:bCs w:val="0"/>
              </w:rPr>
            </w:pPr>
            <w:r w:rsidRPr="004927B4">
              <w:rPr>
                <w:b/>
                <w:bCs/>
              </w:rPr>
              <w:t>EAV-12-02, EAV-12-03,</w:t>
            </w:r>
            <w:r w:rsidRPr="00C30B33">
              <w:t xml:space="preserve"> </w:t>
            </w:r>
            <w:r w:rsidRPr="00C30B33">
              <w:rPr>
                <w:rStyle w:val="Heading5Char"/>
                <w:bCs/>
                <w:szCs w:val="24"/>
              </w:rPr>
              <w:t>EAV-12-05</w:t>
            </w:r>
          </w:p>
        </w:tc>
        <w:tc>
          <w:tcPr>
            <w:tcW w:w="1000" w:type="pct"/>
          </w:tcPr>
          <w:p w14:paraId="731FC1A0" w14:textId="40DD99F4" w:rsidR="00644C2F" w:rsidRPr="00E20F4D" w:rsidRDefault="00644C2F" w:rsidP="004927B4">
            <w:pPr>
              <w:cnfStyle w:val="000000010000" w:firstRow="0" w:lastRow="0" w:firstColumn="0" w:lastColumn="0" w:oddVBand="0" w:evenVBand="0" w:oddHBand="0" w:evenHBand="1" w:firstRowFirstColumn="0" w:firstRowLastColumn="0" w:lastRowFirstColumn="0" w:lastRowLastColumn="0"/>
              <w:rPr>
                <w:rStyle w:val="Heading5Char"/>
              </w:rPr>
            </w:pPr>
            <w:r w:rsidRPr="00E20F4D">
              <w:rPr>
                <w:rStyle w:val="Heading5Char"/>
              </w:rPr>
              <w:t>EAV-12-04</w:t>
            </w:r>
            <w:r>
              <w:rPr>
                <w:rStyle w:val="Heading5Char"/>
              </w:rPr>
              <w:t>,</w:t>
            </w:r>
            <w:r w:rsidRPr="00D546AB">
              <w:rPr>
                <w:rStyle w:val="Heading5Char"/>
                <w:b w:val="0"/>
                <w:bCs/>
              </w:rPr>
              <w:t xml:space="preserve"> </w:t>
            </w:r>
            <w:r w:rsidRPr="00E20F4D">
              <w:rPr>
                <w:rStyle w:val="Heading5Char"/>
              </w:rPr>
              <w:t>EAV-12-05</w:t>
            </w:r>
            <w:r>
              <w:rPr>
                <w:rStyle w:val="Heading5Char"/>
              </w:rPr>
              <w:t>,</w:t>
            </w:r>
            <w:r>
              <w:t xml:space="preserve"> </w:t>
            </w:r>
            <w:r w:rsidRPr="00E20F4D">
              <w:rPr>
                <w:rStyle w:val="Heading5Char"/>
              </w:rPr>
              <w:t>EAV-12-06</w:t>
            </w:r>
          </w:p>
        </w:tc>
        <w:tc>
          <w:tcPr>
            <w:tcW w:w="1000" w:type="pct"/>
          </w:tcPr>
          <w:p w14:paraId="2D1D6DE9" w14:textId="1515746A" w:rsidR="00644C2F" w:rsidRPr="00BF159B" w:rsidRDefault="00644C2F" w:rsidP="004927B4">
            <w:pPr>
              <w:cnfStyle w:val="000000010000" w:firstRow="0" w:lastRow="0" w:firstColumn="0" w:lastColumn="0" w:oddVBand="0" w:evenVBand="0" w:oddHBand="0" w:evenHBand="1" w:firstRowFirstColumn="0" w:firstRowLastColumn="0" w:lastRowFirstColumn="0" w:lastRowLastColumn="0"/>
              <w:rPr>
                <w:rStyle w:val="Strong"/>
                <w:b w:val="0"/>
                <w:bCs w:val="0"/>
              </w:rPr>
            </w:pPr>
            <w:r w:rsidRPr="00E20F4D">
              <w:rPr>
                <w:rStyle w:val="Heading5Char"/>
              </w:rPr>
              <w:t>EAV</w:t>
            </w:r>
            <w:r>
              <w:rPr>
                <w:rStyle w:val="Heading5Char"/>
              </w:rPr>
              <w:t>-</w:t>
            </w:r>
            <w:r w:rsidRPr="00E20F4D">
              <w:rPr>
                <w:rStyle w:val="Heading5Char"/>
              </w:rPr>
              <w:t>12-01</w:t>
            </w:r>
            <w:r>
              <w:rPr>
                <w:rStyle w:val="Heading5Char"/>
              </w:rPr>
              <w:t>,</w:t>
            </w:r>
            <w:r>
              <w:t xml:space="preserve"> </w:t>
            </w:r>
            <w:r w:rsidRPr="00496EE1">
              <w:rPr>
                <w:rStyle w:val="Heading5Char"/>
              </w:rPr>
              <w:t>EAV-12-03</w:t>
            </w:r>
            <w:r>
              <w:rPr>
                <w:rStyle w:val="Heading5Char"/>
              </w:rPr>
              <w:t>,</w:t>
            </w:r>
            <w:r>
              <w:t xml:space="preserve"> </w:t>
            </w:r>
            <w:r w:rsidRPr="00496EE1">
              <w:rPr>
                <w:rStyle w:val="Heading5Char"/>
              </w:rPr>
              <w:t>EAV-12-05</w:t>
            </w:r>
          </w:p>
        </w:tc>
      </w:tr>
      <w:tr w:rsidR="00644C2F" w14:paraId="54A2BDA0" w14:textId="77777777" w:rsidTr="00644C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0" w:type="pct"/>
          </w:tcPr>
          <w:p w14:paraId="19EFA3B4" w14:textId="56AC97C0" w:rsidR="00644C2F" w:rsidRDefault="00644C2F" w:rsidP="00373B6B">
            <w:r>
              <w:t>Text(s) in focus</w:t>
            </w:r>
          </w:p>
        </w:tc>
        <w:tc>
          <w:tcPr>
            <w:tcW w:w="1000" w:type="pct"/>
          </w:tcPr>
          <w:p w14:paraId="1967EAEA" w14:textId="0619CBEF" w:rsidR="00644C2F" w:rsidRDefault="00644C2F" w:rsidP="001A5E4C">
            <w:pPr>
              <w:cnfStyle w:val="000000100000" w:firstRow="0" w:lastRow="0" w:firstColumn="0" w:lastColumn="0" w:oddVBand="0" w:evenVBand="0" w:oddHBand="1" w:evenHBand="0" w:firstRowFirstColumn="0" w:firstRowLastColumn="0" w:lastRowFirstColumn="0" w:lastRowLastColumn="0"/>
            </w:pPr>
            <w:r w:rsidRPr="00D9584C">
              <w:t>Flanagan R</w:t>
            </w:r>
            <w:r>
              <w:t xml:space="preserve"> ‘</w:t>
            </w:r>
            <w:r w:rsidRPr="00644C2F">
              <w:t>Question 7</w:t>
            </w:r>
            <w:r>
              <w:t>’</w:t>
            </w:r>
            <w:r w:rsidRPr="00D9584C">
              <w:t xml:space="preserve"> (</w:t>
            </w:r>
            <w:proofErr w:type="spellStart"/>
            <w:r w:rsidRPr="00D9584C">
              <w:t>n</w:t>
            </w:r>
            <w:r>
              <w:t>f</w:t>
            </w:r>
            <w:proofErr w:type="spellEnd"/>
            <w:r w:rsidRPr="00D9584C">
              <w:t>)</w:t>
            </w:r>
          </w:p>
        </w:tc>
        <w:tc>
          <w:tcPr>
            <w:tcW w:w="1000" w:type="pct"/>
          </w:tcPr>
          <w:p w14:paraId="148CA68F" w14:textId="5D12A4B7" w:rsidR="00644C2F" w:rsidRPr="00915CC7" w:rsidRDefault="00644C2F" w:rsidP="00915CC7">
            <w:pPr>
              <w:widowControl/>
              <w:mirrorIndents w:val="0"/>
              <w:cnfStyle w:val="000000100000" w:firstRow="0" w:lastRow="0" w:firstColumn="0" w:lastColumn="0" w:oddVBand="0" w:evenVBand="0" w:oddHBand="1" w:evenHBand="0" w:firstRowFirstColumn="0" w:firstRowLastColumn="0" w:lastRowFirstColumn="0" w:lastRowLastColumn="0"/>
            </w:pPr>
            <w:r w:rsidRPr="00915CC7">
              <w:t xml:space="preserve">Blake W </w:t>
            </w:r>
            <w:r w:rsidRPr="00915CC7">
              <w:rPr>
                <w:i/>
                <w:iCs/>
              </w:rPr>
              <w:t>The Complete Poems</w:t>
            </w:r>
            <w:r w:rsidRPr="00915CC7">
              <w:t xml:space="preserve"> (p) ‘To Morning’</w:t>
            </w:r>
            <w:r>
              <w:t>,</w:t>
            </w:r>
            <w:r w:rsidRPr="00915CC7">
              <w:t xml:space="preserve"> ‘The Sick Rose’, ‘The Tyger’, ‘The Human Abstract’, ‘A Poison Tree’, ‘Proverbs of Hell’, ‘The Book of </w:t>
            </w:r>
            <w:proofErr w:type="spellStart"/>
            <w:r w:rsidRPr="00915CC7">
              <w:t>Urizen</w:t>
            </w:r>
            <w:proofErr w:type="spellEnd"/>
            <w:r w:rsidRPr="00915CC7">
              <w:t>, Chapter I’</w:t>
            </w:r>
          </w:p>
          <w:p w14:paraId="42ABC12A" w14:textId="49DADC4F" w:rsidR="00644C2F" w:rsidRDefault="00644C2F" w:rsidP="00915CC7">
            <w:pPr>
              <w:cnfStyle w:val="000000100000" w:firstRow="0" w:lastRow="0" w:firstColumn="0" w:lastColumn="0" w:oddVBand="0" w:evenVBand="0" w:oddHBand="1" w:evenHBand="0" w:firstRowFirstColumn="0" w:firstRowLastColumn="0" w:lastRowFirstColumn="0" w:lastRowLastColumn="0"/>
            </w:pPr>
            <w:r w:rsidRPr="00915CC7">
              <w:t xml:space="preserve">Tokarczuk O </w:t>
            </w:r>
            <w:r>
              <w:t>‘</w:t>
            </w:r>
            <w:r w:rsidRPr="00644C2F">
              <w:t>Drive Your Plow Over the Bones of the Dead</w:t>
            </w:r>
            <w:r>
              <w:t>’</w:t>
            </w:r>
            <w:r w:rsidRPr="00915CC7">
              <w:t xml:space="preserve"> (pf)</w:t>
            </w:r>
          </w:p>
        </w:tc>
        <w:tc>
          <w:tcPr>
            <w:tcW w:w="1000" w:type="pct"/>
          </w:tcPr>
          <w:p w14:paraId="2D9DE985" w14:textId="77777777" w:rsidR="00644C2F" w:rsidRPr="00A20AB0" w:rsidRDefault="00644C2F" w:rsidP="00644C2F">
            <w:pPr>
              <w:widowControl/>
              <w:mirrorIndents w:val="0"/>
              <w:cnfStyle w:val="000000100000" w:firstRow="0" w:lastRow="0" w:firstColumn="0" w:lastColumn="0" w:oddVBand="0" w:evenVBand="0" w:oddHBand="1" w:evenHBand="0" w:firstRowFirstColumn="0" w:firstRowLastColumn="0" w:lastRowFirstColumn="0" w:lastRowLastColumn="0"/>
            </w:pPr>
            <w:r w:rsidRPr="00A20AB0">
              <w:t>A range of short texts and extracts from:</w:t>
            </w:r>
          </w:p>
          <w:p w14:paraId="1E1464EA" w14:textId="3CC29B84" w:rsidR="00644C2F" w:rsidRPr="00A20AB0" w:rsidRDefault="00644C2F" w:rsidP="00644C2F">
            <w:pPr>
              <w:pStyle w:val="ListBullet"/>
              <w:cnfStyle w:val="000000100000" w:firstRow="0" w:lastRow="0" w:firstColumn="0" w:lastColumn="0" w:oddVBand="0" w:evenVBand="0" w:oddHBand="1" w:evenHBand="0" w:firstRowFirstColumn="0" w:firstRowLastColumn="0" w:lastRowFirstColumn="0" w:lastRowLastColumn="0"/>
            </w:pPr>
            <w:r w:rsidRPr="00A20AB0">
              <w:t xml:space="preserve">Saunders M </w:t>
            </w:r>
            <w:r w:rsidRPr="00A20AB0">
              <w:rPr>
                <w:bCs/>
              </w:rPr>
              <w:t xml:space="preserve">‘Overture’ </w:t>
            </w:r>
            <w:r>
              <w:rPr>
                <w:bCs/>
              </w:rPr>
              <w:t>in</w:t>
            </w:r>
            <w:r w:rsidRPr="00A20AB0">
              <w:rPr>
                <w:bCs/>
              </w:rPr>
              <w:t xml:space="preserve"> </w:t>
            </w:r>
            <w:r w:rsidRPr="00A20AB0">
              <w:rPr>
                <w:i/>
                <w:iCs/>
              </w:rPr>
              <w:t xml:space="preserve">This </w:t>
            </w:r>
            <w:r>
              <w:rPr>
                <w:i/>
                <w:iCs/>
              </w:rPr>
              <w:t>A</w:t>
            </w:r>
            <w:r w:rsidRPr="00A20AB0">
              <w:rPr>
                <w:i/>
                <w:iCs/>
              </w:rPr>
              <w:t xml:space="preserve">ll </w:t>
            </w:r>
            <w:r>
              <w:rPr>
                <w:i/>
                <w:iCs/>
              </w:rPr>
              <w:t>C</w:t>
            </w:r>
            <w:r w:rsidRPr="00A20AB0">
              <w:rPr>
                <w:i/>
                <w:iCs/>
              </w:rPr>
              <w:t xml:space="preserve">ome </w:t>
            </w:r>
            <w:r>
              <w:rPr>
                <w:i/>
                <w:iCs/>
              </w:rPr>
              <w:t>B</w:t>
            </w:r>
            <w:r w:rsidRPr="00A20AB0">
              <w:rPr>
                <w:i/>
                <w:iCs/>
              </w:rPr>
              <w:t xml:space="preserve">ack </w:t>
            </w:r>
            <w:r>
              <w:rPr>
                <w:i/>
                <w:iCs/>
              </w:rPr>
              <w:t>N</w:t>
            </w:r>
            <w:r w:rsidRPr="00A20AB0">
              <w:rPr>
                <w:i/>
                <w:iCs/>
              </w:rPr>
              <w:t>ow</w:t>
            </w:r>
            <w:r w:rsidRPr="00A20AB0">
              <w:t xml:space="preserve"> (</w:t>
            </w:r>
            <w:proofErr w:type="spellStart"/>
            <w:r w:rsidRPr="00A20AB0">
              <w:t>nf</w:t>
            </w:r>
            <w:proofErr w:type="spellEnd"/>
            <w:r w:rsidRPr="00A20AB0">
              <w:t>)</w:t>
            </w:r>
          </w:p>
          <w:p w14:paraId="451ED095" w14:textId="0F70376F" w:rsidR="00644C2F" w:rsidRPr="00BC6FBA" w:rsidRDefault="00644C2F" w:rsidP="00644C2F">
            <w:pPr>
              <w:pStyle w:val="Style1"/>
              <w:cnfStyle w:val="000000100000" w:firstRow="0" w:lastRow="0" w:firstColumn="0" w:lastColumn="0" w:oddVBand="0" w:evenVBand="0" w:oddHBand="1" w:evenHBand="0" w:firstRowFirstColumn="0" w:firstRowLastColumn="0" w:lastRowFirstColumn="0" w:lastRowLastColumn="0"/>
            </w:pPr>
            <w:r w:rsidRPr="00A20AB0">
              <w:t xml:space="preserve">Winch TJ </w:t>
            </w:r>
            <w:r>
              <w:t>‘</w:t>
            </w:r>
            <w:r w:rsidRPr="00644C2F">
              <w:t>The Yield</w:t>
            </w:r>
            <w:r>
              <w:t>’</w:t>
            </w:r>
            <w:r w:rsidRPr="00A20AB0">
              <w:t xml:space="preserve"> (pf)</w:t>
            </w:r>
          </w:p>
        </w:tc>
        <w:tc>
          <w:tcPr>
            <w:tcW w:w="1000" w:type="pct"/>
          </w:tcPr>
          <w:p w14:paraId="521E3DE6" w14:textId="10D4FCB5" w:rsidR="00644C2F" w:rsidRDefault="00644C2F" w:rsidP="008F4305">
            <w:pPr>
              <w:cnfStyle w:val="000000100000" w:firstRow="0" w:lastRow="0" w:firstColumn="0" w:lastColumn="0" w:oddVBand="0" w:evenVBand="0" w:oddHBand="1" w:evenHBand="0" w:firstRowFirstColumn="0" w:firstRowLastColumn="0" w:lastRowFirstColumn="0" w:lastRowLastColumn="0"/>
            </w:pPr>
            <w:r w:rsidRPr="00BC6FBA">
              <w:t>Shakespeare W</w:t>
            </w:r>
            <w:r>
              <w:t xml:space="preserve"> ‘</w:t>
            </w:r>
            <w:r w:rsidRPr="00644C2F">
              <w:t>King Henry IV, Part 1</w:t>
            </w:r>
            <w:r>
              <w:t>’</w:t>
            </w:r>
            <w:r w:rsidRPr="00492C58">
              <w:t xml:space="preserve"> </w:t>
            </w:r>
            <w:r>
              <w:t>(d)</w:t>
            </w:r>
          </w:p>
        </w:tc>
      </w:tr>
      <w:tr w:rsidR="00644C2F" w14:paraId="4160F907" w14:textId="77777777" w:rsidTr="00644C2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0" w:type="pct"/>
          </w:tcPr>
          <w:p w14:paraId="73C911E2" w14:textId="49A72BBB" w:rsidR="00644C2F" w:rsidRDefault="00644C2F" w:rsidP="00373B6B">
            <w:r>
              <w:lastRenderedPageBreak/>
              <w:t>Modes assessed</w:t>
            </w:r>
          </w:p>
        </w:tc>
        <w:tc>
          <w:tcPr>
            <w:tcW w:w="1000" w:type="pct"/>
          </w:tcPr>
          <w:p w14:paraId="03BFF3DB" w14:textId="0D9C775D" w:rsidR="00644C2F" w:rsidRDefault="00644C2F" w:rsidP="00373B6B">
            <w:pPr>
              <w:cnfStyle w:val="000000010000" w:firstRow="0" w:lastRow="0" w:firstColumn="0" w:lastColumn="0" w:oddVBand="0" w:evenVBand="0" w:oddHBand="0" w:evenHBand="1" w:firstRowFirstColumn="0" w:firstRowLastColumn="0" w:lastRowFirstColumn="0" w:lastRowLastColumn="0"/>
            </w:pPr>
            <w:r>
              <w:t>Reading; Writing; Representing; Speaking; Listening</w:t>
            </w:r>
          </w:p>
        </w:tc>
        <w:tc>
          <w:tcPr>
            <w:tcW w:w="1000" w:type="pct"/>
          </w:tcPr>
          <w:p w14:paraId="75FAC9A2" w14:textId="65315F76" w:rsidR="00644C2F" w:rsidRDefault="00644C2F" w:rsidP="00373B6B">
            <w:pPr>
              <w:cnfStyle w:val="000000010000" w:firstRow="0" w:lastRow="0" w:firstColumn="0" w:lastColumn="0" w:oddVBand="0" w:evenVBand="0" w:oddHBand="0" w:evenHBand="1" w:firstRowFirstColumn="0" w:firstRowLastColumn="0" w:lastRowFirstColumn="0" w:lastRowLastColumn="0"/>
            </w:pPr>
            <w:r>
              <w:t>Reading; Writing; Representing</w:t>
            </w:r>
          </w:p>
        </w:tc>
        <w:tc>
          <w:tcPr>
            <w:tcW w:w="1000" w:type="pct"/>
          </w:tcPr>
          <w:p w14:paraId="62A55911" w14:textId="2A356BFB" w:rsidR="00644C2F" w:rsidRDefault="00644C2F" w:rsidP="00373B6B">
            <w:pPr>
              <w:cnfStyle w:val="000000010000" w:firstRow="0" w:lastRow="0" w:firstColumn="0" w:lastColumn="0" w:oddVBand="0" w:evenVBand="0" w:oddHBand="0" w:evenHBand="1" w:firstRowFirstColumn="0" w:firstRowLastColumn="0" w:lastRowFirstColumn="0" w:lastRowLastColumn="0"/>
            </w:pPr>
            <w:r>
              <w:t>Reading; Writing; Representing</w:t>
            </w:r>
          </w:p>
        </w:tc>
        <w:tc>
          <w:tcPr>
            <w:tcW w:w="1000" w:type="pct"/>
          </w:tcPr>
          <w:p w14:paraId="31164B15" w14:textId="60E64DE8" w:rsidR="00644C2F" w:rsidRDefault="00644C2F" w:rsidP="00373B6B">
            <w:pPr>
              <w:cnfStyle w:val="000000010000" w:firstRow="0" w:lastRow="0" w:firstColumn="0" w:lastColumn="0" w:oddVBand="0" w:evenVBand="0" w:oddHBand="0" w:evenHBand="1" w:firstRowFirstColumn="0" w:firstRowLastColumn="0" w:lastRowFirstColumn="0" w:lastRowLastColumn="0"/>
            </w:pPr>
            <w:r>
              <w:t>Reading; Writing; Representing</w:t>
            </w:r>
          </w:p>
        </w:tc>
      </w:tr>
    </w:tbl>
    <w:p w14:paraId="0F6DD476" w14:textId="77777777" w:rsidR="00DB61D3" w:rsidRDefault="00DB61D3">
      <w:pPr>
        <w:suppressAutoHyphens w:val="0"/>
        <w:spacing w:before="0" w:after="160" w:line="259" w:lineRule="auto"/>
        <w:rPr>
          <w:rFonts w:eastAsiaTheme="majorEastAsia"/>
          <w:bCs/>
          <w:color w:val="002664"/>
          <w:sz w:val="40"/>
          <w:szCs w:val="52"/>
        </w:rPr>
      </w:pPr>
      <w:bookmarkStart w:id="14" w:name="_Toc190434563"/>
      <w:r>
        <w:br w:type="page"/>
      </w:r>
    </w:p>
    <w:p w14:paraId="7F62F516" w14:textId="6551D539" w:rsidR="001259C3" w:rsidRPr="009F247B" w:rsidRDefault="001259C3" w:rsidP="004C3D2F">
      <w:pPr>
        <w:pStyle w:val="Heading1"/>
        <w:spacing w:after="0"/>
      </w:pPr>
      <w:bookmarkStart w:id="15" w:name="_Toc224042269"/>
      <w:r w:rsidRPr="009F247B">
        <w:lastRenderedPageBreak/>
        <w:t>The English curriculum 7–12 team</w:t>
      </w:r>
      <w:bookmarkEnd w:id="14"/>
      <w:bookmarkEnd w:id="15"/>
    </w:p>
    <w:p w14:paraId="7E89997E" w14:textId="77777777" w:rsidR="008D4B90" w:rsidRDefault="008D4B90" w:rsidP="008D4B90">
      <w:bookmarkStart w:id="16" w:name="_Toc190434564"/>
      <w:r w:rsidRPr="00A6650D">
        <w:t>The English curriculum 7–12 team provides support for the delivery of the English curriculum 7–12 in NSW Department of Education high schools.</w:t>
      </w:r>
      <w:r>
        <w:t xml:space="preserve"> </w:t>
      </w:r>
      <w:r w:rsidRPr="009228AB">
        <w:t xml:space="preserve">If you have any questions regarding the use of material available or would like additional support, please contact the English curriculum team by emailing </w:t>
      </w:r>
      <w:hyperlink r:id="rId24">
        <w:r w:rsidRPr="4FA21EE0">
          <w:rPr>
            <w:rStyle w:val="Hyperlink"/>
          </w:rPr>
          <w:t>English.curriculum@det.nsw.edu.au</w:t>
        </w:r>
      </w:hyperlink>
      <w:r>
        <w:t>.</w:t>
      </w:r>
    </w:p>
    <w:p w14:paraId="1626BE80" w14:textId="7C0B9CD0" w:rsidR="002807D8" w:rsidRDefault="002807D8" w:rsidP="002807D8">
      <w:pPr>
        <w:pStyle w:val="Heading2"/>
      </w:pPr>
      <w:bookmarkStart w:id="17" w:name="_Toc224042270"/>
      <w:r>
        <w:t>Support and alignment</w:t>
      </w:r>
      <w:bookmarkEnd w:id="16"/>
      <w:bookmarkEnd w:id="17"/>
    </w:p>
    <w:p w14:paraId="3BD811F2" w14:textId="784039EB" w:rsidR="001259C3" w:rsidRDefault="001259C3" w:rsidP="001259C3">
      <w:r w:rsidRPr="003D5507">
        <w:rPr>
          <w:rStyle w:val="Strong"/>
        </w:rPr>
        <w:t>Alignment to system priorities and/or needs</w:t>
      </w:r>
      <w:r>
        <w:t>:</w:t>
      </w:r>
      <w:r w:rsidRPr="00D06D3A">
        <w:t xml:space="preserve"> </w:t>
      </w:r>
      <w:r w:rsidR="00087B97">
        <w:t>t</w:t>
      </w:r>
      <w:r w:rsidR="00087B97">
        <w:rPr>
          <w:rFonts w:eastAsia="Arial"/>
        </w:rPr>
        <w:t>his</w:t>
      </w:r>
      <w:r w:rsidR="00087B97" w:rsidRPr="00534E99">
        <w:rPr>
          <w:rFonts w:eastAsia="Arial"/>
        </w:rPr>
        <w:t xml:space="preserve"> resource is evidence-based, as outlined below</w:t>
      </w:r>
      <w:r w:rsidR="00087B97">
        <w:rPr>
          <w:rFonts w:eastAsia="Arial"/>
        </w:rPr>
        <w:t xml:space="preserve"> and supports English curriculum leaders to advance equitable outcomes, opportunities and experiences for their students. </w:t>
      </w:r>
      <w:r w:rsidR="00087B97" w:rsidRPr="000A38BC">
        <w:rPr>
          <w:rFonts w:eastAsia="Arial"/>
        </w:rPr>
        <w:t>It also provides guidance that enhances the delivery of outstanding leadership</w:t>
      </w:r>
      <w:r w:rsidR="00087B97">
        <w:rPr>
          <w:rFonts w:eastAsia="Arial"/>
        </w:rPr>
        <w:t xml:space="preserve"> and</w:t>
      </w:r>
      <w:r w:rsidR="00087B97" w:rsidRPr="000A38BC">
        <w:rPr>
          <w:rFonts w:eastAsia="Arial"/>
        </w:rPr>
        <w:t xml:space="preserve"> </w:t>
      </w:r>
      <w:r w:rsidR="00087B97">
        <w:rPr>
          <w:rFonts w:eastAsia="Arial"/>
        </w:rPr>
        <w:t>supports the planning of</w:t>
      </w:r>
      <w:r w:rsidRPr="00D06D3A">
        <w:t xml:space="preserve"> </w:t>
      </w:r>
      <w:hyperlink r:id="rId25" w:history="1">
        <w:r w:rsidR="00087B97" w:rsidRPr="00960055">
          <w:rPr>
            <w:rStyle w:val="Hyperlink"/>
            <w:rFonts w:eastAsia="Arial"/>
          </w:rPr>
          <w:t>explicit teaching</w:t>
        </w:r>
      </w:hyperlink>
      <w:r w:rsidRPr="00D06D3A">
        <w:t xml:space="preserve"> practices as per the goals of </w:t>
      </w:r>
      <w:hyperlink r:id="rId26">
        <w:r w:rsidR="00C2186F">
          <w:rPr>
            <w:rStyle w:val="Hyperlink"/>
          </w:rPr>
          <w:t xml:space="preserve">Our </w:t>
        </w:r>
        <w:r w:rsidRPr="748D3D7A">
          <w:rPr>
            <w:rStyle w:val="Hyperlink"/>
          </w:rPr>
          <w:t>Plan for NSW Public Education</w:t>
        </w:r>
      </w:hyperlink>
      <w:r w:rsidRPr="748D3D7A">
        <w:t>.</w:t>
      </w:r>
      <w:r w:rsidRPr="00D06D3A">
        <w:t xml:space="preserve"> It is an example of </w:t>
      </w:r>
      <w:hyperlink r:id="rId27">
        <w:r w:rsidRPr="748D3D7A">
          <w:rPr>
            <w:rStyle w:val="Hyperlink"/>
          </w:rPr>
          <w:t>Universal Design for Learning</w:t>
        </w:r>
      </w:hyperlink>
      <w:r w:rsidRPr="00D06D3A">
        <w:t xml:space="preserve"> and aligns to the </w:t>
      </w:r>
      <w:hyperlink r:id="rId28">
        <w:r w:rsidRPr="748D3D7A">
          <w:rPr>
            <w:rStyle w:val="Hyperlink"/>
          </w:rPr>
          <w:t>School Excellence</w:t>
        </w:r>
      </w:hyperlink>
      <w:r w:rsidR="00C2186F">
        <w:t xml:space="preserve"> </w:t>
      </w:r>
      <w:r w:rsidR="00662BC7">
        <w:t>p</w:t>
      </w:r>
      <w:r w:rsidR="00C2186F">
        <w:t>olicy</w:t>
      </w:r>
      <w:r w:rsidRPr="748D3D7A">
        <w:t>.</w:t>
      </w:r>
      <w:r w:rsidRPr="00D06D3A">
        <w:t xml:space="preserve"> </w:t>
      </w:r>
      <w:r w:rsidR="00087B97">
        <w:rPr>
          <w:rFonts w:eastAsia="Arial"/>
        </w:rPr>
        <w:t>It is designed to support school and curriculum leaders as they plan syllabus implementation. It can be used during the design and delivery of collaborative curriculum planning, monitoring and evaluation.</w:t>
      </w:r>
    </w:p>
    <w:p w14:paraId="3AD7D8BE" w14:textId="0C657D77" w:rsidR="00F0265B" w:rsidRDefault="00F0265B" w:rsidP="001259C3">
      <w:pPr>
        <w:rPr>
          <w:rStyle w:val="Strong"/>
        </w:rPr>
      </w:pPr>
      <w:r w:rsidRPr="00F0265B">
        <w:rPr>
          <w:rStyle w:val="Strong"/>
        </w:rPr>
        <w:t>Alignment to the School Excellence Framework</w:t>
      </w:r>
      <w:r w:rsidRPr="008D4B90">
        <w:rPr>
          <w:rStyle w:val="Strong"/>
          <w:b w:val="0"/>
          <w:bCs w:val="0"/>
        </w:rPr>
        <w:t>:</w:t>
      </w:r>
      <w:r w:rsidRPr="00F0265B">
        <w:rPr>
          <w:rStyle w:val="Strong"/>
        </w:rPr>
        <w:t xml:space="preserve"> </w:t>
      </w:r>
      <w:r w:rsidRPr="00F0265B">
        <w:t xml:space="preserve">this resource aligns with the </w:t>
      </w:r>
      <w:hyperlink r:id="rId29" w:history="1">
        <w:r w:rsidRPr="00F0265B">
          <w:rPr>
            <w:rStyle w:val="Hyperlink"/>
          </w:rPr>
          <w:t>School Excellence Framework</w:t>
        </w:r>
      </w:hyperlink>
      <w:r w:rsidRPr="00F0265B">
        <w:t xml:space="preserve"> </w:t>
      </w:r>
      <w:r w:rsidR="00B62FD5" w:rsidRPr="00080C71">
        <w:t>Leading domain – Educational leadership and the Learning domain – Curriculum as it models syllabus-aligned programming and assessment planning. It provides strategies for engaging in collaborative curriculum planning.</w:t>
      </w:r>
    </w:p>
    <w:p w14:paraId="765C4177" w14:textId="6BFB9792" w:rsidR="001259C3" w:rsidRDefault="001259C3" w:rsidP="001259C3">
      <w:r w:rsidRPr="008B3DBF">
        <w:rPr>
          <w:rStyle w:val="Strong"/>
        </w:rPr>
        <w:t>Alignment to Australian Professional Standards</w:t>
      </w:r>
      <w:r w:rsidR="006F1CAA">
        <w:rPr>
          <w:rStyle w:val="Strong"/>
        </w:rPr>
        <w:t xml:space="preserve"> for Teachers</w:t>
      </w:r>
      <w:r w:rsidRPr="008B3DBF">
        <w:t xml:space="preserve">: this resource supports teachers to address </w:t>
      </w:r>
      <w:hyperlink r:id="rId30">
        <w:r w:rsidR="00932EFF">
          <w:rPr>
            <w:rStyle w:val="Hyperlink"/>
          </w:rPr>
          <w:t>Proficient T</w:t>
        </w:r>
        <w:r w:rsidR="00F5100E">
          <w:rPr>
            <w:rStyle w:val="Hyperlink"/>
          </w:rPr>
          <w:t>e</w:t>
        </w:r>
        <w:r w:rsidR="00932EFF">
          <w:rPr>
            <w:rStyle w:val="Hyperlink"/>
          </w:rPr>
          <w:t>acher Standard Descriptors</w:t>
        </w:r>
      </w:hyperlink>
      <w:r w:rsidRPr="008B3DBF">
        <w:t xml:space="preserve"> </w:t>
      </w:r>
      <w:r w:rsidR="00326014">
        <w:t>5.1.2</w:t>
      </w:r>
      <w:r w:rsidR="00B62FD5">
        <w:t>,</w:t>
      </w:r>
      <w:r w:rsidR="00326014">
        <w:t xml:space="preserve"> 5.1.4</w:t>
      </w:r>
      <w:r w:rsidR="00B62FD5">
        <w:t>,</w:t>
      </w:r>
      <w:r>
        <w:t xml:space="preserve"> 7.2.2</w:t>
      </w:r>
      <w:r w:rsidR="00B62FD5">
        <w:t>,</w:t>
      </w:r>
      <w:r>
        <w:t xml:space="preserve"> 7.2.4</w:t>
      </w:r>
      <w:r w:rsidRPr="008B3DBF">
        <w:t xml:space="preserve"> as it provides an example of how to use syllabus</w:t>
      </w:r>
      <w:r w:rsidR="00326014">
        <w:t xml:space="preserve"> </w:t>
      </w:r>
      <w:r w:rsidRPr="008B3DBF">
        <w:t>requirements in the planning, design, implementation and review of coherent and well-sequenced programming and assessment plans.</w:t>
      </w:r>
    </w:p>
    <w:p w14:paraId="02F17E83" w14:textId="13346240" w:rsidR="00B62FD5" w:rsidRPr="00A6650D" w:rsidRDefault="00B62FD5" w:rsidP="001259C3">
      <w:r w:rsidRPr="00E14BDC">
        <w:rPr>
          <w:b/>
          <w:bCs/>
        </w:rPr>
        <w:t>Assessment</w:t>
      </w:r>
      <w:r w:rsidRPr="00E14BDC">
        <w:t xml:space="preserve">: further advice to support formative assessment is available on the </w:t>
      </w:r>
      <w:hyperlink r:id="rId31" w:history="1">
        <w:r w:rsidRPr="00E14BDC">
          <w:rPr>
            <w:rStyle w:val="Hyperlink"/>
          </w:rPr>
          <w:t>Planning, programming and assessing 7–12</w:t>
        </w:r>
      </w:hyperlink>
      <w:r w:rsidRPr="00E14BDC">
        <w:t xml:space="preserve"> webpage.</w:t>
      </w:r>
    </w:p>
    <w:p w14:paraId="4C485AE8" w14:textId="084A6761" w:rsidR="001259C3" w:rsidRDefault="001259C3" w:rsidP="001259C3">
      <w:r w:rsidRPr="003755DB">
        <w:rPr>
          <w:rStyle w:val="Strong"/>
        </w:rPr>
        <w:t xml:space="preserve">Consulted </w:t>
      </w:r>
      <w:r w:rsidRPr="00915CC7">
        <w:rPr>
          <w:rStyle w:val="Strong"/>
        </w:rPr>
        <w:t>with</w:t>
      </w:r>
      <w:r w:rsidRPr="00915CC7">
        <w:t xml:space="preserve">: </w:t>
      </w:r>
      <w:r w:rsidR="00C54F92" w:rsidRPr="00915CC7">
        <w:t xml:space="preserve">Secondary </w:t>
      </w:r>
      <w:r w:rsidRPr="00915CC7">
        <w:t xml:space="preserve">Curriculum </w:t>
      </w:r>
      <w:r w:rsidR="00B62FD5">
        <w:t xml:space="preserve">and Multicultural Education </w:t>
      </w:r>
      <w:r w:rsidRPr="00915CC7">
        <w:t>subject matter experts and teachers and head teachers from across NSW.</w:t>
      </w:r>
    </w:p>
    <w:p w14:paraId="226F4A96" w14:textId="09C4C6CF" w:rsidR="00D65ABA" w:rsidRDefault="00D65ABA" w:rsidP="001259C3">
      <w:pPr>
        <w:rPr>
          <w:rStyle w:val="Strong"/>
        </w:rPr>
      </w:pPr>
      <w:r>
        <w:rPr>
          <w:rStyle w:val="Strong"/>
        </w:rPr>
        <w:lastRenderedPageBreak/>
        <w:t>Differentiation</w:t>
      </w:r>
      <w:r w:rsidRPr="00B62FD5">
        <w:rPr>
          <w:rStyle w:val="Strong"/>
          <w:b w:val="0"/>
          <w:bCs w:val="0"/>
        </w:rPr>
        <w:t>:</w:t>
      </w:r>
      <w:r w:rsidR="00300F5C" w:rsidRPr="00300F5C">
        <w:t xml:space="preserve"> </w:t>
      </w:r>
      <w:r w:rsidR="00300F5C">
        <w:t>f</w:t>
      </w:r>
      <w:r w:rsidR="00300F5C">
        <w:rPr>
          <w:rFonts w:eastAsia="Arial"/>
        </w:rPr>
        <w:t>urther advice to support Aboriginal and</w:t>
      </w:r>
      <w:r w:rsidR="00062391">
        <w:rPr>
          <w:rFonts w:eastAsia="Arial"/>
        </w:rPr>
        <w:t>/or</w:t>
      </w:r>
      <w:r w:rsidR="00300F5C">
        <w:rPr>
          <w:rFonts w:eastAsia="Arial"/>
        </w:rPr>
        <w:t xml:space="preserve"> Torres Strait Islander students, </w:t>
      </w:r>
      <w:r w:rsidR="004A29F6">
        <w:rPr>
          <w:rFonts w:eastAsia="Arial"/>
        </w:rPr>
        <w:t>students learning English as an additional language or dialect (</w:t>
      </w:r>
      <w:r w:rsidR="00300F5C">
        <w:rPr>
          <w:rFonts w:eastAsia="Arial"/>
        </w:rPr>
        <w:t>EAL</w:t>
      </w:r>
      <w:r w:rsidR="00A00EB9">
        <w:rPr>
          <w:rFonts w:eastAsia="Arial"/>
        </w:rPr>
        <w:t>/</w:t>
      </w:r>
      <w:r w:rsidR="00300F5C">
        <w:rPr>
          <w:rFonts w:eastAsia="Arial"/>
        </w:rPr>
        <w:t>D</w:t>
      </w:r>
      <w:r w:rsidR="004A29F6">
        <w:rPr>
          <w:rFonts w:eastAsia="Arial"/>
        </w:rPr>
        <w:t>),</w:t>
      </w:r>
      <w:r w:rsidR="00300F5C">
        <w:rPr>
          <w:rFonts w:eastAsia="Arial"/>
        </w:rPr>
        <w:t xml:space="preserve"> students with disability and/or additional needs and High Potential and gifted students can be found on the </w:t>
      </w:r>
      <w:hyperlink r:id="rId32">
        <w:r w:rsidR="00492C58">
          <w:rPr>
            <w:rStyle w:val="Hyperlink"/>
            <w:rFonts w:eastAsia="Arial"/>
          </w:rPr>
          <w:t>Planning programming and assessing 7–12</w:t>
        </w:r>
      </w:hyperlink>
      <w:r w:rsidR="00300F5C">
        <w:rPr>
          <w:rFonts w:eastAsia="Arial"/>
        </w:rPr>
        <w:t xml:space="preserve"> webpage</w:t>
      </w:r>
      <w:r w:rsidR="00185115">
        <w:rPr>
          <w:rFonts w:eastAsia="Arial"/>
        </w:rPr>
        <w:t>.</w:t>
      </w:r>
    </w:p>
    <w:p w14:paraId="0ED446AF" w14:textId="0A600124" w:rsidR="001259C3" w:rsidRDefault="001259C3" w:rsidP="001259C3">
      <w:r w:rsidRPr="003755DB">
        <w:rPr>
          <w:rStyle w:val="Strong"/>
        </w:rPr>
        <w:t>NSW Syllabus</w:t>
      </w:r>
      <w:r>
        <w:t>:</w:t>
      </w:r>
      <w:r w:rsidRPr="009A5CC3">
        <w:t xml:space="preserve"> </w:t>
      </w:r>
      <w:hyperlink r:id="rId33" w:history="1">
        <w:r w:rsidR="005E7CCA" w:rsidRPr="00EE2E58">
          <w:rPr>
            <w:rStyle w:val="Hyperlink"/>
          </w:rPr>
          <w:t>English Advanced 11–12 Syllabus</w:t>
        </w:r>
      </w:hyperlink>
      <w:r w:rsidRPr="009A5CC3">
        <w:t xml:space="preserve"> </w:t>
      </w:r>
      <w:r w:rsidR="00B62FD5">
        <w:t xml:space="preserve">(NESA </w:t>
      </w:r>
      <w:r w:rsidR="008E2FD2">
        <w:t>2024</w:t>
      </w:r>
      <w:r w:rsidR="00B62FD5">
        <w:t>)</w:t>
      </w:r>
    </w:p>
    <w:p w14:paraId="68C3B30E" w14:textId="20188B49" w:rsidR="00D65ABA" w:rsidRDefault="00D65ABA" w:rsidP="001259C3">
      <w:pPr>
        <w:rPr>
          <w:rStyle w:val="Strong"/>
        </w:rPr>
      </w:pPr>
      <w:r>
        <w:rPr>
          <w:rStyle w:val="Strong"/>
        </w:rPr>
        <w:t>Author</w:t>
      </w:r>
      <w:r w:rsidR="002678C9" w:rsidRPr="00B62FD5">
        <w:rPr>
          <w:rStyle w:val="Strong"/>
          <w:b w:val="0"/>
          <w:bCs w:val="0"/>
        </w:rPr>
        <w:t xml:space="preserve">: </w:t>
      </w:r>
      <w:r w:rsidR="006933EF" w:rsidRPr="6AFCE6A2">
        <w:rPr>
          <w:rFonts w:eastAsia="Arial"/>
        </w:rPr>
        <w:t>English curriculum 7</w:t>
      </w:r>
      <w:r w:rsidR="00492C58" w:rsidRPr="00C06C9B">
        <w:t>–</w:t>
      </w:r>
      <w:r w:rsidR="006933EF" w:rsidRPr="6AFCE6A2">
        <w:rPr>
          <w:rFonts w:eastAsia="Arial"/>
        </w:rPr>
        <w:t>12 team</w:t>
      </w:r>
    </w:p>
    <w:p w14:paraId="00A8573C" w14:textId="68A434C0" w:rsidR="001259C3" w:rsidRDefault="001259C3" w:rsidP="001259C3">
      <w:r w:rsidRPr="00607B27">
        <w:rPr>
          <w:rStyle w:val="Strong"/>
        </w:rPr>
        <w:t>Publisher</w:t>
      </w:r>
      <w:r>
        <w:t xml:space="preserve">: </w:t>
      </w:r>
      <w:r w:rsidRPr="00A9253F">
        <w:t>State of NSW, Department of Education</w:t>
      </w:r>
    </w:p>
    <w:p w14:paraId="35130A90" w14:textId="7E88A3A8" w:rsidR="00D65ABA" w:rsidRDefault="00D65ABA" w:rsidP="001259C3">
      <w:pPr>
        <w:rPr>
          <w:b/>
          <w:bCs/>
        </w:rPr>
      </w:pPr>
      <w:r>
        <w:rPr>
          <w:b/>
          <w:bCs/>
        </w:rPr>
        <w:t>Resource</w:t>
      </w:r>
      <w:r w:rsidR="002B2B9A" w:rsidRPr="00B62FD5">
        <w:t xml:space="preserve">: </w:t>
      </w:r>
      <w:r w:rsidR="008A0388" w:rsidRPr="008A0388">
        <w:t>English Advanced 11–12</w:t>
      </w:r>
      <w:r w:rsidR="008A0388" w:rsidRPr="00450845">
        <w:t xml:space="preserve"> </w:t>
      </w:r>
      <w:r w:rsidR="00450845">
        <w:t xml:space="preserve">sample </w:t>
      </w:r>
      <w:r w:rsidR="002678C9" w:rsidRPr="002678C9">
        <w:t>assessment schedule</w:t>
      </w:r>
    </w:p>
    <w:p w14:paraId="552739FD" w14:textId="02B69C14" w:rsidR="001259C3" w:rsidRDefault="001259C3" w:rsidP="001259C3">
      <w:r>
        <w:rPr>
          <w:b/>
          <w:bCs/>
        </w:rPr>
        <w:t>Related resources</w:t>
      </w:r>
      <w:r>
        <w:t xml:space="preserve">: </w:t>
      </w:r>
      <w:r w:rsidRPr="001A2E36">
        <w:t xml:space="preserve">further resources to support programming and assessment can be found </w:t>
      </w:r>
      <w:r w:rsidR="00450845" w:rsidRPr="00450845">
        <w:t>at</w:t>
      </w:r>
      <w:r w:rsidR="00450845">
        <w:t xml:space="preserve"> </w:t>
      </w:r>
      <w:r w:rsidR="00450845" w:rsidRPr="00450845">
        <w:t>Planning, programming and assessing English 11–12</w:t>
      </w:r>
      <w:r w:rsidRPr="001A2E36">
        <w:t>.</w:t>
      </w:r>
    </w:p>
    <w:p w14:paraId="5CE88AA8" w14:textId="304579BC" w:rsidR="001259C3" w:rsidRDefault="001259C3" w:rsidP="001259C3">
      <w:r w:rsidRPr="00AA64A5">
        <w:rPr>
          <w:rStyle w:val="Strong"/>
        </w:rPr>
        <w:t>Professional learning</w:t>
      </w:r>
      <w:r>
        <w:t xml:space="preserve">: </w:t>
      </w:r>
      <w:r w:rsidRPr="00FD1D35">
        <w:t xml:space="preserve">relevant Professional Learning is available on the </w:t>
      </w:r>
      <w:hyperlink r:id="rId34" w:history="1">
        <w:r w:rsidRPr="00EB4847">
          <w:rPr>
            <w:rStyle w:val="Hyperlink"/>
          </w:rPr>
          <w:t>English statewide staffroom</w:t>
        </w:r>
      </w:hyperlink>
      <w:r w:rsidRPr="00FD1D35">
        <w:t xml:space="preserve"> and through the </w:t>
      </w:r>
      <w:hyperlink r:id="rId35" w:anchor=":~:text=professional%20learning%20catalogue-,Calendar,-This%20calendar%20shows" w:history="1">
        <w:r w:rsidR="005B4565">
          <w:rPr>
            <w:rStyle w:val="Hyperlink"/>
          </w:rPr>
          <w:t>Professional learning English K–12 calendar</w:t>
        </w:r>
      </w:hyperlink>
      <w:r w:rsidRPr="00FD1D35">
        <w:t>.</w:t>
      </w:r>
    </w:p>
    <w:p w14:paraId="601C3BFA" w14:textId="26E2516F" w:rsidR="001259C3" w:rsidRDefault="001259C3" w:rsidP="001259C3">
      <w:r w:rsidRPr="00C62836">
        <w:rPr>
          <w:rStyle w:val="Strong"/>
        </w:rPr>
        <w:t>Creation date</w:t>
      </w:r>
      <w:r>
        <w:t xml:space="preserve">: </w:t>
      </w:r>
      <w:r w:rsidR="00EA6C75">
        <w:t>6 February 2026</w:t>
      </w:r>
    </w:p>
    <w:p w14:paraId="30BB097A" w14:textId="6FF0B4DD" w:rsidR="00450845" w:rsidRDefault="00D65ABA" w:rsidP="00450845">
      <w:r w:rsidRPr="00D65ABA">
        <w:rPr>
          <w:rStyle w:val="Strong"/>
        </w:rPr>
        <w:t>Review date</w:t>
      </w:r>
      <w:r>
        <w:t>:</w:t>
      </w:r>
      <w:r w:rsidR="006933EF" w:rsidRPr="006933EF">
        <w:t xml:space="preserve"> </w:t>
      </w:r>
      <w:r w:rsidR="00EA6C75">
        <w:t>6 February</w:t>
      </w:r>
      <w:r w:rsidR="00287B7A">
        <w:t xml:space="preserve"> 202</w:t>
      </w:r>
      <w:r w:rsidR="00EA6C75">
        <w:t>8</w:t>
      </w:r>
      <w:r w:rsidR="00450845">
        <w:br w:type="page"/>
      </w:r>
    </w:p>
    <w:p w14:paraId="0FEF8FE3" w14:textId="11E7210C" w:rsidR="00E80FFD" w:rsidRDefault="00E80FFD" w:rsidP="0090049F">
      <w:pPr>
        <w:pStyle w:val="Heading1"/>
      </w:pPr>
      <w:bookmarkStart w:id="18" w:name="_Toc190434565"/>
      <w:bookmarkStart w:id="19" w:name="_Toc224042271"/>
      <w:r w:rsidRPr="00C41110">
        <w:lastRenderedPageBreak/>
        <w:t>References</w:t>
      </w:r>
      <w:bookmarkEnd w:id="18"/>
      <w:bookmarkEnd w:id="19"/>
    </w:p>
    <w:p w14:paraId="11D052E9" w14:textId="77777777" w:rsidR="00450845" w:rsidRPr="00007E3A" w:rsidRDefault="00450845" w:rsidP="00450845">
      <w:pPr>
        <w:pStyle w:val="FeatureBox2"/>
      </w:pPr>
      <w:r w:rsidRPr="00007E3A">
        <w:t>This resource contains NSW Curriculum and syllabus content. The NSW Curriculum is developed by the NSW Education Standards Authority (NESA). This content is prepared by NESA for and on behalf of the Crown in right of the State of New South Wales. The material is protected by Crown copyright.</w:t>
      </w:r>
    </w:p>
    <w:p w14:paraId="0009680D" w14:textId="77777777" w:rsidR="00450845" w:rsidRPr="00007E3A" w:rsidRDefault="00450845" w:rsidP="00450845">
      <w:pPr>
        <w:pStyle w:val="FeatureBox2"/>
      </w:pPr>
      <w:r w:rsidRPr="00007E3A">
        <w:t xml:space="preserve">Please refer to the NESA Copyright Disclaimer for more information </w:t>
      </w:r>
      <w:hyperlink r:id="rId36" w:tgtFrame="_blank" w:tooltip="https://www.nsw.gov.au/education-and-training/nesa/copyright" w:history="1">
        <w:r w:rsidRPr="00007E3A">
          <w:rPr>
            <w:rStyle w:val="Hyperlink"/>
          </w:rPr>
          <w:t>https://www.nsw.gov.au/education-and-training/nesa/copyright</w:t>
        </w:r>
      </w:hyperlink>
      <w:r w:rsidRPr="00007E3A">
        <w:t>.</w:t>
      </w:r>
    </w:p>
    <w:p w14:paraId="03E95F11" w14:textId="77777777" w:rsidR="00450845" w:rsidRPr="00007E3A" w:rsidRDefault="00450845" w:rsidP="00450845">
      <w:pPr>
        <w:pStyle w:val="FeatureBox2"/>
      </w:pPr>
      <w:r w:rsidRPr="00007E3A">
        <w:t xml:space="preserve">NESA holds the only official and up-to-date versions of the NSW Curriculum and syllabus documents. Please visit NESA </w:t>
      </w:r>
      <w:hyperlink r:id="rId37" w:tgtFrame="_blank" w:tooltip="https://www.nsw.gov.au/education-and-training/nesa" w:history="1">
        <w:r w:rsidRPr="00007E3A">
          <w:rPr>
            <w:rStyle w:val="Hyperlink"/>
          </w:rPr>
          <w:t>https://www.nsw.gov.au/education-and-training/nesa</w:t>
        </w:r>
      </w:hyperlink>
      <w:r w:rsidRPr="00007E3A">
        <w:t xml:space="preserve"> and NSW Curriculum </w:t>
      </w:r>
      <w:hyperlink r:id="rId38" w:tgtFrame="_blank" w:tooltip="https://curriculum.nsw.edu.au/" w:history="1">
        <w:r w:rsidRPr="00007E3A">
          <w:rPr>
            <w:rStyle w:val="Hyperlink"/>
          </w:rPr>
          <w:t>https://curriculum.nsw.edu.au</w:t>
        </w:r>
      </w:hyperlink>
      <w:r w:rsidRPr="00007E3A">
        <w:t>.</w:t>
      </w:r>
    </w:p>
    <w:p w14:paraId="05799505" w14:textId="5FFEA133" w:rsidR="00E34A0C" w:rsidRDefault="00356AE5" w:rsidP="008D1745">
      <w:hyperlink r:id="rId39" w:history="1">
        <w:r w:rsidRPr="00EE2E58">
          <w:rPr>
            <w:rStyle w:val="Hyperlink"/>
          </w:rPr>
          <w:t>English Advanced 11–12 Syllabus</w:t>
        </w:r>
      </w:hyperlink>
      <w:r>
        <w:t xml:space="preserve"> </w:t>
      </w:r>
      <w:r w:rsidR="00E80FFD" w:rsidRPr="00356AE5">
        <w:t>© NS</w:t>
      </w:r>
      <w:r w:rsidR="00E80FFD">
        <w:t xml:space="preserve">W </w:t>
      </w:r>
      <w:r w:rsidR="00E80FFD" w:rsidRPr="001476BC">
        <w:t>Education</w:t>
      </w:r>
      <w:r w:rsidR="00E80FFD">
        <w:t xml:space="preserve"> Standards Authority (NESA) for and on behalf of the Crown in right of the State of New South Wales, 202</w:t>
      </w:r>
      <w:r w:rsidR="00352885">
        <w:t>4</w:t>
      </w:r>
      <w:r w:rsidR="00E80FFD">
        <w:t>.</w:t>
      </w:r>
    </w:p>
    <w:p w14:paraId="21528550" w14:textId="402FB5F4" w:rsidR="00915CC7" w:rsidRPr="00915CC7" w:rsidRDefault="00915CC7" w:rsidP="00915CC7">
      <w:pPr>
        <w:spacing w:line="480" w:lineRule="auto"/>
      </w:pPr>
      <w:r w:rsidRPr="00915CC7">
        <w:t xml:space="preserve">Blake W (2008) </w:t>
      </w:r>
      <w:r w:rsidRPr="00915CC7">
        <w:rPr>
          <w:i/>
          <w:iCs/>
        </w:rPr>
        <w:t>The Complete Poems</w:t>
      </w:r>
      <w:r w:rsidRPr="00915CC7">
        <w:t>, Penguin Classics, London</w:t>
      </w:r>
      <w:r w:rsidR="00213DD1">
        <w:t>.</w:t>
      </w:r>
    </w:p>
    <w:p w14:paraId="75D11F0F" w14:textId="21DBC8E1" w:rsidR="00915CC7" w:rsidRPr="00915CC7" w:rsidRDefault="00915CC7" w:rsidP="00915CC7">
      <w:pPr>
        <w:spacing w:line="480" w:lineRule="auto"/>
      </w:pPr>
      <w:r w:rsidRPr="00915CC7">
        <w:t>Flanagan R (2019) ‘Question 7’, Knopf/Random House Australia, Sydney.</w:t>
      </w:r>
    </w:p>
    <w:p w14:paraId="775E9FE2" w14:textId="77777777" w:rsidR="00993599" w:rsidRDefault="00993599" w:rsidP="00993599">
      <w:r w:rsidRPr="007C326C">
        <w:t>Frost R (</w:t>
      </w:r>
      <w:r>
        <w:t>1874–1963</w:t>
      </w:r>
      <w:r w:rsidRPr="007C326C">
        <w:t>) ‘Mending Wall’, ‘The Road Not Taken’, ‘Stopping by Woods on a Snowy Evening’, ‘Birches’</w:t>
      </w:r>
      <w:r>
        <w:t xml:space="preserve"> in </w:t>
      </w:r>
      <w:hyperlink r:id="rId40" w:history="1">
        <w:r w:rsidRPr="009C69DA">
          <w:rPr>
            <w:rStyle w:val="Hyperlink"/>
          </w:rPr>
          <w:t>Robert Frost</w:t>
        </w:r>
      </w:hyperlink>
      <w:r>
        <w:t>, Blue Ridge Journal, accessed 10 March 2026</w:t>
      </w:r>
      <w:r w:rsidRPr="007C326C">
        <w:t>.</w:t>
      </w:r>
    </w:p>
    <w:p w14:paraId="0131B0AF" w14:textId="7F146055" w:rsidR="00BF696C" w:rsidRDefault="00BF696C" w:rsidP="00BF696C">
      <w:r w:rsidRPr="00BF696C">
        <w:t xml:space="preserve">Garner H (5 February 2023) </w:t>
      </w:r>
      <w:r>
        <w:t>‘</w:t>
      </w:r>
      <w:hyperlink r:id="rId41" w:history="1">
        <w:r>
          <w:rPr>
            <w:rStyle w:val="Hyperlink"/>
          </w:rPr>
          <w:t>Helen Garner on happiness: ‘It’s taken me 80 years to figure out it’s not a tranquil, sunlit realm'</w:t>
        </w:r>
      </w:hyperlink>
      <w:r>
        <w:t>’</w:t>
      </w:r>
      <w:r w:rsidRPr="00BF696C">
        <w:t>, The Guardian, accessed 17 November 2025. Reproduced and made available for copying and communication by NSW Department of Education for its educational purposes with the permission of Guardian News &amp; Media Ltd. This resource is licensed up until June 2030.</w:t>
      </w:r>
    </w:p>
    <w:p w14:paraId="3CA78343" w14:textId="0902ECE1" w:rsidR="00915CC7" w:rsidRPr="00915CC7" w:rsidRDefault="00915CC7" w:rsidP="00915CC7">
      <w:pPr>
        <w:spacing w:line="480" w:lineRule="auto"/>
      </w:pPr>
      <w:r w:rsidRPr="00915CC7">
        <w:lastRenderedPageBreak/>
        <w:t xml:space="preserve">Mason D (2023) </w:t>
      </w:r>
      <w:r w:rsidRPr="00915CC7">
        <w:rPr>
          <w:i/>
          <w:iCs/>
        </w:rPr>
        <w:t>North Woods</w:t>
      </w:r>
      <w:r w:rsidRPr="00915CC7">
        <w:t>, Little, Brown and Company, New York.</w:t>
      </w:r>
    </w:p>
    <w:p w14:paraId="01636D9F" w14:textId="7866CB6A" w:rsidR="00915CC7" w:rsidRDefault="00C70813" w:rsidP="00915CC7">
      <w:pPr>
        <w:spacing w:line="480" w:lineRule="auto"/>
      </w:pPr>
      <w:r w:rsidRPr="00C70813">
        <w:t xml:space="preserve">Money J (2021) ‘if I write a poem’ in </w:t>
      </w:r>
      <w:r w:rsidRPr="00AC71DA">
        <w:rPr>
          <w:i/>
          <w:iCs/>
        </w:rPr>
        <w:t>how to make a basket</w:t>
      </w:r>
      <w:r w:rsidRPr="00C70813">
        <w:t>, University of Queensland Press, Brisbane. Reproduced and made available for copying and communication by NSW Department of Education for its educational purposes with the permission of University of Queensland Press. This resource is licensed up until September 2028</w:t>
      </w:r>
      <w:r w:rsidR="00915CC7" w:rsidRPr="00915CC7">
        <w:t>.</w:t>
      </w:r>
    </w:p>
    <w:p w14:paraId="213D09BF" w14:textId="7F7C0EC3" w:rsidR="004F3CED" w:rsidRDefault="004F3CED" w:rsidP="00915CC7">
      <w:pPr>
        <w:spacing w:line="480" w:lineRule="auto"/>
      </w:pPr>
      <w:r w:rsidRPr="00915CC7">
        <w:t xml:space="preserve">NSW Education Standards Authority </w:t>
      </w:r>
      <w:r>
        <w:t>(</w:t>
      </w:r>
      <w:r w:rsidR="00213DD1">
        <w:t>NESA</w:t>
      </w:r>
      <w:r>
        <w:t>)</w:t>
      </w:r>
      <w:r w:rsidR="00213DD1">
        <w:t xml:space="preserve"> (2024) </w:t>
      </w:r>
      <w:hyperlink r:id="rId42" w:history="1">
        <w:r w:rsidR="00213DD1" w:rsidRPr="009D403D">
          <w:rPr>
            <w:rStyle w:val="Hyperlink"/>
            <w:i/>
            <w:iCs/>
          </w:rPr>
          <w:t>Ace Rules</w:t>
        </w:r>
      </w:hyperlink>
      <w:r w:rsidR="00213DD1">
        <w:t xml:space="preserve">, NSW Curriculum website, </w:t>
      </w:r>
      <w:r w:rsidR="00213DD1" w:rsidRPr="000356A8">
        <w:t>accessed 1 December 2025</w:t>
      </w:r>
      <w:r w:rsidR="00213DD1">
        <w:t>.</w:t>
      </w:r>
    </w:p>
    <w:p w14:paraId="5E711CCA" w14:textId="5F67099E" w:rsidR="00915CC7" w:rsidRDefault="00BC11C7" w:rsidP="00915CC7">
      <w:pPr>
        <w:spacing w:line="480" w:lineRule="auto"/>
      </w:pPr>
      <w:r>
        <w:t>——</w:t>
      </w:r>
      <w:r w:rsidR="00915CC7" w:rsidRPr="00915CC7">
        <w:t>(2024) ‘</w:t>
      </w:r>
      <w:hyperlink r:id="rId43" w:history="1">
        <w:r w:rsidR="00BA2FDA">
          <w:rPr>
            <w:color w:val="001C4A" w:themeColor="accent1" w:themeShade="BF"/>
            <w:u w:val="single"/>
          </w:rPr>
          <w:t>Summative assessment’</w:t>
        </w:r>
      </w:hyperlink>
      <w:r w:rsidR="00915CC7" w:rsidRPr="00915CC7">
        <w:t>,</w:t>
      </w:r>
      <w:r w:rsidR="00915CC7">
        <w:t xml:space="preserve"> </w:t>
      </w:r>
      <w:r w:rsidR="00915CC7" w:rsidRPr="00915CC7">
        <w:rPr>
          <w:i/>
          <w:iCs/>
        </w:rPr>
        <w:t xml:space="preserve">Assessment </w:t>
      </w:r>
      <w:r w:rsidR="00BA2FDA">
        <w:rPr>
          <w:i/>
          <w:iCs/>
        </w:rPr>
        <w:t>and reporting</w:t>
      </w:r>
      <w:r w:rsidR="00915CC7" w:rsidRPr="00915CC7">
        <w:t>, NESA website, accessed 1 December 2025</w:t>
      </w:r>
      <w:r w:rsidR="00213DD1">
        <w:t>.</w:t>
      </w:r>
    </w:p>
    <w:p w14:paraId="0A2C0521" w14:textId="2D7F1222" w:rsidR="00BF696C" w:rsidRPr="00915CC7" w:rsidRDefault="00BF696C" w:rsidP="00915CC7">
      <w:pPr>
        <w:spacing w:line="480" w:lineRule="auto"/>
      </w:pPr>
      <w:r w:rsidRPr="00BF696C">
        <w:t>Pearson N (5 November 2014) ‘</w:t>
      </w:r>
      <w:hyperlink r:id="rId44" w:history="1">
        <w:r w:rsidRPr="00052E3E">
          <w:rPr>
            <w:rStyle w:val="Hyperlink"/>
          </w:rPr>
          <w:t>Noel Pearson’s eulogy for Gough Whitlam in full</w:t>
        </w:r>
      </w:hyperlink>
      <w:r w:rsidRPr="00BF696C">
        <w:t>’, The Sydney Morning Herald, accessed 1 August 2025. Reproduced and made available for copying and communication by NSW Department of Education for its educational purposes with the permission of Noel Pearson. This resource is licensed in perpetuity.</w:t>
      </w:r>
    </w:p>
    <w:p w14:paraId="6F4FEA42" w14:textId="5B331876" w:rsidR="00915CC7" w:rsidRPr="00915CC7" w:rsidRDefault="00915CC7" w:rsidP="00AA5BBA">
      <w:r w:rsidRPr="00915CC7">
        <w:t xml:space="preserve">Saunders M (2022) ‘Overture’, in </w:t>
      </w:r>
      <w:r w:rsidRPr="00915CC7">
        <w:rPr>
          <w:i/>
          <w:iCs/>
        </w:rPr>
        <w:t>This All Come Back Now</w:t>
      </w:r>
      <w:r w:rsidRPr="00915CC7">
        <w:t>, University of Queensland Press, St Lucia.</w:t>
      </w:r>
    </w:p>
    <w:p w14:paraId="67DAE7AD" w14:textId="77EA7BCD" w:rsidR="00915CC7" w:rsidRPr="00915CC7" w:rsidRDefault="00915CC7" w:rsidP="00915CC7">
      <w:pPr>
        <w:spacing w:line="480" w:lineRule="auto"/>
      </w:pPr>
      <w:r w:rsidRPr="00915CC7">
        <w:t xml:space="preserve">Shakespeare W (2002) </w:t>
      </w:r>
      <w:r w:rsidRPr="00915CC7">
        <w:rPr>
          <w:i/>
          <w:iCs/>
        </w:rPr>
        <w:t>The Tempest</w:t>
      </w:r>
      <w:r w:rsidRPr="00915CC7">
        <w:t>, Cambridge University Press, Cambridge.</w:t>
      </w:r>
    </w:p>
    <w:p w14:paraId="53F6C1DF" w14:textId="77777777" w:rsidR="00915CC7" w:rsidRDefault="00915CC7" w:rsidP="00915CC7">
      <w:pPr>
        <w:spacing w:line="480" w:lineRule="auto"/>
      </w:pPr>
      <w:r w:rsidRPr="00915CC7">
        <w:t xml:space="preserve">——(2003) </w:t>
      </w:r>
      <w:r w:rsidRPr="00915CC7">
        <w:rPr>
          <w:i/>
          <w:iCs/>
        </w:rPr>
        <w:t>King Henry IV, Part 1</w:t>
      </w:r>
      <w:r w:rsidRPr="00915CC7">
        <w:t>, Cambridge University Press, Cambridge.</w:t>
      </w:r>
    </w:p>
    <w:p w14:paraId="4F24B4F3" w14:textId="77777777" w:rsidR="00213DD1" w:rsidRDefault="00213DD1" w:rsidP="00213DD1">
      <w:r w:rsidRPr="00741541">
        <w:t>State of New South Wales (Department of Education)</w:t>
      </w:r>
      <w:r>
        <w:t xml:space="preserve"> (2024) </w:t>
      </w:r>
      <w:hyperlink r:id="rId45" w:history="1">
        <w:r w:rsidRPr="00BD3735">
          <w:rPr>
            <w:rStyle w:val="Hyperlink"/>
            <w:i/>
            <w:iCs/>
          </w:rPr>
          <w:t>Phases of curriculum implementation</w:t>
        </w:r>
      </w:hyperlink>
      <w:r>
        <w:t xml:space="preserve">, New South Wales Department of Education website, </w:t>
      </w:r>
      <w:r w:rsidRPr="000356A8">
        <w:t>accessed 1 December 2025</w:t>
      </w:r>
      <w:r>
        <w:t>.</w:t>
      </w:r>
    </w:p>
    <w:p w14:paraId="2B20A565" w14:textId="6DBEE992" w:rsidR="00213DD1" w:rsidRPr="00915CC7" w:rsidRDefault="00BC11C7" w:rsidP="00BA2FDA">
      <w:r>
        <w:t>——</w:t>
      </w:r>
      <w:r w:rsidR="00213DD1">
        <w:t>(202</w:t>
      </w:r>
      <w:r>
        <w:t>5</w:t>
      </w:r>
      <w:r w:rsidR="00213DD1">
        <w:t xml:space="preserve">) </w:t>
      </w:r>
      <w:hyperlink r:id="rId46" w:history="1">
        <w:r w:rsidR="00213DD1" w:rsidRPr="000C3054">
          <w:rPr>
            <w:rStyle w:val="Hyperlink"/>
            <w:i/>
            <w:iCs/>
          </w:rPr>
          <w:t>Planning, programming and assessing English 11–12</w:t>
        </w:r>
      </w:hyperlink>
      <w:r w:rsidR="00213DD1">
        <w:t xml:space="preserve">, New South Wales Department of Education website, </w:t>
      </w:r>
      <w:r w:rsidR="00213DD1" w:rsidRPr="000356A8">
        <w:t>accessed 1 December 2025</w:t>
      </w:r>
      <w:r w:rsidR="00213DD1">
        <w:t>.</w:t>
      </w:r>
    </w:p>
    <w:p w14:paraId="3C7862AD" w14:textId="25265BC1" w:rsidR="00915CC7" w:rsidRPr="00915CC7" w:rsidRDefault="00915CC7" w:rsidP="00915CC7">
      <w:pPr>
        <w:spacing w:line="480" w:lineRule="auto"/>
      </w:pPr>
      <w:r w:rsidRPr="00915CC7">
        <w:lastRenderedPageBreak/>
        <w:t xml:space="preserve">Tokarczuk O (2009) </w:t>
      </w:r>
      <w:r w:rsidRPr="00915CC7">
        <w:rPr>
          <w:i/>
          <w:iCs/>
        </w:rPr>
        <w:t>Drive Your Plow Over the Bones of the Dead</w:t>
      </w:r>
      <w:r w:rsidRPr="00915CC7">
        <w:t>, Text Publishing, Melbourne.</w:t>
      </w:r>
    </w:p>
    <w:p w14:paraId="03E68232" w14:textId="6BF3FF16" w:rsidR="00915CC7" w:rsidRDefault="00915CC7" w:rsidP="008D1745">
      <w:r w:rsidRPr="00915CC7">
        <w:t xml:space="preserve">Winch TJ (2019) </w:t>
      </w:r>
      <w:r w:rsidRPr="00915CC7">
        <w:rPr>
          <w:i/>
          <w:iCs/>
        </w:rPr>
        <w:t>The Yield</w:t>
      </w:r>
      <w:r w:rsidRPr="00915CC7">
        <w:t>, Penguin Random House Australia, Sydney.</w:t>
      </w:r>
    </w:p>
    <w:p w14:paraId="2756F5CA" w14:textId="77777777" w:rsidR="00082210" w:rsidRDefault="00082210" w:rsidP="008D1745"/>
    <w:p w14:paraId="23936304" w14:textId="77777777" w:rsidR="008D1745" w:rsidRPr="008D1745" w:rsidRDefault="008D1745" w:rsidP="008D1745">
      <w:pPr>
        <w:sectPr w:rsidR="008D1745" w:rsidRPr="008D1745" w:rsidSect="00F846A2">
          <w:headerReference w:type="default" r:id="rId47"/>
          <w:footerReference w:type="default" r:id="rId48"/>
          <w:headerReference w:type="first" r:id="rId49"/>
          <w:footerReference w:type="first" r:id="rId50"/>
          <w:pgSz w:w="16838" w:h="11906" w:orient="landscape"/>
          <w:pgMar w:top="1134" w:right="1134" w:bottom="1134" w:left="1134" w:header="709" w:footer="709" w:gutter="0"/>
          <w:pgNumType w:start="0"/>
          <w:cols w:space="708"/>
          <w:titlePg/>
          <w:docGrid w:linePitch="360"/>
        </w:sectPr>
      </w:pPr>
    </w:p>
    <w:p w14:paraId="684A5DDA" w14:textId="30E43254" w:rsidR="002D3434" w:rsidRPr="00E80FFD" w:rsidRDefault="002D3434" w:rsidP="002D3434">
      <w:pPr>
        <w:spacing w:before="0" w:after="0"/>
        <w:rPr>
          <w:rStyle w:val="Strong"/>
          <w:szCs w:val="22"/>
        </w:rPr>
      </w:pPr>
      <w:r w:rsidRPr="00E80FFD">
        <w:rPr>
          <w:rStyle w:val="Strong"/>
          <w:szCs w:val="22"/>
        </w:rPr>
        <w:lastRenderedPageBreak/>
        <w:t>© State of New South Wales (Department of Education),</w:t>
      </w:r>
      <w:r w:rsidR="00213DD1">
        <w:rPr>
          <w:rStyle w:val="Strong"/>
          <w:szCs w:val="22"/>
        </w:rPr>
        <w:t xml:space="preserve"> </w:t>
      </w:r>
      <w:r w:rsidR="00EA6C75">
        <w:rPr>
          <w:rStyle w:val="Strong"/>
          <w:szCs w:val="22"/>
        </w:rPr>
        <w:t>2026</w:t>
      </w:r>
    </w:p>
    <w:p w14:paraId="07FF6664" w14:textId="2DDD5369" w:rsidR="002D3434" w:rsidRPr="00E80FFD" w:rsidRDefault="002D3434" w:rsidP="00E80FFD">
      <w:r>
        <w:t xml:space="preserve">The copyright material </w:t>
      </w:r>
      <w:r w:rsidRPr="00E80FFD">
        <w:t>published</w:t>
      </w:r>
      <w:r>
        <w:t xml:space="preserve"> in this resource is subject to the </w:t>
      </w:r>
      <w:r w:rsidRPr="00DE2DDF">
        <w:rPr>
          <w:rStyle w:val="Emphasis"/>
        </w:rPr>
        <w:t>Copyright Act 1968</w:t>
      </w:r>
      <w:r>
        <w:t xml:space="preserve"> (</w:t>
      </w:r>
      <w:proofErr w:type="spellStart"/>
      <w:r>
        <w:t>Cth</w:t>
      </w:r>
      <w:proofErr w:type="spellEnd"/>
      <w:r>
        <w:t xml:space="preserve">) and is owned by the NSW Department of Education or, where indicated, </w:t>
      </w:r>
      <w:r w:rsidRPr="002D3434">
        <w:t>by</w:t>
      </w:r>
      <w:r>
        <w:t xml:space="preserve"> a party other than t</w:t>
      </w:r>
      <w:r w:rsidRPr="00E80FFD">
        <w:t>he NSW Department of Education (third-party material).</w:t>
      </w:r>
    </w:p>
    <w:p w14:paraId="6C07B6E8" w14:textId="77777777" w:rsidR="002D3434" w:rsidRDefault="002D3434" w:rsidP="00E80FFD">
      <w:r w:rsidRPr="00E80FFD">
        <w:t>Copyright material available in this resource</w:t>
      </w:r>
      <w:r>
        <w:t xml:space="preserve"> and owned by the NSW Department of Education is licensed under a </w:t>
      </w:r>
      <w:hyperlink r:id="rId51" w:history="1">
        <w:r w:rsidRPr="003B3E41">
          <w:rPr>
            <w:rStyle w:val="Hyperlink"/>
          </w:rPr>
          <w:t>Creative Commons Attribution 4.0 International (CC BY 4.0) license</w:t>
        </w:r>
      </w:hyperlink>
      <w:r>
        <w:t>.</w:t>
      </w:r>
    </w:p>
    <w:p w14:paraId="7F00E567" w14:textId="77777777" w:rsidR="002D3434" w:rsidRDefault="002D3434" w:rsidP="002D3434">
      <w:pPr>
        <w:spacing w:line="276" w:lineRule="auto"/>
      </w:pPr>
      <w:r>
        <w:rPr>
          <w:noProof/>
        </w:rPr>
        <w:drawing>
          <wp:inline distT="0" distB="0" distL="0" distR="0" wp14:anchorId="5EA02A48" wp14:editId="4182F1AF">
            <wp:extent cx="1228725" cy="428625"/>
            <wp:effectExtent l="0" t="0" r="9525" b="9525"/>
            <wp:docPr id="32" name="Picture 32" descr="Creative Commons Attribution license logo.">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51"/>
                    </pic:cNvPr>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606D9BD3" w14:textId="77777777" w:rsidR="002D3434" w:rsidRPr="00E80FFD" w:rsidRDefault="002D3434" w:rsidP="00E80FFD">
      <w:r w:rsidRPr="002D3434">
        <w:t xml:space="preserve">This license allows you to share and </w:t>
      </w:r>
      <w:r w:rsidRPr="00E80FFD">
        <w:t>adapt the material for any purpose, even commercially.</w:t>
      </w:r>
    </w:p>
    <w:p w14:paraId="67FFCDC9" w14:textId="13E6C907" w:rsidR="002D3434" w:rsidRPr="00E80FFD" w:rsidRDefault="002D3434" w:rsidP="00E80FFD">
      <w:r w:rsidRPr="00E80FFD">
        <w:t>Attribution should be given to © State of New South Wales (Department of Education), 202</w:t>
      </w:r>
      <w:r w:rsidR="00EA6C75">
        <w:t>6</w:t>
      </w:r>
      <w:r w:rsidRPr="00E80FFD">
        <w:t>.</w:t>
      </w:r>
    </w:p>
    <w:p w14:paraId="5B867395" w14:textId="77777777" w:rsidR="002D3434" w:rsidRPr="002D3434" w:rsidRDefault="002D3434" w:rsidP="00E80FFD">
      <w:r w:rsidRPr="00E80FFD">
        <w:t>Material in this resource not available</w:t>
      </w:r>
      <w:r w:rsidRPr="002D3434">
        <w:t xml:space="preserve"> under a Creative Commons license:</w:t>
      </w:r>
    </w:p>
    <w:p w14:paraId="500CF39E" w14:textId="09AAAE97" w:rsidR="002D3434" w:rsidRPr="002D3434" w:rsidRDefault="002D3434" w:rsidP="00E80FFD">
      <w:pPr>
        <w:pStyle w:val="ListBullet"/>
        <w:spacing w:line="276" w:lineRule="auto"/>
        <w:contextualSpacing/>
      </w:pPr>
      <w:r w:rsidRPr="002D3434">
        <w:t>the NSW Department of Education logo, other logos and trademark-protected material</w:t>
      </w:r>
    </w:p>
    <w:p w14:paraId="1BEAE219" w14:textId="77777777" w:rsidR="002D3434" w:rsidRPr="002D3434" w:rsidRDefault="002D3434" w:rsidP="00E80FFD">
      <w:pPr>
        <w:pStyle w:val="ListBullet"/>
        <w:spacing w:line="276" w:lineRule="auto"/>
        <w:contextualSpacing/>
      </w:pPr>
      <w:r w:rsidRPr="002D3434">
        <w:t>material owned by a third party that has been reproduced with permission. You will need to obtain permission from the third party to reuse its material.</w:t>
      </w:r>
    </w:p>
    <w:p w14:paraId="1CF08990" w14:textId="77777777" w:rsidR="002D3434" w:rsidRPr="003B3E41" w:rsidRDefault="002D3434" w:rsidP="002D3434">
      <w:pPr>
        <w:pStyle w:val="FeatureBox2"/>
        <w:spacing w:line="276" w:lineRule="auto"/>
        <w:rPr>
          <w:rStyle w:val="Strong"/>
        </w:rPr>
      </w:pPr>
      <w:r w:rsidRPr="003B3E41">
        <w:rPr>
          <w:rStyle w:val="Strong"/>
        </w:rPr>
        <w:t>Links to third-party material and websites</w:t>
      </w:r>
    </w:p>
    <w:p w14:paraId="52DA20CB" w14:textId="77777777" w:rsidR="002D3434" w:rsidRDefault="002D3434" w:rsidP="002D3434">
      <w:pPr>
        <w:pStyle w:val="FeatureBox2"/>
        <w:spacing w:line="276"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1528F087" w14:textId="565BED53" w:rsidR="00EC22E4" w:rsidRPr="00EC22E4" w:rsidRDefault="002D3434" w:rsidP="002D3434">
      <w:pPr>
        <w:pStyle w:val="FeatureBox2"/>
        <w:spacing w:line="276" w:lineRule="auto"/>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EF7238">
        <w:rPr>
          <w:rStyle w:val="Emphasis"/>
        </w:rPr>
        <w:t>Copyright Act 1968</w:t>
      </w:r>
      <w:r>
        <w:t xml:space="preserve"> (</w:t>
      </w:r>
      <w:proofErr w:type="spellStart"/>
      <w:r>
        <w:t>Cth</w:t>
      </w:r>
      <w:proofErr w:type="spellEnd"/>
      <w:r>
        <w:t>). The department accepts no responsibility for content on third-party websites.</w:t>
      </w:r>
    </w:p>
    <w:sectPr w:rsidR="00EC22E4" w:rsidRPr="00EC22E4" w:rsidSect="00A06F31">
      <w:headerReference w:type="even" r:id="rId53"/>
      <w:headerReference w:type="default" r:id="rId54"/>
      <w:footerReference w:type="default" r:id="rId55"/>
      <w:headerReference w:type="first" r:id="rId56"/>
      <w:footerReference w:type="first" r:id="rId57"/>
      <w:pgSz w:w="16838" w:h="11906" w:orient="landscape"/>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6F6256" w14:textId="77777777" w:rsidR="00CF4CF6" w:rsidRDefault="00CF4CF6" w:rsidP="00843DF5">
      <w:r>
        <w:separator/>
      </w:r>
    </w:p>
    <w:p w14:paraId="6B1C56EE" w14:textId="77777777" w:rsidR="00CF4CF6" w:rsidRDefault="00CF4CF6" w:rsidP="00843DF5"/>
    <w:p w14:paraId="393FD28F" w14:textId="77777777" w:rsidR="00CF4CF6" w:rsidRDefault="00CF4CF6" w:rsidP="00843DF5"/>
  </w:endnote>
  <w:endnote w:type="continuationSeparator" w:id="0">
    <w:p w14:paraId="4D79B69B" w14:textId="77777777" w:rsidR="00CF4CF6" w:rsidRDefault="00CF4CF6" w:rsidP="00843DF5">
      <w:r>
        <w:continuationSeparator/>
      </w:r>
    </w:p>
    <w:p w14:paraId="515F2B1B" w14:textId="77777777" w:rsidR="00CF4CF6" w:rsidRDefault="00CF4CF6" w:rsidP="00843DF5"/>
    <w:p w14:paraId="4B0579A2" w14:textId="77777777" w:rsidR="00CF4CF6" w:rsidRDefault="00CF4CF6" w:rsidP="00843DF5"/>
  </w:endnote>
  <w:endnote w:type="continuationNotice" w:id="1">
    <w:p w14:paraId="33837349" w14:textId="77777777" w:rsidR="00CF4CF6" w:rsidRDefault="00CF4CF6">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007005BA-D564-4B35-A136-943406C4175A}"/>
    <w:embedBold r:id="rId2" w:fontKey="{05ED96AB-0B25-4DFD-A9EB-2EDCC5F9DA9A}"/>
    <w:embedItalic r:id="rId3" w:fontKey="{1CE07791-A5DA-4FBD-AA41-5BCE189426BA}"/>
    <w:embedBoldItalic r:id="rId4" w:fontKey="{D7D56750-3A8D-4B4F-9809-D691E1CA0F51}"/>
  </w:font>
  <w:font w:name="Public Sans Light">
    <w:panose1 w:val="00000000000000000000"/>
    <w:charset w:val="00"/>
    <w:family w:val="auto"/>
    <w:pitch w:val="variable"/>
    <w:sig w:usb0="A00000FF" w:usb1="4000205B" w:usb2="00000000" w:usb3="00000000" w:csb0="00000193" w:csb1="00000000"/>
    <w:embedRegular r:id="rId5" w:fontKey="{25639BCD-8417-4273-9B12-1D68E85A1906}"/>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Batang">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200247B" w:usb2="00000009" w:usb3="00000000" w:csb0="000001FF" w:csb1="00000000"/>
    <w:embedRegular r:id="rId6" w:fontKey="{26259296-D145-432D-A081-988AADAFF29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4AE9DB" w14:textId="09495990" w:rsidR="008A353C" w:rsidRPr="00123A38" w:rsidRDefault="00123A38" w:rsidP="00843DF5">
    <w:pPr>
      <w:pStyle w:val="Footer"/>
    </w:pPr>
    <w:r>
      <w:t xml:space="preserve">© NSW Department of Education, </w:t>
    </w:r>
    <w:r w:rsidR="006966D1">
      <w:t>Mar-26</w:t>
    </w:r>
    <w:r>
      <w:ptab w:relativeTo="margin" w:alignment="right" w:leader="none"/>
    </w:r>
    <w:r>
      <w:rPr>
        <w:b/>
        <w:noProof/>
        <w:sz w:val="28"/>
        <w:szCs w:val="28"/>
      </w:rPr>
      <w:drawing>
        <wp:inline distT="0" distB="0" distL="0" distR="0" wp14:anchorId="376E1DF0" wp14:editId="167F49C5">
          <wp:extent cx="571500" cy="190500"/>
          <wp:effectExtent l="0" t="0" r="0" b="0"/>
          <wp:docPr id="2" name="Picture 2"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D86878" w14:textId="77777777" w:rsidR="009B3D61" w:rsidRPr="002F375A" w:rsidRDefault="002F375A" w:rsidP="00E80FFD">
    <w:pPr>
      <w:pStyle w:val="Logo"/>
      <w:ind w:right="-31"/>
      <w:jc w:val="right"/>
    </w:pPr>
    <w:r w:rsidRPr="008426B6">
      <w:rPr>
        <w:noProof/>
      </w:rPr>
      <w:drawing>
        <wp:inline distT="0" distB="0" distL="0" distR="0" wp14:anchorId="59D2A518" wp14:editId="011479BE">
          <wp:extent cx="834442" cy="906218"/>
          <wp:effectExtent l="0" t="0" r="3810" b="8255"/>
          <wp:docPr id="3" name="Graphic 3"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528F31" w14:textId="77777777" w:rsidR="00D2225D" w:rsidRDefault="00D2225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29C29A" w14:textId="77777777" w:rsidR="002424B5" w:rsidRPr="00E80FFD" w:rsidRDefault="002424B5" w:rsidP="00E80FFD">
    <w:pPr>
      <w:spacing w:before="0"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974241" w14:textId="77777777" w:rsidR="00CF4CF6" w:rsidRDefault="00CF4CF6" w:rsidP="00843DF5">
      <w:r>
        <w:separator/>
      </w:r>
    </w:p>
    <w:p w14:paraId="79D59126" w14:textId="77777777" w:rsidR="00CF4CF6" w:rsidRDefault="00CF4CF6" w:rsidP="00843DF5"/>
    <w:p w14:paraId="112E6155" w14:textId="77777777" w:rsidR="00CF4CF6" w:rsidRDefault="00CF4CF6" w:rsidP="00843DF5"/>
  </w:footnote>
  <w:footnote w:type="continuationSeparator" w:id="0">
    <w:p w14:paraId="566C31CC" w14:textId="77777777" w:rsidR="00CF4CF6" w:rsidRDefault="00CF4CF6" w:rsidP="00843DF5">
      <w:r>
        <w:continuationSeparator/>
      </w:r>
    </w:p>
    <w:p w14:paraId="0FBF30B6" w14:textId="77777777" w:rsidR="00CF4CF6" w:rsidRDefault="00CF4CF6" w:rsidP="00843DF5"/>
    <w:p w14:paraId="34BC622D" w14:textId="77777777" w:rsidR="00CF4CF6" w:rsidRDefault="00CF4CF6" w:rsidP="00843DF5"/>
  </w:footnote>
  <w:footnote w:type="continuationNotice" w:id="1">
    <w:p w14:paraId="72E5BA0A" w14:textId="77777777" w:rsidR="00CF4CF6" w:rsidRDefault="00CF4CF6">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8B3637" w14:textId="46EAA698" w:rsidR="008A353C" w:rsidRDefault="00BB7F31" w:rsidP="00843DF5">
    <w:pPr>
      <w:pStyle w:val="Documentname"/>
    </w:pPr>
    <w:r>
      <w:t xml:space="preserve">English </w:t>
    </w:r>
    <w:r w:rsidR="00073F68">
      <w:t>Advanced</w:t>
    </w:r>
    <w:r w:rsidR="00F846A2">
      <w:t xml:space="preserve"> </w:t>
    </w:r>
    <w:r w:rsidR="00C67512">
      <w:t>11</w:t>
    </w:r>
    <w:r w:rsidR="007E4B8F">
      <w:t>–</w:t>
    </w:r>
    <w:r w:rsidR="00C67512">
      <w:t xml:space="preserve">12 </w:t>
    </w:r>
    <w:r w:rsidR="00D073A6">
      <w:t>–</w:t>
    </w:r>
    <w:r w:rsidR="007E4B8F">
      <w:t xml:space="preserve"> sample </w:t>
    </w:r>
    <w:r w:rsidR="00D073A6">
      <w:t>assessment</w:t>
    </w:r>
    <w:r w:rsidR="00563610">
      <w:t xml:space="preserve"> schedule</w:t>
    </w:r>
    <w:r w:rsidR="00D44F8A">
      <w:t xml:space="preserve"> – option 1</w:t>
    </w:r>
    <w:r w:rsidR="007E4B8F">
      <w:t xml:space="preserve"> </w:t>
    </w:r>
    <w:r w:rsidR="00B222FB" w:rsidRPr="00D2403C">
      <w:t xml:space="preserve">| </w:t>
    </w:r>
    <w:r w:rsidR="00B222FB">
      <w:fldChar w:fldCharType="begin"/>
    </w:r>
    <w:r w:rsidR="00B222FB">
      <w:instrText xml:space="preserve"> PAGE   \* MERGEFORMAT </w:instrText>
    </w:r>
    <w:r w:rsidR="00B222FB">
      <w:fldChar w:fldCharType="separate"/>
    </w:r>
    <w:r w:rsidR="00B222FB">
      <w:t>1</w:t>
    </w:r>
    <w:r w:rsidR="00B222FB">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FA0C9C" w14:textId="77332318" w:rsidR="003B3E41" w:rsidRPr="00FA6449" w:rsidRDefault="00000000" w:rsidP="00577787">
    <w:pPr>
      <w:pStyle w:val="Header"/>
      <w:spacing w:after="0"/>
    </w:pPr>
    <w:r>
      <w:pict w14:anchorId="2C3DCC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35" type="#_x0000_t75" style="position:absolute;margin-left:-355.45pt;margin-top:-334.5pt;width:1439.8pt;height:734.9pt;z-index:-251658752;mso-position-horizontal-relative:margin;mso-position-vertical-relative:margin" o:allowincell="f">
          <v:imagedata r:id="rId1" o:title="Untitled design (1)" cropbottom="6069f"/>
          <w10:wrap anchorx="margin" anchory="margin"/>
        </v:shape>
      </w:pict>
    </w:r>
    <w:r w:rsidR="00577787" w:rsidRPr="009D43DD">
      <w:t>NSW Department of Education</w:t>
    </w:r>
    <w:r w:rsidR="00577787"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B9E148" w14:textId="15449E3D" w:rsidR="00A266CF" w:rsidRDefault="00A266C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737DBC" w14:textId="2650306D" w:rsidR="005711E9" w:rsidRDefault="005711E9">
    <w:pPr>
      <w:pStyle w:val="Header"/>
    </w:pPr>
  </w:p>
  <w:p w14:paraId="71CEDD68" w14:textId="0477547E" w:rsidR="00CD3C47" w:rsidRDefault="00CD3C4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39962" w14:textId="5582C822" w:rsidR="002424B5" w:rsidRPr="00FA6449" w:rsidRDefault="002424B5" w:rsidP="00E80FFD">
    <w:pPr>
      <w:spacing w:before="0"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848C65F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3"/>
    <w:multiLevelType w:val="singleLevel"/>
    <w:tmpl w:val="776E3E92"/>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6B1A20A0"/>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C8573FC"/>
    <w:multiLevelType w:val="multilevel"/>
    <w:tmpl w:val="9F40C3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C71595F"/>
    <w:multiLevelType w:val="multilevel"/>
    <w:tmpl w:val="DEFADEE2"/>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2C183F24"/>
    <w:multiLevelType w:val="multilevel"/>
    <w:tmpl w:val="2480C894"/>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2CD23DF3"/>
    <w:multiLevelType w:val="hybridMultilevel"/>
    <w:tmpl w:val="1570BA84"/>
    <w:lvl w:ilvl="0" w:tplc="11CE792C">
      <w:numFmt w:val="bullet"/>
      <w:lvlText w:val="-"/>
      <w:lvlJc w:val="left"/>
      <w:pPr>
        <w:ind w:left="420" w:hanging="360"/>
      </w:pPr>
      <w:rPr>
        <w:rFonts w:ascii="Arial" w:eastAsiaTheme="minorHAnsi" w:hAnsi="Arial" w:cs="Arial" w:hint="default"/>
      </w:rPr>
    </w:lvl>
    <w:lvl w:ilvl="1" w:tplc="0C090003" w:tentative="1">
      <w:start w:val="1"/>
      <w:numFmt w:val="bullet"/>
      <w:lvlText w:val="o"/>
      <w:lvlJc w:val="left"/>
      <w:pPr>
        <w:ind w:left="1140" w:hanging="360"/>
      </w:pPr>
      <w:rPr>
        <w:rFonts w:ascii="Courier New" w:hAnsi="Courier New" w:cs="Courier New" w:hint="default"/>
      </w:rPr>
    </w:lvl>
    <w:lvl w:ilvl="2" w:tplc="0C090005" w:tentative="1">
      <w:start w:val="1"/>
      <w:numFmt w:val="bullet"/>
      <w:lvlText w:val=""/>
      <w:lvlJc w:val="left"/>
      <w:pPr>
        <w:ind w:left="1860" w:hanging="360"/>
      </w:pPr>
      <w:rPr>
        <w:rFonts w:ascii="Wingdings" w:hAnsi="Wingdings" w:hint="default"/>
      </w:rPr>
    </w:lvl>
    <w:lvl w:ilvl="3" w:tplc="0C090001" w:tentative="1">
      <w:start w:val="1"/>
      <w:numFmt w:val="bullet"/>
      <w:lvlText w:val=""/>
      <w:lvlJc w:val="left"/>
      <w:pPr>
        <w:ind w:left="2580" w:hanging="360"/>
      </w:pPr>
      <w:rPr>
        <w:rFonts w:ascii="Symbol" w:hAnsi="Symbol" w:hint="default"/>
      </w:rPr>
    </w:lvl>
    <w:lvl w:ilvl="4" w:tplc="0C090003" w:tentative="1">
      <w:start w:val="1"/>
      <w:numFmt w:val="bullet"/>
      <w:lvlText w:val="o"/>
      <w:lvlJc w:val="left"/>
      <w:pPr>
        <w:ind w:left="3300" w:hanging="360"/>
      </w:pPr>
      <w:rPr>
        <w:rFonts w:ascii="Courier New" w:hAnsi="Courier New" w:cs="Courier New" w:hint="default"/>
      </w:rPr>
    </w:lvl>
    <w:lvl w:ilvl="5" w:tplc="0C090005" w:tentative="1">
      <w:start w:val="1"/>
      <w:numFmt w:val="bullet"/>
      <w:lvlText w:val=""/>
      <w:lvlJc w:val="left"/>
      <w:pPr>
        <w:ind w:left="4020" w:hanging="360"/>
      </w:pPr>
      <w:rPr>
        <w:rFonts w:ascii="Wingdings" w:hAnsi="Wingdings" w:hint="default"/>
      </w:rPr>
    </w:lvl>
    <w:lvl w:ilvl="6" w:tplc="0C090001" w:tentative="1">
      <w:start w:val="1"/>
      <w:numFmt w:val="bullet"/>
      <w:lvlText w:val=""/>
      <w:lvlJc w:val="left"/>
      <w:pPr>
        <w:ind w:left="4740" w:hanging="360"/>
      </w:pPr>
      <w:rPr>
        <w:rFonts w:ascii="Symbol" w:hAnsi="Symbol" w:hint="default"/>
      </w:rPr>
    </w:lvl>
    <w:lvl w:ilvl="7" w:tplc="0C090003" w:tentative="1">
      <w:start w:val="1"/>
      <w:numFmt w:val="bullet"/>
      <w:lvlText w:val="o"/>
      <w:lvlJc w:val="left"/>
      <w:pPr>
        <w:ind w:left="5460" w:hanging="360"/>
      </w:pPr>
      <w:rPr>
        <w:rFonts w:ascii="Courier New" w:hAnsi="Courier New" w:cs="Courier New" w:hint="default"/>
      </w:rPr>
    </w:lvl>
    <w:lvl w:ilvl="8" w:tplc="0C090005" w:tentative="1">
      <w:start w:val="1"/>
      <w:numFmt w:val="bullet"/>
      <w:lvlText w:val=""/>
      <w:lvlJc w:val="left"/>
      <w:pPr>
        <w:ind w:left="6180" w:hanging="360"/>
      </w:pPr>
      <w:rPr>
        <w:rFonts w:ascii="Wingdings" w:hAnsi="Wingdings" w:hint="default"/>
      </w:rPr>
    </w:lvl>
  </w:abstractNum>
  <w:abstractNum w:abstractNumId="7" w15:restartNumberingAfterBreak="0">
    <w:nsid w:val="3E3F4035"/>
    <w:multiLevelType w:val="multilevel"/>
    <w:tmpl w:val="2506B876"/>
    <w:lvl w:ilvl="0">
      <w:start w:val="1"/>
      <w:numFmt w:val="lowerRoman"/>
      <w:lvlText w:val="%1."/>
      <w:lvlJc w:val="right"/>
      <w:pPr>
        <w:ind w:left="1701" w:hanging="567"/>
      </w:pPr>
      <w:rPr>
        <w:rFonts w:hint="default"/>
      </w:rPr>
    </w:lvl>
    <w:lvl w:ilvl="1">
      <w:start w:val="1"/>
      <w:numFmt w:val="lowerLetter"/>
      <w:lvlText w:val="%2."/>
      <w:lvlJc w:val="left"/>
      <w:pPr>
        <w:ind w:left="2007" w:hanging="360"/>
      </w:pPr>
      <w:rPr>
        <w:rFonts w:hint="default"/>
      </w:rPr>
    </w:lvl>
    <w:lvl w:ilvl="2">
      <w:start w:val="1"/>
      <w:numFmt w:val="lowerRoman"/>
      <w:lvlText w:val="%3."/>
      <w:lvlJc w:val="right"/>
      <w:pPr>
        <w:ind w:left="2727" w:hanging="180"/>
      </w:pPr>
      <w:rPr>
        <w:rFonts w:hint="default"/>
      </w:rPr>
    </w:lvl>
    <w:lvl w:ilvl="3">
      <w:start w:val="1"/>
      <w:numFmt w:val="decimal"/>
      <w:lvlText w:val="%4."/>
      <w:lvlJc w:val="left"/>
      <w:pPr>
        <w:ind w:left="3447" w:hanging="360"/>
      </w:pPr>
      <w:rPr>
        <w:rFonts w:hint="default"/>
      </w:rPr>
    </w:lvl>
    <w:lvl w:ilvl="4">
      <w:start w:val="1"/>
      <w:numFmt w:val="lowerLetter"/>
      <w:lvlText w:val="%5."/>
      <w:lvlJc w:val="left"/>
      <w:pPr>
        <w:ind w:left="4167" w:hanging="360"/>
      </w:pPr>
      <w:rPr>
        <w:rFonts w:hint="default"/>
      </w:rPr>
    </w:lvl>
    <w:lvl w:ilvl="5">
      <w:start w:val="1"/>
      <w:numFmt w:val="lowerRoman"/>
      <w:lvlText w:val="%6."/>
      <w:lvlJc w:val="right"/>
      <w:pPr>
        <w:ind w:left="4887" w:hanging="180"/>
      </w:pPr>
      <w:rPr>
        <w:rFonts w:hint="default"/>
      </w:rPr>
    </w:lvl>
    <w:lvl w:ilvl="6">
      <w:start w:val="1"/>
      <w:numFmt w:val="decimal"/>
      <w:lvlText w:val="%7."/>
      <w:lvlJc w:val="left"/>
      <w:pPr>
        <w:ind w:left="5607" w:hanging="360"/>
      </w:pPr>
      <w:rPr>
        <w:rFonts w:hint="default"/>
      </w:rPr>
    </w:lvl>
    <w:lvl w:ilvl="7">
      <w:start w:val="1"/>
      <w:numFmt w:val="lowerLetter"/>
      <w:lvlText w:val="%8."/>
      <w:lvlJc w:val="left"/>
      <w:pPr>
        <w:ind w:left="6327" w:hanging="360"/>
      </w:pPr>
      <w:rPr>
        <w:rFonts w:hint="default"/>
      </w:rPr>
    </w:lvl>
    <w:lvl w:ilvl="8">
      <w:start w:val="1"/>
      <w:numFmt w:val="lowerRoman"/>
      <w:lvlText w:val="%9."/>
      <w:lvlJc w:val="right"/>
      <w:pPr>
        <w:ind w:left="7047" w:hanging="180"/>
      </w:pPr>
      <w:rPr>
        <w:rFonts w:hint="default"/>
      </w:rPr>
    </w:lvl>
  </w:abstractNum>
  <w:abstractNum w:abstractNumId="8" w15:restartNumberingAfterBreak="0">
    <w:nsid w:val="42B84BF1"/>
    <w:multiLevelType w:val="multilevel"/>
    <w:tmpl w:val="6A50FDD8"/>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6120587D"/>
    <w:multiLevelType w:val="multilevel"/>
    <w:tmpl w:val="54EC3CF2"/>
    <w:lvl w:ilvl="0">
      <w:start w:val="1"/>
      <w:numFmt w:val="lowerRoman"/>
      <w:lvlText w:val="%1."/>
      <w:lvlJc w:val="right"/>
      <w:pPr>
        <w:ind w:left="1701" w:hanging="567"/>
      </w:pPr>
      <w:rPr>
        <w:rFonts w:hint="default"/>
      </w:rPr>
    </w:lvl>
    <w:lvl w:ilvl="1">
      <w:start w:val="1"/>
      <w:numFmt w:val="lowerLetter"/>
      <w:lvlText w:val="%2."/>
      <w:lvlJc w:val="left"/>
      <w:pPr>
        <w:ind w:left="2007" w:hanging="360"/>
      </w:pPr>
      <w:rPr>
        <w:rFonts w:hint="default"/>
      </w:rPr>
    </w:lvl>
    <w:lvl w:ilvl="2">
      <w:start w:val="1"/>
      <w:numFmt w:val="lowerRoman"/>
      <w:lvlText w:val="%3."/>
      <w:lvlJc w:val="right"/>
      <w:pPr>
        <w:ind w:left="2727" w:hanging="180"/>
      </w:pPr>
      <w:rPr>
        <w:rFonts w:hint="default"/>
      </w:rPr>
    </w:lvl>
    <w:lvl w:ilvl="3">
      <w:start w:val="1"/>
      <w:numFmt w:val="decimal"/>
      <w:lvlText w:val="%4."/>
      <w:lvlJc w:val="left"/>
      <w:pPr>
        <w:ind w:left="3447" w:hanging="360"/>
      </w:pPr>
      <w:rPr>
        <w:rFonts w:hint="default"/>
      </w:rPr>
    </w:lvl>
    <w:lvl w:ilvl="4">
      <w:start w:val="1"/>
      <w:numFmt w:val="lowerLetter"/>
      <w:lvlText w:val="%5."/>
      <w:lvlJc w:val="left"/>
      <w:pPr>
        <w:ind w:left="4167" w:hanging="360"/>
      </w:pPr>
      <w:rPr>
        <w:rFonts w:hint="default"/>
      </w:rPr>
    </w:lvl>
    <w:lvl w:ilvl="5">
      <w:start w:val="1"/>
      <w:numFmt w:val="lowerRoman"/>
      <w:lvlText w:val="%6."/>
      <w:lvlJc w:val="right"/>
      <w:pPr>
        <w:ind w:left="4887" w:hanging="180"/>
      </w:pPr>
      <w:rPr>
        <w:rFonts w:hint="default"/>
      </w:rPr>
    </w:lvl>
    <w:lvl w:ilvl="6">
      <w:start w:val="1"/>
      <w:numFmt w:val="decimal"/>
      <w:lvlText w:val="%7."/>
      <w:lvlJc w:val="left"/>
      <w:pPr>
        <w:ind w:left="5607" w:hanging="360"/>
      </w:pPr>
      <w:rPr>
        <w:rFonts w:hint="default"/>
      </w:rPr>
    </w:lvl>
    <w:lvl w:ilvl="7">
      <w:start w:val="1"/>
      <w:numFmt w:val="lowerLetter"/>
      <w:lvlText w:val="%8."/>
      <w:lvlJc w:val="left"/>
      <w:pPr>
        <w:ind w:left="6327" w:hanging="360"/>
      </w:pPr>
      <w:rPr>
        <w:rFonts w:hint="default"/>
      </w:rPr>
    </w:lvl>
    <w:lvl w:ilvl="8">
      <w:start w:val="1"/>
      <w:numFmt w:val="lowerRoman"/>
      <w:lvlText w:val="%9."/>
      <w:lvlJc w:val="right"/>
      <w:pPr>
        <w:ind w:left="7047" w:hanging="180"/>
      </w:pPr>
      <w:rPr>
        <w:rFonts w:hint="default"/>
      </w:rPr>
    </w:lvl>
  </w:abstractNum>
  <w:abstractNum w:abstractNumId="10" w15:restartNumberingAfterBreak="0">
    <w:nsid w:val="66993DE0"/>
    <w:multiLevelType w:val="multilevel"/>
    <w:tmpl w:val="68F4CE22"/>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1499036544">
    <w:abstractNumId w:val="8"/>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 w16cid:durableId="612904738">
    <w:abstractNumId w:val="0"/>
  </w:num>
  <w:num w:numId="3" w16cid:durableId="1905989921">
    <w:abstractNumId w:val="4"/>
  </w:num>
  <w:num w:numId="4" w16cid:durableId="158231430">
    <w:abstractNumId w:val="10"/>
  </w:num>
  <w:num w:numId="5" w16cid:durableId="956453579">
    <w:abstractNumId w:val="5"/>
  </w:num>
  <w:num w:numId="6" w16cid:durableId="2011982358">
    <w:abstractNumId w:val="9"/>
  </w:num>
  <w:num w:numId="7" w16cid:durableId="1646079459">
    <w:abstractNumId w:val="7"/>
  </w:num>
  <w:num w:numId="8" w16cid:durableId="2071414643">
    <w:abstractNumId w:val="1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405734983">
    <w:abstractNumId w:val="5"/>
    <w:lvlOverride w:ilvl="0">
      <w:startOverride w:val="2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465901930">
    <w:abstractNumId w:val="10"/>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820465609">
    <w:abstractNumId w:val="3"/>
  </w:num>
  <w:num w:numId="12" w16cid:durableId="1066337072">
    <w:abstractNumId w:val="2"/>
  </w:num>
  <w:num w:numId="13" w16cid:durableId="203450908">
    <w:abstractNumId w:val="6"/>
  </w:num>
  <w:num w:numId="14" w16cid:durableId="1073774197">
    <w:abstractNumId w:val="8"/>
    <w:lvlOverride w:ilvl="0">
      <w:lvl w:ilvl="0">
        <w:start w:val="1"/>
        <w:numFmt w:val="bullet"/>
        <w:pStyle w:val="ListBullet2"/>
        <w:lvlText w:val="—"/>
        <w:lvlJc w:val="left"/>
        <w:pPr>
          <w:ind w:left="360"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5" w16cid:durableId="709959769">
    <w:abstractNumId w:val="1"/>
  </w:num>
  <w:num w:numId="16" w16cid:durableId="1860898414">
    <w:abstractNumId w:val="4"/>
  </w:num>
  <w:num w:numId="17" w16cid:durableId="1023245156">
    <w:abstractNumId w:val="4"/>
  </w:num>
  <w:num w:numId="18" w16cid:durableId="2070759797">
    <w:abstractNumId w:val="8"/>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9" w16cid:durableId="1623608720">
    <w:abstractNumId w:val="0"/>
  </w:num>
  <w:num w:numId="20" w16cid:durableId="1386567125">
    <w:abstractNumId w:val="10"/>
  </w:num>
  <w:num w:numId="21" w16cid:durableId="535198209">
    <w:abstractNumId w:val="10"/>
  </w:num>
  <w:num w:numId="22" w16cid:durableId="1121722690">
    <w:abstractNumId w:val="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proofState w:spelling="clean" w:grammar="clean"/>
  <w:attachedTemplate r:id="rId1"/>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4533"/>
    <w:rsid w:val="00003EFA"/>
    <w:rsid w:val="00004183"/>
    <w:rsid w:val="000077BF"/>
    <w:rsid w:val="000128CE"/>
    <w:rsid w:val="00013FF2"/>
    <w:rsid w:val="00017B07"/>
    <w:rsid w:val="000252CB"/>
    <w:rsid w:val="000257A4"/>
    <w:rsid w:val="0003034F"/>
    <w:rsid w:val="0003219C"/>
    <w:rsid w:val="00033B83"/>
    <w:rsid w:val="00034EA2"/>
    <w:rsid w:val="00037D99"/>
    <w:rsid w:val="00045F0D"/>
    <w:rsid w:val="0004750C"/>
    <w:rsid w:val="00047862"/>
    <w:rsid w:val="00051080"/>
    <w:rsid w:val="00054985"/>
    <w:rsid w:val="00054D26"/>
    <w:rsid w:val="000559A7"/>
    <w:rsid w:val="00057F65"/>
    <w:rsid w:val="00061D5B"/>
    <w:rsid w:val="00062391"/>
    <w:rsid w:val="00063308"/>
    <w:rsid w:val="000673B7"/>
    <w:rsid w:val="00070384"/>
    <w:rsid w:val="00070804"/>
    <w:rsid w:val="00072671"/>
    <w:rsid w:val="0007282F"/>
    <w:rsid w:val="00072E86"/>
    <w:rsid w:val="000733A1"/>
    <w:rsid w:val="00073F68"/>
    <w:rsid w:val="00074F0F"/>
    <w:rsid w:val="000752F9"/>
    <w:rsid w:val="00076139"/>
    <w:rsid w:val="000769CC"/>
    <w:rsid w:val="0008149B"/>
    <w:rsid w:val="00082210"/>
    <w:rsid w:val="00082B93"/>
    <w:rsid w:val="000872E9"/>
    <w:rsid w:val="00087422"/>
    <w:rsid w:val="00087B97"/>
    <w:rsid w:val="00090015"/>
    <w:rsid w:val="00091444"/>
    <w:rsid w:val="00091A0D"/>
    <w:rsid w:val="000950C3"/>
    <w:rsid w:val="000A50D6"/>
    <w:rsid w:val="000A77B5"/>
    <w:rsid w:val="000B1F02"/>
    <w:rsid w:val="000B5B0A"/>
    <w:rsid w:val="000B7B84"/>
    <w:rsid w:val="000C0372"/>
    <w:rsid w:val="000C1B93"/>
    <w:rsid w:val="000C24ED"/>
    <w:rsid w:val="000C3054"/>
    <w:rsid w:val="000C4344"/>
    <w:rsid w:val="000C5481"/>
    <w:rsid w:val="000C760B"/>
    <w:rsid w:val="000C7B77"/>
    <w:rsid w:val="000D1EB7"/>
    <w:rsid w:val="000D3BBE"/>
    <w:rsid w:val="000D55C7"/>
    <w:rsid w:val="000D617F"/>
    <w:rsid w:val="000D7466"/>
    <w:rsid w:val="000D7E5E"/>
    <w:rsid w:val="000E0682"/>
    <w:rsid w:val="000F299D"/>
    <w:rsid w:val="000F3F31"/>
    <w:rsid w:val="0010182E"/>
    <w:rsid w:val="00103E4F"/>
    <w:rsid w:val="00105C70"/>
    <w:rsid w:val="00112528"/>
    <w:rsid w:val="00113093"/>
    <w:rsid w:val="001139E2"/>
    <w:rsid w:val="001159A9"/>
    <w:rsid w:val="00120CA3"/>
    <w:rsid w:val="00122D6F"/>
    <w:rsid w:val="00123A38"/>
    <w:rsid w:val="001259C3"/>
    <w:rsid w:val="00125DFF"/>
    <w:rsid w:val="00125E45"/>
    <w:rsid w:val="0012654C"/>
    <w:rsid w:val="00127440"/>
    <w:rsid w:val="00130CD8"/>
    <w:rsid w:val="00131091"/>
    <w:rsid w:val="001366C8"/>
    <w:rsid w:val="00142FF1"/>
    <w:rsid w:val="001442FF"/>
    <w:rsid w:val="001449AA"/>
    <w:rsid w:val="00147574"/>
    <w:rsid w:val="00153909"/>
    <w:rsid w:val="00153D13"/>
    <w:rsid w:val="001613C6"/>
    <w:rsid w:val="001613E4"/>
    <w:rsid w:val="001632C4"/>
    <w:rsid w:val="00165E7E"/>
    <w:rsid w:val="001660F7"/>
    <w:rsid w:val="00167E13"/>
    <w:rsid w:val="0017408C"/>
    <w:rsid w:val="001743FE"/>
    <w:rsid w:val="001749F2"/>
    <w:rsid w:val="00175705"/>
    <w:rsid w:val="00181F54"/>
    <w:rsid w:val="00184418"/>
    <w:rsid w:val="00185115"/>
    <w:rsid w:val="00186EBE"/>
    <w:rsid w:val="00190C6F"/>
    <w:rsid w:val="001946DE"/>
    <w:rsid w:val="00197F3B"/>
    <w:rsid w:val="001A1DB7"/>
    <w:rsid w:val="001A2D64"/>
    <w:rsid w:val="001A3009"/>
    <w:rsid w:val="001A41DF"/>
    <w:rsid w:val="001A5E4C"/>
    <w:rsid w:val="001A765B"/>
    <w:rsid w:val="001B2AAA"/>
    <w:rsid w:val="001B445E"/>
    <w:rsid w:val="001C03BE"/>
    <w:rsid w:val="001C0997"/>
    <w:rsid w:val="001C2198"/>
    <w:rsid w:val="001C2970"/>
    <w:rsid w:val="001C3C21"/>
    <w:rsid w:val="001C5F84"/>
    <w:rsid w:val="001C7E97"/>
    <w:rsid w:val="001C7F78"/>
    <w:rsid w:val="001D10EF"/>
    <w:rsid w:val="001D1865"/>
    <w:rsid w:val="001D39B9"/>
    <w:rsid w:val="001D4BA8"/>
    <w:rsid w:val="001D5230"/>
    <w:rsid w:val="001D664B"/>
    <w:rsid w:val="001D7B1C"/>
    <w:rsid w:val="001E0060"/>
    <w:rsid w:val="001E103F"/>
    <w:rsid w:val="001E2F83"/>
    <w:rsid w:val="001E3497"/>
    <w:rsid w:val="001E3D48"/>
    <w:rsid w:val="001E58D2"/>
    <w:rsid w:val="001E641A"/>
    <w:rsid w:val="001E761A"/>
    <w:rsid w:val="001E7834"/>
    <w:rsid w:val="001F2668"/>
    <w:rsid w:val="001F274D"/>
    <w:rsid w:val="001F2D78"/>
    <w:rsid w:val="001F30DA"/>
    <w:rsid w:val="001F5F7B"/>
    <w:rsid w:val="002013D8"/>
    <w:rsid w:val="00203C0E"/>
    <w:rsid w:val="002075BD"/>
    <w:rsid w:val="002105AD"/>
    <w:rsid w:val="00211FA6"/>
    <w:rsid w:val="00213837"/>
    <w:rsid w:val="00213DD1"/>
    <w:rsid w:val="00214864"/>
    <w:rsid w:val="00216244"/>
    <w:rsid w:val="00216B50"/>
    <w:rsid w:val="0021751F"/>
    <w:rsid w:val="002178F4"/>
    <w:rsid w:val="0022272A"/>
    <w:rsid w:val="002227AD"/>
    <w:rsid w:val="002230EF"/>
    <w:rsid w:val="00224215"/>
    <w:rsid w:val="00224AEE"/>
    <w:rsid w:val="002252D2"/>
    <w:rsid w:val="002300CD"/>
    <w:rsid w:val="002309C4"/>
    <w:rsid w:val="0023309E"/>
    <w:rsid w:val="0023462E"/>
    <w:rsid w:val="00235501"/>
    <w:rsid w:val="002364B6"/>
    <w:rsid w:val="0024081E"/>
    <w:rsid w:val="002420BB"/>
    <w:rsid w:val="00242106"/>
    <w:rsid w:val="002424B5"/>
    <w:rsid w:val="00242D98"/>
    <w:rsid w:val="00243DF8"/>
    <w:rsid w:val="00243FCF"/>
    <w:rsid w:val="0024474D"/>
    <w:rsid w:val="002463B0"/>
    <w:rsid w:val="002471F9"/>
    <w:rsid w:val="00247E2F"/>
    <w:rsid w:val="002546FC"/>
    <w:rsid w:val="0025522A"/>
    <w:rsid w:val="0025592F"/>
    <w:rsid w:val="0026327B"/>
    <w:rsid w:val="00264423"/>
    <w:rsid w:val="0026548C"/>
    <w:rsid w:val="00266207"/>
    <w:rsid w:val="00267104"/>
    <w:rsid w:val="00267487"/>
    <w:rsid w:val="002678C9"/>
    <w:rsid w:val="00270910"/>
    <w:rsid w:val="0027271E"/>
    <w:rsid w:val="0027370C"/>
    <w:rsid w:val="00274EBA"/>
    <w:rsid w:val="00275328"/>
    <w:rsid w:val="00276C57"/>
    <w:rsid w:val="00277C51"/>
    <w:rsid w:val="002807D8"/>
    <w:rsid w:val="002843DC"/>
    <w:rsid w:val="00284623"/>
    <w:rsid w:val="00284F46"/>
    <w:rsid w:val="00287B7A"/>
    <w:rsid w:val="00290CBD"/>
    <w:rsid w:val="0029198E"/>
    <w:rsid w:val="00293052"/>
    <w:rsid w:val="002932FE"/>
    <w:rsid w:val="002A28B4"/>
    <w:rsid w:val="002A2B8C"/>
    <w:rsid w:val="002A30D8"/>
    <w:rsid w:val="002A35CF"/>
    <w:rsid w:val="002A475D"/>
    <w:rsid w:val="002B189C"/>
    <w:rsid w:val="002B27A2"/>
    <w:rsid w:val="002B2B9A"/>
    <w:rsid w:val="002B316A"/>
    <w:rsid w:val="002B3232"/>
    <w:rsid w:val="002B50F2"/>
    <w:rsid w:val="002B6443"/>
    <w:rsid w:val="002B6DB9"/>
    <w:rsid w:val="002B6FBB"/>
    <w:rsid w:val="002D2CB8"/>
    <w:rsid w:val="002D3434"/>
    <w:rsid w:val="002D59F8"/>
    <w:rsid w:val="002D68FD"/>
    <w:rsid w:val="002E07C8"/>
    <w:rsid w:val="002E1161"/>
    <w:rsid w:val="002E1969"/>
    <w:rsid w:val="002E781A"/>
    <w:rsid w:val="002F338A"/>
    <w:rsid w:val="002F3611"/>
    <w:rsid w:val="002F375A"/>
    <w:rsid w:val="002F4A67"/>
    <w:rsid w:val="002F68E6"/>
    <w:rsid w:val="002F7CFE"/>
    <w:rsid w:val="00300F5C"/>
    <w:rsid w:val="00301027"/>
    <w:rsid w:val="00302042"/>
    <w:rsid w:val="0030250A"/>
    <w:rsid w:val="00302680"/>
    <w:rsid w:val="00302EEF"/>
    <w:rsid w:val="00303085"/>
    <w:rsid w:val="0030427F"/>
    <w:rsid w:val="00306C23"/>
    <w:rsid w:val="00306FBE"/>
    <w:rsid w:val="00316253"/>
    <w:rsid w:val="003203BE"/>
    <w:rsid w:val="00323819"/>
    <w:rsid w:val="00326014"/>
    <w:rsid w:val="003307A6"/>
    <w:rsid w:val="00331803"/>
    <w:rsid w:val="00333E94"/>
    <w:rsid w:val="003355E2"/>
    <w:rsid w:val="00336318"/>
    <w:rsid w:val="00340DD9"/>
    <w:rsid w:val="00347758"/>
    <w:rsid w:val="00351979"/>
    <w:rsid w:val="00352885"/>
    <w:rsid w:val="0035373B"/>
    <w:rsid w:val="00354374"/>
    <w:rsid w:val="00356AE5"/>
    <w:rsid w:val="00360419"/>
    <w:rsid w:val="00360E17"/>
    <w:rsid w:val="0036209C"/>
    <w:rsid w:val="0036296B"/>
    <w:rsid w:val="00367581"/>
    <w:rsid w:val="00367830"/>
    <w:rsid w:val="003701B5"/>
    <w:rsid w:val="00371F68"/>
    <w:rsid w:val="00372E90"/>
    <w:rsid w:val="00373B6B"/>
    <w:rsid w:val="003813C2"/>
    <w:rsid w:val="00384CC7"/>
    <w:rsid w:val="0038536D"/>
    <w:rsid w:val="003859B8"/>
    <w:rsid w:val="00385DFB"/>
    <w:rsid w:val="0038793A"/>
    <w:rsid w:val="00394C9D"/>
    <w:rsid w:val="003A0CFB"/>
    <w:rsid w:val="003A2D97"/>
    <w:rsid w:val="003A31A0"/>
    <w:rsid w:val="003A4A7D"/>
    <w:rsid w:val="003A5190"/>
    <w:rsid w:val="003A6C5E"/>
    <w:rsid w:val="003B0768"/>
    <w:rsid w:val="003B240E"/>
    <w:rsid w:val="003B3E41"/>
    <w:rsid w:val="003B4131"/>
    <w:rsid w:val="003C2FEB"/>
    <w:rsid w:val="003C3879"/>
    <w:rsid w:val="003C737F"/>
    <w:rsid w:val="003D13EF"/>
    <w:rsid w:val="003D1F70"/>
    <w:rsid w:val="003D37D2"/>
    <w:rsid w:val="003D4364"/>
    <w:rsid w:val="003D7267"/>
    <w:rsid w:val="003D7A22"/>
    <w:rsid w:val="003E05FB"/>
    <w:rsid w:val="003E12F8"/>
    <w:rsid w:val="003E32C4"/>
    <w:rsid w:val="003E341E"/>
    <w:rsid w:val="003E3F95"/>
    <w:rsid w:val="003E520F"/>
    <w:rsid w:val="003E6BD0"/>
    <w:rsid w:val="003F0F90"/>
    <w:rsid w:val="003F332A"/>
    <w:rsid w:val="003F5A78"/>
    <w:rsid w:val="003F6AC6"/>
    <w:rsid w:val="003F6E52"/>
    <w:rsid w:val="00400ACE"/>
    <w:rsid w:val="00401084"/>
    <w:rsid w:val="004035FA"/>
    <w:rsid w:val="00403669"/>
    <w:rsid w:val="00405AF1"/>
    <w:rsid w:val="00405BEF"/>
    <w:rsid w:val="00407CAD"/>
    <w:rsid w:val="00407EF0"/>
    <w:rsid w:val="00411107"/>
    <w:rsid w:val="00412F2B"/>
    <w:rsid w:val="0041311F"/>
    <w:rsid w:val="004178B3"/>
    <w:rsid w:val="0042056C"/>
    <w:rsid w:val="00422311"/>
    <w:rsid w:val="004235EB"/>
    <w:rsid w:val="00424237"/>
    <w:rsid w:val="00426A1C"/>
    <w:rsid w:val="00426CB9"/>
    <w:rsid w:val="00426EB4"/>
    <w:rsid w:val="004272AF"/>
    <w:rsid w:val="00430606"/>
    <w:rsid w:val="00430D37"/>
    <w:rsid w:val="00430F12"/>
    <w:rsid w:val="00433DCB"/>
    <w:rsid w:val="004342B3"/>
    <w:rsid w:val="00437F81"/>
    <w:rsid w:val="00442345"/>
    <w:rsid w:val="00444A61"/>
    <w:rsid w:val="00450845"/>
    <w:rsid w:val="00450970"/>
    <w:rsid w:val="00453E6C"/>
    <w:rsid w:val="00453EC1"/>
    <w:rsid w:val="00454159"/>
    <w:rsid w:val="00455C23"/>
    <w:rsid w:val="00456066"/>
    <w:rsid w:val="004560A4"/>
    <w:rsid w:val="00456C69"/>
    <w:rsid w:val="004604DD"/>
    <w:rsid w:val="00464F3F"/>
    <w:rsid w:val="004662AB"/>
    <w:rsid w:val="00472DEE"/>
    <w:rsid w:val="0047473D"/>
    <w:rsid w:val="00474E4B"/>
    <w:rsid w:val="00480185"/>
    <w:rsid w:val="00483E57"/>
    <w:rsid w:val="0048642E"/>
    <w:rsid w:val="00487DA5"/>
    <w:rsid w:val="00491389"/>
    <w:rsid w:val="004919AE"/>
    <w:rsid w:val="0049269A"/>
    <w:rsid w:val="004927B4"/>
    <w:rsid w:val="00492C58"/>
    <w:rsid w:val="00497AEC"/>
    <w:rsid w:val="004A09D7"/>
    <w:rsid w:val="004A29D0"/>
    <w:rsid w:val="004A29F6"/>
    <w:rsid w:val="004A4B4F"/>
    <w:rsid w:val="004A6199"/>
    <w:rsid w:val="004A7FB3"/>
    <w:rsid w:val="004B13C5"/>
    <w:rsid w:val="004B2F29"/>
    <w:rsid w:val="004B484F"/>
    <w:rsid w:val="004B723A"/>
    <w:rsid w:val="004C11A9"/>
    <w:rsid w:val="004C2BD3"/>
    <w:rsid w:val="004C2C0D"/>
    <w:rsid w:val="004C3D2F"/>
    <w:rsid w:val="004C4B48"/>
    <w:rsid w:val="004C68E7"/>
    <w:rsid w:val="004C6B4E"/>
    <w:rsid w:val="004C73A5"/>
    <w:rsid w:val="004D0EBE"/>
    <w:rsid w:val="004D19D8"/>
    <w:rsid w:val="004D2F39"/>
    <w:rsid w:val="004D3C65"/>
    <w:rsid w:val="004E1043"/>
    <w:rsid w:val="004E1649"/>
    <w:rsid w:val="004E5552"/>
    <w:rsid w:val="004E5FE3"/>
    <w:rsid w:val="004E6469"/>
    <w:rsid w:val="004F1CB1"/>
    <w:rsid w:val="004F2AC5"/>
    <w:rsid w:val="004F3B02"/>
    <w:rsid w:val="004F3CED"/>
    <w:rsid w:val="004F42F4"/>
    <w:rsid w:val="004F48DD"/>
    <w:rsid w:val="004F4AE3"/>
    <w:rsid w:val="004F5136"/>
    <w:rsid w:val="004F5B58"/>
    <w:rsid w:val="004F5B60"/>
    <w:rsid w:val="004F6AF2"/>
    <w:rsid w:val="00500D3F"/>
    <w:rsid w:val="00502A16"/>
    <w:rsid w:val="00502E8A"/>
    <w:rsid w:val="005056C3"/>
    <w:rsid w:val="0050754F"/>
    <w:rsid w:val="005102DF"/>
    <w:rsid w:val="00510611"/>
    <w:rsid w:val="00511519"/>
    <w:rsid w:val="00511863"/>
    <w:rsid w:val="00511C7A"/>
    <w:rsid w:val="005128E7"/>
    <w:rsid w:val="00512C31"/>
    <w:rsid w:val="0051323A"/>
    <w:rsid w:val="00524DC4"/>
    <w:rsid w:val="00526795"/>
    <w:rsid w:val="00526C02"/>
    <w:rsid w:val="00534FFD"/>
    <w:rsid w:val="0053543B"/>
    <w:rsid w:val="00541784"/>
    <w:rsid w:val="00541FBB"/>
    <w:rsid w:val="00545C31"/>
    <w:rsid w:val="005500B1"/>
    <w:rsid w:val="005523BA"/>
    <w:rsid w:val="0055553A"/>
    <w:rsid w:val="00556FE2"/>
    <w:rsid w:val="005608F0"/>
    <w:rsid w:val="00560A73"/>
    <w:rsid w:val="00561353"/>
    <w:rsid w:val="00563610"/>
    <w:rsid w:val="005648AF"/>
    <w:rsid w:val="005649D2"/>
    <w:rsid w:val="00564FAD"/>
    <w:rsid w:val="005651B7"/>
    <w:rsid w:val="005711E9"/>
    <w:rsid w:val="00572E07"/>
    <w:rsid w:val="0057307C"/>
    <w:rsid w:val="00576053"/>
    <w:rsid w:val="0057696B"/>
    <w:rsid w:val="00577787"/>
    <w:rsid w:val="0058102D"/>
    <w:rsid w:val="00583731"/>
    <w:rsid w:val="0059318B"/>
    <w:rsid w:val="005934B4"/>
    <w:rsid w:val="0059352A"/>
    <w:rsid w:val="00593B63"/>
    <w:rsid w:val="005957FA"/>
    <w:rsid w:val="00597644"/>
    <w:rsid w:val="005A34D4"/>
    <w:rsid w:val="005A449A"/>
    <w:rsid w:val="005A453F"/>
    <w:rsid w:val="005A512C"/>
    <w:rsid w:val="005A67CA"/>
    <w:rsid w:val="005B184F"/>
    <w:rsid w:val="005B2710"/>
    <w:rsid w:val="005B287A"/>
    <w:rsid w:val="005B4565"/>
    <w:rsid w:val="005B4B00"/>
    <w:rsid w:val="005B52A8"/>
    <w:rsid w:val="005B57F5"/>
    <w:rsid w:val="005B76BC"/>
    <w:rsid w:val="005B77E0"/>
    <w:rsid w:val="005C0941"/>
    <w:rsid w:val="005C14A7"/>
    <w:rsid w:val="005C27B5"/>
    <w:rsid w:val="005C344B"/>
    <w:rsid w:val="005C513F"/>
    <w:rsid w:val="005C78D0"/>
    <w:rsid w:val="005D0140"/>
    <w:rsid w:val="005D1384"/>
    <w:rsid w:val="005D49FE"/>
    <w:rsid w:val="005D5CC6"/>
    <w:rsid w:val="005D6635"/>
    <w:rsid w:val="005D7934"/>
    <w:rsid w:val="005E039E"/>
    <w:rsid w:val="005E14E4"/>
    <w:rsid w:val="005E1F63"/>
    <w:rsid w:val="005E25C2"/>
    <w:rsid w:val="005E762F"/>
    <w:rsid w:val="005E7CCA"/>
    <w:rsid w:val="005F0447"/>
    <w:rsid w:val="005F16F3"/>
    <w:rsid w:val="005F2C2B"/>
    <w:rsid w:val="005F49D6"/>
    <w:rsid w:val="005F4F2E"/>
    <w:rsid w:val="005F6200"/>
    <w:rsid w:val="006018A9"/>
    <w:rsid w:val="0060250E"/>
    <w:rsid w:val="00604995"/>
    <w:rsid w:val="00606C6E"/>
    <w:rsid w:val="006104DF"/>
    <w:rsid w:val="00611061"/>
    <w:rsid w:val="00613017"/>
    <w:rsid w:val="00614266"/>
    <w:rsid w:val="006149FE"/>
    <w:rsid w:val="00614C8C"/>
    <w:rsid w:val="0061760E"/>
    <w:rsid w:val="00621C23"/>
    <w:rsid w:val="00624D13"/>
    <w:rsid w:val="00625B2A"/>
    <w:rsid w:val="00626B92"/>
    <w:rsid w:val="00626BBF"/>
    <w:rsid w:val="00626BDF"/>
    <w:rsid w:val="00627A57"/>
    <w:rsid w:val="00627B81"/>
    <w:rsid w:val="00630857"/>
    <w:rsid w:val="00635EB8"/>
    <w:rsid w:val="006368B5"/>
    <w:rsid w:val="0064273E"/>
    <w:rsid w:val="00643CC4"/>
    <w:rsid w:val="00644C2F"/>
    <w:rsid w:val="006450CF"/>
    <w:rsid w:val="00651CE5"/>
    <w:rsid w:val="0066225A"/>
    <w:rsid w:val="00662BC7"/>
    <w:rsid w:val="00663077"/>
    <w:rsid w:val="00666CBF"/>
    <w:rsid w:val="006703A7"/>
    <w:rsid w:val="0067083A"/>
    <w:rsid w:val="0067085D"/>
    <w:rsid w:val="0067196E"/>
    <w:rsid w:val="00676C70"/>
    <w:rsid w:val="00677835"/>
    <w:rsid w:val="00680388"/>
    <w:rsid w:val="00680548"/>
    <w:rsid w:val="00682925"/>
    <w:rsid w:val="00687904"/>
    <w:rsid w:val="00691121"/>
    <w:rsid w:val="00691B0F"/>
    <w:rsid w:val="006933EF"/>
    <w:rsid w:val="00693585"/>
    <w:rsid w:val="00695C46"/>
    <w:rsid w:val="0069617A"/>
    <w:rsid w:val="00696410"/>
    <w:rsid w:val="0069659F"/>
    <w:rsid w:val="006966D1"/>
    <w:rsid w:val="00697E29"/>
    <w:rsid w:val="006A046F"/>
    <w:rsid w:val="006A1F08"/>
    <w:rsid w:val="006A3884"/>
    <w:rsid w:val="006A53E4"/>
    <w:rsid w:val="006A69E7"/>
    <w:rsid w:val="006A756E"/>
    <w:rsid w:val="006B0DFD"/>
    <w:rsid w:val="006B3488"/>
    <w:rsid w:val="006B569E"/>
    <w:rsid w:val="006B75A3"/>
    <w:rsid w:val="006C17E1"/>
    <w:rsid w:val="006C48C1"/>
    <w:rsid w:val="006C6090"/>
    <w:rsid w:val="006C6E67"/>
    <w:rsid w:val="006C7A96"/>
    <w:rsid w:val="006D00B0"/>
    <w:rsid w:val="006D07F5"/>
    <w:rsid w:val="006D1CF3"/>
    <w:rsid w:val="006D486E"/>
    <w:rsid w:val="006D4970"/>
    <w:rsid w:val="006D694D"/>
    <w:rsid w:val="006D7C53"/>
    <w:rsid w:val="006E2D7E"/>
    <w:rsid w:val="006E3FE3"/>
    <w:rsid w:val="006E54D3"/>
    <w:rsid w:val="006E6D73"/>
    <w:rsid w:val="006E71E4"/>
    <w:rsid w:val="006F1CAA"/>
    <w:rsid w:val="006F1CF4"/>
    <w:rsid w:val="006F376A"/>
    <w:rsid w:val="006F5778"/>
    <w:rsid w:val="007045BA"/>
    <w:rsid w:val="00704657"/>
    <w:rsid w:val="00711999"/>
    <w:rsid w:val="00712BBD"/>
    <w:rsid w:val="0071682E"/>
    <w:rsid w:val="00717237"/>
    <w:rsid w:val="00720CCA"/>
    <w:rsid w:val="00721C55"/>
    <w:rsid w:val="0072638E"/>
    <w:rsid w:val="00730AEA"/>
    <w:rsid w:val="007320CC"/>
    <w:rsid w:val="0073390D"/>
    <w:rsid w:val="0073683E"/>
    <w:rsid w:val="00743838"/>
    <w:rsid w:val="007446C7"/>
    <w:rsid w:val="00746A80"/>
    <w:rsid w:val="00752ED5"/>
    <w:rsid w:val="00753CBF"/>
    <w:rsid w:val="007564F8"/>
    <w:rsid w:val="00757FB5"/>
    <w:rsid w:val="00761617"/>
    <w:rsid w:val="0076669D"/>
    <w:rsid w:val="00766D19"/>
    <w:rsid w:val="00767CA4"/>
    <w:rsid w:val="0077072D"/>
    <w:rsid w:val="00773CDB"/>
    <w:rsid w:val="007751DE"/>
    <w:rsid w:val="007817D9"/>
    <w:rsid w:val="00782674"/>
    <w:rsid w:val="00784742"/>
    <w:rsid w:val="00787F3C"/>
    <w:rsid w:val="007924A5"/>
    <w:rsid w:val="0079424E"/>
    <w:rsid w:val="007946A8"/>
    <w:rsid w:val="0079523E"/>
    <w:rsid w:val="00795985"/>
    <w:rsid w:val="00796499"/>
    <w:rsid w:val="0079711B"/>
    <w:rsid w:val="007972E6"/>
    <w:rsid w:val="007A047F"/>
    <w:rsid w:val="007A407D"/>
    <w:rsid w:val="007A4368"/>
    <w:rsid w:val="007B020C"/>
    <w:rsid w:val="007B18BB"/>
    <w:rsid w:val="007B523A"/>
    <w:rsid w:val="007B6CC5"/>
    <w:rsid w:val="007C4870"/>
    <w:rsid w:val="007C4BDE"/>
    <w:rsid w:val="007C5D33"/>
    <w:rsid w:val="007C61E6"/>
    <w:rsid w:val="007C63BB"/>
    <w:rsid w:val="007C78B3"/>
    <w:rsid w:val="007C7E36"/>
    <w:rsid w:val="007D1383"/>
    <w:rsid w:val="007D50BE"/>
    <w:rsid w:val="007D52A3"/>
    <w:rsid w:val="007D56C3"/>
    <w:rsid w:val="007D6F7C"/>
    <w:rsid w:val="007D6F92"/>
    <w:rsid w:val="007D74B6"/>
    <w:rsid w:val="007D7E0C"/>
    <w:rsid w:val="007D7F9F"/>
    <w:rsid w:val="007E0B0A"/>
    <w:rsid w:val="007E1088"/>
    <w:rsid w:val="007E10FF"/>
    <w:rsid w:val="007E20E5"/>
    <w:rsid w:val="007E4B8F"/>
    <w:rsid w:val="007E6A58"/>
    <w:rsid w:val="007E76DF"/>
    <w:rsid w:val="007F066A"/>
    <w:rsid w:val="007F1729"/>
    <w:rsid w:val="007F27F8"/>
    <w:rsid w:val="007F3F6C"/>
    <w:rsid w:val="007F6BE6"/>
    <w:rsid w:val="0080032A"/>
    <w:rsid w:val="00801679"/>
    <w:rsid w:val="00801971"/>
    <w:rsid w:val="0080248A"/>
    <w:rsid w:val="00804F58"/>
    <w:rsid w:val="00806ECB"/>
    <w:rsid w:val="008073B1"/>
    <w:rsid w:val="00807436"/>
    <w:rsid w:val="00810960"/>
    <w:rsid w:val="00810D93"/>
    <w:rsid w:val="0081213E"/>
    <w:rsid w:val="00812592"/>
    <w:rsid w:val="00812C8A"/>
    <w:rsid w:val="00814548"/>
    <w:rsid w:val="0081524B"/>
    <w:rsid w:val="008162EC"/>
    <w:rsid w:val="00817146"/>
    <w:rsid w:val="008219E4"/>
    <w:rsid w:val="008242EB"/>
    <w:rsid w:val="0082481D"/>
    <w:rsid w:val="00824F5A"/>
    <w:rsid w:val="00826E97"/>
    <w:rsid w:val="008276B0"/>
    <w:rsid w:val="00831701"/>
    <w:rsid w:val="00834205"/>
    <w:rsid w:val="00835E52"/>
    <w:rsid w:val="00836838"/>
    <w:rsid w:val="00837130"/>
    <w:rsid w:val="00840343"/>
    <w:rsid w:val="008425AD"/>
    <w:rsid w:val="008426B6"/>
    <w:rsid w:val="00843BAB"/>
    <w:rsid w:val="00843DF5"/>
    <w:rsid w:val="008559F3"/>
    <w:rsid w:val="00856CA3"/>
    <w:rsid w:val="008570E8"/>
    <w:rsid w:val="00861C8C"/>
    <w:rsid w:val="00862B2B"/>
    <w:rsid w:val="008634F9"/>
    <w:rsid w:val="00864017"/>
    <w:rsid w:val="00864528"/>
    <w:rsid w:val="00864658"/>
    <w:rsid w:val="0086479C"/>
    <w:rsid w:val="00865BC1"/>
    <w:rsid w:val="00867F09"/>
    <w:rsid w:val="00871854"/>
    <w:rsid w:val="00871C99"/>
    <w:rsid w:val="00873988"/>
    <w:rsid w:val="0087496A"/>
    <w:rsid w:val="0087540B"/>
    <w:rsid w:val="00876C2A"/>
    <w:rsid w:val="0087791A"/>
    <w:rsid w:val="00877B38"/>
    <w:rsid w:val="00880E65"/>
    <w:rsid w:val="00881ED0"/>
    <w:rsid w:val="00883EBE"/>
    <w:rsid w:val="0088509F"/>
    <w:rsid w:val="008902F3"/>
    <w:rsid w:val="00890EEE"/>
    <w:rsid w:val="0089316E"/>
    <w:rsid w:val="00893407"/>
    <w:rsid w:val="00894F30"/>
    <w:rsid w:val="008971D8"/>
    <w:rsid w:val="008A0388"/>
    <w:rsid w:val="008A0D51"/>
    <w:rsid w:val="008A353C"/>
    <w:rsid w:val="008A3D89"/>
    <w:rsid w:val="008A4CF6"/>
    <w:rsid w:val="008A57F1"/>
    <w:rsid w:val="008B1946"/>
    <w:rsid w:val="008B20F4"/>
    <w:rsid w:val="008B4245"/>
    <w:rsid w:val="008B691A"/>
    <w:rsid w:val="008C1A19"/>
    <w:rsid w:val="008D1745"/>
    <w:rsid w:val="008D28F4"/>
    <w:rsid w:val="008D4B90"/>
    <w:rsid w:val="008D5C37"/>
    <w:rsid w:val="008D735E"/>
    <w:rsid w:val="008D7933"/>
    <w:rsid w:val="008E2FD2"/>
    <w:rsid w:val="008E3DE9"/>
    <w:rsid w:val="008E422C"/>
    <w:rsid w:val="008E4E66"/>
    <w:rsid w:val="008F1D12"/>
    <w:rsid w:val="008F4305"/>
    <w:rsid w:val="008F57C0"/>
    <w:rsid w:val="0090049F"/>
    <w:rsid w:val="00900BE6"/>
    <w:rsid w:val="00900EF0"/>
    <w:rsid w:val="009107ED"/>
    <w:rsid w:val="00913128"/>
    <w:rsid w:val="009138BF"/>
    <w:rsid w:val="00915B46"/>
    <w:rsid w:val="00915CC7"/>
    <w:rsid w:val="00917659"/>
    <w:rsid w:val="00921FDC"/>
    <w:rsid w:val="0092415C"/>
    <w:rsid w:val="009241FA"/>
    <w:rsid w:val="00927E8B"/>
    <w:rsid w:val="00930865"/>
    <w:rsid w:val="009315A7"/>
    <w:rsid w:val="00931B27"/>
    <w:rsid w:val="00931E16"/>
    <w:rsid w:val="00932EFF"/>
    <w:rsid w:val="00933D7E"/>
    <w:rsid w:val="009343F0"/>
    <w:rsid w:val="0093679E"/>
    <w:rsid w:val="00941947"/>
    <w:rsid w:val="00942F88"/>
    <w:rsid w:val="0094511B"/>
    <w:rsid w:val="00945B9D"/>
    <w:rsid w:val="00952982"/>
    <w:rsid w:val="009550F6"/>
    <w:rsid w:val="009560E5"/>
    <w:rsid w:val="00956422"/>
    <w:rsid w:val="00957996"/>
    <w:rsid w:val="0096004B"/>
    <w:rsid w:val="009603FF"/>
    <w:rsid w:val="00961F86"/>
    <w:rsid w:val="0096263D"/>
    <w:rsid w:val="00962C18"/>
    <w:rsid w:val="00970271"/>
    <w:rsid w:val="0097042E"/>
    <w:rsid w:val="009739C8"/>
    <w:rsid w:val="00982157"/>
    <w:rsid w:val="009821AD"/>
    <w:rsid w:val="0098278E"/>
    <w:rsid w:val="0098331D"/>
    <w:rsid w:val="00993599"/>
    <w:rsid w:val="0099399A"/>
    <w:rsid w:val="00995ABE"/>
    <w:rsid w:val="00995C6E"/>
    <w:rsid w:val="009A0254"/>
    <w:rsid w:val="009A1098"/>
    <w:rsid w:val="009A2A74"/>
    <w:rsid w:val="009A31ED"/>
    <w:rsid w:val="009A3326"/>
    <w:rsid w:val="009A3AD4"/>
    <w:rsid w:val="009A5585"/>
    <w:rsid w:val="009A55A2"/>
    <w:rsid w:val="009A6B21"/>
    <w:rsid w:val="009B1280"/>
    <w:rsid w:val="009B1897"/>
    <w:rsid w:val="009B2746"/>
    <w:rsid w:val="009B3D61"/>
    <w:rsid w:val="009B74B1"/>
    <w:rsid w:val="009C27B0"/>
    <w:rsid w:val="009C2DB5"/>
    <w:rsid w:val="009C4C39"/>
    <w:rsid w:val="009C5B0E"/>
    <w:rsid w:val="009C711B"/>
    <w:rsid w:val="009D30D9"/>
    <w:rsid w:val="009D43DD"/>
    <w:rsid w:val="009D511F"/>
    <w:rsid w:val="009D7358"/>
    <w:rsid w:val="009E07AB"/>
    <w:rsid w:val="009E0C2D"/>
    <w:rsid w:val="009E0E82"/>
    <w:rsid w:val="009E2EBC"/>
    <w:rsid w:val="009E5D46"/>
    <w:rsid w:val="009E6FBE"/>
    <w:rsid w:val="009F049B"/>
    <w:rsid w:val="009F0AED"/>
    <w:rsid w:val="009F1B13"/>
    <w:rsid w:val="009F247B"/>
    <w:rsid w:val="009F2EA0"/>
    <w:rsid w:val="009F638F"/>
    <w:rsid w:val="00A0076E"/>
    <w:rsid w:val="00A00EB9"/>
    <w:rsid w:val="00A0248E"/>
    <w:rsid w:val="00A0295A"/>
    <w:rsid w:val="00A04F1B"/>
    <w:rsid w:val="00A06F31"/>
    <w:rsid w:val="00A10577"/>
    <w:rsid w:val="00A10FF5"/>
    <w:rsid w:val="00A119B4"/>
    <w:rsid w:val="00A13B40"/>
    <w:rsid w:val="00A170A2"/>
    <w:rsid w:val="00A20AB0"/>
    <w:rsid w:val="00A24272"/>
    <w:rsid w:val="00A25A2B"/>
    <w:rsid w:val="00A2629A"/>
    <w:rsid w:val="00A266CF"/>
    <w:rsid w:val="00A33F5C"/>
    <w:rsid w:val="00A34E60"/>
    <w:rsid w:val="00A358AD"/>
    <w:rsid w:val="00A364D5"/>
    <w:rsid w:val="00A36EDE"/>
    <w:rsid w:val="00A40958"/>
    <w:rsid w:val="00A417D0"/>
    <w:rsid w:val="00A419A5"/>
    <w:rsid w:val="00A41DF2"/>
    <w:rsid w:val="00A503D9"/>
    <w:rsid w:val="00A50614"/>
    <w:rsid w:val="00A50FD1"/>
    <w:rsid w:val="00A51F84"/>
    <w:rsid w:val="00A534B8"/>
    <w:rsid w:val="00A54063"/>
    <w:rsid w:val="00A5409F"/>
    <w:rsid w:val="00A542A4"/>
    <w:rsid w:val="00A553B3"/>
    <w:rsid w:val="00A56811"/>
    <w:rsid w:val="00A57460"/>
    <w:rsid w:val="00A63054"/>
    <w:rsid w:val="00A631ED"/>
    <w:rsid w:val="00A63848"/>
    <w:rsid w:val="00A648C0"/>
    <w:rsid w:val="00A6693C"/>
    <w:rsid w:val="00A678BD"/>
    <w:rsid w:val="00A74A54"/>
    <w:rsid w:val="00A74ED7"/>
    <w:rsid w:val="00A76FB9"/>
    <w:rsid w:val="00A80101"/>
    <w:rsid w:val="00A8079C"/>
    <w:rsid w:val="00A83D41"/>
    <w:rsid w:val="00A84533"/>
    <w:rsid w:val="00A873E9"/>
    <w:rsid w:val="00A9004C"/>
    <w:rsid w:val="00A922E9"/>
    <w:rsid w:val="00A928C7"/>
    <w:rsid w:val="00A931FE"/>
    <w:rsid w:val="00A94E10"/>
    <w:rsid w:val="00AA0D0C"/>
    <w:rsid w:val="00AA5BBA"/>
    <w:rsid w:val="00AA6327"/>
    <w:rsid w:val="00AA6377"/>
    <w:rsid w:val="00AB099B"/>
    <w:rsid w:val="00AB3116"/>
    <w:rsid w:val="00AB5F89"/>
    <w:rsid w:val="00AB60E7"/>
    <w:rsid w:val="00AB6E0D"/>
    <w:rsid w:val="00AB7CBA"/>
    <w:rsid w:val="00AC2157"/>
    <w:rsid w:val="00AC5A16"/>
    <w:rsid w:val="00AC71DA"/>
    <w:rsid w:val="00AD0D1F"/>
    <w:rsid w:val="00AD3012"/>
    <w:rsid w:val="00AD77C0"/>
    <w:rsid w:val="00AD79A7"/>
    <w:rsid w:val="00AE052B"/>
    <w:rsid w:val="00AE28A7"/>
    <w:rsid w:val="00AE3D80"/>
    <w:rsid w:val="00AE4760"/>
    <w:rsid w:val="00AE5EB6"/>
    <w:rsid w:val="00AE7EF3"/>
    <w:rsid w:val="00AF01C4"/>
    <w:rsid w:val="00AF0FD2"/>
    <w:rsid w:val="00B00542"/>
    <w:rsid w:val="00B01BF5"/>
    <w:rsid w:val="00B03CCC"/>
    <w:rsid w:val="00B04494"/>
    <w:rsid w:val="00B05292"/>
    <w:rsid w:val="00B12178"/>
    <w:rsid w:val="00B173F8"/>
    <w:rsid w:val="00B17E70"/>
    <w:rsid w:val="00B2036D"/>
    <w:rsid w:val="00B21F14"/>
    <w:rsid w:val="00B222FB"/>
    <w:rsid w:val="00B26C50"/>
    <w:rsid w:val="00B26F18"/>
    <w:rsid w:val="00B30713"/>
    <w:rsid w:val="00B314A0"/>
    <w:rsid w:val="00B31A03"/>
    <w:rsid w:val="00B33643"/>
    <w:rsid w:val="00B372AA"/>
    <w:rsid w:val="00B40471"/>
    <w:rsid w:val="00B42E51"/>
    <w:rsid w:val="00B43F27"/>
    <w:rsid w:val="00B45CEF"/>
    <w:rsid w:val="00B46033"/>
    <w:rsid w:val="00B516D9"/>
    <w:rsid w:val="00B53631"/>
    <w:rsid w:val="00B53FCE"/>
    <w:rsid w:val="00B55F95"/>
    <w:rsid w:val="00B56BFE"/>
    <w:rsid w:val="00B56C91"/>
    <w:rsid w:val="00B57D39"/>
    <w:rsid w:val="00B62F53"/>
    <w:rsid w:val="00B62FD5"/>
    <w:rsid w:val="00B65452"/>
    <w:rsid w:val="00B656BE"/>
    <w:rsid w:val="00B664BA"/>
    <w:rsid w:val="00B67056"/>
    <w:rsid w:val="00B6716A"/>
    <w:rsid w:val="00B67EBB"/>
    <w:rsid w:val="00B70527"/>
    <w:rsid w:val="00B71FC9"/>
    <w:rsid w:val="00B727CB"/>
    <w:rsid w:val="00B72931"/>
    <w:rsid w:val="00B72E01"/>
    <w:rsid w:val="00B74141"/>
    <w:rsid w:val="00B76603"/>
    <w:rsid w:val="00B80AAD"/>
    <w:rsid w:val="00B80ADE"/>
    <w:rsid w:val="00B816F5"/>
    <w:rsid w:val="00B81A2C"/>
    <w:rsid w:val="00B81C0B"/>
    <w:rsid w:val="00B8504E"/>
    <w:rsid w:val="00B868BA"/>
    <w:rsid w:val="00B93F38"/>
    <w:rsid w:val="00B95619"/>
    <w:rsid w:val="00B9611E"/>
    <w:rsid w:val="00B9698C"/>
    <w:rsid w:val="00B97068"/>
    <w:rsid w:val="00BA19E6"/>
    <w:rsid w:val="00BA20F6"/>
    <w:rsid w:val="00BA2FDA"/>
    <w:rsid w:val="00BA3E5F"/>
    <w:rsid w:val="00BA481A"/>
    <w:rsid w:val="00BA4E46"/>
    <w:rsid w:val="00BA7230"/>
    <w:rsid w:val="00BA7AAB"/>
    <w:rsid w:val="00BB19E6"/>
    <w:rsid w:val="00BB3520"/>
    <w:rsid w:val="00BB4FBA"/>
    <w:rsid w:val="00BB635E"/>
    <w:rsid w:val="00BB7F31"/>
    <w:rsid w:val="00BC0AAF"/>
    <w:rsid w:val="00BC11C7"/>
    <w:rsid w:val="00BC1208"/>
    <w:rsid w:val="00BC214E"/>
    <w:rsid w:val="00BC2F65"/>
    <w:rsid w:val="00BC5190"/>
    <w:rsid w:val="00BC6D63"/>
    <w:rsid w:val="00BC7C1F"/>
    <w:rsid w:val="00BD2EF6"/>
    <w:rsid w:val="00BD701A"/>
    <w:rsid w:val="00BE18E5"/>
    <w:rsid w:val="00BE2641"/>
    <w:rsid w:val="00BF0EA4"/>
    <w:rsid w:val="00BF159B"/>
    <w:rsid w:val="00BF35D4"/>
    <w:rsid w:val="00BF43A6"/>
    <w:rsid w:val="00BF5A53"/>
    <w:rsid w:val="00BF696C"/>
    <w:rsid w:val="00BF732E"/>
    <w:rsid w:val="00C01707"/>
    <w:rsid w:val="00C039EE"/>
    <w:rsid w:val="00C04A88"/>
    <w:rsid w:val="00C07319"/>
    <w:rsid w:val="00C07536"/>
    <w:rsid w:val="00C07B0A"/>
    <w:rsid w:val="00C10F25"/>
    <w:rsid w:val="00C20C19"/>
    <w:rsid w:val="00C2168A"/>
    <w:rsid w:val="00C2186F"/>
    <w:rsid w:val="00C230EE"/>
    <w:rsid w:val="00C2774A"/>
    <w:rsid w:val="00C32B68"/>
    <w:rsid w:val="00C32E02"/>
    <w:rsid w:val="00C37D87"/>
    <w:rsid w:val="00C40E53"/>
    <w:rsid w:val="00C4213B"/>
    <w:rsid w:val="00C42727"/>
    <w:rsid w:val="00C436AB"/>
    <w:rsid w:val="00C43F7A"/>
    <w:rsid w:val="00C46982"/>
    <w:rsid w:val="00C51D30"/>
    <w:rsid w:val="00C52D2F"/>
    <w:rsid w:val="00C547A1"/>
    <w:rsid w:val="00C54F92"/>
    <w:rsid w:val="00C55B7A"/>
    <w:rsid w:val="00C61313"/>
    <w:rsid w:val="00C62B29"/>
    <w:rsid w:val="00C6444A"/>
    <w:rsid w:val="00C664FC"/>
    <w:rsid w:val="00C67512"/>
    <w:rsid w:val="00C70813"/>
    <w:rsid w:val="00C70B10"/>
    <w:rsid w:val="00C70C44"/>
    <w:rsid w:val="00C70CE4"/>
    <w:rsid w:val="00C70DE0"/>
    <w:rsid w:val="00C70F49"/>
    <w:rsid w:val="00C72A9F"/>
    <w:rsid w:val="00C752F8"/>
    <w:rsid w:val="00C77C21"/>
    <w:rsid w:val="00C8053D"/>
    <w:rsid w:val="00C83251"/>
    <w:rsid w:val="00C84233"/>
    <w:rsid w:val="00C84DB5"/>
    <w:rsid w:val="00C84ED5"/>
    <w:rsid w:val="00C92FDF"/>
    <w:rsid w:val="00C93B06"/>
    <w:rsid w:val="00CA0226"/>
    <w:rsid w:val="00CA0BB8"/>
    <w:rsid w:val="00CA34AD"/>
    <w:rsid w:val="00CA5776"/>
    <w:rsid w:val="00CB2145"/>
    <w:rsid w:val="00CB34CB"/>
    <w:rsid w:val="00CB4CB2"/>
    <w:rsid w:val="00CB56F0"/>
    <w:rsid w:val="00CB66B0"/>
    <w:rsid w:val="00CB6B1C"/>
    <w:rsid w:val="00CC26C8"/>
    <w:rsid w:val="00CC369C"/>
    <w:rsid w:val="00CD0E0F"/>
    <w:rsid w:val="00CD32FC"/>
    <w:rsid w:val="00CD3C47"/>
    <w:rsid w:val="00CD461A"/>
    <w:rsid w:val="00CD5E60"/>
    <w:rsid w:val="00CD6723"/>
    <w:rsid w:val="00CE3393"/>
    <w:rsid w:val="00CE4D95"/>
    <w:rsid w:val="00CE4F9B"/>
    <w:rsid w:val="00CE5951"/>
    <w:rsid w:val="00CE5D07"/>
    <w:rsid w:val="00CE7E70"/>
    <w:rsid w:val="00CF285F"/>
    <w:rsid w:val="00CF304E"/>
    <w:rsid w:val="00CF3B77"/>
    <w:rsid w:val="00CF4CF6"/>
    <w:rsid w:val="00CF630B"/>
    <w:rsid w:val="00CF673F"/>
    <w:rsid w:val="00CF73E9"/>
    <w:rsid w:val="00D04FB1"/>
    <w:rsid w:val="00D073A6"/>
    <w:rsid w:val="00D10CB7"/>
    <w:rsid w:val="00D136E3"/>
    <w:rsid w:val="00D14573"/>
    <w:rsid w:val="00D15A52"/>
    <w:rsid w:val="00D164FD"/>
    <w:rsid w:val="00D2225D"/>
    <w:rsid w:val="00D22B13"/>
    <w:rsid w:val="00D2403C"/>
    <w:rsid w:val="00D24A44"/>
    <w:rsid w:val="00D255CD"/>
    <w:rsid w:val="00D258BA"/>
    <w:rsid w:val="00D25E22"/>
    <w:rsid w:val="00D26176"/>
    <w:rsid w:val="00D308B8"/>
    <w:rsid w:val="00D31E35"/>
    <w:rsid w:val="00D35706"/>
    <w:rsid w:val="00D40835"/>
    <w:rsid w:val="00D41167"/>
    <w:rsid w:val="00D411BE"/>
    <w:rsid w:val="00D41D01"/>
    <w:rsid w:val="00D44F8A"/>
    <w:rsid w:val="00D46761"/>
    <w:rsid w:val="00D47B58"/>
    <w:rsid w:val="00D47EA0"/>
    <w:rsid w:val="00D507E2"/>
    <w:rsid w:val="00D50A0B"/>
    <w:rsid w:val="00D50D28"/>
    <w:rsid w:val="00D534B3"/>
    <w:rsid w:val="00D53662"/>
    <w:rsid w:val="00D543FC"/>
    <w:rsid w:val="00D563C0"/>
    <w:rsid w:val="00D565B9"/>
    <w:rsid w:val="00D56AB5"/>
    <w:rsid w:val="00D61CE0"/>
    <w:rsid w:val="00D62B0E"/>
    <w:rsid w:val="00D641A6"/>
    <w:rsid w:val="00D64F9F"/>
    <w:rsid w:val="00D65ABA"/>
    <w:rsid w:val="00D678DB"/>
    <w:rsid w:val="00D70244"/>
    <w:rsid w:val="00D7046D"/>
    <w:rsid w:val="00D70C91"/>
    <w:rsid w:val="00D74F05"/>
    <w:rsid w:val="00D7649E"/>
    <w:rsid w:val="00D8269C"/>
    <w:rsid w:val="00D82A42"/>
    <w:rsid w:val="00D82C57"/>
    <w:rsid w:val="00D85D56"/>
    <w:rsid w:val="00D8624D"/>
    <w:rsid w:val="00D902FB"/>
    <w:rsid w:val="00D90D62"/>
    <w:rsid w:val="00D924E7"/>
    <w:rsid w:val="00D93FF7"/>
    <w:rsid w:val="00D96DE6"/>
    <w:rsid w:val="00D97010"/>
    <w:rsid w:val="00DA016D"/>
    <w:rsid w:val="00DB0930"/>
    <w:rsid w:val="00DB32F3"/>
    <w:rsid w:val="00DB4C3A"/>
    <w:rsid w:val="00DB560C"/>
    <w:rsid w:val="00DB5B4D"/>
    <w:rsid w:val="00DB61D3"/>
    <w:rsid w:val="00DC1542"/>
    <w:rsid w:val="00DC21CE"/>
    <w:rsid w:val="00DC66B8"/>
    <w:rsid w:val="00DC6BCA"/>
    <w:rsid w:val="00DC7197"/>
    <w:rsid w:val="00DC74E1"/>
    <w:rsid w:val="00DD1132"/>
    <w:rsid w:val="00DD1A2F"/>
    <w:rsid w:val="00DD2F4E"/>
    <w:rsid w:val="00DD6B24"/>
    <w:rsid w:val="00DD79BD"/>
    <w:rsid w:val="00DE07A5"/>
    <w:rsid w:val="00DE0B10"/>
    <w:rsid w:val="00DE22C3"/>
    <w:rsid w:val="00DE2CE3"/>
    <w:rsid w:val="00DE2DDF"/>
    <w:rsid w:val="00DE5773"/>
    <w:rsid w:val="00DE7F51"/>
    <w:rsid w:val="00DF201A"/>
    <w:rsid w:val="00DF2106"/>
    <w:rsid w:val="00DF3566"/>
    <w:rsid w:val="00E03316"/>
    <w:rsid w:val="00E04DAF"/>
    <w:rsid w:val="00E04F05"/>
    <w:rsid w:val="00E060F3"/>
    <w:rsid w:val="00E06727"/>
    <w:rsid w:val="00E0755E"/>
    <w:rsid w:val="00E112C7"/>
    <w:rsid w:val="00E14783"/>
    <w:rsid w:val="00E15C44"/>
    <w:rsid w:val="00E21BC7"/>
    <w:rsid w:val="00E22F6B"/>
    <w:rsid w:val="00E23662"/>
    <w:rsid w:val="00E32ED9"/>
    <w:rsid w:val="00E33A8B"/>
    <w:rsid w:val="00E34A0C"/>
    <w:rsid w:val="00E366F5"/>
    <w:rsid w:val="00E37075"/>
    <w:rsid w:val="00E4272D"/>
    <w:rsid w:val="00E45814"/>
    <w:rsid w:val="00E4707A"/>
    <w:rsid w:val="00E5058E"/>
    <w:rsid w:val="00E51733"/>
    <w:rsid w:val="00E52FAB"/>
    <w:rsid w:val="00E54817"/>
    <w:rsid w:val="00E54B6D"/>
    <w:rsid w:val="00E5570D"/>
    <w:rsid w:val="00E55943"/>
    <w:rsid w:val="00E56264"/>
    <w:rsid w:val="00E604B6"/>
    <w:rsid w:val="00E614C2"/>
    <w:rsid w:val="00E61D44"/>
    <w:rsid w:val="00E635B9"/>
    <w:rsid w:val="00E6434A"/>
    <w:rsid w:val="00E661D9"/>
    <w:rsid w:val="00E665E4"/>
    <w:rsid w:val="00E66CA0"/>
    <w:rsid w:val="00E66F5A"/>
    <w:rsid w:val="00E67C93"/>
    <w:rsid w:val="00E72463"/>
    <w:rsid w:val="00E72A47"/>
    <w:rsid w:val="00E73BB0"/>
    <w:rsid w:val="00E80FFD"/>
    <w:rsid w:val="00E812C9"/>
    <w:rsid w:val="00E82AF4"/>
    <w:rsid w:val="00E836F5"/>
    <w:rsid w:val="00E87132"/>
    <w:rsid w:val="00E903BB"/>
    <w:rsid w:val="00E904DB"/>
    <w:rsid w:val="00E90EFB"/>
    <w:rsid w:val="00E972D3"/>
    <w:rsid w:val="00EA07C6"/>
    <w:rsid w:val="00EA099B"/>
    <w:rsid w:val="00EA3ED1"/>
    <w:rsid w:val="00EA6C75"/>
    <w:rsid w:val="00EB1680"/>
    <w:rsid w:val="00EB1EE1"/>
    <w:rsid w:val="00EB407B"/>
    <w:rsid w:val="00EB6027"/>
    <w:rsid w:val="00EB613A"/>
    <w:rsid w:val="00EB62D2"/>
    <w:rsid w:val="00EB6C33"/>
    <w:rsid w:val="00EC22E4"/>
    <w:rsid w:val="00EC59D6"/>
    <w:rsid w:val="00EC5BBB"/>
    <w:rsid w:val="00ED10FE"/>
    <w:rsid w:val="00ED1EDE"/>
    <w:rsid w:val="00ED2403"/>
    <w:rsid w:val="00ED49EE"/>
    <w:rsid w:val="00ED6FB2"/>
    <w:rsid w:val="00ED7741"/>
    <w:rsid w:val="00EE0622"/>
    <w:rsid w:val="00EE57F2"/>
    <w:rsid w:val="00EE7425"/>
    <w:rsid w:val="00EF2490"/>
    <w:rsid w:val="00EF3088"/>
    <w:rsid w:val="00EF341F"/>
    <w:rsid w:val="00EF4CAE"/>
    <w:rsid w:val="00EF7238"/>
    <w:rsid w:val="00F0265B"/>
    <w:rsid w:val="00F0299F"/>
    <w:rsid w:val="00F03B4B"/>
    <w:rsid w:val="00F04295"/>
    <w:rsid w:val="00F05AC1"/>
    <w:rsid w:val="00F05EA4"/>
    <w:rsid w:val="00F10313"/>
    <w:rsid w:val="00F10B88"/>
    <w:rsid w:val="00F119A0"/>
    <w:rsid w:val="00F1353E"/>
    <w:rsid w:val="00F1439E"/>
    <w:rsid w:val="00F14D7F"/>
    <w:rsid w:val="00F1752F"/>
    <w:rsid w:val="00F20AC8"/>
    <w:rsid w:val="00F20EA6"/>
    <w:rsid w:val="00F223F4"/>
    <w:rsid w:val="00F246BD"/>
    <w:rsid w:val="00F24AD5"/>
    <w:rsid w:val="00F25941"/>
    <w:rsid w:val="00F30AB7"/>
    <w:rsid w:val="00F32703"/>
    <w:rsid w:val="00F32A1F"/>
    <w:rsid w:val="00F3360D"/>
    <w:rsid w:val="00F33879"/>
    <w:rsid w:val="00F3454B"/>
    <w:rsid w:val="00F35EB0"/>
    <w:rsid w:val="00F371C6"/>
    <w:rsid w:val="00F43D0E"/>
    <w:rsid w:val="00F5100E"/>
    <w:rsid w:val="00F522E3"/>
    <w:rsid w:val="00F52371"/>
    <w:rsid w:val="00F54F06"/>
    <w:rsid w:val="00F54F23"/>
    <w:rsid w:val="00F56AAD"/>
    <w:rsid w:val="00F60A61"/>
    <w:rsid w:val="00F620A7"/>
    <w:rsid w:val="00F65B7F"/>
    <w:rsid w:val="00F65E79"/>
    <w:rsid w:val="00F66145"/>
    <w:rsid w:val="00F66244"/>
    <w:rsid w:val="00F67719"/>
    <w:rsid w:val="00F67A1A"/>
    <w:rsid w:val="00F70C63"/>
    <w:rsid w:val="00F74659"/>
    <w:rsid w:val="00F7766A"/>
    <w:rsid w:val="00F813C4"/>
    <w:rsid w:val="00F814BD"/>
    <w:rsid w:val="00F81980"/>
    <w:rsid w:val="00F846A2"/>
    <w:rsid w:val="00F87A20"/>
    <w:rsid w:val="00F87CD9"/>
    <w:rsid w:val="00F94A81"/>
    <w:rsid w:val="00FA0D03"/>
    <w:rsid w:val="00FA2261"/>
    <w:rsid w:val="00FA30A6"/>
    <w:rsid w:val="00FA3555"/>
    <w:rsid w:val="00FA4CB6"/>
    <w:rsid w:val="00FA5601"/>
    <w:rsid w:val="00FA5CFD"/>
    <w:rsid w:val="00FA6449"/>
    <w:rsid w:val="00FA6C62"/>
    <w:rsid w:val="00FB3AA1"/>
    <w:rsid w:val="00FB6235"/>
    <w:rsid w:val="00FB70C2"/>
    <w:rsid w:val="00FC0E1A"/>
    <w:rsid w:val="00FC0E4A"/>
    <w:rsid w:val="00FC2F13"/>
    <w:rsid w:val="00FC3BCF"/>
    <w:rsid w:val="00FC44CD"/>
    <w:rsid w:val="00FC498E"/>
    <w:rsid w:val="00FC4F50"/>
    <w:rsid w:val="00FC7EFB"/>
    <w:rsid w:val="00FD0590"/>
    <w:rsid w:val="00FD0A93"/>
    <w:rsid w:val="00FD36BE"/>
    <w:rsid w:val="00FD43B9"/>
    <w:rsid w:val="00FE21A5"/>
    <w:rsid w:val="00FE2528"/>
    <w:rsid w:val="00FE3231"/>
    <w:rsid w:val="00FE37BB"/>
    <w:rsid w:val="00FE393D"/>
    <w:rsid w:val="00FE5E0D"/>
    <w:rsid w:val="00FF0DCC"/>
    <w:rsid w:val="00FF580C"/>
    <w:rsid w:val="00FF6039"/>
    <w:rsid w:val="060B036F"/>
    <w:rsid w:val="0655B0A0"/>
    <w:rsid w:val="07C5651F"/>
    <w:rsid w:val="199C96D3"/>
    <w:rsid w:val="1ECA2055"/>
    <w:rsid w:val="23E3D0E0"/>
    <w:rsid w:val="2D198E82"/>
    <w:rsid w:val="3A682F08"/>
    <w:rsid w:val="4CCD41DA"/>
    <w:rsid w:val="518E8B94"/>
    <w:rsid w:val="5723C87E"/>
    <w:rsid w:val="58A719A3"/>
    <w:rsid w:val="5C0D2FDF"/>
    <w:rsid w:val="60F99B3E"/>
    <w:rsid w:val="6210AAA1"/>
    <w:rsid w:val="66C2E911"/>
    <w:rsid w:val="6769ABDB"/>
    <w:rsid w:val="684DF47A"/>
    <w:rsid w:val="723D9596"/>
    <w:rsid w:val="748D3D7A"/>
    <w:rsid w:val="74F87E20"/>
    <w:rsid w:val="7DA93988"/>
    <w:rsid w:val="7FF4EEFE"/>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74ACE9"/>
  <w15:chartTrackingRefBased/>
  <w15:docId w15:val="{84D84A30-59E6-4B92-AC75-3AC32A64F7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uiPriority="10"/>
    <w:lsdException w:name="List Bullet 4" w:semiHidden="1" w:unhideWhenUsed="1"/>
    <w:lsdException w:name="List Bullet 5" w:semiHidden="1" w:unhideWhenUsed="1"/>
    <w:lsdException w:name="List Number 2" w:semiHidden="1" w:unhideWhenUsed="1" w:qFormat="1"/>
    <w:lsdException w:name="List Number 3" w:uiPriority="8"/>
    <w:lsdException w:name="List Number 4" w:semiHidden="1" w:unhideWhenUsed="1"/>
    <w:lsdException w:name="List Number 5" w:semiHidden="1" w:unhideWhenUsed="1"/>
    <w:lsdException w:name="Title" w:semiHidden="1" w:uiPriority="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7"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F43D0E"/>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F43D0E"/>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F43D0E"/>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F43D0E"/>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F43D0E"/>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F43D0E"/>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F43D0E"/>
    <w:pPr>
      <w:keepNext/>
      <w:spacing w:after="200" w:line="240" w:lineRule="auto"/>
    </w:pPr>
    <w:rPr>
      <w:iCs/>
      <w:color w:val="002664"/>
      <w:sz w:val="18"/>
      <w:szCs w:val="18"/>
    </w:rPr>
  </w:style>
  <w:style w:type="table" w:customStyle="1" w:styleId="Tableheader">
    <w:name w:val="ŠTable header"/>
    <w:basedOn w:val="TableNormal"/>
    <w:uiPriority w:val="99"/>
    <w:rsid w:val="00F43D0E"/>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F43D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F43D0E"/>
    <w:pPr>
      <w:numPr>
        <w:numId w:val="22"/>
      </w:numPr>
    </w:pPr>
  </w:style>
  <w:style w:type="paragraph" w:styleId="ListNumber2">
    <w:name w:val="List Number 2"/>
    <w:aliases w:val="ŠList Number 2"/>
    <w:basedOn w:val="Normal"/>
    <w:uiPriority w:val="8"/>
    <w:qFormat/>
    <w:rsid w:val="00F43D0E"/>
    <w:pPr>
      <w:numPr>
        <w:numId w:val="21"/>
      </w:numPr>
    </w:pPr>
  </w:style>
  <w:style w:type="paragraph" w:styleId="ListBullet">
    <w:name w:val="List Bullet"/>
    <w:aliases w:val="ŠList Bullet"/>
    <w:basedOn w:val="Normal"/>
    <w:uiPriority w:val="9"/>
    <w:qFormat/>
    <w:rsid w:val="00F43D0E"/>
    <w:pPr>
      <w:numPr>
        <w:numId w:val="17"/>
      </w:numPr>
      <w:spacing w:before="120"/>
    </w:pPr>
  </w:style>
  <w:style w:type="paragraph" w:styleId="ListBullet2">
    <w:name w:val="List Bullet 2"/>
    <w:aliases w:val="ŠList Bullet 2"/>
    <w:basedOn w:val="Normal"/>
    <w:uiPriority w:val="10"/>
    <w:qFormat/>
    <w:rsid w:val="00F43D0E"/>
    <w:pPr>
      <w:numPr>
        <w:numId w:val="18"/>
      </w:numPr>
      <w:ind w:left="1134" w:hanging="567"/>
    </w:pPr>
  </w:style>
  <w:style w:type="paragraph" w:customStyle="1" w:styleId="FeatureBox4">
    <w:name w:val="ŠFeature Box 4"/>
    <w:basedOn w:val="FeatureBox2"/>
    <w:next w:val="Normal"/>
    <w:uiPriority w:val="14"/>
    <w:qFormat/>
    <w:rsid w:val="00F43D0E"/>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F43D0E"/>
    <w:pPr>
      <w:keepNext/>
      <w:ind w:left="567" w:right="57"/>
    </w:pPr>
    <w:rPr>
      <w:szCs w:val="22"/>
    </w:rPr>
  </w:style>
  <w:style w:type="paragraph" w:customStyle="1" w:styleId="Documentname">
    <w:name w:val="ŠDocument name"/>
    <w:basedOn w:val="Normal"/>
    <w:next w:val="Normal"/>
    <w:uiPriority w:val="17"/>
    <w:qFormat/>
    <w:rsid w:val="00F43D0E"/>
    <w:pPr>
      <w:pBdr>
        <w:bottom w:val="single" w:sz="8" w:space="10" w:color="D3D3D3"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link w:val="ImageattributioncaptionChar"/>
    <w:uiPriority w:val="15"/>
    <w:qFormat/>
    <w:rsid w:val="00F43D0E"/>
    <w:pPr>
      <w:spacing w:after="0"/>
    </w:pPr>
    <w:rPr>
      <w:sz w:val="18"/>
      <w:szCs w:val="18"/>
    </w:rPr>
  </w:style>
  <w:style w:type="paragraph" w:customStyle="1" w:styleId="FeatureBox2">
    <w:name w:val="ŠFeature Box 2"/>
    <w:basedOn w:val="Normal"/>
    <w:next w:val="Normal"/>
    <w:uiPriority w:val="12"/>
    <w:qFormat/>
    <w:rsid w:val="00F43D0E"/>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F43D0E"/>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F43D0E"/>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qFormat/>
    <w:rsid w:val="00F43D0E"/>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rsid w:val="00F43D0E"/>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F43D0E"/>
    <w:rPr>
      <w:color w:val="001C4A" w:themeColor="accent1" w:themeShade="BF"/>
      <w:u w:val="single"/>
    </w:rPr>
  </w:style>
  <w:style w:type="paragraph" w:customStyle="1" w:styleId="Logo">
    <w:name w:val="ŠLogo"/>
    <w:basedOn w:val="Normal"/>
    <w:uiPriority w:val="18"/>
    <w:qFormat/>
    <w:rsid w:val="00F43D0E"/>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F43D0E"/>
    <w:pPr>
      <w:tabs>
        <w:tab w:val="right" w:leader="dot" w:pos="14570"/>
      </w:tabs>
      <w:spacing w:before="0"/>
    </w:pPr>
    <w:rPr>
      <w:b/>
      <w:noProof/>
    </w:rPr>
  </w:style>
  <w:style w:type="paragraph" w:styleId="TOC2">
    <w:name w:val="toc 2"/>
    <w:aliases w:val="ŠTOC 2"/>
    <w:basedOn w:val="Normal"/>
    <w:next w:val="Normal"/>
    <w:uiPriority w:val="39"/>
    <w:unhideWhenUsed/>
    <w:rsid w:val="00F43D0E"/>
    <w:pPr>
      <w:tabs>
        <w:tab w:val="right" w:leader="dot" w:pos="14570"/>
      </w:tabs>
      <w:spacing w:before="0"/>
    </w:pPr>
    <w:rPr>
      <w:noProof/>
    </w:rPr>
  </w:style>
  <w:style w:type="paragraph" w:styleId="TOC3">
    <w:name w:val="toc 3"/>
    <w:aliases w:val="ŠTOC 3"/>
    <w:basedOn w:val="Normal"/>
    <w:next w:val="Normal"/>
    <w:uiPriority w:val="39"/>
    <w:unhideWhenUsed/>
    <w:rsid w:val="00F43D0E"/>
    <w:pPr>
      <w:spacing w:before="0"/>
      <w:ind w:left="244"/>
    </w:pPr>
  </w:style>
  <w:style w:type="character" w:customStyle="1" w:styleId="BoldItalic">
    <w:name w:val="ŠBold Italic"/>
    <w:basedOn w:val="DefaultParagraphFont"/>
    <w:uiPriority w:val="1"/>
    <w:qFormat/>
    <w:rsid w:val="00F43D0E"/>
    <w:rPr>
      <w:b/>
      <w:i/>
      <w:iCs/>
    </w:rPr>
  </w:style>
  <w:style w:type="character" w:customStyle="1" w:styleId="Heading1Char">
    <w:name w:val="Heading 1 Char"/>
    <w:aliases w:val="ŠHeading 1 Char"/>
    <w:basedOn w:val="DefaultParagraphFont"/>
    <w:link w:val="Heading1"/>
    <w:uiPriority w:val="3"/>
    <w:rsid w:val="00F43D0E"/>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F43D0E"/>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F43D0E"/>
    <w:pPr>
      <w:spacing w:after="240"/>
      <w:outlineLvl w:val="9"/>
    </w:pPr>
    <w:rPr>
      <w:szCs w:val="40"/>
    </w:rPr>
  </w:style>
  <w:style w:type="paragraph" w:styleId="Footer">
    <w:name w:val="footer"/>
    <w:aliases w:val="ŠFooter"/>
    <w:basedOn w:val="Normal"/>
    <w:link w:val="FooterChar"/>
    <w:uiPriority w:val="19"/>
    <w:rsid w:val="00F43D0E"/>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F43D0E"/>
    <w:rPr>
      <w:rFonts w:ascii="Arial" w:hAnsi="Arial" w:cs="Arial"/>
      <w:sz w:val="18"/>
      <w:szCs w:val="18"/>
    </w:rPr>
  </w:style>
  <w:style w:type="paragraph" w:styleId="Header">
    <w:name w:val="header"/>
    <w:aliases w:val="ŠHeader"/>
    <w:basedOn w:val="Normal"/>
    <w:link w:val="HeaderChar"/>
    <w:uiPriority w:val="16"/>
    <w:rsid w:val="00F43D0E"/>
    <w:rPr>
      <w:noProof/>
      <w:color w:val="002664"/>
      <w:sz w:val="28"/>
      <w:szCs w:val="28"/>
    </w:rPr>
  </w:style>
  <w:style w:type="character" w:customStyle="1" w:styleId="HeaderChar">
    <w:name w:val="Header Char"/>
    <w:aliases w:val="ŠHeader Char"/>
    <w:basedOn w:val="DefaultParagraphFont"/>
    <w:link w:val="Header"/>
    <w:uiPriority w:val="16"/>
    <w:rsid w:val="00F43D0E"/>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F43D0E"/>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F43D0E"/>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F43D0E"/>
    <w:rPr>
      <w:rFonts w:ascii="Arial" w:hAnsi="Arial" w:cs="Arial"/>
      <w:b/>
      <w:szCs w:val="32"/>
    </w:rPr>
  </w:style>
  <w:style w:type="character" w:styleId="UnresolvedMention">
    <w:name w:val="Unresolved Mention"/>
    <w:basedOn w:val="DefaultParagraphFont"/>
    <w:uiPriority w:val="99"/>
    <w:semiHidden/>
    <w:unhideWhenUsed/>
    <w:rsid w:val="00F43D0E"/>
    <w:rPr>
      <w:color w:val="605E5C"/>
      <w:shd w:val="clear" w:color="auto" w:fill="E1DFDD"/>
    </w:rPr>
  </w:style>
  <w:style w:type="character" w:styleId="SubtleEmphasis">
    <w:name w:val="Subtle Emphasis"/>
    <w:basedOn w:val="DefaultParagraphFont"/>
    <w:uiPriority w:val="19"/>
    <w:qFormat/>
    <w:rsid w:val="00F43D0E"/>
    <w:rPr>
      <w:i/>
      <w:iCs/>
      <w:color w:val="404040" w:themeColor="text1" w:themeTint="BF"/>
    </w:rPr>
  </w:style>
  <w:style w:type="paragraph" w:styleId="TOC4">
    <w:name w:val="toc 4"/>
    <w:aliases w:val="ŠTOC 4"/>
    <w:basedOn w:val="Normal"/>
    <w:next w:val="Normal"/>
    <w:autoRedefine/>
    <w:uiPriority w:val="39"/>
    <w:unhideWhenUsed/>
    <w:rsid w:val="00F43D0E"/>
    <w:pPr>
      <w:spacing w:before="0"/>
      <w:ind w:left="488"/>
    </w:pPr>
  </w:style>
  <w:style w:type="character" w:styleId="CommentReference">
    <w:name w:val="annotation reference"/>
    <w:basedOn w:val="DefaultParagraphFont"/>
    <w:uiPriority w:val="99"/>
    <w:semiHidden/>
    <w:unhideWhenUsed/>
    <w:rsid w:val="00F43D0E"/>
    <w:rPr>
      <w:sz w:val="16"/>
      <w:szCs w:val="16"/>
    </w:rPr>
  </w:style>
  <w:style w:type="paragraph" w:styleId="CommentText">
    <w:name w:val="annotation text"/>
    <w:basedOn w:val="Normal"/>
    <w:link w:val="CommentTextChar"/>
    <w:uiPriority w:val="99"/>
    <w:unhideWhenUsed/>
    <w:rsid w:val="00F43D0E"/>
    <w:pPr>
      <w:spacing w:line="240" w:lineRule="auto"/>
    </w:pPr>
    <w:rPr>
      <w:sz w:val="20"/>
      <w:szCs w:val="20"/>
    </w:rPr>
  </w:style>
  <w:style w:type="character" w:customStyle="1" w:styleId="CommentTextChar">
    <w:name w:val="Comment Text Char"/>
    <w:basedOn w:val="DefaultParagraphFont"/>
    <w:link w:val="CommentText"/>
    <w:uiPriority w:val="99"/>
    <w:rsid w:val="00F43D0E"/>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F43D0E"/>
    <w:rPr>
      <w:b/>
      <w:bCs/>
    </w:rPr>
  </w:style>
  <w:style w:type="character" w:customStyle="1" w:styleId="CommentSubjectChar">
    <w:name w:val="Comment Subject Char"/>
    <w:basedOn w:val="CommentTextChar"/>
    <w:link w:val="CommentSubject"/>
    <w:uiPriority w:val="99"/>
    <w:semiHidden/>
    <w:rsid w:val="00F43D0E"/>
    <w:rPr>
      <w:rFonts w:ascii="Arial" w:hAnsi="Arial" w:cs="Arial"/>
      <w:b/>
      <w:bCs/>
      <w:sz w:val="20"/>
      <w:szCs w:val="20"/>
    </w:rPr>
  </w:style>
  <w:style w:type="character" w:styleId="Strong">
    <w:name w:val="Strong"/>
    <w:aliases w:val="ŠStrong,Bold"/>
    <w:qFormat/>
    <w:rsid w:val="00F43D0E"/>
    <w:rPr>
      <w:b/>
      <w:bCs/>
    </w:rPr>
  </w:style>
  <w:style w:type="character" w:styleId="Emphasis">
    <w:name w:val="Emphasis"/>
    <w:aliases w:val="ŠEmphasis,Italic"/>
    <w:qFormat/>
    <w:rsid w:val="00F43D0E"/>
    <w:rPr>
      <w:i/>
      <w:iCs/>
    </w:rPr>
  </w:style>
  <w:style w:type="paragraph" w:styleId="ListNumber3">
    <w:name w:val="List Number 3"/>
    <w:aliases w:val="ŠList Number 3"/>
    <w:basedOn w:val="ListBullet3"/>
    <w:uiPriority w:val="8"/>
    <w:rsid w:val="00F43D0E"/>
    <w:pPr>
      <w:numPr>
        <w:ilvl w:val="2"/>
        <w:numId w:val="21"/>
      </w:numPr>
    </w:pPr>
  </w:style>
  <w:style w:type="paragraph" w:styleId="ListBullet3">
    <w:name w:val="List Bullet 3"/>
    <w:aliases w:val="ŠList Bullet 3"/>
    <w:basedOn w:val="Normal"/>
    <w:uiPriority w:val="10"/>
    <w:rsid w:val="00F43D0E"/>
    <w:pPr>
      <w:numPr>
        <w:numId w:val="19"/>
      </w:numPr>
    </w:pPr>
  </w:style>
  <w:style w:type="character" w:styleId="PlaceholderText">
    <w:name w:val="Placeholder Text"/>
    <w:basedOn w:val="DefaultParagraphFont"/>
    <w:uiPriority w:val="99"/>
    <w:semiHidden/>
    <w:rsid w:val="00F43D0E"/>
    <w:rPr>
      <w:color w:val="808080"/>
    </w:rPr>
  </w:style>
  <w:style w:type="paragraph" w:styleId="Revision">
    <w:name w:val="Revision"/>
    <w:hidden/>
    <w:uiPriority w:val="99"/>
    <w:semiHidden/>
    <w:rsid w:val="000769CC"/>
    <w:pPr>
      <w:spacing w:after="0" w:line="240" w:lineRule="auto"/>
    </w:pPr>
    <w:rPr>
      <w:rFonts w:ascii="Arial" w:hAnsi="Arial" w:cs="Arial"/>
      <w:szCs w:val="24"/>
    </w:rPr>
  </w:style>
  <w:style w:type="paragraph" w:customStyle="1" w:styleId="Subtitle0">
    <w:name w:val="ŠSubtitle"/>
    <w:basedOn w:val="Normal"/>
    <w:link w:val="SubtitleChar0"/>
    <w:uiPriority w:val="2"/>
    <w:qFormat/>
    <w:rsid w:val="00F43D0E"/>
    <w:pPr>
      <w:spacing w:before="360"/>
    </w:pPr>
    <w:rPr>
      <w:color w:val="002664"/>
      <w:sz w:val="44"/>
      <w:szCs w:val="48"/>
    </w:rPr>
  </w:style>
  <w:style w:type="character" w:customStyle="1" w:styleId="SubtitleChar0">
    <w:name w:val="ŠSubtitle Char"/>
    <w:basedOn w:val="DefaultParagraphFont"/>
    <w:link w:val="Subtitle0"/>
    <w:uiPriority w:val="2"/>
    <w:rsid w:val="00F43D0E"/>
    <w:rPr>
      <w:rFonts w:ascii="Arial" w:hAnsi="Arial" w:cs="Arial"/>
      <w:color w:val="002664"/>
      <w:sz w:val="44"/>
      <w:szCs w:val="48"/>
    </w:rPr>
  </w:style>
  <w:style w:type="paragraph" w:styleId="Title">
    <w:name w:val="Title"/>
    <w:aliases w:val="ŠTitle"/>
    <w:basedOn w:val="Normal"/>
    <w:next w:val="Normal"/>
    <w:link w:val="TitleChar"/>
    <w:uiPriority w:val="1"/>
    <w:rsid w:val="00F43D0E"/>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F43D0E"/>
    <w:rPr>
      <w:rFonts w:ascii="Arial" w:eastAsiaTheme="majorEastAsia" w:hAnsi="Arial" w:cstheme="majorBidi"/>
      <w:color w:val="002664"/>
      <w:spacing w:val="-10"/>
      <w:kern w:val="28"/>
      <w:sz w:val="80"/>
      <w:szCs w:val="80"/>
    </w:rPr>
  </w:style>
  <w:style w:type="paragraph" w:styleId="ListParagraph">
    <w:name w:val="List Paragraph"/>
    <w:aliases w:val="ŠList Paragraph"/>
    <w:basedOn w:val="Normal"/>
    <w:uiPriority w:val="34"/>
    <w:unhideWhenUsed/>
    <w:qFormat/>
    <w:rsid w:val="00F43D0E"/>
    <w:pPr>
      <w:ind w:left="567"/>
    </w:pPr>
  </w:style>
  <w:style w:type="character" w:styleId="FollowedHyperlink">
    <w:name w:val="FollowedHyperlink"/>
    <w:basedOn w:val="DefaultParagraphFont"/>
    <w:uiPriority w:val="99"/>
    <w:semiHidden/>
    <w:unhideWhenUsed/>
    <w:rsid w:val="00F43D0E"/>
    <w:rPr>
      <w:color w:val="954F72" w:themeColor="followedHyperlink"/>
      <w:u w:val="single"/>
    </w:rPr>
  </w:style>
  <w:style w:type="paragraph" w:customStyle="1" w:styleId="Style1">
    <w:name w:val="Style1"/>
    <w:basedOn w:val="ListBullet"/>
    <w:qFormat/>
    <w:rsid w:val="0098331D"/>
  </w:style>
  <w:style w:type="paragraph" w:styleId="Date">
    <w:name w:val="Date"/>
    <w:aliases w:val="ŠDate"/>
    <w:basedOn w:val="Normal"/>
    <w:next w:val="Normal"/>
    <w:link w:val="DateChar"/>
    <w:uiPriority w:val="99"/>
    <w:rsid w:val="00F43D0E"/>
    <w:pPr>
      <w:spacing w:before="0" w:line="720" w:lineRule="atLeast"/>
    </w:pPr>
  </w:style>
  <w:style w:type="character" w:customStyle="1" w:styleId="DateChar">
    <w:name w:val="Date Char"/>
    <w:aliases w:val="ŠDate Char"/>
    <w:basedOn w:val="DefaultParagraphFont"/>
    <w:link w:val="Date"/>
    <w:uiPriority w:val="99"/>
    <w:rsid w:val="00F43D0E"/>
    <w:rPr>
      <w:rFonts w:ascii="Arial" w:hAnsi="Arial" w:cs="Arial"/>
      <w:szCs w:val="24"/>
    </w:rPr>
  </w:style>
  <w:style w:type="paragraph" w:customStyle="1" w:styleId="Featurebox2Bullets">
    <w:name w:val="Feature box 2: Bullets"/>
    <w:basedOn w:val="ListBullet"/>
    <w:link w:val="Featurebox2BulletsChar"/>
    <w:uiPriority w:val="12"/>
    <w:rsid w:val="00F43D0E"/>
    <w:pPr>
      <w:pBdr>
        <w:top w:val="single" w:sz="48" w:space="1" w:color="CCEDFC"/>
        <w:left w:val="single" w:sz="48" w:space="4" w:color="CCEDFC"/>
        <w:bottom w:val="single" w:sz="48" w:space="1" w:color="CCEDFC"/>
        <w:right w:val="single" w:sz="48" w:space="4" w:color="CCEDFC"/>
      </w:pBdr>
      <w:shd w:val="clear" w:color="auto" w:fill="CCEDFC"/>
      <w:spacing w:before="100"/>
    </w:pPr>
  </w:style>
  <w:style w:type="character" w:customStyle="1" w:styleId="Featurebox2BulletsChar">
    <w:name w:val="Feature box 2: Bullets Char"/>
    <w:basedOn w:val="DefaultParagraphFont"/>
    <w:link w:val="Featurebox2Bullets"/>
    <w:uiPriority w:val="12"/>
    <w:rsid w:val="00F43D0E"/>
    <w:rPr>
      <w:rFonts w:ascii="Arial" w:hAnsi="Arial" w:cs="Arial"/>
      <w:szCs w:val="24"/>
      <w:shd w:val="clear" w:color="auto" w:fill="CCEDFC"/>
    </w:rPr>
  </w:style>
  <w:style w:type="table" w:styleId="GridTable1Light">
    <w:name w:val="Grid Table 1 Light"/>
    <w:basedOn w:val="TableNormal"/>
    <w:uiPriority w:val="46"/>
    <w:rsid w:val="00F43D0E"/>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NormalWeb">
    <w:name w:val="Normal (Web)"/>
    <w:basedOn w:val="Normal"/>
    <w:uiPriority w:val="99"/>
    <w:semiHidden/>
    <w:unhideWhenUsed/>
    <w:rsid w:val="00F43D0E"/>
    <w:pPr>
      <w:spacing w:before="100" w:beforeAutospacing="1" w:afterAutospacing="1" w:line="240" w:lineRule="auto"/>
    </w:pPr>
    <w:rPr>
      <w:rFonts w:ascii="Times New Roman" w:eastAsia="Times New Roman" w:hAnsi="Times New Roman" w:cs="Times New Roman"/>
      <w:lang w:eastAsia="en-AU"/>
    </w:rPr>
  </w:style>
  <w:style w:type="table" w:styleId="PlainTable2">
    <w:name w:val="Plain Table 2"/>
    <w:basedOn w:val="TableNormal"/>
    <w:uiPriority w:val="42"/>
    <w:rsid w:val="00F43D0E"/>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FeatureBox5">
    <w:name w:val="ŠFeature Box 5"/>
    <w:basedOn w:val="FeatureBox4"/>
    <w:uiPriority w:val="14"/>
    <w:qFormat/>
    <w:rsid w:val="00F43D0E"/>
    <w:pPr>
      <w:widowControl w:val="0"/>
      <w:pBdr>
        <w:top w:val="single" w:sz="24" w:space="10" w:color="CDD3D6"/>
        <w:left w:val="single" w:sz="24" w:space="10" w:color="CDD3D6"/>
        <w:bottom w:val="single" w:sz="24" w:space="10" w:color="CDD3D6"/>
        <w:right w:val="single" w:sz="24" w:space="10" w:color="CDD3D6"/>
      </w:pBdr>
      <w:shd w:val="clear" w:color="auto" w:fill="CDD3D6"/>
      <w:mirrorIndents/>
    </w:pPr>
  </w:style>
  <w:style w:type="character" w:customStyle="1" w:styleId="ImageattributioncaptionChar">
    <w:name w:val="ŠImage attribution caption Char"/>
    <w:basedOn w:val="DefaultParagraphFont"/>
    <w:link w:val="Imageattributioncaption"/>
    <w:uiPriority w:val="15"/>
    <w:rsid w:val="00F43D0E"/>
    <w:rPr>
      <w:rFonts w:ascii="Arial" w:hAnsi="Arial" w:cs="Arial"/>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4912347">
      <w:bodyDiv w:val="1"/>
      <w:marLeft w:val="0"/>
      <w:marRight w:val="0"/>
      <w:marTop w:val="0"/>
      <w:marBottom w:val="0"/>
      <w:divBdr>
        <w:top w:val="none" w:sz="0" w:space="0" w:color="auto"/>
        <w:left w:val="none" w:sz="0" w:space="0" w:color="auto"/>
        <w:bottom w:val="none" w:sz="0" w:space="0" w:color="auto"/>
        <w:right w:val="none" w:sz="0" w:space="0" w:color="auto"/>
      </w:divBdr>
      <w:divsChild>
        <w:div w:id="1012028138">
          <w:marLeft w:val="0"/>
          <w:marRight w:val="0"/>
          <w:marTop w:val="0"/>
          <w:marBottom w:val="0"/>
          <w:divBdr>
            <w:top w:val="single" w:sz="2" w:space="0" w:color="auto"/>
            <w:left w:val="single" w:sz="2" w:space="0" w:color="auto"/>
            <w:bottom w:val="single" w:sz="2" w:space="0" w:color="auto"/>
            <w:right w:val="single" w:sz="2" w:space="0" w:color="auto"/>
          </w:divBdr>
        </w:div>
      </w:divsChild>
    </w:div>
    <w:div w:id="697583542">
      <w:bodyDiv w:val="1"/>
      <w:marLeft w:val="0"/>
      <w:marRight w:val="0"/>
      <w:marTop w:val="0"/>
      <w:marBottom w:val="0"/>
      <w:divBdr>
        <w:top w:val="none" w:sz="0" w:space="0" w:color="auto"/>
        <w:left w:val="none" w:sz="0" w:space="0" w:color="auto"/>
        <w:bottom w:val="none" w:sz="0" w:space="0" w:color="auto"/>
        <w:right w:val="none" w:sz="0" w:space="0" w:color="auto"/>
      </w:divBdr>
      <w:divsChild>
        <w:div w:id="187452161">
          <w:marLeft w:val="0"/>
          <w:marRight w:val="0"/>
          <w:marTop w:val="0"/>
          <w:marBottom w:val="0"/>
          <w:divBdr>
            <w:top w:val="single" w:sz="2" w:space="0" w:color="auto"/>
            <w:left w:val="single" w:sz="2" w:space="0" w:color="auto"/>
            <w:bottom w:val="single" w:sz="2" w:space="0" w:color="auto"/>
            <w:right w:val="single" w:sz="2" w:space="0" w:color="auto"/>
          </w:divBdr>
        </w:div>
      </w:divsChild>
    </w:div>
    <w:div w:id="11830877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urriculum.nsw.edu.au/ace-rules/ace2/assessment-programs" TargetMode="External"/><Relationship Id="rId18" Type="http://schemas.openxmlformats.org/officeDocument/2006/relationships/hyperlink" Target="https://education.nsw.gov.au/teaching-and-learning/curriculum/english/planning-programming-and-assessing-english-11-12/english-advanced" TargetMode="External"/><Relationship Id="rId26" Type="http://schemas.openxmlformats.org/officeDocument/2006/relationships/hyperlink" Target="https://education.nsw.gov.au/about-us/strategies-and-reports/plan-for-nsw-public-education" TargetMode="External"/><Relationship Id="rId39" Type="http://schemas.openxmlformats.org/officeDocument/2006/relationships/hyperlink" Target="https://curriculum.nsw.edu.au/learning-areas/english/english-advanced-11-12-2024/overview" TargetMode="External"/><Relationship Id="rId21" Type="http://schemas.openxmlformats.org/officeDocument/2006/relationships/hyperlink" Target="https://www.nsw.gov.au/education-and-training/nesa/diversity-of-learners/special-education/adjustments" TargetMode="External"/><Relationship Id="rId34" Type="http://schemas.openxmlformats.org/officeDocument/2006/relationships/hyperlink" Target="https://teams.microsoft.com/l/team/19%3A88aaff1954984b3d821940244a27a355%40thread.skype/conversations?groupId=7cace238-04f1-4f87-a5dc-d823e51c9765&amp;tenantId=05a0e69a-418a-47c1-9c25-9387261bf991" TargetMode="External"/><Relationship Id="rId42" Type="http://schemas.openxmlformats.org/officeDocument/2006/relationships/hyperlink" Target="https://curriculum.nsw.edu.au/ace-rules" TargetMode="External"/><Relationship Id="rId47" Type="http://schemas.openxmlformats.org/officeDocument/2006/relationships/header" Target="header1.xml"/><Relationship Id="rId50" Type="http://schemas.openxmlformats.org/officeDocument/2006/relationships/footer" Target="footer2.xml"/><Relationship Id="rId55"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curriculum.nsw.edu.au/learning-areas/english/english-advanced-11-12-2024/overview" TargetMode="External"/><Relationship Id="rId29" Type="http://schemas.openxmlformats.org/officeDocument/2006/relationships/hyperlink" Target="https://education.nsw.gov.au/inside-the-department/directory-a-z/strategic-school-improvement/school-excellence-framework" TargetMode="External"/><Relationship Id="rId11" Type="http://schemas.openxmlformats.org/officeDocument/2006/relationships/hyperlink" Target="https://education.nsw.gov.au/teaching-and-learning/curriculum/english/planning-programming-and-assessing-english-11-12" TargetMode="External"/><Relationship Id="rId24" Type="http://schemas.openxmlformats.org/officeDocument/2006/relationships/hyperlink" Target="mailto:English.curriculum@det.nsw.edu.au" TargetMode="External"/><Relationship Id="rId32" Type="http://schemas.openxmlformats.org/officeDocument/2006/relationships/hyperlink" Target="https://education.nsw.gov.au/teaching-and-learning/curriculum/planning-programming-and-assessing-k-12/planning-programming-and-assessing-7-12" TargetMode="External"/><Relationship Id="rId37" Type="http://schemas.openxmlformats.org/officeDocument/2006/relationships/hyperlink" Target="https://www.nsw.gov.au/education-and-training/nesa" TargetMode="External"/><Relationship Id="rId40" Type="http://schemas.openxmlformats.org/officeDocument/2006/relationships/hyperlink" Target="https://www.blueridgejournal.com/poems/rf-poems.htm" TargetMode="External"/><Relationship Id="rId45" Type="http://schemas.openxmlformats.org/officeDocument/2006/relationships/hyperlink" Target="https://education.nsw.gov.au/teaching-and-learning/curriculum/leading-curriculum-k-12/phases-of-curriculum-implementation?utm_source=w7t422&amp;utm_medium=staffnoticeboard&amp;utm_campaign=curriculum-reform" TargetMode="External"/><Relationship Id="rId53" Type="http://schemas.openxmlformats.org/officeDocument/2006/relationships/header" Target="header3.xml"/><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hyperlink" Target="https://curriculum.nsw.edu.au/learning-areas/english/english-advanced-11-12-2024/assessment" TargetMode="External"/><Relationship Id="rId4" Type="http://schemas.openxmlformats.org/officeDocument/2006/relationships/settings" Target="settings.xml"/><Relationship Id="rId9" Type="http://schemas.openxmlformats.org/officeDocument/2006/relationships/hyperlink" Target="https://education.nsw.gov.au/teaching-and-learning/curriculum/leading-curriculum-k-12/phases-of-curriculum-implementation?utm_source=w7t422&amp;utm_medium=staffnoticeboard&amp;utm_campaign=curriculum-reform" TargetMode="External"/><Relationship Id="rId14" Type="http://schemas.openxmlformats.org/officeDocument/2006/relationships/hyperlink" Target="https://curriculum.nsw.edu.au/ace-rules/ace2/assessment-programs" TargetMode="External"/><Relationship Id="rId22" Type="http://schemas.openxmlformats.org/officeDocument/2006/relationships/hyperlink" Target="https://education.nsw.gov.au/teaching-and-learning/curriculum/english/planning-programming-and-assessing-english-11-12/english-advanced" TargetMode="External"/><Relationship Id="rId27" Type="http://schemas.openxmlformats.org/officeDocument/2006/relationships/hyperlink" Target="https://education.nsw.gov.au/teaching-and-learning/curriculum/planning-programming-and-assessing-k-12/about-universal-design-for-learning" TargetMode="External"/><Relationship Id="rId30" Type="http://schemas.openxmlformats.org/officeDocument/2006/relationships/hyperlink" Target="https://www.nsw.gov.au/education-and-training/nesa/teacher-accreditation/proficient-teacher/standard-descriptors" TargetMode="External"/><Relationship Id="rId35" Type="http://schemas.openxmlformats.org/officeDocument/2006/relationships/hyperlink" Target="https://education.nsw.gov.au/teaching-and-learning/curriculum/english/professional-learning-english-k-12" TargetMode="External"/><Relationship Id="rId43" Type="http://schemas.openxmlformats.org/officeDocument/2006/relationships/hyperlink" Target="https://educationstandards.nsw.edu.au/wps/portal/nesa/11-12/Understanding-the-curriculum/assessment/assessment-in-practice/formal-assessment" TargetMode="External"/><Relationship Id="rId48" Type="http://schemas.openxmlformats.org/officeDocument/2006/relationships/footer" Target="footer1.xml"/><Relationship Id="rId56" Type="http://schemas.openxmlformats.org/officeDocument/2006/relationships/header" Target="header5.xml"/><Relationship Id="rId8" Type="http://schemas.openxmlformats.org/officeDocument/2006/relationships/hyperlink" Target="https://curriculum.nsw.edu.au/learning-areas/english/english-advanced-11-12-2024/overview" TargetMode="External"/><Relationship Id="rId51" Type="http://schemas.openxmlformats.org/officeDocument/2006/relationships/hyperlink" Target="https://creativecommons.org/licenses/by/4.0/" TargetMode="External"/><Relationship Id="rId3" Type="http://schemas.openxmlformats.org/officeDocument/2006/relationships/styles" Target="styles.xml"/><Relationship Id="rId12" Type="http://schemas.openxmlformats.org/officeDocument/2006/relationships/hyperlink" Target="https://curriculum.nsw.edu.au/ace-rules" TargetMode="External"/><Relationship Id="rId17" Type="http://schemas.openxmlformats.org/officeDocument/2006/relationships/hyperlink" Target="https://www.nsw.gov.au/education-and-training/nesa/diversity-of-learners/special-education/adjustments" TargetMode="External"/><Relationship Id="rId25" Type="http://schemas.openxmlformats.org/officeDocument/2006/relationships/hyperlink" Target="https://education.nsw.gov.au/teaching-and-learning/curriculum/explicit-teaching/explicit-teaching-strategies" TargetMode="External"/><Relationship Id="rId33" Type="http://schemas.openxmlformats.org/officeDocument/2006/relationships/hyperlink" Target="https://curriculum.nsw.edu.au/learning-areas/english/english-advanced-11-12-2024/teaching-and-learning" TargetMode="External"/><Relationship Id="rId38" Type="http://schemas.openxmlformats.org/officeDocument/2006/relationships/hyperlink" Target="https://curriculum.nsw.edu.au" TargetMode="External"/><Relationship Id="rId46" Type="http://schemas.openxmlformats.org/officeDocument/2006/relationships/hyperlink" Target="https://education.nsw.gov.au/teaching-and-learning/curriculum/english/planning-programming-and-assessing-english-11-12" TargetMode="External"/><Relationship Id="rId59" Type="http://schemas.openxmlformats.org/officeDocument/2006/relationships/theme" Target="theme/theme1.xml"/><Relationship Id="rId20" Type="http://schemas.openxmlformats.org/officeDocument/2006/relationships/hyperlink" Target="https://curriculum.nsw.edu.au/learning-areas/english/english-advanced-11-12-2024/overview" TargetMode="External"/><Relationship Id="rId41" Type="http://schemas.openxmlformats.org/officeDocument/2006/relationships/hyperlink" Target="https://www.theguardian.com/culture/2023/feb/05/helen-garner-on-happiness-its-taken-me-80-years-to-figure-out-its-not-a-tranquil-sunlit-realm" TargetMode="External"/><Relationship Id="rId54"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curriculum.nsw.edu.au/learning-areas/english/english-advanced-11-12-2024/assessment" TargetMode="External"/><Relationship Id="rId23" Type="http://schemas.openxmlformats.org/officeDocument/2006/relationships/hyperlink" Target="https://educationstandards.nsw.edu.au/wps/portal/nesa/11-12/Understanding-the-curriculum/assessment/assessment-in-practice/formal-assessment" TargetMode="External"/><Relationship Id="rId28" Type="http://schemas.openxmlformats.org/officeDocument/2006/relationships/hyperlink" Target="https://education.nsw.gov.au/policy-library/policies/pd-2016-0468" TargetMode="External"/><Relationship Id="rId36" Type="http://schemas.openxmlformats.org/officeDocument/2006/relationships/hyperlink" Target="https://www.nsw.gov.au/education-and-training/nesa/copyright" TargetMode="External"/><Relationship Id="rId49" Type="http://schemas.openxmlformats.org/officeDocument/2006/relationships/header" Target="header2.xml"/><Relationship Id="rId57" Type="http://schemas.openxmlformats.org/officeDocument/2006/relationships/footer" Target="footer4.xml"/><Relationship Id="rId10" Type="http://schemas.openxmlformats.org/officeDocument/2006/relationships/hyperlink" Target="https://curriculum.nsw.edu.au/learning-areas/english/english-advanced-11-12-2024/overview" TargetMode="External"/><Relationship Id="rId31" Type="http://schemas.openxmlformats.org/officeDocument/2006/relationships/hyperlink" Target="https://education.nsw.gov.au/teaching-and-learning/curriculum/planning-programming-and-assessing-k-12/planning-programming-and-assessing-7-12" TargetMode="External"/><Relationship Id="rId44" Type="http://schemas.openxmlformats.org/officeDocument/2006/relationships/hyperlink" Target="https://www.smh.com.au/opinion/noel-pearsons-eulogy-for-gough-whitlam-in-full-20141105-11haeu.html" TargetMode="External"/><Relationship Id="rId52" Type="http://schemas.openxmlformats.org/officeDocument/2006/relationships/image" Target="media/image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mcdonald67\Downloads\Report%20Word%20template%20-%20landscape%20(2).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95054"/>
      </a:dk2>
      <a:lt2>
        <a:srgbClr val="EBEBEB"/>
      </a:lt2>
      <a:accent1>
        <a:srgbClr val="002664"/>
      </a:accent1>
      <a:accent2>
        <a:srgbClr val="146CFD"/>
      </a:accent2>
      <a:accent3>
        <a:srgbClr val="8CE0FF"/>
      </a:accent3>
      <a:accent4>
        <a:srgbClr val="CBEDFD"/>
      </a:accent4>
      <a:accent5>
        <a:srgbClr val="D7153A"/>
      </a:accent5>
      <a:accent6>
        <a:srgbClr val="FFB8C1"/>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CBEDFD"/>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15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07EF5E-13AC-46E2-BC84-BEED67D83561}">
  <ds:schemaRefs>
    <ds:schemaRef ds:uri="http://schemas.openxmlformats.org/officeDocument/2006/bibliography"/>
  </ds:schemaRefs>
</ds:datastoreItem>
</file>

<file path=docMetadata/LabelInfo.xml><?xml version="1.0" encoding="utf-8"?>
<clbl:labelList xmlns:clbl="http://schemas.microsoft.com/office/2020/mipLabelMetadata">
  <clbl:label id="{b603dfd7-d93a-4381-a340-2995d8282205}" enabled="1" method="Standard" siteId="{05a0e69a-418a-47c1-9c25-9387261bf991}" contentBits="0" removed="0"/>
</clbl:labelList>
</file>

<file path=docProps/app.xml><?xml version="1.0" encoding="utf-8"?>
<Properties xmlns="http://schemas.openxmlformats.org/officeDocument/2006/extended-properties" xmlns:vt="http://schemas.openxmlformats.org/officeDocument/2006/docPropsVTypes">
  <Template>Report Word template - landscape (2).dotx</Template>
  <TotalTime>258</TotalTime>
  <Pages>21</Pages>
  <Words>3897</Words>
  <Characters>21824</Characters>
  <Application>Microsoft Office Word</Application>
  <DocSecurity>0</DocSecurity>
  <Lines>704</Lines>
  <Paragraphs>317</Paragraphs>
  <ScaleCrop>false</ScaleCrop>
  <HeadingPairs>
    <vt:vector size="2" baseType="variant">
      <vt:variant>
        <vt:lpstr>Title</vt:lpstr>
      </vt:variant>
      <vt:variant>
        <vt:i4>1</vt:i4>
      </vt:variant>
    </vt:vector>
  </HeadingPairs>
  <TitlesOfParts>
    <vt:vector size="1" baseType="lpstr">
      <vt:lpstr>Sample assessment schedule – option 1 – English Advanced 11–12</vt:lpstr>
    </vt:vector>
  </TitlesOfParts>
  <Company/>
  <LinksUpToDate>false</LinksUpToDate>
  <CharactersWithSpaces>25404</CharactersWithSpaces>
  <SharedDoc>false</SharedDoc>
  <HLinks>
    <vt:vector size="282" baseType="variant">
      <vt:variant>
        <vt:i4>5308424</vt:i4>
      </vt:variant>
      <vt:variant>
        <vt:i4>168</vt:i4>
      </vt:variant>
      <vt:variant>
        <vt:i4>0</vt:i4>
      </vt:variant>
      <vt:variant>
        <vt:i4>5</vt:i4>
      </vt:variant>
      <vt:variant>
        <vt:lpwstr>https://creativecommons.org/licenses/by/4.0/</vt:lpwstr>
      </vt:variant>
      <vt:variant>
        <vt:lpwstr/>
      </vt:variant>
      <vt:variant>
        <vt:i4>6422630</vt:i4>
      </vt:variant>
      <vt:variant>
        <vt:i4>165</vt:i4>
      </vt:variant>
      <vt:variant>
        <vt:i4>0</vt:i4>
      </vt:variant>
      <vt:variant>
        <vt:i4>5</vt:i4>
      </vt:variant>
      <vt:variant>
        <vt:lpwstr>https://education.nsw.gov.au/teaching-and-learning/curriculum/english/planning-programming-and-assessing-english-11-12</vt:lpwstr>
      </vt:variant>
      <vt:variant>
        <vt:lpwstr/>
      </vt:variant>
      <vt:variant>
        <vt:i4>119</vt:i4>
      </vt:variant>
      <vt:variant>
        <vt:i4>162</vt:i4>
      </vt:variant>
      <vt:variant>
        <vt:i4>0</vt:i4>
      </vt:variant>
      <vt:variant>
        <vt:i4>5</vt:i4>
      </vt:variant>
      <vt:variant>
        <vt:lpwstr>https://education.nsw.gov.au/teaching-and-learning/curriculum/leading-curriculum-k-12/phases-of-curriculum-implementation?utm_source=w7t422&amp;utm_medium=staffnoticeboard&amp;utm_campaign=curriculum-reform</vt:lpwstr>
      </vt:variant>
      <vt:variant>
        <vt:lpwstr/>
      </vt:variant>
      <vt:variant>
        <vt:i4>7143534</vt:i4>
      </vt:variant>
      <vt:variant>
        <vt:i4>159</vt:i4>
      </vt:variant>
      <vt:variant>
        <vt:i4>0</vt:i4>
      </vt:variant>
      <vt:variant>
        <vt:i4>5</vt:i4>
      </vt:variant>
      <vt:variant>
        <vt:lpwstr>https://curriculum.nsw.edu.au/ace-rules</vt:lpwstr>
      </vt:variant>
      <vt:variant>
        <vt:lpwstr/>
      </vt:variant>
      <vt:variant>
        <vt:i4>2162793</vt:i4>
      </vt:variant>
      <vt:variant>
        <vt:i4>156</vt:i4>
      </vt:variant>
      <vt:variant>
        <vt:i4>0</vt:i4>
      </vt:variant>
      <vt:variant>
        <vt:i4>5</vt:i4>
      </vt:variant>
      <vt:variant>
        <vt:lpwstr>https://curriculum.nsw.edu.au/learning-areas/english/english-advanced-11-12-2024/teaching-and-learning</vt:lpwstr>
      </vt:variant>
      <vt:variant>
        <vt:lpwstr/>
      </vt:variant>
      <vt:variant>
        <vt:i4>3342452</vt:i4>
      </vt:variant>
      <vt:variant>
        <vt:i4>153</vt:i4>
      </vt:variant>
      <vt:variant>
        <vt:i4>0</vt:i4>
      </vt:variant>
      <vt:variant>
        <vt:i4>5</vt:i4>
      </vt:variant>
      <vt:variant>
        <vt:lpwstr>https://curriculum.nsw.edu.au/</vt:lpwstr>
      </vt:variant>
      <vt:variant>
        <vt:lpwstr/>
      </vt:variant>
      <vt:variant>
        <vt:i4>3997797</vt:i4>
      </vt:variant>
      <vt:variant>
        <vt:i4>150</vt:i4>
      </vt:variant>
      <vt:variant>
        <vt:i4>0</vt:i4>
      </vt:variant>
      <vt:variant>
        <vt:i4>5</vt:i4>
      </vt:variant>
      <vt:variant>
        <vt:lpwstr>https://educationstandards.nsw.edu.au/</vt:lpwstr>
      </vt:variant>
      <vt:variant>
        <vt:lpwstr/>
      </vt:variant>
      <vt:variant>
        <vt:i4>7536744</vt:i4>
      </vt:variant>
      <vt:variant>
        <vt:i4>147</vt:i4>
      </vt:variant>
      <vt:variant>
        <vt:i4>0</vt:i4>
      </vt:variant>
      <vt:variant>
        <vt:i4>5</vt:i4>
      </vt:variant>
      <vt:variant>
        <vt:lpwstr>https://educationstandards.nsw.edu.au/wps/portal/nesa/mini-footer/copyright</vt:lpwstr>
      </vt:variant>
      <vt:variant>
        <vt:lpwstr/>
      </vt:variant>
      <vt:variant>
        <vt:i4>4718675</vt:i4>
      </vt:variant>
      <vt:variant>
        <vt:i4>144</vt:i4>
      </vt:variant>
      <vt:variant>
        <vt:i4>0</vt:i4>
      </vt:variant>
      <vt:variant>
        <vt:i4>5</vt:i4>
      </vt:variant>
      <vt:variant>
        <vt:lpwstr>https://education.nsw.gov.au/teaching-and-learning/curriculum/english/professional-learning-english-k-12</vt:lpwstr>
      </vt:variant>
      <vt:variant>
        <vt:lpwstr/>
      </vt:variant>
      <vt:variant>
        <vt:i4>131147</vt:i4>
      </vt:variant>
      <vt:variant>
        <vt:i4>141</vt:i4>
      </vt:variant>
      <vt:variant>
        <vt:i4>0</vt:i4>
      </vt:variant>
      <vt:variant>
        <vt:i4>5</vt:i4>
      </vt:variant>
      <vt:variant>
        <vt:lpwstr>https://teams.microsoft.com/l/team/19%3A88aaff1954984b3d821940244a27a355%40thread.skype/conversations?groupId=7cace238-04f1-4f87-a5dc-d823e51c9765&amp;tenantId=05a0e69a-418a-47c1-9c25-9387261bf991</vt:lpwstr>
      </vt:variant>
      <vt:variant>
        <vt:lpwstr/>
      </vt:variant>
      <vt:variant>
        <vt:i4>5636183</vt:i4>
      </vt:variant>
      <vt:variant>
        <vt:i4>138</vt:i4>
      </vt:variant>
      <vt:variant>
        <vt:i4>0</vt:i4>
      </vt:variant>
      <vt:variant>
        <vt:i4>5</vt:i4>
      </vt:variant>
      <vt:variant>
        <vt:lpwstr>https://education.nsw.gov.au/teaching-and-learning/curriculum</vt:lpwstr>
      </vt:variant>
      <vt:variant>
        <vt:lpwstr/>
      </vt:variant>
      <vt:variant>
        <vt:i4>2162793</vt:i4>
      </vt:variant>
      <vt:variant>
        <vt:i4>135</vt:i4>
      </vt:variant>
      <vt:variant>
        <vt:i4>0</vt:i4>
      </vt:variant>
      <vt:variant>
        <vt:i4>5</vt:i4>
      </vt:variant>
      <vt:variant>
        <vt:lpwstr>https://curriculum.nsw.edu.au/learning-areas/english/english-advanced-11-12-2024/teaching-and-learning</vt:lpwstr>
      </vt:variant>
      <vt:variant>
        <vt:lpwstr/>
      </vt:variant>
      <vt:variant>
        <vt:i4>655368</vt:i4>
      </vt:variant>
      <vt:variant>
        <vt:i4>132</vt:i4>
      </vt:variant>
      <vt:variant>
        <vt:i4>0</vt:i4>
      </vt:variant>
      <vt:variant>
        <vt:i4>5</vt:i4>
      </vt:variant>
      <vt:variant>
        <vt:lpwstr>https://education.nsw.gov.au/teaching-and-learning/curriculum/planning-programming-and-assessing-k-12/planning-programming-and-assessing-7-12</vt:lpwstr>
      </vt:variant>
      <vt:variant>
        <vt:lpwstr/>
      </vt:variant>
      <vt:variant>
        <vt:i4>851969</vt:i4>
      </vt:variant>
      <vt:variant>
        <vt:i4>129</vt:i4>
      </vt:variant>
      <vt:variant>
        <vt:i4>0</vt:i4>
      </vt:variant>
      <vt:variant>
        <vt:i4>5</vt:i4>
      </vt:variant>
      <vt:variant>
        <vt:lpwstr>https://www.nsw.gov.au/education-and-training/nesa/teacher-accreditation/proficient-teacher/standard-descriptors</vt:lpwstr>
      </vt:variant>
      <vt:variant>
        <vt:lpwstr/>
      </vt:variant>
      <vt:variant>
        <vt:i4>2031698</vt:i4>
      </vt:variant>
      <vt:variant>
        <vt:i4>126</vt:i4>
      </vt:variant>
      <vt:variant>
        <vt:i4>0</vt:i4>
      </vt:variant>
      <vt:variant>
        <vt:i4>5</vt:i4>
      </vt:variant>
      <vt:variant>
        <vt:lpwstr>https://education.nsw.gov.au/policy-library/policies/pd-2016-0468</vt:lpwstr>
      </vt:variant>
      <vt:variant>
        <vt:lpwstr/>
      </vt:variant>
      <vt:variant>
        <vt:i4>196699</vt:i4>
      </vt:variant>
      <vt:variant>
        <vt:i4>123</vt:i4>
      </vt:variant>
      <vt:variant>
        <vt:i4>0</vt:i4>
      </vt:variant>
      <vt:variant>
        <vt:i4>5</vt:i4>
      </vt:variant>
      <vt:variant>
        <vt:lpwstr>https://education.nsw.gov.au/teaching-and-learning/curriculum/planning-programming-and-assessing-k-12/about-universal-design-for-learning</vt:lpwstr>
      </vt:variant>
      <vt:variant>
        <vt:lpwstr/>
      </vt:variant>
      <vt:variant>
        <vt:i4>2752564</vt:i4>
      </vt:variant>
      <vt:variant>
        <vt:i4>120</vt:i4>
      </vt:variant>
      <vt:variant>
        <vt:i4>0</vt:i4>
      </vt:variant>
      <vt:variant>
        <vt:i4>5</vt:i4>
      </vt:variant>
      <vt:variant>
        <vt:lpwstr>https://education.nsw.gov.au/about-us/strategies-and-reports/plan-for-nsw-public-education</vt:lpwstr>
      </vt:variant>
      <vt:variant>
        <vt:lpwstr/>
      </vt:variant>
      <vt:variant>
        <vt:i4>7340040</vt:i4>
      </vt:variant>
      <vt:variant>
        <vt:i4>117</vt:i4>
      </vt:variant>
      <vt:variant>
        <vt:i4>0</vt:i4>
      </vt:variant>
      <vt:variant>
        <vt:i4>5</vt:i4>
      </vt:variant>
      <vt:variant>
        <vt:lpwstr>mailto:English.curriculum@det.nsw.edu.au</vt:lpwstr>
      </vt:variant>
      <vt:variant>
        <vt:lpwstr/>
      </vt:variant>
      <vt:variant>
        <vt:i4>6422630</vt:i4>
      </vt:variant>
      <vt:variant>
        <vt:i4>111</vt:i4>
      </vt:variant>
      <vt:variant>
        <vt:i4>0</vt:i4>
      </vt:variant>
      <vt:variant>
        <vt:i4>5</vt:i4>
      </vt:variant>
      <vt:variant>
        <vt:lpwstr>https://education.nsw.gov.au/teaching-and-learning/curriculum/english/planning-programming-and-assessing-english-11-12</vt:lpwstr>
      </vt:variant>
      <vt:variant>
        <vt:lpwstr/>
      </vt:variant>
      <vt:variant>
        <vt:i4>1179666</vt:i4>
      </vt:variant>
      <vt:variant>
        <vt:i4>108</vt:i4>
      </vt:variant>
      <vt:variant>
        <vt:i4>0</vt:i4>
      </vt:variant>
      <vt:variant>
        <vt:i4>5</vt:i4>
      </vt:variant>
      <vt:variant>
        <vt:lpwstr>https://educationstandards.nsw.edu.au/wps/portal/nesa/11-12/Diversity-in-learning/stage-6-special-education/assessment-and-reporting</vt:lpwstr>
      </vt:variant>
      <vt:variant>
        <vt:lpwstr/>
      </vt:variant>
      <vt:variant>
        <vt:i4>458775</vt:i4>
      </vt:variant>
      <vt:variant>
        <vt:i4>105</vt:i4>
      </vt:variant>
      <vt:variant>
        <vt:i4>0</vt:i4>
      </vt:variant>
      <vt:variant>
        <vt:i4>5</vt:i4>
      </vt:variant>
      <vt:variant>
        <vt:lpwstr>https://bosho.boardofstudies.nsw.edu.au/links/schoolsonline.html</vt:lpwstr>
      </vt:variant>
      <vt:variant>
        <vt:lpwstr/>
      </vt:variant>
      <vt:variant>
        <vt:i4>2162793</vt:i4>
      </vt:variant>
      <vt:variant>
        <vt:i4>102</vt:i4>
      </vt:variant>
      <vt:variant>
        <vt:i4>0</vt:i4>
      </vt:variant>
      <vt:variant>
        <vt:i4>5</vt:i4>
      </vt:variant>
      <vt:variant>
        <vt:lpwstr>https://curriculum.nsw.edu.au/learning-areas/english/english-advanced-11-12-2024/teaching-and-learning</vt:lpwstr>
      </vt:variant>
      <vt:variant>
        <vt:lpwstr/>
      </vt:variant>
      <vt:variant>
        <vt:i4>262230</vt:i4>
      </vt:variant>
      <vt:variant>
        <vt:i4>99</vt:i4>
      </vt:variant>
      <vt:variant>
        <vt:i4>0</vt:i4>
      </vt:variant>
      <vt:variant>
        <vt:i4>5</vt:i4>
      </vt:variant>
      <vt:variant>
        <vt:lpwstr>https://curriculum.nsw.edu.au/learning-areas/english/english-advanced-11-12-2024/assessment</vt:lpwstr>
      </vt:variant>
      <vt:variant>
        <vt:lpwstr>year-12-english-advanced-school-based-assessment-english_advanced_11_12_2024:~:text=achievement%20of%20outcomes.-,Year%2012%20English%20Advanced%20school%2Dbased%20assessment,-Stage%206%20%2D%20Year</vt:lpwstr>
      </vt:variant>
      <vt:variant>
        <vt:i4>6422630</vt:i4>
      </vt:variant>
      <vt:variant>
        <vt:i4>93</vt:i4>
      </vt:variant>
      <vt:variant>
        <vt:i4>0</vt:i4>
      </vt:variant>
      <vt:variant>
        <vt:i4>5</vt:i4>
      </vt:variant>
      <vt:variant>
        <vt:lpwstr>https://education.nsw.gov.au/teaching-and-learning/curriculum/english/planning-programming-and-assessing-english-11-12</vt:lpwstr>
      </vt:variant>
      <vt:variant>
        <vt:lpwstr/>
      </vt:variant>
      <vt:variant>
        <vt:i4>1179666</vt:i4>
      </vt:variant>
      <vt:variant>
        <vt:i4>90</vt:i4>
      </vt:variant>
      <vt:variant>
        <vt:i4>0</vt:i4>
      </vt:variant>
      <vt:variant>
        <vt:i4>5</vt:i4>
      </vt:variant>
      <vt:variant>
        <vt:lpwstr>https://educationstandards.nsw.edu.au/wps/portal/nesa/11-12/Diversity-in-learning/stage-6-special-education/assessment-and-reporting</vt:lpwstr>
      </vt:variant>
      <vt:variant>
        <vt:lpwstr/>
      </vt:variant>
      <vt:variant>
        <vt:i4>2162793</vt:i4>
      </vt:variant>
      <vt:variant>
        <vt:i4>87</vt:i4>
      </vt:variant>
      <vt:variant>
        <vt:i4>0</vt:i4>
      </vt:variant>
      <vt:variant>
        <vt:i4>5</vt:i4>
      </vt:variant>
      <vt:variant>
        <vt:lpwstr>https://curriculum.nsw.edu.au/learning-areas/english/english-advanced-11-12-2024/teaching-and-learning</vt:lpwstr>
      </vt:variant>
      <vt:variant>
        <vt:lpwstr/>
      </vt:variant>
      <vt:variant>
        <vt:i4>4128865</vt:i4>
      </vt:variant>
      <vt:variant>
        <vt:i4>84</vt:i4>
      </vt:variant>
      <vt:variant>
        <vt:i4>0</vt:i4>
      </vt:variant>
      <vt:variant>
        <vt:i4>5</vt:i4>
      </vt:variant>
      <vt:variant>
        <vt:lpwstr>https://curriculum.nsw.edu.au/learning-areas/english/english-advanced-11-12-2024/assessment</vt:lpwstr>
      </vt:variant>
      <vt:variant>
        <vt:lpwstr>year-11-english-advanced-school-based-assessment-english_advanced_11_12_2024:~:text=school%2Dbased%20assessment-,Year%2011%20English%20Advanced%20school%2Dbased%20assessment,-Stage%206%20%2D%20Year</vt:lpwstr>
      </vt:variant>
      <vt:variant>
        <vt:i4>1507427</vt:i4>
      </vt:variant>
      <vt:variant>
        <vt:i4>81</vt:i4>
      </vt:variant>
      <vt:variant>
        <vt:i4>0</vt:i4>
      </vt:variant>
      <vt:variant>
        <vt:i4>5</vt:i4>
      </vt:variant>
      <vt:variant>
        <vt:lpwstr>https://curriculum.nsw.edu.au/ace-rules/ace2/assessment-programs</vt:lpwstr>
      </vt:variant>
      <vt:variant>
        <vt:lpwstr>acerule=n2_1_hsc_school_based_assessment</vt:lpwstr>
      </vt:variant>
      <vt:variant>
        <vt:i4>1114239</vt:i4>
      </vt:variant>
      <vt:variant>
        <vt:i4>78</vt:i4>
      </vt:variant>
      <vt:variant>
        <vt:i4>0</vt:i4>
      </vt:variant>
      <vt:variant>
        <vt:i4>5</vt:i4>
      </vt:variant>
      <vt:variant>
        <vt:lpwstr>https://curriculum.nsw.edu.au/ace-rules/ace2/assessment-programs</vt:lpwstr>
      </vt:variant>
      <vt:variant>
        <vt:lpwstr>acerule=n2_1_preliminary_school_based_assessment</vt:lpwstr>
      </vt:variant>
      <vt:variant>
        <vt:i4>7143534</vt:i4>
      </vt:variant>
      <vt:variant>
        <vt:i4>75</vt:i4>
      </vt:variant>
      <vt:variant>
        <vt:i4>0</vt:i4>
      </vt:variant>
      <vt:variant>
        <vt:i4>5</vt:i4>
      </vt:variant>
      <vt:variant>
        <vt:lpwstr>https://curriculum.nsw.edu.au/ace-rules</vt:lpwstr>
      </vt:variant>
      <vt:variant>
        <vt:lpwstr/>
      </vt:variant>
      <vt:variant>
        <vt:i4>6422630</vt:i4>
      </vt:variant>
      <vt:variant>
        <vt:i4>72</vt:i4>
      </vt:variant>
      <vt:variant>
        <vt:i4>0</vt:i4>
      </vt:variant>
      <vt:variant>
        <vt:i4>5</vt:i4>
      </vt:variant>
      <vt:variant>
        <vt:lpwstr>https://education.nsw.gov.au/teaching-and-learning/curriculum/english/planning-programming-and-assessing-english-11-12</vt:lpwstr>
      </vt:variant>
      <vt:variant>
        <vt:lpwstr/>
      </vt:variant>
      <vt:variant>
        <vt:i4>2162793</vt:i4>
      </vt:variant>
      <vt:variant>
        <vt:i4>69</vt:i4>
      </vt:variant>
      <vt:variant>
        <vt:i4>0</vt:i4>
      </vt:variant>
      <vt:variant>
        <vt:i4>5</vt:i4>
      </vt:variant>
      <vt:variant>
        <vt:lpwstr>https://curriculum.nsw.edu.au/learning-areas/english/english-advanced-11-12-2024/teaching-and-learning</vt:lpwstr>
      </vt:variant>
      <vt:variant>
        <vt:lpwstr/>
      </vt:variant>
      <vt:variant>
        <vt:i4>119</vt:i4>
      </vt:variant>
      <vt:variant>
        <vt:i4>66</vt:i4>
      </vt:variant>
      <vt:variant>
        <vt:i4>0</vt:i4>
      </vt:variant>
      <vt:variant>
        <vt:i4>5</vt:i4>
      </vt:variant>
      <vt:variant>
        <vt:lpwstr>https://education.nsw.gov.au/teaching-and-learning/curriculum/leading-curriculum-k-12/phases-of-curriculum-implementation?utm_source=w7t422&amp;utm_medium=staffnoticeboard&amp;utm_campaign=curriculum-reform</vt:lpwstr>
      </vt:variant>
      <vt:variant>
        <vt:lpwstr/>
      </vt:variant>
      <vt:variant>
        <vt:i4>1572919</vt:i4>
      </vt:variant>
      <vt:variant>
        <vt:i4>59</vt:i4>
      </vt:variant>
      <vt:variant>
        <vt:i4>0</vt:i4>
      </vt:variant>
      <vt:variant>
        <vt:i4>5</vt:i4>
      </vt:variant>
      <vt:variant>
        <vt:lpwstr/>
      </vt:variant>
      <vt:variant>
        <vt:lpwstr>_Toc190433517</vt:lpwstr>
      </vt:variant>
      <vt:variant>
        <vt:i4>1572919</vt:i4>
      </vt:variant>
      <vt:variant>
        <vt:i4>53</vt:i4>
      </vt:variant>
      <vt:variant>
        <vt:i4>0</vt:i4>
      </vt:variant>
      <vt:variant>
        <vt:i4>5</vt:i4>
      </vt:variant>
      <vt:variant>
        <vt:lpwstr/>
      </vt:variant>
      <vt:variant>
        <vt:lpwstr>_Toc190433516</vt:lpwstr>
      </vt:variant>
      <vt:variant>
        <vt:i4>1572919</vt:i4>
      </vt:variant>
      <vt:variant>
        <vt:i4>47</vt:i4>
      </vt:variant>
      <vt:variant>
        <vt:i4>0</vt:i4>
      </vt:variant>
      <vt:variant>
        <vt:i4>5</vt:i4>
      </vt:variant>
      <vt:variant>
        <vt:lpwstr/>
      </vt:variant>
      <vt:variant>
        <vt:lpwstr>_Toc190433515</vt:lpwstr>
      </vt:variant>
      <vt:variant>
        <vt:i4>1572919</vt:i4>
      </vt:variant>
      <vt:variant>
        <vt:i4>41</vt:i4>
      </vt:variant>
      <vt:variant>
        <vt:i4>0</vt:i4>
      </vt:variant>
      <vt:variant>
        <vt:i4>5</vt:i4>
      </vt:variant>
      <vt:variant>
        <vt:lpwstr/>
      </vt:variant>
      <vt:variant>
        <vt:lpwstr>_Toc190433514</vt:lpwstr>
      </vt:variant>
      <vt:variant>
        <vt:i4>1572919</vt:i4>
      </vt:variant>
      <vt:variant>
        <vt:i4>35</vt:i4>
      </vt:variant>
      <vt:variant>
        <vt:i4>0</vt:i4>
      </vt:variant>
      <vt:variant>
        <vt:i4>5</vt:i4>
      </vt:variant>
      <vt:variant>
        <vt:lpwstr/>
      </vt:variant>
      <vt:variant>
        <vt:lpwstr>_Toc190433513</vt:lpwstr>
      </vt:variant>
      <vt:variant>
        <vt:i4>1572919</vt:i4>
      </vt:variant>
      <vt:variant>
        <vt:i4>29</vt:i4>
      </vt:variant>
      <vt:variant>
        <vt:i4>0</vt:i4>
      </vt:variant>
      <vt:variant>
        <vt:i4>5</vt:i4>
      </vt:variant>
      <vt:variant>
        <vt:lpwstr/>
      </vt:variant>
      <vt:variant>
        <vt:lpwstr>_Toc190433512</vt:lpwstr>
      </vt:variant>
      <vt:variant>
        <vt:i4>1572919</vt:i4>
      </vt:variant>
      <vt:variant>
        <vt:i4>23</vt:i4>
      </vt:variant>
      <vt:variant>
        <vt:i4>0</vt:i4>
      </vt:variant>
      <vt:variant>
        <vt:i4>5</vt:i4>
      </vt:variant>
      <vt:variant>
        <vt:lpwstr/>
      </vt:variant>
      <vt:variant>
        <vt:lpwstr>_Toc190433511</vt:lpwstr>
      </vt:variant>
      <vt:variant>
        <vt:i4>1572919</vt:i4>
      </vt:variant>
      <vt:variant>
        <vt:i4>17</vt:i4>
      </vt:variant>
      <vt:variant>
        <vt:i4>0</vt:i4>
      </vt:variant>
      <vt:variant>
        <vt:i4>5</vt:i4>
      </vt:variant>
      <vt:variant>
        <vt:lpwstr/>
      </vt:variant>
      <vt:variant>
        <vt:lpwstr>_Toc190433510</vt:lpwstr>
      </vt:variant>
      <vt:variant>
        <vt:i4>1638455</vt:i4>
      </vt:variant>
      <vt:variant>
        <vt:i4>11</vt:i4>
      </vt:variant>
      <vt:variant>
        <vt:i4>0</vt:i4>
      </vt:variant>
      <vt:variant>
        <vt:i4>5</vt:i4>
      </vt:variant>
      <vt:variant>
        <vt:lpwstr/>
      </vt:variant>
      <vt:variant>
        <vt:lpwstr>_Toc190433509</vt:lpwstr>
      </vt:variant>
      <vt:variant>
        <vt:i4>1638455</vt:i4>
      </vt:variant>
      <vt:variant>
        <vt:i4>5</vt:i4>
      </vt:variant>
      <vt:variant>
        <vt:i4>0</vt:i4>
      </vt:variant>
      <vt:variant>
        <vt:i4>5</vt:i4>
      </vt:variant>
      <vt:variant>
        <vt:lpwstr/>
      </vt:variant>
      <vt:variant>
        <vt:lpwstr>_Toc190433508</vt:lpwstr>
      </vt:variant>
      <vt:variant>
        <vt:i4>2162793</vt:i4>
      </vt:variant>
      <vt:variant>
        <vt:i4>0</vt:i4>
      </vt:variant>
      <vt:variant>
        <vt:i4>0</vt:i4>
      </vt:variant>
      <vt:variant>
        <vt:i4>5</vt:i4>
      </vt:variant>
      <vt:variant>
        <vt:lpwstr>https://curriculum.nsw.edu.au/learning-areas/english/english-advanced-11-12-2024/teaching-and-learning</vt:lpwstr>
      </vt:variant>
      <vt:variant>
        <vt:lpwstr/>
      </vt:variant>
      <vt:variant>
        <vt:i4>786479</vt:i4>
      </vt:variant>
      <vt:variant>
        <vt:i4>6</vt:i4>
      </vt:variant>
      <vt:variant>
        <vt:i4>0</vt:i4>
      </vt:variant>
      <vt:variant>
        <vt:i4>5</vt:i4>
      </vt:variant>
      <vt:variant>
        <vt:lpwstr>mailto:CLARE.F.MATTHEWS@det.nsw.edu.au</vt:lpwstr>
      </vt:variant>
      <vt:variant>
        <vt:lpwstr/>
      </vt:variant>
      <vt:variant>
        <vt:i4>786479</vt:i4>
      </vt:variant>
      <vt:variant>
        <vt:i4>3</vt:i4>
      </vt:variant>
      <vt:variant>
        <vt:i4>0</vt:i4>
      </vt:variant>
      <vt:variant>
        <vt:i4>5</vt:i4>
      </vt:variant>
      <vt:variant>
        <vt:lpwstr>mailto:CLARE.F.MATTHEWS@det.nsw.edu.au</vt:lpwstr>
      </vt:variant>
      <vt:variant>
        <vt:lpwstr/>
      </vt:variant>
      <vt:variant>
        <vt:i4>786492</vt:i4>
      </vt:variant>
      <vt:variant>
        <vt:i4>0</vt:i4>
      </vt:variant>
      <vt:variant>
        <vt:i4>0</vt:i4>
      </vt:variant>
      <vt:variant>
        <vt:i4>5</vt:i4>
      </vt:variant>
      <vt:variant>
        <vt:lpwstr>mailto:Dilara.Ozserim4@det.nsw.edu.au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Sample assessment schedule – option 1 – English Advanced 11–12</dc:title>
  <dc:subject/>
  <dc:creator>NSW Department of Education</dc:creator>
  <cp:keywords/>
  <dc:description/>
  <dcterms:created xsi:type="dcterms:W3CDTF">2025-12-16T02:45:00Z</dcterms:created>
  <dcterms:modified xsi:type="dcterms:W3CDTF">2026-05-08T06:44:00Z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0x01010018E20D1C8E37B4489036A323D6088B4F</vt:lpwstr>
  </property>
  <property fmtid="{D5CDD505-2E9C-101B-9397-08002B2CF9AE}" pid="3" name="MSIP_Label_b603dfd7-d93a-4381-a340-2995d8282205_Enabled">
    <vt:lpwstr>true</vt:lpwstr>
  </property>
  <property fmtid="{D5CDD505-2E9C-101B-9397-08002B2CF9AE}" pid="4" name="MSIP_Label_b603dfd7-d93a-4381-a340-2995d8282205_SetDate">
    <vt:lpwstr>2023-07-10T04:21:00Z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f6b93f58-bd38-4d31-9695-8376ed1b2f31</vt:lpwstr>
  </property>
  <property fmtid="{D5CDD505-2E9C-101B-9397-08002B2CF9AE}" pid="9" name="MSIP_Label_b603dfd7-d93a-4381-a340-2995d8282205_ContentBits">
    <vt:lpwstr>0</vt:lpwstr>
  </property>
  <property fmtid="{D5CDD505-2E9C-101B-9397-08002B2CF9AE}" pid="10" name="MediaServiceImageTags">
    <vt:lpwstr/>
  </property>
  <property fmtid="{D5CDD505-2E9C-101B-9397-08002B2CF9AE}" pid="11" name="GrammarlyDocumentId">
    <vt:lpwstr>065e7829-b3a1-4ea8-959c-12c9bdcf0fb2</vt:lpwstr>
  </property>
</Properties>
</file>