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6DE458" w14:textId="583E6A78" w:rsidR="00BB4FBA" w:rsidRDefault="00211503" w:rsidP="009F049B">
      <w:pPr>
        <w:pStyle w:val="Title"/>
      </w:pPr>
      <w:r>
        <w:t>P</w:t>
      </w:r>
      <w:r w:rsidR="00195282">
        <w:t>sychology</w:t>
      </w:r>
      <w:r w:rsidR="00B131AF">
        <w:t xml:space="preserve"> </w:t>
      </w:r>
    </w:p>
    <w:p w14:paraId="54DDDA0F" w14:textId="6E12312C" w:rsidR="00666CBF" w:rsidRDefault="00B131AF" w:rsidP="00EC22E4">
      <w:pPr>
        <w:pStyle w:val="Subtitle0"/>
      </w:pPr>
      <w:r>
        <w:t>Course document</w:t>
      </w:r>
    </w:p>
    <w:p w14:paraId="5E036656" w14:textId="77777777" w:rsidR="00EC22E4" w:rsidRPr="00190487" w:rsidRDefault="00EC22E4" w:rsidP="00190487">
      <w:r>
        <w:br w:type="page"/>
      </w:r>
    </w:p>
    <w:sdt>
      <w:sdtPr>
        <w:rPr>
          <w:rFonts w:eastAsiaTheme="minorHAnsi"/>
          <w:bCs w:val="0"/>
          <w:color w:val="auto"/>
          <w:sz w:val="22"/>
          <w:szCs w:val="24"/>
        </w:rPr>
        <w:id w:val="-713029401"/>
        <w:docPartObj>
          <w:docPartGallery w:val="Table of Contents"/>
          <w:docPartUnique/>
        </w:docPartObj>
      </w:sdtPr>
      <w:sdtEndPr>
        <w:rPr>
          <w:b/>
          <w:noProof/>
        </w:rPr>
      </w:sdtEndPr>
      <w:sdtContent>
        <w:p w14:paraId="4379D8DE" w14:textId="77777777" w:rsidR="00EC22E4" w:rsidRDefault="00EC22E4">
          <w:pPr>
            <w:pStyle w:val="TOCHeading"/>
          </w:pPr>
          <w:r>
            <w:t>Contents</w:t>
          </w:r>
        </w:p>
        <w:p w14:paraId="2418A3EC" w14:textId="517DE572" w:rsidR="00A3162D" w:rsidRDefault="001748AB">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223515619" w:history="1">
            <w:r w:rsidR="00A3162D" w:rsidRPr="00F24414">
              <w:rPr>
                <w:rStyle w:val="Hyperlink"/>
              </w:rPr>
              <w:t>Introduction</w:t>
            </w:r>
            <w:r w:rsidR="00A3162D">
              <w:rPr>
                <w:webHidden/>
              </w:rPr>
              <w:tab/>
            </w:r>
            <w:r w:rsidR="00A3162D">
              <w:rPr>
                <w:webHidden/>
              </w:rPr>
              <w:fldChar w:fldCharType="begin"/>
            </w:r>
            <w:r w:rsidR="00A3162D">
              <w:rPr>
                <w:webHidden/>
              </w:rPr>
              <w:instrText xml:space="preserve"> PAGEREF _Toc223515619 \h </w:instrText>
            </w:r>
            <w:r w:rsidR="00A3162D">
              <w:rPr>
                <w:webHidden/>
              </w:rPr>
            </w:r>
            <w:r w:rsidR="00A3162D">
              <w:rPr>
                <w:webHidden/>
              </w:rPr>
              <w:fldChar w:fldCharType="separate"/>
            </w:r>
            <w:r w:rsidR="00A3162D">
              <w:rPr>
                <w:webHidden/>
              </w:rPr>
              <w:t>3</w:t>
            </w:r>
            <w:r w:rsidR="00A3162D">
              <w:rPr>
                <w:webHidden/>
              </w:rPr>
              <w:fldChar w:fldCharType="end"/>
            </w:r>
          </w:hyperlink>
        </w:p>
        <w:p w14:paraId="60554D3B" w14:textId="33034520" w:rsidR="00A3162D" w:rsidRDefault="00A3162D">
          <w:pPr>
            <w:pStyle w:val="TOC2"/>
            <w:rPr>
              <w:rFonts w:asciiTheme="minorHAnsi" w:eastAsiaTheme="minorEastAsia" w:hAnsiTheme="minorHAnsi" w:cstheme="minorBidi"/>
              <w:kern w:val="2"/>
              <w:sz w:val="24"/>
              <w:lang w:eastAsia="en-AU"/>
              <w14:ligatures w14:val="standardContextual"/>
            </w:rPr>
          </w:pPr>
          <w:hyperlink w:anchor="_Toc223515620" w:history="1">
            <w:r w:rsidRPr="00F24414">
              <w:rPr>
                <w:rStyle w:val="Hyperlink"/>
              </w:rPr>
              <w:t>Rationale</w:t>
            </w:r>
            <w:r>
              <w:rPr>
                <w:webHidden/>
              </w:rPr>
              <w:tab/>
            </w:r>
            <w:r>
              <w:rPr>
                <w:webHidden/>
              </w:rPr>
              <w:fldChar w:fldCharType="begin"/>
            </w:r>
            <w:r>
              <w:rPr>
                <w:webHidden/>
              </w:rPr>
              <w:instrText xml:space="preserve"> PAGEREF _Toc223515620 \h </w:instrText>
            </w:r>
            <w:r>
              <w:rPr>
                <w:webHidden/>
              </w:rPr>
            </w:r>
            <w:r>
              <w:rPr>
                <w:webHidden/>
              </w:rPr>
              <w:fldChar w:fldCharType="separate"/>
            </w:r>
            <w:r>
              <w:rPr>
                <w:webHidden/>
              </w:rPr>
              <w:t>3</w:t>
            </w:r>
            <w:r>
              <w:rPr>
                <w:webHidden/>
              </w:rPr>
              <w:fldChar w:fldCharType="end"/>
            </w:r>
          </w:hyperlink>
        </w:p>
        <w:p w14:paraId="4380A8A0" w14:textId="0159C6FA" w:rsidR="00A3162D" w:rsidRDefault="00A3162D">
          <w:pPr>
            <w:pStyle w:val="TOC2"/>
            <w:rPr>
              <w:rFonts w:asciiTheme="minorHAnsi" w:eastAsiaTheme="minorEastAsia" w:hAnsiTheme="minorHAnsi" w:cstheme="minorBidi"/>
              <w:kern w:val="2"/>
              <w:sz w:val="24"/>
              <w:lang w:eastAsia="en-AU"/>
              <w14:ligatures w14:val="standardContextual"/>
            </w:rPr>
          </w:pPr>
          <w:hyperlink w:anchor="_Toc223515621" w:history="1">
            <w:r w:rsidRPr="00F24414">
              <w:rPr>
                <w:rStyle w:val="Hyperlink"/>
              </w:rPr>
              <w:t>Aim</w:t>
            </w:r>
            <w:r>
              <w:rPr>
                <w:webHidden/>
              </w:rPr>
              <w:tab/>
            </w:r>
            <w:r>
              <w:rPr>
                <w:webHidden/>
              </w:rPr>
              <w:fldChar w:fldCharType="begin"/>
            </w:r>
            <w:r>
              <w:rPr>
                <w:webHidden/>
              </w:rPr>
              <w:instrText xml:space="preserve"> PAGEREF _Toc223515621 \h </w:instrText>
            </w:r>
            <w:r>
              <w:rPr>
                <w:webHidden/>
              </w:rPr>
            </w:r>
            <w:r>
              <w:rPr>
                <w:webHidden/>
              </w:rPr>
              <w:fldChar w:fldCharType="separate"/>
            </w:r>
            <w:r>
              <w:rPr>
                <w:webHidden/>
              </w:rPr>
              <w:t>3</w:t>
            </w:r>
            <w:r>
              <w:rPr>
                <w:webHidden/>
              </w:rPr>
              <w:fldChar w:fldCharType="end"/>
            </w:r>
          </w:hyperlink>
        </w:p>
        <w:p w14:paraId="39D1D3F3" w14:textId="7D88C0AE" w:rsidR="00A3162D" w:rsidRDefault="00A3162D">
          <w:pPr>
            <w:pStyle w:val="TOC2"/>
            <w:rPr>
              <w:rFonts w:asciiTheme="minorHAnsi" w:eastAsiaTheme="minorEastAsia" w:hAnsiTheme="minorHAnsi" w:cstheme="minorBidi"/>
              <w:kern w:val="2"/>
              <w:sz w:val="24"/>
              <w:lang w:eastAsia="en-AU"/>
              <w14:ligatures w14:val="standardContextual"/>
            </w:rPr>
          </w:pPr>
          <w:hyperlink w:anchor="_Toc223515622" w:history="1">
            <w:r w:rsidRPr="00F24414">
              <w:rPr>
                <w:rStyle w:val="Hyperlink"/>
              </w:rPr>
              <w:t>Purpose and audience</w:t>
            </w:r>
            <w:r>
              <w:rPr>
                <w:webHidden/>
              </w:rPr>
              <w:tab/>
            </w:r>
            <w:r>
              <w:rPr>
                <w:webHidden/>
              </w:rPr>
              <w:fldChar w:fldCharType="begin"/>
            </w:r>
            <w:r>
              <w:rPr>
                <w:webHidden/>
              </w:rPr>
              <w:instrText xml:space="preserve"> PAGEREF _Toc223515622 \h </w:instrText>
            </w:r>
            <w:r>
              <w:rPr>
                <w:webHidden/>
              </w:rPr>
            </w:r>
            <w:r>
              <w:rPr>
                <w:webHidden/>
              </w:rPr>
              <w:fldChar w:fldCharType="separate"/>
            </w:r>
            <w:r>
              <w:rPr>
                <w:webHidden/>
              </w:rPr>
              <w:t>3</w:t>
            </w:r>
            <w:r>
              <w:rPr>
                <w:webHidden/>
              </w:rPr>
              <w:fldChar w:fldCharType="end"/>
            </w:r>
          </w:hyperlink>
        </w:p>
        <w:p w14:paraId="41BCD23E" w14:textId="07CFC2D5" w:rsidR="00A3162D" w:rsidRDefault="00A3162D">
          <w:pPr>
            <w:pStyle w:val="TOC2"/>
            <w:rPr>
              <w:rFonts w:asciiTheme="minorHAnsi" w:eastAsiaTheme="minorEastAsia" w:hAnsiTheme="minorHAnsi" w:cstheme="minorBidi"/>
              <w:kern w:val="2"/>
              <w:sz w:val="24"/>
              <w:lang w:eastAsia="en-AU"/>
              <w14:ligatures w14:val="standardContextual"/>
            </w:rPr>
          </w:pPr>
          <w:hyperlink w:anchor="_Toc223515623" w:history="1">
            <w:r w:rsidRPr="00F24414">
              <w:rPr>
                <w:rStyle w:val="Hyperlink"/>
              </w:rPr>
              <w:t>When and how to use this document</w:t>
            </w:r>
            <w:r>
              <w:rPr>
                <w:webHidden/>
              </w:rPr>
              <w:tab/>
            </w:r>
            <w:r>
              <w:rPr>
                <w:webHidden/>
              </w:rPr>
              <w:fldChar w:fldCharType="begin"/>
            </w:r>
            <w:r>
              <w:rPr>
                <w:webHidden/>
              </w:rPr>
              <w:instrText xml:space="preserve"> PAGEREF _Toc223515623 \h </w:instrText>
            </w:r>
            <w:r>
              <w:rPr>
                <w:webHidden/>
              </w:rPr>
            </w:r>
            <w:r>
              <w:rPr>
                <w:webHidden/>
              </w:rPr>
              <w:fldChar w:fldCharType="separate"/>
            </w:r>
            <w:r>
              <w:rPr>
                <w:webHidden/>
              </w:rPr>
              <w:t>4</w:t>
            </w:r>
            <w:r>
              <w:rPr>
                <w:webHidden/>
              </w:rPr>
              <w:fldChar w:fldCharType="end"/>
            </w:r>
          </w:hyperlink>
        </w:p>
        <w:p w14:paraId="03DA5A83" w14:textId="5C6CCF82" w:rsidR="00A3162D" w:rsidRDefault="00A3162D">
          <w:pPr>
            <w:pStyle w:val="TOC1"/>
            <w:rPr>
              <w:rFonts w:asciiTheme="minorHAnsi" w:eastAsiaTheme="minorEastAsia" w:hAnsiTheme="minorHAnsi" w:cstheme="minorBidi"/>
              <w:b w:val="0"/>
              <w:kern w:val="2"/>
              <w:sz w:val="24"/>
              <w:lang w:eastAsia="en-AU"/>
              <w14:ligatures w14:val="standardContextual"/>
            </w:rPr>
          </w:pPr>
          <w:hyperlink w:anchor="_Toc223515624" w:history="1">
            <w:r w:rsidRPr="00F24414">
              <w:rPr>
                <w:rStyle w:val="Hyperlink"/>
              </w:rPr>
              <w:t>Course structure and requirements</w:t>
            </w:r>
            <w:r>
              <w:rPr>
                <w:webHidden/>
              </w:rPr>
              <w:tab/>
            </w:r>
            <w:r>
              <w:rPr>
                <w:webHidden/>
              </w:rPr>
              <w:fldChar w:fldCharType="begin"/>
            </w:r>
            <w:r>
              <w:rPr>
                <w:webHidden/>
              </w:rPr>
              <w:instrText xml:space="preserve"> PAGEREF _Toc223515624 \h </w:instrText>
            </w:r>
            <w:r>
              <w:rPr>
                <w:webHidden/>
              </w:rPr>
            </w:r>
            <w:r>
              <w:rPr>
                <w:webHidden/>
              </w:rPr>
              <w:fldChar w:fldCharType="separate"/>
            </w:r>
            <w:r>
              <w:rPr>
                <w:webHidden/>
              </w:rPr>
              <w:t>5</w:t>
            </w:r>
            <w:r>
              <w:rPr>
                <w:webHidden/>
              </w:rPr>
              <w:fldChar w:fldCharType="end"/>
            </w:r>
          </w:hyperlink>
        </w:p>
        <w:p w14:paraId="6ACEF9BA" w14:textId="1A3D7F62" w:rsidR="00A3162D" w:rsidRDefault="00A3162D">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515625" w:history="1">
            <w:r w:rsidRPr="00F24414">
              <w:rPr>
                <w:rStyle w:val="Hyperlink"/>
                <w:noProof/>
              </w:rPr>
              <w:t>Core</w:t>
            </w:r>
            <w:r>
              <w:rPr>
                <w:noProof/>
                <w:webHidden/>
              </w:rPr>
              <w:tab/>
            </w:r>
            <w:r>
              <w:rPr>
                <w:noProof/>
                <w:webHidden/>
              </w:rPr>
              <w:fldChar w:fldCharType="begin"/>
            </w:r>
            <w:r>
              <w:rPr>
                <w:noProof/>
                <w:webHidden/>
              </w:rPr>
              <w:instrText xml:space="preserve"> PAGEREF _Toc223515625 \h </w:instrText>
            </w:r>
            <w:r>
              <w:rPr>
                <w:noProof/>
                <w:webHidden/>
              </w:rPr>
            </w:r>
            <w:r>
              <w:rPr>
                <w:noProof/>
                <w:webHidden/>
              </w:rPr>
              <w:fldChar w:fldCharType="separate"/>
            </w:r>
            <w:r>
              <w:rPr>
                <w:noProof/>
                <w:webHidden/>
              </w:rPr>
              <w:t>5</w:t>
            </w:r>
            <w:r>
              <w:rPr>
                <w:noProof/>
                <w:webHidden/>
              </w:rPr>
              <w:fldChar w:fldCharType="end"/>
            </w:r>
          </w:hyperlink>
        </w:p>
        <w:p w14:paraId="214F3FDF" w14:textId="4A4CD612" w:rsidR="00A3162D" w:rsidRDefault="00A3162D">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515626" w:history="1">
            <w:r w:rsidRPr="00F24414">
              <w:rPr>
                <w:rStyle w:val="Hyperlink"/>
                <w:noProof/>
              </w:rPr>
              <w:t>Options</w:t>
            </w:r>
            <w:r>
              <w:rPr>
                <w:noProof/>
                <w:webHidden/>
              </w:rPr>
              <w:tab/>
            </w:r>
            <w:r>
              <w:rPr>
                <w:noProof/>
                <w:webHidden/>
              </w:rPr>
              <w:fldChar w:fldCharType="begin"/>
            </w:r>
            <w:r>
              <w:rPr>
                <w:noProof/>
                <w:webHidden/>
              </w:rPr>
              <w:instrText xml:space="preserve"> PAGEREF _Toc223515626 \h </w:instrText>
            </w:r>
            <w:r>
              <w:rPr>
                <w:noProof/>
                <w:webHidden/>
              </w:rPr>
            </w:r>
            <w:r>
              <w:rPr>
                <w:noProof/>
                <w:webHidden/>
              </w:rPr>
              <w:fldChar w:fldCharType="separate"/>
            </w:r>
            <w:r>
              <w:rPr>
                <w:noProof/>
                <w:webHidden/>
              </w:rPr>
              <w:t>5</w:t>
            </w:r>
            <w:r>
              <w:rPr>
                <w:noProof/>
                <w:webHidden/>
              </w:rPr>
              <w:fldChar w:fldCharType="end"/>
            </w:r>
          </w:hyperlink>
        </w:p>
        <w:p w14:paraId="785205AE" w14:textId="791A7A10" w:rsidR="00A3162D" w:rsidRDefault="00A3162D">
          <w:pPr>
            <w:pStyle w:val="TOC2"/>
            <w:rPr>
              <w:rFonts w:asciiTheme="minorHAnsi" w:eastAsiaTheme="minorEastAsia" w:hAnsiTheme="minorHAnsi" w:cstheme="minorBidi"/>
              <w:kern w:val="2"/>
              <w:sz w:val="24"/>
              <w:lang w:eastAsia="en-AU"/>
              <w14:ligatures w14:val="standardContextual"/>
            </w:rPr>
          </w:pPr>
          <w:hyperlink w:anchor="_Toc223515627" w:history="1">
            <w:r w:rsidRPr="00F24414">
              <w:rPr>
                <w:rStyle w:val="Hyperlink"/>
              </w:rPr>
              <w:t>Outcomes</w:t>
            </w:r>
            <w:r>
              <w:rPr>
                <w:webHidden/>
              </w:rPr>
              <w:tab/>
            </w:r>
            <w:r>
              <w:rPr>
                <w:webHidden/>
              </w:rPr>
              <w:fldChar w:fldCharType="begin"/>
            </w:r>
            <w:r>
              <w:rPr>
                <w:webHidden/>
              </w:rPr>
              <w:instrText xml:space="preserve"> PAGEREF _Toc223515627 \h </w:instrText>
            </w:r>
            <w:r>
              <w:rPr>
                <w:webHidden/>
              </w:rPr>
            </w:r>
            <w:r>
              <w:rPr>
                <w:webHidden/>
              </w:rPr>
              <w:fldChar w:fldCharType="separate"/>
            </w:r>
            <w:r>
              <w:rPr>
                <w:webHidden/>
              </w:rPr>
              <w:t>6</w:t>
            </w:r>
            <w:r>
              <w:rPr>
                <w:webHidden/>
              </w:rPr>
              <w:fldChar w:fldCharType="end"/>
            </w:r>
          </w:hyperlink>
        </w:p>
        <w:p w14:paraId="7DB0E2D6" w14:textId="5E7D6791" w:rsidR="00A3162D" w:rsidRDefault="00A3162D">
          <w:pPr>
            <w:pStyle w:val="TOC2"/>
            <w:rPr>
              <w:rFonts w:asciiTheme="minorHAnsi" w:eastAsiaTheme="minorEastAsia" w:hAnsiTheme="minorHAnsi" w:cstheme="minorBidi"/>
              <w:kern w:val="2"/>
              <w:sz w:val="24"/>
              <w:lang w:eastAsia="en-AU"/>
              <w14:ligatures w14:val="standardContextual"/>
            </w:rPr>
          </w:pPr>
          <w:hyperlink w:anchor="_Toc223515628" w:history="1">
            <w:r w:rsidRPr="00F24414">
              <w:rPr>
                <w:rStyle w:val="Hyperlink"/>
              </w:rPr>
              <w:t>Core 1 – What is psychology?</w:t>
            </w:r>
            <w:r>
              <w:rPr>
                <w:webHidden/>
              </w:rPr>
              <w:tab/>
            </w:r>
            <w:r>
              <w:rPr>
                <w:webHidden/>
              </w:rPr>
              <w:fldChar w:fldCharType="begin"/>
            </w:r>
            <w:r>
              <w:rPr>
                <w:webHidden/>
              </w:rPr>
              <w:instrText xml:space="preserve"> PAGEREF _Toc223515628 \h </w:instrText>
            </w:r>
            <w:r>
              <w:rPr>
                <w:webHidden/>
              </w:rPr>
            </w:r>
            <w:r>
              <w:rPr>
                <w:webHidden/>
              </w:rPr>
              <w:fldChar w:fldCharType="separate"/>
            </w:r>
            <w:r>
              <w:rPr>
                <w:webHidden/>
              </w:rPr>
              <w:t>7</w:t>
            </w:r>
            <w:r>
              <w:rPr>
                <w:webHidden/>
              </w:rPr>
              <w:fldChar w:fldCharType="end"/>
            </w:r>
          </w:hyperlink>
        </w:p>
        <w:p w14:paraId="05FB2B0D" w14:textId="3B92E9CD" w:rsidR="00A3162D" w:rsidRDefault="00A3162D">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515629" w:history="1">
            <w:r w:rsidRPr="00F24414">
              <w:rPr>
                <w:rStyle w:val="Hyperlink"/>
                <w:noProof/>
              </w:rPr>
              <w:t>Outcomes</w:t>
            </w:r>
            <w:r>
              <w:rPr>
                <w:noProof/>
                <w:webHidden/>
              </w:rPr>
              <w:tab/>
            </w:r>
            <w:r>
              <w:rPr>
                <w:noProof/>
                <w:webHidden/>
              </w:rPr>
              <w:fldChar w:fldCharType="begin"/>
            </w:r>
            <w:r>
              <w:rPr>
                <w:noProof/>
                <w:webHidden/>
              </w:rPr>
              <w:instrText xml:space="preserve"> PAGEREF _Toc223515629 \h </w:instrText>
            </w:r>
            <w:r>
              <w:rPr>
                <w:noProof/>
                <w:webHidden/>
              </w:rPr>
            </w:r>
            <w:r>
              <w:rPr>
                <w:noProof/>
                <w:webHidden/>
              </w:rPr>
              <w:fldChar w:fldCharType="separate"/>
            </w:r>
            <w:r>
              <w:rPr>
                <w:noProof/>
                <w:webHidden/>
              </w:rPr>
              <w:t>7</w:t>
            </w:r>
            <w:r>
              <w:rPr>
                <w:noProof/>
                <w:webHidden/>
              </w:rPr>
              <w:fldChar w:fldCharType="end"/>
            </w:r>
          </w:hyperlink>
        </w:p>
        <w:p w14:paraId="0FAF3637" w14:textId="03A678DF" w:rsidR="00A3162D" w:rsidRDefault="00A3162D">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515630" w:history="1">
            <w:r w:rsidRPr="00F24414">
              <w:rPr>
                <w:rStyle w:val="Hyperlink"/>
                <w:noProof/>
              </w:rPr>
              <w:t>Content</w:t>
            </w:r>
            <w:r>
              <w:rPr>
                <w:noProof/>
                <w:webHidden/>
              </w:rPr>
              <w:tab/>
            </w:r>
            <w:r>
              <w:rPr>
                <w:noProof/>
                <w:webHidden/>
              </w:rPr>
              <w:fldChar w:fldCharType="begin"/>
            </w:r>
            <w:r>
              <w:rPr>
                <w:noProof/>
                <w:webHidden/>
              </w:rPr>
              <w:instrText xml:space="preserve"> PAGEREF _Toc223515630 \h </w:instrText>
            </w:r>
            <w:r>
              <w:rPr>
                <w:noProof/>
                <w:webHidden/>
              </w:rPr>
            </w:r>
            <w:r>
              <w:rPr>
                <w:noProof/>
                <w:webHidden/>
              </w:rPr>
              <w:fldChar w:fldCharType="separate"/>
            </w:r>
            <w:r>
              <w:rPr>
                <w:noProof/>
                <w:webHidden/>
              </w:rPr>
              <w:t>8</w:t>
            </w:r>
            <w:r>
              <w:rPr>
                <w:noProof/>
                <w:webHidden/>
              </w:rPr>
              <w:fldChar w:fldCharType="end"/>
            </w:r>
          </w:hyperlink>
        </w:p>
        <w:p w14:paraId="4FBFA110" w14:textId="1D142871" w:rsidR="00A3162D" w:rsidRDefault="00A3162D">
          <w:pPr>
            <w:pStyle w:val="TOC2"/>
            <w:rPr>
              <w:rFonts w:asciiTheme="minorHAnsi" w:eastAsiaTheme="minorEastAsia" w:hAnsiTheme="minorHAnsi" w:cstheme="minorBidi"/>
              <w:kern w:val="2"/>
              <w:sz w:val="24"/>
              <w:lang w:eastAsia="en-AU"/>
              <w14:ligatures w14:val="standardContextual"/>
            </w:rPr>
          </w:pPr>
          <w:hyperlink w:anchor="_Toc223515631" w:history="1">
            <w:r w:rsidRPr="00F24414">
              <w:rPr>
                <w:rStyle w:val="Hyperlink"/>
              </w:rPr>
              <w:t>Core 2 – Research methods in psychology</w:t>
            </w:r>
            <w:r>
              <w:rPr>
                <w:webHidden/>
              </w:rPr>
              <w:tab/>
            </w:r>
            <w:r>
              <w:rPr>
                <w:webHidden/>
              </w:rPr>
              <w:fldChar w:fldCharType="begin"/>
            </w:r>
            <w:r>
              <w:rPr>
                <w:webHidden/>
              </w:rPr>
              <w:instrText xml:space="preserve"> PAGEREF _Toc223515631 \h </w:instrText>
            </w:r>
            <w:r>
              <w:rPr>
                <w:webHidden/>
              </w:rPr>
            </w:r>
            <w:r>
              <w:rPr>
                <w:webHidden/>
              </w:rPr>
              <w:fldChar w:fldCharType="separate"/>
            </w:r>
            <w:r>
              <w:rPr>
                <w:webHidden/>
              </w:rPr>
              <w:t>9</w:t>
            </w:r>
            <w:r>
              <w:rPr>
                <w:webHidden/>
              </w:rPr>
              <w:fldChar w:fldCharType="end"/>
            </w:r>
          </w:hyperlink>
        </w:p>
        <w:p w14:paraId="0592CECA" w14:textId="6B715603" w:rsidR="00A3162D" w:rsidRDefault="00A3162D">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515632" w:history="1">
            <w:r w:rsidRPr="00F24414">
              <w:rPr>
                <w:rStyle w:val="Hyperlink"/>
                <w:noProof/>
              </w:rPr>
              <w:t>Outcomes</w:t>
            </w:r>
            <w:r>
              <w:rPr>
                <w:noProof/>
                <w:webHidden/>
              </w:rPr>
              <w:tab/>
            </w:r>
            <w:r>
              <w:rPr>
                <w:noProof/>
                <w:webHidden/>
              </w:rPr>
              <w:fldChar w:fldCharType="begin"/>
            </w:r>
            <w:r>
              <w:rPr>
                <w:noProof/>
                <w:webHidden/>
              </w:rPr>
              <w:instrText xml:space="preserve"> PAGEREF _Toc223515632 \h </w:instrText>
            </w:r>
            <w:r>
              <w:rPr>
                <w:noProof/>
                <w:webHidden/>
              </w:rPr>
            </w:r>
            <w:r>
              <w:rPr>
                <w:noProof/>
                <w:webHidden/>
              </w:rPr>
              <w:fldChar w:fldCharType="separate"/>
            </w:r>
            <w:r>
              <w:rPr>
                <w:noProof/>
                <w:webHidden/>
              </w:rPr>
              <w:t>9</w:t>
            </w:r>
            <w:r>
              <w:rPr>
                <w:noProof/>
                <w:webHidden/>
              </w:rPr>
              <w:fldChar w:fldCharType="end"/>
            </w:r>
          </w:hyperlink>
        </w:p>
        <w:p w14:paraId="6C13C50A" w14:textId="1D7C5EF8" w:rsidR="00A3162D" w:rsidRDefault="00A3162D">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515633" w:history="1">
            <w:r w:rsidRPr="00F24414">
              <w:rPr>
                <w:rStyle w:val="Hyperlink"/>
                <w:noProof/>
              </w:rPr>
              <w:t>Content</w:t>
            </w:r>
            <w:r>
              <w:rPr>
                <w:noProof/>
                <w:webHidden/>
              </w:rPr>
              <w:tab/>
            </w:r>
            <w:r>
              <w:rPr>
                <w:noProof/>
                <w:webHidden/>
              </w:rPr>
              <w:fldChar w:fldCharType="begin"/>
            </w:r>
            <w:r>
              <w:rPr>
                <w:noProof/>
                <w:webHidden/>
              </w:rPr>
              <w:instrText xml:space="preserve"> PAGEREF _Toc223515633 \h </w:instrText>
            </w:r>
            <w:r>
              <w:rPr>
                <w:noProof/>
                <w:webHidden/>
              </w:rPr>
            </w:r>
            <w:r>
              <w:rPr>
                <w:noProof/>
                <w:webHidden/>
              </w:rPr>
              <w:fldChar w:fldCharType="separate"/>
            </w:r>
            <w:r>
              <w:rPr>
                <w:noProof/>
                <w:webHidden/>
              </w:rPr>
              <w:t>9</w:t>
            </w:r>
            <w:r>
              <w:rPr>
                <w:noProof/>
                <w:webHidden/>
              </w:rPr>
              <w:fldChar w:fldCharType="end"/>
            </w:r>
          </w:hyperlink>
        </w:p>
        <w:p w14:paraId="4D7B1089" w14:textId="7DAF42FC" w:rsidR="00A3162D" w:rsidRDefault="00A3162D">
          <w:pPr>
            <w:pStyle w:val="TOC2"/>
            <w:rPr>
              <w:rFonts w:asciiTheme="minorHAnsi" w:eastAsiaTheme="minorEastAsia" w:hAnsiTheme="minorHAnsi" w:cstheme="minorBidi"/>
              <w:kern w:val="2"/>
              <w:sz w:val="24"/>
              <w:lang w:eastAsia="en-AU"/>
              <w14:ligatures w14:val="standardContextual"/>
            </w:rPr>
          </w:pPr>
          <w:hyperlink w:anchor="_Toc223515634" w:history="1">
            <w:r w:rsidRPr="00F24414">
              <w:rPr>
                <w:rStyle w:val="Hyperlink"/>
              </w:rPr>
              <w:t>Option 1 – Biological bases of behaviour</w:t>
            </w:r>
            <w:r>
              <w:rPr>
                <w:webHidden/>
              </w:rPr>
              <w:tab/>
            </w:r>
            <w:r>
              <w:rPr>
                <w:webHidden/>
              </w:rPr>
              <w:fldChar w:fldCharType="begin"/>
            </w:r>
            <w:r>
              <w:rPr>
                <w:webHidden/>
              </w:rPr>
              <w:instrText xml:space="preserve"> PAGEREF _Toc223515634 \h </w:instrText>
            </w:r>
            <w:r>
              <w:rPr>
                <w:webHidden/>
              </w:rPr>
            </w:r>
            <w:r>
              <w:rPr>
                <w:webHidden/>
              </w:rPr>
              <w:fldChar w:fldCharType="separate"/>
            </w:r>
            <w:r>
              <w:rPr>
                <w:webHidden/>
              </w:rPr>
              <w:t>11</w:t>
            </w:r>
            <w:r>
              <w:rPr>
                <w:webHidden/>
              </w:rPr>
              <w:fldChar w:fldCharType="end"/>
            </w:r>
          </w:hyperlink>
        </w:p>
        <w:p w14:paraId="05363403" w14:textId="5271A812" w:rsidR="00A3162D" w:rsidRDefault="00A3162D">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515635" w:history="1">
            <w:r w:rsidRPr="00F24414">
              <w:rPr>
                <w:rStyle w:val="Hyperlink"/>
                <w:noProof/>
              </w:rPr>
              <w:t>Outcomes</w:t>
            </w:r>
            <w:r>
              <w:rPr>
                <w:noProof/>
                <w:webHidden/>
              </w:rPr>
              <w:tab/>
            </w:r>
            <w:r>
              <w:rPr>
                <w:noProof/>
                <w:webHidden/>
              </w:rPr>
              <w:fldChar w:fldCharType="begin"/>
            </w:r>
            <w:r>
              <w:rPr>
                <w:noProof/>
                <w:webHidden/>
              </w:rPr>
              <w:instrText xml:space="preserve"> PAGEREF _Toc223515635 \h </w:instrText>
            </w:r>
            <w:r>
              <w:rPr>
                <w:noProof/>
                <w:webHidden/>
              </w:rPr>
            </w:r>
            <w:r>
              <w:rPr>
                <w:noProof/>
                <w:webHidden/>
              </w:rPr>
              <w:fldChar w:fldCharType="separate"/>
            </w:r>
            <w:r>
              <w:rPr>
                <w:noProof/>
                <w:webHidden/>
              </w:rPr>
              <w:t>11</w:t>
            </w:r>
            <w:r>
              <w:rPr>
                <w:noProof/>
                <w:webHidden/>
              </w:rPr>
              <w:fldChar w:fldCharType="end"/>
            </w:r>
          </w:hyperlink>
        </w:p>
        <w:p w14:paraId="0B75FB35" w14:textId="3B0A7C32" w:rsidR="00A3162D" w:rsidRDefault="00A3162D">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515636" w:history="1">
            <w:r w:rsidRPr="00F24414">
              <w:rPr>
                <w:rStyle w:val="Hyperlink"/>
                <w:noProof/>
              </w:rPr>
              <w:t>Content</w:t>
            </w:r>
            <w:r>
              <w:rPr>
                <w:noProof/>
                <w:webHidden/>
              </w:rPr>
              <w:tab/>
            </w:r>
            <w:r>
              <w:rPr>
                <w:noProof/>
                <w:webHidden/>
              </w:rPr>
              <w:fldChar w:fldCharType="begin"/>
            </w:r>
            <w:r>
              <w:rPr>
                <w:noProof/>
                <w:webHidden/>
              </w:rPr>
              <w:instrText xml:space="preserve"> PAGEREF _Toc223515636 \h </w:instrText>
            </w:r>
            <w:r>
              <w:rPr>
                <w:noProof/>
                <w:webHidden/>
              </w:rPr>
            </w:r>
            <w:r>
              <w:rPr>
                <w:noProof/>
                <w:webHidden/>
              </w:rPr>
              <w:fldChar w:fldCharType="separate"/>
            </w:r>
            <w:r>
              <w:rPr>
                <w:noProof/>
                <w:webHidden/>
              </w:rPr>
              <w:t>11</w:t>
            </w:r>
            <w:r>
              <w:rPr>
                <w:noProof/>
                <w:webHidden/>
              </w:rPr>
              <w:fldChar w:fldCharType="end"/>
            </w:r>
          </w:hyperlink>
        </w:p>
        <w:p w14:paraId="4832E8DC" w14:textId="11C15DA0" w:rsidR="00A3162D" w:rsidRDefault="00A3162D">
          <w:pPr>
            <w:pStyle w:val="TOC2"/>
            <w:rPr>
              <w:rFonts w:asciiTheme="minorHAnsi" w:eastAsiaTheme="minorEastAsia" w:hAnsiTheme="minorHAnsi" w:cstheme="minorBidi"/>
              <w:kern w:val="2"/>
              <w:sz w:val="24"/>
              <w:lang w:eastAsia="en-AU"/>
              <w14:ligatures w14:val="standardContextual"/>
            </w:rPr>
          </w:pPr>
          <w:hyperlink w:anchor="_Toc223515637" w:history="1">
            <w:r w:rsidRPr="00F24414">
              <w:rPr>
                <w:rStyle w:val="Hyperlink"/>
              </w:rPr>
              <w:t>Option 2 – Intelligence and creativity</w:t>
            </w:r>
            <w:r>
              <w:rPr>
                <w:webHidden/>
              </w:rPr>
              <w:tab/>
            </w:r>
            <w:r>
              <w:rPr>
                <w:webHidden/>
              </w:rPr>
              <w:fldChar w:fldCharType="begin"/>
            </w:r>
            <w:r>
              <w:rPr>
                <w:webHidden/>
              </w:rPr>
              <w:instrText xml:space="preserve"> PAGEREF _Toc223515637 \h </w:instrText>
            </w:r>
            <w:r>
              <w:rPr>
                <w:webHidden/>
              </w:rPr>
            </w:r>
            <w:r>
              <w:rPr>
                <w:webHidden/>
              </w:rPr>
              <w:fldChar w:fldCharType="separate"/>
            </w:r>
            <w:r>
              <w:rPr>
                <w:webHidden/>
              </w:rPr>
              <w:t>13</w:t>
            </w:r>
            <w:r>
              <w:rPr>
                <w:webHidden/>
              </w:rPr>
              <w:fldChar w:fldCharType="end"/>
            </w:r>
          </w:hyperlink>
        </w:p>
        <w:p w14:paraId="641C1A22" w14:textId="020F5C0C" w:rsidR="00A3162D" w:rsidRDefault="00A3162D">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515638" w:history="1">
            <w:r w:rsidRPr="00F24414">
              <w:rPr>
                <w:rStyle w:val="Hyperlink"/>
                <w:noProof/>
              </w:rPr>
              <w:t>Outcomes</w:t>
            </w:r>
            <w:r>
              <w:rPr>
                <w:noProof/>
                <w:webHidden/>
              </w:rPr>
              <w:tab/>
            </w:r>
            <w:r>
              <w:rPr>
                <w:noProof/>
                <w:webHidden/>
              </w:rPr>
              <w:fldChar w:fldCharType="begin"/>
            </w:r>
            <w:r>
              <w:rPr>
                <w:noProof/>
                <w:webHidden/>
              </w:rPr>
              <w:instrText xml:space="preserve"> PAGEREF _Toc223515638 \h </w:instrText>
            </w:r>
            <w:r>
              <w:rPr>
                <w:noProof/>
                <w:webHidden/>
              </w:rPr>
            </w:r>
            <w:r>
              <w:rPr>
                <w:noProof/>
                <w:webHidden/>
              </w:rPr>
              <w:fldChar w:fldCharType="separate"/>
            </w:r>
            <w:r>
              <w:rPr>
                <w:noProof/>
                <w:webHidden/>
              </w:rPr>
              <w:t>13</w:t>
            </w:r>
            <w:r>
              <w:rPr>
                <w:noProof/>
                <w:webHidden/>
              </w:rPr>
              <w:fldChar w:fldCharType="end"/>
            </w:r>
          </w:hyperlink>
        </w:p>
        <w:p w14:paraId="25237EDE" w14:textId="2FF2BAA8" w:rsidR="00A3162D" w:rsidRDefault="00A3162D">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515639" w:history="1">
            <w:r w:rsidRPr="00F24414">
              <w:rPr>
                <w:rStyle w:val="Hyperlink"/>
                <w:noProof/>
              </w:rPr>
              <w:t>Content</w:t>
            </w:r>
            <w:r>
              <w:rPr>
                <w:noProof/>
                <w:webHidden/>
              </w:rPr>
              <w:tab/>
            </w:r>
            <w:r>
              <w:rPr>
                <w:noProof/>
                <w:webHidden/>
              </w:rPr>
              <w:fldChar w:fldCharType="begin"/>
            </w:r>
            <w:r>
              <w:rPr>
                <w:noProof/>
                <w:webHidden/>
              </w:rPr>
              <w:instrText xml:space="preserve"> PAGEREF _Toc223515639 \h </w:instrText>
            </w:r>
            <w:r>
              <w:rPr>
                <w:noProof/>
                <w:webHidden/>
              </w:rPr>
            </w:r>
            <w:r>
              <w:rPr>
                <w:noProof/>
                <w:webHidden/>
              </w:rPr>
              <w:fldChar w:fldCharType="separate"/>
            </w:r>
            <w:r>
              <w:rPr>
                <w:noProof/>
                <w:webHidden/>
              </w:rPr>
              <w:t>13</w:t>
            </w:r>
            <w:r>
              <w:rPr>
                <w:noProof/>
                <w:webHidden/>
              </w:rPr>
              <w:fldChar w:fldCharType="end"/>
            </w:r>
          </w:hyperlink>
        </w:p>
        <w:p w14:paraId="5DC6CF6E" w14:textId="3C9A4B3E" w:rsidR="00A3162D" w:rsidRDefault="00A3162D">
          <w:pPr>
            <w:pStyle w:val="TOC2"/>
            <w:rPr>
              <w:rFonts w:asciiTheme="minorHAnsi" w:eastAsiaTheme="minorEastAsia" w:hAnsiTheme="minorHAnsi" w:cstheme="minorBidi"/>
              <w:kern w:val="2"/>
              <w:sz w:val="24"/>
              <w:lang w:eastAsia="en-AU"/>
              <w14:ligatures w14:val="standardContextual"/>
            </w:rPr>
          </w:pPr>
          <w:hyperlink w:anchor="_Toc223515640" w:history="1">
            <w:r w:rsidRPr="00F24414">
              <w:rPr>
                <w:rStyle w:val="Hyperlink"/>
              </w:rPr>
              <w:t>Option 3 – Personality and self</w:t>
            </w:r>
            <w:r>
              <w:rPr>
                <w:webHidden/>
              </w:rPr>
              <w:tab/>
            </w:r>
            <w:r>
              <w:rPr>
                <w:webHidden/>
              </w:rPr>
              <w:fldChar w:fldCharType="begin"/>
            </w:r>
            <w:r>
              <w:rPr>
                <w:webHidden/>
              </w:rPr>
              <w:instrText xml:space="preserve"> PAGEREF _Toc223515640 \h </w:instrText>
            </w:r>
            <w:r>
              <w:rPr>
                <w:webHidden/>
              </w:rPr>
            </w:r>
            <w:r>
              <w:rPr>
                <w:webHidden/>
              </w:rPr>
              <w:fldChar w:fldCharType="separate"/>
            </w:r>
            <w:r>
              <w:rPr>
                <w:webHidden/>
              </w:rPr>
              <w:t>15</w:t>
            </w:r>
            <w:r>
              <w:rPr>
                <w:webHidden/>
              </w:rPr>
              <w:fldChar w:fldCharType="end"/>
            </w:r>
          </w:hyperlink>
        </w:p>
        <w:p w14:paraId="2F10A56D" w14:textId="2FD94EC2" w:rsidR="00A3162D" w:rsidRDefault="00A3162D">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515641" w:history="1">
            <w:r w:rsidRPr="00F24414">
              <w:rPr>
                <w:rStyle w:val="Hyperlink"/>
                <w:noProof/>
              </w:rPr>
              <w:t>Outcomes</w:t>
            </w:r>
            <w:r>
              <w:rPr>
                <w:noProof/>
                <w:webHidden/>
              </w:rPr>
              <w:tab/>
            </w:r>
            <w:r>
              <w:rPr>
                <w:noProof/>
                <w:webHidden/>
              </w:rPr>
              <w:fldChar w:fldCharType="begin"/>
            </w:r>
            <w:r>
              <w:rPr>
                <w:noProof/>
                <w:webHidden/>
              </w:rPr>
              <w:instrText xml:space="preserve"> PAGEREF _Toc223515641 \h </w:instrText>
            </w:r>
            <w:r>
              <w:rPr>
                <w:noProof/>
                <w:webHidden/>
              </w:rPr>
            </w:r>
            <w:r>
              <w:rPr>
                <w:noProof/>
                <w:webHidden/>
              </w:rPr>
              <w:fldChar w:fldCharType="separate"/>
            </w:r>
            <w:r>
              <w:rPr>
                <w:noProof/>
                <w:webHidden/>
              </w:rPr>
              <w:t>15</w:t>
            </w:r>
            <w:r>
              <w:rPr>
                <w:noProof/>
                <w:webHidden/>
              </w:rPr>
              <w:fldChar w:fldCharType="end"/>
            </w:r>
          </w:hyperlink>
        </w:p>
        <w:p w14:paraId="2CA700BE" w14:textId="642B539F" w:rsidR="00A3162D" w:rsidRDefault="00A3162D">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515642" w:history="1">
            <w:r w:rsidRPr="00F24414">
              <w:rPr>
                <w:rStyle w:val="Hyperlink"/>
                <w:noProof/>
              </w:rPr>
              <w:t>Content</w:t>
            </w:r>
            <w:r>
              <w:rPr>
                <w:noProof/>
                <w:webHidden/>
              </w:rPr>
              <w:tab/>
            </w:r>
            <w:r>
              <w:rPr>
                <w:noProof/>
                <w:webHidden/>
              </w:rPr>
              <w:fldChar w:fldCharType="begin"/>
            </w:r>
            <w:r>
              <w:rPr>
                <w:noProof/>
                <w:webHidden/>
              </w:rPr>
              <w:instrText xml:space="preserve"> PAGEREF _Toc223515642 \h </w:instrText>
            </w:r>
            <w:r>
              <w:rPr>
                <w:noProof/>
                <w:webHidden/>
              </w:rPr>
            </w:r>
            <w:r>
              <w:rPr>
                <w:noProof/>
                <w:webHidden/>
              </w:rPr>
              <w:fldChar w:fldCharType="separate"/>
            </w:r>
            <w:r>
              <w:rPr>
                <w:noProof/>
                <w:webHidden/>
              </w:rPr>
              <w:t>15</w:t>
            </w:r>
            <w:r>
              <w:rPr>
                <w:noProof/>
                <w:webHidden/>
              </w:rPr>
              <w:fldChar w:fldCharType="end"/>
            </w:r>
          </w:hyperlink>
        </w:p>
        <w:p w14:paraId="1DD45111" w14:textId="7CBCD815" w:rsidR="00A3162D" w:rsidRDefault="00A3162D">
          <w:pPr>
            <w:pStyle w:val="TOC2"/>
            <w:rPr>
              <w:rFonts w:asciiTheme="minorHAnsi" w:eastAsiaTheme="minorEastAsia" w:hAnsiTheme="minorHAnsi" w:cstheme="minorBidi"/>
              <w:kern w:val="2"/>
              <w:sz w:val="24"/>
              <w:lang w:eastAsia="en-AU"/>
              <w14:ligatures w14:val="standardContextual"/>
            </w:rPr>
          </w:pPr>
          <w:hyperlink w:anchor="_Toc223515643" w:history="1">
            <w:r w:rsidRPr="00F24414">
              <w:rPr>
                <w:rStyle w:val="Hyperlink"/>
              </w:rPr>
              <w:t>Option 4 – Forensic psychology</w:t>
            </w:r>
            <w:r>
              <w:rPr>
                <w:webHidden/>
              </w:rPr>
              <w:tab/>
            </w:r>
            <w:r>
              <w:rPr>
                <w:webHidden/>
              </w:rPr>
              <w:fldChar w:fldCharType="begin"/>
            </w:r>
            <w:r>
              <w:rPr>
                <w:webHidden/>
              </w:rPr>
              <w:instrText xml:space="preserve"> PAGEREF _Toc223515643 \h </w:instrText>
            </w:r>
            <w:r>
              <w:rPr>
                <w:webHidden/>
              </w:rPr>
            </w:r>
            <w:r>
              <w:rPr>
                <w:webHidden/>
              </w:rPr>
              <w:fldChar w:fldCharType="separate"/>
            </w:r>
            <w:r>
              <w:rPr>
                <w:webHidden/>
              </w:rPr>
              <w:t>17</w:t>
            </w:r>
            <w:r>
              <w:rPr>
                <w:webHidden/>
              </w:rPr>
              <w:fldChar w:fldCharType="end"/>
            </w:r>
          </w:hyperlink>
        </w:p>
        <w:p w14:paraId="7536BD0F" w14:textId="58659036" w:rsidR="00A3162D" w:rsidRDefault="00A3162D">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515644" w:history="1">
            <w:r w:rsidRPr="00F24414">
              <w:rPr>
                <w:rStyle w:val="Hyperlink"/>
                <w:noProof/>
              </w:rPr>
              <w:t>Outcomes</w:t>
            </w:r>
            <w:r>
              <w:rPr>
                <w:noProof/>
                <w:webHidden/>
              </w:rPr>
              <w:tab/>
            </w:r>
            <w:r>
              <w:rPr>
                <w:noProof/>
                <w:webHidden/>
              </w:rPr>
              <w:fldChar w:fldCharType="begin"/>
            </w:r>
            <w:r>
              <w:rPr>
                <w:noProof/>
                <w:webHidden/>
              </w:rPr>
              <w:instrText xml:space="preserve"> PAGEREF _Toc223515644 \h </w:instrText>
            </w:r>
            <w:r>
              <w:rPr>
                <w:noProof/>
                <w:webHidden/>
              </w:rPr>
            </w:r>
            <w:r>
              <w:rPr>
                <w:noProof/>
                <w:webHidden/>
              </w:rPr>
              <w:fldChar w:fldCharType="separate"/>
            </w:r>
            <w:r>
              <w:rPr>
                <w:noProof/>
                <w:webHidden/>
              </w:rPr>
              <w:t>17</w:t>
            </w:r>
            <w:r>
              <w:rPr>
                <w:noProof/>
                <w:webHidden/>
              </w:rPr>
              <w:fldChar w:fldCharType="end"/>
            </w:r>
          </w:hyperlink>
        </w:p>
        <w:p w14:paraId="4FFFD804" w14:textId="63B892B4" w:rsidR="00A3162D" w:rsidRDefault="00A3162D">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515645" w:history="1">
            <w:r w:rsidRPr="00F24414">
              <w:rPr>
                <w:rStyle w:val="Hyperlink"/>
                <w:noProof/>
              </w:rPr>
              <w:t>Content</w:t>
            </w:r>
            <w:r>
              <w:rPr>
                <w:noProof/>
                <w:webHidden/>
              </w:rPr>
              <w:tab/>
            </w:r>
            <w:r>
              <w:rPr>
                <w:noProof/>
                <w:webHidden/>
              </w:rPr>
              <w:fldChar w:fldCharType="begin"/>
            </w:r>
            <w:r>
              <w:rPr>
                <w:noProof/>
                <w:webHidden/>
              </w:rPr>
              <w:instrText xml:space="preserve"> PAGEREF _Toc223515645 \h </w:instrText>
            </w:r>
            <w:r>
              <w:rPr>
                <w:noProof/>
                <w:webHidden/>
              </w:rPr>
            </w:r>
            <w:r>
              <w:rPr>
                <w:noProof/>
                <w:webHidden/>
              </w:rPr>
              <w:fldChar w:fldCharType="separate"/>
            </w:r>
            <w:r>
              <w:rPr>
                <w:noProof/>
                <w:webHidden/>
              </w:rPr>
              <w:t>17</w:t>
            </w:r>
            <w:r>
              <w:rPr>
                <w:noProof/>
                <w:webHidden/>
              </w:rPr>
              <w:fldChar w:fldCharType="end"/>
            </w:r>
          </w:hyperlink>
        </w:p>
        <w:p w14:paraId="250EFD21" w14:textId="63934410" w:rsidR="00A3162D" w:rsidRDefault="00A3162D">
          <w:pPr>
            <w:pStyle w:val="TOC2"/>
            <w:rPr>
              <w:rFonts w:asciiTheme="minorHAnsi" w:eastAsiaTheme="minorEastAsia" w:hAnsiTheme="minorHAnsi" w:cstheme="minorBidi"/>
              <w:kern w:val="2"/>
              <w:sz w:val="24"/>
              <w:lang w:eastAsia="en-AU"/>
              <w14:ligatures w14:val="standardContextual"/>
            </w:rPr>
          </w:pPr>
          <w:hyperlink w:anchor="_Toc223515646" w:history="1">
            <w:r w:rsidRPr="00F24414">
              <w:rPr>
                <w:rStyle w:val="Hyperlink"/>
              </w:rPr>
              <w:t>Option 5 – Psychology and society</w:t>
            </w:r>
            <w:r>
              <w:rPr>
                <w:webHidden/>
              </w:rPr>
              <w:tab/>
            </w:r>
            <w:r>
              <w:rPr>
                <w:webHidden/>
              </w:rPr>
              <w:fldChar w:fldCharType="begin"/>
            </w:r>
            <w:r>
              <w:rPr>
                <w:webHidden/>
              </w:rPr>
              <w:instrText xml:space="preserve"> PAGEREF _Toc223515646 \h </w:instrText>
            </w:r>
            <w:r>
              <w:rPr>
                <w:webHidden/>
              </w:rPr>
            </w:r>
            <w:r>
              <w:rPr>
                <w:webHidden/>
              </w:rPr>
              <w:fldChar w:fldCharType="separate"/>
            </w:r>
            <w:r>
              <w:rPr>
                <w:webHidden/>
              </w:rPr>
              <w:t>19</w:t>
            </w:r>
            <w:r>
              <w:rPr>
                <w:webHidden/>
              </w:rPr>
              <w:fldChar w:fldCharType="end"/>
            </w:r>
          </w:hyperlink>
        </w:p>
        <w:p w14:paraId="4B118F23" w14:textId="5B282DF0" w:rsidR="00A3162D" w:rsidRDefault="00A3162D">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515647" w:history="1">
            <w:r w:rsidRPr="00F24414">
              <w:rPr>
                <w:rStyle w:val="Hyperlink"/>
                <w:noProof/>
              </w:rPr>
              <w:t>Outcomes</w:t>
            </w:r>
            <w:r>
              <w:rPr>
                <w:noProof/>
                <w:webHidden/>
              </w:rPr>
              <w:tab/>
            </w:r>
            <w:r>
              <w:rPr>
                <w:noProof/>
                <w:webHidden/>
              </w:rPr>
              <w:fldChar w:fldCharType="begin"/>
            </w:r>
            <w:r>
              <w:rPr>
                <w:noProof/>
                <w:webHidden/>
              </w:rPr>
              <w:instrText xml:space="preserve"> PAGEREF _Toc223515647 \h </w:instrText>
            </w:r>
            <w:r>
              <w:rPr>
                <w:noProof/>
                <w:webHidden/>
              </w:rPr>
            </w:r>
            <w:r>
              <w:rPr>
                <w:noProof/>
                <w:webHidden/>
              </w:rPr>
              <w:fldChar w:fldCharType="separate"/>
            </w:r>
            <w:r>
              <w:rPr>
                <w:noProof/>
                <w:webHidden/>
              </w:rPr>
              <w:t>19</w:t>
            </w:r>
            <w:r>
              <w:rPr>
                <w:noProof/>
                <w:webHidden/>
              </w:rPr>
              <w:fldChar w:fldCharType="end"/>
            </w:r>
          </w:hyperlink>
        </w:p>
        <w:p w14:paraId="7BAD1BBC" w14:textId="094F2353" w:rsidR="00A3162D" w:rsidRDefault="00A3162D">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515648" w:history="1">
            <w:r w:rsidRPr="00F24414">
              <w:rPr>
                <w:rStyle w:val="Hyperlink"/>
                <w:noProof/>
              </w:rPr>
              <w:t>Content</w:t>
            </w:r>
            <w:r>
              <w:rPr>
                <w:noProof/>
                <w:webHidden/>
              </w:rPr>
              <w:tab/>
            </w:r>
            <w:r>
              <w:rPr>
                <w:noProof/>
                <w:webHidden/>
              </w:rPr>
              <w:fldChar w:fldCharType="begin"/>
            </w:r>
            <w:r>
              <w:rPr>
                <w:noProof/>
                <w:webHidden/>
              </w:rPr>
              <w:instrText xml:space="preserve"> PAGEREF _Toc223515648 \h </w:instrText>
            </w:r>
            <w:r>
              <w:rPr>
                <w:noProof/>
                <w:webHidden/>
              </w:rPr>
            </w:r>
            <w:r>
              <w:rPr>
                <w:noProof/>
                <w:webHidden/>
              </w:rPr>
              <w:fldChar w:fldCharType="separate"/>
            </w:r>
            <w:r>
              <w:rPr>
                <w:noProof/>
                <w:webHidden/>
              </w:rPr>
              <w:t>19</w:t>
            </w:r>
            <w:r>
              <w:rPr>
                <w:noProof/>
                <w:webHidden/>
              </w:rPr>
              <w:fldChar w:fldCharType="end"/>
            </w:r>
          </w:hyperlink>
        </w:p>
        <w:p w14:paraId="3B0DFC53" w14:textId="04F400E0" w:rsidR="00A3162D" w:rsidRDefault="00A3162D">
          <w:pPr>
            <w:pStyle w:val="TOC2"/>
            <w:rPr>
              <w:rFonts w:asciiTheme="minorHAnsi" w:eastAsiaTheme="minorEastAsia" w:hAnsiTheme="minorHAnsi" w:cstheme="minorBidi"/>
              <w:kern w:val="2"/>
              <w:sz w:val="24"/>
              <w:lang w:eastAsia="en-AU"/>
              <w14:ligatures w14:val="standardContextual"/>
            </w:rPr>
          </w:pPr>
          <w:hyperlink w:anchor="_Toc223515649" w:history="1">
            <w:r w:rsidRPr="00F24414">
              <w:rPr>
                <w:rStyle w:val="Hyperlink"/>
              </w:rPr>
              <w:t>Option 6 – Psychology and gender</w:t>
            </w:r>
            <w:r>
              <w:rPr>
                <w:webHidden/>
              </w:rPr>
              <w:tab/>
            </w:r>
            <w:r>
              <w:rPr>
                <w:webHidden/>
              </w:rPr>
              <w:fldChar w:fldCharType="begin"/>
            </w:r>
            <w:r>
              <w:rPr>
                <w:webHidden/>
              </w:rPr>
              <w:instrText xml:space="preserve"> PAGEREF _Toc223515649 \h </w:instrText>
            </w:r>
            <w:r>
              <w:rPr>
                <w:webHidden/>
              </w:rPr>
            </w:r>
            <w:r>
              <w:rPr>
                <w:webHidden/>
              </w:rPr>
              <w:fldChar w:fldCharType="separate"/>
            </w:r>
            <w:r>
              <w:rPr>
                <w:webHidden/>
              </w:rPr>
              <w:t>21</w:t>
            </w:r>
            <w:r>
              <w:rPr>
                <w:webHidden/>
              </w:rPr>
              <w:fldChar w:fldCharType="end"/>
            </w:r>
          </w:hyperlink>
        </w:p>
        <w:p w14:paraId="2295CDE7" w14:textId="5FB6BBBB" w:rsidR="00A3162D" w:rsidRDefault="00A3162D">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515650" w:history="1">
            <w:r w:rsidRPr="00F24414">
              <w:rPr>
                <w:rStyle w:val="Hyperlink"/>
                <w:noProof/>
              </w:rPr>
              <w:t>Outcomes</w:t>
            </w:r>
            <w:r>
              <w:rPr>
                <w:noProof/>
                <w:webHidden/>
              </w:rPr>
              <w:tab/>
            </w:r>
            <w:r>
              <w:rPr>
                <w:noProof/>
                <w:webHidden/>
              </w:rPr>
              <w:fldChar w:fldCharType="begin"/>
            </w:r>
            <w:r>
              <w:rPr>
                <w:noProof/>
                <w:webHidden/>
              </w:rPr>
              <w:instrText xml:space="preserve"> PAGEREF _Toc223515650 \h </w:instrText>
            </w:r>
            <w:r>
              <w:rPr>
                <w:noProof/>
                <w:webHidden/>
              </w:rPr>
            </w:r>
            <w:r>
              <w:rPr>
                <w:noProof/>
                <w:webHidden/>
              </w:rPr>
              <w:fldChar w:fldCharType="separate"/>
            </w:r>
            <w:r>
              <w:rPr>
                <w:noProof/>
                <w:webHidden/>
              </w:rPr>
              <w:t>21</w:t>
            </w:r>
            <w:r>
              <w:rPr>
                <w:noProof/>
                <w:webHidden/>
              </w:rPr>
              <w:fldChar w:fldCharType="end"/>
            </w:r>
          </w:hyperlink>
        </w:p>
        <w:p w14:paraId="6808D0E9" w14:textId="1DB692D4" w:rsidR="00A3162D" w:rsidRDefault="00A3162D">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515651" w:history="1">
            <w:r w:rsidRPr="00F24414">
              <w:rPr>
                <w:rStyle w:val="Hyperlink"/>
                <w:noProof/>
              </w:rPr>
              <w:t>Content</w:t>
            </w:r>
            <w:r>
              <w:rPr>
                <w:noProof/>
                <w:webHidden/>
              </w:rPr>
              <w:tab/>
            </w:r>
            <w:r>
              <w:rPr>
                <w:noProof/>
                <w:webHidden/>
              </w:rPr>
              <w:fldChar w:fldCharType="begin"/>
            </w:r>
            <w:r>
              <w:rPr>
                <w:noProof/>
                <w:webHidden/>
              </w:rPr>
              <w:instrText xml:space="preserve"> PAGEREF _Toc223515651 \h </w:instrText>
            </w:r>
            <w:r>
              <w:rPr>
                <w:noProof/>
                <w:webHidden/>
              </w:rPr>
            </w:r>
            <w:r>
              <w:rPr>
                <w:noProof/>
                <w:webHidden/>
              </w:rPr>
              <w:fldChar w:fldCharType="separate"/>
            </w:r>
            <w:r>
              <w:rPr>
                <w:noProof/>
                <w:webHidden/>
              </w:rPr>
              <w:t>21</w:t>
            </w:r>
            <w:r>
              <w:rPr>
                <w:noProof/>
                <w:webHidden/>
              </w:rPr>
              <w:fldChar w:fldCharType="end"/>
            </w:r>
          </w:hyperlink>
        </w:p>
        <w:p w14:paraId="35436B1D" w14:textId="2233E513" w:rsidR="00A3162D" w:rsidRDefault="00A3162D">
          <w:pPr>
            <w:pStyle w:val="TOC2"/>
            <w:rPr>
              <w:rFonts w:asciiTheme="minorHAnsi" w:eastAsiaTheme="minorEastAsia" w:hAnsiTheme="minorHAnsi" w:cstheme="minorBidi"/>
              <w:kern w:val="2"/>
              <w:sz w:val="24"/>
              <w:lang w:eastAsia="en-AU"/>
              <w14:ligatures w14:val="standardContextual"/>
            </w:rPr>
          </w:pPr>
          <w:hyperlink w:anchor="_Toc223515652" w:history="1">
            <w:r w:rsidRPr="00F24414">
              <w:rPr>
                <w:rStyle w:val="Hyperlink"/>
              </w:rPr>
              <w:t>Option 7 – Psychological disorders and constructs of normality</w:t>
            </w:r>
            <w:r>
              <w:rPr>
                <w:webHidden/>
              </w:rPr>
              <w:tab/>
            </w:r>
            <w:r>
              <w:rPr>
                <w:webHidden/>
              </w:rPr>
              <w:fldChar w:fldCharType="begin"/>
            </w:r>
            <w:r>
              <w:rPr>
                <w:webHidden/>
              </w:rPr>
              <w:instrText xml:space="preserve"> PAGEREF _Toc223515652 \h </w:instrText>
            </w:r>
            <w:r>
              <w:rPr>
                <w:webHidden/>
              </w:rPr>
            </w:r>
            <w:r>
              <w:rPr>
                <w:webHidden/>
              </w:rPr>
              <w:fldChar w:fldCharType="separate"/>
            </w:r>
            <w:r>
              <w:rPr>
                <w:webHidden/>
              </w:rPr>
              <w:t>23</w:t>
            </w:r>
            <w:r>
              <w:rPr>
                <w:webHidden/>
              </w:rPr>
              <w:fldChar w:fldCharType="end"/>
            </w:r>
          </w:hyperlink>
        </w:p>
        <w:p w14:paraId="767103A9" w14:textId="4419D524" w:rsidR="00A3162D" w:rsidRDefault="00A3162D">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515653" w:history="1">
            <w:r w:rsidRPr="00F24414">
              <w:rPr>
                <w:rStyle w:val="Hyperlink"/>
                <w:noProof/>
              </w:rPr>
              <w:t>Outcomes</w:t>
            </w:r>
            <w:r>
              <w:rPr>
                <w:noProof/>
                <w:webHidden/>
              </w:rPr>
              <w:tab/>
            </w:r>
            <w:r>
              <w:rPr>
                <w:noProof/>
                <w:webHidden/>
              </w:rPr>
              <w:fldChar w:fldCharType="begin"/>
            </w:r>
            <w:r>
              <w:rPr>
                <w:noProof/>
                <w:webHidden/>
              </w:rPr>
              <w:instrText xml:space="preserve"> PAGEREF _Toc223515653 \h </w:instrText>
            </w:r>
            <w:r>
              <w:rPr>
                <w:noProof/>
                <w:webHidden/>
              </w:rPr>
            </w:r>
            <w:r>
              <w:rPr>
                <w:noProof/>
                <w:webHidden/>
              </w:rPr>
              <w:fldChar w:fldCharType="separate"/>
            </w:r>
            <w:r>
              <w:rPr>
                <w:noProof/>
                <w:webHidden/>
              </w:rPr>
              <w:t>23</w:t>
            </w:r>
            <w:r>
              <w:rPr>
                <w:noProof/>
                <w:webHidden/>
              </w:rPr>
              <w:fldChar w:fldCharType="end"/>
            </w:r>
          </w:hyperlink>
        </w:p>
        <w:p w14:paraId="68A65936" w14:textId="1CDB3D0B" w:rsidR="00A3162D" w:rsidRDefault="00A3162D">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515654" w:history="1">
            <w:r w:rsidRPr="00F24414">
              <w:rPr>
                <w:rStyle w:val="Hyperlink"/>
                <w:noProof/>
              </w:rPr>
              <w:t>Content</w:t>
            </w:r>
            <w:r>
              <w:rPr>
                <w:noProof/>
                <w:webHidden/>
              </w:rPr>
              <w:tab/>
            </w:r>
            <w:r>
              <w:rPr>
                <w:noProof/>
                <w:webHidden/>
              </w:rPr>
              <w:fldChar w:fldCharType="begin"/>
            </w:r>
            <w:r>
              <w:rPr>
                <w:noProof/>
                <w:webHidden/>
              </w:rPr>
              <w:instrText xml:space="preserve"> PAGEREF _Toc223515654 \h </w:instrText>
            </w:r>
            <w:r>
              <w:rPr>
                <w:noProof/>
                <w:webHidden/>
              </w:rPr>
            </w:r>
            <w:r>
              <w:rPr>
                <w:noProof/>
                <w:webHidden/>
              </w:rPr>
              <w:fldChar w:fldCharType="separate"/>
            </w:r>
            <w:r>
              <w:rPr>
                <w:noProof/>
                <w:webHidden/>
              </w:rPr>
              <w:t>23</w:t>
            </w:r>
            <w:r>
              <w:rPr>
                <w:noProof/>
                <w:webHidden/>
              </w:rPr>
              <w:fldChar w:fldCharType="end"/>
            </w:r>
          </w:hyperlink>
        </w:p>
        <w:p w14:paraId="50B95F55" w14:textId="1ABF4AB7" w:rsidR="00A3162D" w:rsidRDefault="00A3162D">
          <w:pPr>
            <w:pStyle w:val="TOC2"/>
            <w:rPr>
              <w:rFonts w:asciiTheme="minorHAnsi" w:eastAsiaTheme="minorEastAsia" w:hAnsiTheme="minorHAnsi" w:cstheme="minorBidi"/>
              <w:kern w:val="2"/>
              <w:sz w:val="24"/>
              <w:lang w:eastAsia="en-AU"/>
              <w14:ligatures w14:val="standardContextual"/>
            </w:rPr>
          </w:pPr>
          <w:hyperlink w:anchor="_Toc223515655" w:history="1">
            <w:r w:rsidRPr="00F24414">
              <w:rPr>
                <w:rStyle w:val="Hyperlink"/>
              </w:rPr>
              <w:t>Option 8 – Psychology of success</w:t>
            </w:r>
            <w:r>
              <w:rPr>
                <w:webHidden/>
              </w:rPr>
              <w:tab/>
            </w:r>
            <w:r>
              <w:rPr>
                <w:webHidden/>
              </w:rPr>
              <w:fldChar w:fldCharType="begin"/>
            </w:r>
            <w:r>
              <w:rPr>
                <w:webHidden/>
              </w:rPr>
              <w:instrText xml:space="preserve"> PAGEREF _Toc223515655 \h </w:instrText>
            </w:r>
            <w:r>
              <w:rPr>
                <w:webHidden/>
              </w:rPr>
            </w:r>
            <w:r>
              <w:rPr>
                <w:webHidden/>
              </w:rPr>
              <w:fldChar w:fldCharType="separate"/>
            </w:r>
            <w:r>
              <w:rPr>
                <w:webHidden/>
              </w:rPr>
              <w:t>25</w:t>
            </w:r>
            <w:r>
              <w:rPr>
                <w:webHidden/>
              </w:rPr>
              <w:fldChar w:fldCharType="end"/>
            </w:r>
          </w:hyperlink>
        </w:p>
        <w:p w14:paraId="728B1D3D" w14:textId="5D1AE6B5" w:rsidR="00A3162D" w:rsidRDefault="00A3162D">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515656" w:history="1">
            <w:r w:rsidRPr="00F24414">
              <w:rPr>
                <w:rStyle w:val="Hyperlink"/>
                <w:noProof/>
              </w:rPr>
              <w:t>Outcomes</w:t>
            </w:r>
            <w:r>
              <w:rPr>
                <w:noProof/>
                <w:webHidden/>
              </w:rPr>
              <w:tab/>
            </w:r>
            <w:r>
              <w:rPr>
                <w:noProof/>
                <w:webHidden/>
              </w:rPr>
              <w:fldChar w:fldCharType="begin"/>
            </w:r>
            <w:r>
              <w:rPr>
                <w:noProof/>
                <w:webHidden/>
              </w:rPr>
              <w:instrText xml:space="preserve"> PAGEREF _Toc223515656 \h </w:instrText>
            </w:r>
            <w:r>
              <w:rPr>
                <w:noProof/>
                <w:webHidden/>
              </w:rPr>
            </w:r>
            <w:r>
              <w:rPr>
                <w:noProof/>
                <w:webHidden/>
              </w:rPr>
              <w:fldChar w:fldCharType="separate"/>
            </w:r>
            <w:r>
              <w:rPr>
                <w:noProof/>
                <w:webHidden/>
              </w:rPr>
              <w:t>25</w:t>
            </w:r>
            <w:r>
              <w:rPr>
                <w:noProof/>
                <w:webHidden/>
              </w:rPr>
              <w:fldChar w:fldCharType="end"/>
            </w:r>
          </w:hyperlink>
        </w:p>
        <w:p w14:paraId="5DED9370" w14:textId="7C6B2BC3" w:rsidR="00A3162D" w:rsidRDefault="00A3162D">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515657" w:history="1">
            <w:r w:rsidRPr="00F24414">
              <w:rPr>
                <w:rStyle w:val="Hyperlink"/>
                <w:noProof/>
              </w:rPr>
              <w:t>Content</w:t>
            </w:r>
            <w:r>
              <w:rPr>
                <w:noProof/>
                <w:webHidden/>
              </w:rPr>
              <w:tab/>
            </w:r>
            <w:r>
              <w:rPr>
                <w:noProof/>
                <w:webHidden/>
              </w:rPr>
              <w:fldChar w:fldCharType="begin"/>
            </w:r>
            <w:r>
              <w:rPr>
                <w:noProof/>
                <w:webHidden/>
              </w:rPr>
              <w:instrText xml:space="preserve"> PAGEREF _Toc223515657 \h </w:instrText>
            </w:r>
            <w:r>
              <w:rPr>
                <w:noProof/>
                <w:webHidden/>
              </w:rPr>
            </w:r>
            <w:r>
              <w:rPr>
                <w:noProof/>
                <w:webHidden/>
              </w:rPr>
              <w:fldChar w:fldCharType="separate"/>
            </w:r>
            <w:r>
              <w:rPr>
                <w:noProof/>
                <w:webHidden/>
              </w:rPr>
              <w:t>25</w:t>
            </w:r>
            <w:r>
              <w:rPr>
                <w:noProof/>
                <w:webHidden/>
              </w:rPr>
              <w:fldChar w:fldCharType="end"/>
            </w:r>
          </w:hyperlink>
        </w:p>
        <w:p w14:paraId="7E3E0746" w14:textId="1E1B99A6" w:rsidR="00A3162D" w:rsidRDefault="00A3162D">
          <w:pPr>
            <w:pStyle w:val="TOC2"/>
            <w:rPr>
              <w:rFonts w:asciiTheme="minorHAnsi" w:eastAsiaTheme="minorEastAsia" w:hAnsiTheme="minorHAnsi" w:cstheme="minorBidi"/>
              <w:kern w:val="2"/>
              <w:sz w:val="24"/>
              <w:lang w:eastAsia="en-AU"/>
              <w14:ligatures w14:val="standardContextual"/>
            </w:rPr>
          </w:pPr>
          <w:hyperlink w:anchor="_Toc223515658" w:history="1">
            <w:r w:rsidRPr="00F24414">
              <w:rPr>
                <w:rStyle w:val="Hyperlink"/>
              </w:rPr>
              <w:t>Option 9 – School-developed option</w:t>
            </w:r>
            <w:r>
              <w:rPr>
                <w:webHidden/>
              </w:rPr>
              <w:tab/>
            </w:r>
            <w:r>
              <w:rPr>
                <w:webHidden/>
              </w:rPr>
              <w:fldChar w:fldCharType="begin"/>
            </w:r>
            <w:r>
              <w:rPr>
                <w:webHidden/>
              </w:rPr>
              <w:instrText xml:space="preserve"> PAGEREF _Toc223515658 \h </w:instrText>
            </w:r>
            <w:r>
              <w:rPr>
                <w:webHidden/>
              </w:rPr>
            </w:r>
            <w:r>
              <w:rPr>
                <w:webHidden/>
              </w:rPr>
              <w:fldChar w:fldCharType="separate"/>
            </w:r>
            <w:r>
              <w:rPr>
                <w:webHidden/>
              </w:rPr>
              <w:t>27</w:t>
            </w:r>
            <w:r>
              <w:rPr>
                <w:webHidden/>
              </w:rPr>
              <w:fldChar w:fldCharType="end"/>
            </w:r>
          </w:hyperlink>
        </w:p>
        <w:p w14:paraId="2CAA1599" w14:textId="361DF403" w:rsidR="00A3162D" w:rsidRDefault="00A3162D">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515659" w:history="1">
            <w:r w:rsidRPr="00F24414">
              <w:rPr>
                <w:rStyle w:val="Hyperlink"/>
                <w:noProof/>
              </w:rPr>
              <w:t>Outcomes</w:t>
            </w:r>
            <w:r>
              <w:rPr>
                <w:noProof/>
                <w:webHidden/>
              </w:rPr>
              <w:tab/>
            </w:r>
            <w:r>
              <w:rPr>
                <w:noProof/>
                <w:webHidden/>
              </w:rPr>
              <w:fldChar w:fldCharType="begin"/>
            </w:r>
            <w:r>
              <w:rPr>
                <w:noProof/>
                <w:webHidden/>
              </w:rPr>
              <w:instrText xml:space="preserve"> PAGEREF _Toc223515659 \h </w:instrText>
            </w:r>
            <w:r>
              <w:rPr>
                <w:noProof/>
                <w:webHidden/>
              </w:rPr>
            </w:r>
            <w:r>
              <w:rPr>
                <w:noProof/>
                <w:webHidden/>
              </w:rPr>
              <w:fldChar w:fldCharType="separate"/>
            </w:r>
            <w:r>
              <w:rPr>
                <w:noProof/>
                <w:webHidden/>
              </w:rPr>
              <w:t>27</w:t>
            </w:r>
            <w:r>
              <w:rPr>
                <w:noProof/>
                <w:webHidden/>
              </w:rPr>
              <w:fldChar w:fldCharType="end"/>
            </w:r>
          </w:hyperlink>
        </w:p>
        <w:p w14:paraId="140B4A27" w14:textId="0B6C34E0" w:rsidR="00A3162D" w:rsidRDefault="00A3162D">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3515660" w:history="1">
            <w:r w:rsidRPr="00F24414">
              <w:rPr>
                <w:rStyle w:val="Hyperlink"/>
                <w:noProof/>
              </w:rPr>
              <w:t>Content</w:t>
            </w:r>
            <w:r>
              <w:rPr>
                <w:noProof/>
                <w:webHidden/>
              </w:rPr>
              <w:tab/>
            </w:r>
            <w:r>
              <w:rPr>
                <w:noProof/>
                <w:webHidden/>
              </w:rPr>
              <w:fldChar w:fldCharType="begin"/>
            </w:r>
            <w:r>
              <w:rPr>
                <w:noProof/>
                <w:webHidden/>
              </w:rPr>
              <w:instrText xml:space="preserve"> PAGEREF _Toc223515660 \h </w:instrText>
            </w:r>
            <w:r>
              <w:rPr>
                <w:noProof/>
                <w:webHidden/>
              </w:rPr>
            </w:r>
            <w:r>
              <w:rPr>
                <w:noProof/>
                <w:webHidden/>
              </w:rPr>
              <w:fldChar w:fldCharType="separate"/>
            </w:r>
            <w:r>
              <w:rPr>
                <w:noProof/>
                <w:webHidden/>
              </w:rPr>
              <w:t>28</w:t>
            </w:r>
            <w:r>
              <w:rPr>
                <w:noProof/>
                <w:webHidden/>
              </w:rPr>
              <w:fldChar w:fldCharType="end"/>
            </w:r>
          </w:hyperlink>
        </w:p>
        <w:p w14:paraId="10287D28" w14:textId="7E6D3060" w:rsidR="00A3162D" w:rsidRDefault="00A3162D">
          <w:pPr>
            <w:pStyle w:val="TOC1"/>
            <w:rPr>
              <w:rFonts w:asciiTheme="minorHAnsi" w:eastAsiaTheme="minorEastAsia" w:hAnsiTheme="minorHAnsi" w:cstheme="minorBidi"/>
              <w:b w:val="0"/>
              <w:kern w:val="2"/>
              <w:sz w:val="24"/>
              <w:lang w:eastAsia="en-AU"/>
              <w14:ligatures w14:val="standardContextual"/>
            </w:rPr>
          </w:pPr>
          <w:hyperlink w:anchor="_Toc223515661" w:history="1">
            <w:r w:rsidRPr="00F24414">
              <w:rPr>
                <w:rStyle w:val="Hyperlink"/>
              </w:rPr>
              <w:t>Support and alignment</w:t>
            </w:r>
            <w:r>
              <w:rPr>
                <w:webHidden/>
              </w:rPr>
              <w:tab/>
            </w:r>
            <w:r>
              <w:rPr>
                <w:webHidden/>
              </w:rPr>
              <w:fldChar w:fldCharType="begin"/>
            </w:r>
            <w:r>
              <w:rPr>
                <w:webHidden/>
              </w:rPr>
              <w:instrText xml:space="preserve"> PAGEREF _Toc223515661 \h </w:instrText>
            </w:r>
            <w:r>
              <w:rPr>
                <w:webHidden/>
              </w:rPr>
            </w:r>
            <w:r>
              <w:rPr>
                <w:webHidden/>
              </w:rPr>
              <w:fldChar w:fldCharType="separate"/>
            </w:r>
            <w:r>
              <w:rPr>
                <w:webHidden/>
              </w:rPr>
              <w:t>29</w:t>
            </w:r>
            <w:r>
              <w:rPr>
                <w:webHidden/>
              </w:rPr>
              <w:fldChar w:fldCharType="end"/>
            </w:r>
          </w:hyperlink>
        </w:p>
        <w:p w14:paraId="7C5629D7" w14:textId="324775D0" w:rsidR="00A3162D" w:rsidRDefault="00A3162D">
          <w:pPr>
            <w:pStyle w:val="TOC1"/>
            <w:rPr>
              <w:rFonts w:asciiTheme="minorHAnsi" w:eastAsiaTheme="minorEastAsia" w:hAnsiTheme="minorHAnsi" w:cstheme="minorBidi"/>
              <w:b w:val="0"/>
              <w:kern w:val="2"/>
              <w:sz w:val="24"/>
              <w:lang w:eastAsia="en-AU"/>
              <w14:ligatures w14:val="standardContextual"/>
            </w:rPr>
          </w:pPr>
          <w:hyperlink w:anchor="_Toc223515662" w:history="1">
            <w:r w:rsidRPr="00F24414">
              <w:rPr>
                <w:rStyle w:val="Hyperlink"/>
              </w:rPr>
              <w:t>References</w:t>
            </w:r>
            <w:r>
              <w:rPr>
                <w:webHidden/>
              </w:rPr>
              <w:tab/>
            </w:r>
            <w:r>
              <w:rPr>
                <w:webHidden/>
              </w:rPr>
              <w:fldChar w:fldCharType="begin"/>
            </w:r>
            <w:r>
              <w:rPr>
                <w:webHidden/>
              </w:rPr>
              <w:instrText xml:space="preserve"> PAGEREF _Toc223515662 \h </w:instrText>
            </w:r>
            <w:r>
              <w:rPr>
                <w:webHidden/>
              </w:rPr>
            </w:r>
            <w:r>
              <w:rPr>
                <w:webHidden/>
              </w:rPr>
              <w:fldChar w:fldCharType="separate"/>
            </w:r>
            <w:r>
              <w:rPr>
                <w:webHidden/>
              </w:rPr>
              <w:t>31</w:t>
            </w:r>
            <w:r>
              <w:rPr>
                <w:webHidden/>
              </w:rPr>
              <w:fldChar w:fldCharType="end"/>
            </w:r>
          </w:hyperlink>
        </w:p>
        <w:p w14:paraId="2D067A3C" w14:textId="109013CC" w:rsidR="00EC22E4" w:rsidRDefault="001748AB">
          <w:r>
            <w:rPr>
              <w:b/>
              <w:noProof/>
            </w:rPr>
            <w:fldChar w:fldCharType="end"/>
          </w:r>
        </w:p>
      </w:sdtContent>
    </w:sdt>
    <w:p w14:paraId="6C8C09B7" w14:textId="77777777" w:rsidR="00EC22E4" w:rsidRPr="00190487" w:rsidRDefault="00EC22E4" w:rsidP="00190487">
      <w:r>
        <w:br w:type="page"/>
      </w:r>
    </w:p>
    <w:p w14:paraId="045220BF" w14:textId="77777777" w:rsidR="00B758C7" w:rsidRPr="00800ED0" w:rsidRDefault="00B758C7" w:rsidP="00B758C7">
      <w:pPr>
        <w:pStyle w:val="Heading1"/>
      </w:pPr>
      <w:bookmarkStart w:id="0" w:name="_Toc223425520"/>
      <w:bookmarkStart w:id="1" w:name="_Toc223515619"/>
      <w:r w:rsidRPr="00800ED0">
        <w:lastRenderedPageBreak/>
        <w:t>Introduction</w:t>
      </w:r>
      <w:bookmarkEnd w:id="0"/>
      <w:bookmarkEnd w:id="1"/>
    </w:p>
    <w:p w14:paraId="5DBEDFD4" w14:textId="085060FD" w:rsidR="00B758C7" w:rsidRPr="00800ED0" w:rsidRDefault="003F29EE" w:rsidP="00B758C7">
      <w:r>
        <w:t>Psychology</w:t>
      </w:r>
      <w:r w:rsidR="00B758C7" w:rsidRPr="00800ED0">
        <w:t xml:space="preserve"> is a Stage 5 NSW Department of Education approved elective course.</w:t>
      </w:r>
    </w:p>
    <w:p w14:paraId="7E9DBACD" w14:textId="77777777" w:rsidR="00B758C7" w:rsidRPr="00800ED0" w:rsidRDefault="00B758C7" w:rsidP="00B758C7">
      <w:r w:rsidRPr="00800ED0">
        <w:t xml:space="preserve">The </w:t>
      </w:r>
      <w:hyperlink r:id="rId11" w:history="1">
        <w:r w:rsidRPr="00904162">
          <w:rPr>
            <w:rStyle w:val="Hyperlink"/>
          </w:rPr>
          <w:t>Curriculum planning and programming, assessing and reporting to parents K-12 Policy</w:t>
        </w:r>
      </w:hyperlink>
      <w:r w:rsidRPr="00800ED0">
        <w:t xml:space="preserve"> and the associated policy standards set out the requirements for schools regarding the mandatory hours for additional studies (electives) in Stage 5. </w:t>
      </w:r>
      <w:r>
        <w:t>Section 1.2</w:t>
      </w:r>
      <w:r w:rsidRPr="00800ED0">
        <w:t xml:space="preserve"> of the </w:t>
      </w:r>
      <w:hyperlink r:id="rId12" w:history="1">
        <w:r w:rsidRPr="00F61B65">
          <w:rPr>
            <w:rStyle w:val="Hyperlink"/>
          </w:rPr>
          <w:t>Curriculum policy standards</w:t>
        </w:r>
      </w:hyperlink>
      <w:r w:rsidRPr="00800ED0">
        <w:t xml:space="preserve"> </w:t>
      </w:r>
      <w:r>
        <w:t>outlines the department’s requirements for</w:t>
      </w:r>
      <w:r w:rsidRPr="00800ED0">
        <w:t xml:space="preserve"> Department </w:t>
      </w:r>
      <w:r>
        <w:t>approved</w:t>
      </w:r>
      <w:r w:rsidRPr="00800ED0">
        <w:t xml:space="preserve"> elective courses which can make up a maximum of 200 hours of the mandatory 400 hours of electives.</w:t>
      </w:r>
    </w:p>
    <w:p w14:paraId="0414552B" w14:textId="77777777" w:rsidR="00B758C7" w:rsidRDefault="00B758C7" w:rsidP="00B758C7">
      <w:r w:rsidRPr="00800ED0">
        <w:t xml:space="preserve">If a school chooses to deliver </w:t>
      </w:r>
      <w:proofErr w:type="gramStart"/>
      <w:r w:rsidRPr="00800ED0">
        <w:t>a</w:t>
      </w:r>
      <w:proofErr w:type="gramEnd"/>
      <w:r w:rsidRPr="00800ED0">
        <w:t xml:space="preserve"> NSW Department approved elective course, students and parents/carers need to be consulted and understand that the course will not be listed on the Record of School Achievement (</w:t>
      </w:r>
      <w:proofErr w:type="spellStart"/>
      <w:r w:rsidRPr="00800ED0">
        <w:t>RoSA</w:t>
      </w:r>
      <w:proofErr w:type="spellEnd"/>
      <w:r w:rsidRPr="00800ED0">
        <w:t>).</w:t>
      </w:r>
    </w:p>
    <w:p w14:paraId="46DAFA63" w14:textId="2F695619" w:rsidR="00E31B85" w:rsidRPr="00800ED0" w:rsidRDefault="009C1822" w:rsidP="00E31B85">
      <w:pPr>
        <w:pStyle w:val="FeatureBox2"/>
      </w:pPr>
      <w:r>
        <w:t>Psychology was initially developed as a school-developed board endorsed course by teachers at Macquarie Fields High School in 2003</w:t>
      </w:r>
      <w:r w:rsidR="00E31B85">
        <w:t xml:space="preserve">. </w:t>
      </w:r>
    </w:p>
    <w:p w14:paraId="1B140E7E" w14:textId="77777777" w:rsidR="00B758C7" w:rsidRDefault="00B758C7" w:rsidP="00B758C7">
      <w:pPr>
        <w:pStyle w:val="Heading2"/>
      </w:pPr>
      <w:bookmarkStart w:id="2" w:name="_Toc223425521"/>
      <w:bookmarkStart w:id="3" w:name="_Toc223515620"/>
      <w:r>
        <w:t>Rationale</w:t>
      </w:r>
      <w:bookmarkEnd w:id="2"/>
      <w:bookmarkEnd w:id="3"/>
    </w:p>
    <w:p w14:paraId="5822714E" w14:textId="753F967D" w:rsidR="00B758C7" w:rsidRPr="00037DA8" w:rsidRDefault="00B068DA" w:rsidP="00514578">
      <w:r>
        <w:t>Psychology provides the knowledge and understanding of human nature by asking scientific and philosophical questions and by undertaking studies into the fields of neuroscience, cognitive sciences and social psychology. Through these studies, students will appreciate how people perceive the world around them and how they respond to it, how human learning develops and how they relate to others and function within society</w:t>
      </w:r>
      <w:r w:rsidR="00B47212" w:rsidRPr="000B1D95">
        <w:t>.</w:t>
      </w:r>
    </w:p>
    <w:p w14:paraId="3C61A590" w14:textId="77777777" w:rsidR="00B758C7" w:rsidRDefault="00B758C7" w:rsidP="00B758C7">
      <w:pPr>
        <w:pStyle w:val="Heading2"/>
      </w:pPr>
      <w:bookmarkStart w:id="4" w:name="_Toc223425522"/>
      <w:bookmarkStart w:id="5" w:name="_Toc223515621"/>
      <w:r>
        <w:t>Aim</w:t>
      </w:r>
      <w:bookmarkEnd w:id="4"/>
      <w:bookmarkEnd w:id="5"/>
    </w:p>
    <w:p w14:paraId="2F23FC75" w14:textId="0A75E18D" w:rsidR="00073930" w:rsidRPr="00DC62FC" w:rsidRDefault="00701327" w:rsidP="00073930">
      <w:bookmarkStart w:id="6" w:name="_Toc223425523"/>
      <w:r>
        <w:t>The aim of the Psychology course is to promote understanding and a critical awareness of the nature of human behaviour and the influence of biological, cognitive and socio-cultural factors on individuals and society</w:t>
      </w:r>
      <w:r w:rsidR="00073930" w:rsidRPr="00DC62FC">
        <w:t>.</w:t>
      </w:r>
    </w:p>
    <w:p w14:paraId="2B72E337" w14:textId="77777777" w:rsidR="00B758C7" w:rsidRDefault="00B758C7" w:rsidP="00B758C7">
      <w:pPr>
        <w:pStyle w:val="Heading2"/>
      </w:pPr>
      <w:bookmarkStart w:id="7" w:name="_Toc223515622"/>
      <w:r>
        <w:t>Purpose and audience</w:t>
      </w:r>
      <w:bookmarkEnd w:id="6"/>
      <w:bookmarkEnd w:id="7"/>
    </w:p>
    <w:p w14:paraId="71837E68" w14:textId="77777777" w:rsidR="00B758C7" w:rsidRDefault="00B758C7" w:rsidP="00B758C7">
      <w:r>
        <w:t xml:space="preserve">This resource communicates the outcomes and content students will engage with throughout their study of the course. It is developed for teachers to provide consistent advice in the subject </w:t>
      </w:r>
      <w:r>
        <w:lastRenderedPageBreak/>
        <w:t>selection process for Stage 5 students and for use when developing resources and implementing the course.</w:t>
      </w:r>
    </w:p>
    <w:p w14:paraId="5C955C48" w14:textId="77777777" w:rsidR="00B758C7" w:rsidRDefault="00B758C7" w:rsidP="00B758C7">
      <w:pPr>
        <w:pStyle w:val="Heading2"/>
      </w:pPr>
      <w:bookmarkStart w:id="8" w:name="_Toc223425524"/>
      <w:bookmarkStart w:id="9" w:name="_Toc223515623"/>
      <w:r>
        <w:t>When and how to use this document</w:t>
      </w:r>
      <w:bookmarkEnd w:id="8"/>
      <w:bookmarkEnd w:id="9"/>
    </w:p>
    <w:p w14:paraId="690223C6" w14:textId="77777777" w:rsidR="00B758C7" w:rsidRPr="00905449" w:rsidRDefault="00B758C7" w:rsidP="00B758C7">
      <w:r>
        <w:t>This resource is an essential document to ensure that all material developed and used for this course meets the requirements for hours, outcomes and content. Use this document when offering the course, when developing teaching and learning resources, and when maintaining records to indicate students have met the requirements for the course.</w:t>
      </w:r>
    </w:p>
    <w:p w14:paraId="1223592B" w14:textId="77777777" w:rsidR="00B758C7" w:rsidRPr="007B00EE" w:rsidRDefault="00B758C7" w:rsidP="00B758C7">
      <w:r w:rsidRPr="007B00EE">
        <w:br w:type="page"/>
      </w:r>
    </w:p>
    <w:p w14:paraId="634CCC39" w14:textId="3417CDB3" w:rsidR="005B0048" w:rsidRDefault="006777DA" w:rsidP="006777DA">
      <w:pPr>
        <w:pStyle w:val="Heading1"/>
      </w:pPr>
      <w:bookmarkStart w:id="10" w:name="_Toc223515624"/>
      <w:bookmarkStart w:id="11" w:name="_Toc223425526"/>
      <w:r>
        <w:lastRenderedPageBreak/>
        <w:t>Course structure and requirements</w:t>
      </w:r>
      <w:bookmarkEnd w:id="10"/>
    </w:p>
    <w:bookmarkEnd w:id="11"/>
    <w:p w14:paraId="625779AF" w14:textId="77777777" w:rsidR="0067361E" w:rsidRDefault="0067361E" w:rsidP="0067361E">
      <w:r>
        <w:t>Students may undertake either 100 or 200 hours of study in Psychology in Stage 5. Courses are structured in the following ways:</w:t>
      </w:r>
    </w:p>
    <w:p w14:paraId="50E40E1B" w14:textId="77777777" w:rsidR="0067361E" w:rsidRPr="008A49AF" w:rsidRDefault="0067361E" w:rsidP="0067361E">
      <w:pPr>
        <w:rPr>
          <w:rStyle w:val="Strong"/>
        </w:rPr>
      </w:pPr>
      <w:r w:rsidRPr="008A49AF">
        <w:rPr>
          <w:rStyle w:val="Strong"/>
        </w:rPr>
        <w:t>100-hour course</w:t>
      </w:r>
    </w:p>
    <w:p w14:paraId="57FE125A" w14:textId="77777777" w:rsidR="0067361E" w:rsidRDefault="0067361E" w:rsidP="0067361E">
      <w:pPr>
        <w:pStyle w:val="ListBullet"/>
        <w:suppressAutoHyphens w:val="0"/>
        <w:spacing w:before="100" w:after="100"/>
      </w:pPr>
      <w:r>
        <w:t>both core topics</w:t>
      </w:r>
    </w:p>
    <w:p w14:paraId="4912D9CA" w14:textId="09C924F0" w:rsidR="0067361E" w:rsidRDefault="0067361E" w:rsidP="0067361E">
      <w:pPr>
        <w:pStyle w:val="ListBullet"/>
        <w:suppressAutoHyphens w:val="0"/>
        <w:spacing w:before="100" w:after="100"/>
      </w:pPr>
      <w:r>
        <w:t>additional study of selected options to meet the 100-hour requirement (minimum of 2)</w:t>
      </w:r>
      <w:r w:rsidR="0095235E">
        <w:t>.</w:t>
      </w:r>
    </w:p>
    <w:p w14:paraId="733A0514" w14:textId="77777777" w:rsidR="0067361E" w:rsidRPr="004B3FBD" w:rsidRDefault="0067361E" w:rsidP="0067361E">
      <w:pPr>
        <w:rPr>
          <w:rStyle w:val="Strong"/>
        </w:rPr>
      </w:pPr>
      <w:r w:rsidRPr="004B3FBD">
        <w:rPr>
          <w:rStyle w:val="Strong"/>
        </w:rPr>
        <w:t>200-hour course</w:t>
      </w:r>
    </w:p>
    <w:p w14:paraId="13E1C349" w14:textId="77777777" w:rsidR="0067361E" w:rsidRDefault="0067361E" w:rsidP="0067361E">
      <w:pPr>
        <w:pStyle w:val="ListBullet"/>
        <w:suppressAutoHyphens w:val="0"/>
        <w:spacing w:before="100" w:after="100"/>
      </w:pPr>
      <w:r>
        <w:t>both core topics</w:t>
      </w:r>
    </w:p>
    <w:p w14:paraId="570D741A" w14:textId="77777777" w:rsidR="0067361E" w:rsidRDefault="0067361E" w:rsidP="0067361E">
      <w:pPr>
        <w:pStyle w:val="ListBullet"/>
        <w:suppressAutoHyphens w:val="0"/>
        <w:spacing w:before="100" w:after="100"/>
      </w:pPr>
      <w:r>
        <w:t>additional study of selected options to meet the 200-hour requirement (minimum of 6).</w:t>
      </w:r>
    </w:p>
    <w:p w14:paraId="3A2BE635" w14:textId="77777777" w:rsidR="0067361E" w:rsidRDefault="0067361E" w:rsidP="0067361E">
      <w:pPr>
        <w:pStyle w:val="Heading3"/>
      </w:pPr>
      <w:bookmarkStart w:id="12" w:name="_Toc119354592"/>
      <w:bookmarkStart w:id="13" w:name="_Toc223515625"/>
      <w:r>
        <w:t>Core</w:t>
      </w:r>
      <w:bookmarkEnd w:id="12"/>
      <w:bookmarkEnd w:id="13"/>
    </w:p>
    <w:p w14:paraId="412B5426" w14:textId="77777777" w:rsidR="0067361E" w:rsidRDefault="0067361E" w:rsidP="0067361E">
      <w:r>
        <w:t>Each core topic should be 20-30 indicative hours.</w:t>
      </w:r>
    </w:p>
    <w:p w14:paraId="364807ED" w14:textId="77777777" w:rsidR="0067361E" w:rsidRDefault="0067361E" w:rsidP="0067361E">
      <w:pPr>
        <w:pStyle w:val="ListBullet"/>
        <w:suppressAutoHyphens w:val="0"/>
        <w:spacing w:before="100" w:after="100"/>
      </w:pPr>
      <w:r>
        <w:t>Core 1: What is psychology?</w:t>
      </w:r>
    </w:p>
    <w:p w14:paraId="0464EBF0" w14:textId="77777777" w:rsidR="0067361E" w:rsidRDefault="0067361E" w:rsidP="0067361E">
      <w:pPr>
        <w:pStyle w:val="ListBullet"/>
        <w:suppressAutoHyphens w:val="0"/>
        <w:spacing w:before="100" w:after="100"/>
      </w:pPr>
      <w:r>
        <w:t>Core 2: Research methods in psychology.</w:t>
      </w:r>
    </w:p>
    <w:p w14:paraId="2EBC0BB0" w14:textId="77777777" w:rsidR="0067361E" w:rsidRDefault="0067361E" w:rsidP="0067361E">
      <w:pPr>
        <w:pStyle w:val="Heading3"/>
      </w:pPr>
      <w:bookmarkStart w:id="14" w:name="_Toc119354593"/>
      <w:bookmarkStart w:id="15" w:name="_Toc223515626"/>
      <w:r>
        <w:t>Options</w:t>
      </w:r>
      <w:bookmarkEnd w:id="14"/>
      <w:bookmarkEnd w:id="15"/>
    </w:p>
    <w:p w14:paraId="7F192CEF" w14:textId="77777777" w:rsidR="0067361E" w:rsidRDefault="0067361E" w:rsidP="0067361E">
      <w:r>
        <w:t>Each option topic should be 15-25 indicative hours.</w:t>
      </w:r>
    </w:p>
    <w:p w14:paraId="03DDD067" w14:textId="77777777" w:rsidR="0067361E" w:rsidRDefault="0067361E" w:rsidP="0067361E">
      <w:pPr>
        <w:pStyle w:val="ListBullet"/>
        <w:suppressAutoHyphens w:val="0"/>
        <w:spacing w:before="100" w:after="100"/>
      </w:pPr>
      <w:r>
        <w:t>Option 1 – Biological bases of behaviour</w:t>
      </w:r>
    </w:p>
    <w:p w14:paraId="6F90B164" w14:textId="77777777" w:rsidR="0067361E" w:rsidRDefault="0067361E" w:rsidP="0067361E">
      <w:pPr>
        <w:pStyle w:val="ListBullet"/>
        <w:suppressAutoHyphens w:val="0"/>
        <w:spacing w:before="100" w:after="100"/>
      </w:pPr>
      <w:r>
        <w:t>Option 2 –Intelligence and creativity</w:t>
      </w:r>
    </w:p>
    <w:p w14:paraId="1CF24F74" w14:textId="77777777" w:rsidR="0067361E" w:rsidRDefault="0067361E" w:rsidP="0067361E">
      <w:pPr>
        <w:pStyle w:val="ListBullet"/>
        <w:suppressAutoHyphens w:val="0"/>
        <w:spacing w:before="100" w:after="100"/>
      </w:pPr>
      <w:r>
        <w:t>Option 3 – Personality and self</w:t>
      </w:r>
    </w:p>
    <w:p w14:paraId="16DECE04" w14:textId="77777777" w:rsidR="0067361E" w:rsidRDefault="0067361E" w:rsidP="0067361E">
      <w:pPr>
        <w:pStyle w:val="ListBullet"/>
        <w:suppressAutoHyphens w:val="0"/>
        <w:spacing w:before="100" w:after="100"/>
      </w:pPr>
      <w:r>
        <w:t>Option 4 – Forensic psychology</w:t>
      </w:r>
    </w:p>
    <w:p w14:paraId="7C921DC1" w14:textId="77777777" w:rsidR="0067361E" w:rsidRDefault="0067361E" w:rsidP="0067361E">
      <w:pPr>
        <w:pStyle w:val="ListBullet"/>
        <w:suppressAutoHyphens w:val="0"/>
        <w:spacing w:before="100" w:after="100"/>
      </w:pPr>
      <w:r>
        <w:t>Option 5 – Psychology and society</w:t>
      </w:r>
    </w:p>
    <w:p w14:paraId="0C8C7F0F" w14:textId="77777777" w:rsidR="0067361E" w:rsidRDefault="0067361E" w:rsidP="0067361E">
      <w:pPr>
        <w:pStyle w:val="ListBullet"/>
        <w:suppressAutoHyphens w:val="0"/>
        <w:spacing w:before="100" w:after="100"/>
      </w:pPr>
      <w:r>
        <w:t>Option 6 – Psychology and gender</w:t>
      </w:r>
    </w:p>
    <w:p w14:paraId="04F3255D" w14:textId="77777777" w:rsidR="0067361E" w:rsidRDefault="0067361E" w:rsidP="0067361E">
      <w:pPr>
        <w:pStyle w:val="ListBullet"/>
        <w:suppressAutoHyphens w:val="0"/>
        <w:spacing w:before="100" w:after="100"/>
      </w:pPr>
      <w:r>
        <w:t>Option 7 – Psychological disorders and constructs of normality</w:t>
      </w:r>
    </w:p>
    <w:p w14:paraId="7EED1C20" w14:textId="77777777" w:rsidR="0067361E" w:rsidRDefault="0067361E" w:rsidP="0067361E">
      <w:pPr>
        <w:pStyle w:val="ListBullet"/>
        <w:suppressAutoHyphens w:val="0"/>
        <w:spacing w:before="100" w:after="100"/>
      </w:pPr>
      <w:r>
        <w:t>Option 8 – Psychology of success</w:t>
      </w:r>
    </w:p>
    <w:p w14:paraId="695CF26E" w14:textId="77777777" w:rsidR="0067361E" w:rsidRDefault="0067361E" w:rsidP="0067361E">
      <w:pPr>
        <w:pStyle w:val="ListBullet"/>
        <w:suppressAutoHyphens w:val="0"/>
        <w:spacing w:before="100" w:after="100"/>
      </w:pPr>
      <w:r>
        <w:t>Option 9 – School-developed option.</w:t>
      </w:r>
      <w:r>
        <w:br w:type="page"/>
      </w:r>
    </w:p>
    <w:p w14:paraId="2DCD5B13" w14:textId="77777777" w:rsidR="0067361E" w:rsidRPr="005F3C7F" w:rsidRDefault="0067361E" w:rsidP="0067361E">
      <w:pPr>
        <w:pStyle w:val="Heading2"/>
      </w:pPr>
      <w:bookmarkStart w:id="16" w:name="_Toc119354594"/>
      <w:bookmarkStart w:id="17" w:name="_Toc223515627"/>
      <w:r w:rsidRPr="005F3C7F">
        <w:lastRenderedPageBreak/>
        <w:t>Outcomes</w:t>
      </w:r>
      <w:bookmarkEnd w:id="16"/>
      <w:bookmarkEnd w:id="17"/>
    </w:p>
    <w:p w14:paraId="3A2BBE12" w14:textId="77777777" w:rsidR="0067361E" w:rsidRPr="005F3C7F" w:rsidRDefault="0067361E" w:rsidP="0067361E">
      <w:r w:rsidRPr="005F3C7F">
        <w:t>A student:</w:t>
      </w:r>
    </w:p>
    <w:p w14:paraId="3B278E08" w14:textId="77777777" w:rsidR="0067361E" w:rsidRPr="005F3C7F" w:rsidRDefault="0067361E" w:rsidP="0067361E">
      <w:pPr>
        <w:pStyle w:val="ListBullet"/>
        <w:suppressAutoHyphens w:val="0"/>
        <w:spacing w:before="100" w:after="100"/>
      </w:pPr>
      <w:r w:rsidRPr="005F3C7F">
        <w:rPr>
          <w:rStyle w:val="Strong"/>
        </w:rPr>
        <w:t>PSY5-1</w:t>
      </w:r>
      <w:r w:rsidRPr="005F3C7F">
        <w:t xml:space="preserve"> explains how the field of psychology provides scientific explanations for the mind and behaviour through research, theories and approaches</w:t>
      </w:r>
    </w:p>
    <w:p w14:paraId="7780AC68" w14:textId="77777777" w:rsidR="0067361E" w:rsidRPr="005F3C7F" w:rsidRDefault="0067361E" w:rsidP="0067361E">
      <w:pPr>
        <w:pStyle w:val="ListBullet"/>
        <w:suppressAutoHyphens w:val="0"/>
        <w:spacing w:before="100" w:after="100"/>
      </w:pPr>
      <w:r w:rsidRPr="005F3C7F">
        <w:rPr>
          <w:rStyle w:val="Strong"/>
        </w:rPr>
        <w:t>PSY5-2</w:t>
      </w:r>
      <w:r w:rsidRPr="005F3C7F">
        <w:t xml:space="preserve"> explains the main approaches to the study of the nature of human behaviour and the strengths and weaknesses of those approaches</w:t>
      </w:r>
    </w:p>
    <w:p w14:paraId="1E631A61" w14:textId="77777777" w:rsidR="0067361E" w:rsidRPr="005F3C7F" w:rsidRDefault="0067361E" w:rsidP="0067361E">
      <w:pPr>
        <w:pStyle w:val="ListBullet"/>
        <w:suppressAutoHyphens w:val="0"/>
        <w:spacing w:before="100" w:after="100"/>
      </w:pPr>
      <w:r w:rsidRPr="005F3C7F">
        <w:rPr>
          <w:rStyle w:val="Strong"/>
        </w:rPr>
        <w:t>PSY5-3</w:t>
      </w:r>
      <w:r w:rsidRPr="005F3C7F">
        <w:t xml:space="preserve"> describes diversity and variation on the nature of personality, disease, disorders, intelligence and creativity and their influence on human behaviour</w:t>
      </w:r>
    </w:p>
    <w:p w14:paraId="5AF7B3CF" w14:textId="77777777" w:rsidR="0067361E" w:rsidRPr="005F3C7F" w:rsidRDefault="0067361E" w:rsidP="0067361E">
      <w:pPr>
        <w:pStyle w:val="ListBullet"/>
        <w:suppressAutoHyphens w:val="0"/>
        <w:spacing w:before="100" w:after="100"/>
      </w:pPr>
      <w:r w:rsidRPr="005F3C7F">
        <w:rPr>
          <w:rStyle w:val="Strong"/>
        </w:rPr>
        <w:t>PSY5-4</w:t>
      </w:r>
      <w:r w:rsidRPr="005F3C7F">
        <w:t xml:space="preserve"> explains a range of psychological theories and identifies the application of these theories to everyday life</w:t>
      </w:r>
    </w:p>
    <w:p w14:paraId="6BB9EB5B" w14:textId="77777777" w:rsidR="0067361E" w:rsidRPr="005F3C7F" w:rsidRDefault="0067361E" w:rsidP="0067361E">
      <w:pPr>
        <w:pStyle w:val="ListBullet"/>
        <w:suppressAutoHyphens w:val="0"/>
        <w:spacing w:before="100" w:after="100"/>
      </w:pPr>
      <w:r w:rsidRPr="005F3C7F">
        <w:rPr>
          <w:rStyle w:val="Strong"/>
        </w:rPr>
        <w:t>PSY5-5</w:t>
      </w:r>
      <w:r w:rsidRPr="005F3C7F">
        <w:t xml:space="preserve"> demonstrates an understanding of the importance of ethics in psychology, research and the interpretation of data</w:t>
      </w:r>
    </w:p>
    <w:p w14:paraId="5686F61F" w14:textId="77777777" w:rsidR="0067361E" w:rsidRPr="005F3C7F" w:rsidRDefault="0067361E" w:rsidP="0067361E">
      <w:pPr>
        <w:pStyle w:val="ListBullet"/>
        <w:suppressAutoHyphens w:val="0"/>
        <w:spacing w:before="100" w:after="100"/>
      </w:pPr>
      <w:r w:rsidRPr="005F3C7F">
        <w:rPr>
          <w:rStyle w:val="Strong"/>
        </w:rPr>
        <w:t>PSY5-6</w:t>
      </w:r>
      <w:r w:rsidRPr="005F3C7F">
        <w:t xml:space="preserve"> recognises the applications and influence of psychology in popular culture and its importance to social factors</w:t>
      </w:r>
    </w:p>
    <w:p w14:paraId="129CEB0A" w14:textId="5524D8E4" w:rsidR="0067361E" w:rsidRPr="005F3C7F" w:rsidRDefault="0067361E" w:rsidP="0067361E">
      <w:pPr>
        <w:pStyle w:val="ListBullet"/>
        <w:suppressAutoHyphens w:val="0"/>
        <w:spacing w:before="100" w:after="100"/>
      </w:pPr>
      <w:r w:rsidRPr="005F3C7F">
        <w:rPr>
          <w:rStyle w:val="Strong"/>
        </w:rPr>
        <w:t>PSY5-7</w:t>
      </w:r>
      <w:r w:rsidRPr="005F3C7F">
        <w:t xml:space="preserve"> examines suitable research methods including procedures and critical analysis when completing </w:t>
      </w:r>
      <w:r w:rsidR="004A786D" w:rsidRPr="005F3C7F">
        <w:t>action-based</w:t>
      </w:r>
      <w:r w:rsidRPr="005F3C7F">
        <w:t xml:space="preserve"> learning</w:t>
      </w:r>
    </w:p>
    <w:p w14:paraId="28F1A810" w14:textId="77777777" w:rsidR="0067361E" w:rsidRPr="005F3C7F" w:rsidRDefault="0067361E" w:rsidP="0067361E">
      <w:pPr>
        <w:pStyle w:val="ListBullet"/>
        <w:suppressAutoHyphens w:val="0"/>
        <w:spacing w:before="100" w:after="100"/>
      </w:pPr>
      <w:r w:rsidRPr="005F3C7F">
        <w:rPr>
          <w:rStyle w:val="Strong"/>
        </w:rPr>
        <w:t>PSY5-8</w:t>
      </w:r>
      <w:r w:rsidRPr="005F3C7F">
        <w:t xml:space="preserve"> communicates psychological information and ideas using appropriate written, oral and visual forms</w:t>
      </w:r>
      <w:r>
        <w:t>.</w:t>
      </w:r>
    </w:p>
    <w:p w14:paraId="59C947F3" w14:textId="01A19014" w:rsidR="0067361E" w:rsidRPr="005F3C7F" w:rsidRDefault="0067361E" w:rsidP="0067361E">
      <w:pPr>
        <w:pStyle w:val="FeatureBox2"/>
      </w:pPr>
      <w:r w:rsidRPr="005F3C7F">
        <w:t xml:space="preserve">Schools must ensure that the options chosen </w:t>
      </w:r>
      <w:proofErr w:type="gramStart"/>
      <w:r w:rsidRPr="005F3C7F">
        <w:t>enable</w:t>
      </w:r>
      <w:proofErr w:type="gramEnd"/>
      <w:r w:rsidRPr="005F3C7F">
        <w:t xml:space="preserve"> all the outcomes to be assessed by the completion of the course</w:t>
      </w:r>
      <w:r w:rsidR="004A786D">
        <w:t>.</w:t>
      </w:r>
    </w:p>
    <w:p w14:paraId="19DA22D3" w14:textId="77777777" w:rsidR="0067361E" w:rsidRDefault="0067361E" w:rsidP="0067361E">
      <w:pPr>
        <w:pStyle w:val="ListNumber"/>
        <w:numPr>
          <w:ilvl w:val="0"/>
          <w:numId w:val="8"/>
        </w:numPr>
        <w:suppressAutoHyphens w:val="0"/>
        <w:spacing w:before="100" w:after="100"/>
      </w:pPr>
      <w:r>
        <w:br w:type="page"/>
      </w:r>
    </w:p>
    <w:p w14:paraId="6076C18E" w14:textId="77777777" w:rsidR="0067361E" w:rsidRDefault="0067361E" w:rsidP="0067361E">
      <w:pPr>
        <w:pStyle w:val="Heading2"/>
      </w:pPr>
      <w:bookmarkStart w:id="18" w:name="_Toc119354595"/>
      <w:bookmarkStart w:id="19" w:name="_Toc223515628"/>
      <w:r>
        <w:lastRenderedPageBreak/>
        <w:t>Core 1 – What is psychology?</w:t>
      </w:r>
      <w:bookmarkEnd w:id="18"/>
      <w:bookmarkEnd w:id="19"/>
    </w:p>
    <w:p w14:paraId="46EC5AAC" w14:textId="782A2A88" w:rsidR="0067361E" w:rsidRDefault="0067361E" w:rsidP="0067361E">
      <w:r>
        <w:t xml:space="preserve">Students will identify psychology as a scientific discipline which studies mental processes and human behaviour, the world of the psychologist, the history of psychology and </w:t>
      </w:r>
      <w:proofErr w:type="gramStart"/>
      <w:r>
        <w:t>present</w:t>
      </w:r>
      <w:r w:rsidR="00FA78CE">
        <w:t xml:space="preserve"> </w:t>
      </w:r>
      <w:r>
        <w:t>day</w:t>
      </w:r>
      <w:proofErr w:type="gramEnd"/>
      <w:r>
        <w:t xml:space="preserve"> theories of psychology.</w:t>
      </w:r>
    </w:p>
    <w:p w14:paraId="745F5C83" w14:textId="77777777" w:rsidR="0067361E" w:rsidRDefault="0067361E" w:rsidP="0067361E">
      <w:r>
        <w:t>Students will learn how the knowledge gained by research psychologists is used by applied psychologists in their dealings with individuals and groups. Students will appreciate the eclectic nature of psychological theories and the contributions made by psychologists of the past in formulating contemporary theories.</w:t>
      </w:r>
    </w:p>
    <w:p w14:paraId="096CFA3D" w14:textId="77777777" w:rsidR="0067361E" w:rsidRDefault="0067361E" w:rsidP="0067361E">
      <w:pPr>
        <w:pStyle w:val="Heading3"/>
      </w:pPr>
      <w:bookmarkStart w:id="20" w:name="_Toc119354596"/>
      <w:bookmarkStart w:id="21" w:name="_Toc223515629"/>
      <w:r>
        <w:t>Outcomes</w:t>
      </w:r>
      <w:bookmarkEnd w:id="20"/>
      <w:bookmarkEnd w:id="21"/>
    </w:p>
    <w:p w14:paraId="34C8B853" w14:textId="77777777" w:rsidR="0067361E" w:rsidRDefault="0067361E" w:rsidP="0067361E">
      <w:r>
        <w:t>A student:</w:t>
      </w:r>
    </w:p>
    <w:p w14:paraId="13540A8B" w14:textId="77777777" w:rsidR="0067361E" w:rsidRDefault="0067361E" w:rsidP="0067361E">
      <w:pPr>
        <w:pStyle w:val="ListBullet"/>
        <w:suppressAutoHyphens w:val="0"/>
        <w:spacing w:before="100" w:after="100"/>
      </w:pPr>
      <w:r w:rsidRPr="00CE1C44">
        <w:rPr>
          <w:rStyle w:val="Strong"/>
        </w:rPr>
        <w:t>PSY5-1</w:t>
      </w:r>
      <w:r>
        <w:t xml:space="preserve"> explains how the field of psychology provides scientific explanations for the mind and behaviour through research, theories and approaches</w:t>
      </w:r>
    </w:p>
    <w:p w14:paraId="1A25276D" w14:textId="77777777" w:rsidR="0067361E" w:rsidRDefault="0067361E" w:rsidP="0067361E">
      <w:pPr>
        <w:pStyle w:val="ListBullet"/>
        <w:suppressAutoHyphens w:val="0"/>
        <w:spacing w:before="100" w:after="100"/>
      </w:pPr>
      <w:r w:rsidRPr="00CE1C44">
        <w:rPr>
          <w:rStyle w:val="Strong"/>
        </w:rPr>
        <w:t>PSY5-2</w:t>
      </w:r>
      <w:r>
        <w:t xml:space="preserve"> explains the main approaches to the study of the nature of human behaviour and the strengths and weaknesses of those approaches</w:t>
      </w:r>
    </w:p>
    <w:p w14:paraId="1E664B87" w14:textId="77777777" w:rsidR="0067361E" w:rsidRDefault="0067361E" w:rsidP="0067361E">
      <w:pPr>
        <w:pStyle w:val="ListBullet"/>
        <w:suppressAutoHyphens w:val="0"/>
        <w:spacing w:before="100" w:after="100"/>
      </w:pPr>
      <w:r w:rsidRPr="00CE1C44">
        <w:rPr>
          <w:rStyle w:val="Strong"/>
        </w:rPr>
        <w:t>PSY5-4</w:t>
      </w:r>
      <w:r>
        <w:t xml:space="preserve"> explains a range of psychological theories and identifies the application of these theories to everyday life</w:t>
      </w:r>
    </w:p>
    <w:p w14:paraId="556C4618" w14:textId="77777777" w:rsidR="0067361E" w:rsidRDefault="0067361E" w:rsidP="0067361E">
      <w:pPr>
        <w:pStyle w:val="ListBullet"/>
        <w:suppressAutoHyphens w:val="0"/>
        <w:spacing w:before="100" w:after="100"/>
      </w:pPr>
      <w:r w:rsidRPr="00CE1C44">
        <w:rPr>
          <w:rStyle w:val="Strong"/>
        </w:rPr>
        <w:t>PSY5-6</w:t>
      </w:r>
      <w:r>
        <w:t xml:space="preserve"> recognises the applications and influence of psychology in popular culture and its importance to social factors</w:t>
      </w:r>
    </w:p>
    <w:p w14:paraId="35C9EE92" w14:textId="77777777" w:rsidR="0067361E" w:rsidRDefault="0067361E" w:rsidP="0067361E">
      <w:pPr>
        <w:pStyle w:val="ListBullet"/>
        <w:suppressAutoHyphens w:val="0"/>
        <w:spacing w:before="100" w:after="100"/>
      </w:pPr>
      <w:r w:rsidRPr="00CE1C44">
        <w:rPr>
          <w:rStyle w:val="Strong"/>
        </w:rPr>
        <w:t>PSY5-8</w:t>
      </w:r>
      <w:r>
        <w:t xml:space="preserve"> communicates psychological information and ideas using appropriate written, oral and visual forms.</w:t>
      </w:r>
    </w:p>
    <w:p w14:paraId="1ED22771" w14:textId="77777777" w:rsidR="0067361E" w:rsidRDefault="0067361E" w:rsidP="0067361E">
      <w:r>
        <w:br w:type="page"/>
      </w:r>
    </w:p>
    <w:p w14:paraId="7F3FC9B4" w14:textId="77777777" w:rsidR="0067361E" w:rsidRDefault="0067361E" w:rsidP="0067361E">
      <w:pPr>
        <w:pStyle w:val="Heading3"/>
      </w:pPr>
      <w:bookmarkStart w:id="22" w:name="_Toc119354597"/>
      <w:bookmarkStart w:id="23" w:name="_Toc223515630"/>
      <w:r>
        <w:lastRenderedPageBreak/>
        <w:t>Content</w:t>
      </w:r>
      <w:bookmarkEnd w:id="22"/>
      <w:bookmarkEnd w:id="23"/>
    </w:p>
    <w:p w14:paraId="4D29EC4F" w14:textId="77777777" w:rsidR="0067361E" w:rsidRDefault="0067361E" w:rsidP="0067361E">
      <w:r>
        <w:t>Students:</w:t>
      </w:r>
    </w:p>
    <w:p w14:paraId="5C5B7E85" w14:textId="77777777" w:rsidR="0067361E" w:rsidRDefault="0067361E" w:rsidP="0067361E">
      <w:pPr>
        <w:pStyle w:val="ListBullet"/>
        <w:suppressAutoHyphens w:val="0"/>
        <w:spacing w:before="100" w:after="100"/>
      </w:pPr>
      <w:r>
        <w:t>explain that psychology is the scientific study of mental processes and how they affect observable behaviour</w:t>
      </w:r>
    </w:p>
    <w:p w14:paraId="3D119CC4" w14:textId="77777777" w:rsidR="0067361E" w:rsidRDefault="0067361E" w:rsidP="0067361E">
      <w:pPr>
        <w:pStyle w:val="ListBullet"/>
        <w:suppressAutoHyphens w:val="0"/>
        <w:spacing w:before="100" w:after="100"/>
      </w:pPr>
      <w:r>
        <w:t>recognise the historical roots of the study of human behaviour and the contributions of early psychologists, including</w:t>
      </w:r>
    </w:p>
    <w:p w14:paraId="67B7ECFC" w14:textId="77777777" w:rsidR="0067361E" w:rsidRDefault="0067361E" w:rsidP="0067361E">
      <w:pPr>
        <w:pStyle w:val="ListBullet2"/>
        <w:suppressAutoHyphens w:val="0"/>
        <w:spacing w:before="100" w:after="100"/>
        <w:contextualSpacing/>
      </w:pPr>
      <w:r>
        <w:t>Charles Darwin</w:t>
      </w:r>
    </w:p>
    <w:p w14:paraId="160B5AF6" w14:textId="77777777" w:rsidR="0067361E" w:rsidRDefault="0067361E" w:rsidP="0067361E">
      <w:pPr>
        <w:pStyle w:val="ListBullet2"/>
        <w:suppressAutoHyphens w:val="0"/>
        <w:spacing w:before="100" w:after="100"/>
        <w:contextualSpacing/>
      </w:pPr>
      <w:r>
        <w:t>Wilhelm Wundt</w:t>
      </w:r>
    </w:p>
    <w:p w14:paraId="4CAD59EC" w14:textId="77777777" w:rsidR="0067361E" w:rsidRDefault="0067361E" w:rsidP="0067361E">
      <w:pPr>
        <w:pStyle w:val="ListBullet2"/>
        <w:suppressAutoHyphens w:val="0"/>
        <w:spacing w:before="100" w:after="100"/>
        <w:contextualSpacing/>
      </w:pPr>
      <w:r>
        <w:t>Sigmund Freud</w:t>
      </w:r>
    </w:p>
    <w:p w14:paraId="315F824F" w14:textId="77777777" w:rsidR="0067361E" w:rsidRDefault="0067361E" w:rsidP="0067361E">
      <w:pPr>
        <w:pStyle w:val="ListBullet2"/>
        <w:suppressAutoHyphens w:val="0"/>
        <w:spacing w:before="100" w:after="100"/>
        <w:contextualSpacing/>
      </w:pPr>
      <w:r>
        <w:t>William James</w:t>
      </w:r>
    </w:p>
    <w:p w14:paraId="3816E6CB" w14:textId="77777777" w:rsidR="0067361E" w:rsidRDefault="0067361E" w:rsidP="0067361E">
      <w:pPr>
        <w:pStyle w:val="ListBullet2"/>
        <w:suppressAutoHyphens w:val="0"/>
        <w:spacing w:before="100" w:after="100"/>
        <w:contextualSpacing/>
      </w:pPr>
      <w:r>
        <w:t>B.F. Skinner</w:t>
      </w:r>
    </w:p>
    <w:p w14:paraId="61A0C845" w14:textId="04AE954D" w:rsidR="0067361E" w:rsidRDefault="0067361E" w:rsidP="0067361E">
      <w:pPr>
        <w:pStyle w:val="ListBullet2"/>
        <w:suppressAutoHyphens w:val="0"/>
        <w:spacing w:before="100" w:after="100"/>
        <w:contextualSpacing/>
      </w:pPr>
      <w:r>
        <w:t>John B. Watson</w:t>
      </w:r>
    </w:p>
    <w:p w14:paraId="702FE6B1" w14:textId="77777777" w:rsidR="0067361E" w:rsidRDefault="0067361E" w:rsidP="0067361E">
      <w:pPr>
        <w:pStyle w:val="ListBullet"/>
        <w:suppressAutoHyphens w:val="0"/>
        <w:spacing w:before="100" w:after="100"/>
      </w:pPr>
      <w:r>
        <w:t>examine the role of the psychologist, including areas of specialisation within the field of psychology, for example</w:t>
      </w:r>
    </w:p>
    <w:p w14:paraId="78B1F627" w14:textId="77777777" w:rsidR="0067361E" w:rsidRDefault="0067361E" w:rsidP="0067361E">
      <w:pPr>
        <w:pStyle w:val="ListBullet2"/>
        <w:suppressAutoHyphens w:val="0"/>
        <w:spacing w:before="100" w:after="100"/>
        <w:contextualSpacing/>
      </w:pPr>
      <w:r>
        <w:t>clinical psychologists</w:t>
      </w:r>
    </w:p>
    <w:p w14:paraId="5E3D3F0F" w14:textId="77777777" w:rsidR="0067361E" w:rsidRDefault="0067361E" w:rsidP="0067361E">
      <w:pPr>
        <w:pStyle w:val="ListBullet2"/>
        <w:suppressAutoHyphens w:val="0"/>
        <w:spacing w:before="100" w:after="100"/>
        <w:contextualSpacing/>
      </w:pPr>
      <w:r>
        <w:t>military psychologists</w:t>
      </w:r>
    </w:p>
    <w:p w14:paraId="6EA91D41" w14:textId="77777777" w:rsidR="0067361E" w:rsidRDefault="0067361E" w:rsidP="0067361E">
      <w:pPr>
        <w:pStyle w:val="ListBullet2"/>
        <w:suppressAutoHyphens w:val="0"/>
        <w:spacing w:before="100" w:after="100"/>
        <w:contextualSpacing/>
      </w:pPr>
      <w:r>
        <w:t>environmental psychologists</w:t>
      </w:r>
    </w:p>
    <w:p w14:paraId="68D43BA6" w14:textId="38A2620C" w:rsidR="0067361E" w:rsidRDefault="0067361E" w:rsidP="0067361E">
      <w:pPr>
        <w:pStyle w:val="ListBullet2"/>
        <w:suppressAutoHyphens w:val="0"/>
        <w:spacing w:before="100" w:after="100"/>
        <w:contextualSpacing/>
      </w:pPr>
      <w:r>
        <w:t>forensic psychologists</w:t>
      </w:r>
    </w:p>
    <w:p w14:paraId="31014505" w14:textId="77777777" w:rsidR="0067361E" w:rsidRDefault="0067361E" w:rsidP="0067361E">
      <w:pPr>
        <w:pStyle w:val="ListBullet"/>
        <w:suppressAutoHyphens w:val="0"/>
        <w:spacing w:before="100" w:after="100"/>
      </w:pPr>
      <w:r>
        <w:t>investigate the tasks involved in some of the major fields of psychology</w:t>
      </w:r>
    </w:p>
    <w:p w14:paraId="18C19202" w14:textId="77777777" w:rsidR="0067361E" w:rsidRDefault="0067361E" w:rsidP="0067361E">
      <w:pPr>
        <w:pStyle w:val="ListBullet"/>
        <w:suppressAutoHyphens w:val="0"/>
        <w:spacing w:before="100" w:after="100"/>
      </w:pPr>
      <w:r>
        <w:t>investigate the 6 major approaches to present-day psychology and the theories behind them, including</w:t>
      </w:r>
    </w:p>
    <w:p w14:paraId="550B0B40" w14:textId="77777777" w:rsidR="0067361E" w:rsidRDefault="0067361E" w:rsidP="0067361E">
      <w:pPr>
        <w:pStyle w:val="ListBullet2"/>
        <w:suppressAutoHyphens w:val="0"/>
        <w:spacing w:before="100" w:after="100"/>
        <w:contextualSpacing/>
      </w:pPr>
      <w:r>
        <w:t>biopsychology</w:t>
      </w:r>
    </w:p>
    <w:p w14:paraId="23BB7CC1" w14:textId="77777777" w:rsidR="0067361E" w:rsidRDefault="0067361E" w:rsidP="0067361E">
      <w:pPr>
        <w:pStyle w:val="ListBullet2"/>
        <w:suppressAutoHyphens w:val="0"/>
        <w:spacing w:before="100" w:after="100"/>
        <w:contextualSpacing/>
      </w:pPr>
      <w:r>
        <w:t>behaviourism</w:t>
      </w:r>
    </w:p>
    <w:p w14:paraId="6AADBE2B" w14:textId="77777777" w:rsidR="0067361E" w:rsidRDefault="0067361E" w:rsidP="0067361E">
      <w:pPr>
        <w:pStyle w:val="ListBullet2"/>
        <w:suppressAutoHyphens w:val="0"/>
        <w:spacing w:before="100" w:after="100"/>
        <w:contextualSpacing/>
      </w:pPr>
      <w:r>
        <w:t>psychoanalysis</w:t>
      </w:r>
    </w:p>
    <w:p w14:paraId="26657175" w14:textId="77777777" w:rsidR="0067361E" w:rsidRDefault="0067361E" w:rsidP="0067361E">
      <w:pPr>
        <w:pStyle w:val="ListBullet2"/>
        <w:suppressAutoHyphens w:val="0"/>
        <w:spacing w:before="100" w:after="100"/>
        <w:contextualSpacing/>
      </w:pPr>
      <w:r>
        <w:t>humanism</w:t>
      </w:r>
    </w:p>
    <w:p w14:paraId="1CBE5652" w14:textId="77777777" w:rsidR="0067361E" w:rsidRDefault="0067361E" w:rsidP="0067361E">
      <w:pPr>
        <w:pStyle w:val="ListBullet2"/>
        <w:suppressAutoHyphens w:val="0"/>
        <w:spacing w:before="100" w:after="100"/>
        <w:contextualSpacing/>
      </w:pPr>
      <w:r>
        <w:t>cognitive psychology</w:t>
      </w:r>
    </w:p>
    <w:p w14:paraId="4D023FD6" w14:textId="48982D3E" w:rsidR="0067361E" w:rsidRDefault="0067361E" w:rsidP="0067361E">
      <w:pPr>
        <w:pStyle w:val="ListBullet2"/>
        <w:suppressAutoHyphens w:val="0"/>
        <w:spacing w:before="100" w:after="100"/>
        <w:contextualSpacing/>
      </w:pPr>
      <w:r>
        <w:t>sociocultural psychology</w:t>
      </w:r>
    </w:p>
    <w:p w14:paraId="6A57C97C" w14:textId="77777777" w:rsidR="0067361E" w:rsidRDefault="0067361E" w:rsidP="0067361E">
      <w:pPr>
        <w:pStyle w:val="ListBullet"/>
        <w:suppressAutoHyphens w:val="0"/>
        <w:spacing w:before="100" w:after="100"/>
      </w:pPr>
      <w:r>
        <w:t>distinguish between research and applied psychology and the roles of each.</w:t>
      </w:r>
      <w:r>
        <w:br w:type="page"/>
      </w:r>
    </w:p>
    <w:p w14:paraId="44D98498" w14:textId="77777777" w:rsidR="0067361E" w:rsidRDefault="0067361E" w:rsidP="0067361E">
      <w:pPr>
        <w:pStyle w:val="Heading2"/>
      </w:pPr>
      <w:bookmarkStart w:id="24" w:name="_Toc119354598"/>
      <w:bookmarkStart w:id="25" w:name="_Toc223515631"/>
      <w:r>
        <w:lastRenderedPageBreak/>
        <w:t>Core 2 – Research methods in psychology</w:t>
      </w:r>
      <w:bookmarkEnd w:id="24"/>
      <w:bookmarkEnd w:id="25"/>
    </w:p>
    <w:p w14:paraId="67C0A04B" w14:textId="77777777" w:rsidR="0067361E" w:rsidRDefault="0067361E" w:rsidP="0067361E">
      <w:r>
        <w:t xml:space="preserve">Students examine the scientific methods and ethics involved in psychological research and experimentation. They </w:t>
      </w:r>
      <w:r w:rsidRPr="003C2F5E">
        <w:t>will</w:t>
      </w:r>
      <w:r>
        <w:t xml:space="preserve"> investigate the types of psychological research and examine </w:t>
      </w:r>
      <w:r w:rsidRPr="003C2F5E">
        <w:t>the ethical principles that practices are required</w:t>
      </w:r>
      <w:r>
        <w:t xml:space="preserve"> to adhere to when engaging participants in research studies.</w:t>
      </w:r>
    </w:p>
    <w:p w14:paraId="63D25EB8" w14:textId="77777777" w:rsidR="0067361E" w:rsidRDefault="0067361E" w:rsidP="0067361E">
      <w:pPr>
        <w:pStyle w:val="Heading3"/>
      </w:pPr>
      <w:bookmarkStart w:id="26" w:name="_Toc119354599"/>
      <w:bookmarkStart w:id="27" w:name="_Toc223515632"/>
      <w:r>
        <w:t>Outcomes</w:t>
      </w:r>
      <w:bookmarkEnd w:id="26"/>
      <w:bookmarkEnd w:id="27"/>
    </w:p>
    <w:p w14:paraId="1888B441" w14:textId="77777777" w:rsidR="0067361E" w:rsidRDefault="0067361E" w:rsidP="0067361E">
      <w:r>
        <w:t>A student:</w:t>
      </w:r>
    </w:p>
    <w:p w14:paraId="4F77DB4F" w14:textId="77777777" w:rsidR="0067361E" w:rsidRDefault="0067361E" w:rsidP="0067361E">
      <w:pPr>
        <w:pStyle w:val="ListBullet"/>
        <w:suppressAutoHyphens w:val="0"/>
        <w:spacing w:before="100" w:after="100"/>
      </w:pPr>
      <w:r w:rsidRPr="00024200">
        <w:rPr>
          <w:rStyle w:val="Strong"/>
        </w:rPr>
        <w:t>PSY5-1</w:t>
      </w:r>
      <w:r>
        <w:t xml:space="preserve"> explains how the field of psychology provides scientific explanations for the mind and behaviour through research, theories and approaches</w:t>
      </w:r>
    </w:p>
    <w:p w14:paraId="44253A4B" w14:textId="77777777" w:rsidR="0067361E" w:rsidRDefault="0067361E" w:rsidP="0067361E">
      <w:pPr>
        <w:pStyle w:val="ListBullet"/>
        <w:suppressAutoHyphens w:val="0"/>
        <w:spacing w:before="100" w:after="100"/>
      </w:pPr>
      <w:r w:rsidRPr="00024200">
        <w:rPr>
          <w:rStyle w:val="Strong"/>
        </w:rPr>
        <w:t>PSY5-2</w:t>
      </w:r>
      <w:r>
        <w:t xml:space="preserve"> explains the main approaches to the study of the nature of human behaviour and the strengths and weaknesses of those approaches</w:t>
      </w:r>
    </w:p>
    <w:p w14:paraId="633A2BDB" w14:textId="77777777" w:rsidR="0067361E" w:rsidRDefault="0067361E" w:rsidP="0067361E">
      <w:pPr>
        <w:pStyle w:val="ListBullet"/>
        <w:suppressAutoHyphens w:val="0"/>
        <w:spacing w:before="100" w:after="100"/>
      </w:pPr>
      <w:r w:rsidRPr="00024200">
        <w:rPr>
          <w:rStyle w:val="Strong"/>
        </w:rPr>
        <w:t>PSY5-5</w:t>
      </w:r>
      <w:r>
        <w:t xml:space="preserve"> demonstrates an understanding of the importance of ethics in psychology, research and the interpretation of data</w:t>
      </w:r>
    </w:p>
    <w:p w14:paraId="49B15DE1" w14:textId="6EC5BCAB" w:rsidR="0067361E" w:rsidRDefault="0067361E" w:rsidP="0067361E">
      <w:pPr>
        <w:pStyle w:val="ListBullet"/>
        <w:suppressAutoHyphens w:val="0"/>
        <w:spacing w:before="100" w:after="100"/>
      </w:pPr>
      <w:r w:rsidRPr="00024200">
        <w:rPr>
          <w:rStyle w:val="Strong"/>
        </w:rPr>
        <w:t>PSY5-7</w:t>
      </w:r>
      <w:r>
        <w:t xml:space="preserve"> examines suitable research methods including procedures and critical analysis when completing </w:t>
      </w:r>
      <w:r w:rsidR="007A121C">
        <w:t>action-based</w:t>
      </w:r>
      <w:r>
        <w:t xml:space="preserve"> learning</w:t>
      </w:r>
    </w:p>
    <w:p w14:paraId="346B5B1A" w14:textId="77777777" w:rsidR="0067361E" w:rsidRDefault="0067361E" w:rsidP="0067361E">
      <w:pPr>
        <w:pStyle w:val="ListBullet"/>
        <w:suppressAutoHyphens w:val="0"/>
        <w:spacing w:before="100" w:after="100"/>
      </w:pPr>
      <w:r w:rsidRPr="00024200">
        <w:rPr>
          <w:rStyle w:val="Strong"/>
        </w:rPr>
        <w:t>PSY5-8</w:t>
      </w:r>
      <w:r>
        <w:t xml:space="preserve"> communicates psychological information and ideas using appropriate written, oral and visual forms.</w:t>
      </w:r>
    </w:p>
    <w:p w14:paraId="1592D089" w14:textId="77777777" w:rsidR="0067361E" w:rsidRDefault="0067361E" w:rsidP="0067361E">
      <w:pPr>
        <w:pStyle w:val="Heading3"/>
      </w:pPr>
      <w:bookmarkStart w:id="28" w:name="_Toc119354600"/>
      <w:bookmarkStart w:id="29" w:name="_Toc223515633"/>
      <w:r>
        <w:t>Content</w:t>
      </w:r>
      <w:bookmarkEnd w:id="28"/>
      <w:bookmarkEnd w:id="29"/>
    </w:p>
    <w:p w14:paraId="3C56D450" w14:textId="77777777" w:rsidR="0067361E" w:rsidRDefault="0067361E" w:rsidP="0067361E">
      <w:r>
        <w:t>Students:</w:t>
      </w:r>
    </w:p>
    <w:p w14:paraId="6A1BD1E8" w14:textId="77777777" w:rsidR="0067361E" w:rsidRDefault="0067361E" w:rsidP="0067361E">
      <w:pPr>
        <w:pStyle w:val="ListBullet"/>
        <w:suppressAutoHyphens w:val="0"/>
        <w:spacing w:before="100" w:after="100"/>
      </w:pPr>
      <w:r>
        <w:t>define the role and purpose of psychological research</w:t>
      </w:r>
    </w:p>
    <w:p w14:paraId="4850B11C" w14:textId="77777777" w:rsidR="0067361E" w:rsidRDefault="0067361E" w:rsidP="0067361E">
      <w:pPr>
        <w:pStyle w:val="ListBullet"/>
        <w:suppressAutoHyphens w:val="0"/>
        <w:spacing w:before="100" w:after="100"/>
      </w:pPr>
      <w:r>
        <w:t>identify the characteristics of quality psychological research, including</w:t>
      </w:r>
    </w:p>
    <w:p w14:paraId="5AA7545D" w14:textId="77777777" w:rsidR="0067361E" w:rsidRDefault="0067361E" w:rsidP="0067361E">
      <w:pPr>
        <w:pStyle w:val="ListBullet2"/>
        <w:suppressAutoHyphens w:val="0"/>
        <w:spacing w:before="100" w:after="100"/>
        <w:contextualSpacing/>
      </w:pPr>
      <w:r>
        <w:t>theoretical frameworks</w:t>
      </w:r>
    </w:p>
    <w:p w14:paraId="605C61C7" w14:textId="77777777" w:rsidR="0067361E" w:rsidRDefault="0067361E" w:rsidP="0067361E">
      <w:pPr>
        <w:pStyle w:val="ListBullet2"/>
        <w:suppressAutoHyphens w:val="0"/>
        <w:spacing w:before="100" w:after="100"/>
        <w:contextualSpacing/>
      </w:pPr>
      <w:r>
        <w:t>standardised procedures</w:t>
      </w:r>
    </w:p>
    <w:p w14:paraId="53200202" w14:textId="77777777" w:rsidR="0067361E" w:rsidRDefault="0067361E" w:rsidP="0067361E">
      <w:pPr>
        <w:pStyle w:val="ListBullet2"/>
        <w:suppressAutoHyphens w:val="0"/>
        <w:spacing w:before="100" w:after="100"/>
        <w:contextualSpacing/>
      </w:pPr>
      <w:r>
        <w:t>validity</w:t>
      </w:r>
    </w:p>
    <w:p w14:paraId="0DF9E417" w14:textId="32E3ED4C" w:rsidR="0067361E" w:rsidRDefault="0067361E" w:rsidP="0067361E">
      <w:pPr>
        <w:pStyle w:val="ListBullet2"/>
        <w:suppressAutoHyphens w:val="0"/>
        <w:spacing w:before="100" w:after="100"/>
        <w:contextualSpacing/>
      </w:pPr>
      <w:r>
        <w:t>reliability</w:t>
      </w:r>
    </w:p>
    <w:p w14:paraId="46B00645" w14:textId="77777777" w:rsidR="0067361E" w:rsidRDefault="0067361E" w:rsidP="0067361E">
      <w:pPr>
        <w:pStyle w:val="ListBullet"/>
        <w:suppressAutoHyphens w:val="0"/>
        <w:spacing w:before="100" w:after="100"/>
      </w:pPr>
      <w:r>
        <w:t>investigate the differences between various types of psychological research and identify the advantages and disadvantages of each research method, including</w:t>
      </w:r>
    </w:p>
    <w:p w14:paraId="69ED5C95" w14:textId="77777777" w:rsidR="0067361E" w:rsidRDefault="0067361E" w:rsidP="0067361E">
      <w:pPr>
        <w:pStyle w:val="ListBullet2"/>
        <w:suppressAutoHyphens w:val="0"/>
        <w:spacing w:before="100" w:after="100"/>
        <w:contextualSpacing/>
      </w:pPr>
      <w:r>
        <w:t>experimental research</w:t>
      </w:r>
    </w:p>
    <w:p w14:paraId="52059FF6" w14:textId="77777777" w:rsidR="0067361E" w:rsidRDefault="0067361E" w:rsidP="0067361E">
      <w:pPr>
        <w:pStyle w:val="ListBullet2"/>
        <w:suppressAutoHyphens w:val="0"/>
        <w:spacing w:before="100" w:after="100"/>
        <w:contextualSpacing/>
      </w:pPr>
      <w:r>
        <w:t>correlational research</w:t>
      </w:r>
    </w:p>
    <w:p w14:paraId="3CD6866C" w14:textId="6D135C24" w:rsidR="0067361E" w:rsidRDefault="0067361E" w:rsidP="0067361E">
      <w:pPr>
        <w:pStyle w:val="ListBullet2"/>
        <w:suppressAutoHyphens w:val="0"/>
        <w:spacing w:before="100" w:after="100"/>
        <w:contextualSpacing/>
      </w:pPr>
      <w:r>
        <w:t>descriptive research</w:t>
      </w:r>
    </w:p>
    <w:p w14:paraId="0CEF9FD9" w14:textId="77777777" w:rsidR="0067361E" w:rsidRDefault="0067361E" w:rsidP="0067361E">
      <w:pPr>
        <w:pStyle w:val="ListBullet"/>
        <w:suppressAutoHyphens w:val="0"/>
        <w:spacing w:before="100" w:after="100"/>
      </w:pPr>
      <w:r>
        <w:lastRenderedPageBreak/>
        <w:t>examine the role of ethical principles and professional practice in psychology, for example</w:t>
      </w:r>
    </w:p>
    <w:p w14:paraId="5FD40DAA" w14:textId="77777777" w:rsidR="0067361E" w:rsidRDefault="0067361E" w:rsidP="0067361E">
      <w:pPr>
        <w:pStyle w:val="ListBullet2"/>
        <w:suppressAutoHyphens w:val="0"/>
        <w:spacing w:before="100" w:after="100"/>
        <w:contextualSpacing/>
      </w:pPr>
      <w:r>
        <w:t>informed consent</w:t>
      </w:r>
    </w:p>
    <w:p w14:paraId="651D17AF" w14:textId="77777777" w:rsidR="0067361E" w:rsidRDefault="0067361E" w:rsidP="0067361E">
      <w:pPr>
        <w:pStyle w:val="ListBullet2"/>
        <w:suppressAutoHyphens w:val="0"/>
        <w:spacing w:before="100" w:after="100"/>
        <w:contextualSpacing/>
      </w:pPr>
      <w:r>
        <w:t>deception</w:t>
      </w:r>
    </w:p>
    <w:p w14:paraId="2822881E" w14:textId="1AC2C19F" w:rsidR="0067361E" w:rsidRDefault="0067361E" w:rsidP="0067361E">
      <w:pPr>
        <w:pStyle w:val="ListBullet2"/>
        <w:suppressAutoHyphens w:val="0"/>
        <w:spacing w:before="100" w:after="100"/>
        <w:contextualSpacing/>
      </w:pPr>
      <w:r>
        <w:t>the role of professional associations for practising psychologists</w:t>
      </w:r>
    </w:p>
    <w:p w14:paraId="4FCC9DD2" w14:textId="77777777" w:rsidR="0067361E" w:rsidRDefault="0067361E" w:rsidP="0067361E">
      <w:pPr>
        <w:pStyle w:val="ListBullet"/>
        <w:suppressAutoHyphens w:val="0"/>
        <w:spacing w:before="100" w:after="100"/>
      </w:pPr>
      <w:r>
        <w:t>explain the role and purpose of statistics in psychological research, including</w:t>
      </w:r>
    </w:p>
    <w:p w14:paraId="77CF6098" w14:textId="77777777" w:rsidR="0067361E" w:rsidRDefault="0067361E" w:rsidP="0067361E">
      <w:pPr>
        <w:pStyle w:val="ListBullet2"/>
        <w:suppressAutoHyphens w:val="0"/>
        <w:spacing w:before="100" w:after="100"/>
        <w:contextualSpacing/>
      </w:pPr>
      <w:r>
        <w:t>descriptive statistics</w:t>
      </w:r>
    </w:p>
    <w:p w14:paraId="69B9A938" w14:textId="3C8AC402" w:rsidR="0067361E" w:rsidRDefault="0067361E" w:rsidP="0067361E">
      <w:pPr>
        <w:pStyle w:val="ListBullet2"/>
        <w:suppressAutoHyphens w:val="0"/>
        <w:spacing w:before="100" w:after="100"/>
        <w:contextualSpacing/>
      </w:pPr>
      <w:r>
        <w:t>inferential statistics</w:t>
      </w:r>
    </w:p>
    <w:p w14:paraId="129DA8E1" w14:textId="77777777" w:rsidR="0067361E" w:rsidRDefault="0067361E" w:rsidP="0067361E">
      <w:pPr>
        <w:pStyle w:val="ListBullet"/>
        <w:suppressAutoHyphens w:val="0"/>
        <w:spacing w:before="100" w:after="100"/>
      </w:pPr>
      <w:r>
        <w:t>conduct a simple experiment to test a hypothesis and analyse the results.</w:t>
      </w:r>
      <w:r>
        <w:br w:type="page"/>
      </w:r>
    </w:p>
    <w:p w14:paraId="456489EB" w14:textId="77777777" w:rsidR="0067361E" w:rsidRDefault="0067361E" w:rsidP="0067361E">
      <w:pPr>
        <w:pStyle w:val="Heading2"/>
      </w:pPr>
      <w:bookmarkStart w:id="30" w:name="_Toc119354601"/>
      <w:bookmarkStart w:id="31" w:name="_Toc223515634"/>
      <w:r>
        <w:lastRenderedPageBreak/>
        <w:t>Option 1 – Biological bases of behaviour</w:t>
      </w:r>
      <w:bookmarkEnd w:id="30"/>
      <w:bookmarkEnd w:id="31"/>
    </w:p>
    <w:p w14:paraId="3D0BCF78" w14:textId="77777777" w:rsidR="0067361E" w:rsidRDefault="0067361E" w:rsidP="0067361E">
      <w:r>
        <w:t>Students study the evolution and development of the human brain and what sets human beings apart from other animals. They will investigate the anatomy and physiology of the human brain and nervous system, the nature of normal brain function and the role of technology in analysing neurological disorders.</w:t>
      </w:r>
    </w:p>
    <w:p w14:paraId="0922F2EF" w14:textId="77777777" w:rsidR="0067361E" w:rsidRDefault="0067361E" w:rsidP="0067361E">
      <w:r>
        <w:t>Students learn about sensation, perception and consciousness and how these biological issues affect how humans relate to the world around them. They learn to appreciate the complexity of human behaviour from a biological perspective.</w:t>
      </w:r>
    </w:p>
    <w:p w14:paraId="1CCE611D" w14:textId="77777777" w:rsidR="0067361E" w:rsidRDefault="0067361E" w:rsidP="0067361E">
      <w:pPr>
        <w:pStyle w:val="Heading3"/>
      </w:pPr>
      <w:bookmarkStart w:id="32" w:name="_Toc119354602"/>
      <w:bookmarkStart w:id="33" w:name="_Toc223515635"/>
      <w:r>
        <w:t>Outcomes</w:t>
      </w:r>
      <w:bookmarkEnd w:id="32"/>
      <w:bookmarkEnd w:id="33"/>
    </w:p>
    <w:p w14:paraId="34706868" w14:textId="77777777" w:rsidR="0067361E" w:rsidRDefault="0067361E" w:rsidP="0067361E">
      <w:r>
        <w:t>A student:</w:t>
      </w:r>
    </w:p>
    <w:p w14:paraId="57623393" w14:textId="51BEFF5C" w:rsidR="0067361E" w:rsidRDefault="0067361E" w:rsidP="0067361E">
      <w:pPr>
        <w:pStyle w:val="ListBullet"/>
        <w:suppressAutoHyphens w:val="0"/>
        <w:spacing w:before="100" w:after="100"/>
      </w:pPr>
      <w:r w:rsidRPr="00E8691F">
        <w:rPr>
          <w:rStyle w:val="Strong"/>
        </w:rPr>
        <w:t>PSY5-1</w:t>
      </w:r>
      <w:r>
        <w:t xml:space="preserve"> explains how the field of psychology provides scientific explanations for the mind and behaviour through research, theories and approaches</w:t>
      </w:r>
    </w:p>
    <w:p w14:paraId="6D61676A" w14:textId="79FBD27C" w:rsidR="0067361E" w:rsidRDefault="0067361E" w:rsidP="0067361E">
      <w:pPr>
        <w:pStyle w:val="ListBullet"/>
        <w:suppressAutoHyphens w:val="0"/>
        <w:spacing w:before="100" w:after="100"/>
      </w:pPr>
      <w:r w:rsidRPr="00E8691F">
        <w:rPr>
          <w:rStyle w:val="Strong"/>
        </w:rPr>
        <w:t>PSY5-2</w:t>
      </w:r>
      <w:r>
        <w:t xml:space="preserve"> explains the main approaches to the study of the nature of human behaviour and the strengths and weaknesses of those approaches</w:t>
      </w:r>
    </w:p>
    <w:p w14:paraId="4CC9459E" w14:textId="4CC6CDDE" w:rsidR="0067361E" w:rsidRDefault="0067361E" w:rsidP="0067361E">
      <w:pPr>
        <w:pStyle w:val="ListBullet"/>
        <w:suppressAutoHyphens w:val="0"/>
        <w:spacing w:before="100" w:after="100"/>
      </w:pPr>
      <w:r w:rsidRPr="00E8691F">
        <w:rPr>
          <w:rStyle w:val="Strong"/>
        </w:rPr>
        <w:t>PSY5-3</w:t>
      </w:r>
      <w:r>
        <w:t xml:space="preserve"> describes diversity and variation on the nature of personality, disease, disorders, intelligence and creativity and their influence on human behaviour</w:t>
      </w:r>
    </w:p>
    <w:p w14:paraId="60809ED4" w14:textId="01D48A01" w:rsidR="0067361E" w:rsidRDefault="0067361E" w:rsidP="0067361E">
      <w:pPr>
        <w:pStyle w:val="ListBullet"/>
        <w:suppressAutoHyphens w:val="0"/>
        <w:spacing w:before="100" w:after="100"/>
      </w:pPr>
      <w:r w:rsidRPr="00E8691F">
        <w:rPr>
          <w:rStyle w:val="Strong"/>
        </w:rPr>
        <w:t>PSY5-6</w:t>
      </w:r>
      <w:r>
        <w:t xml:space="preserve"> recognises the applications and influence of psychology in popular culture and its importance to social factors</w:t>
      </w:r>
    </w:p>
    <w:p w14:paraId="415A2274" w14:textId="77777777" w:rsidR="0067361E" w:rsidRDefault="0067361E" w:rsidP="0067361E">
      <w:pPr>
        <w:pStyle w:val="ListBullet"/>
        <w:suppressAutoHyphens w:val="0"/>
        <w:spacing w:before="100" w:after="100"/>
      </w:pPr>
      <w:r w:rsidRPr="00E8691F">
        <w:rPr>
          <w:rStyle w:val="Strong"/>
        </w:rPr>
        <w:t>PSY5-8</w:t>
      </w:r>
      <w:r>
        <w:t xml:space="preserve"> communicates psychological information and ideas using appropriate written, oral and visual forms.</w:t>
      </w:r>
    </w:p>
    <w:p w14:paraId="39E88426" w14:textId="77777777" w:rsidR="0067361E" w:rsidRDefault="0067361E" w:rsidP="0067361E">
      <w:pPr>
        <w:pStyle w:val="Heading3"/>
      </w:pPr>
      <w:bookmarkStart w:id="34" w:name="_Toc119354603"/>
      <w:bookmarkStart w:id="35" w:name="_Toc223515636"/>
      <w:r>
        <w:t>Content</w:t>
      </w:r>
      <w:bookmarkEnd w:id="34"/>
      <w:bookmarkEnd w:id="35"/>
    </w:p>
    <w:p w14:paraId="28226EA3" w14:textId="77777777" w:rsidR="0067361E" w:rsidRDefault="0067361E" w:rsidP="0067361E">
      <w:r>
        <w:t>Students:</w:t>
      </w:r>
    </w:p>
    <w:p w14:paraId="4BFB2BF8" w14:textId="77777777" w:rsidR="0067361E" w:rsidRDefault="0067361E" w:rsidP="0067361E">
      <w:pPr>
        <w:pStyle w:val="ListBullet"/>
        <w:suppressAutoHyphens w:val="0"/>
        <w:spacing w:before="100" w:after="100"/>
      </w:pPr>
      <w:r>
        <w:t>describe the structure and evolution of the human brain and how it differs from those of other animals</w:t>
      </w:r>
    </w:p>
    <w:p w14:paraId="7DD2B13E" w14:textId="77777777" w:rsidR="0067361E" w:rsidRDefault="0067361E" w:rsidP="0067361E">
      <w:pPr>
        <w:pStyle w:val="ListBullet"/>
        <w:suppressAutoHyphens w:val="0"/>
        <w:spacing w:before="100" w:after="100"/>
      </w:pPr>
      <w:r>
        <w:t>explain how the ability to think and reason defines us as humans</w:t>
      </w:r>
    </w:p>
    <w:p w14:paraId="16E683CC" w14:textId="77777777" w:rsidR="0067361E" w:rsidRDefault="0067361E" w:rsidP="0067361E">
      <w:pPr>
        <w:pStyle w:val="ListBullet"/>
        <w:suppressAutoHyphens w:val="0"/>
        <w:spacing w:before="100" w:after="100"/>
      </w:pPr>
      <w:r>
        <w:t>examine the role of the brain and nervous system in controlling human behaviour</w:t>
      </w:r>
    </w:p>
    <w:p w14:paraId="245AEEB8" w14:textId="77777777" w:rsidR="0067361E" w:rsidRDefault="0067361E" w:rsidP="0067361E">
      <w:pPr>
        <w:pStyle w:val="ListBullet"/>
        <w:suppressAutoHyphens w:val="0"/>
        <w:spacing w:before="100" w:after="100"/>
      </w:pPr>
      <w:r>
        <w:t>investigate the nature of normal brain function and how science and technology can assist in the diagnosis and treatment of neurological injuries, diseases and disorders</w:t>
      </w:r>
    </w:p>
    <w:p w14:paraId="4F84D8DE" w14:textId="77777777" w:rsidR="0067361E" w:rsidRDefault="0067361E" w:rsidP="0067361E">
      <w:pPr>
        <w:pStyle w:val="ListBullet"/>
        <w:suppressAutoHyphens w:val="0"/>
        <w:spacing w:before="100" w:after="100"/>
      </w:pPr>
      <w:r>
        <w:lastRenderedPageBreak/>
        <w:t>evaluate current research into ways of preventing, treating or curing brain injuries, diseases and disorders</w:t>
      </w:r>
    </w:p>
    <w:p w14:paraId="36809630" w14:textId="77777777" w:rsidR="0067361E" w:rsidRDefault="0067361E" w:rsidP="0067361E">
      <w:pPr>
        <w:pStyle w:val="ListBullet"/>
        <w:suppressAutoHyphens w:val="0"/>
        <w:spacing w:before="100" w:after="100"/>
      </w:pPr>
      <w:r>
        <w:t>examine biological rhythms and their effects on human behaviour, including unseen forces such as biological clocks, circadian rhythms and jet lag</w:t>
      </w:r>
    </w:p>
    <w:p w14:paraId="7E0E8B99" w14:textId="77777777" w:rsidR="0067361E" w:rsidRDefault="0067361E" w:rsidP="0067361E">
      <w:pPr>
        <w:pStyle w:val="ListBullet"/>
        <w:suppressAutoHyphens w:val="0"/>
        <w:spacing w:before="100" w:after="100"/>
      </w:pPr>
      <w:r>
        <w:t>investigate the sleep cycle, sleep deprivation, dreams and brain changes during sleep and their effects on human behaviour.</w:t>
      </w:r>
      <w:r>
        <w:br w:type="page"/>
      </w:r>
    </w:p>
    <w:p w14:paraId="0F0E5676" w14:textId="77777777" w:rsidR="0067361E" w:rsidRDefault="0067361E" w:rsidP="0067361E">
      <w:pPr>
        <w:pStyle w:val="Heading2"/>
      </w:pPr>
      <w:bookmarkStart w:id="36" w:name="_Toc119354604"/>
      <w:bookmarkStart w:id="37" w:name="_Toc223515637"/>
      <w:r>
        <w:lastRenderedPageBreak/>
        <w:t>Option 2 – Intelligence and creativity</w:t>
      </w:r>
      <w:bookmarkEnd w:id="36"/>
      <w:bookmarkEnd w:id="37"/>
    </w:p>
    <w:p w14:paraId="3417934E" w14:textId="77777777" w:rsidR="0067361E" w:rsidRDefault="0067361E" w:rsidP="0067361E">
      <w:r>
        <w:t>Students will learn about the 4 basic types of learning: classical conditioning, operant conditioning, social learning and cognitive learning. They will learn about the background to these learning theories and the psychologists associated with them.</w:t>
      </w:r>
    </w:p>
    <w:p w14:paraId="077AF826" w14:textId="77777777" w:rsidR="0067361E" w:rsidRDefault="0067361E" w:rsidP="0067361E">
      <w:r>
        <w:t>Students will investigate how we acquire information, how it is processed and stored and how memory works. They will examine the nature of intelligence, what it is, how it is measured and issues associated with intelligence testing as well as the relationship between intelligence and creativity.</w:t>
      </w:r>
    </w:p>
    <w:p w14:paraId="138E70FF" w14:textId="77777777" w:rsidR="0067361E" w:rsidRDefault="0067361E" w:rsidP="0067361E">
      <w:pPr>
        <w:pStyle w:val="Heading3"/>
      </w:pPr>
      <w:bookmarkStart w:id="38" w:name="_Toc119354605"/>
      <w:bookmarkStart w:id="39" w:name="_Toc223515638"/>
      <w:r>
        <w:t>Outcomes</w:t>
      </w:r>
      <w:bookmarkEnd w:id="38"/>
      <w:bookmarkEnd w:id="39"/>
    </w:p>
    <w:p w14:paraId="5A919A09" w14:textId="77777777" w:rsidR="0067361E" w:rsidRDefault="0067361E" w:rsidP="0067361E">
      <w:r>
        <w:t>A student:</w:t>
      </w:r>
    </w:p>
    <w:p w14:paraId="1ECF3C57" w14:textId="77777777" w:rsidR="0067361E" w:rsidRDefault="0067361E" w:rsidP="0067361E">
      <w:pPr>
        <w:pStyle w:val="ListBullet"/>
        <w:suppressAutoHyphens w:val="0"/>
        <w:spacing w:before="100" w:after="100"/>
      </w:pPr>
      <w:r w:rsidRPr="00286E58">
        <w:rPr>
          <w:rStyle w:val="Strong"/>
        </w:rPr>
        <w:t>PSY5-1</w:t>
      </w:r>
      <w:r>
        <w:t xml:space="preserve"> explains how the field of psychology provides scientific explanations for the mind and behaviour through research, theories and approaches</w:t>
      </w:r>
    </w:p>
    <w:p w14:paraId="0F4A8CC2" w14:textId="77777777" w:rsidR="0067361E" w:rsidRDefault="0067361E" w:rsidP="0067361E">
      <w:pPr>
        <w:pStyle w:val="ListBullet"/>
        <w:suppressAutoHyphens w:val="0"/>
        <w:spacing w:before="100" w:after="100"/>
      </w:pPr>
      <w:r w:rsidRPr="00286E58">
        <w:rPr>
          <w:rStyle w:val="Strong"/>
        </w:rPr>
        <w:t>PSY5-2</w:t>
      </w:r>
      <w:r>
        <w:t xml:space="preserve"> explains the main approaches to the study of the nature of human behaviour and the strengths and weaknesses of those approaches</w:t>
      </w:r>
    </w:p>
    <w:p w14:paraId="3A0695F7" w14:textId="77777777" w:rsidR="0067361E" w:rsidRDefault="0067361E" w:rsidP="0067361E">
      <w:pPr>
        <w:pStyle w:val="ListBullet"/>
        <w:suppressAutoHyphens w:val="0"/>
        <w:spacing w:before="100" w:after="100"/>
      </w:pPr>
      <w:r w:rsidRPr="00286E58">
        <w:rPr>
          <w:rStyle w:val="Strong"/>
        </w:rPr>
        <w:t>PSY5-3</w:t>
      </w:r>
      <w:r>
        <w:t xml:space="preserve"> describes diversity and variation on the nature of personality, disease, disorders, intelligence and creativity and their influence on human behaviour</w:t>
      </w:r>
    </w:p>
    <w:p w14:paraId="29B3F402" w14:textId="77777777" w:rsidR="0067361E" w:rsidRDefault="0067361E" w:rsidP="0067361E">
      <w:pPr>
        <w:pStyle w:val="ListBullet"/>
        <w:suppressAutoHyphens w:val="0"/>
        <w:spacing w:before="100" w:after="100"/>
      </w:pPr>
      <w:r w:rsidRPr="00286E58">
        <w:rPr>
          <w:rStyle w:val="Strong"/>
        </w:rPr>
        <w:t>PSY5-4</w:t>
      </w:r>
      <w:r>
        <w:t xml:space="preserve"> explains a range of psychological theories and identifies the application of these theories to everyday life</w:t>
      </w:r>
    </w:p>
    <w:p w14:paraId="77A4AAF1" w14:textId="1C50B111" w:rsidR="0067361E" w:rsidRDefault="0067361E" w:rsidP="0067361E">
      <w:pPr>
        <w:pStyle w:val="ListBullet"/>
        <w:suppressAutoHyphens w:val="0"/>
        <w:spacing w:before="100" w:after="100"/>
      </w:pPr>
      <w:r w:rsidRPr="00286E58">
        <w:rPr>
          <w:rStyle w:val="Strong"/>
        </w:rPr>
        <w:t>PSY5-7</w:t>
      </w:r>
      <w:r>
        <w:t xml:space="preserve"> examines suitable research methods including procedures and critical analysis when completing </w:t>
      </w:r>
      <w:r w:rsidR="00A95AF5">
        <w:t>action-based</w:t>
      </w:r>
      <w:r>
        <w:t xml:space="preserve"> learning</w:t>
      </w:r>
    </w:p>
    <w:p w14:paraId="033EE4ED" w14:textId="77777777" w:rsidR="0067361E" w:rsidRDefault="0067361E" w:rsidP="0067361E">
      <w:pPr>
        <w:pStyle w:val="ListBullet"/>
        <w:suppressAutoHyphens w:val="0"/>
        <w:spacing w:before="100" w:after="100"/>
      </w:pPr>
      <w:r w:rsidRPr="00286E58">
        <w:rPr>
          <w:rStyle w:val="Strong"/>
        </w:rPr>
        <w:t>PSY5-8</w:t>
      </w:r>
      <w:r>
        <w:t xml:space="preserve"> communicates psychological information and ideas using appropriate written, oral and visual forms.</w:t>
      </w:r>
    </w:p>
    <w:p w14:paraId="1EE117DD" w14:textId="77777777" w:rsidR="0067361E" w:rsidRDefault="0067361E" w:rsidP="0067361E">
      <w:pPr>
        <w:pStyle w:val="Heading3"/>
      </w:pPr>
      <w:bookmarkStart w:id="40" w:name="_Toc119354606"/>
      <w:bookmarkStart w:id="41" w:name="_Toc223515639"/>
      <w:r>
        <w:t>Content</w:t>
      </w:r>
      <w:bookmarkEnd w:id="40"/>
      <w:bookmarkEnd w:id="41"/>
    </w:p>
    <w:p w14:paraId="3C5D42DE" w14:textId="77777777" w:rsidR="0067361E" w:rsidRDefault="0067361E" w:rsidP="0067361E">
      <w:r>
        <w:t>Students:</w:t>
      </w:r>
    </w:p>
    <w:p w14:paraId="60DB175D" w14:textId="77777777" w:rsidR="0067361E" w:rsidRDefault="0067361E" w:rsidP="0067361E">
      <w:pPr>
        <w:pStyle w:val="ListBullet"/>
        <w:suppressAutoHyphens w:val="0"/>
        <w:spacing w:before="100" w:after="100"/>
      </w:pPr>
      <w:r>
        <w:t>define and discuss intelligence</w:t>
      </w:r>
    </w:p>
    <w:p w14:paraId="501C2705" w14:textId="77777777" w:rsidR="0067361E" w:rsidRDefault="0067361E" w:rsidP="0067361E">
      <w:pPr>
        <w:pStyle w:val="ListBullet"/>
        <w:suppressAutoHyphens w:val="0"/>
        <w:spacing w:before="100" w:after="100"/>
      </w:pPr>
      <w:r>
        <w:t>examine the role of intelligence testing and its implications</w:t>
      </w:r>
    </w:p>
    <w:p w14:paraId="6311DBA8" w14:textId="77777777" w:rsidR="0067361E" w:rsidRDefault="0067361E" w:rsidP="0067361E">
      <w:pPr>
        <w:pStyle w:val="ListBullet"/>
        <w:suppressAutoHyphens w:val="0"/>
        <w:spacing w:before="100" w:after="100"/>
      </w:pPr>
      <w:r>
        <w:t>explain Alfred Binet’s definition of intelligence</w:t>
      </w:r>
    </w:p>
    <w:p w14:paraId="3F24AB00" w14:textId="77777777" w:rsidR="0067361E" w:rsidRDefault="0067361E" w:rsidP="0067361E">
      <w:pPr>
        <w:pStyle w:val="ListBullet"/>
        <w:suppressAutoHyphens w:val="0"/>
        <w:spacing w:before="100" w:after="100"/>
      </w:pPr>
      <w:r>
        <w:t>describe the original formula for IQ</w:t>
      </w:r>
    </w:p>
    <w:p w14:paraId="7CC0F936" w14:textId="77777777" w:rsidR="0067361E" w:rsidRDefault="0067361E" w:rsidP="0067361E">
      <w:pPr>
        <w:pStyle w:val="ListBullet"/>
        <w:suppressAutoHyphens w:val="0"/>
        <w:spacing w:before="100" w:after="100"/>
      </w:pPr>
      <w:r>
        <w:lastRenderedPageBreak/>
        <w:t>explain why David Wechsler developed a performance scale</w:t>
      </w:r>
    </w:p>
    <w:p w14:paraId="12258122" w14:textId="77777777" w:rsidR="0067361E" w:rsidRDefault="0067361E" w:rsidP="0067361E">
      <w:pPr>
        <w:pStyle w:val="ListBullet"/>
        <w:suppressAutoHyphens w:val="0"/>
        <w:spacing w:before="100" w:after="100"/>
      </w:pPr>
      <w:r>
        <w:t xml:space="preserve">examine Howard Gardner’s theory of multiple intelligences and </w:t>
      </w:r>
      <w:proofErr w:type="gramStart"/>
      <w:r>
        <w:t>compare and contrast</w:t>
      </w:r>
      <w:proofErr w:type="gramEnd"/>
      <w:r>
        <w:t xml:space="preserve"> it with traditional theories of intelligence</w:t>
      </w:r>
    </w:p>
    <w:p w14:paraId="43D7BA36" w14:textId="77777777" w:rsidR="0067361E" w:rsidRDefault="0067361E" w:rsidP="0067361E">
      <w:pPr>
        <w:pStyle w:val="ListBullet"/>
        <w:suppressAutoHyphens w:val="0"/>
        <w:spacing w:before="100" w:after="100"/>
      </w:pPr>
      <w:r>
        <w:t>explain how both environment and heredity factors contribute to intelligence</w:t>
      </w:r>
    </w:p>
    <w:p w14:paraId="460F80AF" w14:textId="77777777" w:rsidR="0067361E" w:rsidRDefault="0067361E" w:rsidP="0067361E">
      <w:pPr>
        <w:pStyle w:val="ListBullet"/>
        <w:suppressAutoHyphens w:val="0"/>
        <w:spacing w:before="100" w:after="100"/>
      </w:pPr>
      <w:r>
        <w:t>describe the classifications of intellectual disability</w:t>
      </w:r>
    </w:p>
    <w:p w14:paraId="5BC895F6" w14:textId="77777777" w:rsidR="0067361E" w:rsidRDefault="0067361E" w:rsidP="0067361E">
      <w:pPr>
        <w:pStyle w:val="ListBullet"/>
        <w:suppressAutoHyphens w:val="0"/>
        <w:spacing w:before="100" w:after="100"/>
      </w:pPr>
      <w:r>
        <w:t>investigate intelligence in a sociological context and examine our society’s notion of what constitutes intelligence</w:t>
      </w:r>
    </w:p>
    <w:p w14:paraId="392DD6C9" w14:textId="77777777" w:rsidR="0067361E" w:rsidRDefault="0067361E" w:rsidP="0067361E">
      <w:pPr>
        <w:pStyle w:val="ListBullet"/>
        <w:suppressAutoHyphens w:val="0"/>
        <w:spacing w:before="100" w:after="100"/>
      </w:pPr>
      <w:r>
        <w:t>discuss creativity and its relationship to intelligence and examine the characteristics of creative thinkers.</w:t>
      </w:r>
      <w:r>
        <w:br w:type="page"/>
      </w:r>
    </w:p>
    <w:p w14:paraId="2E959D62" w14:textId="77777777" w:rsidR="0067361E" w:rsidRDefault="0067361E" w:rsidP="0067361E">
      <w:pPr>
        <w:pStyle w:val="Heading2"/>
      </w:pPr>
      <w:bookmarkStart w:id="42" w:name="_Toc119354607"/>
      <w:bookmarkStart w:id="43" w:name="_Toc223515640"/>
      <w:r>
        <w:lastRenderedPageBreak/>
        <w:t>Option 3 – Personality and self</w:t>
      </w:r>
      <w:bookmarkEnd w:id="42"/>
      <w:bookmarkEnd w:id="43"/>
    </w:p>
    <w:p w14:paraId="3CC39391" w14:textId="77777777" w:rsidR="0067361E" w:rsidRDefault="0067361E" w:rsidP="0067361E">
      <w:r>
        <w:t>Students investigate different theories of personality and the usefulness of theories. Psychoanalytic, social psychoanalytic, behavioural, humanistic and trait theories are examined in detail. Students theorise about their own personality and explore ways and methods of measuring personality and personal abilities. Personality tests, projective tests, aptitude and achievement tests, and vocational tests and the ethics of testing are examined.</w:t>
      </w:r>
    </w:p>
    <w:p w14:paraId="3600E8C9" w14:textId="77777777" w:rsidR="0067361E" w:rsidRDefault="0067361E" w:rsidP="0067361E">
      <w:pPr>
        <w:pStyle w:val="Heading3"/>
      </w:pPr>
      <w:bookmarkStart w:id="44" w:name="_Toc119354608"/>
      <w:bookmarkStart w:id="45" w:name="_Toc223515641"/>
      <w:r>
        <w:t>Outcomes</w:t>
      </w:r>
      <w:bookmarkEnd w:id="44"/>
      <w:bookmarkEnd w:id="45"/>
    </w:p>
    <w:p w14:paraId="5BEF28F4" w14:textId="77777777" w:rsidR="0067361E" w:rsidRDefault="0067361E" w:rsidP="0067361E">
      <w:r>
        <w:t>A student:</w:t>
      </w:r>
    </w:p>
    <w:p w14:paraId="010312DA" w14:textId="77777777" w:rsidR="0067361E" w:rsidRDefault="0067361E" w:rsidP="0067361E">
      <w:pPr>
        <w:pStyle w:val="ListBullet"/>
        <w:suppressAutoHyphens w:val="0"/>
        <w:spacing w:before="100" w:after="100"/>
      </w:pPr>
      <w:r w:rsidRPr="00B557CA">
        <w:rPr>
          <w:rStyle w:val="Strong"/>
        </w:rPr>
        <w:t>PSY5-1</w:t>
      </w:r>
      <w:r>
        <w:t xml:space="preserve"> explains how the field of psychology provides scientific explanations for the mind and behaviour through research, theories and approaches</w:t>
      </w:r>
    </w:p>
    <w:p w14:paraId="6DF6F27C" w14:textId="77777777" w:rsidR="0067361E" w:rsidRDefault="0067361E" w:rsidP="0067361E">
      <w:pPr>
        <w:pStyle w:val="ListBullet"/>
        <w:suppressAutoHyphens w:val="0"/>
        <w:spacing w:before="100" w:after="100"/>
      </w:pPr>
      <w:r w:rsidRPr="00B557CA">
        <w:rPr>
          <w:rStyle w:val="Strong"/>
        </w:rPr>
        <w:t>PSY5-3</w:t>
      </w:r>
      <w:r>
        <w:t xml:space="preserve"> describes diversity and variation on the nature of personality, disease, disorders, intelligence and creativity and their influence on human behaviour</w:t>
      </w:r>
    </w:p>
    <w:p w14:paraId="35C16F37" w14:textId="77777777" w:rsidR="0067361E" w:rsidRDefault="0067361E" w:rsidP="0067361E">
      <w:pPr>
        <w:pStyle w:val="ListBullet"/>
        <w:suppressAutoHyphens w:val="0"/>
        <w:spacing w:before="100" w:after="100"/>
      </w:pPr>
      <w:r w:rsidRPr="00B557CA">
        <w:rPr>
          <w:rStyle w:val="Strong"/>
        </w:rPr>
        <w:t>PSY5-4</w:t>
      </w:r>
      <w:r>
        <w:t xml:space="preserve"> explains a range of psychological theories and identifies the application of these theories to everyday life</w:t>
      </w:r>
    </w:p>
    <w:p w14:paraId="58D47336" w14:textId="77777777" w:rsidR="0067361E" w:rsidRDefault="0067361E" w:rsidP="0067361E">
      <w:pPr>
        <w:pStyle w:val="ListBullet"/>
        <w:suppressAutoHyphens w:val="0"/>
        <w:spacing w:before="100" w:after="100"/>
      </w:pPr>
      <w:r w:rsidRPr="00B557CA">
        <w:rPr>
          <w:rStyle w:val="Strong"/>
        </w:rPr>
        <w:t>PSY5-5</w:t>
      </w:r>
      <w:r>
        <w:t xml:space="preserve"> demonstrates an understanding of the importance of ethics in psychology, research and the interpretation of data</w:t>
      </w:r>
    </w:p>
    <w:p w14:paraId="6954BD79" w14:textId="000411C8" w:rsidR="0067361E" w:rsidRDefault="0067361E" w:rsidP="0067361E">
      <w:pPr>
        <w:pStyle w:val="ListBullet"/>
        <w:suppressAutoHyphens w:val="0"/>
        <w:spacing w:before="100" w:after="100"/>
      </w:pPr>
      <w:r w:rsidRPr="00B557CA">
        <w:rPr>
          <w:rStyle w:val="Strong"/>
        </w:rPr>
        <w:t>PSY5-7</w:t>
      </w:r>
      <w:r>
        <w:t xml:space="preserve"> examines suitable research methods including procedures and critical analysis when completing </w:t>
      </w:r>
      <w:r w:rsidR="00BC4FEF">
        <w:t>action-based</w:t>
      </w:r>
      <w:r>
        <w:t xml:space="preserve"> learning</w:t>
      </w:r>
    </w:p>
    <w:p w14:paraId="72F5C982" w14:textId="77777777" w:rsidR="0067361E" w:rsidRDefault="0067361E" w:rsidP="0067361E">
      <w:pPr>
        <w:pStyle w:val="ListBullet"/>
        <w:suppressAutoHyphens w:val="0"/>
        <w:spacing w:before="100" w:after="100"/>
      </w:pPr>
      <w:r w:rsidRPr="00B557CA">
        <w:rPr>
          <w:rStyle w:val="Strong"/>
        </w:rPr>
        <w:t>PSY5-8</w:t>
      </w:r>
      <w:r>
        <w:t xml:space="preserve"> communicates psychological information and ideas using appropriate written, oral and visual forms.</w:t>
      </w:r>
    </w:p>
    <w:p w14:paraId="5A407869" w14:textId="77777777" w:rsidR="0067361E" w:rsidRDefault="0067361E" w:rsidP="0067361E">
      <w:pPr>
        <w:pStyle w:val="Heading3"/>
      </w:pPr>
      <w:bookmarkStart w:id="46" w:name="_Toc119354609"/>
      <w:bookmarkStart w:id="47" w:name="_Toc223515642"/>
      <w:r>
        <w:t>Content</w:t>
      </w:r>
      <w:bookmarkEnd w:id="46"/>
      <w:bookmarkEnd w:id="47"/>
    </w:p>
    <w:p w14:paraId="76583B78" w14:textId="77777777" w:rsidR="0067361E" w:rsidRDefault="0067361E" w:rsidP="0067361E">
      <w:r>
        <w:t>Students:</w:t>
      </w:r>
    </w:p>
    <w:p w14:paraId="31EE56F1" w14:textId="77777777" w:rsidR="0067361E" w:rsidRDefault="0067361E" w:rsidP="0067361E">
      <w:pPr>
        <w:pStyle w:val="ListBullet"/>
        <w:suppressAutoHyphens w:val="0"/>
        <w:spacing w:before="100" w:after="100"/>
      </w:pPr>
      <w:r>
        <w:t>describe different theories of personality, including</w:t>
      </w:r>
    </w:p>
    <w:p w14:paraId="1F8A2834" w14:textId="77777777" w:rsidR="0067361E" w:rsidRDefault="0067361E" w:rsidP="0067361E">
      <w:pPr>
        <w:pStyle w:val="ListBullet2"/>
        <w:suppressAutoHyphens w:val="0"/>
        <w:spacing w:before="100" w:after="100"/>
        <w:contextualSpacing/>
      </w:pPr>
      <w:r>
        <w:t>psychoanalytic theory</w:t>
      </w:r>
    </w:p>
    <w:p w14:paraId="123525C4" w14:textId="77777777" w:rsidR="0067361E" w:rsidRDefault="0067361E" w:rsidP="0067361E">
      <w:pPr>
        <w:pStyle w:val="ListBullet2"/>
        <w:suppressAutoHyphens w:val="0"/>
        <w:spacing w:before="100" w:after="100"/>
        <w:contextualSpacing/>
      </w:pPr>
      <w:r>
        <w:t>social psychoanalytic theory</w:t>
      </w:r>
    </w:p>
    <w:p w14:paraId="1BF67FA3" w14:textId="77777777" w:rsidR="0067361E" w:rsidRDefault="0067361E" w:rsidP="0067361E">
      <w:pPr>
        <w:pStyle w:val="ListBullet2"/>
        <w:suppressAutoHyphens w:val="0"/>
        <w:spacing w:before="100" w:after="100"/>
        <w:contextualSpacing/>
      </w:pPr>
      <w:r>
        <w:t>behaviourism</w:t>
      </w:r>
    </w:p>
    <w:p w14:paraId="5A8B42DD" w14:textId="372AD23D" w:rsidR="0067361E" w:rsidRDefault="0067361E" w:rsidP="0067361E">
      <w:pPr>
        <w:pStyle w:val="ListBullet2"/>
        <w:suppressAutoHyphens w:val="0"/>
        <w:spacing w:before="100" w:after="100"/>
        <w:contextualSpacing/>
      </w:pPr>
      <w:r>
        <w:t>humanism</w:t>
      </w:r>
    </w:p>
    <w:p w14:paraId="2B911066" w14:textId="77777777" w:rsidR="0067361E" w:rsidRDefault="0067361E" w:rsidP="0067361E">
      <w:pPr>
        <w:pStyle w:val="ListBullet"/>
        <w:suppressAutoHyphens w:val="0"/>
        <w:spacing w:before="100" w:after="100"/>
      </w:pPr>
      <w:r>
        <w:t>evaluate the claims of each theory of personality based on the results of psychological studies</w:t>
      </w:r>
    </w:p>
    <w:p w14:paraId="772ED30C" w14:textId="77777777" w:rsidR="0067361E" w:rsidRDefault="0067361E" w:rsidP="0067361E">
      <w:pPr>
        <w:pStyle w:val="ListBullet"/>
        <w:suppressAutoHyphens w:val="0"/>
        <w:spacing w:before="100" w:after="100"/>
      </w:pPr>
      <w:r>
        <w:lastRenderedPageBreak/>
        <w:t>assess the impact of both heredity and environment on personality traits</w:t>
      </w:r>
    </w:p>
    <w:p w14:paraId="5A6363D3" w14:textId="77777777" w:rsidR="0067361E" w:rsidRDefault="0067361E" w:rsidP="0067361E">
      <w:pPr>
        <w:pStyle w:val="ListBullet"/>
        <w:suppressAutoHyphens w:val="0"/>
        <w:spacing w:before="100" w:after="100"/>
      </w:pPr>
      <w:r>
        <w:t>identify a range of personality tests and explain how they are underpinned by personality theory</w:t>
      </w:r>
    </w:p>
    <w:p w14:paraId="31F98838" w14:textId="77777777" w:rsidR="0067361E" w:rsidRDefault="0067361E" w:rsidP="0067361E">
      <w:pPr>
        <w:pStyle w:val="ListBullet"/>
        <w:suppressAutoHyphens w:val="0"/>
        <w:spacing w:before="100" w:after="100"/>
      </w:pPr>
      <w:r>
        <w:t>examine how personalities and personal abilities are measured in a range of contexts including</w:t>
      </w:r>
    </w:p>
    <w:p w14:paraId="4CEB9BC4" w14:textId="77777777" w:rsidR="0067361E" w:rsidRDefault="0067361E" w:rsidP="0067361E">
      <w:pPr>
        <w:pStyle w:val="ListBullet2"/>
        <w:suppressAutoHyphens w:val="0"/>
        <w:spacing w:before="100" w:after="100"/>
        <w:contextualSpacing/>
      </w:pPr>
      <w:r>
        <w:t>medical</w:t>
      </w:r>
    </w:p>
    <w:p w14:paraId="05C39CBA" w14:textId="77777777" w:rsidR="0067361E" w:rsidRDefault="0067361E" w:rsidP="0067361E">
      <w:pPr>
        <w:pStyle w:val="ListBullet2"/>
        <w:suppressAutoHyphens w:val="0"/>
        <w:spacing w:before="100" w:after="100"/>
        <w:contextualSpacing/>
      </w:pPr>
      <w:r>
        <w:t>educational</w:t>
      </w:r>
    </w:p>
    <w:p w14:paraId="3C603BF9" w14:textId="77777777" w:rsidR="0067361E" w:rsidRDefault="0067361E" w:rsidP="0067361E">
      <w:pPr>
        <w:pStyle w:val="ListBullet2"/>
        <w:suppressAutoHyphens w:val="0"/>
        <w:spacing w:before="100" w:after="100"/>
        <w:contextualSpacing/>
      </w:pPr>
      <w:r>
        <w:t>employment-related</w:t>
      </w:r>
    </w:p>
    <w:p w14:paraId="52E9A655" w14:textId="77777777" w:rsidR="0067361E" w:rsidRDefault="0067361E" w:rsidP="0067361E">
      <w:pPr>
        <w:pStyle w:val="ListBullet2"/>
        <w:suppressAutoHyphens w:val="0"/>
        <w:spacing w:before="100" w:after="100"/>
        <w:contextualSpacing/>
      </w:pPr>
      <w:r>
        <w:t>popular cultural.</w:t>
      </w:r>
    </w:p>
    <w:p w14:paraId="689EF3C7" w14:textId="77777777" w:rsidR="0067361E" w:rsidRDefault="0067361E" w:rsidP="0067361E">
      <w:pPr>
        <w:pStyle w:val="ListBullet"/>
        <w:suppressAutoHyphens w:val="0"/>
        <w:spacing w:before="100" w:after="100"/>
      </w:pPr>
      <w:r>
        <w:t>identify the ethical principles in taking or giving personality tests.</w:t>
      </w:r>
      <w:r>
        <w:br w:type="page"/>
      </w:r>
    </w:p>
    <w:p w14:paraId="34FAFE86" w14:textId="77777777" w:rsidR="0067361E" w:rsidRPr="00ED39E2" w:rsidRDefault="0067361E" w:rsidP="0067361E">
      <w:pPr>
        <w:pStyle w:val="Heading2"/>
      </w:pPr>
      <w:bookmarkStart w:id="48" w:name="_Toc119354610"/>
      <w:bookmarkStart w:id="49" w:name="_Toc223515643"/>
      <w:r w:rsidRPr="00ED39E2">
        <w:lastRenderedPageBreak/>
        <w:t>Option 4 – Forensic psychology</w:t>
      </w:r>
      <w:bookmarkEnd w:id="48"/>
      <w:bookmarkEnd w:id="49"/>
    </w:p>
    <w:p w14:paraId="1C031D5E" w14:textId="6A626461" w:rsidR="0067361E" w:rsidRPr="00ED39E2" w:rsidRDefault="0067361E" w:rsidP="0067361E">
      <w:r w:rsidRPr="00ED39E2">
        <w:t>Students will learn about the application of psychological knowledge and methods to tasks faced by the legal system. These tasks include the role of the forensic psychologist, characteristics of violent offenders, a case study investigation, criminal profiling, assessing defendant for insanity or competency, assessing people for risk of violence, the forensic psychologist in the courtroom, confessions and eyewitness identification.</w:t>
      </w:r>
    </w:p>
    <w:p w14:paraId="3E8A6BF3" w14:textId="77777777" w:rsidR="0067361E" w:rsidRPr="00ED39E2" w:rsidRDefault="0067361E" w:rsidP="0067361E">
      <w:r w:rsidRPr="00ED39E2">
        <w:t>Students will synthesise their knowledge about psychological research, the roles of psychologists and psychological profiling and its application in contemporary society.</w:t>
      </w:r>
    </w:p>
    <w:p w14:paraId="5F5C2A15" w14:textId="77777777" w:rsidR="0067361E" w:rsidRPr="00ED39E2" w:rsidRDefault="0067361E" w:rsidP="0067361E">
      <w:pPr>
        <w:pStyle w:val="Heading3"/>
      </w:pPr>
      <w:bookmarkStart w:id="50" w:name="_Toc119354611"/>
      <w:bookmarkStart w:id="51" w:name="_Toc223515644"/>
      <w:r w:rsidRPr="00ED39E2">
        <w:t>Outcomes</w:t>
      </w:r>
      <w:bookmarkEnd w:id="50"/>
      <w:bookmarkEnd w:id="51"/>
    </w:p>
    <w:p w14:paraId="6DC75B8A" w14:textId="77777777" w:rsidR="0067361E" w:rsidRPr="00ED39E2" w:rsidRDefault="0067361E" w:rsidP="0067361E">
      <w:r w:rsidRPr="00ED39E2">
        <w:t>A student:</w:t>
      </w:r>
    </w:p>
    <w:p w14:paraId="140FBD43" w14:textId="77777777" w:rsidR="0067361E" w:rsidRPr="00ED39E2" w:rsidRDefault="0067361E" w:rsidP="0067361E">
      <w:pPr>
        <w:pStyle w:val="ListBullet"/>
        <w:suppressAutoHyphens w:val="0"/>
        <w:spacing w:before="100" w:after="100"/>
      </w:pPr>
      <w:r w:rsidRPr="00ED39E2">
        <w:rPr>
          <w:rStyle w:val="Strong"/>
        </w:rPr>
        <w:t>PSY5-1</w:t>
      </w:r>
      <w:r w:rsidRPr="00ED39E2">
        <w:t xml:space="preserve"> explains how the field of psychology provides scientific explanations for the mind and behaviour through research, theories and approaches</w:t>
      </w:r>
    </w:p>
    <w:p w14:paraId="3ADC7E32" w14:textId="77777777" w:rsidR="0067361E" w:rsidRPr="00ED39E2" w:rsidRDefault="0067361E" w:rsidP="0067361E">
      <w:pPr>
        <w:pStyle w:val="ListBullet"/>
        <w:suppressAutoHyphens w:val="0"/>
        <w:spacing w:before="100" w:after="100"/>
      </w:pPr>
      <w:r w:rsidRPr="00ED39E2">
        <w:rPr>
          <w:rStyle w:val="Strong"/>
        </w:rPr>
        <w:t>PSY5-2</w:t>
      </w:r>
      <w:r w:rsidRPr="00ED39E2">
        <w:t xml:space="preserve"> explains the main approaches to the study of the nature of human behaviour and the strengths and weaknesses of those approaches</w:t>
      </w:r>
    </w:p>
    <w:p w14:paraId="37E20940" w14:textId="77777777" w:rsidR="0067361E" w:rsidRPr="00ED39E2" w:rsidRDefault="0067361E" w:rsidP="0067361E">
      <w:pPr>
        <w:pStyle w:val="ListBullet"/>
        <w:suppressAutoHyphens w:val="0"/>
        <w:spacing w:before="100" w:after="100"/>
      </w:pPr>
      <w:r w:rsidRPr="00ED39E2">
        <w:rPr>
          <w:rStyle w:val="Strong"/>
        </w:rPr>
        <w:t>PSY5-5</w:t>
      </w:r>
      <w:r w:rsidRPr="00ED39E2">
        <w:t xml:space="preserve"> demonstrates an understanding of the importance of ethics in psychology, research and the interpretation of data</w:t>
      </w:r>
    </w:p>
    <w:p w14:paraId="7589A1DB" w14:textId="77777777" w:rsidR="0067361E" w:rsidRPr="00ED39E2" w:rsidRDefault="0067361E" w:rsidP="0067361E">
      <w:pPr>
        <w:pStyle w:val="ListBullet"/>
        <w:suppressAutoHyphens w:val="0"/>
        <w:spacing w:before="100" w:after="100"/>
      </w:pPr>
      <w:r w:rsidRPr="00ED39E2">
        <w:rPr>
          <w:rStyle w:val="Strong"/>
        </w:rPr>
        <w:t>PSY5-6</w:t>
      </w:r>
      <w:r w:rsidRPr="00ED39E2">
        <w:t xml:space="preserve"> recognises the applications and influence of psychology in popular culture and its importance to social factors</w:t>
      </w:r>
    </w:p>
    <w:p w14:paraId="3C1344F2" w14:textId="43CB6EC7" w:rsidR="0067361E" w:rsidRPr="00ED39E2" w:rsidRDefault="0067361E" w:rsidP="0067361E">
      <w:pPr>
        <w:pStyle w:val="ListBullet"/>
        <w:suppressAutoHyphens w:val="0"/>
        <w:spacing w:before="100" w:after="100"/>
      </w:pPr>
      <w:r w:rsidRPr="00ED39E2">
        <w:rPr>
          <w:rStyle w:val="Strong"/>
        </w:rPr>
        <w:t>PSY5-7</w:t>
      </w:r>
      <w:r w:rsidRPr="00ED39E2">
        <w:t xml:space="preserve"> examines suitable research methods including procedures and critical analysis when completing </w:t>
      </w:r>
      <w:r w:rsidR="00BA4B67" w:rsidRPr="00ED39E2">
        <w:t>action-based</w:t>
      </w:r>
      <w:r w:rsidRPr="00ED39E2">
        <w:t xml:space="preserve"> learning</w:t>
      </w:r>
    </w:p>
    <w:p w14:paraId="4A48D174" w14:textId="77777777" w:rsidR="0067361E" w:rsidRPr="00ED39E2" w:rsidRDefault="0067361E" w:rsidP="0067361E">
      <w:pPr>
        <w:pStyle w:val="ListBullet"/>
        <w:suppressAutoHyphens w:val="0"/>
        <w:spacing w:before="100" w:after="100"/>
      </w:pPr>
      <w:r w:rsidRPr="00ED39E2">
        <w:rPr>
          <w:rStyle w:val="Strong"/>
        </w:rPr>
        <w:t>PSY5-8</w:t>
      </w:r>
      <w:r w:rsidRPr="00ED39E2">
        <w:t xml:space="preserve"> communicates psychological information and ideas using appropriate written, oral and visual forms</w:t>
      </w:r>
      <w:r>
        <w:t>.</w:t>
      </w:r>
    </w:p>
    <w:p w14:paraId="66982B4D" w14:textId="77777777" w:rsidR="0067361E" w:rsidRPr="00ED39E2" w:rsidRDefault="0067361E" w:rsidP="0067361E">
      <w:pPr>
        <w:pStyle w:val="Heading3"/>
      </w:pPr>
      <w:bookmarkStart w:id="52" w:name="_Toc119354612"/>
      <w:bookmarkStart w:id="53" w:name="_Toc223515645"/>
      <w:r w:rsidRPr="00ED39E2">
        <w:t>Content</w:t>
      </w:r>
      <w:bookmarkEnd w:id="52"/>
      <w:bookmarkEnd w:id="53"/>
    </w:p>
    <w:p w14:paraId="76C212D8" w14:textId="77777777" w:rsidR="0067361E" w:rsidRPr="00ED39E2" w:rsidRDefault="0067361E" w:rsidP="0067361E">
      <w:r w:rsidRPr="00ED39E2">
        <w:t>Students:</w:t>
      </w:r>
    </w:p>
    <w:p w14:paraId="0E59DB90" w14:textId="77777777" w:rsidR="0067361E" w:rsidRPr="00ED39E2" w:rsidRDefault="0067361E" w:rsidP="0067361E">
      <w:pPr>
        <w:pStyle w:val="ListBullet"/>
        <w:suppressAutoHyphens w:val="0"/>
        <w:spacing w:before="100" w:after="100"/>
      </w:pPr>
      <w:r w:rsidRPr="00ED39E2">
        <w:t>identify the roles of a forensic psychologist, areas of specialisation and where forensic psychologists work</w:t>
      </w:r>
    </w:p>
    <w:p w14:paraId="2848D6CA" w14:textId="77777777" w:rsidR="0067361E" w:rsidRPr="00ED39E2" w:rsidRDefault="0067361E" w:rsidP="0067361E">
      <w:pPr>
        <w:pStyle w:val="ListBullet"/>
        <w:suppressAutoHyphens w:val="0"/>
        <w:spacing w:before="100" w:after="100"/>
      </w:pPr>
      <w:r w:rsidRPr="00ED39E2">
        <w:t>examine the variables associated with criminality, for example</w:t>
      </w:r>
    </w:p>
    <w:p w14:paraId="0D64D50F" w14:textId="77777777" w:rsidR="0067361E" w:rsidRPr="00ED39E2" w:rsidRDefault="0067361E" w:rsidP="0067361E">
      <w:pPr>
        <w:pStyle w:val="ListBullet2"/>
        <w:suppressAutoHyphens w:val="0"/>
        <w:spacing w:before="100" w:after="100"/>
        <w:contextualSpacing/>
      </w:pPr>
      <w:r w:rsidRPr="00ED39E2">
        <w:t>socio-economic status</w:t>
      </w:r>
    </w:p>
    <w:p w14:paraId="704E5379" w14:textId="77777777" w:rsidR="0067361E" w:rsidRPr="00ED39E2" w:rsidRDefault="0067361E" w:rsidP="0067361E">
      <w:pPr>
        <w:pStyle w:val="ListBullet2"/>
        <w:suppressAutoHyphens w:val="0"/>
        <w:spacing w:before="100" w:after="100"/>
        <w:contextualSpacing/>
      </w:pPr>
      <w:r w:rsidRPr="00ED39E2">
        <w:lastRenderedPageBreak/>
        <w:t>age</w:t>
      </w:r>
    </w:p>
    <w:p w14:paraId="07E53D8D" w14:textId="77777777" w:rsidR="0067361E" w:rsidRPr="00ED39E2" w:rsidRDefault="0067361E" w:rsidP="0067361E">
      <w:pPr>
        <w:pStyle w:val="ListBullet2"/>
        <w:suppressAutoHyphens w:val="0"/>
        <w:spacing w:before="100" w:after="100"/>
        <w:contextualSpacing/>
      </w:pPr>
      <w:r w:rsidRPr="00ED39E2">
        <w:t>gender</w:t>
      </w:r>
    </w:p>
    <w:p w14:paraId="0076EF9E" w14:textId="6E6597DD" w:rsidR="0067361E" w:rsidRPr="00ED39E2" w:rsidRDefault="0067361E" w:rsidP="0067361E">
      <w:pPr>
        <w:pStyle w:val="ListBullet2"/>
        <w:suppressAutoHyphens w:val="0"/>
        <w:spacing w:before="100" w:after="100"/>
        <w:contextualSpacing/>
      </w:pPr>
      <w:r w:rsidRPr="00ED39E2">
        <w:t>employment status</w:t>
      </w:r>
    </w:p>
    <w:p w14:paraId="6DD32603" w14:textId="77777777" w:rsidR="0067361E" w:rsidRPr="00ED39E2" w:rsidRDefault="0067361E" w:rsidP="0067361E">
      <w:pPr>
        <w:pStyle w:val="ListBullet"/>
        <w:suppressAutoHyphens w:val="0"/>
        <w:spacing w:before="100" w:after="100"/>
      </w:pPr>
      <w:r w:rsidRPr="00ED39E2">
        <w:t>apply official crime statics to profile criminality</w:t>
      </w:r>
    </w:p>
    <w:p w14:paraId="586621F9" w14:textId="77777777" w:rsidR="0067361E" w:rsidRPr="00ED39E2" w:rsidRDefault="0067361E" w:rsidP="0067361E">
      <w:pPr>
        <w:pStyle w:val="ListBullet"/>
        <w:suppressAutoHyphens w:val="0"/>
        <w:spacing w:before="100" w:after="100"/>
      </w:pPr>
      <w:r w:rsidRPr="00ED39E2">
        <w:t>identify the role of forensic psychologists in criminal profiling</w:t>
      </w:r>
    </w:p>
    <w:p w14:paraId="61322D97" w14:textId="77777777" w:rsidR="0067361E" w:rsidRPr="00ED39E2" w:rsidRDefault="0067361E" w:rsidP="0067361E">
      <w:pPr>
        <w:pStyle w:val="ListBullet"/>
        <w:suppressAutoHyphens w:val="0"/>
        <w:spacing w:before="100" w:after="100"/>
      </w:pPr>
      <w:r w:rsidRPr="00ED39E2">
        <w:t>differentiate between criminal profiling methods, for example</w:t>
      </w:r>
    </w:p>
    <w:p w14:paraId="5D0BD56B" w14:textId="77777777" w:rsidR="0067361E" w:rsidRPr="00ED39E2" w:rsidRDefault="0067361E" w:rsidP="0067361E">
      <w:pPr>
        <w:pStyle w:val="ListBullet2"/>
        <w:suppressAutoHyphens w:val="0"/>
        <w:spacing w:before="100" w:after="100"/>
        <w:contextualSpacing/>
      </w:pPr>
      <w:r w:rsidRPr="00ED39E2">
        <w:t>inductive methods</w:t>
      </w:r>
    </w:p>
    <w:p w14:paraId="2A07425D" w14:textId="4A7FF5BE" w:rsidR="0067361E" w:rsidRPr="00ED39E2" w:rsidRDefault="0067361E" w:rsidP="0067361E">
      <w:pPr>
        <w:pStyle w:val="ListBullet2"/>
        <w:suppressAutoHyphens w:val="0"/>
        <w:spacing w:before="100" w:after="100"/>
        <w:contextualSpacing/>
      </w:pPr>
      <w:r w:rsidRPr="00ED39E2">
        <w:t>deductive methods</w:t>
      </w:r>
    </w:p>
    <w:p w14:paraId="7389B11D" w14:textId="77777777" w:rsidR="0067361E" w:rsidRPr="00ED39E2" w:rsidRDefault="0067361E" w:rsidP="0067361E">
      <w:pPr>
        <w:pStyle w:val="ListBullet"/>
        <w:suppressAutoHyphens w:val="0"/>
        <w:spacing w:before="100" w:after="100"/>
      </w:pPr>
      <w:r w:rsidRPr="00ED39E2">
        <w:t>explain how forensic psychologists assess mental fitness and diminished responsibility</w:t>
      </w:r>
    </w:p>
    <w:p w14:paraId="045CA2BF" w14:textId="77777777" w:rsidR="0067361E" w:rsidRPr="00ED39E2" w:rsidRDefault="0067361E" w:rsidP="0067361E">
      <w:pPr>
        <w:pStyle w:val="ListBullet"/>
        <w:suppressAutoHyphens w:val="0"/>
        <w:spacing w:before="100" w:after="100"/>
      </w:pPr>
      <w:r w:rsidRPr="00ED39E2">
        <w:t>identify the role of ‘expert witnesses’ in the courtroom</w:t>
      </w:r>
    </w:p>
    <w:p w14:paraId="70DC1A94" w14:textId="77777777" w:rsidR="0067361E" w:rsidRDefault="0067361E" w:rsidP="0067361E">
      <w:pPr>
        <w:pStyle w:val="ListBullet"/>
        <w:suppressAutoHyphens w:val="0"/>
        <w:spacing w:before="100" w:after="100"/>
      </w:pPr>
      <w:r w:rsidRPr="00ED39E2">
        <w:t>explain how human memory works and identify factors influencing the accuracy of eyewitness testimony.</w:t>
      </w:r>
      <w:r>
        <w:br w:type="page"/>
      </w:r>
    </w:p>
    <w:p w14:paraId="46F48B83" w14:textId="77777777" w:rsidR="0067361E" w:rsidRPr="005A722D" w:rsidRDefault="0067361E" w:rsidP="0067361E">
      <w:pPr>
        <w:pStyle w:val="Heading2"/>
      </w:pPr>
      <w:bookmarkStart w:id="54" w:name="_Toc119354613"/>
      <w:bookmarkStart w:id="55" w:name="_Toc223515646"/>
      <w:r w:rsidRPr="005A722D">
        <w:lastRenderedPageBreak/>
        <w:t>Option 5 – Psychology and society</w:t>
      </w:r>
      <w:bookmarkEnd w:id="54"/>
      <w:bookmarkEnd w:id="55"/>
    </w:p>
    <w:p w14:paraId="2E990239" w14:textId="65EFE9B0" w:rsidR="0067361E" w:rsidRPr="005A722D" w:rsidRDefault="0067361E" w:rsidP="0067361E">
      <w:r w:rsidRPr="005A722D">
        <w:t>Students investigate the social and cultural factors that guide our feelings and actions towards one another. Hidden influences on behaviour and aggression and violence in individuals and society are explored. How psychologists view the formulation of attitudes and beliefs, including cultural diversity and group influences, changing attitudes, stereotyping, prejudice and brainwashing are examined. Students are encouraged to apply this knowledge by focusing on socio-cultural influences within their own community.</w:t>
      </w:r>
    </w:p>
    <w:p w14:paraId="3EF7122F" w14:textId="77777777" w:rsidR="0067361E" w:rsidRPr="005A722D" w:rsidRDefault="0067361E" w:rsidP="0067361E">
      <w:pPr>
        <w:pStyle w:val="Heading3"/>
      </w:pPr>
      <w:bookmarkStart w:id="56" w:name="_Toc119354614"/>
      <w:bookmarkStart w:id="57" w:name="_Toc223515647"/>
      <w:r w:rsidRPr="005A722D">
        <w:t>Outcomes</w:t>
      </w:r>
      <w:bookmarkEnd w:id="56"/>
      <w:bookmarkEnd w:id="57"/>
    </w:p>
    <w:p w14:paraId="278167DF" w14:textId="77777777" w:rsidR="0067361E" w:rsidRPr="005A722D" w:rsidRDefault="0067361E" w:rsidP="0067361E">
      <w:r w:rsidRPr="005A722D">
        <w:t>A student:</w:t>
      </w:r>
    </w:p>
    <w:p w14:paraId="2A7AA4D7" w14:textId="77777777" w:rsidR="0067361E" w:rsidRPr="005A722D" w:rsidRDefault="0067361E" w:rsidP="0067361E">
      <w:pPr>
        <w:pStyle w:val="ListBullet"/>
        <w:suppressAutoHyphens w:val="0"/>
        <w:spacing w:before="100" w:after="100"/>
      </w:pPr>
      <w:r w:rsidRPr="005A722D">
        <w:rPr>
          <w:rStyle w:val="Strong"/>
        </w:rPr>
        <w:t>PSY5-1</w:t>
      </w:r>
      <w:r w:rsidRPr="005A722D">
        <w:t xml:space="preserve"> explains how the field of psychology provides scientific explanations for the mind and behaviour through research, theories and approaches</w:t>
      </w:r>
    </w:p>
    <w:p w14:paraId="3E1282E1" w14:textId="77777777" w:rsidR="0067361E" w:rsidRPr="005A722D" w:rsidRDefault="0067361E" w:rsidP="0067361E">
      <w:pPr>
        <w:pStyle w:val="ListBullet"/>
        <w:suppressAutoHyphens w:val="0"/>
        <w:spacing w:before="100" w:after="100"/>
      </w:pPr>
      <w:r w:rsidRPr="005A722D">
        <w:rPr>
          <w:rStyle w:val="Strong"/>
        </w:rPr>
        <w:t>PSY5-5</w:t>
      </w:r>
      <w:r w:rsidRPr="005A722D">
        <w:t xml:space="preserve"> demonstrates an understanding of the importance of ethics in psychology, research and the interpretation of data</w:t>
      </w:r>
    </w:p>
    <w:p w14:paraId="6733C31C" w14:textId="77777777" w:rsidR="0067361E" w:rsidRPr="005A722D" w:rsidRDefault="0067361E" w:rsidP="0067361E">
      <w:pPr>
        <w:pStyle w:val="ListBullet"/>
        <w:suppressAutoHyphens w:val="0"/>
        <w:spacing w:before="100" w:after="100"/>
      </w:pPr>
      <w:r w:rsidRPr="005A722D">
        <w:rPr>
          <w:rStyle w:val="Strong"/>
        </w:rPr>
        <w:t>PSY5-6</w:t>
      </w:r>
      <w:r w:rsidRPr="005A722D">
        <w:t xml:space="preserve"> recognises the applications and influence of psychology in popular culture and its importance to social factors</w:t>
      </w:r>
    </w:p>
    <w:p w14:paraId="47D0ED0D" w14:textId="4FCC6A35" w:rsidR="0067361E" w:rsidRPr="005A722D" w:rsidRDefault="0067361E" w:rsidP="0067361E">
      <w:pPr>
        <w:pStyle w:val="ListBullet"/>
        <w:suppressAutoHyphens w:val="0"/>
        <w:spacing w:before="100" w:after="100"/>
      </w:pPr>
      <w:r w:rsidRPr="005A722D">
        <w:rPr>
          <w:rStyle w:val="Strong"/>
        </w:rPr>
        <w:t>PSY5-7</w:t>
      </w:r>
      <w:r w:rsidRPr="005A722D">
        <w:t xml:space="preserve"> examines suitable research methods including procedures and critical analysis when completing </w:t>
      </w:r>
      <w:r w:rsidR="009C2955" w:rsidRPr="005A722D">
        <w:t>action-based</w:t>
      </w:r>
      <w:r w:rsidRPr="005A722D">
        <w:t xml:space="preserve"> learning</w:t>
      </w:r>
    </w:p>
    <w:p w14:paraId="3522EA6F" w14:textId="77777777" w:rsidR="0067361E" w:rsidRPr="005A722D" w:rsidRDefault="0067361E" w:rsidP="0067361E">
      <w:pPr>
        <w:pStyle w:val="ListBullet"/>
        <w:suppressAutoHyphens w:val="0"/>
        <w:spacing w:before="100" w:after="100"/>
      </w:pPr>
      <w:r w:rsidRPr="005A722D">
        <w:rPr>
          <w:rStyle w:val="Strong"/>
        </w:rPr>
        <w:t>PSY5-8</w:t>
      </w:r>
      <w:r w:rsidRPr="005A722D">
        <w:t xml:space="preserve"> communicates psychological information and ideas using appropriate written, oral and visual forms.</w:t>
      </w:r>
    </w:p>
    <w:p w14:paraId="17886E95" w14:textId="77777777" w:rsidR="0067361E" w:rsidRPr="005A722D" w:rsidRDefault="0067361E" w:rsidP="0067361E">
      <w:pPr>
        <w:pStyle w:val="Heading3"/>
      </w:pPr>
      <w:bookmarkStart w:id="58" w:name="_Toc119354615"/>
      <w:bookmarkStart w:id="59" w:name="_Toc223515648"/>
      <w:r w:rsidRPr="005A722D">
        <w:t>Content</w:t>
      </w:r>
      <w:bookmarkEnd w:id="58"/>
      <w:bookmarkEnd w:id="59"/>
    </w:p>
    <w:p w14:paraId="6806FDD4" w14:textId="77777777" w:rsidR="0067361E" w:rsidRPr="005A722D" w:rsidRDefault="0067361E" w:rsidP="0067361E">
      <w:r w:rsidRPr="005A722D">
        <w:t>Students:</w:t>
      </w:r>
    </w:p>
    <w:p w14:paraId="6F449497" w14:textId="77777777" w:rsidR="0067361E" w:rsidRPr="005A722D" w:rsidRDefault="0067361E" w:rsidP="0067361E">
      <w:pPr>
        <w:pStyle w:val="ListBullet"/>
        <w:suppressAutoHyphens w:val="0"/>
        <w:spacing w:before="100" w:after="100"/>
      </w:pPr>
      <w:r w:rsidRPr="005A722D">
        <w:t>describe a range of psychological theories that account for human behaviours</w:t>
      </w:r>
    </w:p>
    <w:p w14:paraId="3505583F" w14:textId="77777777" w:rsidR="0067361E" w:rsidRPr="005A722D" w:rsidRDefault="0067361E" w:rsidP="0067361E">
      <w:pPr>
        <w:pStyle w:val="ListBullet"/>
        <w:suppressAutoHyphens w:val="0"/>
        <w:spacing w:before="100" w:after="100"/>
      </w:pPr>
      <w:r w:rsidRPr="005A722D">
        <w:t>identify the parts of attribution theory</w:t>
      </w:r>
    </w:p>
    <w:p w14:paraId="2917383D" w14:textId="77777777" w:rsidR="0067361E" w:rsidRPr="005A722D" w:rsidRDefault="0067361E" w:rsidP="0067361E">
      <w:pPr>
        <w:pStyle w:val="ListBullet"/>
        <w:suppressAutoHyphens w:val="0"/>
        <w:spacing w:before="100" w:after="100"/>
      </w:pPr>
      <w:proofErr w:type="gramStart"/>
      <w:r w:rsidRPr="005A722D">
        <w:t>compare and contrast</w:t>
      </w:r>
      <w:proofErr w:type="gramEnd"/>
      <w:r w:rsidRPr="005A722D">
        <w:t xml:space="preserve"> liking and loving in human relationships</w:t>
      </w:r>
    </w:p>
    <w:p w14:paraId="7AD53D58" w14:textId="77777777" w:rsidR="0067361E" w:rsidRPr="005A722D" w:rsidRDefault="0067361E" w:rsidP="0067361E">
      <w:pPr>
        <w:pStyle w:val="ListBullet"/>
        <w:suppressAutoHyphens w:val="0"/>
        <w:spacing w:before="100" w:after="100"/>
      </w:pPr>
      <w:r w:rsidRPr="005A722D">
        <w:t>explain how culture and society influence aggressive behaviour</w:t>
      </w:r>
    </w:p>
    <w:p w14:paraId="619F5A38" w14:textId="77777777" w:rsidR="0067361E" w:rsidRPr="005A722D" w:rsidRDefault="0067361E" w:rsidP="0067361E">
      <w:pPr>
        <w:pStyle w:val="ListBullet"/>
        <w:suppressAutoHyphens w:val="0"/>
        <w:spacing w:before="100" w:after="100"/>
      </w:pPr>
      <w:r w:rsidRPr="005A722D">
        <w:t>assess the degree to which socio-cultural factors influence aggression and violence within communities</w:t>
      </w:r>
    </w:p>
    <w:p w14:paraId="3954FCEC" w14:textId="77777777" w:rsidR="0067361E" w:rsidRPr="005A722D" w:rsidRDefault="0067361E" w:rsidP="0067361E">
      <w:pPr>
        <w:pStyle w:val="ListBullet"/>
        <w:suppressAutoHyphens w:val="0"/>
        <w:spacing w:before="100" w:after="100"/>
      </w:pPr>
      <w:r w:rsidRPr="005A722D">
        <w:t>discuss factors that contribute to, and hinder, helping behaviour</w:t>
      </w:r>
    </w:p>
    <w:p w14:paraId="0C77B6C4" w14:textId="77777777" w:rsidR="0067361E" w:rsidRPr="005A722D" w:rsidRDefault="0067361E" w:rsidP="0067361E">
      <w:pPr>
        <w:pStyle w:val="ListBullet"/>
        <w:suppressAutoHyphens w:val="0"/>
        <w:spacing w:before="100" w:after="100"/>
      </w:pPr>
      <w:r w:rsidRPr="005A722D">
        <w:lastRenderedPageBreak/>
        <w:t>examine how cultural diversity and groups influence behaviour and attitudes</w:t>
      </w:r>
    </w:p>
    <w:p w14:paraId="67AB2630" w14:textId="77777777" w:rsidR="0067361E" w:rsidRPr="005A722D" w:rsidRDefault="0067361E" w:rsidP="0067361E">
      <w:pPr>
        <w:pStyle w:val="ListBullet"/>
        <w:suppressAutoHyphens w:val="0"/>
        <w:spacing w:before="100" w:after="100"/>
      </w:pPr>
      <w:r w:rsidRPr="005A722D">
        <w:t>assess the impact of their own attitudes on their own perceptions of themselves and others, including</w:t>
      </w:r>
    </w:p>
    <w:p w14:paraId="2BE4E6FD" w14:textId="77777777" w:rsidR="0067361E" w:rsidRPr="005A722D" w:rsidRDefault="0067361E" w:rsidP="0067361E">
      <w:pPr>
        <w:pStyle w:val="ListBullet2"/>
        <w:suppressAutoHyphens w:val="0"/>
        <w:spacing w:before="100" w:after="100"/>
        <w:contextualSpacing/>
      </w:pPr>
      <w:r w:rsidRPr="005A722D">
        <w:t>stereotypes</w:t>
      </w:r>
    </w:p>
    <w:p w14:paraId="077E52CD" w14:textId="77777777" w:rsidR="0067361E" w:rsidRPr="005A722D" w:rsidRDefault="0067361E" w:rsidP="0067361E">
      <w:pPr>
        <w:pStyle w:val="ListBullet2"/>
        <w:suppressAutoHyphens w:val="0"/>
        <w:spacing w:before="100" w:after="100"/>
        <w:contextualSpacing/>
      </w:pPr>
      <w:r w:rsidRPr="005A722D">
        <w:t>prejudice and discrimination</w:t>
      </w:r>
    </w:p>
    <w:p w14:paraId="143B429D" w14:textId="77777777" w:rsidR="0067361E" w:rsidRPr="005A722D" w:rsidRDefault="0067361E" w:rsidP="0067361E">
      <w:pPr>
        <w:pStyle w:val="ListBullet2"/>
        <w:suppressAutoHyphens w:val="0"/>
        <w:spacing w:before="100" w:after="100"/>
        <w:contextualSpacing/>
      </w:pPr>
      <w:r w:rsidRPr="005A722D">
        <w:t>scapegoats</w:t>
      </w:r>
    </w:p>
    <w:p w14:paraId="40774718" w14:textId="644F90B1" w:rsidR="0067361E" w:rsidRPr="005A722D" w:rsidRDefault="0067361E" w:rsidP="0067361E">
      <w:pPr>
        <w:pStyle w:val="ListBullet2"/>
        <w:suppressAutoHyphens w:val="0"/>
        <w:spacing w:before="100" w:after="100"/>
        <w:contextualSpacing/>
      </w:pPr>
      <w:r w:rsidRPr="005A722D">
        <w:t>effects of mass media</w:t>
      </w:r>
    </w:p>
    <w:p w14:paraId="3AEF3731" w14:textId="77777777" w:rsidR="0067361E" w:rsidRDefault="0067361E" w:rsidP="0067361E">
      <w:pPr>
        <w:pStyle w:val="ListBullet"/>
        <w:suppressAutoHyphens w:val="0"/>
        <w:spacing w:before="100" w:after="100"/>
      </w:pPr>
      <w:r w:rsidRPr="005A722D">
        <w:t>discuss how persuasion and peer pressure influence behaviour due to the psychology of socio-cultural contexts.</w:t>
      </w:r>
      <w:r>
        <w:br w:type="page"/>
      </w:r>
    </w:p>
    <w:p w14:paraId="0625139E" w14:textId="77777777" w:rsidR="0067361E" w:rsidRDefault="0067361E" w:rsidP="0067361E">
      <w:pPr>
        <w:pStyle w:val="Heading2"/>
      </w:pPr>
      <w:bookmarkStart w:id="60" w:name="_Toc119354616"/>
      <w:bookmarkStart w:id="61" w:name="_Toc223515649"/>
      <w:r>
        <w:lastRenderedPageBreak/>
        <w:t>Option 6 – Psychology and gender</w:t>
      </w:r>
      <w:bookmarkEnd w:id="60"/>
      <w:bookmarkEnd w:id="61"/>
    </w:p>
    <w:p w14:paraId="576E4C72" w14:textId="77777777" w:rsidR="0067361E" w:rsidRDefault="0067361E" w:rsidP="0067361E">
      <w:r>
        <w:t xml:space="preserve">Students explore gender differences. Physical and psychological similarities and differences in men and women and the influence of socialisation and gender roles are examined. Students </w:t>
      </w:r>
      <w:proofErr w:type="gramStart"/>
      <w:r>
        <w:t>compare and contrast</w:t>
      </w:r>
      <w:proofErr w:type="gramEnd"/>
      <w:r>
        <w:t xml:space="preserve"> biological and social psychological explanations of gender differences to identify the strengths and limitations of each approach.</w:t>
      </w:r>
    </w:p>
    <w:p w14:paraId="3D778629" w14:textId="77777777" w:rsidR="0067361E" w:rsidRDefault="0067361E" w:rsidP="0067361E">
      <w:pPr>
        <w:pStyle w:val="Heading3"/>
      </w:pPr>
      <w:bookmarkStart w:id="62" w:name="_Toc119354617"/>
      <w:bookmarkStart w:id="63" w:name="_Toc223515650"/>
      <w:r>
        <w:t>Outcomes</w:t>
      </w:r>
      <w:bookmarkEnd w:id="62"/>
      <w:bookmarkEnd w:id="63"/>
    </w:p>
    <w:p w14:paraId="2D629715" w14:textId="77777777" w:rsidR="0067361E" w:rsidRDefault="0067361E" w:rsidP="0067361E">
      <w:r>
        <w:t>A student:</w:t>
      </w:r>
    </w:p>
    <w:p w14:paraId="3A4ABF58" w14:textId="77777777" w:rsidR="0067361E" w:rsidRDefault="0067361E" w:rsidP="0067361E">
      <w:pPr>
        <w:pStyle w:val="ListBullet"/>
        <w:suppressAutoHyphens w:val="0"/>
        <w:spacing w:before="100" w:after="100"/>
      </w:pPr>
      <w:r w:rsidRPr="002202F5">
        <w:rPr>
          <w:rStyle w:val="Strong"/>
        </w:rPr>
        <w:t>PSY5-1</w:t>
      </w:r>
      <w:r>
        <w:t xml:space="preserve"> explains how the field of psychology provides scientific explanations for the mind and behaviour through research, theories and approaches</w:t>
      </w:r>
    </w:p>
    <w:p w14:paraId="609B6E14" w14:textId="77777777" w:rsidR="0067361E" w:rsidRDefault="0067361E" w:rsidP="0067361E">
      <w:pPr>
        <w:pStyle w:val="ListBullet"/>
        <w:suppressAutoHyphens w:val="0"/>
        <w:spacing w:before="100" w:after="100"/>
      </w:pPr>
      <w:r w:rsidRPr="002202F5">
        <w:rPr>
          <w:rStyle w:val="Strong"/>
        </w:rPr>
        <w:t>PSY5-2</w:t>
      </w:r>
      <w:r>
        <w:t xml:space="preserve"> explains the main approaches to the study of the nature of human behaviour and the strengths and weaknesses of those approaches</w:t>
      </w:r>
    </w:p>
    <w:p w14:paraId="45DAF0AC" w14:textId="77777777" w:rsidR="0067361E" w:rsidRDefault="0067361E" w:rsidP="0067361E">
      <w:pPr>
        <w:pStyle w:val="ListBullet"/>
        <w:suppressAutoHyphens w:val="0"/>
        <w:spacing w:before="100" w:after="100"/>
      </w:pPr>
      <w:r w:rsidRPr="002202F5">
        <w:rPr>
          <w:rStyle w:val="Strong"/>
        </w:rPr>
        <w:t>PSY5-6</w:t>
      </w:r>
      <w:r>
        <w:t xml:space="preserve"> recognises the applications and influence of psychology in popular culture and its importance to social factors</w:t>
      </w:r>
    </w:p>
    <w:p w14:paraId="7B4FD68A" w14:textId="438742CC" w:rsidR="0067361E" w:rsidRDefault="0067361E" w:rsidP="0067361E">
      <w:pPr>
        <w:pStyle w:val="ListBullet"/>
        <w:suppressAutoHyphens w:val="0"/>
        <w:spacing w:before="100" w:after="100"/>
      </w:pPr>
      <w:r w:rsidRPr="002202F5">
        <w:rPr>
          <w:rStyle w:val="Strong"/>
        </w:rPr>
        <w:t>PSY5-7</w:t>
      </w:r>
      <w:r>
        <w:t xml:space="preserve"> examines suitable research methods including procedures and critical analysis when completing </w:t>
      </w:r>
      <w:r w:rsidR="004540B3">
        <w:t>action-based</w:t>
      </w:r>
      <w:r>
        <w:t xml:space="preserve"> learning</w:t>
      </w:r>
    </w:p>
    <w:p w14:paraId="40E66717" w14:textId="77777777" w:rsidR="0067361E" w:rsidRDefault="0067361E" w:rsidP="0067361E">
      <w:pPr>
        <w:pStyle w:val="ListBullet"/>
        <w:suppressAutoHyphens w:val="0"/>
        <w:spacing w:before="100" w:after="100"/>
      </w:pPr>
      <w:r w:rsidRPr="002202F5">
        <w:rPr>
          <w:rStyle w:val="Strong"/>
        </w:rPr>
        <w:t>PSY5-8</w:t>
      </w:r>
      <w:r>
        <w:t xml:space="preserve"> communicates psychological information and ideas using appropriate written, oral and visual forms.</w:t>
      </w:r>
    </w:p>
    <w:p w14:paraId="620DBA0A" w14:textId="77777777" w:rsidR="0067361E" w:rsidRDefault="0067361E" w:rsidP="0067361E">
      <w:pPr>
        <w:pStyle w:val="Heading3"/>
      </w:pPr>
      <w:bookmarkStart w:id="64" w:name="_Toc119354618"/>
      <w:bookmarkStart w:id="65" w:name="_Toc223515651"/>
      <w:r>
        <w:t>Content</w:t>
      </w:r>
      <w:bookmarkEnd w:id="64"/>
      <w:bookmarkEnd w:id="65"/>
    </w:p>
    <w:p w14:paraId="43A705EC" w14:textId="77777777" w:rsidR="0067361E" w:rsidRDefault="0067361E" w:rsidP="0067361E">
      <w:r>
        <w:t>Students:</w:t>
      </w:r>
    </w:p>
    <w:p w14:paraId="799B04F9" w14:textId="77777777" w:rsidR="0067361E" w:rsidRDefault="0067361E" w:rsidP="0067361E">
      <w:pPr>
        <w:pStyle w:val="ListBullet"/>
        <w:suppressAutoHyphens w:val="0"/>
        <w:spacing w:before="100" w:after="100"/>
      </w:pPr>
      <w:r>
        <w:t>explain the difference between sex and gender</w:t>
      </w:r>
    </w:p>
    <w:p w14:paraId="4B1AC748" w14:textId="77777777" w:rsidR="0067361E" w:rsidRDefault="0067361E" w:rsidP="0067361E">
      <w:pPr>
        <w:pStyle w:val="ListBullet"/>
        <w:suppressAutoHyphens w:val="0"/>
        <w:spacing w:before="100" w:after="100"/>
      </w:pPr>
      <w:r>
        <w:t>examine historical and contemporary gender myths and stereotypes</w:t>
      </w:r>
    </w:p>
    <w:p w14:paraId="5D5BF4B0" w14:textId="77777777" w:rsidR="0067361E" w:rsidRDefault="0067361E" w:rsidP="0067361E">
      <w:pPr>
        <w:pStyle w:val="ListBullet"/>
        <w:suppressAutoHyphens w:val="0"/>
        <w:spacing w:before="100" w:after="100"/>
      </w:pPr>
      <w:r>
        <w:t>explain the nature of male and female differences, including</w:t>
      </w:r>
    </w:p>
    <w:p w14:paraId="2BC6F47B" w14:textId="77777777" w:rsidR="0067361E" w:rsidRDefault="0067361E" w:rsidP="0067361E">
      <w:pPr>
        <w:pStyle w:val="ListBullet2"/>
        <w:suppressAutoHyphens w:val="0"/>
        <w:spacing w:before="100" w:after="100"/>
        <w:contextualSpacing/>
      </w:pPr>
      <w:r>
        <w:t>the role of hormones</w:t>
      </w:r>
    </w:p>
    <w:p w14:paraId="0A9DE5C8" w14:textId="77777777" w:rsidR="0067361E" w:rsidRDefault="0067361E" w:rsidP="0067361E">
      <w:pPr>
        <w:pStyle w:val="ListBullet2"/>
        <w:suppressAutoHyphens w:val="0"/>
        <w:spacing w:before="100" w:after="100"/>
        <w:contextualSpacing/>
      </w:pPr>
      <w:r>
        <w:t>nurturance</w:t>
      </w:r>
    </w:p>
    <w:p w14:paraId="6684EDFD" w14:textId="77777777" w:rsidR="0067361E" w:rsidRDefault="0067361E" w:rsidP="0067361E">
      <w:pPr>
        <w:pStyle w:val="ListBullet2"/>
        <w:suppressAutoHyphens w:val="0"/>
        <w:spacing w:before="100" w:after="100"/>
        <w:contextualSpacing/>
      </w:pPr>
      <w:r>
        <w:t>aggression and activity level</w:t>
      </w:r>
    </w:p>
    <w:p w14:paraId="14AAF5EE" w14:textId="371A6ABF" w:rsidR="0067361E" w:rsidRDefault="0067361E" w:rsidP="0067361E">
      <w:pPr>
        <w:pStyle w:val="ListBullet2"/>
        <w:suppressAutoHyphens w:val="0"/>
        <w:spacing w:before="100" w:after="100"/>
        <w:contextualSpacing/>
      </w:pPr>
      <w:r>
        <w:t>intelligences</w:t>
      </w:r>
    </w:p>
    <w:p w14:paraId="7DA957F7" w14:textId="77777777" w:rsidR="0067361E" w:rsidRDefault="0067361E" w:rsidP="0067361E">
      <w:pPr>
        <w:pStyle w:val="ListBullet"/>
        <w:suppressAutoHyphens w:val="0"/>
        <w:spacing w:before="100" w:after="100"/>
      </w:pPr>
      <w:r>
        <w:t>identify and describe the areas of mental ability in which males and females show differences</w:t>
      </w:r>
    </w:p>
    <w:p w14:paraId="64A09AE2" w14:textId="77777777" w:rsidR="0067361E" w:rsidRDefault="0067361E" w:rsidP="0067361E">
      <w:pPr>
        <w:pStyle w:val="ListBullet"/>
        <w:suppressAutoHyphens w:val="0"/>
        <w:spacing w:before="100" w:after="100"/>
      </w:pPr>
      <w:r>
        <w:t>recognise and discuss gender differences in communication</w:t>
      </w:r>
    </w:p>
    <w:p w14:paraId="0062CF8F" w14:textId="77777777" w:rsidR="0067361E" w:rsidRDefault="0067361E" w:rsidP="0067361E">
      <w:pPr>
        <w:pStyle w:val="ListBullet"/>
        <w:suppressAutoHyphens w:val="0"/>
        <w:spacing w:before="100" w:after="100"/>
      </w:pPr>
      <w:r>
        <w:lastRenderedPageBreak/>
        <w:t>identify the implications of biological and social psychological explanations of atypical gender behaviour.</w:t>
      </w:r>
      <w:r>
        <w:br w:type="page"/>
      </w:r>
    </w:p>
    <w:p w14:paraId="69C1534C" w14:textId="77777777" w:rsidR="0067361E" w:rsidRDefault="0067361E" w:rsidP="0067361E">
      <w:pPr>
        <w:pStyle w:val="Heading2"/>
      </w:pPr>
      <w:bookmarkStart w:id="66" w:name="_Toc119354619"/>
      <w:bookmarkStart w:id="67" w:name="_Toc223515652"/>
      <w:r>
        <w:lastRenderedPageBreak/>
        <w:t>Option 7 – Psychological disorders and constructs of normality</w:t>
      </w:r>
      <w:bookmarkEnd w:id="66"/>
      <w:bookmarkEnd w:id="67"/>
    </w:p>
    <w:p w14:paraId="38A58D36" w14:textId="77777777" w:rsidR="0067361E" w:rsidRDefault="0067361E" w:rsidP="0067361E">
      <w:r>
        <w:t xml:space="preserve">Students investigate the nature and </w:t>
      </w:r>
      <w:proofErr w:type="gramStart"/>
      <w:r>
        <w:t>causes</w:t>
      </w:r>
      <w:proofErr w:type="gramEnd"/>
      <w:r>
        <w:t xml:space="preserve"> of mental disorders and psychological disturbances. Constructs of normality and abnormality are explored. Students are introduced to the DSM-V as a means of classifying disorders. Anxiety, dissociative, somatoform, mood, psychotic, personality disorders and disorders of childhood are examined. Approaches to treatment and therapy, such as cognitive behavioural therapy, are also considered.</w:t>
      </w:r>
    </w:p>
    <w:p w14:paraId="4227297B" w14:textId="77777777" w:rsidR="0067361E" w:rsidRDefault="0067361E" w:rsidP="0067361E">
      <w:pPr>
        <w:pStyle w:val="Heading3"/>
      </w:pPr>
      <w:bookmarkStart w:id="68" w:name="_Toc119354620"/>
      <w:bookmarkStart w:id="69" w:name="_Toc223515653"/>
      <w:r>
        <w:t>Outcomes</w:t>
      </w:r>
      <w:bookmarkEnd w:id="68"/>
      <w:bookmarkEnd w:id="69"/>
    </w:p>
    <w:p w14:paraId="736F3DDB" w14:textId="77777777" w:rsidR="0067361E" w:rsidRDefault="0067361E" w:rsidP="0067361E">
      <w:r>
        <w:t>A student:</w:t>
      </w:r>
    </w:p>
    <w:p w14:paraId="0DA4E329" w14:textId="190E67BB" w:rsidR="0067361E" w:rsidRDefault="0067361E" w:rsidP="0067361E">
      <w:pPr>
        <w:pStyle w:val="ListBullet"/>
        <w:suppressAutoHyphens w:val="0"/>
        <w:spacing w:before="100" w:after="100"/>
      </w:pPr>
      <w:r w:rsidRPr="003A6DDF">
        <w:rPr>
          <w:rStyle w:val="Strong"/>
        </w:rPr>
        <w:t>PSY5-1</w:t>
      </w:r>
      <w:r>
        <w:t xml:space="preserve"> explains how the field of psychology provides scientific explanations for the mind and behaviour through research, theories and approaches</w:t>
      </w:r>
    </w:p>
    <w:p w14:paraId="09AB6541" w14:textId="58AE36EA" w:rsidR="0067361E" w:rsidRDefault="0067361E" w:rsidP="0067361E">
      <w:pPr>
        <w:pStyle w:val="ListBullet"/>
        <w:suppressAutoHyphens w:val="0"/>
        <w:spacing w:before="100" w:after="100"/>
      </w:pPr>
      <w:r w:rsidRPr="003A6DDF">
        <w:rPr>
          <w:rStyle w:val="Strong"/>
        </w:rPr>
        <w:t>PSY5-2</w:t>
      </w:r>
      <w:r>
        <w:t xml:space="preserve"> explains the main approaches to the study of the nature of human behaviour and the strengths and weaknesses of those approaches</w:t>
      </w:r>
    </w:p>
    <w:p w14:paraId="0F581B6C" w14:textId="2E7DA1E0" w:rsidR="0067361E" w:rsidRDefault="0067361E" w:rsidP="0067361E">
      <w:pPr>
        <w:pStyle w:val="ListBullet"/>
        <w:suppressAutoHyphens w:val="0"/>
        <w:spacing w:before="100" w:after="100"/>
      </w:pPr>
      <w:r w:rsidRPr="003A6DDF">
        <w:rPr>
          <w:rStyle w:val="Strong"/>
        </w:rPr>
        <w:t>PSY5-5</w:t>
      </w:r>
      <w:r>
        <w:t xml:space="preserve"> demonstrates an understanding of the importance of ethics in psychology, research and the interpretation of data</w:t>
      </w:r>
    </w:p>
    <w:p w14:paraId="4220C98A" w14:textId="24B7D350" w:rsidR="0067361E" w:rsidRDefault="0067361E" w:rsidP="0067361E">
      <w:pPr>
        <w:pStyle w:val="ListBullet"/>
        <w:suppressAutoHyphens w:val="0"/>
        <w:spacing w:before="100" w:after="100"/>
      </w:pPr>
      <w:r w:rsidRPr="003A6DDF">
        <w:rPr>
          <w:rStyle w:val="Strong"/>
        </w:rPr>
        <w:t>PSY5-6</w:t>
      </w:r>
      <w:r>
        <w:t xml:space="preserve"> recognises the applications and influence of psychology in popular culture and its importance to social factors</w:t>
      </w:r>
    </w:p>
    <w:p w14:paraId="7EE07BA9" w14:textId="77777777" w:rsidR="0067361E" w:rsidRDefault="0067361E" w:rsidP="0067361E">
      <w:pPr>
        <w:pStyle w:val="ListBullet"/>
        <w:suppressAutoHyphens w:val="0"/>
        <w:spacing w:before="100" w:after="100"/>
      </w:pPr>
      <w:r w:rsidRPr="003A6DDF">
        <w:rPr>
          <w:rStyle w:val="Strong"/>
        </w:rPr>
        <w:t>PSY5-8</w:t>
      </w:r>
      <w:r>
        <w:t xml:space="preserve"> communicates psychological information and ideas using appropriate written, oral and visual forms.</w:t>
      </w:r>
    </w:p>
    <w:p w14:paraId="04F4FC02" w14:textId="77777777" w:rsidR="0067361E" w:rsidRDefault="0067361E" w:rsidP="0067361E">
      <w:pPr>
        <w:pStyle w:val="Heading3"/>
      </w:pPr>
      <w:bookmarkStart w:id="70" w:name="_Toc119354621"/>
      <w:bookmarkStart w:id="71" w:name="_Toc223515654"/>
      <w:r>
        <w:t>Content</w:t>
      </w:r>
      <w:bookmarkEnd w:id="70"/>
      <w:bookmarkEnd w:id="71"/>
    </w:p>
    <w:p w14:paraId="457484B6" w14:textId="77777777" w:rsidR="0067361E" w:rsidRDefault="0067361E" w:rsidP="0067361E">
      <w:r>
        <w:t>Students:</w:t>
      </w:r>
    </w:p>
    <w:p w14:paraId="2214057F" w14:textId="77777777" w:rsidR="0067361E" w:rsidRDefault="0067361E" w:rsidP="0067361E">
      <w:pPr>
        <w:pStyle w:val="ListBullet"/>
        <w:suppressAutoHyphens w:val="0"/>
        <w:spacing w:before="100" w:after="100"/>
      </w:pPr>
      <w:r>
        <w:t>describe the strengths and limitations of definitions of normality and abnormality from a range of historical and socio-cultural contexts</w:t>
      </w:r>
    </w:p>
    <w:p w14:paraId="7523A8A2" w14:textId="77777777" w:rsidR="0067361E" w:rsidRDefault="0067361E" w:rsidP="0067361E">
      <w:pPr>
        <w:pStyle w:val="ListBullet"/>
        <w:suppressAutoHyphens w:val="0"/>
        <w:spacing w:before="100" w:after="100"/>
      </w:pPr>
      <w:r>
        <w:t>identify a range of psychological disorders, the symptoms and treatments, for example</w:t>
      </w:r>
    </w:p>
    <w:p w14:paraId="74094456" w14:textId="77777777" w:rsidR="0067361E" w:rsidRDefault="0067361E" w:rsidP="0067361E">
      <w:pPr>
        <w:pStyle w:val="ListBullet2"/>
        <w:suppressAutoHyphens w:val="0"/>
        <w:spacing w:before="100" w:after="100"/>
        <w:contextualSpacing/>
      </w:pPr>
      <w:r>
        <w:t>depression</w:t>
      </w:r>
    </w:p>
    <w:p w14:paraId="228F9041" w14:textId="77777777" w:rsidR="0067361E" w:rsidRDefault="0067361E" w:rsidP="0067361E">
      <w:pPr>
        <w:pStyle w:val="ListBullet2"/>
        <w:suppressAutoHyphens w:val="0"/>
        <w:spacing w:before="100" w:after="100"/>
        <w:contextualSpacing/>
      </w:pPr>
      <w:r>
        <w:t>bipolar disorder</w:t>
      </w:r>
    </w:p>
    <w:p w14:paraId="789DCE93" w14:textId="3B325BBC" w:rsidR="0067361E" w:rsidRDefault="0067361E" w:rsidP="0067361E">
      <w:pPr>
        <w:pStyle w:val="ListBullet2"/>
        <w:suppressAutoHyphens w:val="0"/>
        <w:spacing w:before="100" w:after="100"/>
        <w:contextualSpacing/>
      </w:pPr>
      <w:r>
        <w:t>schizophrenia and other psychoses</w:t>
      </w:r>
    </w:p>
    <w:p w14:paraId="590AC9BF" w14:textId="77777777" w:rsidR="0067361E" w:rsidRDefault="0067361E" w:rsidP="0067361E">
      <w:pPr>
        <w:pStyle w:val="ListBullet"/>
        <w:suppressAutoHyphens w:val="0"/>
        <w:spacing w:before="100" w:after="100"/>
      </w:pPr>
      <w:r>
        <w:t>discuss historical and contemporary attitudes towards mental illness</w:t>
      </w:r>
    </w:p>
    <w:p w14:paraId="0DEA9768" w14:textId="77777777" w:rsidR="0067361E" w:rsidRDefault="0067361E" w:rsidP="0067361E">
      <w:pPr>
        <w:pStyle w:val="ListBullet"/>
        <w:suppressAutoHyphens w:val="0"/>
        <w:spacing w:before="100" w:after="100"/>
      </w:pPr>
      <w:r>
        <w:lastRenderedPageBreak/>
        <w:t>identify the different types of mental health workers and their role in treatment</w:t>
      </w:r>
    </w:p>
    <w:p w14:paraId="7BBF1D49" w14:textId="77777777" w:rsidR="0067361E" w:rsidRDefault="0067361E" w:rsidP="0067361E">
      <w:pPr>
        <w:pStyle w:val="ListBullet"/>
        <w:suppressAutoHyphens w:val="0"/>
        <w:spacing w:before="100" w:after="100"/>
      </w:pPr>
      <w:r>
        <w:t>explore and evaluate different approaches to the treatment of mental disorders, for example</w:t>
      </w:r>
    </w:p>
    <w:p w14:paraId="6DD375AC" w14:textId="77777777" w:rsidR="0067361E" w:rsidRDefault="0067361E" w:rsidP="0067361E">
      <w:pPr>
        <w:pStyle w:val="ListBullet2"/>
        <w:suppressAutoHyphens w:val="0"/>
        <w:spacing w:before="100" w:after="100"/>
        <w:contextualSpacing/>
      </w:pPr>
      <w:r>
        <w:t>psychoanalytic treatment</w:t>
      </w:r>
    </w:p>
    <w:p w14:paraId="645646EF" w14:textId="77777777" w:rsidR="0067361E" w:rsidRDefault="0067361E" w:rsidP="0067361E">
      <w:pPr>
        <w:pStyle w:val="ListBullet2"/>
        <w:suppressAutoHyphens w:val="0"/>
        <w:spacing w:before="100" w:after="100"/>
        <w:contextualSpacing/>
      </w:pPr>
      <w:r>
        <w:t>humanistic therapy</w:t>
      </w:r>
    </w:p>
    <w:p w14:paraId="5CEC3DFA" w14:textId="77777777" w:rsidR="0067361E" w:rsidRDefault="0067361E" w:rsidP="0067361E">
      <w:pPr>
        <w:pStyle w:val="ListBullet2"/>
        <w:suppressAutoHyphens w:val="0"/>
        <w:spacing w:before="100" w:after="100"/>
        <w:contextualSpacing/>
      </w:pPr>
      <w:r>
        <w:t>behavioural therapy</w:t>
      </w:r>
    </w:p>
    <w:p w14:paraId="6E128306" w14:textId="77777777" w:rsidR="0067361E" w:rsidRDefault="0067361E" w:rsidP="0067361E">
      <w:pPr>
        <w:pStyle w:val="ListBullet2"/>
        <w:suppressAutoHyphens w:val="0"/>
        <w:spacing w:before="100" w:after="100"/>
        <w:contextualSpacing/>
      </w:pPr>
      <w:r>
        <w:t>cognitive behavioural therapy</w:t>
      </w:r>
    </w:p>
    <w:p w14:paraId="573969E6" w14:textId="77777777" w:rsidR="0067361E" w:rsidRDefault="0067361E" w:rsidP="0067361E">
      <w:pPr>
        <w:pStyle w:val="ListBullet2"/>
        <w:suppressAutoHyphens w:val="0"/>
        <w:spacing w:before="100" w:after="100"/>
        <w:contextualSpacing/>
      </w:pPr>
      <w:r>
        <w:t>group therapy</w:t>
      </w:r>
    </w:p>
    <w:p w14:paraId="50A08BF9" w14:textId="090D4C73" w:rsidR="0067361E" w:rsidRDefault="0067361E" w:rsidP="0067361E">
      <w:pPr>
        <w:pStyle w:val="ListBullet2"/>
        <w:suppressAutoHyphens w:val="0"/>
        <w:spacing w:before="100" w:after="100"/>
        <w:contextualSpacing/>
      </w:pPr>
      <w:r>
        <w:t>biomedical treatment</w:t>
      </w:r>
    </w:p>
    <w:p w14:paraId="3A26AD1E" w14:textId="77777777" w:rsidR="0067361E" w:rsidRPr="0094394C" w:rsidRDefault="0067361E" w:rsidP="0067361E">
      <w:pPr>
        <w:pStyle w:val="ListBullet"/>
        <w:suppressAutoHyphens w:val="0"/>
        <w:spacing w:before="100" w:after="100"/>
      </w:pPr>
      <w:r>
        <w:t>identify and assess the type and availability of psychological support at a local level for specific groups.</w:t>
      </w:r>
    </w:p>
    <w:p w14:paraId="78CC33AF" w14:textId="77777777" w:rsidR="0067361E" w:rsidRDefault="0067361E" w:rsidP="0067361E">
      <w:pPr>
        <w:pStyle w:val="ListBullet"/>
        <w:suppressAutoHyphens w:val="0"/>
        <w:spacing w:before="100" w:after="100"/>
      </w:pPr>
      <w:r>
        <w:br w:type="page"/>
      </w:r>
    </w:p>
    <w:p w14:paraId="4CE7ADF8" w14:textId="77777777" w:rsidR="0067361E" w:rsidRPr="009C1B67" w:rsidRDefault="0067361E" w:rsidP="0067361E">
      <w:pPr>
        <w:pStyle w:val="Heading2"/>
      </w:pPr>
      <w:bookmarkStart w:id="72" w:name="_Toc119354622"/>
      <w:bookmarkStart w:id="73" w:name="_Toc223515655"/>
      <w:r w:rsidRPr="009C1B67">
        <w:lastRenderedPageBreak/>
        <w:t>Option 8 – Psychology of success</w:t>
      </w:r>
      <w:bookmarkEnd w:id="72"/>
      <w:bookmarkEnd w:id="73"/>
    </w:p>
    <w:p w14:paraId="6F09E46C" w14:textId="77777777" w:rsidR="0067361E" w:rsidRPr="009C1B67" w:rsidRDefault="0067361E" w:rsidP="0067361E">
      <w:r w:rsidRPr="009C1B67">
        <w:t>Students identify the basic needs that drive motivation. They examine why people are motivated to perform, including examining the role of social and cultural factors that shape motivation.</w:t>
      </w:r>
    </w:p>
    <w:p w14:paraId="698D0190" w14:textId="77777777" w:rsidR="0067361E" w:rsidRPr="009C1B67" w:rsidRDefault="0067361E" w:rsidP="0067361E">
      <w:pPr>
        <w:pStyle w:val="Heading3"/>
      </w:pPr>
      <w:bookmarkStart w:id="74" w:name="_Toc119354623"/>
      <w:bookmarkStart w:id="75" w:name="_Toc223515656"/>
      <w:r w:rsidRPr="009C1B67">
        <w:t>Outcomes</w:t>
      </w:r>
      <w:bookmarkEnd w:id="74"/>
      <w:bookmarkEnd w:id="75"/>
    </w:p>
    <w:p w14:paraId="6181D4BE" w14:textId="77777777" w:rsidR="0067361E" w:rsidRPr="009C1B67" w:rsidRDefault="0067361E" w:rsidP="0067361E">
      <w:r w:rsidRPr="009C1B67">
        <w:t>A student:</w:t>
      </w:r>
    </w:p>
    <w:p w14:paraId="4CCB5849" w14:textId="5E3A9E95" w:rsidR="0067361E" w:rsidRPr="009C1B67" w:rsidRDefault="0067361E" w:rsidP="0067361E">
      <w:pPr>
        <w:pStyle w:val="ListBullet"/>
        <w:suppressAutoHyphens w:val="0"/>
        <w:spacing w:before="100" w:after="100"/>
      </w:pPr>
      <w:r w:rsidRPr="009C1B67">
        <w:rPr>
          <w:rStyle w:val="Strong"/>
        </w:rPr>
        <w:t>PSY5-1</w:t>
      </w:r>
      <w:r w:rsidRPr="009C1B67">
        <w:t xml:space="preserve"> explains how the field of psychology provides scientific explanations for the mind and behaviour through research, theories and approaches</w:t>
      </w:r>
    </w:p>
    <w:p w14:paraId="3006CB80" w14:textId="09E2ACEC" w:rsidR="0067361E" w:rsidRPr="009C1B67" w:rsidRDefault="0067361E" w:rsidP="0067361E">
      <w:pPr>
        <w:pStyle w:val="ListBullet"/>
        <w:suppressAutoHyphens w:val="0"/>
        <w:spacing w:before="100" w:after="100"/>
      </w:pPr>
      <w:r w:rsidRPr="009C1B67">
        <w:rPr>
          <w:rStyle w:val="Strong"/>
        </w:rPr>
        <w:t>PSY5-2</w:t>
      </w:r>
      <w:r w:rsidRPr="009C1B67">
        <w:t xml:space="preserve"> explains the main approaches to the study of the nature of human behaviour and the strengths and weaknesses of those approaches</w:t>
      </w:r>
    </w:p>
    <w:p w14:paraId="0FB9C552" w14:textId="581097B3" w:rsidR="0067361E" w:rsidRPr="009C1B67" w:rsidRDefault="0067361E" w:rsidP="0067361E">
      <w:pPr>
        <w:pStyle w:val="ListBullet"/>
        <w:suppressAutoHyphens w:val="0"/>
        <w:spacing w:before="100" w:after="100"/>
      </w:pPr>
      <w:r w:rsidRPr="009C1B67">
        <w:rPr>
          <w:rStyle w:val="Strong"/>
        </w:rPr>
        <w:t>PSY5-6</w:t>
      </w:r>
      <w:r w:rsidRPr="009C1B67">
        <w:t xml:space="preserve"> recognises the applications and influence of psychology in popular culture and its importance to social factors</w:t>
      </w:r>
    </w:p>
    <w:p w14:paraId="64D389C4" w14:textId="77777777" w:rsidR="0067361E" w:rsidRPr="009C1B67" w:rsidRDefault="0067361E" w:rsidP="0067361E">
      <w:pPr>
        <w:pStyle w:val="ListBullet"/>
        <w:suppressAutoHyphens w:val="0"/>
        <w:spacing w:before="100" w:after="100"/>
      </w:pPr>
      <w:r w:rsidRPr="009C1B67">
        <w:rPr>
          <w:rStyle w:val="Strong"/>
        </w:rPr>
        <w:t>PSY5-8</w:t>
      </w:r>
      <w:r w:rsidRPr="009C1B67">
        <w:t xml:space="preserve"> communicates psychological information and ideas using appropriate written, oral and visual forms.</w:t>
      </w:r>
    </w:p>
    <w:p w14:paraId="22592023" w14:textId="77777777" w:rsidR="0067361E" w:rsidRPr="009C1B67" w:rsidRDefault="0067361E" w:rsidP="0067361E">
      <w:pPr>
        <w:pStyle w:val="Heading3"/>
      </w:pPr>
      <w:bookmarkStart w:id="76" w:name="_Toc119354624"/>
      <w:bookmarkStart w:id="77" w:name="_Toc223515657"/>
      <w:r w:rsidRPr="009C1B67">
        <w:t>Content</w:t>
      </w:r>
      <w:bookmarkEnd w:id="76"/>
      <w:bookmarkEnd w:id="77"/>
    </w:p>
    <w:p w14:paraId="5032A2D3" w14:textId="77777777" w:rsidR="0067361E" w:rsidRPr="009C1B67" w:rsidRDefault="0067361E" w:rsidP="0067361E">
      <w:r w:rsidRPr="009C1B67">
        <w:t>Students:</w:t>
      </w:r>
    </w:p>
    <w:p w14:paraId="419D56C3" w14:textId="77777777" w:rsidR="0067361E" w:rsidRPr="009C1B67" w:rsidRDefault="0067361E" w:rsidP="0067361E">
      <w:pPr>
        <w:pStyle w:val="ListBullet"/>
        <w:suppressAutoHyphens w:val="0"/>
        <w:spacing w:before="100" w:after="100"/>
      </w:pPr>
      <w:r w:rsidRPr="009C1B67">
        <w:t>examine Maslow’s hierarchy of needs</w:t>
      </w:r>
    </w:p>
    <w:p w14:paraId="4C165613" w14:textId="77777777" w:rsidR="0067361E" w:rsidRPr="009C1B67" w:rsidRDefault="0067361E" w:rsidP="0067361E">
      <w:pPr>
        <w:pStyle w:val="ListBullet"/>
        <w:suppressAutoHyphens w:val="0"/>
        <w:spacing w:before="100" w:after="100"/>
      </w:pPr>
      <w:r w:rsidRPr="009C1B67">
        <w:t>define motivation and examine factors that contribute to personal motivation, including</w:t>
      </w:r>
    </w:p>
    <w:p w14:paraId="0FF0EB93" w14:textId="77777777" w:rsidR="0067361E" w:rsidRPr="009C1B67" w:rsidRDefault="0067361E" w:rsidP="0067361E">
      <w:pPr>
        <w:pStyle w:val="ListBullet2"/>
        <w:suppressAutoHyphens w:val="0"/>
        <w:spacing w:before="100" w:after="100"/>
        <w:contextualSpacing/>
      </w:pPr>
      <w:r w:rsidRPr="009C1B67">
        <w:t>biological needs</w:t>
      </w:r>
    </w:p>
    <w:p w14:paraId="288A239F" w14:textId="0F989030" w:rsidR="0067361E" w:rsidRPr="009C1B67" w:rsidRDefault="0067361E" w:rsidP="0067361E">
      <w:pPr>
        <w:pStyle w:val="ListBullet2"/>
        <w:suppressAutoHyphens w:val="0"/>
        <w:spacing w:before="100" w:after="100"/>
        <w:contextualSpacing/>
      </w:pPr>
      <w:r w:rsidRPr="009C1B67">
        <w:t>psychosocial needs, for example, power, achievement, relationships</w:t>
      </w:r>
    </w:p>
    <w:p w14:paraId="56854D99" w14:textId="77777777" w:rsidR="0067361E" w:rsidRPr="009C1B67" w:rsidRDefault="0067361E" w:rsidP="0067361E">
      <w:pPr>
        <w:pStyle w:val="ListBullet"/>
        <w:suppressAutoHyphens w:val="0"/>
        <w:spacing w:before="100" w:after="100"/>
      </w:pPr>
      <w:r w:rsidRPr="009C1B67">
        <w:t>explain how social and cultural factors shape motivation, for example</w:t>
      </w:r>
    </w:p>
    <w:p w14:paraId="52FEC152" w14:textId="77777777" w:rsidR="0067361E" w:rsidRPr="009C1B67" w:rsidRDefault="0067361E" w:rsidP="0067361E">
      <w:pPr>
        <w:pStyle w:val="ListBullet2"/>
        <w:suppressAutoHyphens w:val="0"/>
        <w:spacing w:before="100" w:after="100"/>
        <w:contextualSpacing/>
      </w:pPr>
      <w:r w:rsidRPr="009C1B67">
        <w:t>collectivism</w:t>
      </w:r>
    </w:p>
    <w:p w14:paraId="124B3F5B" w14:textId="6AE032F6" w:rsidR="0067361E" w:rsidRPr="009C1B67" w:rsidRDefault="0067361E" w:rsidP="0067361E">
      <w:pPr>
        <w:pStyle w:val="ListBullet2"/>
        <w:suppressAutoHyphens w:val="0"/>
        <w:spacing w:before="100" w:after="100"/>
        <w:contextualSpacing/>
      </w:pPr>
      <w:r w:rsidRPr="009C1B67">
        <w:t>individualism</w:t>
      </w:r>
    </w:p>
    <w:p w14:paraId="6BCA545B" w14:textId="77777777" w:rsidR="0067361E" w:rsidRPr="009C1B67" w:rsidRDefault="0067361E" w:rsidP="0067361E">
      <w:pPr>
        <w:pStyle w:val="ListBullet"/>
        <w:suppressAutoHyphens w:val="0"/>
        <w:spacing w:before="100" w:after="100"/>
      </w:pPr>
      <w:r w:rsidRPr="009C1B67">
        <w:t>describe the impact of external stimulus on motivation and emotion, including</w:t>
      </w:r>
    </w:p>
    <w:p w14:paraId="4C132024" w14:textId="77777777" w:rsidR="0067361E" w:rsidRPr="009C1B67" w:rsidRDefault="0067361E" w:rsidP="0067361E">
      <w:pPr>
        <w:pStyle w:val="ListBullet2"/>
        <w:suppressAutoHyphens w:val="0"/>
        <w:spacing w:before="100" w:after="100"/>
        <w:contextualSpacing/>
      </w:pPr>
      <w:r w:rsidRPr="009C1B67">
        <w:t>reward</w:t>
      </w:r>
    </w:p>
    <w:p w14:paraId="14C4F34D" w14:textId="36100A0B" w:rsidR="0067361E" w:rsidRPr="009C1B67" w:rsidRDefault="0067361E" w:rsidP="0067361E">
      <w:pPr>
        <w:pStyle w:val="ListBullet2"/>
        <w:suppressAutoHyphens w:val="0"/>
        <w:spacing w:before="100" w:after="100"/>
        <w:contextualSpacing/>
      </w:pPr>
      <w:r w:rsidRPr="009C1B67">
        <w:t>punishment</w:t>
      </w:r>
    </w:p>
    <w:p w14:paraId="62B68BDD" w14:textId="77777777" w:rsidR="0067361E" w:rsidRPr="009C1B67" w:rsidRDefault="0067361E" w:rsidP="0067361E">
      <w:pPr>
        <w:pStyle w:val="ListBullet"/>
        <w:suppressAutoHyphens w:val="0"/>
        <w:spacing w:before="100" w:after="100"/>
      </w:pPr>
      <w:r w:rsidRPr="009C1B67">
        <w:t>identify the factors that contribute to overcoming barriers to success</w:t>
      </w:r>
    </w:p>
    <w:p w14:paraId="102094A6" w14:textId="77777777" w:rsidR="0067361E" w:rsidRPr="009C1B67" w:rsidRDefault="0067361E" w:rsidP="0067361E">
      <w:pPr>
        <w:pStyle w:val="ListBullet"/>
        <w:suppressAutoHyphens w:val="0"/>
        <w:spacing w:before="100" w:after="100"/>
      </w:pPr>
      <w:r w:rsidRPr="009C1B67">
        <w:t>explain the role of goal-setting theory in increasing motivation and achieving success</w:t>
      </w:r>
    </w:p>
    <w:p w14:paraId="4CF36558" w14:textId="77777777" w:rsidR="0067361E" w:rsidRPr="009C1B67" w:rsidRDefault="0067361E" w:rsidP="0067361E">
      <w:pPr>
        <w:pStyle w:val="ListBullet"/>
        <w:suppressAutoHyphens w:val="0"/>
        <w:spacing w:before="100" w:after="100"/>
      </w:pPr>
      <w:r w:rsidRPr="009C1B67">
        <w:lastRenderedPageBreak/>
        <w:t>describe the similarities and differences between measures of success in different fields, for example</w:t>
      </w:r>
    </w:p>
    <w:p w14:paraId="3083ADEC" w14:textId="77777777" w:rsidR="0067361E" w:rsidRPr="009C1B67" w:rsidRDefault="0067361E" w:rsidP="0067361E">
      <w:pPr>
        <w:pStyle w:val="ListBullet2"/>
        <w:suppressAutoHyphens w:val="0"/>
        <w:spacing w:before="100" w:after="100"/>
        <w:contextualSpacing/>
      </w:pPr>
      <w:r w:rsidRPr="009C1B67">
        <w:t>athletes</w:t>
      </w:r>
    </w:p>
    <w:p w14:paraId="46B3FF1D" w14:textId="77777777" w:rsidR="0067361E" w:rsidRPr="009C1B67" w:rsidRDefault="0067361E" w:rsidP="0067361E">
      <w:pPr>
        <w:pStyle w:val="ListBullet2"/>
        <w:suppressAutoHyphens w:val="0"/>
        <w:spacing w:before="100" w:after="100"/>
        <w:contextualSpacing/>
      </w:pPr>
      <w:r w:rsidRPr="009C1B67">
        <w:t>performers</w:t>
      </w:r>
    </w:p>
    <w:p w14:paraId="024EE736" w14:textId="77777777" w:rsidR="0067361E" w:rsidRPr="009C1B67" w:rsidRDefault="0067361E" w:rsidP="0067361E">
      <w:pPr>
        <w:pStyle w:val="ListBullet2"/>
        <w:suppressAutoHyphens w:val="0"/>
        <w:spacing w:before="100" w:after="100"/>
        <w:contextualSpacing/>
      </w:pPr>
      <w:r w:rsidRPr="009C1B67">
        <w:t>entrepreneurs</w:t>
      </w:r>
    </w:p>
    <w:p w14:paraId="2808B6C5" w14:textId="77777777" w:rsidR="0067361E" w:rsidRPr="009C1B67" w:rsidRDefault="0067361E" w:rsidP="0067361E">
      <w:pPr>
        <w:pStyle w:val="ListBullet2"/>
        <w:suppressAutoHyphens w:val="0"/>
        <w:spacing w:before="100" w:after="100"/>
        <w:contextualSpacing/>
      </w:pPr>
      <w:r w:rsidRPr="009C1B67">
        <w:t>scientists.</w:t>
      </w:r>
    </w:p>
    <w:p w14:paraId="7158673A" w14:textId="77777777" w:rsidR="0067361E" w:rsidRDefault="0067361E" w:rsidP="0067361E">
      <w:pPr>
        <w:pStyle w:val="ListBullet"/>
        <w:suppressAutoHyphens w:val="0"/>
        <w:spacing w:before="100" w:after="100"/>
      </w:pPr>
      <w:r>
        <w:br w:type="page"/>
      </w:r>
    </w:p>
    <w:p w14:paraId="677D0DBC" w14:textId="77777777" w:rsidR="0067361E" w:rsidRPr="006D3A15" w:rsidRDefault="0067361E" w:rsidP="0067361E">
      <w:pPr>
        <w:pStyle w:val="Heading2"/>
      </w:pPr>
      <w:bookmarkStart w:id="78" w:name="_Toc119354625"/>
      <w:bookmarkStart w:id="79" w:name="_Toc223515658"/>
      <w:r w:rsidRPr="006D3A15">
        <w:lastRenderedPageBreak/>
        <w:t>Option 9 – School-developed option</w:t>
      </w:r>
      <w:bookmarkEnd w:id="78"/>
      <w:bookmarkEnd w:id="79"/>
    </w:p>
    <w:p w14:paraId="4384D444" w14:textId="77777777" w:rsidR="0067361E" w:rsidRPr="006D3A15" w:rsidRDefault="0067361E" w:rsidP="0067361E">
      <w:r w:rsidRPr="006D3A15">
        <w:t xml:space="preserve">For the school-developed option, schools may address some or </w:t>
      </w:r>
      <w:proofErr w:type="gramStart"/>
      <w:r w:rsidRPr="006D3A15">
        <w:t>all of</w:t>
      </w:r>
      <w:proofErr w:type="gramEnd"/>
      <w:r w:rsidRPr="006D3A15">
        <w:t xml:space="preserve"> the outcomes identified, as relevant to the study developed.</w:t>
      </w:r>
    </w:p>
    <w:p w14:paraId="59D00EEA" w14:textId="77777777" w:rsidR="0067361E" w:rsidRPr="006D3A15" w:rsidRDefault="0067361E" w:rsidP="0067361E">
      <w:r w:rsidRPr="006D3A15">
        <w:t>This option provides students with the opportunity to develop their knowledge and understanding of a particular area of psychology and/or area of inquiry that caters for their interests, needs and resources. This study also provides an opportunity to investigate a psychology issue in-depth.</w:t>
      </w:r>
    </w:p>
    <w:p w14:paraId="1DD91B86" w14:textId="16548C9F" w:rsidR="0067361E" w:rsidRPr="006D3A15" w:rsidRDefault="0067361E" w:rsidP="0067361E">
      <w:r w:rsidRPr="006D3A15">
        <w:t>The focus of study chosen in the school-developed option must not overlap or duplicate significantly any of the contexts studied in other Stage 5 electives or Stage 6 syllabus</w:t>
      </w:r>
      <w:r w:rsidR="004E0A01">
        <w:t>es</w:t>
      </w:r>
      <w:r w:rsidRPr="006D3A15">
        <w:t>.</w:t>
      </w:r>
    </w:p>
    <w:p w14:paraId="2D01A877" w14:textId="77777777" w:rsidR="0067361E" w:rsidRPr="006D3A15" w:rsidRDefault="0067361E" w:rsidP="0067361E">
      <w:pPr>
        <w:pStyle w:val="Heading3"/>
      </w:pPr>
      <w:bookmarkStart w:id="80" w:name="_Toc119354626"/>
      <w:bookmarkStart w:id="81" w:name="_Toc223515659"/>
      <w:r w:rsidRPr="006D3A15">
        <w:t>Outcomes</w:t>
      </w:r>
      <w:bookmarkEnd w:id="80"/>
      <w:bookmarkEnd w:id="81"/>
    </w:p>
    <w:p w14:paraId="33A8AD54" w14:textId="77777777" w:rsidR="0067361E" w:rsidRPr="006D3A15" w:rsidRDefault="0067361E" w:rsidP="0067361E">
      <w:r w:rsidRPr="006D3A15">
        <w:t>A student:</w:t>
      </w:r>
    </w:p>
    <w:p w14:paraId="690E5005" w14:textId="77777777" w:rsidR="0067361E" w:rsidRPr="006D3A15" w:rsidRDefault="0067361E" w:rsidP="0067361E">
      <w:pPr>
        <w:pStyle w:val="ListBullet"/>
        <w:suppressAutoHyphens w:val="0"/>
        <w:spacing w:before="100" w:after="100"/>
      </w:pPr>
      <w:r w:rsidRPr="006D3A15">
        <w:rPr>
          <w:rStyle w:val="Strong"/>
        </w:rPr>
        <w:t>PSY5-1</w:t>
      </w:r>
      <w:r w:rsidRPr="006D3A15">
        <w:t xml:space="preserve"> explains how the field of psychology provides scientific explanations for the mind and behaviour through research, theories and approaches</w:t>
      </w:r>
    </w:p>
    <w:p w14:paraId="6520CE38" w14:textId="77777777" w:rsidR="0067361E" w:rsidRPr="006D3A15" w:rsidRDefault="0067361E" w:rsidP="0067361E">
      <w:pPr>
        <w:pStyle w:val="ListBullet"/>
        <w:suppressAutoHyphens w:val="0"/>
        <w:spacing w:before="100" w:after="100"/>
      </w:pPr>
      <w:r w:rsidRPr="006D3A15">
        <w:rPr>
          <w:rStyle w:val="Strong"/>
        </w:rPr>
        <w:t>PSY5-2</w:t>
      </w:r>
      <w:r w:rsidRPr="006D3A15">
        <w:t xml:space="preserve"> explains the main approaches to the study of the nature of human behaviour and the strengths and weaknesses of those approaches</w:t>
      </w:r>
    </w:p>
    <w:p w14:paraId="36942498" w14:textId="77777777" w:rsidR="0067361E" w:rsidRPr="006D3A15" w:rsidRDefault="0067361E" w:rsidP="0067361E">
      <w:pPr>
        <w:pStyle w:val="ListBullet"/>
        <w:suppressAutoHyphens w:val="0"/>
        <w:spacing w:before="100" w:after="100"/>
      </w:pPr>
      <w:r w:rsidRPr="006D3A15">
        <w:rPr>
          <w:rStyle w:val="Strong"/>
        </w:rPr>
        <w:t>PSY5-3</w:t>
      </w:r>
      <w:r w:rsidRPr="006D3A15">
        <w:t xml:space="preserve"> describes diversity and variation on the nature of personality, disease, disorders, intelligence and creativity and their influence on human behaviour</w:t>
      </w:r>
    </w:p>
    <w:p w14:paraId="6C4CA46C" w14:textId="77777777" w:rsidR="0067361E" w:rsidRPr="006D3A15" w:rsidRDefault="0067361E" w:rsidP="0067361E">
      <w:pPr>
        <w:pStyle w:val="ListBullet"/>
        <w:suppressAutoHyphens w:val="0"/>
        <w:spacing w:before="100" w:after="100"/>
      </w:pPr>
      <w:r w:rsidRPr="006D3A15">
        <w:rPr>
          <w:rStyle w:val="Strong"/>
        </w:rPr>
        <w:t>PSY5-4</w:t>
      </w:r>
      <w:r w:rsidRPr="006D3A15">
        <w:t xml:space="preserve"> explains a range of psychological theories and identify the application of these theories to everyday life</w:t>
      </w:r>
    </w:p>
    <w:p w14:paraId="534CAED5" w14:textId="77777777" w:rsidR="0067361E" w:rsidRPr="006D3A15" w:rsidRDefault="0067361E" w:rsidP="0067361E">
      <w:pPr>
        <w:pStyle w:val="ListBullet"/>
        <w:suppressAutoHyphens w:val="0"/>
        <w:spacing w:before="100" w:after="100"/>
      </w:pPr>
      <w:r w:rsidRPr="006D3A15">
        <w:rPr>
          <w:rStyle w:val="Strong"/>
        </w:rPr>
        <w:t>PSY5-5</w:t>
      </w:r>
      <w:r w:rsidRPr="006D3A15">
        <w:t xml:space="preserve"> demonstrates an understanding of the importance of ethics in psychology, research and the interpretation of data</w:t>
      </w:r>
    </w:p>
    <w:p w14:paraId="3FDBF4ED" w14:textId="77777777" w:rsidR="0067361E" w:rsidRPr="006D3A15" w:rsidRDefault="0067361E" w:rsidP="0067361E">
      <w:pPr>
        <w:pStyle w:val="ListBullet"/>
        <w:suppressAutoHyphens w:val="0"/>
        <w:spacing w:before="100" w:after="100"/>
      </w:pPr>
      <w:r w:rsidRPr="006D3A15">
        <w:rPr>
          <w:rStyle w:val="Strong"/>
        </w:rPr>
        <w:t>PSY5-6</w:t>
      </w:r>
      <w:r w:rsidRPr="006D3A15">
        <w:t xml:space="preserve"> recognises the applications and influence of psychology in popular culture and its importance to social factors</w:t>
      </w:r>
    </w:p>
    <w:p w14:paraId="744FEFE0" w14:textId="4DF18C80" w:rsidR="0067361E" w:rsidRPr="006D3A15" w:rsidRDefault="0067361E" w:rsidP="0067361E">
      <w:pPr>
        <w:pStyle w:val="ListBullet"/>
        <w:suppressAutoHyphens w:val="0"/>
        <w:spacing w:before="100" w:after="100"/>
      </w:pPr>
      <w:r w:rsidRPr="006D3A15">
        <w:rPr>
          <w:rStyle w:val="Strong"/>
        </w:rPr>
        <w:t>PSY5-7</w:t>
      </w:r>
      <w:r w:rsidRPr="006D3A15">
        <w:t xml:space="preserve"> examines suitable research methods including procedures and critical analysis when completing </w:t>
      </w:r>
      <w:r w:rsidR="004E0A01" w:rsidRPr="006D3A15">
        <w:t>action-based</w:t>
      </w:r>
      <w:r w:rsidRPr="006D3A15">
        <w:t xml:space="preserve"> learning</w:t>
      </w:r>
    </w:p>
    <w:p w14:paraId="39B26507" w14:textId="77777777" w:rsidR="0067361E" w:rsidRPr="006D3A15" w:rsidRDefault="0067361E" w:rsidP="0067361E">
      <w:pPr>
        <w:pStyle w:val="ListBullet"/>
        <w:suppressAutoHyphens w:val="0"/>
        <w:spacing w:before="100" w:after="100"/>
      </w:pPr>
      <w:r w:rsidRPr="006D3A15">
        <w:rPr>
          <w:rStyle w:val="Strong"/>
        </w:rPr>
        <w:t>PSY5-8</w:t>
      </w:r>
      <w:r w:rsidRPr="006D3A15">
        <w:t xml:space="preserve"> communicates psychological information and ideas using appropriate written, oral and visual forms</w:t>
      </w:r>
      <w:r>
        <w:t>.</w:t>
      </w:r>
    </w:p>
    <w:p w14:paraId="0BDA92BD" w14:textId="77777777" w:rsidR="0067361E" w:rsidRPr="006D3A15" w:rsidRDefault="0067361E" w:rsidP="0067361E">
      <w:pPr>
        <w:pStyle w:val="Heading3"/>
      </w:pPr>
      <w:bookmarkStart w:id="82" w:name="_Toc119354627"/>
      <w:bookmarkStart w:id="83" w:name="_Toc223515660"/>
      <w:r w:rsidRPr="006D3A15">
        <w:lastRenderedPageBreak/>
        <w:t>Content</w:t>
      </w:r>
      <w:bookmarkEnd w:id="82"/>
      <w:bookmarkEnd w:id="83"/>
    </w:p>
    <w:p w14:paraId="5B3C244A" w14:textId="77777777" w:rsidR="0067361E" w:rsidRPr="006D3A15" w:rsidRDefault="0067361E" w:rsidP="0067361E">
      <w:r w:rsidRPr="006D3A15">
        <w:t xml:space="preserve">Students investigate a particular area of psychology or area of inquiry in the field of </w:t>
      </w:r>
      <w:r>
        <w:t>p</w:t>
      </w:r>
      <w:r w:rsidRPr="006D3A15">
        <w:t>sychology, and:</w:t>
      </w:r>
    </w:p>
    <w:p w14:paraId="2D491D99" w14:textId="77777777" w:rsidR="0067361E" w:rsidRPr="006D3A15" w:rsidRDefault="0067361E" w:rsidP="0067361E">
      <w:pPr>
        <w:pStyle w:val="ListBullet"/>
        <w:suppressAutoHyphens w:val="0"/>
        <w:spacing w:before="100" w:after="100"/>
      </w:pPr>
      <w:r w:rsidRPr="006D3A15">
        <w:t>develop psychological questions</w:t>
      </w:r>
    </w:p>
    <w:p w14:paraId="690153F1" w14:textId="77777777" w:rsidR="0067361E" w:rsidRPr="006D3A15" w:rsidRDefault="0067361E" w:rsidP="0067361E">
      <w:pPr>
        <w:pStyle w:val="ListBullet"/>
        <w:suppressAutoHyphens w:val="0"/>
        <w:spacing w:before="100" w:after="100"/>
      </w:pPr>
      <w:r w:rsidRPr="006D3A15">
        <w:t>establish standardised procedures</w:t>
      </w:r>
    </w:p>
    <w:p w14:paraId="72FE2AD3" w14:textId="77777777" w:rsidR="0067361E" w:rsidRPr="006D3A15" w:rsidRDefault="0067361E" w:rsidP="0067361E">
      <w:pPr>
        <w:pStyle w:val="ListBullet"/>
        <w:suppressAutoHyphens w:val="0"/>
        <w:spacing w:before="100" w:after="100"/>
      </w:pPr>
      <w:r w:rsidRPr="006D3A15">
        <w:t xml:space="preserve">account for validity and reliability </w:t>
      </w:r>
    </w:p>
    <w:p w14:paraId="1BBDDE89" w14:textId="77777777" w:rsidR="0067361E" w:rsidRPr="006D3A15" w:rsidRDefault="0067361E" w:rsidP="0067361E">
      <w:pPr>
        <w:pStyle w:val="ListBullet"/>
        <w:suppressAutoHyphens w:val="0"/>
        <w:spacing w:before="100" w:after="100"/>
      </w:pPr>
      <w:r w:rsidRPr="006D3A15">
        <w:t>conduct research using a variety of appropriate sources of information, including</w:t>
      </w:r>
    </w:p>
    <w:p w14:paraId="5E0EE73D" w14:textId="77777777" w:rsidR="0067361E" w:rsidRPr="006D3A15" w:rsidRDefault="0067361E" w:rsidP="0067361E">
      <w:pPr>
        <w:pStyle w:val="ListBullet2"/>
        <w:suppressAutoHyphens w:val="0"/>
        <w:spacing w:before="100" w:after="100"/>
        <w:contextualSpacing/>
      </w:pPr>
      <w:r w:rsidRPr="006D3A15">
        <w:t>primary sources</w:t>
      </w:r>
    </w:p>
    <w:p w14:paraId="7CC9F536" w14:textId="6FB7C93F" w:rsidR="0067361E" w:rsidRPr="006D3A15" w:rsidRDefault="0067361E" w:rsidP="0067361E">
      <w:pPr>
        <w:pStyle w:val="ListBullet2"/>
        <w:suppressAutoHyphens w:val="0"/>
        <w:spacing w:before="100" w:after="100"/>
        <w:contextualSpacing/>
      </w:pPr>
      <w:r w:rsidRPr="006D3A15">
        <w:t>secondary sources</w:t>
      </w:r>
    </w:p>
    <w:p w14:paraId="6AD10197" w14:textId="77777777" w:rsidR="0067361E" w:rsidRPr="006D3A15" w:rsidRDefault="0067361E" w:rsidP="0067361E">
      <w:pPr>
        <w:pStyle w:val="ListBullet"/>
        <w:suppressAutoHyphens w:val="0"/>
        <w:spacing w:before="100" w:after="100"/>
      </w:pPr>
      <w:r w:rsidRPr="006D3A15">
        <w:t>apply ethical principles</w:t>
      </w:r>
    </w:p>
    <w:p w14:paraId="6F36EA20" w14:textId="77777777" w:rsidR="0067361E" w:rsidRPr="006D3A15" w:rsidRDefault="0067361E" w:rsidP="0067361E">
      <w:pPr>
        <w:pStyle w:val="ListBullet"/>
        <w:suppressAutoHyphens w:val="0"/>
        <w:spacing w:before="100" w:after="100"/>
      </w:pPr>
      <w:r w:rsidRPr="006D3A15">
        <w:t>evaluate and analyse research findings</w:t>
      </w:r>
    </w:p>
    <w:p w14:paraId="77EC83A2" w14:textId="28C0B999" w:rsidR="004952DF" w:rsidRDefault="0067361E" w:rsidP="0067361E">
      <w:pPr>
        <w:pStyle w:val="ListBullet2"/>
        <w:suppressAutoHyphens w:val="0"/>
        <w:spacing w:before="100" w:after="100"/>
        <w:contextualSpacing/>
      </w:pPr>
      <w:r w:rsidRPr="006D3A15">
        <w:t>communicate findings using a variety of appropriate strategi</w:t>
      </w:r>
      <w:r>
        <w:t>es</w:t>
      </w:r>
      <w:r w:rsidR="004952DF">
        <w:t>.</w:t>
      </w:r>
      <w:r w:rsidR="004952DF">
        <w:br w:type="page"/>
      </w:r>
    </w:p>
    <w:p w14:paraId="62C5DBE9" w14:textId="77777777" w:rsidR="00512168" w:rsidRDefault="00512168" w:rsidP="00512168">
      <w:pPr>
        <w:pStyle w:val="Heading1"/>
      </w:pPr>
      <w:bookmarkStart w:id="84" w:name="_Toc223425558"/>
      <w:bookmarkStart w:id="85" w:name="_Toc223515661"/>
      <w:r>
        <w:lastRenderedPageBreak/>
        <w:t>Support and alignment</w:t>
      </w:r>
      <w:bookmarkEnd w:id="84"/>
      <w:bookmarkEnd w:id="85"/>
    </w:p>
    <w:p w14:paraId="5B926A7C" w14:textId="5628B97A" w:rsidR="00512168" w:rsidRDefault="00512168" w:rsidP="00512168">
      <w:r>
        <w:t xml:space="preserve">This resource has been designed to support schools with successful implementation of new curriculum, specifically the NSW Department of Education approved elective course, </w:t>
      </w:r>
      <w:r w:rsidR="00FA57DD">
        <w:t>Psychology</w:t>
      </w:r>
      <w:r w:rsidRPr="00792EE6">
        <w:t xml:space="preserve"> © </w:t>
      </w:r>
      <w:r>
        <w:t xml:space="preserve">NSW Department of Education for and on behalf of the Crown in right of the State of New South Wales, </w:t>
      </w:r>
      <w:r w:rsidRPr="00792EE6">
        <w:t>2021</w:t>
      </w:r>
      <w:r>
        <w:t>.</w:t>
      </w:r>
    </w:p>
    <w:p w14:paraId="1B0C0605" w14:textId="77777777" w:rsidR="00512168" w:rsidRPr="006D36AA" w:rsidRDefault="00512168" w:rsidP="00512168">
      <w:r>
        <w:t>The resource is produced to assist schools with promoting and implementing the course for the first time. As the course may be taught by teachers from a range of key learning areas, the resource is designed to support teachers from a variety of KLAs.</w:t>
      </w:r>
    </w:p>
    <w:p w14:paraId="374FA1AB" w14:textId="77777777" w:rsidR="00512168" w:rsidRDefault="00512168" w:rsidP="00512168">
      <w:r w:rsidRPr="708AD2A7">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Teaching and learning 7–12 curriculum team by emailing </w:t>
      </w:r>
      <w:hyperlink r:id="rId13" w:history="1">
        <w:r w:rsidRPr="006B7ECB">
          <w:rPr>
            <w:rStyle w:val="Hyperlink"/>
          </w:rPr>
          <w:t>secondaryteachingandlearning@det.nsw.edu.au</w:t>
        </w:r>
      </w:hyperlink>
      <w:r>
        <w:t>.</w:t>
      </w:r>
    </w:p>
    <w:p w14:paraId="04F9EB46" w14:textId="77777777" w:rsidR="00512168" w:rsidRPr="00C82E19" w:rsidRDefault="00512168" w:rsidP="00512168">
      <w:pPr>
        <w:rPr>
          <w:rFonts w:eastAsia="Arial"/>
        </w:rPr>
      </w:pPr>
      <w:r w:rsidRPr="19B962B9">
        <w:rPr>
          <w:b/>
          <w:bCs/>
        </w:rPr>
        <w:t xml:space="preserve">Differentiation: </w:t>
      </w:r>
      <w:r>
        <w:rPr>
          <w:rFonts w:eastAsia="Arial"/>
        </w:rPr>
        <w:t>f</w:t>
      </w:r>
      <w:r w:rsidRPr="19B962B9">
        <w:rPr>
          <w:rFonts w:eastAsia="Arial"/>
        </w:rPr>
        <w:t>urther advice to support Aboriginal and Torres Strait Islander students, EAL</w:t>
      </w:r>
      <w:r>
        <w:rPr>
          <w:rFonts w:eastAsia="Arial"/>
        </w:rPr>
        <w:t>/</w:t>
      </w:r>
      <w:r w:rsidRPr="19B962B9">
        <w:rPr>
          <w:rFonts w:eastAsia="Arial"/>
        </w:rPr>
        <w:t xml:space="preserve">D students, students with a disability and/or additional needs and High </w:t>
      </w:r>
      <w:r>
        <w:rPr>
          <w:rFonts w:eastAsia="Arial"/>
        </w:rPr>
        <w:t>p</w:t>
      </w:r>
      <w:r w:rsidRPr="19B962B9">
        <w:rPr>
          <w:rFonts w:eastAsia="Arial"/>
        </w:rPr>
        <w:t xml:space="preserve">otential and gifted students can be found on the </w:t>
      </w:r>
      <w:hyperlink r:id="rId14">
        <w:r w:rsidRPr="19B962B9">
          <w:rPr>
            <w:rStyle w:val="Hyperlink"/>
            <w:rFonts w:eastAsia="Arial"/>
          </w:rPr>
          <w:t>Planning</w:t>
        </w:r>
        <w:r>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15" w:history="1">
        <w:r w:rsidRPr="00BD39B0">
          <w:rPr>
            <w:rStyle w:val="Hyperlink"/>
          </w:rPr>
          <w:t>Inclusion and differentiation</w:t>
        </w:r>
        <w:r>
          <w:rPr>
            <w:rStyle w:val="Hyperlink"/>
          </w:rPr>
          <w:t xml:space="preserve"> </w:t>
        </w:r>
        <w:r w:rsidRPr="001863FC">
          <w:rPr>
            <w:rStyle w:val="Hyperlink"/>
          </w:rPr>
          <w:t>advice</w:t>
        </w:r>
        <w:r w:rsidRPr="00BD39B0">
          <w:rPr>
            <w:rStyle w:val="Hyperlink"/>
          </w:rPr>
          <w:t xml:space="preserve"> 7</w:t>
        </w:r>
        <w:r>
          <w:rPr>
            <w:rStyle w:val="Hyperlink"/>
          </w:rPr>
          <w:t>–</w:t>
        </w:r>
        <w:r w:rsidRPr="00BD39B0">
          <w:rPr>
            <w:rStyle w:val="Hyperlink"/>
          </w:rPr>
          <w:t xml:space="preserve">10 </w:t>
        </w:r>
      </w:hyperlink>
      <w:r>
        <w:t>webpage.</w:t>
      </w:r>
    </w:p>
    <w:p w14:paraId="02C3A138" w14:textId="77777777" w:rsidR="00512168" w:rsidRDefault="00512168" w:rsidP="00512168">
      <w:r w:rsidRPr="09328F97">
        <w:rPr>
          <w:b/>
          <w:bCs/>
        </w:rPr>
        <w:t>Assessment</w:t>
      </w:r>
      <w:r>
        <w:t xml:space="preserve">: </w:t>
      </w:r>
      <w:r w:rsidRPr="09328F97">
        <w:rPr>
          <w:rFonts w:eastAsia="Arial"/>
        </w:rPr>
        <w:t xml:space="preserve">further advice to support assessment is available on the </w:t>
      </w:r>
      <w:hyperlink r:id="rId16">
        <w:r w:rsidRPr="09328F97">
          <w:rPr>
            <w:rStyle w:val="Hyperlink"/>
            <w:rFonts w:eastAsia="Arial"/>
          </w:rPr>
          <w:t>Planning, programming and assessing 7–12</w:t>
        </w:r>
      </w:hyperlink>
      <w:r w:rsidRPr="09328F97">
        <w:rPr>
          <w:rFonts w:eastAsia="Arial"/>
        </w:rPr>
        <w:t xml:space="preserve">  and </w:t>
      </w:r>
      <w:hyperlink r:id="rId17" w:history="1">
        <w:r w:rsidRPr="09328F97">
          <w:rPr>
            <w:rStyle w:val="Hyperlink"/>
            <w:rFonts w:eastAsia="Arial"/>
            <w:szCs w:val="22"/>
          </w:rPr>
          <w:t>Strengthening assessment</w:t>
        </w:r>
      </w:hyperlink>
      <w:r w:rsidRPr="09328F97">
        <w:rPr>
          <w:rFonts w:eastAsia="Arial"/>
          <w:szCs w:val="22"/>
        </w:rPr>
        <w:t xml:space="preserve"> </w:t>
      </w:r>
      <w:r w:rsidRPr="09328F97">
        <w:rPr>
          <w:rFonts w:eastAsia="Arial"/>
        </w:rPr>
        <w:t>webpages</w:t>
      </w:r>
      <w:r>
        <w:t>.</w:t>
      </w:r>
    </w:p>
    <w:p w14:paraId="260C8B15" w14:textId="77777777" w:rsidR="00512168" w:rsidRDefault="00512168" w:rsidP="00512168">
      <w:r w:rsidRPr="708AD2A7">
        <w:rPr>
          <w:b/>
          <w:bCs/>
        </w:rPr>
        <w:t>Professional learning</w:t>
      </w:r>
      <w:r>
        <w:t xml:space="preserve">: relevant professional learning is available on the </w:t>
      </w:r>
      <w:hyperlink r:id="rId18" w:history="1">
        <w:r>
          <w:rPr>
            <w:rStyle w:val="Hyperlink"/>
          </w:rPr>
          <w:t>T</w:t>
        </w:r>
        <w:r w:rsidRPr="00017708">
          <w:rPr>
            <w:rStyle w:val="Hyperlink"/>
          </w:rPr>
          <w:t xml:space="preserve">eaching and </w:t>
        </w:r>
        <w:r>
          <w:rPr>
            <w:rStyle w:val="Hyperlink"/>
          </w:rPr>
          <w:t>L</w:t>
        </w:r>
        <w:r w:rsidRPr="00017708">
          <w:rPr>
            <w:rStyle w:val="Hyperlink"/>
          </w:rPr>
          <w:t>earning 7</w:t>
        </w:r>
        <w:r>
          <w:rPr>
            <w:rStyle w:val="Hyperlink"/>
          </w:rPr>
          <w:t>–</w:t>
        </w:r>
        <w:r w:rsidRPr="00017708">
          <w:rPr>
            <w:rStyle w:val="Hyperlink"/>
          </w:rPr>
          <w:t xml:space="preserve">12 </w:t>
        </w:r>
        <w:r>
          <w:rPr>
            <w:rStyle w:val="Hyperlink"/>
          </w:rPr>
          <w:t>S</w:t>
        </w:r>
        <w:r w:rsidRPr="00017708">
          <w:rPr>
            <w:rStyle w:val="Hyperlink"/>
          </w:rPr>
          <w:t xml:space="preserve">tatewide </w:t>
        </w:r>
        <w:r>
          <w:rPr>
            <w:rStyle w:val="Hyperlink"/>
          </w:rPr>
          <w:t>S</w:t>
        </w:r>
        <w:r w:rsidRPr="00017708">
          <w:rPr>
            <w:rStyle w:val="Hyperlink"/>
          </w:rPr>
          <w:t>taffroom</w:t>
        </w:r>
      </w:hyperlink>
      <w:r>
        <w:t>.</w:t>
      </w:r>
    </w:p>
    <w:p w14:paraId="4A405EC6" w14:textId="77777777" w:rsidR="00512168" w:rsidRDefault="00512168" w:rsidP="00512168">
      <w:r w:rsidRPr="002E7C6F">
        <w:rPr>
          <w:b/>
          <w:bCs/>
        </w:rPr>
        <w:t>Consulted with</w:t>
      </w:r>
      <w:r>
        <w:t>:</w:t>
      </w:r>
      <w:r w:rsidRPr="00302419">
        <w:t xml:space="preserve"> </w:t>
      </w:r>
      <w:r w:rsidRPr="00A3213E">
        <w:t>Aboriginal Outcomes and Partnerships, Inclusion and Wellbeing</w:t>
      </w:r>
      <w:r>
        <w:t xml:space="preserve"> and</w:t>
      </w:r>
      <w:r w:rsidRPr="00A3213E">
        <w:t xml:space="preserve"> EAL/D</w:t>
      </w:r>
      <w:r>
        <w:t>.</w:t>
      </w:r>
    </w:p>
    <w:p w14:paraId="2280C0FA" w14:textId="77777777" w:rsidR="00512168" w:rsidRDefault="00512168" w:rsidP="00512168">
      <w:r w:rsidRPr="67C52E68">
        <w:rPr>
          <w:b/>
          <w:bCs/>
        </w:rPr>
        <w:t>Alignment to system priorities and/or needs</w:t>
      </w:r>
      <w:r>
        <w:t xml:space="preserve">: </w:t>
      </w:r>
      <w:hyperlink r:id="rId19">
        <w:r w:rsidRPr="67C52E68">
          <w:rPr>
            <w:rStyle w:val="Hyperlink"/>
          </w:rPr>
          <w:t>School Excellence Policy</w:t>
        </w:r>
      </w:hyperlink>
      <w:r>
        <w:t>.</w:t>
      </w:r>
    </w:p>
    <w:p w14:paraId="4077F1A4" w14:textId="77777777" w:rsidR="00512168" w:rsidRDefault="00512168" w:rsidP="00512168">
      <w:r w:rsidRPr="002E7C6F">
        <w:rPr>
          <w:b/>
          <w:bCs/>
        </w:rPr>
        <w:t>Alignment to the School Excellence Framework</w:t>
      </w:r>
      <w:r>
        <w:t xml:space="preserve">: this resource supports the </w:t>
      </w:r>
      <w:hyperlink r:id="rId20" w:history="1">
        <w:r w:rsidRPr="00D336ED">
          <w:rPr>
            <w:rStyle w:val="Hyperlink"/>
          </w:rPr>
          <w:t>School Excellence Framework</w:t>
        </w:r>
      </w:hyperlink>
      <w:r>
        <w:t xml:space="preserve"> elements of curriculum (curriculum provision) and effective classroom practice (lesson planning, explicit teaching).</w:t>
      </w:r>
    </w:p>
    <w:p w14:paraId="547DEA9B" w14:textId="77777777" w:rsidR="00512168" w:rsidRDefault="00512168" w:rsidP="00512168">
      <w:r w:rsidRPr="2ECF50A1">
        <w:rPr>
          <w:b/>
          <w:bCs/>
        </w:rPr>
        <w:t>Alignment to Australian Professional Teaching Standards</w:t>
      </w:r>
      <w:r>
        <w:t>: this resource supports teachers to address 2.1.2, 2.3.2, 3.2.2, 7.2.2.</w:t>
      </w:r>
    </w:p>
    <w:p w14:paraId="7D9E27D4" w14:textId="77777777" w:rsidR="00512168" w:rsidRDefault="00512168" w:rsidP="00512168">
      <w:r w:rsidRPr="00C2134A">
        <w:rPr>
          <w:b/>
          <w:bCs/>
        </w:rPr>
        <w:t>Creation date</w:t>
      </w:r>
      <w:r>
        <w:t>: 3</w:t>
      </w:r>
      <w:r>
        <w:rPr>
          <w:vertAlign w:val="superscript"/>
        </w:rPr>
        <w:t xml:space="preserve"> </w:t>
      </w:r>
      <w:r>
        <w:t>November 2021</w:t>
      </w:r>
    </w:p>
    <w:p w14:paraId="376AE2F5" w14:textId="77777777" w:rsidR="00512168" w:rsidRDefault="00512168" w:rsidP="00512168">
      <w:r w:rsidRPr="00C2134A">
        <w:rPr>
          <w:b/>
          <w:bCs/>
        </w:rPr>
        <w:lastRenderedPageBreak/>
        <w:t xml:space="preserve">Evidence </w:t>
      </w:r>
      <w:r>
        <w:rPr>
          <w:b/>
          <w:bCs/>
        </w:rPr>
        <w:t>b</w:t>
      </w:r>
      <w:r w:rsidRPr="00C2134A">
        <w:rPr>
          <w:b/>
          <w:bCs/>
        </w:rPr>
        <w:t>ase</w:t>
      </w:r>
      <w:r>
        <w:t>:</w:t>
      </w:r>
    </w:p>
    <w:p w14:paraId="1A919D0F" w14:textId="77777777" w:rsidR="00512168" w:rsidRDefault="00512168" w:rsidP="00512168">
      <w:r>
        <w:t xml:space="preserve">‘The long-term vision is for a curriculum that supports teachers to nurture wonder, ignite passion and provide every young person with knowledge, skills and attributes that will help prepare them for a lifetime of learning, meaningful adult employment and effective future citizenship’ (NESA </w:t>
      </w:r>
      <w:proofErr w:type="gramStart"/>
      <w:r>
        <w:t>2020:xi</w:t>
      </w:r>
      <w:proofErr w:type="gramEnd"/>
      <w:r>
        <w:t>).</w:t>
      </w:r>
    </w:p>
    <w:p w14:paraId="5F4309EF" w14:textId="77777777" w:rsidR="00512168" w:rsidRDefault="00512168" w:rsidP="00512168">
      <w:r>
        <w:t>The development of the course and the course document as part of department approved electives aims to respond to the goals articulated in NESA’s curriculum review. Consistent messages from the review include:</w:t>
      </w:r>
    </w:p>
    <w:p w14:paraId="29E10C96" w14:textId="77777777" w:rsidR="00512168" w:rsidRDefault="00512168" w:rsidP="00512168">
      <w:pPr>
        <w:pStyle w:val="ListBullet"/>
        <w:numPr>
          <w:ilvl w:val="0"/>
          <w:numId w:val="5"/>
        </w:numPr>
      </w:pPr>
      <w:r>
        <w:t>‘flexibility’ was the word most used by teachers to describe the systemic change they want</w:t>
      </w:r>
    </w:p>
    <w:p w14:paraId="39ACAC83" w14:textId="77777777" w:rsidR="00512168" w:rsidRDefault="00512168" w:rsidP="00512168">
      <w:pPr>
        <w:pStyle w:val="ListBullet"/>
        <w:numPr>
          <w:ilvl w:val="0"/>
          <w:numId w:val="5"/>
        </w:numPr>
      </w:pPr>
      <w:r>
        <w:t>teachers need more time to teach important knowledge and skills</w:t>
      </w:r>
    </w:p>
    <w:p w14:paraId="3062E526" w14:textId="77777777" w:rsidR="00512168" w:rsidRDefault="00512168" w:rsidP="00512168">
      <w:pPr>
        <w:pStyle w:val="ListBullet"/>
        <w:numPr>
          <w:ilvl w:val="0"/>
          <w:numId w:val="5"/>
        </w:numPr>
      </w:pPr>
      <w:r>
        <w:t>students want authentic learning with real-world application.</w:t>
      </w:r>
    </w:p>
    <w:p w14:paraId="5CFDA830" w14:textId="77777777" w:rsidR="00512168" w:rsidRDefault="00512168" w:rsidP="00512168">
      <w:r>
        <w:t>This course and the department approved electives provide teachers with flexibility in the curriculum and authentic learning experiences. They allow for ‘increased local decision making in relation to the curriculum’ as this ‘is associated with higher levels of student performance’ (NESA 2020:52).</w:t>
      </w:r>
    </w:p>
    <w:p w14:paraId="0A2A1AEC" w14:textId="77777777" w:rsidR="00512168" w:rsidRDefault="00512168" w:rsidP="00512168">
      <w:r>
        <w:t>This resource has been developed so that teachers are able to use the principles of what works best. Explicit teaching using ‘the language of the syllabus to increase students’ familiarity with the vocabulary so students can unpack assessment questions and understand exactly what they are being asked to do’ (CESE 2020b:11).</w:t>
      </w:r>
    </w:p>
    <w:p w14:paraId="0C578F47" w14:textId="77777777" w:rsidR="00512168" w:rsidRDefault="00512168" w:rsidP="00512168">
      <w:r>
        <w:t>Essential elements to be included in a school’s documented curriculum:</w:t>
      </w:r>
    </w:p>
    <w:p w14:paraId="16204B78" w14:textId="77777777" w:rsidR="00512168" w:rsidRDefault="00512168" w:rsidP="00512168">
      <w:pPr>
        <w:pStyle w:val="ListBullet"/>
        <w:numPr>
          <w:ilvl w:val="0"/>
          <w:numId w:val="5"/>
        </w:numPr>
      </w:pPr>
      <w:r>
        <w:t>syllabus outcomes and scope of learning for each KLA for each year</w:t>
      </w:r>
    </w:p>
    <w:p w14:paraId="6FFC08AB" w14:textId="77777777" w:rsidR="00512168" w:rsidRDefault="00512168" w:rsidP="00512168">
      <w:pPr>
        <w:pStyle w:val="ListBullet"/>
        <w:numPr>
          <w:ilvl w:val="0"/>
          <w:numId w:val="5"/>
        </w:numPr>
      </w:pPr>
      <w:r>
        <w:t>a scope and sequence and associated learning programs for each course, including teaching activities mapped against NESA syllabus outcomes and content, and including registration and evaluation (</w:t>
      </w:r>
      <w:r w:rsidRPr="008E5407">
        <w:t>NSW Department of Education 2021:7</w:t>
      </w:r>
      <w:r>
        <w:t>).</w:t>
      </w:r>
    </w:p>
    <w:p w14:paraId="32E56C4D" w14:textId="77777777" w:rsidR="00512168" w:rsidRPr="00CE344E" w:rsidRDefault="00512168" w:rsidP="00512168">
      <w:r>
        <w:br w:type="page"/>
      </w:r>
    </w:p>
    <w:p w14:paraId="26789A45" w14:textId="77777777" w:rsidR="00512168" w:rsidRDefault="00512168" w:rsidP="00512168">
      <w:pPr>
        <w:pStyle w:val="Heading1"/>
      </w:pPr>
      <w:bookmarkStart w:id="86" w:name="_Toc223425559"/>
      <w:bookmarkStart w:id="87" w:name="_Toc223515662"/>
      <w:r>
        <w:lastRenderedPageBreak/>
        <w:t>References</w:t>
      </w:r>
      <w:bookmarkEnd w:id="86"/>
      <w:bookmarkEnd w:id="87"/>
    </w:p>
    <w:p w14:paraId="7BC309CD" w14:textId="77777777" w:rsidR="00512168" w:rsidRPr="006B34BA" w:rsidRDefault="00512168" w:rsidP="00512168">
      <w:r w:rsidRPr="006B34BA">
        <w:t>AITSL (Australian Institute for Teaching and School Leadership (2017) ‘</w:t>
      </w:r>
      <w:hyperlink r:id="rId21" w:anchor=":~:text=FEEDBACK-,Factsheet,-A%20quick%20guide" w:history="1">
        <w:r w:rsidRPr="00AD7703">
          <w:rPr>
            <w:rStyle w:val="Hyperlink"/>
          </w:rPr>
          <w:t>Feedback Factsheet</w:t>
        </w:r>
      </w:hyperlink>
      <w:r w:rsidRPr="006B34BA">
        <w:t xml:space="preserve">’, AITSL, accessed </w:t>
      </w:r>
      <w:r>
        <w:t>3 March 2026</w:t>
      </w:r>
      <w:r w:rsidRPr="006B34BA">
        <w:t>.</w:t>
      </w:r>
    </w:p>
    <w:p w14:paraId="045BFB48" w14:textId="77777777" w:rsidR="00512168" w:rsidRPr="00776103" w:rsidRDefault="00512168" w:rsidP="00512168">
      <w:r>
        <w:t xml:space="preserve">CESE (Centre for Education Statistics and Evaluation) (2025) </w:t>
      </w:r>
      <w:hyperlink r:id="rId22">
        <w:r w:rsidRPr="0F110CE7">
          <w:rPr>
            <w:rStyle w:val="Hyperlink"/>
            <w:i/>
            <w:iCs/>
          </w:rPr>
          <w:t>What works best: 2025 update</w:t>
        </w:r>
      </w:hyperlink>
      <w:r>
        <w:t>, NSW Department of Education, accessed 3 March 2026</w:t>
      </w:r>
      <w:r w:rsidRPr="00776103">
        <w:t>.</w:t>
      </w:r>
    </w:p>
    <w:p w14:paraId="57C3ABBB" w14:textId="77777777" w:rsidR="00512168" w:rsidRPr="00776103" w:rsidRDefault="00512168" w:rsidP="00512168">
      <w:bookmarkStart w:id="88" w:name="_Hlk135313877"/>
      <w:r w:rsidRPr="00776103">
        <w:t xml:space="preserve">CESE (Centre for Education Statistics and Evaluation) (2020b) </w:t>
      </w:r>
      <w:hyperlink r:id="rId23" w:tgtFrame="_blank" w:tooltip="https://education.nsw.gov.au/about-us/educational-data/cese/publications/practical-guides-for-educators-/what-works-best-in-practice" w:history="1">
        <w:r w:rsidRPr="00776103">
          <w:rPr>
            <w:rStyle w:val="Hyperlink"/>
            <w:i/>
            <w:iCs/>
          </w:rPr>
          <w:t>What works best in practice</w:t>
        </w:r>
      </w:hyperlink>
      <w:r w:rsidRPr="00776103">
        <w:t xml:space="preserve">, NSW Department of Education, accessed </w:t>
      </w:r>
      <w:bookmarkEnd w:id="88"/>
      <w:r>
        <w:t>3 March 2026</w:t>
      </w:r>
      <w:r w:rsidRPr="00776103">
        <w:t>.</w:t>
      </w:r>
    </w:p>
    <w:p w14:paraId="08A01614" w14:textId="77777777" w:rsidR="00512168" w:rsidRDefault="00512168" w:rsidP="00512168">
      <w:r>
        <w:t>NESA (</w:t>
      </w:r>
      <w:r w:rsidRPr="006E3DA0">
        <w:t>NSW Education Standards Authority</w:t>
      </w:r>
      <w:r>
        <w:t>)</w:t>
      </w:r>
      <w:r w:rsidRPr="006E3DA0">
        <w:t xml:space="preserve"> (2020) </w:t>
      </w:r>
      <w:hyperlink r:id="rId24" w:history="1">
        <w:r w:rsidRPr="0034774A">
          <w:rPr>
            <w:rStyle w:val="Hyperlink"/>
            <w:i/>
            <w:iCs/>
          </w:rPr>
          <w:t>Nurturing Wonder and Igniting Passion, designs for a new school curriculum: NSW Curriculum Review</w:t>
        </w:r>
        <w:r>
          <w:rPr>
            <w:rStyle w:val="Hyperlink"/>
          </w:rPr>
          <w:t xml:space="preserve"> [PDF 1.12MB]</w:t>
        </w:r>
      </w:hyperlink>
      <w:r w:rsidRPr="006E3DA0">
        <w:t>, NESA</w:t>
      </w:r>
      <w:r>
        <w:t>, accessed 3 March 2026.</w:t>
      </w:r>
    </w:p>
    <w:p w14:paraId="007BBB63" w14:textId="77777777" w:rsidR="00512168" w:rsidRPr="006E3DA0" w:rsidRDefault="00512168" w:rsidP="00512168">
      <w:r w:rsidRPr="006E3DA0">
        <w:t xml:space="preserve">NESA (2021) </w:t>
      </w:r>
      <w:r w:rsidRPr="0097267E">
        <w:t>‘</w:t>
      </w:r>
      <w:hyperlink r:id="rId25" w:history="1">
        <w:r>
          <w:rPr>
            <w:rStyle w:val="Hyperlink"/>
          </w:rPr>
          <w:t>NSW Registration Process for the Government Schooling System Manual</w:t>
        </w:r>
      </w:hyperlink>
      <w:r>
        <w:t>’,</w:t>
      </w:r>
      <w:r w:rsidRPr="006E3DA0">
        <w:t xml:space="preserve"> </w:t>
      </w:r>
      <w:r>
        <w:t>NESA, accessed 3 March 2026.</w:t>
      </w:r>
    </w:p>
    <w:p w14:paraId="25D06855" w14:textId="77777777" w:rsidR="00512168" w:rsidRPr="006E3DA0" w:rsidRDefault="00512168" w:rsidP="00512168">
      <w:r w:rsidRPr="006E3DA0">
        <w:t xml:space="preserve">Parkes J and Harris MB (2002) </w:t>
      </w:r>
      <w:r>
        <w:t>‘</w:t>
      </w:r>
      <w:hyperlink r:id="rId26" w:history="1">
        <w:r w:rsidRPr="006E3DA0">
          <w:rPr>
            <w:rStyle w:val="Hyperlink"/>
          </w:rPr>
          <w:t>The Purposes of a Syllabus</w:t>
        </w:r>
      </w:hyperlink>
      <w:r>
        <w:t>’,</w:t>
      </w:r>
      <w:r w:rsidRPr="006E3DA0">
        <w:t xml:space="preserve"> </w:t>
      </w:r>
      <w:r w:rsidRPr="00A05745">
        <w:rPr>
          <w:rStyle w:val="Emphasis"/>
        </w:rPr>
        <w:t>College Teaching</w:t>
      </w:r>
      <w:r w:rsidRPr="006E3DA0">
        <w:t>, 50(2):55</w:t>
      </w:r>
      <w:r>
        <w:t>–</w:t>
      </w:r>
      <w:r w:rsidRPr="006E3DA0">
        <w:t>61</w:t>
      </w:r>
      <w:r>
        <w:t>, doi</w:t>
      </w:r>
      <w:r w:rsidRPr="00A05745">
        <w:t>:10.1080/87567550209595875</w:t>
      </w:r>
      <w:r>
        <w:t>, accessed 3 March 2026.</w:t>
      </w:r>
    </w:p>
    <w:p w14:paraId="473F5487" w14:textId="77777777" w:rsidR="00512168" w:rsidRDefault="00512168" w:rsidP="00512168">
      <w:bookmarkStart w:id="89" w:name="_Hlk155705253"/>
      <w:r>
        <w:t>State of New South Wales (Department of Education) (2025) ‘</w:t>
      </w:r>
      <w:hyperlink r:id="rId27" w:history="1">
        <w:r w:rsidRPr="09328F97">
          <w:rPr>
            <w:rStyle w:val="Hyperlink"/>
          </w:rPr>
          <w:t>Curriculum Policy Standards: Implementation document for Curriculum planning and programming, assessing and reporting to parents K-12 policy</w:t>
        </w:r>
      </w:hyperlink>
      <w:r>
        <w:t>’, NSW Department of Education, accessed 13 February 2026.</w:t>
      </w:r>
    </w:p>
    <w:bookmarkEnd w:id="89"/>
    <w:p w14:paraId="639AA79B" w14:textId="77777777" w:rsidR="00512168" w:rsidRDefault="00512168" w:rsidP="00512168">
      <w:pPr>
        <w:sectPr w:rsidR="00512168" w:rsidSect="00512168">
          <w:headerReference w:type="default" r:id="rId28"/>
          <w:footerReference w:type="even" r:id="rId29"/>
          <w:footerReference w:type="default" r:id="rId30"/>
          <w:headerReference w:type="first" r:id="rId31"/>
          <w:footerReference w:type="first" r:id="rId32"/>
          <w:pgSz w:w="11906" w:h="16838"/>
          <w:pgMar w:top="1134" w:right="1134" w:bottom="1134" w:left="1134" w:header="709" w:footer="709" w:gutter="0"/>
          <w:pgNumType w:start="0"/>
          <w:cols w:space="708"/>
          <w:titlePg/>
          <w:docGrid w:linePitch="360"/>
        </w:sectPr>
      </w:pPr>
      <w:r w:rsidRPr="006E3DA0">
        <w:t xml:space="preserve">Woolcock MJV (2006) </w:t>
      </w:r>
      <w:hyperlink r:id="rId33" w:history="1">
        <w:r w:rsidRPr="002D4851">
          <w:rPr>
            <w:rStyle w:val="Hyperlink"/>
            <w:i/>
            <w:iCs/>
          </w:rPr>
          <w:t>Constructing a syllabus</w:t>
        </w:r>
        <w:r>
          <w:rPr>
            <w:rStyle w:val="Hyperlink"/>
          </w:rPr>
          <w:t xml:space="preserve"> [PDF 580KB]</w:t>
        </w:r>
      </w:hyperlink>
      <w:r>
        <w:t>,</w:t>
      </w:r>
      <w:r w:rsidRPr="006E3DA0">
        <w:t xml:space="preserve"> </w:t>
      </w:r>
      <w:r>
        <w:t>3</w:t>
      </w:r>
      <w:r w:rsidRPr="002D4851">
        <w:t>rd</w:t>
      </w:r>
      <w:r>
        <w:t xml:space="preserve"> </w:t>
      </w:r>
      <w:proofErr w:type="spellStart"/>
      <w:r>
        <w:t>edn</w:t>
      </w:r>
      <w:proofErr w:type="spellEnd"/>
      <w:r>
        <w:t>,</w:t>
      </w:r>
      <w:r w:rsidRPr="006E3DA0">
        <w:t xml:space="preserve"> Harriet W Sheridan </w:t>
      </w:r>
      <w:proofErr w:type="spellStart"/>
      <w:r w:rsidRPr="006E3DA0">
        <w:t>Center</w:t>
      </w:r>
      <w:proofErr w:type="spellEnd"/>
      <w:r w:rsidRPr="006E3DA0">
        <w:t xml:space="preserve"> for Teaching and Learning</w:t>
      </w:r>
      <w:r>
        <w:t>,</w:t>
      </w:r>
      <w:r w:rsidRPr="002D4851">
        <w:t xml:space="preserve"> </w:t>
      </w:r>
      <w:r w:rsidRPr="006E3DA0">
        <w:t>Brown University</w:t>
      </w:r>
      <w:r>
        <w:t>, accessed 3 March 2026.</w:t>
      </w:r>
    </w:p>
    <w:p w14:paraId="3F1CBE53" w14:textId="77777777" w:rsidR="00512168" w:rsidRPr="001748AB" w:rsidRDefault="00512168" w:rsidP="00512168">
      <w:pPr>
        <w:rPr>
          <w:rStyle w:val="Strong"/>
          <w:szCs w:val="22"/>
        </w:rPr>
      </w:pPr>
      <w:r w:rsidRPr="001748AB">
        <w:rPr>
          <w:rStyle w:val="Strong"/>
          <w:szCs w:val="22"/>
        </w:rPr>
        <w:lastRenderedPageBreak/>
        <w:t>© State of New South Wales (Department of Education), 202</w:t>
      </w:r>
      <w:r>
        <w:rPr>
          <w:rStyle w:val="Strong"/>
          <w:szCs w:val="22"/>
        </w:rPr>
        <w:t>4</w:t>
      </w:r>
    </w:p>
    <w:p w14:paraId="4CBE47E6" w14:textId="77777777" w:rsidR="00512168" w:rsidRDefault="00512168" w:rsidP="00512168">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3AD922EA" w14:textId="77777777" w:rsidR="00512168" w:rsidRDefault="00512168" w:rsidP="00512168">
      <w:r>
        <w:t xml:space="preserve">Copyright material available in this resource and owned by the NSW Department of Education is licensed under a </w:t>
      </w:r>
      <w:hyperlink r:id="rId34" w:history="1">
        <w:r w:rsidRPr="003B3E41">
          <w:rPr>
            <w:rStyle w:val="Hyperlink"/>
          </w:rPr>
          <w:t>Creative Commons Attribution 4.0 International (CC BY 4.0) license</w:t>
        </w:r>
      </w:hyperlink>
      <w:r>
        <w:t>.</w:t>
      </w:r>
    </w:p>
    <w:p w14:paraId="371D351D" w14:textId="77777777" w:rsidR="00512168" w:rsidRDefault="00512168" w:rsidP="00512168">
      <w:r>
        <w:t xml:space="preserve"> </w:t>
      </w:r>
      <w:r>
        <w:rPr>
          <w:noProof/>
        </w:rPr>
        <w:drawing>
          <wp:inline distT="0" distB="0" distL="0" distR="0" wp14:anchorId="7F657DAF" wp14:editId="7393B249">
            <wp:extent cx="1228725" cy="428625"/>
            <wp:effectExtent l="0" t="0" r="9525" b="9525"/>
            <wp:docPr id="32" name="Picture 32" descr="Creative Commons Attribution licens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68B65A9" w14:textId="77777777" w:rsidR="00512168" w:rsidRDefault="00512168" w:rsidP="00512168">
      <w:r>
        <w:t>This license allows you to share and adapt the material for any purpose, even commercially.</w:t>
      </w:r>
    </w:p>
    <w:p w14:paraId="5CC7F336" w14:textId="77777777" w:rsidR="00512168" w:rsidRDefault="00512168" w:rsidP="00512168">
      <w:r>
        <w:t>Attribution should be given to © State of New South Wales (Department of Education), 2024.</w:t>
      </w:r>
    </w:p>
    <w:p w14:paraId="7DCA5154" w14:textId="77777777" w:rsidR="00512168" w:rsidRDefault="00512168" w:rsidP="00512168">
      <w:r>
        <w:t>Material in this resource not available under a Creative Commons license:</w:t>
      </w:r>
    </w:p>
    <w:p w14:paraId="559F073D" w14:textId="77777777" w:rsidR="00512168" w:rsidRDefault="00512168" w:rsidP="00512168">
      <w:pPr>
        <w:pStyle w:val="ListBullet"/>
        <w:numPr>
          <w:ilvl w:val="0"/>
          <w:numId w:val="5"/>
        </w:numPr>
      </w:pPr>
      <w:r>
        <w:t>the NSW Department of Education logo, other logos and trademark-protected material</w:t>
      </w:r>
    </w:p>
    <w:p w14:paraId="50E59596" w14:textId="77777777" w:rsidR="00512168" w:rsidRDefault="00512168" w:rsidP="00512168">
      <w:pPr>
        <w:pStyle w:val="ListBullet"/>
        <w:numPr>
          <w:ilvl w:val="0"/>
          <w:numId w:val="5"/>
        </w:numPr>
      </w:pPr>
      <w:r>
        <w:t>material owned by a third party that has been reproduced with permission. You will need to obtain permission from the third party to reuse its material.</w:t>
      </w:r>
    </w:p>
    <w:p w14:paraId="12A880F3" w14:textId="77777777" w:rsidR="00512168" w:rsidRPr="003B3E41" w:rsidRDefault="00512168" w:rsidP="00512168">
      <w:pPr>
        <w:pStyle w:val="FeatureBox2"/>
        <w:rPr>
          <w:rStyle w:val="Strong"/>
        </w:rPr>
      </w:pPr>
      <w:r w:rsidRPr="003B3E41">
        <w:rPr>
          <w:rStyle w:val="Strong"/>
        </w:rPr>
        <w:t>Links to third-party material and websites</w:t>
      </w:r>
    </w:p>
    <w:p w14:paraId="65679B81" w14:textId="77777777" w:rsidR="00512168" w:rsidRDefault="00512168" w:rsidP="0051216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2C58AAA" w14:textId="77777777" w:rsidR="00512168" w:rsidRPr="00607DF0" w:rsidRDefault="00512168" w:rsidP="0051216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p w14:paraId="26D20992" w14:textId="77777777" w:rsidR="00512168" w:rsidRPr="00512168" w:rsidRDefault="00512168" w:rsidP="00512168"/>
    <w:p w14:paraId="5DF1FF24" w14:textId="77777777" w:rsidR="001748AB" w:rsidRDefault="001748AB" w:rsidP="001748AB">
      <w:pPr>
        <w:pStyle w:val="FeatureBox2"/>
      </w:pPr>
      <w:r>
        <w:lastRenderedPageBreak/>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7D5FC85" w14:textId="77777777" w:rsidR="001748AB" w:rsidRDefault="001748AB" w:rsidP="001748AB">
      <w:pPr>
        <w:pStyle w:val="FeatureBox2"/>
      </w:pPr>
      <w:r>
        <w:t xml:space="preserve">Please refer to the NESA Copyright Disclaimer for more information </w:t>
      </w:r>
      <w:hyperlink r:id="rId36" w:tgtFrame="_blank" w:tooltip="https://educationstandards.nsw.edu.au/wps/portal/nesa/mini-footer/copyright" w:history="1">
        <w:r>
          <w:rPr>
            <w:rStyle w:val="Hyperlink"/>
          </w:rPr>
          <w:t>https://educationstandards.nsw.edu.au/wps/portal/nesa/mini-footer/copyright</w:t>
        </w:r>
      </w:hyperlink>
      <w:r>
        <w:t>.</w:t>
      </w:r>
    </w:p>
    <w:p w14:paraId="57453822" w14:textId="77777777" w:rsidR="001748AB" w:rsidRDefault="001748AB" w:rsidP="001748AB">
      <w:pPr>
        <w:pStyle w:val="FeatureBox2"/>
      </w:pPr>
      <w:r>
        <w:t xml:space="preserve">NESA holds the only official and up-to-date versions of the NSW Curriculum and syllabus documents. Please visit the NSW Education Standards Authority (NESA) website </w:t>
      </w:r>
      <w:hyperlink r:id="rId37" w:history="1">
        <w:r w:rsidR="00190487">
          <w:rPr>
            <w:rStyle w:val="Hyperlink"/>
          </w:rPr>
          <w:t>https://educationstandards.nsw.edu.au</w:t>
        </w:r>
      </w:hyperlink>
      <w:r>
        <w:t xml:space="preserve"> and the NSW Curriculum website </w:t>
      </w:r>
      <w:hyperlink r:id="rId38" w:history="1">
        <w:r w:rsidR="00190487">
          <w:rPr>
            <w:rStyle w:val="Hyperlink"/>
          </w:rPr>
          <w:t>https://curriculum.nsw.edu.au</w:t>
        </w:r>
      </w:hyperlink>
      <w:r>
        <w:t>.</w:t>
      </w:r>
    </w:p>
    <w:p w14:paraId="6CBF5138" w14:textId="63CDF554" w:rsidR="004643DB" w:rsidRPr="00512168" w:rsidRDefault="004643DB" w:rsidP="00512168"/>
    <w:sectPr w:rsidR="004643DB" w:rsidRPr="00512168" w:rsidSect="0012654C">
      <w:headerReference w:type="first" r:id="rId39"/>
      <w:footerReference w:type="first" r:id="rId4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D1964F" w14:textId="77777777" w:rsidR="00186FBB" w:rsidRDefault="00186FBB" w:rsidP="00843DF5">
      <w:r>
        <w:separator/>
      </w:r>
    </w:p>
    <w:p w14:paraId="0D80046F" w14:textId="77777777" w:rsidR="00186FBB" w:rsidRDefault="00186FBB" w:rsidP="00843DF5"/>
    <w:p w14:paraId="0336BE7D" w14:textId="77777777" w:rsidR="00186FBB" w:rsidRDefault="00186FBB" w:rsidP="00843DF5"/>
  </w:endnote>
  <w:endnote w:type="continuationSeparator" w:id="0">
    <w:p w14:paraId="543FE258" w14:textId="77777777" w:rsidR="00186FBB" w:rsidRDefault="00186FBB" w:rsidP="00843DF5">
      <w:r>
        <w:continuationSeparator/>
      </w:r>
    </w:p>
    <w:p w14:paraId="31DB1CFE" w14:textId="77777777" w:rsidR="00186FBB" w:rsidRDefault="00186FBB" w:rsidP="00843DF5"/>
    <w:p w14:paraId="3DF3F9A4" w14:textId="77777777" w:rsidR="00186FBB" w:rsidRDefault="00186FBB"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8111D41-7DAF-4F3E-AC90-354014477B0A}"/>
  </w:font>
  <w:font w:name="Calibri">
    <w:panose1 w:val="020F0502020204030204"/>
    <w:charset w:val="00"/>
    <w:family w:val="swiss"/>
    <w:pitch w:val="variable"/>
    <w:sig w:usb0="E4002EFF" w:usb1="C200247B" w:usb2="00000009" w:usb3="00000000" w:csb0="000001FF" w:csb1="00000000"/>
    <w:embedRegular r:id="rId2" w:fontKey="{D9C062D8-F6EC-4A00-ADBD-BDC37CDD36DB}"/>
    <w:embedBold r:id="rId3" w:fontKey="{945AA49D-ED60-443F-B856-B81FBB4EF552}"/>
    <w:embedItalic r:id="rId4" w:fontKey="{F3BE9CCE-B35F-4181-A990-71F49E6B39D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5" w:fontKey="{62551690-C3A6-46E5-B379-617F70391A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46F1C" w14:textId="08D89925" w:rsidR="00512168" w:rsidRPr="00E56264" w:rsidRDefault="00512168" w:rsidP="00F068A4">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C41C7A">
      <w:rPr>
        <w:noProof/>
      </w:rPr>
      <w:t>Apr-26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3E3E3" w14:textId="11FDD2B9" w:rsidR="00512168" w:rsidRPr="00123A38" w:rsidRDefault="00512168" w:rsidP="00DC527E">
    <w:pPr>
      <w:pStyle w:val="Footer"/>
    </w:pPr>
    <w:r>
      <w:t xml:space="preserve">© NSW Department of Education, </w:t>
    </w:r>
    <w:r>
      <w:fldChar w:fldCharType="begin"/>
    </w:r>
    <w:r>
      <w:instrText xml:space="preserve"> DATE  \@ "MMM-yy"  \* MERGEFORMAT </w:instrText>
    </w:r>
    <w:r>
      <w:fldChar w:fldCharType="separate"/>
    </w:r>
    <w:r w:rsidR="00C41C7A">
      <w:rPr>
        <w:noProof/>
      </w:rPr>
      <w:t>Apr-26</w:t>
    </w:r>
    <w:r>
      <w:fldChar w:fldCharType="end"/>
    </w:r>
    <w:r>
      <w:ptab w:relativeTo="margin" w:alignment="right" w:leader="none"/>
    </w:r>
    <w:r>
      <w:rPr>
        <w:b/>
        <w:noProof/>
        <w:sz w:val="28"/>
        <w:szCs w:val="28"/>
      </w:rPr>
      <w:drawing>
        <wp:inline distT="0" distB="0" distL="0" distR="0" wp14:anchorId="054AF0EC" wp14:editId="270945EF">
          <wp:extent cx="571500" cy="190500"/>
          <wp:effectExtent l="0" t="0" r="0" b="0"/>
          <wp:docPr id="2134887023" name="Picture 213488702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44608" w14:textId="77777777" w:rsidR="00512168" w:rsidRPr="002F375A" w:rsidRDefault="00512168" w:rsidP="00C565D3">
    <w:pPr>
      <w:pStyle w:val="Logo"/>
      <w:tabs>
        <w:tab w:val="clear" w:pos="10200"/>
        <w:tab w:val="right" w:pos="9639"/>
      </w:tabs>
      <w:ind w:right="-1"/>
      <w:jc w:val="right"/>
    </w:pPr>
    <w:r w:rsidRPr="008426B6">
      <w:rPr>
        <w:noProof/>
      </w:rPr>
      <w:drawing>
        <wp:inline distT="0" distB="0" distL="0" distR="0" wp14:anchorId="33E54FFE" wp14:editId="7F3A92C5">
          <wp:extent cx="834442" cy="906218"/>
          <wp:effectExtent l="0" t="0" r="3810" b="8255"/>
          <wp:docPr id="1076555489" name="Graphic 107655548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7B725" w14:textId="77777777" w:rsidR="003B3E41" w:rsidRPr="00EC1782" w:rsidRDefault="003B3E41"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653D86" w14:textId="77777777" w:rsidR="00186FBB" w:rsidRDefault="00186FBB" w:rsidP="00843DF5">
      <w:r>
        <w:separator/>
      </w:r>
    </w:p>
    <w:p w14:paraId="09F5F667" w14:textId="77777777" w:rsidR="00186FBB" w:rsidRDefault="00186FBB" w:rsidP="00843DF5"/>
    <w:p w14:paraId="3BFA9427" w14:textId="77777777" w:rsidR="00186FBB" w:rsidRDefault="00186FBB" w:rsidP="00843DF5"/>
  </w:footnote>
  <w:footnote w:type="continuationSeparator" w:id="0">
    <w:p w14:paraId="37381F93" w14:textId="77777777" w:rsidR="00186FBB" w:rsidRDefault="00186FBB" w:rsidP="00843DF5">
      <w:r>
        <w:continuationSeparator/>
      </w:r>
    </w:p>
    <w:p w14:paraId="7F202C2E" w14:textId="77777777" w:rsidR="00186FBB" w:rsidRDefault="00186FBB" w:rsidP="00843DF5"/>
    <w:p w14:paraId="104BE27D" w14:textId="77777777" w:rsidR="00186FBB" w:rsidRDefault="00186FBB"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B8359" w14:textId="7DDF6D86" w:rsidR="00512168" w:rsidRPr="001748AB" w:rsidRDefault="00211503" w:rsidP="00DC527E">
    <w:pPr>
      <w:pStyle w:val="Documentname"/>
    </w:pPr>
    <w:r>
      <w:t>P</w:t>
    </w:r>
    <w:r w:rsidR="003F29EE">
      <w:t>sychology</w:t>
    </w:r>
    <w:r>
      <w:t xml:space="preserve"> </w:t>
    </w:r>
    <w:r w:rsidR="00512168">
      <w:t xml:space="preserve">– Course document </w:t>
    </w:r>
    <w:r w:rsidR="00512168" w:rsidRPr="00D2403C">
      <w:t xml:space="preserve">| </w:t>
    </w:r>
    <w:r w:rsidR="00512168">
      <w:fldChar w:fldCharType="begin"/>
    </w:r>
    <w:r w:rsidR="00512168">
      <w:instrText xml:space="preserve"> PAGE   \* MERGEFORMAT </w:instrText>
    </w:r>
    <w:r w:rsidR="00512168">
      <w:fldChar w:fldCharType="separate"/>
    </w:r>
    <w:r w:rsidR="00512168">
      <w:t>1</w:t>
    </w:r>
    <w:r w:rsidR="0051216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BAD63" w14:textId="77777777" w:rsidR="00512168" w:rsidRPr="00FA6449" w:rsidRDefault="00625645" w:rsidP="00C565D3">
    <w:pPr>
      <w:pStyle w:val="Header"/>
      <w:spacing w:after="0"/>
    </w:pPr>
    <w:r>
      <w:pict w14:anchorId="29CC9E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7"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512168" w:rsidRPr="009D43DD">
      <w:t>NSW Department of Education</w:t>
    </w:r>
    <w:r w:rsidR="00512168"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B6B4E" w14:textId="77777777" w:rsidR="003B3E41" w:rsidRPr="00EC1782" w:rsidRDefault="003B3E41"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D90DB2A"/>
    <w:lvl w:ilvl="0">
      <w:start w:val="1"/>
      <w:numFmt w:val="lowerRoman"/>
      <w:lvlText w:val="%1."/>
      <w:lvlJc w:val="right"/>
      <w:pPr>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86B4078"/>
    <w:multiLevelType w:val="hybridMultilevel"/>
    <w:tmpl w:val="02AE4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3"/>
  </w:num>
  <w:num w:numId="6" w16cid:durableId="786628628">
    <w:abstractNumId w:val="7"/>
  </w:num>
  <w:num w:numId="7" w16cid:durableId="1593784630">
    <w:abstractNumId w:val="0"/>
  </w:num>
  <w:num w:numId="8" w16cid:durableId="564150515">
    <w:abstractNumId w:val="5"/>
  </w:num>
  <w:num w:numId="9" w16cid:durableId="1131367355">
    <w:abstractNumId w:val="2"/>
  </w:num>
  <w:num w:numId="10" w16cid:durableId="30941093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3"/>
  </w:num>
  <w:num w:numId="13" w16cid:durableId="1573587274">
    <w:abstractNumId w:val="7"/>
  </w:num>
  <w:num w:numId="14" w16cid:durableId="418411962">
    <w:abstractNumId w:val="0"/>
  </w:num>
  <w:num w:numId="15" w16cid:durableId="218444211">
    <w:abstractNumId w:val="5"/>
  </w:num>
  <w:num w:numId="16" w16cid:durableId="213498078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3"/>
  </w:num>
  <w:num w:numId="19" w16cid:durableId="2063823009">
    <w:abstractNumId w:val="7"/>
  </w:num>
  <w:num w:numId="20" w16cid:durableId="814376409">
    <w:abstractNumId w:val="0"/>
  </w:num>
  <w:num w:numId="21" w16cid:durableId="210728029">
    <w:abstractNumId w:val="5"/>
  </w:num>
  <w:num w:numId="22" w16cid:durableId="330136967">
    <w:abstractNumId w:val="5"/>
  </w:num>
  <w:num w:numId="23" w16cid:durableId="2052731404">
    <w:abstractNumId w:val="5"/>
  </w:num>
  <w:num w:numId="24" w16cid:durableId="1563784761">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250849598">
    <w:abstractNumId w:val="1"/>
  </w:num>
  <w:num w:numId="26" w16cid:durableId="1360358354">
    <w:abstractNumId w:val="3"/>
  </w:num>
  <w:num w:numId="27" w16cid:durableId="922959474">
    <w:abstractNumId w:val="7"/>
  </w:num>
  <w:num w:numId="28" w16cid:durableId="989555656">
    <w:abstractNumId w:val="7"/>
  </w:num>
  <w:num w:numId="29" w16cid:durableId="684012897">
    <w:abstractNumId w:val="5"/>
  </w:num>
  <w:num w:numId="30" w16cid:durableId="2092238781">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174196836">
    <w:abstractNumId w:val="1"/>
  </w:num>
  <w:num w:numId="32" w16cid:durableId="608699426">
    <w:abstractNumId w:val="3"/>
  </w:num>
  <w:num w:numId="33" w16cid:durableId="914316295">
    <w:abstractNumId w:val="7"/>
  </w:num>
  <w:num w:numId="34" w16cid:durableId="1396515346">
    <w:abstractNumId w:val="7"/>
  </w:num>
  <w:num w:numId="35" w16cid:durableId="1003976907">
    <w:abstractNumId w:val="5"/>
  </w:num>
  <w:num w:numId="36" w16cid:durableId="963342052">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808813869">
    <w:abstractNumId w:val="1"/>
  </w:num>
  <w:num w:numId="38" w16cid:durableId="725837391">
    <w:abstractNumId w:val="3"/>
  </w:num>
  <w:num w:numId="39" w16cid:durableId="1120536246">
    <w:abstractNumId w:val="7"/>
  </w:num>
  <w:num w:numId="40" w16cid:durableId="633602277">
    <w:abstractNumId w:val="7"/>
  </w:num>
  <w:num w:numId="41" w16cid:durableId="316111214">
    <w:abstractNumId w:val="5"/>
  </w:num>
  <w:num w:numId="42" w16cid:durableId="324331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3" w16cid:durableId="495151540">
    <w:abstractNumId w:val="1"/>
  </w:num>
  <w:num w:numId="44" w16cid:durableId="2090928331">
    <w:abstractNumId w:val="3"/>
  </w:num>
  <w:num w:numId="45" w16cid:durableId="150609325">
    <w:abstractNumId w:val="7"/>
  </w:num>
  <w:num w:numId="46" w16cid:durableId="1011562974">
    <w:abstractNumId w:val="7"/>
  </w:num>
  <w:num w:numId="47" w16cid:durableId="1029645684">
    <w:abstractNumId w:val="5"/>
  </w:num>
  <w:num w:numId="48" w16cid:durableId="5442751">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53F"/>
    <w:rsid w:val="00003EFA"/>
    <w:rsid w:val="00004183"/>
    <w:rsid w:val="000077BF"/>
    <w:rsid w:val="00013FF2"/>
    <w:rsid w:val="00017B07"/>
    <w:rsid w:val="000252CB"/>
    <w:rsid w:val="000257A4"/>
    <w:rsid w:val="00045F0D"/>
    <w:rsid w:val="0004750C"/>
    <w:rsid w:val="00047862"/>
    <w:rsid w:val="00051080"/>
    <w:rsid w:val="00054D26"/>
    <w:rsid w:val="00061D5B"/>
    <w:rsid w:val="000673B7"/>
    <w:rsid w:val="00070384"/>
    <w:rsid w:val="00070804"/>
    <w:rsid w:val="00072E86"/>
    <w:rsid w:val="000733A1"/>
    <w:rsid w:val="00073930"/>
    <w:rsid w:val="00074F0F"/>
    <w:rsid w:val="000769CC"/>
    <w:rsid w:val="000922E1"/>
    <w:rsid w:val="000B2D40"/>
    <w:rsid w:val="000C1B93"/>
    <w:rsid w:val="000C24ED"/>
    <w:rsid w:val="000C4344"/>
    <w:rsid w:val="000C5481"/>
    <w:rsid w:val="000D1EB7"/>
    <w:rsid w:val="000D3BBE"/>
    <w:rsid w:val="000D7466"/>
    <w:rsid w:val="000D7E5E"/>
    <w:rsid w:val="00103E4F"/>
    <w:rsid w:val="00112528"/>
    <w:rsid w:val="00113093"/>
    <w:rsid w:val="00123A38"/>
    <w:rsid w:val="00125DFF"/>
    <w:rsid w:val="0012654C"/>
    <w:rsid w:val="00153D13"/>
    <w:rsid w:val="001613E4"/>
    <w:rsid w:val="00170C10"/>
    <w:rsid w:val="0017408C"/>
    <w:rsid w:val="001748AB"/>
    <w:rsid w:val="00181F54"/>
    <w:rsid w:val="00186FBB"/>
    <w:rsid w:val="00190487"/>
    <w:rsid w:val="00190C6F"/>
    <w:rsid w:val="00195282"/>
    <w:rsid w:val="001A2D64"/>
    <w:rsid w:val="001A3009"/>
    <w:rsid w:val="001A42CA"/>
    <w:rsid w:val="001C0997"/>
    <w:rsid w:val="001C7E97"/>
    <w:rsid w:val="001D5230"/>
    <w:rsid w:val="001E103F"/>
    <w:rsid w:val="001E3497"/>
    <w:rsid w:val="001E761A"/>
    <w:rsid w:val="001F2668"/>
    <w:rsid w:val="001F2D78"/>
    <w:rsid w:val="001F5F7B"/>
    <w:rsid w:val="002075BD"/>
    <w:rsid w:val="002105AD"/>
    <w:rsid w:val="00211503"/>
    <w:rsid w:val="00216244"/>
    <w:rsid w:val="002178F4"/>
    <w:rsid w:val="0022172D"/>
    <w:rsid w:val="002227AD"/>
    <w:rsid w:val="002300CD"/>
    <w:rsid w:val="002345D8"/>
    <w:rsid w:val="00242D98"/>
    <w:rsid w:val="0024474D"/>
    <w:rsid w:val="0025592F"/>
    <w:rsid w:val="00255B1E"/>
    <w:rsid w:val="0026327B"/>
    <w:rsid w:val="0026548C"/>
    <w:rsid w:val="00266207"/>
    <w:rsid w:val="0027370C"/>
    <w:rsid w:val="002A22D2"/>
    <w:rsid w:val="002A28B4"/>
    <w:rsid w:val="002A2B8C"/>
    <w:rsid w:val="002A30D8"/>
    <w:rsid w:val="002A31A5"/>
    <w:rsid w:val="002A35CF"/>
    <w:rsid w:val="002A475D"/>
    <w:rsid w:val="002B316A"/>
    <w:rsid w:val="002B50F2"/>
    <w:rsid w:val="002C6C47"/>
    <w:rsid w:val="002D29C8"/>
    <w:rsid w:val="002F1C45"/>
    <w:rsid w:val="002F375A"/>
    <w:rsid w:val="002F7CFE"/>
    <w:rsid w:val="00302680"/>
    <w:rsid w:val="00303085"/>
    <w:rsid w:val="00306C23"/>
    <w:rsid w:val="00320A62"/>
    <w:rsid w:val="00334B95"/>
    <w:rsid w:val="003355E2"/>
    <w:rsid w:val="00340DD9"/>
    <w:rsid w:val="00360E17"/>
    <w:rsid w:val="0036209C"/>
    <w:rsid w:val="003701B5"/>
    <w:rsid w:val="00371F68"/>
    <w:rsid w:val="00374221"/>
    <w:rsid w:val="0038536D"/>
    <w:rsid w:val="00385DFB"/>
    <w:rsid w:val="00393DFF"/>
    <w:rsid w:val="003A0CFB"/>
    <w:rsid w:val="003A5190"/>
    <w:rsid w:val="003A6798"/>
    <w:rsid w:val="003B0768"/>
    <w:rsid w:val="003B1460"/>
    <w:rsid w:val="003B240E"/>
    <w:rsid w:val="003B3E41"/>
    <w:rsid w:val="003D13EF"/>
    <w:rsid w:val="003D1F70"/>
    <w:rsid w:val="003D4BD7"/>
    <w:rsid w:val="003E587B"/>
    <w:rsid w:val="003F29EE"/>
    <w:rsid w:val="003F57F0"/>
    <w:rsid w:val="003F5A78"/>
    <w:rsid w:val="003F64B0"/>
    <w:rsid w:val="003F6E52"/>
    <w:rsid w:val="00400ACE"/>
    <w:rsid w:val="00401084"/>
    <w:rsid w:val="00407CAD"/>
    <w:rsid w:val="00407EF0"/>
    <w:rsid w:val="00412F2B"/>
    <w:rsid w:val="004178B3"/>
    <w:rsid w:val="00425B30"/>
    <w:rsid w:val="00430F12"/>
    <w:rsid w:val="00441A08"/>
    <w:rsid w:val="00442345"/>
    <w:rsid w:val="00453EC1"/>
    <w:rsid w:val="004540B3"/>
    <w:rsid w:val="00454159"/>
    <w:rsid w:val="00456066"/>
    <w:rsid w:val="00463FBF"/>
    <w:rsid w:val="004643DB"/>
    <w:rsid w:val="004662AB"/>
    <w:rsid w:val="00474E4B"/>
    <w:rsid w:val="00480185"/>
    <w:rsid w:val="0048642E"/>
    <w:rsid w:val="00491389"/>
    <w:rsid w:val="00492C65"/>
    <w:rsid w:val="004952DF"/>
    <w:rsid w:val="004A29D0"/>
    <w:rsid w:val="004A786D"/>
    <w:rsid w:val="004B13C5"/>
    <w:rsid w:val="004B484F"/>
    <w:rsid w:val="004B723A"/>
    <w:rsid w:val="004C11A9"/>
    <w:rsid w:val="004C4B48"/>
    <w:rsid w:val="004C68E7"/>
    <w:rsid w:val="004D1566"/>
    <w:rsid w:val="004D6705"/>
    <w:rsid w:val="004E0A01"/>
    <w:rsid w:val="004E1043"/>
    <w:rsid w:val="004F2AC5"/>
    <w:rsid w:val="004F48DD"/>
    <w:rsid w:val="004F6AF2"/>
    <w:rsid w:val="005045EE"/>
    <w:rsid w:val="00511863"/>
    <w:rsid w:val="00512168"/>
    <w:rsid w:val="005128E7"/>
    <w:rsid w:val="00514578"/>
    <w:rsid w:val="00526795"/>
    <w:rsid w:val="00541FBB"/>
    <w:rsid w:val="005500B1"/>
    <w:rsid w:val="005608F0"/>
    <w:rsid w:val="005649D2"/>
    <w:rsid w:val="005651B7"/>
    <w:rsid w:val="00577787"/>
    <w:rsid w:val="0058102D"/>
    <w:rsid w:val="00583731"/>
    <w:rsid w:val="005934B4"/>
    <w:rsid w:val="0059506A"/>
    <w:rsid w:val="005957FA"/>
    <w:rsid w:val="00597644"/>
    <w:rsid w:val="005A1440"/>
    <w:rsid w:val="005A34D4"/>
    <w:rsid w:val="005A67CA"/>
    <w:rsid w:val="005B0048"/>
    <w:rsid w:val="005B184F"/>
    <w:rsid w:val="005B2710"/>
    <w:rsid w:val="005B4B00"/>
    <w:rsid w:val="005B57F5"/>
    <w:rsid w:val="005B76BC"/>
    <w:rsid w:val="005B77E0"/>
    <w:rsid w:val="005C14A7"/>
    <w:rsid w:val="005C344B"/>
    <w:rsid w:val="005D0140"/>
    <w:rsid w:val="005D1384"/>
    <w:rsid w:val="005D49FE"/>
    <w:rsid w:val="005E1F63"/>
    <w:rsid w:val="005E4C63"/>
    <w:rsid w:val="005F49D6"/>
    <w:rsid w:val="005F4F2E"/>
    <w:rsid w:val="00613017"/>
    <w:rsid w:val="006215C8"/>
    <w:rsid w:val="00624D13"/>
    <w:rsid w:val="00626BBF"/>
    <w:rsid w:val="00627A57"/>
    <w:rsid w:val="0064273E"/>
    <w:rsid w:val="00643CC4"/>
    <w:rsid w:val="00666CBF"/>
    <w:rsid w:val="00667430"/>
    <w:rsid w:val="0067361E"/>
    <w:rsid w:val="006777DA"/>
    <w:rsid w:val="00677835"/>
    <w:rsid w:val="00680388"/>
    <w:rsid w:val="00691121"/>
    <w:rsid w:val="0069617A"/>
    <w:rsid w:val="00696410"/>
    <w:rsid w:val="006A046F"/>
    <w:rsid w:val="006A3884"/>
    <w:rsid w:val="006B3488"/>
    <w:rsid w:val="006C0535"/>
    <w:rsid w:val="006D00B0"/>
    <w:rsid w:val="006D1CF3"/>
    <w:rsid w:val="006D7AEB"/>
    <w:rsid w:val="006D7CC5"/>
    <w:rsid w:val="006E2D7E"/>
    <w:rsid w:val="006E54D3"/>
    <w:rsid w:val="006F1CF4"/>
    <w:rsid w:val="00701327"/>
    <w:rsid w:val="00705CB1"/>
    <w:rsid w:val="00717237"/>
    <w:rsid w:val="007229D4"/>
    <w:rsid w:val="0072638E"/>
    <w:rsid w:val="00752ED5"/>
    <w:rsid w:val="007564F8"/>
    <w:rsid w:val="0076669D"/>
    <w:rsid w:val="00766D19"/>
    <w:rsid w:val="00767CA4"/>
    <w:rsid w:val="00773CDB"/>
    <w:rsid w:val="0079523E"/>
    <w:rsid w:val="00796499"/>
    <w:rsid w:val="007A121C"/>
    <w:rsid w:val="007B020C"/>
    <w:rsid w:val="007B523A"/>
    <w:rsid w:val="007B7889"/>
    <w:rsid w:val="007C4870"/>
    <w:rsid w:val="007C5D33"/>
    <w:rsid w:val="007C61E6"/>
    <w:rsid w:val="007C63BB"/>
    <w:rsid w:val="007D56C3"/>
    <w:rsid w:val="007D5E66"/>
    <w:rsid w:val="007E20E5"/>
    <w:rsid w:val="007E6A58"/>
    <w:rsid w:val="007F066A"/>
    <w:rsid w:val="007F27F8"/>
    <w:rsid w:val="007F6BE6"/>
    <w:rsid w:val="00801971"/>
    <w:rsid w:val="0080248A"/>
    <w:rsid w:val="00804F58"/>
    <w:rsid w:val="00806ECB"/>
    <w:rsid w:val="008073B1"/>
    <w:rsid w:val="00810D93"/>
    <w:rsid w:val="00822251"/>
    <w:rsid w:val="008242EB"/>
    <w:rsid w:val="00824F5A"/>
    <w:rsid w:val="00836838"/>
    <w:rsid w:val="008426B6"/>
    <w:rsid w:val="00843DF5"/>
    <w:rsid w:val="008559F3"/>
    <w:rsid w:val="00856CA3"/>
    <w:rsid w:val="00864528"/>
    <w:rsid w:val="00865BC1"/>
    <w:rsid w:val="0087496A"/>
    <w:rsid w:val="00881ED0"/>
    <w:rsid w:val="00890EEE"/>
    <w:rsid w:val="0089316E"/>
    <w:rsid w:val="008973B7"/>
    <w:rsid w:val="008A353C"/>
    <w:rsid w:val="008A4558"/>
    <w:rsid w:val="008A4CF6"/>
    <w:rsid w:val="008B1946"/>
    <w:rsid w:val="008D5C37"/>
    <w:rsid w:val="008E3DE9"/>
    <w:rsid w:val="008E4E66"/>
    <w:rsid w:val="009107ED"/>
    <w:rsid w:val="009122CF"/>
    <w:rsid w:val="009138BF"/>
    <w:rsid w:val="00915B46"/>
    <w:rsid w:val="00921FDC"/>
    <w:rsid w:val="0093679E"/>
    <w:rsid w:val="00941947"/>
    <w:rsid w:val="00942F88"/>
    <w:rsid w:val="0094511B"/>
    <w:rsid w:val="00945B9D"/>
    <w:rsid w:val="0095235E"/>
    <w:rsid w:val="009560E5"/>
    <w:rsid w:val="0097042E"/>
    <w:rsid w:val="009739C8"/>
    <w:rsid w:val="00982157"/>
    <w:rsid w:val="0099399A"/>
    <w:rsid w:val="00995C6E"/>
    <w:rsid w:val="009B1280"/>
    <w:rsid w:val="009B3D61"/>
    <w:rsid w:val="009C1822"/>
    <w:rsid w:val="009C2955"/>
    <w:rsid w:val="009C2DB5"/>
    <w:rsid w:val="009C5B0E"/>
    <w:rsid w:val="009D2C86"/>
    <w:rsid w:val="009D43DD"/>
    <w:rsid w:val="009D4A8E"/>
    <w:rsid w:val="009E6FBE"/>
    <w:rsid w:val="009F049B"/>
    <w:rsid w:val="00A10577"/>
    <w:rsid w:val="00A119B4"/>
    <w:rsid w:val="00A13B2E"/>
    <w:rsid w:val="00A170A2"/>
    <w:rsid w:val="00A17517"/>
    <w:rsid w:val="00A2629A"/>
    <w:rsid w:val="00A3162D"/>
    <w:rsid w:val="00A534B8"/>
    <w:rsid w:val="00A54063"/>
    <w:rsid w:val="00A5409F"/>
    <w:rsid w:val="00A56811"/>
    <w:rsid w:val="00A57460"/>
    <w:rsid w:val="00A63054"/>
    <w:rsid w:val="00A6693C"/>
    <w:rsid w:val="00A74A54"/>
    <w:rsid w:val="00A76FB9"/>
    <w:rsid w:val="00A83D41"/>
    <w:rsid w:val="00A873E9"/>
    <w:rsid w:val="00A9004C"/>
    <w:rsid w:val="00A95AF5"/>
    <w:rsid w:val="00AA5F5F"/>
    <w:rsid w:val="00AB099B"/>
    <w:rsid w:val="00AB3116"/>
    <w:rsid w:val="00AB5F89"/>
    <w:rsid w:val="00AE3E0E"/>
    <w:rsid w:val="00AE4760"/>
    <w:rsid w:val="00B03CCC"/>
    <w:rsid w:val="00B05292"/>
    <w:rsid w:val="00B068DA"/>
    <w:rsid w:val="00B131AF"/>
    <w:rsid w:val="00B1458C"/>
    <w:rsid w:val="00B17E70"/>
    <w:rsid w:val="00B2036D"/>
    <w:rsid w:val="00B222FB"/>
    <w:rsid w:val="00B26C50"/>
    <w:rsid w:val="00B42E51"/>
    <w:rsid w:val="00B44311"/>
    <w:rsid w:val="00B46033"/>
    <w:rsid w:val="00B47212"/>
    <w:rsid w:val="00B53FCE"/>
    <w:rsid w:val="00B56BFE"/>
    <w:rsid w:val="00B57D39"/>
    <w:rsid w:val="00B6131B"/>
    <w:rsid w:val="00B64528"/>
    <w:rsid w:val="00B65452"/>
    <w:rsid w:val="00B656BE"/>
    <w:rsid w:val="00B6716A"/>
    <w:rsid w:val="00B727CB"/>
    <w:rsid w:val="00B72931"/>
    <w:rsid w:val="00B72B6F"/>
    <w:rsid w:val="00B758C7"/>
    <w:rsid w:val="00B80AAD"/>
    <w:rsid w:val="00B80ADE"/>
    <w:rsid w:val="00B80AFE"/>
    <w:rsid w:val="00B816F5"/>
    <w:rsid w:val="00B83997"/>
    <w:rsid w:val="00B868BA"/>
    <w:rsid w:val="00BA4B67"/>
    <w:rsid w:val="00BA7230"/>
    <w:rsid w:val="00BA7AAB"/>
    <w:rsid w:val="00BB4FBA"/>
    <w:rsid w:val="00BC1208"/>
    <w:rsid w:val="00BC1E1A"/>
    <w:rsid w:val="00BC4FEF"/>
    <w:rsid w:val="00BC7C1F"/>
    <w:rsid w:val="00BD22A3"/>
    <w:rsid w:val="00BF35D4"/>
    <w:rsid w:val="00BF732E"/>
    <w:rsid w:val="00C10F25"/>
    <w:rsid w:val="00C2168A"/>
    <w:rsid w:val="00C320ED"/>
    <w:rsid w:val="00C41C7A"/>
    <w:rsid w:val="00C436AB"/>
    <w:rsid w:val="00C43F7A"/>
    <w:rsid w:val="00C55B7A"/>
    <w:rsid w:val="00C62B29"/>
    <w:rsid w:val="00C664FC"/>
    <w:rsid w:val="00C70C44"/>
    <w:rsid w:val="00C84DB5"/>
    <w:rsid w:val="00C92FDF"/>
    <w:rsid w:val="00CA0226"/>
    <w:rsid w:val="00CB2145"/>
    <w:rsid w:val="00CB2248"/>
    <w:rsid w:val="00CB4CB2"/>
    <w:rsid w:val="00CB66B0"/>
    <w:rsid w:val="00CD251C"/>
    <w:rsid w:val="00CD6723"/>
    <w:rsid w:val="00CE5951"/>
    <w:rsid w:val="00CF059C"/>
    <w:rsid w:val="00CF3B77"/>
    <w:rsid w:val="00CF73E9"/>
    <w:rsid w:val="00D136E3"/>
    <w:rsid w:val="00D14573"/>
    <w:rsid w:val="00D15A52"/>
    <w:rsid w:val="00D2403C"/>
    <w:rsid w:val="00D2440E"/>
    <w:rsid w:val="00D26176"/>
    <w:rsid w:val="00D30E4A"/>
    <w:rsid w:val="00D31E35"/>
    <w:rsid w:val="00D411BE"/>
    <w:rsid w:val="00D507E2"/>
    <w:rsid w:val="00D534B3"/>
    <w:rsid w:val="00D61CE0"/>
    <w:rsid w:val="00D678DB"/>
    <w:rsid w:val="00D7649E"/>
    <w:rsid w:val="00D924E7"/>
    <w:rsid w:val="00DA016D"/>
    <w:rsid w:val="00DA7CC1"/>
    <w:rsid w:val="00DB0DB8"/>
    <w:rsid w:val="00DB32F3"/>
    <w:rsid w:val="00DC66B8"/>
    <w:rsid w:val="00DC6BCA"/>
    <w:rsid w:val="00DC74E1"/>
    <w:rsid w:val="00DD1132"/>
    <w:rsid w:val="00DD2F4E"/>
    <w:rsid w:val="00DD553F"/>
    <w:rsid w:val="00DD73E9"/>
    <w:rsid w:val="00DE07A5"/>
    <w:rsid w:val="00DE2CE3"/>
    <w:rsid w:val="00DE5AC1"/>
    <w:rsid w:val="00E04DAF"/>
    <w:rsid w:val="00E112C7"/>
    <w:rsid w:val="00E15C44"/>
    <w:rsid w:val="00E22F6B"/>
    <w:rsid w:val="00E31B85"/>
    <w:rsid w:val="00E32ED9"/>
    <w:rsid w:val="00E34908"/>
    <w:rsid w:val="00E4272D"/>
    <w:rsid w:val="00E4707A"/>
    <w:rsid w:val="00E5058E"/>
    <w:rsid w:val="00E51733"/>
    <w:rsid w:val="00E56264"/>
    <w:rsid w:val="00E604B6"/>
    <w:rsid w:val="00E66CA0"/>
    <w:rsid w:val="00E836F5"/>
    <w:rsid w:val="00E87132"/>
    <w:rsid w:val="00E904DB"/>
    <w:rsid w:val="00EA07C6"/>
    <w:rsid w:val="00EA4369"/>
    <w:rsid w:val="00EC1782"/>
    <w:rsid w:val="00EC22E4"/>
    <w:rsid w:val="00EC59D6"/>
    <w:rsid w:val="00EC7662"/>
    <w:rsid w:val="00ED127D"/>
    <w:rsid w:val="00ED1EDE"/>
    <w:rsid w:val="00F04295"/>
    <w:rsid w:val="00F1353E"/>
    <w:rsid w:val="00F14D7F"/>
    <w:rsid w:val="00F20AC8"/>
    <w:rsid w:val="00F3454B"/>
    <w:rsid w:val="00F465C9"/>
    <w:rsid w:val="00F522E3"/>
    <w:rsid w:val="00F54F06"/>
    <w:rsid w:val="00F620A7"/>
    <w:rsid w:val="00F64D3A"/>
    <w:rsid w:val="00F65B7F"/>
    <w:rsid w:val="00F66145"/>
    <w:rsid w:val="00F67719"/>
    <w:rsid w:val="00F814BD"/>
    <w:rsid w:val="00F81980"/>
    <w:rsid w:val="00FA30A6"/>
    <w:rsid w:val="00FA3555"/>
    <w:rsid w:val="00FA5162"/>
    <w:rsid w:val="00FA57DD"/>
    <w:rsid w:val="00FA6449"/>
    <w:rsid w:val="00FA78CE"/>
    <w:rsid w:val="00FB5281"/>
    <w:rsid w:val="00FC0E4A"/>
    <w:rsid w:val="00FC3BCF"/>
    <w:rsid w:val="00FD0590"/>
    <w:rsid w:val="00FD0A93"/>
    <w:rsid w:val="00FD4B99"/>
    <w:rsid w:val="00FD5200"/>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E91EB"/>
  <w15:chartTrackingRefBased/>
  <w15:docId w15:val="{79425A73-EDFE-47F2-9855-B98EDCEF3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748A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748AB"/>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748A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748A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748A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748A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748AB"/>
    <w:pPr>
      <w:keepNext/>
      <w:spacing w:after="200" w:line="240" w:lineRule="auto"/>
    </w:pPr>
    <w:rPr>
      <w:iCs/>
      <w:color w:val="002664"/>
      <w:sz w:val="18"/>
      <w:szCs w:val="18"/>
    </w:rPr>
  </w:style>
  <w:style w:type="table" w:customStyle="1" w:styleId="Tableheader">
    <w:name w:val="ŠTable header"/>
    <w:basedOn w:val="TableNormal"/>
    <w:uiPriority w:val="99"/>
    <w:rsid w:val="001748A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748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1748AB"/>
    <w:pPr>
      <w:numPr>
        <w:numId w:val="47"/>
      </w:numPr>
    </w:pPr>
  </w:style>
  <w:style w:type="paragraph" w:styleId="ListNumber2">
    <w:name w:val="List Number 2"/>
    <w:aliases w:val="ŠList Number 2"/>
    <w:basedOn w:val="Normal"/>
    <w:uiPriority w:val="8"/>
    <w:qFormat/>
    <w:rsid w:val="00CF059C"/>
    <w:pPr>
      <w:numPr>
        <w:numId w:val="46"/>
      </w:numPr>
    </w:pPr>
  </w:style>
  <w:style w:type="paragraph" w:styleId="ListBullet">
    <w:name w:val="List Bullet"/>
    <w:aliases w:val="ŠList Bullet"/>
    <w:basedOn w:val="Normal"/>
    <w:uiPriority w:val="9"/>
    <w:qFormat/>
    <w:rsid w:val="001748AB"/>
    <w:pPr>
      <w:numPr>
        <w:numId w:val="44"/>
      </w:numPr>
    </w:pPr>
  </w:style>
  <w:style w:type="paragraph" w:styleId="ListBullet2">
    <w:name w:val="List Bullet 2"/>
    <w:aliases w:val="ŠList Bullet 2"/>
    <w:basedOn w:val="Normal"/>
    <w:uiPriority w:val="10"/>
    <w:qFormat/>
    <w:rsid w:val="00CF059C"/>
    <w:pPr>
      <w:numPr>
        <w:numId w:val="42"/>
      </w:numPr>
      <w:ind w:left="1134" w:hanging="567"/>
    </w:pPr>
  </w:style>
  <w:style w:type="paragraph" w:customStyle="1" w:styleId="FeatureBox4">
    <w:name w:val="ŠFeature Box 4"/>
    <w:basedOn w:val="FeatureBox2"/>
    <w:next w:val="Normal"/>
    <w:uiPriority w:val="14"/>
    <w:qFormat/>
    <w:rsid w:val="001748A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1748AB"/>
    <w:pPr>
      <w:keepNext/>
      <w:ind w:left="567" w:right="57"/>
    </w:pPr>
    <w:rPr>
      <w:szCs w:val="22"/>
    </w:rPr>
  </w:style>
  <w:style w:type="paragraph" w:customStyle="1" w:styleId="Documentname">
    <w:name w:val="ŠDocument name"/>
    <w:basedOn w:val="Normal"/>
    <w:next w:val="Normal"/>
    <w:uiPriority w:val="17"/>
    <w:qFormat/>
    <w:rsid w:val="001748AB"/>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1748AB"/>
    <w:pPr>
      <w:spacing w:after="0"/>
    </w:pPr>
    <w:rPr>
      <w:sz w:val="18"/>
      <w:szCs w:val="18"/>
    </w:rPr>
  </w:style>
  <w:style w:type="paragraph" w:customStyle="1" w:styleId="FeatureBox2">
    <w:name w:val="ŠFeature Box 2"/>
    <w:aliases w:val="Feature Box 2"/>
    <w:basedOn w:val="Normal"/>
    <w:next w:val="Normal"/>
    <w:qFormat/>
    <w:rsid w:val="001748A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1748A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1748A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748A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748A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748AB"/>
    <w:rPr>
      <w:color w:val="001C4A" w:themeColor="accent1" w:themeShade="BF"/>
      <w:u w:val="single"/>
    </w:rPr>
  </w:style>
  <w:style w:type="paragraph" w:customStyle="1" w:styleId="Logo">
    <w:name w:val="ŠLogo"/>
    <w:basedOn w:val="Normal"/>
    <w:uiPriority w:val="18"/>
    <w:qFormat/>
    <w:rsid w:val="001748A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748AB"/>
    <w:pPr>
      <w:tabs>
        <w:tab w:val="right" w:leader="dot" w:pos="14570"/>
      </w:tabs>
      <w:spacing w:before="0"/>
    </w:pPr>
    <w:rPr>
      <w:b/>
      <w:noProof/>
    </w:rPr>
  </w:style>
  <w:style w:type="paragraph" w:styleId="TOC2">
    <w:name w:val="toc 2"/>
    <w:aliases w:val="ŠTOC 2"/>
    <w:basedOn w:val="Normal"/>
    <w:next w:val="Normal"/>
    <w:uiPriority w:val="39"/>
    <w:unhideWhenUsed/>
    <w:rsid w:val="001748AB"/>
    <w:pPr>
      <w:tabs>
        <w:tab w:val="right" w:leader="dot" w:pos="14570"/>
      </w:tabs>
      <w:spacing w:before="0"/>
    </w:pPr>
    <w:rPr>
      <w:noProof/>
    </w:rPr>
  </w:style>
  <w:style w:type="paragraph" w:styleId="TOC3">
    <w:name w:val="toc 3"/>
    <w:aliases w:val="ŠTOC 3"/>
    <w:basedOn w:val="Normal"/>
    <w:next w:val="Normal"/>
    <w:uiPriority w:val="39"/>
    <w:unhideWhenUsed/>
    <w:rsid w:val="001748AB"/>
    <w:pPr>
      <w:spacing w:before="0"/>
      <w:ind w:left="244"/>
    </w:pPr>
  </w:style>
  <w:style w:type="character" w:customStyle="1" w:styleId="BoldItalic">
    <w:name w:val="ŠBold Italic"/>
    <w:basedOn w:val="DefaultParagraphFont"/>
    <w:uiPriority w:val="1"/>
    <w:qFormat/>
    <w:rsid w:val="001748AB"/>
    <w:rPr>
      <w:b/>
      <w:i/>
      <w:iCs/>
    </w:rPr>
  </w:style>
  <w:style w:type="character" w:customStyle="1" w:styleId="Heading1Char">
    <w:name w:val="Heading 1 Char"/>
    <w:aliases w:val="ŠHeading 1 Char"/>
    <w:basedOn w:val="DefaultParagraphFont"/>
    <w:link w:val="Heading1"/>
    <w:uiPriority w:val="3"/>
    <w:rsid w:val="001748A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748A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748AB"/>
    <w:pPr>
      <w:spacing w:after="240"/>
      <w:outlineLvl w:val="9"/>
    </w:pPr>
    <w:rPr>
      <w:szCs w:val="40"/>
    </w:rPr>
  </w:style>
  <w:style w:type="paragraph" w:styleId="Footer">
    <w:name w:val="footer"/>
    <w:aliases w:val="ŠFooter"/>
    <w:basedOn w:val="Normal"/>
    <w:link w:val="FooterChar"/>
    <w:uiPriority w:val="19"/>
    <w:rsid w:val="001748A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748AB"/>
    <w:rPr>
      <w:rFonts w:ascii="Arial" w:hAnsi="Arial" w:cs="Arial"/>
      <w:sz w:val="18"/>
      <w:szCs w:val="18"/>
    </w:rPr>
  </w:style>
  <w:style w:type="paragraph" w:styleId="Header">
    <w:name w:val="header"/>
    <w:aliases w:val="ŠHeader"/>
    <w:basedOn w:val="Normal"/>
    <w:link w:val="HeaderChar"/>
    <w:uiPriority w:val="16"/>
    <w:rsid w:val="001748AB"/>
    <w:rPr>
      <w:noProof/>
      <w:color w:val="002664"/>
      <w:sz w:val="28"/>
      <w:szCs w:val="28"/>
    </w:rPr>
  </w:style>
  <w:style w:type="character" w:customStyle="1" w:styleId="HeaderChar">
    <w:name w:val="Header Char"/>
    <w:aliases w:val="ŠHeader Char"/>
    <w:basedOn w:val="DefaultParagraphFont"/>
    <w:link w:val="Header"/>
    <w:uiPriority w:val="16"/>
    <w:rsid w:val="001748A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748A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748A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748AB"/>
    <w:rPr>
      <w:rFonts w:ascii="Arial" w:hAnsi="Arial" w:cs="Arial"/>
      <w:b/>
      <w:szCs w:val="32"/>
    </w:rPr>
  </w:style>
  <w:style w:type="character" w:styleId="UnresolvedMention">
    <w:name w:val="Unresolved Mention"/>
    <w:basedOn w:val="DefaultParagraphFont"/>
    <w:uiPriority w:val="99"/>
    <w:semiHidden/>
    <w:unhideWhenUsed/>
    <w:rsid w:val="001748AB"/>
    <w:rPr>
      <w:color w:val="605E5C"/>
      <w:shd w:val="clear" w:color="auto" w:fill="E1DFDD"/>
    </w:rPr>
  </w:style>
  <w:style w:type="character" w:styleId="SubtleEmphasis">
    <w:name w:val="Subtle Emphasis"/>
    <w:basedOn w:val="DefaultParagraphFont"/>
    <w:uiPriority w:val="19"/>
    <w:semiHidden/>
    <w:qFormat/>
    <w:rsid w:val="001748AB"/>
    <w:rPr>
      <w:i/>
      <w:iCs/>
      <w:color w:val="404040" w:themeColor="text1" w:themeTint="BF"/>
    </w:rPr>
  </w:style>
  <w:style w:type="paragraph" w:styleId="TOC4">
    <w:name w:val="toc 4"/>
    <w:aliases w:val="ŠTOC 4"/>
    <w:basedOn w:val="Normal"/>
    <w:next w:val="Normal"/>
    <w:autoRedefine/>
    <w:uiPriority w:val="39"/>
    <w:unhideWhenUsed/>
    <w:rsid w:val="001748AB"/>
    <w:pPr>
      <w:spacing w:before="0"/>
      <w:ind w:left="488"/>
    </w:pPr>
  </w:style>
  <w:style w:type="character" w:styleId="CommentReference">
    <w:name w:val="annotation reference"/>
    <w:basedOn w:val="DefaultParagraphFont"/>
    <w:uiPriority w:val="99"/>
    <w:semiHidden/>
    <w:unhideWhenUsed/>
    <w:rsid w:val="001748AB"/>
    <w:rPr>
      <w:sz w:val="16"/>
      <w:szCs w:val="16"/>
    </w:rPr>
  </w:style>
  <w:style w:type="paragraph" w:styleId="CommentText">
    <w:name w:val="annotation text"/>
    <w:basedOn w:val="Normal"/>
    <w:link w:val="CommentTextChar"/>
    <w:uiPriority w:val="99"/>
    <w:unhideWhenUsed/>
    <w:rsid w:val="001748AB"/>
    <w:pPr>
      <w:spacing w:line="240" w:lineRule="auto"/>
    </w:pPr>
    <w:rPr>
      <w:sz w:val="20"/>
      <w:szCs w:val="20"/>
    </w:rPr>
  </w:style>
  <w:style w:type="character" w:customStyle="1" w:styleId="CommentTextChar">
    <w:name w:val="Comment Text Char"/>
    <w:basedOn w:val="DefaultParagraphFont"/>
    <w:link w:val="CommentText"/>
    <w:uiPriority w:val="99"/>
    <w:rsid w:val="001748A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748AB"/>
    <w:rPr>
      <w:b/>
      <w:bCs/>
    </w:rPr>
  </w:style>
  <w:style w:type="character" w:customStyle="1" w:styleId="CommentSubjectChar">
    <w:name w:val="Comment Subject Char"/>
    <w:basedOn w:val="CommentTextChar"/>
    <w:link w:val="CommentSubject"/>
    <w:uiPriority w:val="99"/>
    <w:semiHidden/>
    <w:rsid w:val="001748AB"/>
    <w:rPr>
      <w:rFonts w:ascii="Arial" w:hAnsi="Arial" w:cs="Arial"/>
      <w:b/>
      <w:bCs/>
      <w:sz w:val="20"/>
      <w:szCs w:val="20"/>
    </w:rPr>
  </w:style>
  <w:style w:type="character" w:styleId="Strong">
    <w:name w:val="Strong"/>
    <w:aliases w:val="ŠStrong,Bold,ŠStrong bold,ŠStrong emphasis"/>
    <w:uiPriority w:val="22"/>
    <w:qFormat/>
    <w:rsid w:val="001748AB"/>
    <w:rPr>
      <w:b/>
      <w:bCs/>
    </w:rPr>
  </w:style>
  <w:style w:type="character" w:styleId="Emphasis">
    <w:name w:val="Emphasis"/>
    <w:aliases w:val="ŠEmphasis,Italic,ŠLanguage or scientific"/>
    <w:qFormat/>
    <w:rsid w:val="001748AB"/>
    <w:rPr>
      <w:i/>
      <w:iCs/>
    </w:rPr>
  </w:style>
  <w:style w:type="paragraph" w:styleId="ListNumber3">
    <w:name w:val="List Number 3"/>
    <w:aliases w:val="ŠList Number 3"/>
    <w:basedOn w:val="ListBullet3"/>
    <w:uiPriority w:val="8"/>
    <w:rsid w:val="00CF059C"/>
    <w:pPr>
      <w:numPr>
        <w:ilvl w:val="2"/>
        <w:numId w:val="46"/>
      </w:numPr>
      <w:ind w:left="1701" w:hanging="567"/>
    </w:pPr>
  </w:style>
  <w:style w:type="paragraph" w:styleId="ListBullet3">
    <w:name w:val="List Bullet 3"/>
    <w:aliases w:val="ŠList Bullet 3"/>
    <w:basedOn w:val="Normal"/>
    <w:uiPriority w:val="10"/>
    <w:rsid w:val="00CF059C"/>
    <w:pPr>
      <w:numPr>
        <w:numId w:val="43"/>
      </w:numPr>
      <w:ind w:left="1701" w:hanging="567"/>
    </w:pPr>
  </w:style>
  <w:style w:type="character" w:styleId="PlaceholderText">
    <w:name w:val="Placeholder Text"/>
    <w:basedOn w:val="DefaultParagraphFont"/>
    <w:uiPriority w:val="99"/>
    <w:semiHidden/>
    <w:rsid w:val="001748AB"/>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1748AB"/>
    <w:pPr>
      <w:spacing w:before="360"/>
    </w:pPr>
    <w:rPr>
      <w:color w:val="002664"/>
      <w:sz w:val="44"/>
      <w:szCs w:val="48"/>
    </w:rPr>
  </w:style>
  <w:style w:type="character" w:customStyle="1" w:styleId="SubtitleChar0">
    <w:name w:val="ŠSubtitle Char"/>
    <w:basedOn w:val="DefaultParagraphFont"/>
    <w:link w:val="Subtitle0"/>
    <w:uiPriority w:val="2"/>
    <w:rsid w:val="001748AB"/>
    <w:rPr>
      <w:rFonts w:ascii="Arial" w:hAnsi="Arial" w:cs="Arial"/>
      <w:color w:val="002664"/>
      <w:sz w:val="44"/>
      <w:szCs w:val="48"/>
    </w:rPr>
  </w:style>
  <w:style w:type="paragraph" w:styleId="Title">
    <w:name w:val="Title"/>
    <w:aliases w:val="ŠTitle"/>
    <w:basedOn w:val="Normal"/>
    <w:next w:val="Normal"/>
    <w:link w:val="TitleChar"/>
    <w:uiPriority w:val="1"/>
    <w:rsid w:val="001748A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748AB"/>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1748AB"/>
    <w:pPr>
      <w:ind w:left="567"/>
    </w:pPr>
  </w:style>
  <w:style w:type="character" w:styleId="FollowedHyperlink">
    <w:name w:val="FollowedHyperlink"/>
    <w:basedOn w:val="DefaultParagraphFont"/>
    <w:uiPriority w:val="99"/>
    <w:semiHidden/>
    <w:unhideWhenUsed/>
    <w:rsid w:val="00190487"/>
    <w:rPr>
      <w:color w:val="954F72" w:themeColor="followedHyperlink"/>
      <w:u w:val="single"/>
    </w:rPr>
  </w:style>
  <w:style w:type="paragraph" w:styleId="Signature">
    <w:name w:val="Signature"/>
    <w:aliases w:val="ŠSignature"/>
    <w:basedOn w:val="Normal"/>
    <w:link w:val="SignatureChar"/>
    <w:uiPriority w:val="99"/>
    <w:rsid w:val="007B7889"/>
    <w:pPr>
      <w:suppressAutoHyphens w:val="0"/>
      <w:spacing w:before="0" w:after="0" w:line="720" w:lineRule="atLeast"/>
    </w:pPr>
    <w:rPr>
      <w:sz w:val="24"/>
    </w:rPr>
  </w:style>
  <w:style w:type="character" w:customStyle="1" w:styleId="SignatureChar">
    <w:name w:val="Signature Char"/>
    <w:aliases w:val="ŠSignature Char"/>
    <w:basedOn w:val="DefaultParagraphFont"/>
    <w:link w:val="Signature"/>
    <w:uiPriority w:val="99"/>
    <w:rsid w:val="007B7889"/>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75192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econdaryteachingandlearning@det.nsw.edu.au" TargetMode="External"/><Relationship Id="rId18" Type="http://schemas.openxmlformats.org/officeDocument/2006/relationships/hyperlink" Target="https://education.nsw.gov.au/teaching-and-learning/curriculum/statewide-staffrooms" TargetMode="External"/><Relationship Id="rId26" Type="http://schemas.openxmlformats.org/officeDocument/2006/relationships/hyperlink" Target="http://www.jstor.org/stable/27559083" TargetMode="External"/><Relationship Id="rId39" Type="http://schemas.openxmlformats.org/officeDocument/2006/relationships/header" Target="header3.xml"/><Relationship Id="rId21" Type="http://schemas.openxmlformats.org/officeDocument/2006/relationships/hyperlink" Target="https://www.aitsl.edu.au/teach/improve-practice/feedback" TargetMode="External"/><Relationship Id="rId34" Type="http://schemas.openxmlformats.org/officeDocument/2006/relationships/hyperlink" Target="https://creativecommons.org/licenses/by/4.0/"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ucation.nsw.gov.au/teaching-and-learning/curriculum/planning-programming-and-assessing-k-12/planning-programming-and-assessing-7-12" TargetMode="External"/><Relationship Id="rId20" Type="http://schemas.openxmlformats.org/officeDocument/2006/relationships/hyperlink" Target="https://education.nsw.gov.au/policy-library/policies/pd-2016-0468" TargetMode="External"/><Relationship Id="rId29" Type="http://schemas.openxmlformats.org/officeDocument/2006/relationships/footer" Target="footer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policy-library/policies/pd-2005-0290" TargetMode="External"/><Relationship Id="rId24" Type="http://schemas.openxmlformats.org/officeDocument/2006/relationships/hyperlink" Target="https://www.nsw.gov.au/sites/default/files/2023-04/NSW-Curriculum-Review-Final-Report.pdf" TargetMode="External"/><Relationship Id="rId32" Type="http://schemas.openxmlformats.org/officeDocument/2006/relationships/footer" Target="footer3.xml"/><Relationship Id="rId37" Type="http://schemas.openxmlformats.org/officeDocument/2006/relationships/hyperlink" Target="https://educationstandards.nsw.edu.au" TargetMode="External"/><Relationship Id="rId40"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s://education.nsw.gov.au/teaching-and-learning/curriculum/planning-programming-and-assessing-k-12/planning-programming-and-assessing-7-12/inclusion-and-differentiation-advice-7-10" TargetMode="External"/><Relationship Id="rId23" Type="http://schemas.openxmlformats.org/officeDocument/2006/relationships/hyperlink" Target="https://education.nsw.gov.au/about-us/educational-data/cese/publications/practical-guides-for-educators-/what-works-best-in-practice" TargetMode="External"/><Relationship Id="rId28" Type="http://schemas.openxmlformats.org/officeDocument/2006/relationships/header" Target="header1.xml"/><Relationship Id="rId36" Type="http://schemas.openxmlformats.org/officeDocument/2006/relationships/hyperlink" Target="https://educationstandards.nsw.edu.au/wps/portal/nesa/mini-footer/copyright" TargetMode="External"/><Relationship Id="rId10" Type="http://schemas.openxmlformats.org/officeDocument/2006/relationships/endnotes" Target="endnotes.xml"/><Relationship Id="rId19" Type="http://schemas.openxmlformats.org/officeDocument/2006/relationships/hyperlink" Target="https://education.nsw.gov.au/policy-library/policies/pd-2016-0468"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sw.gov.au/teaching-and-learning/curriculum/planning-programming-and-assessing-k-12/planning-programming-and-assessing-7-12" TargetMode="External"/><Relationship Id="rId22" Type="http://schemas.openxmlformats.org/officeDocument/2006/relationships/hyperlink" Target="https://education.nsw.gov.au/about-us/education-data-and-research/what-works-best/about-what-works-best" TargetMode="External"/><Relationship Id="rId27" Type="http://schemas.openxmlformats.org/officeDocument/2006/relationships/hyperlink" Target="https://education.nsw.gov.au/policy-library/policies/pd-2005-0290-01" TargetMode="External"/><Relationship Id="rId30" Type="http://schemas.openxmlformats.org/officeDocument/2006/relationships/footer" Target="footer2.xml"/><Relationship Id="rId35" Type="http://schemas.openxmlformats.org/officeDocument/2006/relationships/image" Target="media/image1.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education.nsw.gov.au/policy-library/policies/pd-2005-0290-01" TargetMode="External"/><Relationship Id="rId17" Type="http://schemas.openxmlformats.org/officeDocument/2006/relationships/hyperlink" Target="https://education.nsw.gov.au/teaching-and-learning/assessment/strengthening-assessment" TargetMode="External"/><Relationship Id="rId25" Type="http://schemas.openxmlformats.org/officeDocument/2006/relationships/hyperlink" Target="https://educationstandards.nsw.edu.au/wps/portal/nesa/regulation/government-schooling/registration-process-government-schooling" TargetMode="External"/><Relationship Id="rId33" Type="http://schemas.openxmlformats.org/officeDocument/2006/relationships/hyperlink" Target="https://www.brown.edu/sheridan/sites/sheridan/files/docs/constructing-a-syllabus.pdf" TargetMode="External"/><Relationship Id="rId38" Type="http://schemas.openxmlformats.org/officeDocument/2006/relationships/hyperlink" Target="https://curriculum.nsw.edu.a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cneilly\Downloads\Report%20Word%20template%20-%20portrait%20(2).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38368FC9C4A4DBA0913885091B9D8" ma:contentTypeVersion="15" ma:contentTypeDescription="Create a new document." ma:contentTypeScope="" ma:versionID="752297ebd462b2f2303a50fa4c23babe">
  <xsd:schema xmlns:xsd="http://www.w3.org/2001/XMLSchema" xmlns:xs="http://www.w3.org/2001/XMLSchema" xmlns:p="http://schemas.microsoft.com/office/2006/metadata/properties" xmlns:ns2="a0304c60-348c-4736-a8b3-626546f25b62" xmlns:ns3="a74ccf2a-25b8-4bd6-921a-1a83a79b22be" targetNamespace="http://schemas.microsoft.com/office/2006/metadata/properties" ma:root="true" ma:fieldsID="2e5695f2ba9d6b9d226bacafd84847e3" ns2:_="" ns3:_="">
    <xsd:import namespace="a0304c60-348c-4736-a8b3-626546f25b62"/>
    <xsd:import namespace="a74ccf2a-25b8-4bd6-921a-1a83a79b22b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2:MediaServiceObjectDetectorVersions"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04c60-348c-4736-a8b3-626546f25b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4ccf2a-25b8-4bd6-921a-1a83a79b22b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0304c60-348c-4736-a8b3-626546f25b62">
      <Terms xmlns="http://schemas.microsoft.com/office/infopath/2007/PartnerControls"/>
    </lcf76f155ced4ddcb4097134ff3c332f>
    <SharedWithUsers xmlns="a74ccf2a-25b8-4bd6-921a-1a83a79b22be">
      <UserInfo>
        <DisplayName>Alex Manton (Alex Manton)</DisplayName>
        <AccountId>245</AccountId>
        <AccountType/>
      </UserInfo>
      <UserInfo>
        <DisplayName>Ravenna Gregory</DisplayName>
        <AccountId>250</AccountId>
        <AccountType/>
      </UserInfo>
      <UserInfo>
        <DisplayName>Kim McGown</DisplayName>
        <AccountId>13</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88FC48-E165-49B0-9462-264E1C6D56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04c60-348c-4736-a8b3-626546f25b62"/>
    <ds:schemaRef ds:uri="a74ccf2a-25b8-4bd6-921a-1a83a79b22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D572E4-65A1-4DB9-A67E-69FD54E8763C}">
  <ds:schemaRefs>
    <ds:schemaRef ds:uri="http://schemas.microsoft.com/office/2006/metadata/properties"/>
    <ds:schemaRef ds:uri="http://purl.org/dc/dcmitype/"/>
    <ds:schemaRef ds:uri="a0304c60-348c-4736-a8b3-626546f25b62"/>
    <ds:schemaRef ds:uri="http://schemas.openxmlformats.org/package/2006/metadata/core-properties"/>
    <ds:schemaRef ds:uri="http://schemas.microsoft.com/office/2006/documentManagement/types"/>
    <ds:schemaRef ds:uri="http://purl.org/dc/elements/1.1/"/>
    <ds:schemaRef ds:uri="http://www.w3.org/XML/1998/namespace"/>
    <ds:schemaRef ds:uri="http://schemas.microsoft.com/office/infopath/2007/PartnerControls"/>
    <ds:schemaRef ds:uri="a74ccf2a-25b8-4bd6-921a-1a83a79b22be"/>
    <ds:schemaRef ds:uri="http://purl.org/dc/terms/"/>
  </ds:schemaRefs>
</ds:datastoreItem>
</file>

<file path=customXml/itemProps3.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4.xml><?xml version="1.0" encoding="utf-8"?>
<ds:datastoreItem xmlns:ds="http://schemas.openxmlformats.org/officeDocument/2006/customXml" ds:itemID="{1D84817E-6AE2-488A-9991-FE301C163B7E}">
  <ds:schemaRefs>
    <ds:schemaRef ds:uri="http://schemas.microsoft.com/sharepoint/v3/contenttype/forms"/>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Report Word template - portrait (2).dotx</Template>
  <TotalTime>0</TotalTime>
  <Pages>34</Pages>
  <Words>5640</Words>
  <Characters>33671</Characters>
  <Application>Microsoft Office Word</Application>
  <DocSecurity>0</DocSecurity>
  <Lines>612</Lines>
  <Paragraphs>286</Paragraphs>
  <ScaleCrop>false</ScaleCrop>
  <HeadingPairs>
    <vt:vector size="2" baseType="variant">
      <vt:variant>
        <vt:lpstr>Title</vt:lpstr>
      </vt:variant>
      <vt:variant>
        <vt:i4>1</vt:i4>
      </vt:variant>
    </vt:vector>
  </HeadingPairs>
  <TitlesOfParts>
    <vt:vector size="1" baseType="lpstr">
      <vt:lpstr>Blank CR template portrait - Term 4 2022</vt:lpstr>
    </vt:vector>
  </TitlesOfParts>
  <Company/>
  <LinksUpToDate>false</LinksUpToDate>
  <CharactersWithSpaces>39025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Psychology – course document</dc:title>
  <dc:subject/>
  <dc:creator>NSW Department of Education</dc:creator>
  <cp:keywords/>
  <dc:description/>
  <dcterms:created xsi:type="dcterms:W3CDTF">2026-04-09T00:46:00Z</dcterms:created>
  <dcterms:modified xsi:type="dcterms:W3CDTF">2026-04-09T00:47:00Z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0x01010078F38368FC9C4A4DBA0913885091B9D8</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