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DE458" w14:textId="14830E16" w:rsidR="00BB4FBA" w:rsidRDefault="00211503" w:rsidP="009F049B">
      <w:pPr>
        <w:pStyle w:val="Title"/>
      </w:pPr>
      <w:r>
        <w:t>Philosophy</w:t>
      </w:r>
      <w:r w:rsidR="00B131AF">
        <w:t xml:space="preserve"> </w:t>
      </w:r>
    </w:p>
    <w:p w14:paraId="54DDDA0F" w14:textId="51970E3F" w:rsidR="00666CBF" w:rsidRDefault="00B131AF" w:rsidP="00EC22E4">
      <w:pPr>
        <w:pStyle w:val="Subtitle0"/>
      </w:pPr>
      <w:r>
        <w:t>Course documents</w:t>
      </w:r>
    </w:p>
    <w:p w14:paraId="5E036656" w14:textId="77777777" w:rsidR="00EC22E4" w:rsidRPr="00190487" w:rsidRDefault="00EC22E4" w:rsidP="00190487">
      <w:r>
        <w:br w:type="page"/>
      </w:r>
    </w:p>
    <w:sdt>
      <w:sdtPr>
        <w:rPr>
          <w:rFonts w:eastAsiaTheme="minorHAnsi"/>
          <w:bCs w:val="0"/>
          <w:color w:val="auto"/>
          <w:sz w:val="22"/>
          <w:szCs w:val="24"/>
        </w:rPr>
        <w:id w:val="-713029401"/>
        <w:docPartObj>
          <w:docPartGallery w:val="Table of Contents"/>
          <w:docPartUnique/>
        </w:docPartObj>
      </w:sdtPr>
      <w:sdtEndPr>
        <w:rPr>
          <w:b/>
          <w:noProof/>
        </w:rPr>
      </w:sdtEndPr>
      <w:sdtContent>
        <w:p w14:paraId="4379D8DE" w14:textId="77777777" w:rsidR="00EC22E4" w:rsidRDefault="00EC22E4">
          <w:pPr>
            <w:pStyle w:val="TOCHeading"/>
          </w:pPr>
          <w:r>
            <w:t>Contents</w:t>
          </w:r>
        </w:p>
        <w:p w14:paraId="53AF2654" w14:textId="2ACF53A0" w:rsidR="006A0177" w:rsidRDefault="001748AB">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3510422" w:history="1">
            <w:r w:rsidR="006A0177" w:rsidRPr="007D5F77">
              <w:rPr>
                <w:rStyle w:val="Hyperlink"/>
              </w:rPr>
              <w:t>Introduction</w:t>
            </w:r>
            <w:r w:rsidR="006A0177">
              <w:rPr>
                <w:webHidden/>
              </w:rPr>
              <w:tab/>
            </w:r>
            <w:r w:rsidR="006A0177">
              <w:rPr>
                <w:webHidden/>
              </w:rPr>
              <w:fldChar w:fldCharType="begin"/>
            </w:r>
            <w:r w:rsidR="006A0177">
              <w:rPr>
                <w:webHidden/>
              </w:rPr>
              <w:instrText xml:space="preserve"> PAGEREF _Toc223510422 \h </w:instrText>
            </w:r>
            <w:r w:rsidR="006A0177">
              <w:rPr>
                <w:webHidden/>
              </w:rPr>
            </w:r>
            <w:r w:rsidR="006A0177">
              <w:rPr>
                <w:webHidden/>
              </w:rPr>
              <w:fldChar w:fldCharType="separate"/>
            </w:r>
            <w:r w:rsidR="006A0177">
              <w:rPr>
                <w:webHidden/>
              </w:rPr>
              <w:t>3</w:t>
            </w:r>
            <w:r w:rsidR="006A0177">
              <w:rPr>
                <w:webHidden/>
              </w:rPr>
              <w:fldChar w:fldCharType="end"/>
            </w:r>
          </w:hyperlink>
        </w:p>
        <w:p w14:paraId="015E4AA6" w14:textId="03CC42C4" w:rsidR="006A0177" w:rsidRDefault="006A0177">
          <w:pPr>
            <w:pStyle w:val="TOC2"/>
            <w:rPr>
              <w:rFonts w:asciiTheme="minorHAnsi" w:eastAsiaTheme="minorEastAsia" w:hAnsiTheme="minorHAnsi" w:cstheme="minorBidi"/>
              <w:kern w:val="2"/>
              <w:sz w:val="24"/>
              <w:lang w:eastAsia="en-AU"/>
              <w14:ligatures w14:val="standardContextual"/>
            </w:rPr>
          </w:pPr>
          <w:hyperlink w:anchor="_Toc223510423" w:history="1">
            <w:r w:rsidRPr="007D5F77">
              <w:rPr>
                <w:rStyle w:val="Hyperlink"/>
              </w:rPr>
              <w:t>Rationale</w:t>
            </w:r>
            <w:r>
              <w:rPr>
                <w:webHidden/>
              </w:rPr>
              <w:tab/>
            </w:r>
            <w:r>
              <w:rPr>
                <w:webHidden/>
              </w:rPr>
              <w:fldChar w:fldCharType="begin"/>
            </w:r>
            <w:r>
              <w:rPr>
                <w:webHidden/>
              </w:rPr>
              <w:instrText xml:space="preserve"> PAGEREF _Toc223510423 \h </w:instrText>
            </w:r>
            <w:r>
              <w:rPr>
                <w:webHidden/>
              </w:rPr>
            </w:r>
            <w:r>
              <w:rPr>
                <w:webHidden/>
              </w:rPr>
              <w:fldChar w:fldCharType="separate"/>
            </w:r>
            <w:r>
              <w:rPr>
                <w:webHidden/>
              </w:rPr>
              <w:t>3</w:t>
            </w:r>
            <w:r>
              <w:rPr>
                <w:webHidden/>
              </w:rPr>
              <w:fldChar w:fldCharType="end"/>
            </w:r>
          </w:hyperlink>
        </w:p>
        <w:p w14:paraId="19626586" w14:textId="3FEA2D3A" w:rsidR="006A0177" w:rsidRDefault="006A0177">
          <w:pPr>
            <w:pStyle w:val="TOC2"/>
            <w:rPr>
              <w:rFonts w:asciiTheme="minorHAnsi" w:eastAsiaTheme="minorEastAsia" w:hAnsiTheme="minorHAnsi" w:cstheme="minorBidi"/>
              <w:kern w:val="2"/>
              <w:sz w:val="24"/>
              <w:lang w:eastAsia="en-AU"/>
              <w14:ligatures w14:val="standardContextual"/>
            </w:rPr>
          </w:pPr>
          <w:hyperlink w:anchor="_Toc223510424" w:history="1">
            <w:r w:rsidRPr="007D5F77">
              <w:rPr>
                <w:rStyle w:val="Hyperlink"/>
              </w:rPr>
              <w:t>Aim</w:t>
            </w:r>
            <w:r>
              <w:rPr>
                <w:webHidden/>
              </w:rPr>
              <w:tab/>
            </w:r>
            <w:r>
              <w:rPr>
                <w:webHidden/>
              </w:rPr>
              <w:fldChar w:fldCharType="begin"/>
            </w:r>
            <w:r>
              <w:rPr>
                <w:webHidden/>
              </w:rPr>
              <w:instrText xml:space="preserve"> PAGEREF _Toc223510424 \h </w:instrText>
            </w:r>
            <w:r>
              <w:rPr>
                <w:webHidden/>
              </w:rPr>
            </w:r>
            <w:r>
              <w:rPr>
                <w:webHidden/>
              </w:rPr>
              <w:fldChar w:fldCharType="separate"/>
            </w:r>
            <w:r>
              <w:rPr>
                <w:webHidden/>
              </w:rPr>
              <w:t>4</w:t>
            </w:r>
            <w:r>
              <w:rPr>
                <w:webHidden/>
              </w:rPr>
              <w:fldChar w:fldCharType="end"/>
            </w:r>
          </w:hyperlink>
        </w:p>
        <w:p w14:paraId="6EDD8764" w14:textId="47A109D2" w:rsidR="006A0177" w:rsidRDefault="006A0177">
          <w:pPr>
            <w:pStyle w:val="TOC2"/>
            <w:rPr>
              <w:rFonts w:asciiTheme="minorHAnsi" w:eastAsiaTheme="minorEastAsia" w:hAnsiTheme="minorHAnsi" w:cstheme="minorBidi"/>
              <w:kern w:val="2"/>
              <w:sz w:val="24"/>
              <w:lang w:eastAsia="en-AU"/>
              <w14:ligatures w14:val="standardContextual"/>
            </w:rPr>
          </w:pPr>
          <w:hyperlink w:anchor="_Toc223510425" w:history="1">
            <w:r w:rsidRPr="007D5F77">
              <w:rPr>
                <w:rStyle w:val="Hyperlink"/>
              </w:rPr>
              <w:t>Purpose and audience</w:t>
            </w:r>
            <w:r>
              <w:rPr>
                <w:webHidden/>
              </w:rPr>
              <w:tab/>
            </w:r>
            <w:r>
              <w:rPr>
                <w:webHidden/>
              </w:rPr>
              <w:fldChar w:fldCharType="begin"/>
            </w:r>
            <w:r>
              <w:rPr>
                <w:webHidden/>
              </w:rPr>
              <w:instrText xml:space="preserve"> PAGEREF _Toc223510425 \h </w:instrText>
            </w:r>
            <w:r>
              <w:rPr>
                <w:webHidden/>
              </w:rPr>
            </w:r>
            <w:r>
              <w:rPr>
                <w:webHidden/>
              </w:rPr>
              <w:fldChar w:fldCharType="separate"/>
            </w:r>
            <w:r>
              <w:rPr>
                <w:webHidden/>
              </w:rPr>
              <w:t>4</w:t>
            </w:r>
            <w:r>
              <w:rPr>
                <w:webHidden/>
              </w:rPr>
              <w:fldChar w:fldCharType="end"/>
            </w:r>
          </w:hyperlink>
        </w:p>
        <w:p w14:paraId="439FF822" w14:textId="649533DE" w:rsidR="006A0177" w:rsidRDefault="006A0177">
          <w:pPr>
            <w:pStyle w:val="TOC2"/>
            <w:rPr>
              <w:rFonts w:asciiTheme="minorHAnsi" w:eastAsiaTheme="minorEastAsia" w:hAnsiTheme="minorHAnsi" w:cstheme="minorBidi"/>
              <w:kern w:val="2"/>
              <w:sz w:val="24"/>
              <w:lang w:eastAsia="en-AU"/>
              <w14:ligatures w14:val="standardContextual"/>
            </w:rPr>
          </w:pPr>
          <w:hyperlink w:anchor="_Toc223510426" w:history="1">
            <w:r w:rsidRPr="007D5F77">
              <w:rPr>
                <w:rStyle w:val="Hyperlink"/>
              </w:rPr>
              <w:t>When and how to use this document</w:t>
            </w:r>
            <w:r>
              <w:rPr>
                <w:webHidden/>
              </w:rPr>
              <w:tab/>
            </w:r>
            <w:r>
              <w:rPr>
                <w:webHidden/>
              </w:rPr>
              <w:fldChar w:fldCharType="begin"/>
            </w:r>
            <w:r>
              <w:rPr>
                <w:webHidden/>
              </w:rPr>
              <w:instrText xml:space="preserve"> PAGEREF _Toc223510426 \h </w:instrText>
            </w:r>
            <w:r>
              <w:rPr>
                <w:webHidden/>
              </w:rPr>
            </w:r>
            <w:r>
              <w:rPr>
                <w:webHidden/>
              </w:rPr>
              <w:fldChar w:fldCharType="separate"/>
            </w:r>
            <w:r>
              <w:rPr>
                <w:webHidden/>
              </w:rPr>
              <w:t>4</w:t>
            </w:r>
            <w:r>
              <w:rPr>
                <w:webHidden/>
              </w:rPr>
              <w:fldChar w:fldCharType="end"/>
            </w:r>
          </w:hyperlink>
        </w:p>
        <w:p w14:paraId="6AFF08B1" w14:textId="039B95FF" w:rsidR="006A0177" w:rsidRDefault="006A0177">
          <w:pPr>
            <w:pStyle w:val="TOC1"/>
            <w:rPr>
              <w:rFonts w:asciiTheme="minorHAnsi" w:eastAsiaTheme="minorEastAsia" w:hAnsiTheme="minorHAnsi" w:cstheme="minorBidi"/>
              <w:b w:val="0"/>
              <w:kern w:val="2"/>
              <w:sz w:val="24"/>
              <w:lang w:eastAsia="en-AU"/>
              <w14:ligatures w14:val="standardContextual"/>
            </w:rPr>
          </w:pPr>
          <w:hyperlink w:anchor="_Toc223510427" w:history="1">
            <w:r w:rsidRPr="007D5F77">
              <w:rPr>
                <w:rStyle w:val="Hyperlink"/>
              </w:rPr>
              <w:t>Course structure and requirements</w:t>
            </w:r>
            <w:r>
              <w:rPr>
                <w:webHidden/>
              </w:rPr>
              <w:tab/>
            </w:r>
            <w:r>
              <w:rPr>
                <w:webHidden/>
              </w:rPr>
              <w:fldChar w:fldCharType="begin"/>
            </w:r>
            <w:r>
              <w:rPr>
                <w:webHidden/>
              </w:rPr>
              <w:instrText xml:space="preserve"> PAGEREF _Toc223510427 \h </w:instrText>
            </w:r>
            <w:r>
              <w:rPr>
                <w:webHidden/>
              </w:rPr>
            </w:r>
            <w:r>
              <w:rPr>
                <w:webHidden/>
              </w:rPr>
              <w:fldChar w:fldCharType="separate"/>
            </w:r>
            <w:r>
              <w:rPr>
                <w:webHidden/>
              </w:rPr>
              <w:t>5</w:t>
            </w:r>
            <w:r>
              <w:rPr>
                <w:webHidden/>
              </w:rPr>
              <w:fldChar w:fldCharType="end"/>
            </w:r>
          </w:hyperlink>
        </w:p>
        <w:p w14:paraId="54FD4E0F" w14:textId="66A93DE6" w:rsidR="006A0177" w:rsidRDefault="006A017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0428" w:history="1">
            <w:r w:rsidRPr="007D5F77">
              <w:rPr>
                <w:rStyle w:val="Hyperlink"/>
                <w:noProof/>
              </w:rPr>
              <w:t>Core</w:t>
            </w:r>
            <w:r>
              <w:rPr>
                <w:noProof/>
                <w:webHidden/>
              </w:rPr>
              <w:tab/>
            </w:r>
            <w:r>
              <w:rPr>
                <w:noProof/>
                <w:webHidden/>
              </w:rPr>
              <w:fldChar w:fldCharType="begin"/>
            </w:r>
            <w:r>
              <w:rPr>
                <w:noProof/>
                <w:webHidden/>
              </w:rPr>
              <w:instrText xml:space="preserve"> PAGEREF _Toc223510428 \h </w:instrText>
            </w:r>
            <w:r>
              <w:rPr>
                <w:noProof/>
                <w:webHidden/>
              </w:rPr>
            </w:r>
            <w:r>
              <w:rPr>
                <w:noProof/>
                <w:webHidden/>
              </w:rPr>
              <w:fldChar w:fldCharType="separate"/>
            </w:r>
            <w:r>
              <w:rPr>
                <w:noProof/>
                <w:webHidden/>
              </w:rPr>
              <w:t>5</w:t>
            </w:r>
            <w:r>
              <w:rPr>
                <w:noProof/>
                <w:webHidden/>
              </w:rPr>
              <w:fldChar w:fldCharType="end"/>
            </w:r>
          </w:hyperlink>
        </w:p>
        <w:p w14:paraId="14A874B0" w14:textId="123F11BB" w:rsidR="006A0177" w:rsidRDefault="006A017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0429" w:history="1">
            <w:r w:rsidRPr="007D5F77">
              <w:rPr>
                <w:rStyle w:val="Hyperlink"/>
                <w:noProof/>
              </w:rPr>
              <w:t>Options</w:t>
            </w:r>
            <w:r>
              <w:rPr>
                <w:noProof/>
                <w:webHidden/>
              </w:rPr>
              <w:tab/>
            </w:r>
            <w:r>
              <w:rPr>
                <w:noProof/>
                <w:webHidden/>
              </w:rPr>
              <w:fldChar w:fldCharType="begin"/>
            </w:r>
            <w:r>
              <w:rPr>
                <w:noProof/>
                <w:webHidden/>
              </w:rPr>
              <w:instrText xml:space="preserve"> PAGEREF _Toc223510429 \h </w:instrText>
            </w:r>
            <w:r>
              <w:rPr>
                <w:noProof/>
                <w:webHidden/>
              </w:rPr>
            </w:r>
            <w:r>
              <w:rPr>
                <w:noProof/>
                <w:webHidden/>
              </w:rPr>
              <w:fldChar w:fldCharType="separate"/>
            </w:r>
            <w:r>
              <w:rPr>
                <w:noProof/>
                <w:webHidden/>
              </w:rPr>
              <w:t>5</w:t>
            </w:r>
            <w:r>
              <w:rPr>
                <w:noProof/>
                <w:webHidden/>
              </w:rPr>
              <w:fldChar w:fldCharType="end"/>
            </w:r>
          </w:hyperlink>
        </w:p>
        <w:p w14:paraId="1D91323F" w14:textId="16EAB642" w:rsidR="006A0177" w:rsidRDefault="006A0177">
          <w:pPr>
            <w:pStyle w:val="TOC2"/>
            <w:rPr>
              <w:rFonts w:asciiTheme="minorHAnsi" w:eastAsiaTheme="minorEastAsia" w:hAnsiTheme="minorHAnsi" w:cstheme="minorBidi"/>
              <w:kern w:val="2"/>
              <w:sz w:val="24"/>
              <w:lang w:eastAsia="en-AU"/>
              <w14:ligatures w14:val="standardContextual"/>
            </w:rPr>
          </w:pPr>
          <w:hyperlink w:anchor="_Toc223510430" w:history="1">
            <w:r w:rsidRPr="007D5F77">
              <w:rPr>
                <w:rStyle w:val="Hyperlink"/>
              </w:rPr>
              <w:t>Outcomes</w:t>
            </w:r>
            <w:r>
              <w:rPr>
                <w:webHidden/>
              </w:rPr>
              <w:tab/>
            </w:r>
            <w:r>
              <w:rPr>
                <w:webHidden/>
              </w:rPr>
              <w:fldChar w:fldCharType="begin"/>
            </w:r>
            <w:r>
              <w:rPr>
                <w:webHidden/>
              </w:rPr>
              <w:instrText xml:space="preserve"> PAGEREF _Toc223510430 \h </w:instrText>
            </w:r>
            <w:r>
              <w:rPr>
                <w:webHidden/>
              </w:rPr>
            </w:r>
            <w:r>
              <w:rPr>
                <w:webHidden/>
              </w:rPr>
              <w:fldChar w:fldCharType="separate"/>
            </w:r>
            <w:r>
              <w:rPr>
                <w:webHidden/>
              </w:rPr>
              <w:t>7</w:t>
            </w:r>
            <w:r>
              <w:rPr>
                <w:webHidden/>
              </w:rPr>
              <w:fldChar w:fldCharType="end"/>
            </w:r>
          </w:hyperlink>
        </w:p>
        <w:p w14:paraId="6641581A" w14:textId="5F833C5E" w:rsidR="006A0177" w:rsidRDefault="006A0177">
          <w:pPr>
            <w:pStyle w:val="TOC2"/>
            <w:rPr>
              <w:rFonts w:asciiTheme="minorHAnsi" w:eastAsiaTheme="minorEastAsia" w:hAnsiTheme="minorHAnsi" w:cstheme="minorBidi"/>
              <w:kern w:val="2"/>
              <w:sz w:val="24"/>
              <w:lang w:eastAsia="en-AU"/>
              <w14:ligatures w14:val="standardContextual"/>
            </w:rPr>
          </w:pPr>
          <w:hyperlink w:anchor="_Toc223510431" w:history="1">
            <w:r w:rsidRPr="007D5F77">
              <w:rPr>
                <w:rStyle w:val="Hyperlink"/>
              </w:rPr>
              <w:t>Core 1 – Introduction to philosophy</w:t>
            </w:r>
            <w:r>
              <w:rPr>
                <w:webHidden/>
              </w:rPr>
              <w:tab/>
            </w:r>
            <w:r>
              <w:rPr>
                <w:webHidden/>
              </w:rPr>
              <w:fldChar w:fldCharType="begin"/>
            </w:r>
            <w:r>
              <w:rPr>
                <w:webHidden/>
              </w:rPr>
              <w:instrText xml:space="preserve"> PAGEREF _Toc223510431 \h </w:instrText>
            </w:r>
            <w:r>
              <w:rPr>
                <w:webHidden/>
              </w:rPr>
            </w:r>
            <w:r>
              <w:rPr>
                <w:webHidden/>
              </w:rPr>
              <w:fldChar w:fldCharType="separate"/>
            </w:r>
            <w:r>
              <w:rPr>
                <w:webHidden/>
              </w:rPr>
              <w:t>8</w:t>
            </w:r>
            <w:r>
              <w:rPr>
                <w:webHidden/>
              </w:rPr>
              <w:fldChar w:fldCharType="end"/>
            </w:r>
          </w:hyperlink>
        </w:p>
        <w:p w14:paraId="73DDC6A4" w14:textId="1CBC9D31" w:rsidR="006A0177" w:rsidRDefault="006A017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0432" w:history="1">
            <w:r w:rsidRPr="007D5F77">
              <w:rPr>
                <w:rStyle w:val="Hyperlink"/>
                <w:noProof/>
              </w:rPr>
              <w:t>Outcomes</w:t>
            </w:r>
            <w:r>
              <w:rPr>
                <w:noProof/>
                <w:webHidden/>
              </w:rPr>
              <w:tab/>
            </w:r>
            <w:r>
              <w:rPr>
                <w:noProof/>
                <w:webHidden/>
              </w:rPr>
              <w:fldChar w:fldCharType="begin"/>
            </w:r>
            <w:r>
              <w:rPr>
                <w:noProof/>
                <w:webHidden/>
              </w:rPr>
              <w:instrText xml:space="preserve"> PAGEREF _Toc223510432 \h </w:instrText>
            </w:r>
            <w:r>
              <w:rPr>
                <w:noProof/>
                <w:webHidden/>
              </w:rPr>
            </w:r>
            <w:r>
              <w:rPr>
                <w:noProof/>
                <w:webHidden/>
              </w:rPr>
              <w:fldChar w:fldCharType="separate"/>
            </w:r>
            <w:r>
              <w:rPr>
                <w:noProof/>
                <w:webHidden/>
              </w:rPr>
              <w:t>8</w:t>
            </w:r>
            <w:r>
              <w:rPr>
                <w:noProof/>
                <w:webHidden/>
              </w:rPr>
              <w:fldChar w:fldCharType="end"/>
            </w:r>
          </w:hyperlink>
        </w:p>
        <w:p w14:paraId="1E1A82AF" w14:textId="5FA286B6" w:rsidR="006A0177" w:rsidRDefault="006A017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0433" w:history="1">
            <w:r w:rsidRPr="007D5F77">
              <w:rPr>
                <w:rStyle w:val="Hyperlink"/>
                <w:noProof/>
              </w:rPr>
              <w:t>Content</w:t>
            </w:r>
            <w:r>
              <w:rPr>
                <w:noProof/>
                <w:webHidden/>
              </w:rPr>
              <w:tab/>
            </w:r>
            <w:r>
              <w:rPr>
                <w:noProof/>
                <w:webHidden/>
              </w:rPr>
              <w:fldChar w:fldCharType="begin"/>
            </w:r>
            <w:r>
              <w:rPr>
                <w:noProof/>
                <w:webHidden/>
              </w:rPr>
              <w:instrText xml:space="preserve"> PAGEREF _Toc223510433 \h </w:instrText>
            </w:r>
            <w:r>
              <w:rPr>
                <w:noProof/>
                <w:webHidden/>
              </w:rPr>
            </w:r>
            <w:r>
              <w:rPr>
                <w:noProof/>
                <w:webHidden/>
              </w:rPr>
              <w:fldChar w:fldCharType="separate"/>
            </w:r>
            <w:r>
              <w:rPr>
                <w:noProof/>
                <w:webHidden/>
              </w:rPr>
              <w:t>8</w:t>
            </w:r>
            <w:r>
              <w:rPr>
                <w:noProof/>
                <w:webHidden/>
              </w:rPr>
              <w:fldChar w:fldCharType="end"/>
            </w:r>
          </w:hyperlink>
        </w:p>
        <w:p w14:paraId="7A1425D9" w14:textId="7D468662" w:rsidR="006A0177" w:rsidRDefault="006A0177">
          <w:pPr>
            <w:pStyle w:val="TOC2"/>
            <w:rPr>
              <w:rFonts w:asciiTheme="minorHAnsi" w:eastAsiaTheme="minorEastAsia" w:hAnsiTheme="minorHAnsi" w:cstheme="minorBidi"/>
              <w:kern w:val="2"/>
              <w:sz w:val="24"/>
              <w:lang w:eastAsia="en-AU"/>
              <w14:ligatures w14:val="standardContextual"/>
            </w:rPr>
          </w:pPr>
          <w:hyperlink w:anchor="_Toc223510434" w:history="1">
            <w:r w:rsidRPr="007D5F77">
              <w:rPr>
                <w:rStyle w:val="Hyperlink"/>
              </w:rPr>
              <w:t>Core 2 – Logic, argument and reasoning</w:t>
            </w:r>
            <w:r>
              <w:rPr>
                <w:webHidden/>
              </w:rPr>
              <w:tab/>
            </w:r>
            <w:r>
              <w:rPr>
                <w:webHidden/>
              </w:rPr>
              <w:fldChar w:fldCharType="begin"/>
            </w:r>
            <w:r>
              <w:rPr>
                <w:webHidden/>
              </w:rPr>
              <w:instrText xml:space="preserve"> PAGEREF _Toc223510434 \h </w:instrText>
            </w:r>
            <w:r>
              <w:rPr>
                <w:webHidden/>
              </w:rPr>
            </w:r>
            <w:r>
              <w:rPr>
                <w:webHidden/>
              </w:rPr>
              <w:fldChar w:fldCharType="separate"/>
            </w:r>
            <w:r>
              <w:rPr>
                <w:webHidden/>
              </w:rPr>
              <w:t>11</w:t>
            </w:r>
            <w:r>
              <w:rPr>
                <w:webHidden/>
              </w:rPr>
              <w:fldChar w:fldCharType="end"/>
            </w:r>
          </w:hyperlink>
        </w:p>
        <w:p w14:paraId="71FCF176" w14:textId="795EA41D" w:rsidR="006A0177" w:rsidRDefault="006A017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0435" w:history="1">
            <w:r w:rsidRPr="007D5F77">
              <w:rPr>
                <w:rStyle w:val="Hyperlink"/>
                <w:noProof/>
              </w:rPr>
              <w:t>Outcomes</w:t>
            </w:r>
            <w:r>
              <w:rPr>
                <w:noProof/>
                <w:webHidden/>
              </w:rPr>
              <w:tab/>
            </w:r>
            <w:r>
              <w:rPr>
                <w:noProof/>
                <w:webHidden/>
              </w:rPr>
              <w:fldChar w:fldCharType="begin"/>
            </w:r>
            <w:r>
              <w:rPr>
                <w:noProof/>
                <w:webHidden/>
              </w:rPr>
              <w:instrText xml:space="preserve"> PAGEREF _Toc223510435 \h </w:instrText>
            </w:r>
            <w:r>
              <w:rPr>
                <w:noProof/>
                <w:webHidden/>
              </w:rPr>
            </w:r>
            <w:r>
              <w:rPr>
                <w:noProof/>
                <w:webHidden/>
              </w:rPr>
              <w:fldChar w:fldCharType="separate"/>
            </w:r>
            <w:r>
              <w:rPr>
                <w:noProof/>
                <w:webHidden/>
              </w:rPr>
              <w:t>11</w:t>
            </w:r>
            <w:r>
              <w:rPr>
                <w:noProof/>
                <w:webHidden/>
              </w:rPr>
              <w:fldChar w:fldCharType="end"/>
            </w:r>
          </w:hyperlink>
        </w:p>
        <w:p w14:paraId="0FC830FC" w14:textId="061A6C2D" w:rsidR="006A0177" w:rsidRDefault="006A017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0436" w:history="1">
            <w:r w:rsidRPr="007D5F77">
              <w:rPr>
                <w:rStyle w:val="Hyperlink"/>
                <w:noProof/>
              </w:rPr>
              <w:t>Content</w:t>
            </w:r>
            <w:r>
              <w:rPr>
                <w:noProof/>
                <w:webHidden/>
              </w:rPr>
              <w:tab/>
            </w:r>
            <w:r>
              <w:rPr>
                <w:noProof/>
                <w:webHidden/>
              </w:rPr>
              <w:fldChar w:fldCharType="begin"/>
            </w:r>
            <w:r>
              <w:rPr>
                <w:noProof/>
                <w:webHidden/>
              </w:rPr>
              <w:instrText xml:space="preserve"> PAGEREF _Toc223510436 \h </w:instrText>
            </w:r>
            <w:r>
              <w:rPr>
                <w:noProof/>
                <w:webHidden/>
              </w:rPr>
            </w:r>
            <w:r>
              <w:rPr>
                <w:noProof/>
                <w:webHidden/>
              </w:rPr>
              <w:fldChar w:fldCharType="separate"/>
            </w:r>
            <w:r>
              <w:rPr>
                <w:noProof/>
                <w:webHidden/>
              </w:rPr>
              <w:t>11</w:t>
            </w:r>
            <w:r>
              <w:rPr>
                <w:noProof/>
                <w:webHidden/>
              </w:rPr>
              <w:fldChar w:fldCharType="end"/>
            </w:r>
          </w:hyperlink>
        </w:p>
        <w:p w14:paraId="0E0BE36E" w14:textId="36D04E8E" w:rsidR="006A0177" w:rsidRDefault="006A0177">
          <w:pPr>
            <w:pStyle w:val="TOC2"/>
            <w:rPr>
              <w:rFonts w:asciiTheme="minorHAnsi" w:eastAsiaTheme="minorEastAsia" w:hAnsiTheme="minorHAnsi" w:cstheme="minorBidi"/>
              <w:kern w:val="2"/>
              <w:sz w:val="24"/>
              <w:lang w:eastAsia="en-AU"/>
              <w14:ligatures w14:val="standardContextual"/>
            </w:rPr>
          </w:pPr>
          <w:hyperlink w:anchor="_Toc223510437" w:history="1">
            <w:r w:rsidRPr="007D5F77">
              <w:rPr>
                <w:rStyle w:val="Hyperlink"/>
              </w:rPr>
              <w:t>Option 1 – Epistemology</w:t>
            </w:r>
            <w:r>
              <w:rPr>
                <w:webHidden/>
              </w:rPr>
              <w:tab/>
            </w:r>
            <w:r>
              <w:rPr>
                <w:webHidden/>
              </w:rPr>
              <w:fldChar w:fldCharType="begin"/>
            </w:r>
            <w:r>
              <w:rPr>
                <w:webHidden/>
              </w:rPr>
              <w:instrText xml:space="preserve"> PAGEREF _Toc223510437 \h </w:instrText>
            </w:r>
            <w:r>
              <w:rPr>
                <w:webHidden/>
              </w:rPr>
            </w:r>
            <w:r>
              <w:rPr>
                <w:webHidden/>
              </w:rPr>
              <w:fldChar w:fldCharType="separate"/>
            </w:r>
            <w:r>
              <w:rPr>
                <w:webHidden/>
              </w:rPr>
              <w:t>14</w:t>
            </w:r>
            <w:r>
              <w:rPr>
                <w:webHidden/>
              </w:rPr>
              <w:fldChar w:fldCharType="end"/>
            </w:r>
          </w:hyperlink>
        </w:p>
        <w:p w14:paraId="7920A90E" w14:textId="0B1F52B3" w:rsidR="006A0177" w:rsidRDefault="006A017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0438" w:history="1">
            <w:r w:rsidRPr="007D5F77">
              <w:rPr>
                <w:rStyle w:val="Hyperlink"/>
                <w:noProof/>
              </w:rPr>
              <w:t>Outcomes</w:t>
            </w:r>
            <w:r>
              <w:rPr>
                <w:noProof/>
                <w:webHidden/>
              </w:rPr>
              <w:tab/>
            </w:r>
            <w:r>
              <w:rPr>
                <w:noProof/>
                <w:webHidden/>
              </w:rPr>
              <w:fldChar w:fldCharType="begin"/>
            </w:r>
            <w:r>
              <w:rPr>
                <w:noProof/>
                <w:webHidden/>
              </w:rPr>
              <w:instrText xml:space="preserve"> PAGEREF _Toc223510438 \h </w:instrText>
            </w:r>
            <w:r>
              <w:rPr>
                <w:noProof/>
                <w:webHidden/>
              </w:rPr>
            </w:r>
            <w:r>
              <w:rPr>
                <w:noProof/>
                <w:webHidden/>
              </w:rPr>
              <w:fldChar w:fldCharType="separate"/>
            </w:r>
            <w:r>
              <w:rPr>
                <w:noProof/>
                <w:webHidden/>
              </w:rPr>
              <w:t>14</w:t>
            </w:r>
            <w:r>
              <w:rPr>
                <w:noProof/>
                <w:webHidden/>
              </w:rPr>
              <w:fldChar w:fldCharType="end"/>
            </w:r>
          </w:hyperlink>
        </w:p>
        <w:p w14:paraId="750283D4" w14:textId="5D64CED9" w:rsidR="006A0177" w:rsidRDefault="006A017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0439" w:history="1">
            <w:r w:rsidRPr="007D5F77">
              <w:rPr>
                <w:rStyle w:val="Hyperlink"/>
                <w:noProof/>
              </w:rPr>
              <w:t>Content</w:t>
            </w:r>
            <w:r>
              <w:rPr>
                <w:noProof/>
                <w:webHidden/>
              </w:rPr>
              <w:tab/>
            </w:r>
            <w:r>
              <w:rPr>
                <w:noProof/>
                <w:webHidden/>
              </w:rPr>
              <w:fldChar w:fldCharType="begin"/>
            </w:r>
            <w:r>
              <w:rPr>
                <w:noProof/>
                <w:webHidden/>
              </w:rPr>
              <w:instrText xml:space="preserve"> PAGEREF _Toc223510439 \h </w:instrText>
            </w:r>
            <w:r>
              <w:rPr>
                <w:noProof/>
                <w:webHidden/>
              </w:rPr>
            </w:r>
            <w:r>
              <w:rPr>
                <w:noProof/>
                <w:webHidden/>
              </w:rPr>
              <w:fldChar w:fldCharType="separate"/>
            </w:r>
            <w:r>
              <w:rPr>
                <w:noProof/>
                <w:webHidden/>
              </w:rPr>
              <w:t>14</w:t>
            </w:r>
            <w:r>
              <w:rPr>
                <w:noProof/>
                <w:webHidden/>
              </w:rPr>
              <w:fldChar w:fldCharType="end"/>
            </w:r>
          </w:hyperlink>
        </w:p>
        <w:p w14:paraId="7C88650E" w14:textId="29DFB000" w:rsidR="006A0177" w:rsidRDefault="006A0177">
          <w:pPr>
            <w:pStyle w:val="TOC2"/>
            <w:rPr>
              <w:rFonts w:asciiTheme="minorHAnsi" w:eastAsiaTheme="minorEastAsia" w:hAnsiTheme="minorHAnsi" w:cstheme="minorBidi"/>
              <w:kern w:val="2"/>
              <w:sz w:val="24"/>
              <w:lang w:eastAsia="en-AU"/>
              <w14:ligatures w14:val="standardContextual"/>
            </w:rPr>
          </w:pPr>
          <w:hyperlink w:anchor="_Toc223510440" w:history="1">
            <w:r w:rsidRPr="007D5F77">
              <w:rPr>
                <w:rStyle w:val="Hyperlink"/>
              </w:rPr>
              <w:t>Option 2 – Metaphysics</w:t>
            </w:r>
            <w:r>
              <w:rPr>
                <w:webHidden/>
              </w:rPr>
              <w:tab/>
            </w:r>
            <w:r>
              <w:rPr>
                <w:webHidden/>
              </w:rPr>
              <w:fldChar w:fldCharType="begin"/>
            </w:r>
            <w:r>
              <w:rPr>
                <w:webHidden/>
              </w:rPr>
              <w:instrText xml:space="preserve"> PAGEREF _Toc223510440 \h </w:instrText>
            </w:r>
            <w:r>
              <w:rPr>
                <w:webHidden/>
              </w:rPr>
            </w:r>
            <w:r>
              <w:rPr>
                <w:webHidden/>
              </w:rPr>
              <w:fldChar w:fldCharType="separate"/>
            </w:r>
            <w:r>
              <w:rPr>
                <w:webHidden/>
              </w:rPr>
              <w:t>17</w:t>
            </w:r>
            <w:r>
              <w:rPr>
                <w:webHidden/>
              </w:rPr>
              <w:fldChar w:fldCharType="end"/>
            </w:r>
          </w:hyperlink>
        </w:p>
        <w:p w14:paraId="1799D2D5" w14:textId="2BFE1605" w:rsidR="006A0177" w:rsidRDefault="006A017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0441" w:history="1">
            <w:r w:rsidRPr="007D5F77">
              <w:rPr>
                <w:rStyle w:val="Hyperlink"/>
                <w:noProof/>
              </w:rPr>
              <w:t>Outcomes</w:t>
            </w:r>
            <w:r>
              <w:rPr>
                <w:noProof/>
                <w:webHidden/>
              </w:rPr>
              <w:tab/>
            </w:r>
            <w:r>
              <w:rPr>
                <w:noProof/>
                <w:webHidden/>
              </w:rPr>
              <w:fldChar w:fldCharType="begin"/>
            </w:r>
            <w:r>
              <w:rPr>
                <w:noProof/>
                <w:webHidden/>
              </w:rPr>
              <w:instrText xml:space="preserve"> PAGEREF _Toc223510441 \h </w:instrText>
            </w:r>
            <w:r>
              <w:rPr>
                <w:noProof/>
                <w:webHidden/>
              </w:rPr>
            </w:r>
            <w:r>
              <w:rPr>
                <w:noProof/>
                <w:webHidden/>
              </w:rPr>
              <w:fldChar w:fldCharType="separate"/>
            </w:r>
            <w:r>
              <w:rPr>
                <w:noProof/>
                <w:webHidden/>
              </w:rPr>
              <w:t>17</w:t>
            </w:r>
            <w:r>
              <w:rPr>
                <w:noProof/>
                <w:webHidden/>
              </w:rPr>
              <w:fldChar w:fldCharType="end"/>
            </w:r>
          </w:hyperlink>
        </w:p>
        <w:p w14:paraId="0339FBE4" w14:textId="7E8F9971" w:rsidR="006A0177" w:rsidRDefault="006A017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0442" w:history="1">
            <w:r w:rsidRPr="007D5F77">
              <w:rPr>
                <w:rStyle w:val="Hyperlink"/>
                <w:noProof/>
              </w:rPr>
              <w:t>Content</w:t>
            </w:r>
            <w:r>
              <w:rPr>
                <w:noProof/>
                <w:webHidden/>
              </w:rPr>
              <w:tab/>
            </w:r>
            <w:r>
              <w:rPr>
                <w:noProof/>
                <w:webHidden/>
              </w:rPr>
              <w:fldChar w:fldCharType="begin"/>
            </w:r>
            <w:r>
              <w:rPr>
                <w:noProof/>
                <w:webHidden/>
              </w:rPr>
              <w:instrText xml:space="preserve"> PAGEREF _Toc223510442 \h </w:instrText>
            </w:r>
            <w:r>
              <w:rPr>
                <w:noProof/>
                <w:webHidden/>
              </w:rPr>
            </w:r>
            <w:r>
              <w:rPr>
                <w:noProof/>
                <w:webHidden/>
              </w:rPr>
              <w:fldChar w:fldCharType="separate"/>
            </w:r>
            <w:r>
              <w:rPr>
                <w:noProof/>
                <w:webHidden/>
              </w:rPr>
              <w:t>17</w:t>
            </w:r>
            <w:r>
              <w:rPr>
                <w:noProof/>
                <w:webHidden/>
              </w:rPr>
              <w:fldChar w:fldCharType="end"/>
            </w:r>
          </w:hyperlink>
        </w:p>
        <w:p w14:paraId="62810A61" w14:textId="6ED7125C" w:rsidR="006A0177" w:rsidRDefault="006A0177">
          <w:pPr>
            <w:pStyle w:val="TOC2"/>
            <w:rPr>
              <w:rFonts w:asciiTheme="minorHAnsi" w:eastAsiaTheme="minorEastAsia" w:hAnsiTheme="minorHAnsi" w:cstheme="minorBidi"/>
              <w:kern w:val="2"/>
              <w:sz w:val="24"/>
              <w:lang w:eastAsia="en-AU"/>
              <w14:ligatures w14:val="standardContextual"/>
            </w:rPr>
          </w:pPr>
          <w:hyperlink w:anchor="_Toc223510443" w:history="1">
            <w:r w:rsidRPr="007D5F77">
              <w:rPr>
                <w:rStyle w:val="Hyperlink"/>
              </w:rPr>
              <w:t>Option 3 – Ethics</w:t>
            </w:r>
            <w:r>
              <w:rPr>
                <w:webHidden/>
              </w:rPr>
              <w:tab/>
            </w:r>
            <w:r>
              <w:rPr>
                <w:webHidden/>
              </w:rPr>
              <w:fldChar w:fldCharType="begin"/>
            </w:r>
            <w:r>
              <w:rPr>
                <w:webHidden/>
              </w:rPr>
              <w:instrText xml:space="preserve"> PAGEREF _Toc223510443 \h </w:instrText>
            </w:r>
            <w:r>
              <w:rPr>
                <w:webHidden/>
              </w:rPr>
            </w:r>
            <w:r>
              <w:rPr>
                <w:webHidden/>
              </w:rPr>
              <w:fldChar w:fldCharType="separate"/>
            </w:r>
            <w:r>
              <w:rPr>
                <w:webHidden/>
              </w:rPr>
              <w:t>20</w:t>
            </w:r>
            <w:r>
              <w:rPr>
                <w:webHidden/>
              </w:rPr>
              <w:fldChar w:fldCharType="end"/>
            </w:r>
          </w:hyperlink>
        </w:p>
        <w:p w14:paraId="0B78200F" w14:textId="28BDAB64" w:rsidR="006A0177" w:rsidRDefault="006A017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0444" w:history="1">
            <w:r w:rsidRPr="007D5F77">
              <w:rPr>
                <w:rStyle w:val="Hyperlink"/>
                <w:noProof/>
              </w:rPr>
              <w:t>Outcomes</w:t>
            </w:r>
            <w:r>
              <w:rPr>
                <w:noProof/>
                <w:webHidden/>
              </w:rPr>
              <w:tab/>
            </w:r>
            <w:r>
              <w:rPr>
                <w:noProof/>
                <w:webHidden/>
              </w:rPr>
              <w:fldChar w:fldCharType="begin"/>
            </w:r>
            <w:r>
              <w:rPr>
                <w:noProof/>
                <w:webHidden/>
              </w:rPr>
              <w:instrText xml:space="preserve"> PAGEREF _Toc223510444 \h </w:instrText>
            </w:r>
            <w:r>
              <w:rPr>
                <w:noProof/>
                <w:webHidden/>
              </w:rPr>
            </w:r>
            <w:r>
              <w:rPr>
                <w:noProof/>
                <w:webHidden/>
              </w:rPr>
              <w:fldChar w:fldCharType="separate"/>
            </w:r>
            <w:r>
              <w:rPr>
                <w:noProof/>
                <w:webHidden/>
              </w:rPr>
              <w:t>20</w:t>
            </w:r>
            <w:r>
              <w:rPr>
                <w:noProof/>
                <w:webHidden/>
              </w:rPr>
              <w:fldChar w:fldCharType="end"/>
            </w:r>
          </w:hyperlink>
        </w:p>
        <w:p w14:paraId="1A728A63" w14:textId="2D217B2F" w:rsidR="006A0177" w:rsidRDefault="006A017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0445" w:history="1">
            <w:r w:rsidRPr="007D5F77">
              <w:rPr>
                <w:rStyle w:val="Hyperlink"/>
                <w:noProof/>
              </w:rPr>
              <w:t>Content</w:t>
            </w:r>
            <w:r>
              <w:rPr>
                <w:noProof/>
                <w:webHidden/>
              </w:rPr>
              <w:tab/>
            </w:r>
            <w:r>
              <w:rPr>
                <w:noProof/>
                <w:webHidden/>
              </w:rPr>
              <w:fldChar w:fldCharType="begin"/>
            </w:r>
            <w:r>
              <w:rPr>
                <w:noProof/>
                <w:webHidden/>
              </w:rPr>
              <w:instrText xml:space="preserve"> PAGEREF _Toc223510445 \h </w:instrText>
            </w:r>
            <w:r>
              <w:rPr>
                <w:noProof/>
                <w:webHidden/>
              </w:rPr>
            </w:r>
            <w:r>
              <w:rPr>
                <w:noProof/>
                <w:webHidden/>
              </w:rPr>
              <w:fldChar w:fldCharType="separate"/>
            </w:r>
            <w:r>
              <w:rPr>
                <w:noProof/>
                <w:webHidden/>
              </w:rPr>
              <w:t>20</w:t>
            </w:r>
            <w:r>
              <w:rPr>
                <w:noProof/>
                <w:webHidden/>
              </w:rPr>
              <w:fldChar w:fldCharType="end"/>
            </w:r>
          </w:hyperlink>
        </w:p>
        <w:p w14:paraId="3733AE83" w14:textId="515D298D" w:rsidR="006A0177" w:rsidRDefault="006A0177">
          <w:pPr>
            <w:pStyle w:val="TOC2"/>
            <w:rPr>
              <w:rFonts w:asciiTheme="minorHAnsi" w:eastAsiaTheme="minorEastAsia" w:hAnsiTheme="minorHAnsi" w:cstheme="minorBidi"/>
              <w:kern w:val="2"/>
              <w:sz w:val="24"/>
              <w:lang w:eastAsia="en-AU"/>
              <w14:ligatures w14:val="standardContextual"/>
            </w:rPr>
          </w:pPr>
          <w:hyperlink w:anchor="_Toc223510446" w:history="1">
            <w:r w:rsidRPr="007D5F77">
              <w:rPr>
                <w:rStyle w:val="Hyperlink"/>
              </w:rPr>
              <w:t>Option 4 – Aesthetics</w:t>
            </w:r>
            <w:r>
              <w:rPr>
                <w:webHidden/>
              </w:rPr>
              <w:tab/>
            </w:r>
            <w:r>
              <w:rPr>
                <w:webHidden/>
              </w:rPr>
              <w:fldChar w:fldCharType="begin"/>
            </w:r>
            <w:r>
              <w:rPr>
                <w:webHidden/>
              </w:rPr>
              <w:instrText xml:space="preserve"> PAGEREF _Toc223510446 \h </w:instrText>
            </w:r>
            <w:r>
              <w:rPr>
                <w:webHidden/>
              </w:rPr>
            </w:r>
            <w:r>
              <w:rPr>
                <w:webHidden/>
              </w:rPr>
              <w:fldChar w:fldCharType="separate"/>
            </w:r>
            <w:r>
              <w:rPr>
                <w:webHidden/>
              </w:rPr>
              <w:t>23</w:t>
            </w:r>
            <w:r>
              <w:rPr>
                <w:webHidden/>
              </w:rPr>
              <w:fldChar w:fldCharType="end"/>
            </w:r>
          </w:hyperlink>
        </w:p>
        <w:p w14:paraId="54BABA6B" w14:textId="41671F3F" w:rsidR="006A0177" w:rsidRDefault="006A017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0447" w:history="1">
            <w:r w:rsidRPr="007D5F77">
              <w:rPr>
                <w:rStyle w:val="Hyperlink"/>
                <w:noProof/>
              </w:rPr>
              <w:t>Outcomes</w:t>
            </w:r>
            <w:r>
              <w:rPr>
                <w:noProof/>
                <w:webHidden/>
              </w:rPr>
              <w:tab/>
            </w:r>
            <w:r>
              <w:rPr>
                <w:noProof/>
                <w:webHidden/>
              </w:rPr>
              <w:fldChar w:fldCharType="begin"/>
            </w:r>
            <w:r>
              <w:rPr>
                <w:noProof/>
                <w:webHidden/>
              </w:rPr>
              <w:instrText xml:space="preserve"> PAGEREF _Toc223510447 \h </w:instrText>
            </w:r>
            <w:r>
              <w:rPr>
                <w:noProof/>
                <w:webHidden/>
              </w:rPr>
            </w:r>
            <w:r>
              <w:rPr>
                <w:noProof/>
                <w:webHidden/>
              </w:rPr>
              <w:fldChar w:fldCharType="separate"/>
            </w:r>
            <w:r>
              <w:rPr>
                <w:noProof/>
                <w:webHidden/>
              </w:rPr>
              <w:t>23</w:t>
            </w:r>
            <w:r>
              <w:rPr>
                <w:noProof/>
                <w:webHidden/>
              </w:rPr>
              <w:fldChar w:fldCharType="end"/>
            </w:r>
          </w:hyperlink>
        </w:p>
        <w:p w14:paraId="1A8E8B1E" w14:textId="5ADC0F7D" w:rsidR="006A0177" w:rsidRDefault="006A017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0448" w:history="1">
            <w:r w:rsidRPr="007D5F77">
              <w:rPr>
                <w:rStyle w:val="Hyperlink"/>
                <w:noProof/>
              </w:rPr>
              <w:t>Content</w:t>
            </w:r>
            <w:r>
              <w:rPr>
                <w:noProof/>
                <w:webHidden/>
              </w:rPr>
              <w:tab/>
            </w:r>
            <w:r>
              <w:rPr>
                <w:noProof/>
                <w:webHidden/>
              </w:rPr>
              <w:fldChar w:fldCharType="begin"/>
            </w:r>
            <w:r>
              <w:rPr>
                <w:noProof/>
                <w:webHidden/>
              </w:rPr>
              <w:instrText xml:space="preserve"> PAGEREF _Toc223510448 \h </w:instrText>
            </w:r>
            <w:r>
              <w:rPr>
                <w:noProof/>
                <w:webHidden/>
              </w:rPr>
            </w:r>
            <w:r>
              <w:rPr>
                <w:noProof/>
                <w:webHidden/>
              </w:rPr>
              <w:fldChar w:fldCharType="separate"/>
            </w:r>
            <w:r>
              <w:rPr>
                <w:noProof/>
                <w:webHidden/>
              </w:rPr>
              <w:t>23</w:t>
            </w:r>
            <w:r>
              <w:rPr>
                <w:noProof/>
                <w:webHidden/>
              </w:rPr>
              <w:fldChar w:fldCharType="end"/>
            </w:r>
          </w:hyperlink>
        </w:p>
        <w:p w14:paraId="697BB51E" w14:textId="241B15D7" w:rsidR="006A0177" w:rsidRDefault="006A0177">
          <w:pPr>
            <w:pStyle w:val="TOC2"/>
            <w:rPr>
              <w:rFonts w:asciiTheme="minorHAnsi" w:eastAsiaTheme="minorEastAsia" w:hAnsiTheme="minorHAnsi" w:cstheme="minorBidi"/>
              <w:kern w:val="2"/>
              <w:sz w:val="24"/>
              <w:lang w:eastAsia="en-AU"/>
              <w14:ligatures w14:val="standardContextual"/>
            </w:rPr>
          </w:pPr>
          <w:hyperlink w:anchor="_Toc223510449" w:history="1">
            <w:r w:rsidRPr="007D5F77">
              <w:rPr>
                <w:rStyle w:val="Hyperlink"/>
              </w:rPr>
              <w:t>Option 5 – Political philosophy</w:t>
            </w:r>
            <w:r>
              <w:rPr>
                <w:webHidden/>
              </w:rPr>
              <w:tab/>
            </w:r>
            <w:r>
              <w:rPr>
                <w:webHidden/>
              </w:rPr>
              <w:fldChar w:fldCharType="begin"/>
            </w:r>
            <w:r>
              <w:rPr>
                <w:webHidden/>
              </w:rPr>
              <w:instrText xml:space="preserve"> PAGEREF _Toc223510449 \h </w:instrText>
            </w:r>
            <w:r>
              <w:rPr>
                <w:webHidden/>
              </w:rPr>
            </w:r>
            <w:r>
              <w:rPr>
                <w:webHidden/>
              </w:rPr>
              <w:fldChar w:fldCharType="separate"/>
            </w:r>
            <w:r>
              <w:rPr>
                <w:webHidden/>
              </w:rPr>
              <w:t>26</w:t>
            </w:r>
            <w:r>
              <w:rPr>
                <w:webHidden/>
              </w:rPr>
              <w:fldChar w:fldCharType="end"/>
            </w:r>
          </w:hyperlink>
        </w:p>
        <w:p w14:paraId="49E03B15" w14:textId="28827D26" w:rsidR="006A0177" w:rsidRDefault="006A017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0450" w:history="1">
            <w:r w:rsidRPr="007D5F77">
              <w:rPr>
                <w:rStyle w:val="Hyperlink"/>
                <w:noProof/>
              </w:rPr>
              <w:t>Outcomes</w:t>
            </w:r>
            <w:r>
              <w:rPr>
                <w:noProof/>
                <w:webHidden/>
              </w:rPr>
              <w:tab/>
            </w:r>
            <w:r>
              <w:rPr>
                <w:noProof/>
                <w:webHidden/>
              </w:rPr>
              <w:fldChar w:fldCharType="begin"/>
            </w:r>
            <w:r>
              <w:rPr>
                <w:noProof/>
                <w:webHidden/>
              </w:rPr>
              <w:instrText xml:space="preserve"> PAGEREF _Toc223510450 \h </w:instrText>
            </w:r>
            <w:r>
              <w:rPr>
                <w:noProof/>
                <w:webHidden/>
              </w:rPr>
            </w:r>
            <w:r>
              <w:rPr>
                <w:noProof/>
                <w:webHidden/>
              </w:rPr>
              <w:fldChar w:fldCharType="separate"/>
            </w:r>
            <w:r>
              <w:rPr>
                <w:noProof/>
                <w:webHidden/>
              </w:rPr>
              <w:t>26</w:t>
            </w:r>
            <w:r>
              <w:rPr>
                <w:noProof/>
                <w:webHidden/>
              </w:rPr>
              <w:fldChar w:fldCharType="end"/>
            </w:r>
          </w:hyperlink>
        </w:p>
        <w:p w14:paraId="3A475FC8" w14:textId="1433A9D0" w:rsidR="006A0177" w:rsidRDefault="006A017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0451" w:history="1">
            <w:r w:rsidRPr="007D5F77">
              <w:rPr>
                <w:rStyle w:val="Hyperlink"/>
                <w:noProof/>
              </w:rPr>
              <w:t>Content</w:t>
            </w:r>
            <w:r>
              <w:rPr>
                <w:noProof/>
                <w:webHidden/>
              </w:rPr>
              <w:tab/>
            </w:r>
            <w:r>
              <w:rPr>
                <w:noProof/>
                <w:webHidden/>
              </w:rPr>
              <w:fldChar w:fldCharType="begin"/>
            </w:r>
            <w:r>
              <w:rPr>
                <w:noProof/>
                <w:webHidden/>
              </w:rPr>
              <w:instrText xml:space="preserve"> PAGEREF _Toc223510451 \h </w:instrText>
            </w:r>
            <w:r>
              <w:rPr>
                <w:noProof/>
                <w:webHidden/>
              </w:rPr>
            </w:r>
            <w:r>
              <w:rPr>
                <w:noProof/>
                <w:webHidden/>
              </w:rPr>
              <w:fldChar w:fldCharType="separate"/>
            </w:r>
            <w:r>
              <w:rPr>
                <w:noProof/>
                <w:webHidden/>
              </w:rPr>
              <w:t>26</w:t>
            </w:r>
            <w:r>
              <w:rPr>
                <w:noProof/>
                <w:webHidden/>
              </w:rPr>
              <w:fldChar w:fldCharType="end"/>
            </w:r>
          </w:hyperlink>
        </w:p>
        <w:p w14:paraId="5F325C9D" w14:textId="164FEF95" w:rsidR="006A0177" w:rsidRDefault="006A0177">
          <w:pPr>
            <w:pStyle w:val="TOC2"/>
            <w:rPr>
              <w:rFonts w:asciiTheme="minorHAnsi" w:eastAsiaTheme="minorEastAsia" w:hAnsiTheme="minorHAnsi" w:cstheme="minorBidi"/>
              <w:kern w:val="2"/>
              <w:sz w:val="24"/>
              <w:lang w:eastAsia="en-AU"/>
              <w14:ligatures w14:val="standardContextual"/>
            </w:rPr>
          </w:pPr>
          <w:hyperlink w:anchor="_Toc223510452" w:history="1">
            <w:r w:rsidRPr="007D5F77">
              <w:rPr>
                <w:rStyle w:val="Hyperlink"/>
              </w:rPr>
              <w:t>Option 6 – Personal philosophy</w:t>
            </w:r>
            <w:r>
              <w:rPr>
                <w:webHidden/>
              </w:rPr>
              <w:tab/>
            </w:r>
            <w:r>
              <w:rPr>
                <w:webHidden/>
              </w:rPr>
              <w:fldChar w:fldCharType="begin"/>
            </w:r>
            <w:r>
              <w:rPr>
                <w:webHidden/>
              </w:rPr>
              <w:instrText xml:space="preserve"> PAGEREF _Toc223510452 \h </w:instrText>
            </w:r>
            <w:r>
              <w:rPr>
                <w:webHidden/>
              </w:rPr>
            </w:r>
            <w:r>
              <w:rPr>
                <w:webHidden/>
              </w:rPr>
              <w:fldChar w:fldCharType="separate"/>
            </w:r>
            <w:r>
              <w:rPr>
                <w:webHidden/>
              </w:rPr>
              <w:t>29</w:t>
            </w:r>
            <w:r>
              <w:rPr>
                <w:webHidden/>
              </w:rPr>
              <w:fldChar w:fldCharType="end"/>
            </w:r>
          </w:hyperlink>
        </w:p>
        <w:p w14:paraId="2A17CE86" w14:textId="02C701DD" w:rsidR="006A0177" w:rsidRDefault="006A017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0453" w:history="1">
            <w:r w:rsidRPr="007D5F77">
              <w:rPr>
                <w:rStyle w:val="Hyperlink"/>
                <w:noProof/>
              </w:rPr>
              <w:t>Outcomes</w:t>
            </w:r>
            <w:r>
              <w:rPr>
                <w:noProof/>
                <w:webHidden/>
              </w:rPr>
              <w:tab/>
            </w:r>
            <w:r>
              <w:rPr>
                <w:noProof/>
                <w:webHidden/>
              </w:rPr>
              <w:fldChar w:fldCharType="begin"/>
            </w:r>
            <w:r>
              <w:rPr>
                <w:noProof/>
                <w:webHidden/>
              </w:rPr>
              <w:instrText xml:space="preserve"> PAGEREF _Toc223510453 \h </w:instrText>
            </w:r>
            <w:r>
              <w:rPr>
                <w:noProof/>
                <w:webHidden/>
              </w:rPr>
            </w:r>
            <w:r>
              <w:rPr>
                <w:noProof/>
                <w:webHidden/>
              </w:rPr>
              <w:fldChar w:fldCharType="separate"/>
            </w:r>
            <w:r>
              <w:rPr>
                <w:noProof/>
                <w:webHidden/>
              </w:rPr>
              <w:t>29</w:t>
            </w:r>
            <w:r>
              <w:rPr>
                <w:noProof/>
                <w:webHidden/>
              </w:rPr>
              <w:fldChar w:fldCharType="end"/>
            </w:r>
          </w:hyperlink>
        </w:p>
        <w:p w14:paraId="6E5ABC33" w14:textId="2208328D" w:rsidR="006A0177" w:rsidRDefault="006A017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0454" w:history="1">
            <w:r w:rsidRPr="007D5F77">
              <w:rPr>
                <w:rStyle w:val="Hyperlink"/>
                <w:noProof/>
              </w:rPr>
              <w:t>Content</w:t>
            </w:r>
            <w:r>
              <w:rPr>
                <w:noProof/>
                <w:webHidden/>
              </w:rPr>
              <w:tab/>
            </w:r>
            <w:r>
              <w:rPr>
                <w:noProof/>
                <w:webHidden/>
              </w:rPr>
              <w:fldChar w:fldCharType="begin"/>
            </w:r>
            <w:r>
              <w:rPr>
                <w:noProof/>
                <w:webHidden/>
              </w:rPr>
              <w:instrText xml:space="preserve"> PAGEREF _Toc223510454 \h </w:instrText>
            </w:r>
            <w:r>
              <w:rPr>
                <w:noProof/>
                <w:webHidden/>
              </w:rPr>
            </w:r>
            <w:r>
              <w:rPr>
                <w:noProof/>
                <w:webHidden/>
              </w:rPr>
              <w:fldChar w:fldCharType="separate"/>
            </w:r>
            <w:r>
              <w:rPr>
                <w:noProof/>
                <w:webHidden/>
              </w:rPr>
              <w:t>29</w:t>
            </w:r>
            <w:r>
              <w:rPr>
                <w:noProof/>
                <w:webHidden/>
              </w:rPr>
              <w:fldChar w:fldCharType="end"/>
            </w:r>
          </w:hyperlink>
        </w:p>
        <w:p w14:paraId="29F2E258" w14:textId="0F2ECB9C" w:rsidR="006A0177" w:rsidRDefault="006A0177">
          <w:pPr>
            <w:pStyle w:val="TOC2"/>
            <w:rPr>
              <w:rFonts w:asciiTheme="minorHAnsi" w:eastAsiaTheme="minorEastAsia" w:hAnsiTheme="minorHAnsi" w:cstheme="minorBidi"/>
              <w:kern w:val="2"/>
              <w:sz w:val="24"/>
              <w:lang w:eastAsia="en-AU"/>
              <w14:ligatures w14:val="standardContextual"/>
            </w:rPr>
          </w:pPr>
          <w:hyperlink w:anchor="_Toc223510455" w:history="1">
            <w:r w:rsidRPr="007D5F77">
              <w:rPr>
                <w:rStyle w:val="Hyperlink"/>
              </w:rPr>
              <w:t>Option 7 – Personal interest project</w:t>
            </w:r>
            <w:r>
              <w:rPr>
                <w:webHidden/>
              </w:rPr>
              <w:tab/>
            </w:r>
            <w:r>
              <w:rPr>
                <w:webHidden/>
              </w:rPr>
              <w:fldChar w:fldCharType="begin"/>
            </w:r>
            <w:r>
              <w:rPr>
                <w:webHidden/>
              </w:rPr>
              <w:instrText xml:space="preserve"> PAGEREF _Toc223510455 \h </w:instrText>
            </w:r>
            <w:r>
              <w:rPr>
                <w:webHidden/>
              </w:rPr>
            </w:r>
            <w:r>
              <w:rPr>
                <w:webHidden/>
              </w:rPr>
              <w:fldChar w:fldCharType="separate"/>
            </w:r>
            <w:r>
              <w:rPr>
                <w:webHidden/>
              </w:rPr>
              <w:t>32</w:t>
            </w:r>
            <w:r>
              <w:rPr>
                <w:webHidden/>
              </w:rPr>
              <w:fldChar w:fldCharType="end"/>
            </w:r>
          </w:hyperlink>
        </w:p>
        <w:p w14:paraId="65E22082" w14:textId="3D43DBAD" w:rsidR="006A0177" w:rsidRDefault="006A017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0456" w:history="1">
            <w:r w:rsidRPr="007D5F77">
              <w:rPr>
                <w:rStyle w:val="Hyperlink"/>
                <w:noProof/>
              </w:rPr>
              <w:t>Outcomes</w:t>
            </w:r>
            <w:r>
              <w:rPr>
                <w:noProof/>
                <w:webHidden/>
              </w:rPr>
              <w:tab/>
            </w:r>
            <w:r>
              <w:rPr>
                <w:noProof/>
                <w:webHidden/>
              </w:rPr>
              <w:fldChar w:fldCharType="begin"/>
            </w:r>
            <w:r>
              <w:rPr>
                <w:noProof/>
                <w:webHidden/>
              </w:rPr>
              <w:instrText xml:space="preserve"> PAGEREF _Toc223510456 \h </w:instrText>
            </w:r>
            <w:r>
              <w:rPr>
                <w:noProof/>
                <w:webHidden/>
              </w:rPr>
            </w:r>
            <w:r>
              <w:rPr>
                <w:noProof/>
                <w:webHidden/>
              </w:rPr>
              <w:fldChar w:fldCharType="separate"/>
            </w:r>
            <w:r>
              <w:rPr>
                <w:noProof/>
                <w:webHidden/>
              </w:rPr>
              <w:t>32</w:t>
            </w:r>
            <w:r>
              <w:rPr>
                <w:noProof/>
                <w:webHidden/>
              </w:rPr>
              <w:fldChar w:fldCharType="end"/>
            </w:r>
          </w:hyperlink>
        </w:p>
        <w:p w14:paraId="2F061390" w14:textId="532C6060" w:rsidR="006A0177" w:rsidRDefault="006A017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0457" w:history="1">
            <w:r w:rsidRPr="007D5F77">
              <w:rPr>
                <w:rStyle w:val="Hyperlink"/>
                <w:noProof/>
              </w:rPr>
              <w:t>Content</w:t>
            </w:r>
            <w:r>
              <w:rPr>
                <w:noProof/>
                <w:webHidden/>
              </w:rPr>
              <w:tab/>
            </w:r>
            <w:r>
              <w:rPr>
                <w:noProof/>
                <w:webHidden/>
              </w:rPr>
              <w:fldChar w:fldCharType="begin"/>
            </w:r>
            <w:r>
              <w:rPr>
                <w:noProof/>
                <w:webHidden/>
              </w:rPr>
              <w:instrText xml:space="preserve"> PAGEREF _Toc223510457 \h </w:instrText>
            </w:r>
            <w:r>
              <w:rPr>
                <w:noProof/>
                <w:webHidden/>
              </w:rPr>
            </w:r>
            <w:r>
              <w:rPr>
                <w:noProof/>
                <w:webHidden/>
              </w:rPr>
              <w:fldChar w:fldCharType="separate"/>
            </w:r>
            <w:r>
              <w:rPr>
                <w:noProof/>
                <w:webHidden/>
              </w:rPr>
              <w:t>32</w:t>
            </w:r>
            <w:r>
              <w:rPr>
                <w:noProof/>
                <w:webHidden/>
              </w:rPr>
              <w:fldChar w:fldCharType="end"/>
            </w:r>
          </w:hyperlink>
        </w:p>
        <w:p w14:paraId="17294A37" w14:textId="2EC67480" w:rsidR="006A0177" w:rsidRDefault="006A0177">
          <w:pPr>
            <w:pStyle w:val="TOC2"/>
            <w:rPr>
              <w:rFonts w:asciiTheme="minorHAnsi" w:eastAsiaTheme="minorEastAsia" w:hAnsiTheme="minorHAnsi" w:cstheme="minorBidi"/>
              <w:kern w:val="2"/>
              <w:sz w:val="24"/>
              <w:lang w:eastAsia="en-AU"/>
              <w14:ligatures w14:val="standardContextual"/>
            </w:rPr>
          </w:pPr>
          <w:hyperlink w:anchor="_Toc223510458" w:history="1">
            <w:r w:rsidRPr="007D5F77">
              <w:rPr>
                <w:rStyle w:val="Hyperlink"/>
              </w:rPr>
              <w:t>Option 8 – School-developed option</w:t>
            </w:r>
            <w:r>
              <w:rPr>
                <w:webHidden/>
              </w:rPr>
              <w:tab/>
            </w:r>
            <w:r>
              <w:rPr>
                <w:webHidden/>
              </w:rPr>
              <w:fldChar w:fldCharType="begin"/>
            </w:r>
            <w:r>
              <w:rPr>
                <w:webHidden/>
              </w:rPr>
              <w:instrText xml:space="preserve"> PAGEREF _Toc223510458 \h </w:instrText>
            </w:r>
            <w:r>
              <w:rPr>
                <w:webHidden/>
              </w:rPr>
            </w:r>
            <w:r>
              <w:rPr>
                <w:webHidden/>
              </w:rPr>
              <w:fldChar w:fldCharType="separate"/>
            </w:r>
            <w:r>
              <w:rPr>
                <w:webHidden/>
              </w:rPr>
              <w:t>34</w:t>
            </w:r>
            <w:r>
              <w:rPr>
                <w:webHidden/>
              </w:rPr>
              <w:fldChar w:fldCharType="end"/>
            </w:r>
          </w:hyperlink>
        </w:p>
        <w:p w14:paraId="2610DDB9" w14:textId="7DFAB2F3" w:rsidR="006A0177" w:rsidRDefault="006A017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0459" w:history="1">
            <w:r w:rsidRPr="007D5F77">
              <w:rPr>
                <w:rStyle w:val="Hyperlink"/>
                <w:noProof/>
              </w:rPr>
              <w:t>Outcomes</w:t>
            </w:r>
            <w:r>
              <w:rPr>
                <w:noProof/>
                <w:webHidden/>
              </w:rPr>
              <w:tab/>
            </w:r>
            <w:r>
              <w:rPr>
                <w:noProof/>
                <w:webHidden/>
              </w:rPr>
              <w:fldChar w:fldCharType="begin"/>
            </w:r>
            <w:r>
              <w:rPr>
                <w:noProof/>
                <w:webHidden/>
              </w:rPr>
              <w:instrText xml:space="preserve"> PAGEREF _Toc223510459 \h </w:instrText>
            </w:r>
            <w:r>
              <w:rPr>
                <w:noProof/>
                <w:webHidden/>
              </w:rPr>
            </w:r>
            <w:r>
              <w:rPr>
                <w:noProof/>
                <w:webHidden/>
              </w:rPr>
              <w:fldChar w:fldCharType="separate"/>
            </w:r>
            <w:r>
              <w:rPr>
                <w:noProof/>
                <w:webHidden/>
              </w:rPr>
              <w:t>34</w:t>
            </w:r>
            <w:r>
              <w:rPr>
                <w:noProof/>
                <w:webHidden/>
              </w:rPr>
              <w:fldChar w:fldCharType="end"/>
            </w:r>
          </w:hyperlink>
        </w:p>
        <w:p w14:paraId="7016CF75" w14:textId="1EEC05FC" w:rsidR="006A0177" w:rsidRDefault="006A017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0460" w:history="1">
            <w:r w:rsidRPr="007D5F77">
              <w:rPr>
                <w:rStyle w:val="Hyperlink"/>
                <w:noProof/>
              </w:rPr>
              <w:t>Content</w:t>
            </w:r>
            <w:r>
              <w:rPr>
                <w:noProof/>
                <w:webHidden/>
              </w:rPr>
              <w:tab/>
            </w:r>
            <w:r>
              <w:rPr>
                <w:noProof/>
                <w:webHidden/>
              </w:rPr>
              <w:fldChar w:fldCharType="begin"/>
            </w:r>
            <w:r>
              <w:rPr>
                <w:noProof/>
                <w:webHidden/>
              </w:rPr>
              <w:instrText xml:space="preserve"> PAGEREF _Toc223510460 \h </w:instrText>
            </w:r>
            <w:r>
              <w:rPr>
                <w:noProof/>
                <w:webHidden/>
              </w:rPr>
            </w:r>
            <w:r>
              <w:rPr>
                <w:noProof/>
                <w:webHidden/>
              </w:rPr>
              <w:fldChar w:fldCharType="separate"/>
            </w:r>
            <w:r>
              <w:rPr>
                <w:noProof/>
                <w:webHidden/>
              </w:rPr>
              <w:t>34</w:t>
            </w:r>
            <w:r>
              <w:rPr>
                <w:noProof/>
                <w:webHidden/>
              </w:rPr>
              <w:fldChar w:fldCharType="end"/>
            </w:r>
          </w:hyperlink>
        </w:p>
        <w:p w14:paraId="36219FC2" w14:textId="3EB16176" w:rsidR="006A0177" w:rsidRDefault="006A0177">
          <w:pPr>
            <w:pStyle w:val="TOC1"/>
            <w:rPr>
              <w:rFonts w:asciiTheme="minorHAnsi" w:eastAsiaTheme="minorEastAsia" w:hAnsiTheme="minorHAnsi" w:cstheme="minorBidi"/>
              <w:b w:val="0"/>
              <w:kern w:val="2"/>
              <w:sz w:val="24"/>
              <w:lang w:eastAsia="en-AU"/>
              <w14:ligatures w14:val="standardContextual"/>
            </w:rPr>
          </w:pPr>
          <w:hyperlink w:anchor="_Toc223510461" w:history="1">
            <w:r w:rsidRPr="007D5F77">
              <w:rPr>
                <w:rStyle w:val="Hyperlink"/>
              </w:rPr>
              <w:t>Support and alignment</w:t>
            </w:r>
            <w:r>
              <w:rPr>
                <w:webHidden/>
              </w:rPr>
              <w:tab/>
            </w:r>
            <w:r>
              <w:rPr>
                <w:webHidden/>
              </w:rPr>
              <w:fldChar w:fldCharType="begin"/>
            </w:r>
            <w:r>
              <w:rPr>
                <w:webHidden/>
              </w:rPr>
              <w:instrText xml:space="preserve"> PAGEREF _Toc223510461 \h </w:instrText>
            </w:r>
            <w:r>
              <w:rPr>
                <w:webHidden/>
              </w:rPr>
            </w:r>
            <w:r>
              <w:rPr>
                <w:webHidden/>
              </w:rPr>
              <w:fldChar w:fldCharType="separate"/>
            </w:r>
            <w:r>
              <w:rPr>
                <w:webHidden/>
              </w:rPr>
              <w:t>36</w:t>
            </w:r>
            <w:r>
              <w:rPr>
                <w:webHidden/>
              </w:rPr>
              <w:fldChar w:fldCharType="end"/>
            </w:r>
          </w:hyperlink>
        </w:p>
        <w:p w14:paraId="42FAB0D0" w14:textId="08D8F35F" w:rsidR="006A0177" w:rsidRDefault="006A0177">
          <w:pPr>
            <w:pStyle w:val="TOC1"/>
            <w:rPr>
              <w:rFonts w:asciiTheme="minorHAnsi" w:eastAsiaTheme="minorEastAsia" w:hAnsiTheme="minorHAnsi" w:cstheme="minorBidi"/>
              <w:b w:val="0"/>
              <w:kern w:val="2"/>
              <w:sz w:val="24"/>
              <w:lang w:eastAsia="en-AU"/>
              <w14:ligatures w14:val="standardContextual"/>
            </w:rPr>
          </w:pPr>
          <w:hyperlink w:anchor="_Toc223510462" w:history="1">
            <w:r w:rsidRPr="007D5F77">
              <w:rPr>
                <w:rStyle w:val="Hyperlink"/>
              </w:rPr>
              <w:t>References</w:t>
            </w:r>
            <w:r>
              <w:rPr>
                <w:webHidden/>
              </w:rPr>
              <w:tab/>
            </w:r>
            <w:r>
              <w:rPr>
                <w:webHidden/>
              </w:rPr>
              <w:fldChar w:fldCharType="begin"/>
            </w:r>
            <w:r>
              <w:rPr>
                <w:webHidden/>
              </w:rPr>
              <w:instrText xml:space="preserve"> PAGEREF _Toc223510462 \h </w:instrText>
            </w:r>
            <w:r>
              <w:rPr>
                <w:webHidden/>
              </w:rPr>
            </w:r>
            <w:r>
              <w:rPr>
                <w:webHidden/>
              </w:rPr>
              <w:fldChar w:fldCharType="separate"/>
            </w:r>
            <w:r>
              <w:rPr>
                <w:webHidden/>
              </w:rPr>
              <w:t>38</w:t>
            </w:r>
            <w:r>
              <w:rPr>
                <w:webHidden/>
              </w:rPr>
              <w:fldChar w:fldCharType="end"/>
            </w:r>
          </w:hyperlink>
        </w:p>
        <w:p w14:paraId="2D067A3C" w14:textId="265E0583" w:rsidR="00EC22E4" w:rsidRDefault="001748AB">
          <w:r>
            <w:rPr>
              <w:b/>
              <w:noProof/>
            </w:rPr>
            <w:fldChar w:fldCharType="end"/>
          </w:r>
        </w:p>
      </w:sdtContent>
    </w:sdt>
    <w:p w14:paraId="6C8C09B7" w14:textId="77777777" w:rsidR="00EC22E4" w:rsidRPr="00190487" w:rsidRDefault="00EC22E4" w:rsidP="00190487">
      <w:r>
        <w:br w:type="page"/>
      </w:r>
    </w:p>
    <w:p w14:paraId="045220BF" w14:textId="77777777" w:rsidR="00B758C7" w:rsidRPr="00800ED0" w:rsidRDefault="00B758C7" w:rsidP="00B758C7">
      <w:pPr>
        <w:pStyle w:val="Heading1"/>
      </w:pPr>
      <w:bookmarkStart w:id="0" w:name="_Toc223425520"/>
      <w:bookmarkStart w:id="1" w:name="_Toc223510422"/>
      <w:r w:rsidRPr="00800ED0">
        <w:lastRenderedPageBreak/>
        <w:t>Introduction</w:t>
      </w:r>
      <w:bookmarkEnd w:id="0"/>
      <w:bookmarkEnd w:id="1"/>
    </w:p>
    <w:p w14:paraId="5DBEDFD4" w14:textId="7B46CCE3" w:rsidR="00B758C7" w:rsidRPr="00800ED0" w:rsidRDefault="00211503" w:rsidP="00B758C7">
      <w:r>
        <w:t>Philosophy</w:t>
      </w:r>
      <w:r w:rsidR="00B758C7" w:rsidRPr="00800ED0">
        <w:t xml:space="preserve"> is a Stage 5 NSW Department of Education approved elective course.</w:t>
      </w:r>
    </w:p>
    <w:p w14:paraId="7E9DBACD" w14:textId="77777777" w:rsidR="00B758C7" w:rsidRPr="00800ED0" w:rsidRDefault="00B758C7" w:rsidP="00B758C7">
      <w:r w:rsidRPr="00800ED0">
        <w:t xml:space="preserve">The </w:t>
      </w:r>
      <w:hyperlink r:id="rId11" w:history="1">
        <w:r w:rsidRPr="00904162">
          <w:rPr>
            <w:rStyle w:val="Hyperlink"/>
          </w:rPr>
          <w:t>Curriculum planning and programming, assessing and reporting to parents K-12 Policy</w:t>
        </w:r>
      </w:hyperlink>
      <w:r w:rsidRPr="00800ED0">
        <w:t xml:space="preserve"> and the associated policy standards set out the requirements for schools regarding the mandatory hours for additional studies (electives) in Stage 5. </w:t>
      </w:r>
      <w:r>
        <w:t>Section 1.2</w:t>
      </w:r>
      <w:r w:rsidRPr="00800ED0">
        <w:t xml:space="preserve"> of the </w:t>
      </w:r>
      <w:hyperlink r:id="rId12" w:history="1">
        <w:r w:rsidRPr="00F61B65">
          <w:rPr>
            <w:rStyle w:val="Hyperlink"/>
          </w:rPr>
          <w:t>Curriculum policy standards</w:t>
        </w:r>
      </w:hyperlink>
      <w:r w:rsidRPr="00800ED0">
        <w:t xml:space="preserve"> </w:t>
      </w:r>
      <w:r>
        <w:t>outlines the department’s requirements for</w:t>
      </w:r>
      <w:r w:rsidRPr="00800ED0">
        <w:t xml:space="preserve"> Department </w:t>
      </w:r>
      <w:r>
        <w:t>approved</w:t>
      </w:r>
      <w:r w:rsidRPr="00800ED0">
        <w:t xml:space="preserve"> elective courses which can make up a maximum of 200 hours of the mandatory 400 hours of electives.</w:t>
      </w:r>
    </w:p>
    <w:p w14:paraId="0414552B" w14:textId="77777777" w:rsidR="00B758C7" w:rsidRDefault="00B758C7" w:rsidP="00B758C7">
      <w:r w:rsidRPr="00800ED0">
        <w:t xml:space="preserve">If a school chooses to deliver </w:t>
      </w:r>
      <w:proofErr w:type="gramStart"/>
      <w:r w:rsidRPr="00800ED0">
        <w:t>a</w:t>
      </w:r>
      <w:proofErr w:type="gramEnd"/>
      <w:r w:rsidRPr="00800ED0">
        <w:t xml:space="preserve"> NSW Department approved elective course, students and parents/carers need to be consulted and understand that the course will not be listed on the Record of School Achievement (</w:t>
      </w:r>
      <w:proofErr w:type="spellStart"/>
      <w:r w:rsidRPr="00800ED0">
        <w:t>RoSA</w:t>
      </w:r>
      <w:proofErr w:type="spellEnd"/>
      <w:r w:rsidRPr="00800ED0">
        <w:t>).</w:t>
      </w:r>
    </w:p>
    <w:p w14:paraId="46DAFA63" w14:textId="487813E1" w:rsidR="00E31B85" w:rsidRPr="00800ED0" w:rsidRDefault="00E31B85" w:rsidP="00E31B85">
      <w:pPr>
        <w:pStyle w:val="FeatureBox2"/>
      </w:pPr>
      <w:r>
        <w:t xml:space="preserve">A Philosophy course was previously offered as a school-developed board endorsed course developed and supported by staff at North Sydney Girls High School. </w:t>
      </w:r>
    </w:p>
    <w:p w14:paraId="1B140E7E" w14:textId="77777777" w:rsidR="00B758C7" w:rsidRDefault="00B758C7" w:rsidP="00B758C7">
      <w:pPr>
        <w:pStyle w:val="Heading2"/>
      </w:pPr>
      <w:bookmarkStart w:id="2" w:name="_Toc223425521"/>
      <w:bookmarkStart w:id="3" w:name="_Toc223510423"/>
      <w:r>
        <w:t>Rationale</w:t>
      </w:r>
      <w:bookmarkEnd w:id="2"/>
      <w:bookmarkEnd w:id="3"/>
    </w:p>
    <w:p w14:paraId="7FFF38DC" w14:textId="0A64F709" w:rsidR="00514578" w:rsidRDefault="00514578" w:rsidP="00514578">
      <w:r>
        <w:t>Philosophical thought shapes what people think, value and how they engage with others and the world around them. Philosophy is concerned with questions of ethics, knowledge, aesthetics and reality. It seeks to shed light on life’s big issues, such as the nature of reality, how we should live and what it means to be human. Philosophy also grapples with the problems that lie at the foundation of issues of public debate such as artificial intelligence, human rights and freedom of speech.</w:t>
      </w:r>
    </w:p>
    <w:p w14:paraId="7D355391" w14:textId="77777777" w:rsidR="00514578" w:rsidRDefault="00514578" w:rsidP="00514578">
      <w:r>
        <w:t>In this course, students are actively engaged in exploring authentic ethical, social and political dilemmas in philosophy. They are challenged to think rigorously and discuss these issues in communities of inquiry. This engagement in philosophical discussion encourages students to think creatively, critically and collaboratively.</w:t>
      </w:r>
    </w:p>
    <w:p w14:paraId="5822714E" w14:textId="01D3E76D" w:rsidR="00B758C7" w:rsidRPr="00037DA8" w:rsidRDefault="00514578" w:rsidP="00514578">
      <w:r>
        <w:t>Philosophy equips students with the skills essential for active citizenship in today’s complex global society. Through the study of philosophy, students will develop the skills to think deeply and formulate sound arguments. A study of philosophy will also encourage an open-minded disposition and a willingness to challenge existing beliefs and values</w:t>
      </w:r>
      <w:r w:rsidR="00B47212" w:rsidRPr="000B1D95">
        <w:t>.</w:t>
      </w:r>
    </w:p>
    <w:p w14:paraId="3C61A590" w14:textId="77777777" w:rsidR="00B758C7" w:rsidRDefault="00B758C7" w:rsidP="00B758C7">
      <w:pPr>
        <w:pStyle w:val="Heading2"/>
      </w:pPr>
      <w:bookmarkStart w:id="4" w:name="_Toc223425522"/>
      <w:bookmarkStart w:id="5" w:name="_Toc223510424"/>
      <w:r>
        <w:lastRenderedPageBreak/>
        <w:t>Aim</w:t>
      </w:r>
      <w:bookmarkEnd w:id="4"/>
      <w:bookmarkEnd w:id="5"/>
    </w:p>
    <w:p w14:paraId="2F23FC75" w14:textId="3CB78024" w:rsidR="00073930" w:rsidRPr="00DC62FC" w:rsidRDefault="005B0048" w:rsidP="00073930">
      <w:bookmarkStart w:id="6" w:name="_Toc223425523"/>
      <w:r>
        <w:t xml:space="preserve">The aim of </w:t>
      </w:r>
      <w:r w:rsidR="009C1054">
        <w:t>the P</w:t>
      </w:r>
      <w:r>
        <w:t xml:space="preserve">hilosophy </w:t>
      </w:r>
      <w:r w:rsidR="009C1054">
        <w:t xml:space="preserve">course </w:t>
      </w:r>
      <w:r>
        <w:t>is to develop student knowledge of key philosophical thinkers, problems and arguments. By applying this knowledge to social dilemmas through communities of inquiry, students will challenge assumptions and beliefs and build their capacity for critical reasoning and ethical decision making</w:t>
      </w:r>
      <w:r w:rsidR="00073930" w:rsidRPr="00DC62FC">
        <w:t>.</w:t>
      </w:r>
    </w:p>
    <w:p w14:paraId="2B72E337" w14:textId="77777777" w:rsidR="00B758C7" w:rsidRDefault="00B758C7" w:rsidP="00B758C7">
      <w:pPr>
        <w:pStyle w:val="Heading2"/>
      </w:pPr>
      <w:bookmarkStart w:id="7" w:name="_Toc223510425"/>
      <w:r>
        <w:t>Purpose and audience</w:t>
      </w:r>
      <w:bookmarkEnd w:id="6"/>
      <w:bookmarkEnd w:id="7"/>
    </w:p>
    <w:p w14:paraId="71837E68" w14:textId="77777777" w:rsidR="00B758C7" w:rsidRDefault="00B758C7" w:rsidP="00B758C7">
      <w:r>
        <w:t>This resource communicates the outcomes and content students will engage with throughout their study of the course. It is developed for teachers to provide consistent advice in the subject selection process for Stage 5 students and for use when developing resources and implementing the course.</w:t>
      </w:r>
    </w:p>
    <w:p w14:paraId="5C955C48" w14:textId="77777777" w:rsidR="00B758C7" w:rsidRDefault="00B758C7" w:rsidP="00B758C7">
      <w:pPr>
        <w:pStyle w:val="Heading2"/>
      </w:pPr>
      <w:bookmarkStart w:id="8" w:name="_Toc223425524"/>
      <w:bookmarkStart w:id="9" w:name="_Toc223510426"/>
      <w:r>
        <w:t>When and how to use this document</w:t>
      </w:r>
      <w:bookmarkEnd w:id="8"/>
      <w:bookmarkEnd w:id="9"/>
    </w:p>
    <w:p w14:paraId="690223C6" w14:textId="77777777" w:rsidR="00B758C7" w:rsidRPr="00905449" w:rsidRDefault="00B758C7" w:rsidP="00B758C7">
      <w:r>
        <w:t>This resource is an essential document to ensure that all material developed and used for this course meets the requirements for hours, outcomes and content. Use this document when offering the course, when developing teaching and learning resources, and when maintaining records to indicate students have met the requirements for the course.</w:t>
      </w:r>
    </w:p>
    <w:p w14:paraId="1223592B" w14:textId="77777777" w:rsidR="00B758C7" w:rsidRPr="007B00EE" w:rsidRDefault="00B758C7" w:rsidP="00B758C7">
      <w:r w:rsidRPr="007B00EE">
        <w:br w:type="page"/>
      </w:r>
    </w:p>
    <w:p w14:paraId="634CCC39" w14:textId="3417CDB3" w:rsidR="005B0048" w:rsidRDefault="006777DA" w:rsidP="006777DA">
      <w:pPr>
        <w:pStyle w:val="Heading1"/>
      </w:pPr>
      <w:bookmarkStart w:id="10" w:name="_Toc223510427"/>
      <w:bookmarkStart w:id="11" w:name="_Toc223425526"/>
      <w:r>
        <w:lastRenderedPageBreak/>
        <w:t>Course structure and requirements</w:t>
      </w:r>
      <w:bookmarkEnd w:id="10"/>
    </w:p>
    <w:p w14:paraId="2B682E91" w14:textId="448972C3" w:rsidR="0022172D" w:rsidRDefault="0022172D" w:rsidP="0022172D">
      <w:r>
        <w:t xml:space="preserve">Students may undertake either 100 or 200 hours of study in </w:t>
      </w:r>
      <w:r w:rsidR="00AC423F">
        <w:t>Philosophy</w:t>
      </w:r>
      <w:r>
        <w:t xml:space="preserve"> in Stage 5. </w:t>
      </w:r>
      <w:r w:rsidR="00334B95">
        <w:t>The course is divided into core and options. The core should precede the options. The options may be studied in any ord</w:t>
      </w:r>
      <w:r w:rsidR="003E7D0F">
        <w:t>er.</w:t>
      </w:r>
    </w:p>
    <w:p w14:paraId="56CF4352" w14:textId="77777777" w:rsidR="0022172D" w:rsidRPr="00553CE7" w:rsidRDefault="0022172D" w:rsidP="0022172D">
      <w:pPr>
        <w:rPr>
          <w:rStyle w:val="Strong"/>
        </w:rPr>
      </w:pPr>
      <w:r w:rsidRPr="00553CE7">
        <w:rPr>
          <w:rStyle w:val="Strong"/>
        </w:rPr>
        <w:t>100-hour course</w:t>
      </w:r>
    </w:p>
    <w:p w14:paraId="404BED92" w14:textId="77777777" w:rsidR="006C0535" w:rsidRPr="00F54BDD" w:rsidRDefault="006C0535" w:rsidP="006C0535">
      <w:pPr>
        <w:pStyle w:val="ListBullet"/>
      </w:pPr>
      <w:r w:rsidRPr="00F54BDD">
        <w:t xml:space="preserve">a minimum of </w:t>
      </w:r>
      <w:r>
        <w:t>2</w:t>
      </w:r>
      <w:r w:rsidRPr="00F54BDD">
        <w:t xml:space="preserve"> core study topics</w:t>
      </w:r>
    </w:p>
    <w:p w14:paraId="5AADCD02" w14:textId="16C2AD2D" w:rsidR="0022172D" w:rsidRDefault="006C0535" w:rsidP="006C0535">
      <w:pPr>
        <w:pStyle w:val="ListBullet"/>
      </w:pPr>
      <w:r w:rsidRPr="00F54BDD">
        <w:t>additional study of selected options to meet the 100-hour requiremen</w:t>
      </w:r>
      <w:r>
        <w:t>t.</w:t>
      </w:r>
    </w:p>
    <w:p w14:paraId="589EBCB6" w14:textId="77777777" w:rsidR="0022172D" w:rsidRPr="00553CE7" w:rsidRDefault="0022172D" w:rsidP="0022172D">
      <w:pPr>
        <w:rPr>
          <w:rStyle w:val="Strong"/>
        </w:rPr>
      </w:pPr>
      <w:r w:rsidRPr="00553CE7">
        <w:rPr>
          <w:rStyle w:val="Strong"/>
        </w:rPr>
        <w:t>200-hour course</w:t>
      </w:r>
    </w:p>
    <w:p w14:paraId="5CB4729F" w14:textId="77777777" w:rsidR="000922E1" w:rsidRDefault="000922E1" w:rsidP="000922E1">
      <w:pPr>
        <w:pStyle w:val="ListBullet"/>
      </w:pPr>
      <w:r>
        <w:t>a minimum of 2 core study topics</w:t>
      </w:r>
    </w:p>
    <w:p w14:paraId="795BCA30" w14:textId="5C48C628" w:rsidR="0022172D" w:rsidRDefault="000922E1" w:rsidP="000922E1">
      <w:pPr>
        <w:pStyle w:val="ListBullet"/>
      </w:pPr>
      <w:r>
        <w:t>additional study of selected options to meet the 200-hour requirement.</w:t>
      </w:r>
    </w:p>
    <w:p w14:paraId="1B92DAA0" w14:textId="77777777" w:rsidR="000B2D40" w:rsidRDefault="000B2D40" w:rsidP="000B2D40">
      <w:pPr>
        <w:pStyle w:val="Heading3"/>
      </w:pPr>
      <w:bookmarkStart w:id="12" w:name="_Toc119339808"/>
      <w:bookmarkStart w:id="13" w:name="_Toc223510428"/>
      <w:bookmarkEnd w:id="11"/>
      <w:r>
        <w:t>Core</w:t>
      </w:r>
      <w:bookmarkEnd w:id="12"/>
      <w:bookmarkEnd w:id="13"/>
    </w:p>
    <w:p w14:paraId="7991DFD7" w14:textId="77777777" w:rsidR="00BD22A3" w:rsidRDefault="00BD22A3" w:rsidP="00BD22A3">
      <w:r>
        <w:t>Each core unit represents 20-25 indicative hours:</w:t>
      </w:r>
    </w:p>
    <w:p w14:paraId="6C4534A3" w14:textId="77777777" w:rsidR="00BD22A3" w:rsidRDefault="00BD22A3" w:rsidP="00BD22A3">
      <w:pPr>
        <w:pStyle w:val="ListBullet"/>
      </w:pPr>
      <w:r>
        <w:t>Core 1 – Introduction to philosophy</w:t>
      </w:r>
    </w:p>
    <w:p w14:paraId="3ACCD69A" w14:textId="789855D1" w:rsidR="000B2D40" w:rsidRDefault="00BD22A3" w:rsidP="00BD22A3">
      <w:pPr>
        <w:pStyle w:val="ListBullet"/>
      </w:pPr>
      <w:r>
        <w:t>Core 2 – Logic, argument and critical reasoning.</w:t>
      </w:r>
    </w:p>
    <w:p w14:paraId="54E8BDCF" w14:textId="77777777" w:rsidR="000B2D40" w:rsidRDefault="000B2D40" w:rsidP="000B2D40">
      <w:pPr>
        <w:pStyle w:val="Heading3"/>
      </w:pPr>
      <w:bookmarkStart w:id="14" w:name="_Toc119339809"/>
      <w:bookmarkStart w:id="15" w:name="_Toc223510429"/>
      <w:r>
        <w:t>Options</w:t>
      </w:r>
      <w:bookmarkEnd w:id="14"/>
      <w:bookmarkEnd w:id="15"/>
    </w:p>
    <w:p w14:paraId="583C913F" w14:textId="77777777" w:rsidR="00B44311" w:rsidRDefault="00B44311" w:rsidP="00B44311">
      <w:r>
        <w:t>Each option represents 15-25 indicative hours:</w:t>
      </w:r>
    </w:p>
    <w:p w14:paraId="269CFFAC" w14:textId="77777777" w:rsidR="00B44311" w:rsidRDefault="00B44311" w:rsidP="00B44311">
      <w:pPr>
        <w:pStyle w:val="ListBullet"/>
      </w:pPr>
      <w:r>
        <w:t>Option 1 – Epistemology</w:t>
      </w:r>
    </w:p>
    <w:p w14:paraId="70091E88" w14:textId="77777777" w:rsidR="00B44311" w:rsidRDefault="00B44311" w:rsidP="00B44311">
      <w:pPr>
        <w:pStyle w:val="ListBullet"/>
      </w:pPr>
      <w:r>
        <w:t>Option 2 – Metaphysics</w:t>
      </w:r>
    </w:p>
    <w:p w14:paraId="28E53853" w14:textId="77777777" w:rsidR="00B44311" w:rsidRDefault="00B44311" w:rsidP="00B44311">
      <w:pPr>
        <w:pStyle w:val="ListBullet"/>
      </w:pPr>
      <w:r>
        <w:t>Option 3 – Ethics</w:t>
      </w:r>
    </w:p>
    <w:p w14:paraId="7CAE97CC" w14:textId="77777777" w:rsidR="00B44311" w:rsidRDefault="00B44311" w:rsidP="00B44311">
      <w:pPr>
        <w:pStyle w:val="ListBullet"/>
      </w:pPr>
      <w:r>
        <w:t>Option 4 – Aesthetics</w:t>
      </w:r>
    </w:p>
    <w:p w14:paraId="51027088" w14:textId="77777777" w:rsidR="00B44311" w:rsidRDefault="00B44311" w:rsidP="00B44311">
      <w:pPr>
        <w:pStyle w:val="ListBullet"/>
      </w:pPr>
      <w:r>
        <w:t>Option 5 – Political philosophy</w:t>
      </w:r>
    </w:p>
    <w:p w14:paraId="65A40252" w14:textId="77777777" w:rsidR="00B44311" w:rsidRDefault="00B44311" w:rsidP="00B44311">
      <w:pPr>
        <w:pStyle w:val="ListBullet"/>
      </w:pPr>
      <w:r>
        <w:t>Option 6 – Personal philosophy</w:t>
      </w:r>
    </w:p>
    <w:p w14:paraId="5FF9F9B9" w14:textId="77777777" w:rsidR="00B44311" w:rsidRDefault="00B44311" w:rsidP="00B44311">
      <w:pPr>
        <w:pStyle w:val="ListBullet"/>
      </w:pPr>
      <w:r>
        <w:lastRenderedPageBreak/>
        <w:t>Option 7 – Personal interest project</w:t>
      </w:r>
    </w:p>
    <w:p w14:paraId="5117DD55" w14:textId="13EE2AAA" w:rsidR="000B2D40" w:rsidRPr="000B2D40" w:rsidRDefault="00B44311" w:rsidP="00B44311">
      <w:pPr>
        <w:pStyle w:val="ListBullet"/>
      </w:pPr>
      <w:r>
        <w:t>Option 8 – School developed option</w:t>
      </w:r>
      <w:r w:rsidR="000B2D40">
        <w:t>.</w:t>
      </w:r>
    </w:p>
    <w:p w14:paraId="592E96B3" w14:textId="77777777" w:rsidR="004952DF" w:rsidRDefault="004952DF">
      <w:pPr>
        <w:suppressAutoHyphens w:val="0"/>
        <w:spacing w:before="0" w:after="160" w:line="259" w:lineRule="auto"/>
      </w:pPr>
      <w:r>
        <w:br w:type="page"/>
      </w:r>
    </w:p>
    <w:p w14:paraId="6B582877" w14:textId="77777777" w:rsidR="004952DF" w:rsidRPr="004D33D0" w:rsidRDefault="004952DF" w:rsidP="004952DF">
      <w:pPr>
        <w:pStyle w:val="Heading2"/>
      </w:pPr>
      <w:bookmarkStart w:id="16" w:name="_Toc119339810"/>
      <w:bookmarkStart w:id="17" w:name="_Toc223510430"/>
      <w:r w:rsidRPr="004D33D0">
        <w:lastRenderedPageBreak/>
        <w:t>Outcomes</w:t>
      </w:r>
      <w:bookmarkEnd w:id="16"/>
      <w:bookmarkEnd w:id="17"/>
    </w:p>
    <w:p w14:paraId="30155C76" w14:textId="77777777" w:rsidR="004952DF" w:rsidRPr="004D33D0" w:rsidRDefault="004952DF" w:rsidP="004952DF">
      <w:r w:rsidRPr="004D33D0">
        <w:t>A student:</w:t>
      </w:r>
    </w:p>
    <w:p w14:paraId="379B8053" w14:textId="77777777" w:rsidR="00B64528" w:rsidRDefault="00B64528" w:rsidP="00B64528">
      <w:pPr>
        <w:pStyle w:val="ListBullet"/>
      </w:pPr>
      <w:r w:rsidRPr="00C149CB">
        <w:rPr>
          <w:rStyle w:val="Strong"/>
        </w:rPr>
        <w:t>PH5-1</w:t>
      </w:r>
      <w:r>
        <w:t xml:space="preserve"> examines key philosophical thinkers, problems and arguments</w:t>
      </w:r>
    </w:p>
    <w:p w14:paraId="6396B622" w14:textId="77777777" w:rsidR="00B64528" w:rsidRDefault="00B64528" w:rsidP="00B64528">
      <w:pPr>
        <w:pStyle w:val="ListBullet"/>
      </w:pPr>
      <w:r w:rsidRPr="00720FD7">
        <w:rPr>
          <w:rStyle w:val="Strong"/>
        </w:rPr>
        <w:t>PH5-2</w:t>
      </w:r>
      <w:r>
        <w:t xml:space="preserve"> develops an understanding of models of ethical decision making</w:t>
      </w:r>
    </w:p>
    <w:p w14:paraId="27D62938" w14:textId="77777777" w:rsidR="00B64528" w:rsidRDefault="00B64528" w:rsidP="00B64528">
      <w:pPr>
        <w:pStyle w:val="ListBullet"/>
      </w:pPr>
      <w:r w:rsidRPr="00720FD7">
        <w:rPr>
          <w:rStyle w:val="Strong"/>
        </w:rPr>
        <w:t>PH5-3</w:t>
      </w:r>
      <w:r>
        <w:t xml:space="preserve"> explores the role of philosophy as an agent of personal or social change</w:t>
      </w:r>
    </w:p>
    <w:p w14:paraId="5DF80E47" w14:textId="77777777" w:rsidR="00B64528" w:rsidRDefault="00B64528" w:rsidP="00B64528">
      <w:pPr>
        <w:pStyle w:val="ListBullet"/>
      </w:pPr>
      <w:r w:rsidRPr="00720FD7">
        <w:rPr>
          <w:rStyle w:val="Strong"/>
        </w:rPr>
        <w:t>PH5-4</w:t>
      </w:r>
      <w:r>
        <w:t xml:space="preserve"> researches and assesses information using a variety of sources</w:t>
      </w:r>
    </w:p>
    <w:p w14:paraId="104897D5" w14:textId="77777777" w:rsidR="00B64528" w:rsidRDefault="00B64528" w:rsidP="00B64528">
      <w:pPr>
        <w:pStyle w:val="ListBullet"/>
      </w:pPr>
      <w:r w:rsidRPr="00720FD7">
        <w:rPr>
          <w:rStyle w:val="Strong"/>
        </w:rPr>
        <w:t>PH5-5</w:t>
      </w:r>
      <w:r>
        <w:t xml:space="preserve"> identifies key factors affecting decisions</w:t>
      </w:r>
    </w:p>
    <w:p w14:paraId="4BF57848" w14:textId="77777777" w:rsidR="00B64528" w:rsidRDefault="00B64528" w:rsidP="00B64528">
      <w:pPr>
        <w:pStyle w:val="ListBullet"/>
      </w:pPr>
      <w:r w:rsidRPr="00720FD7">
        <w:rPr>
          <w:rStyle w:val="Strong"/>
        </w:rPr>
        <w:t>PH5-6</w:t>
      </w:r>
      <w:r>
        <w:t xml:space="preserve"> constructs logical arguments based on critical reasoning</w:t>
      </w:r>
    </w:p>
    <w:p w14:paraId="23143AF3" w14:textId="77777777" w:rsidR="00B64528" w:rsidRDefault="00B64528" w:rsidP="00B64528">
      <w:pPr>
        <w:pStyle w:val="ListBullet"/>
      </w:pPr>
      <w:r w:rsidRPr="00720FD7">
        <w:rPr>
          <w:rStyle w:val="Strong"/>
        </w:rPr>
        <w:t>PH5-7</w:t>
      </w:r>
      <w:r>
        <w:t xml:space="preserve"> communicates ideas effectively using a variety of modes</w:t>
      </w:r>
    </w:p>
    <w:p w14:paraId="5A26391E" w14:textId="77777777" w:rsidR="00B64528" w:rsidRDefault="00B64528" w:rsidP="00B64528">
      <w:pPr>
        <w:pStyle w:val="ListBullet"/>
      </w:pPr>
      <w:r w:rsidRPr="00720FD7">
        <w:rPr>
          <w:rStyle w:val="Strong"/>
        </w:rPr>
        <w:t>PH5-8</w:t>
      </w:r>
      <w:r>
        <w:t xml:space="preserve"> reflects on values, beliefs and assumptions</w:t>
      </w:r>
    </w:p>
    <w:p w14:paraId="0866B0B2" w14:textId="72C737DA" w:rsidR="004952DF" w:rsidRPr="004D33D0" w:rsidRDefault="00B64528" w:rsidP="00B64528">
      <w:pPr>
        <w:pStyle w:val="ListBullet"/>
        <w:suppressAutoHyphens w:val="0"/>
        <w:spacing w:before="100" w:after="100"/>
      </w:pPr>
      <w:r w:rsidRPr="00720FD7">
        <w:rPr>
          <w:rStyle w:val="Strong"/>
        </w:rPr>
        <w:t>PH5-9</w:t>
      </w:r>
      <w:r>
        <w:t xml:space="preserve"> works independently and in communities of inquiry to explore philosophical questions</w:t>
      </w:r>
      <w:r w:rsidR="004952DF" w:rsidRPr="004D33D0">
        <w:t>.</w:t>
      </w:r>
    </w:p>
    <w:p w14:paraId="66954799" w14:textId="77777777" w:rsidR="004952DF" w:rsidRPr="004D33D0" w:rsidRDefault="004952DF" w:rsidP="004952DF">
      <w:pPr>
        <w:pStyle w:val="FeatureBox2"/>
      </w:pPr>
      <w:r w:rsidRPr="004D33D0">
        <w:t xml:space="preserve">Schools must ensure that the options chosen </w:t>
      </w:r>
      <w:proofErr w:type="gramStart"/>
      <w:r w:rsidRPr="004D33D0">
        <w:t>enable</w:t>
      </w:r>
      <w:proofErr w:type="gramEnd"/>
      <w:r w:rsidRPr="004D33D0">
        <w:t xml:space="preserve"> all outcomes to be addressed by the completion of the course.</w:t>
      </w:r>
    </w:p>
    <w:p w14:paraId="07E8957F" w14:textId="77777777" w:rsidR="004952DF" w:rsidRPr="007C5FAE" w:rsidRDefault="004952DF" w:rsidP="004952DF">
      <w:r w:rsidRPr="007C5FAE">
        <w:br w:type="page"/>
      </w:r>
    </w:p>
    <w:p w14:paraId="00BBE59C" w14:textId="3A0028EB" w:rsidR="004952DF" w:rsidRDefault="004952DF" w:rsidP="004952DF">
      <w:pPr>
        <w:pStyle w:val="Heading2"/>
      </w:pPr>
      <w:bookmarkStart w:id="18" w:name="_Toc119339811"/>
      <w:bookmarkStart w:id="19" w:name="_Toc223510431"/>
      <w:r>
        <w:lastRenderedPageBreak/>
        <w:t xml:space="preserve">Core 1 – </w:t>
      </w:r>
      <w:bookmarkEnd w:id="18"/>
      <w:r w:rsidR="00B64528">
        <w:t>Introduction to philosophy</w:t>
      </w:r>
      <w:bookmarkEnd w:id="19"/>
    </w:p>
    <w:p w14:paraId="3CFAB0EE" w14:textId="77777777" w:rsidR="00B72B6F" w:rsidRDefault="00B72B6F" w:rsidP="00B72B6F">
      <w:r>
        <w:t>In this core module, students will learn about the origins of philosophy, explore key questions asked by philosophers and reflect on their own personal philosophy.</w:t>
      </w:r>
    </w:p>
    <w:p w14:paraId="78626204" w14:textId="77777777" w:rsidR="00B72B6F" w:rsidRDefault="00B72B6F" w:rsidP="00B72B6F">
      <w:pPr>
        <w:pStyle w:val="Heading3"/>
      </w:pPr>
      <w:bookmarkStart w:id="20" w:name="_Toc117674809"/>
      <w:bookmarkStart w:id="21" w:name="_Toc223510432"/>
      <w:r>
        <w:t>Outcomes</w:t>
      </w:r>
      <w:bookmarkEnd w:id="20"/>
      <w:bookmarkEnd w:id="21"/>
    </w:p>
    <w:p w14:paraId="71571F33" w14:textId="77777777" w:rsidR="00B72B6F" w:rsidRDefault="00B72B6F" w:rsidP="00B72B6F">
      <w:r>
        <w:t>A student:</w:t>
      </w:r>
    </w:p>
    <w:p w14:paraId="3654C929" w14:textId="77777777" w:rsidR="00B72B6F" w:rsidRDefault="00B72B6F" w:rsidP="00B72B6F">
      <w:pPr>
        <w:pStyle w:val="ListBullet"/>
      </w:pPr>
      <w:r w:rsidRPr="004F34DA">
        <w:rPr>
          <w:rStyle w:val="Strong"/>
        </w:rPr>
        <w:t>PH5-1</w:t>
      </w:r>
      <w:r>
        <w:t xml:space="preserve"> examines key philosophical thinkers, problems and arguments</w:t>
      </w:r>
    </w:p>
    <w:p w14:paraId="6DB5F771" w14:textId="77777777" w:rsidR="00B72B6F" w:rsidRDefault="00B72B6F" w:rsidP="00B72B6F">
      <w:pPr>
        <w:pStyle w:val="ListBullet"/>
      </w:pPr>
      <w:r w:rsidRPr="004F34DA">
        <w:rPr>
          <w:rStyle w:val="Strong"/>
        </w:rPr>
        <w:t>PH5-3</w:t>
      </w:r>
      <w:r>
        <w:t xml:space="preserve"> explores the role of philosophy as an agent of personal or social change</w:t>
      </w:r>
    </w:p>
    <w:p w14:paraId="78E2AA2D" w14:textId="77777777" w:rsidR="00B72B6F" w:rsidRDefault="00B72B6F" w:rsidP="00B72B6F">
      <w:pPr>
        <w:pStyle w:val="ListBullet"/>
      </w:pPr>
      <w:r w:rsidRPr="004F34DA">
        <w:rPr>
          <w:rStyle w:val="Strong"/>
        </w:rPr>
        <w:t>PH5-4</w:t>
      </w:r>
      <w:r>
        <w:t xml:space="preserve"> researches and assesses information using a variety of sources</w:t>
      </w:r>
    </w:p>
    <w:p w14:paraId="2AA77191" w14:textId="77777777" w:rsidR="00B72B6F" w:rsidRDefault="00B72B6F" w:rsidP="00B72B6F">
      <w:pPr>
        <w:pStyle w:val="ListBullet"/>
      </w:pPr>
      <w:r w:rsidRPr="004F34DA">
        <w:rPr>
          <w:rStyle w:val="Strong"/>
        </w:rPr>
        <w:t>PH5-7</w:t>
      </w:r>
      <w:r>
        <w:t xml:space="preserve"> communicates ideas effectively using a variety of modes</w:t>
      </w:r>
    </w:p>
    <w:p w14:paraId="74BC8CD5" w14:textId="77777777" w:rsidR="00B72B6F" w:rsidRDefault="00B72B6F" w:rsidP="00B72B6F">
      <w:pPr>
        <w:pStyle w:val="ListBullet"/>
      </w:pPr>
      <w:r w:rsidRPr="004F34DA">
        <w:rPr>
          <w:rStyle w:val="Strong"/>
        </w:rPr>
        <w:t>PH5-8</w:t>
      </w:r>
      <w:r>
        <w:t xml:space="preserve"> reflects on values, beliefs and assumptions</w:t>
      </w:r>
    </w:p>
    <w:p w14:paraId="0073BA53" w14:textId="77777777" w:rsidR="00B72B6F" w:rsidRDefault="00B72B6F" w:rsidP="00B72B6F">
      <w:pPr>
        <w:pStyle w:val="ListBullet"/>
      </w:pPr>
      <w:r w:rsidRPr="004F34DA">
        <w:rPr>
          <w:rStyle w:val="Strong"/>
        </w:rPr>
        <w:t>PH5-9</w:t>
      </w:r>
      <w:r>
        <w:t xml:space="preserve"> works independently and in communities of inquiry to explore philosophical questions.</w:t>
      </w:r>
    </w:p>
    <w:p w14:paraId="72BFA7D7" w14:textId="77777777" w:rsidR="00B72B6F" w:rsidRDefault="00B72B6F" w:rsidP="00B72B6F">
      <w:pPr>
        <w:pStyle w:val="Heading3"/>
      </w:pPr>
      <w:bookmarkStart w:id="22" w:name="_Toc117674810"/>
      <w:bookmarkStart w:id="23" w:name="_Toc223510433"/>
      <w:r>
        <w:t>Content</w:t>
      </w:r>
      <w:bookmarkEnd w:id="22"/>
      <w:bookmarkEnd w:id="23"/>
    </w:p>
    <w:p w14:paraId="3D96CAF5" w14:textId="77777777" w:rsidR="00B72B6F" w:rsidRDefault="00B72B6F" w:rsidP="00B72B6F">
      <w:r>
        <w:t>Students:</w:t>
      </w:r>
    </w:p>
    <w:p w14:paraId="5CF4F4F1" w14:textId="77777777" w:rsidR="00B72B6F" w:rsidRDefault="00B72B6F" w:rsidP="00B72B6F">
      <w:pPr>
        <w:pStyle w:val="ListBullet"/>
      </w:pPr>
      <w:r>
        <w:t>define philosophy</w:t>
      </w:r>
    </w:p>
    <w:p w14:paraId="3C659685" w14:textId="77777777" w:rsidR="00B72B6F" w:rsidRDefault="00B72B6F" w:rsidP="00B72B6F">
      <w:pPr>
        <w:pStyle w:val="ListBullet"/>
      </w:pPr>
      <w:r>
        <w:t>describe key terms and concepts in philosophy, for example</w:t>
      </w:r>
    </w:p>
    <w:p w14:paraId="204C4569" w14:textId="77777777" w:rsidR="00B72B6F" w:rsidRDefault="00B72B6F" w:rsidP="00B72B6F">
      <w:pPr>
        <w:pStyle w:val="ListBullet2"/>
      </w:pPr>
      <w:r>
        <w:t>epistemology</w:t>
      </w:r>
    </w:p>
    <w:p w14:paraId="290F7F80" w14:textId="77777777" w:rsidR="00B72B6F" w:rsidRDefault="00B72B6F" w:rsidP="00B72B6F">
      <w:pPr>
        <w:pStyle w:val="ListBullet2"/>
      </w:pPr>
      <w:r>
        <w:t>ethics</w:t>
      </w:r>
    </w:p>
    <w:p w14:paraId="529B075F" w14:textId="77777777" w:rsidR="00B72B6F" w:rsidRDefault="00B72B6F" w:rsidP="00B72B6F">
      <w:pPr>
        <w:pStyle w:val="ListBullet2"/>
      </w:pPr>
      <w:r>
        <w:t>metaphysics</w:t>
      </w:r>
    </w:p>
    <w:p w14:paraId="2076B85B" w14:textId="6DBE9DCE" w:rsidR="00B72B6F" w:rsidRDefault="00B72B6F" w:rsidP="00B72B6F">
      <w:pPr>
        <w:pStyle w:val="ListBullet2"/>
      </w:pPr>
      <w:r>
        <w:t>aesthetics</w:t>
      </w:r>
    </w:p>
    <w:p w14:paraId="058B43AB" w14:textId="77777777" w:rsidR="00B72B6F" w:rsidRDefault="00B72B6F" w:rsidP="00B72B6F">
      <w:pPr>
        <w:pStyle w:val="ListBullet"/>
      </w:pPr>
      <w:r>
        <w:t>explain the benefits of studying philosophy, for example</w:t>
      </w:r>
    </w:p>
    <w:p w14:paraId="4AAFAAF9" w14:textId="77777777" w:rsidR="00B72B6F" w:rsidRDefault="00B72B6F" w:rsidP="00B72B6F">
      <w:pPr>
        <w:pStyle w:val="ListBullet2"/>
      </w:pPr>
      <w:r>
        <w:t>an examined life</w:t>
      </w:r>
    </w:p>
    <w:p w14:paraId="503EE09B" w14:textId="77777777" w:rsidR="00B72B6F" w:rsidRDefault="00B72B6F" w:rsidP="00B72B6F">
      <w:pPr>
        <w:pStyle w:val="ListBullet2"/>
      </w:pPr>
      <w:r>
        <w:t>critical thinking</w:t>
      </w:r>
    </w:p>
    <w:p w14:paraId="173B8575" w14:textId="1DA057DB" w:rsidR="00B72B6F" w:rsidRDefault="00B72B6F" w:rsidP="00B72B6F">
      <w:pPr>
        <w:pStyle w:val="ListBullet2"/>
      </w:pPr>
      <w:r>
        <w:lastRenderedPageBreak/>
        <w:t>pleasure</w:t>
      </w:r>
    </w:p>
    <w:p w14:paraId="617BA99A" w14:textId="77777777" w:rsidR="00B72B6F" w:rsidRDefault="00B72B6F" w:rsidP="00B72B6F">
      <w:pPr>
        <w:pStyle w:val="ListBullet"/>
      </w:pPr>
      <w:r>
        <w:t>assess the relevance of philosophical allegories to modern society, for example</w:t>
      </w:r>
    </w:p>
    <w:p w14:paraId="60265974" w14:textId="77777777" w:rsidR="00B72B6F" w:rsidRDefault="00B72B6F" w:rsidP="00B72B6F">
      <w:pPr>
        <w:pStyle w:val="ListBullet2"/>
      </w:pPr>
      <w:r>
        <w:t>Plato’s ‘Allegory of the Cave’</w:t>
      </w:r>
    </w:p>
    <w:p w14:paraId="3A428F2F" w14:textId="2B5730D2" w:rsidR="00B72B6F" w:rsidRDefault="00B72B6F" w:rsidP="00B72B6F">
      <w:pPr>
        <w:pStyle w:val="ListBullet2"/>
      </w:pPr>
      <w:r>
        <w:t>‘Ship of Theseus’</w:t>
      </w:r>
    </w:p>
    <w:p w14:paraId="267BC1F6" w14:textId="77777777" w:rsidR="00B72B6F" w:rsidRDefault="00B72B6F" w:rsidP="00B72B6F">
      <w:pPr>
        <w:pStyle w:val="ListBullet"/>
      </w:pPr>
      <w:r>
        <w:t>examine the history of philosophy and the ideas of key philosophical thinkers throughout time, for example</w:t>
      </w:r>
    </w:p>
    <w:p w14:paraId="74CCC392" w14:textId="77777777" w:rsidR="00B72B6F" w:rsidRDefault="00B72B6F" w:rsidP="00B72B6F">
      <w:pPr>
        <w:pStyle w:val="ListBullet2"/>
      </w:pPr>
      <w:r>
        <w:t>Aristotle</w:t>
      </w:r>
    </w:p>
    <w:p w14:paraId="6E77A3A2" w14:textId="77777777" w:rsidR="00B72B6F" w:rsidRDefault="00B72B6F" w:rsidP="00B72B6F">
      <w:pPr>
        <w:pStyle w:val="ListBullet2"/>
      </w:pPr>
      <w:r>
        <w:t>Confucius</w:t>
      </w:r>
    </w:p>
    <w:p w14:paraId="7ECD77C2" w14:textId="77777777" w:rsidR="00B72B6F" w:rsidRDefault="00B72B6F" w:rsidP="00B72B6F">
      <w:pPr>
        <w:pStyle w:val="ListBullet2"/>
      </w:pPr>
      <w:r>
        <w:t>Simone De Beauvoir</w:t>
      </w:r>
    </w:p>
    <w:p w14:paraId="2B783BB3" w14:textId="77777777" w:rsidR="00B72B6F" w:rsidRDefault="00B72B6F" w:rsidP="00B72B6F">
      <w:pPr>
        <w:pStyle w:val="ListBullet2"/>
      </w:pPr>
      <w:r>
        <w:t>Rene Descartes</w:t>
      </w:r>
    </w:p>
    <w:p w14:paraId="3E96FCFF" w14:textId="77777777" w:rsidR="00B72B6F" w:rsidRDefault="00B72B6F" w:rsidP="00B72B6F">
      <w:pPr>
        <w:pStyle w:val="ListBullet2"/>
      </w:pPr>
      <w:r>
        <w:t>John Locke</w:t>
      </w:r>
    </w:p>
    <w:p w14:paraId="41749A9A" w14:textId="77777777" w:rsidR="00B72B6F" w:rsidRDefault="00B72B6F" w:rsidP="00B72B6F">
      <w:pPr>
        <w:pStyle w:val="ListBullet2"/>
      </w:pPr>
      <w:r>
        <w:t>Immanuel Kant</w:t>
      </w:r>
    </w:p>
    <w:p w14:paraId="315BE93A" w14:textId="77777777" w:rsidR="00B72B6F" w:rsidRDefault="00B72B6F" w:rsidP="00B72B6F">
      <w:pPr>
        <w:pStyle w:val="ListBullet2"/>
      </w:pPr>
      <w:r>
        <w:t>Hannah Arendt</w:t>
      </w:r>
    </w:p>
    <w:p w14:paraId="2E0F2366" w14:textId="77777777" w:rsidR="00B72B6F" w:rsidRDefault="00B72B6F" w:rsidP="00B72B6F">
      <w:pPr>
        <w:pStyle w:val="ListBullet2"/>
      </w:pPr>
      <w:r>
        <w:t>Friedrich Nietzsche</w:t>
      </w:r>
    </w:p>
    <w:p w14:paraId="15CDC4EB" w14:textId="77777777" w:rsidR="00B72B6F" w:rsidRDefault="00B72B6F" w:rsidP="00B72B6F">
      <w:pPr>
        <w:pStyle w:val="ListBullet2"/>
      </w:pPr>
      <w:r>
        <w:t>Plato</w:t>
      </w:r>
    </w:p>
    <w:p w14:paraId="12081C14" w14:textId="77777777" w:rsidR="00B72B6F" w:rsidRDefault="00B72B6F" w:rsidP="00B72B6F">
      <w:pPr>
        <w:pStyle w:val="ListBullet2"/>
      </w:pPr>
      <w:r>
        <w:t>Jean-Jacques Rousseau</w:t>
      </w:r>
    </w:p>
    <w:p w14:paraId="5C29E14A" w14:textId="77777777" w:rsidR="00B72B6F" w:rsidRDefault="00B72B6F" w:rsidP="00B72B6F">
      <w:pPr>
        <w:pStyle w:val="ListBullet2"/>
      </w:pPr>
      <w:r>
        <w:t>David Hume</w:t>
      </w:r>
    </w:p>
    <w:p w14:paraId="4DB4AC4C" w14:textId="77777777" w:rsidR="00B72B6F" w:rsidRDefault="00B72B6F" w:rsidP="00B72B6F">
      <w:pPr>
        <w:pStyle w:val="ListBullet2"/>
      </w:pPr>
      <w:r>
        <w:t>Socrates</w:t>
      </w:r>
    </w:p>
    <w:p w14:paraId="2742C657" w14:textId="4AF8ADF9" w:rsidR="00B72B6F" w:rsidRDefault="00B72B6F" w:rsidP="00B72B6F">
      <w:pPr>
        <w:pStyle w:val="ListBullet2"/>
      </w:pPr>
      <w:r>
        <w:t>Cornell West</w:t>
      </w:r>
    </w:p>
    <w:p w14:paraId="47BFAC34" w14:textId="77777777" w:rsidR="00B72B6F" w:rsidRDefault="00B72B6F" w:rsidP="00B72B6F">
      <w:pPr>
        <w:pStyle w:val="ListBullet"/>
      </w:pPr>
      <w:r>
        <w:t>explore the relationship between philosophy and other disciplines, for example</w:t>
      </w:r>
    </w:p>
    <w:p w14:paraId="1F3E345D" w14:textId="77777777" w:rsidR="00B72B6F" w:rsidRDefault="00B72B6F" w:rsidP="00B72B6F">
      <w:pPr>
        <w:pStyle w:val="ListBullet2"/>
      </w:pPr>
      <w:r>
        <w:t>science</w:t>
      </w:r>
    </w:p>
    <w:p w14:paraId="306B95B9" w14:textId="77777777" w:rsidR="00B72B6F" w:rsidRDefault="00B72B6F" w:rsidP="00B72B6F">
      <w:pPr>
        <w:pStyle w:val="ListBullet2"/>
      </w:pPr>
      <w:r>
        <w:t>religion</w:t>
      </w:r>
    </w:p>
    <w:p w14:paraId="2A5BAE0E" w14:textId="41370073" w:rsidR="00B72B6F" w:rsidRDefault="00B72B6F" w:rsidP="00B72B6F">
      <w:pPr>
        <w:pStyle w:val="ListBullet2"/>
      </w:pPr>
      <w:r>
        <w:t>history</w:t>
      </w:r>
    </w:p>
    <w:p w14:paraId="1A310C61" w14:textId="77777777" w:rsidR="00B72B6F" w:rsidRDefault="00B72B6F" w:rsidP="00B72B6F">
      <w:pPr>
        <w:pStyle w:val="ListBullet"/>
      </w:pPr>
      <w:r>
        <w:lastRenderedPageBreak/>
        <w:t>reflect on one’s personal philosophy by exploring questions such as</w:t>
      </w:r>
    </w:p>
    <w:p w14:paraId="66B4AF0A" w14:textId="77777777" w:rsidR="00B72B6F" w:rsidRDefault="00B72B6F" w:rsidP="00B72B6F">
      <w:pPr>
        <w:pStyle w:val="ListBullet2"/>
      </w:pPr>
      <w:r>
        <w:t>Who am I?</w:t>
      </w:r>
    </w:p>
    <w:p w14:paraId="3CAC0F9D" w14:textId="77777777" w:rsidR="00B72B6F" w:rsidRDefault="00B72B6F" w:rsidP="00B72B6F">
      <w:pPr>
        <w:pStyle w:val="ListBullet2"/>
      </w:pPr>
      <w:r>
        <w:t>Why am I here?</w:t>
      </w:r>
    </w:p>
    <w:p w14:paraId="2FDFD2FA" w14:textId="77777777" w:rsidR="00B72B6F" w:rsidRDefault="00B72B6F" w:rsidP="00B72B6F">
      <w:pPr>
        <w:pStyle w:val="ListBullet2"/>
      </w:pPr>
      <w:r>
        <w:t>Is my mind separate from my body?</w:t>
      </w:r>
    </w:p>
    <w:p w14:paraId="47A6247E" w14:textId="1C61C491" w:rsidR="004952DF" w:rsidRDefault="00B72B6F" w:rsidP="00B72B6F">
      <w:pPr>
        <w:pStyle w:val="ListBullet"/>
        <w:suppressAutoHyphens w:val="0"/>
        <w:spacing w:before="100" w:after="100"/>
      </w:pPr>
      <w:r>
        <w:t>What does it mean to be good?</w:t>
      </w:r>
      <w:r w:rsidR="004952DF">
        <w:br w:type="page"/>
      </w:r>
    </w:p>
    <w:p w14:paraId="4BD2C8F2" w14:textId="28BE5AB1" w:rsidR="004952DF" w:rsidRDefault="004952DF" w:rsidP="004952DF">
      <w:pPr>
        <w:pStyle w:val="Heading2"/>
      </w:pPr>
      <w:bookmarkStart w:id="24" w:name="_Toc119339814"/>
      <w:bookmarkStart w:id="25" w:name="_Toc223510434"/>
      <w:r>
        <w:lastRenderedPageBreak/>
        <w:t xml:space="preserve">Core 2 – </w:t>
      </w:r>
      <w:bookmarkEnd w:id="24"/>
      <w:r w:rsidR="003D4BD7">
        <w:t>Logic, argument and reasoning</w:t>
      </w:r>
      <w:bookmarkEnd w:id="25"/>
    </w:p>
    <w:p w14:paraId="0478E83E" w14:textId="77777777" w:rsidR="003E587B" w:rsidRDefault="003E587B" w:rsidP="003E587B">
      <w:r>
        <w:t>This core module focuses on what it means to think well. It introduces the basic philosophical skills of argument and reasoning and then allows for the application of these skills in a community of inquiry.</w:t>
      </w:r>
    </w:p>
    <w:p w14:paraId="2D724C38" w14:textId="77777777" w:rsidR="003E587B" w:rsidRDefault="003E587B" w:rsidP="003E587B">
      <w:pPr>
        <w:pStyle w:val="Heading3"/>
      </w:pPr>
      <w:bookmarkStart w:id="26" w:name="_Toc117674812"/>
      <w:bookmarkStart w:id="27" w:name="_Toc223510435"/>
      <w:r>
        <w:t>Outcomes</w:t>
      </w:r>
      <w:bookmarkEnd w:id="26"/>
      <w:bookmarkEnd w:id="27"/>
    </w:p>
    <w:p w14:paraId="14E2D4F1" w14:textId="77777777" w:rsidR="003E587B" w:rsidRDefault="003E587B" w:rsidP="003E587B">
      <w:r>
        <w:t>A student:</w:t>
      </w:r>
    </w:p>
    <w:p w14:paraId="5D0FD7CC" w14:textId="77777777" w:rsidR="003E587B" w:rsidRDefault="003E587B" w:rsidP="003E587B">
      <w:pPr>
        <w:pStyle w:val="ListBullet"/>
      </w:pPr>
      <w:r w:rsidRPr="006858A8">
        <w:rPr>
          <w:rStyle w:val="Strong"/>
        </w:rPr>
        <w:t>PH5-2</w:t>
      </w:r>
      <w:r>
        <w:t xml:space="preserve"> develops an understanding of models of ethical decision making</w:t>
      </w:r>
    </w:p>
    <w:p w14:paraId="43D69A6E" w14:textId="77777777" w:rsidR="003E587B" w:rsidRDefault="003E587B" w:rsidP="003E587B">
      <w:pPr>
        <w:pStyle w:val="ListBullet"/>
      </w:pPr>
      <w:r w:rsidRPr="006858A8">
        <w:rPr>
          <w:rStyle w:val="Strong"/>
        </w:rPr>
        <w:t>PH5-4</w:t>
      </w:r>
      <w:r>
        <w:t xml:space="preserve"> researches and assesses information using a variety of sources</w:t>
      </w:r>
    </w:p>
    <w:p w14:paraId="1AEF4854" w14:textId="77777777" w:rsidR="003E587B" w:rsidRDefault="003E587B" w:rsidP="003E587B">
      <w:pPr>
        <w:pStyle w:val="ListBullet"/>
      </w:pPr>
      <w:r w:rsidRPr="006858A8">
        <w:rPr>
          <w:rStyle w:val="Strong"/>
        </w:rPr>
        <w:t>PH5-5</w:t>
      </w:r>
      <w:r>
        <w:t xml:space="preserve"> identifies key factors affecting decisions</w:t>
      </w:r>
    </w:p>
    <w:p w14:paraId="68B6743D" w14:textId="77777777" w:rsidR="003E587B" w:rsidRDefault="003E587B" w:rsidP="003E587B">
      <w:pPr>
        <w:pStyle w:val="ListBullet"/>
      </w:pPr>
      <w:r w:rsidRPr="006858A8">
        <w:rPr>
          <w:rStyle w:val="Strong"/>
        </w:rPr>
        <w:t>PH5-6</w:t>
      </w:r>
      <w:r>
        <w:t xml:space="preserve"> constructs logical arguments based on critical reasoning</w:t>
      </w:r>
    </w:p>
    <w:p w14:paraId="3A962B11" w14:textId="77777777" w:rsidR="003E587B" w:rsidRDefault="003E587B" w:rsidP="003E587B">
      <w:pPr>
        <w:pStyle w:val="ListBullet"/>
      </w:pPr>
      <w:r w:rsidRPr="006858A8">
        <w:rPr>
          <w:rStyle w:val="Strong"/>
        </w:rPr>
        <w:t>PH5-7</w:t>
      </w:r>
      <w:r>
        <w:t xml:space="preserve"> communicates ideas effectively using a variety of modes</w:t>
      </w:r>
    </w:p>
    <w:p w14:paraId="2DFEFC06" w14:textId="77777777" w:rsidR="003E587B" w:rsidRDefault="003E587B" w:rsidP="003E587B">
      <w:pPr>
        <w:pStyle w:val="ListBullet"/>
      </w:pPr>
      <w:r w:rsidRPr="006858A8">
        <w:rPr>
          <w:rStyle w:val="Strong"/>
        </w:rPr>
        <w:t>PH5-8</w:t>
      </w:r>
      <w:r>
        <w:t xml:space="preserve"> reflects on values, beliefs and assumptions</w:t>
      </w:r>
    </w:p>
    <w:p w14:paraId="2A174BA5" w14:textId="77777777" w:rsidR="003E587B" w:rsidRDefault="003E587B" w:rsidP="003E587B">
      <w:pPr>
        <w:pStyle w:val="ListBullet"/>
      </w:pPr>
      <w:r w:rsidRPr="006858A8">
        <w:rPr>
          <w:rStyle w:val="Strong"/>
        </w:rPr>
        <w:t>PH5-9</w:t>
      </w:r>
      <w:r>
        <w:t xml:space="preserve"> works independently and in communities of inquiry to explore philosophical questions.</w:t>
      </w:r>
    </w:p>
    <w:p w14:paraId="5ABDCE22" w14:textId="77777777" w:rsidR="003E587B" w:rsidRDefault="003E587B" w:rsidP="003E587B">
      <w:pPr>
        <w:pStyle w:val="Heading3"/>
      </w:pPr>
      <w:bookmarkStart w:id="28" w:name="_Toc117674813"/>
      <w:bookmarkStart w:id="29" w:name="_Toc223510436"/>
      <w:r>
        <w:t>Content</w:t>
      </w:r>
      <w:bookmarkEnd w:id="28"/>
      <w:bookmarkEnd w:id="29"/>
    </w:p>
    <w:p w14:paraId="3E99DC59" w14:textId="77777777" w:rsidR="003E587B" w:rsidRDefault="003E587B" w:rsidP="003E587B">
      <w:pPr>
        <w:pStyle w:val="Heading4"/>
      </w:pPr>
      <w:bookmarkStart w:id="30" w:name="_Toc117674814"/>
      <w:r>
        <w:t>Components of philosophical arguments</w:t>
      </w:r>
      <w:bookmarkEnd w:id="30"/>
    </w:p>
    <w:p w14:paraId="2FA70EAF" w14:textId="77777777" w:rsidR="003E587B" w:rsidRDefault="003E587B" w:rsidP="003E587B">
      <w:r>
        <w:t>Students:</w:t>
      </w:r>
    </w:p>
    <w:p w14:paraId="36EB2CF0" w14:textId="77777777" w:rsidR="003E587B" w:rsidRDefault="003E587B" w:rsidP="003E587B">
      <w:pPr>
        <w:pStyle w:val="ListBullet"/>
      </w:pPr>
      <w:r>
        <w:t>describe the structure of philosophical arguments, for example</w:t>
      </w:r>
    </w:p>
    <w:p w14:paraId="7727B319" w14:textId="77777777" w:rsidR="003E587B" w:rsidRDefault="003E587B" w:rsidP="003E587B">
      <w:pPr>
        <w:pStyle w:val="ListBullet2"/>
      </w:pPr>
      <w:r>
        <w:t>argument</w:t>
      </w:r>
    </w:p>
    <w:p w14:paraId="490EC3F6" w14:textId="77777777" w:rsidR="003E587B" w:rsidRDefault="003E587B" w:rsidP="003E587B">
      <w:pPr>
        <w:pStyle w:val="ListBullet2"/>
      </w:pPr>
      <w:r>
        <w:t>premise</w:t>
      </w:r>
    </w:p>
    <w:p w14:paraId="56809433" w14:textId="77777777" w:rsidR="003E587B" w:rsidRDefault="003E587B" w:rsidP="003E587B">
      <w:pPr>
        <w:pStyle w:val="ListBullet2"/>
      </w:pPr>
      <w:r>
        <w:t>conclusion</w:t>
      </w:r>
    </w:p>
    <w:p w14:paraId="1DC24E95" w14:textId="77777777" w:rsidR="003E587B" w:rsidRDefault="003E587B" w:rsidP="003E587B">
      <w:pPr>
        <w:pStyle w:val="ListBullet"/>
      </w:pPr>
      <w:r>
        <w:t>explore different forms of inference and reasoning, for example</w:t>
      </w:r>
    </w:p>
    <w:p w14:paraId="424D6CBE" w14:textId="77777777" w:rsidR="003E587B" w:rsidRDefault="003E587B" w:rsidP="003E587B">
      <w:pPr>
        <w:pStyle w:val="ListBullet2"/>
      </w:pPr>
      <w:r>
        <w:t>inductive</w:t>
      </w:r>
    </w:p>
    <w:p w14:paraId="2F517ADC" w14:textId="77777777" w:rsidR="003E587B" w:rsidRDefault="003E587B" w:rsidP="003E587B">
      <w:pPr>
        <w:pStyle w:val="ListBullet2"/>
      </w:pPr>
      <w:r>
        <w:lastRenderedPageBreak/>
        <w:t>deductive</w:t>
      </w:r>
    </w:p>
    <w:p w14:paraId="63E3087C" w14:textId="77777777" w:rsidR="003E587B" w:rsidRDefault="003E587B" w:rsidP="003E587B">
      <w:pPr>
        <w:pStyle w:val="ListBullet2"/>
      </w:pPr>
      <w:r>
        <w:t>abductive</w:t>
      </w:r>
    </w:p>
    <w:p w14:paraId="17C97097" w14:textId="77777777" w:rsidR="003E587B" w:rsidRDefault="003E587B" w:rsidP="003E587B">
      <w:pPr>
        <w:pStyle w:val="ListBullet"/>
      </w:pPr>
      <w:r>
        <w:t>investigate the elements of an effective argument, for example</w:t>
      </w:r>
    </w:p>
    <w:p w14:paraId="25F107C8" w14:textId="77777777" w:rsidR="003E587B" w:rsidRDefault="003E587B" w:rsidP="003E587B">
      <w:pPr>
        <w:pStyle w:val="ListBullet2"/>
      </w:pPr>
      <w:r>
        <w:t>validity</w:t>
      </w:r>
    </w:p>
    <w:p w14:paraId="2AC43C9A" w14:textId="77777777" w:rsidR="003E587B" w:rsidRDefault="003E587B" w:rsidP="003E587B">
      <w:pPr>
        <w:pStyle w:val="ListBullet2"/>
      </w:pPr>
      <w:r>
        <w:t>soundness</w:t>
      </w:r>
    </w:p>
    <w:p w14:paraId="4555BB95" w14:textId="77777777" w:rsidR="003E587B" w:rsidRDefault="003E587B" w:rsidP="003E587B">
      <w:pPr>
        <w:pStyle w:val="ListBullet2"/>
      </w:pPr>
      <w:r>
        <w:t>avoiding ambiguity and vagueness</w:t>
      </w:r>
    </w:p>
    <w:p w14:paraId="050A2297" w14:textId="77777777" w:rsidR="003E587B" w:rsidRDefault="003E587B" w:rsidP="003E587B">
      <w:pPr>
        <w:pStyle w:val="ListBullet"/>
      </w:pPr>
      <w:r>
        <w:t>research common fallacies, rhetoric, and errors of reasoning, for example</w:t>
      </w:r>
    </w:p>
    <w:p w14:paraId="70DDBE10" w14:textId="77777777" w:rsidR="003E587B" w:rsidRDefault="003E587B" w:rsidP="003E587B">
      <w:pPr>
        <w:pStyle w:val="ListBullet2"/>
      </w:pPr>
      <w:r>
        <w:t>the ‘straw man’</w:t>
      </w:r>
    </w:p>
    <w:p w14:paraId="05D16965" w14:textId="77777777" w:rsidR="003E587B" w:rsidRDefault="003E587B" w:rsidP="003E587B">
      <w:pPr>
        <w:pStyle w:val="ListBullet2"/>
      </w:pPr>
      <w:r>
        <w:t>the ‘slippery slope’</w:t>
      </w:r>
    </w:p>
    <w:p w14:paraId="4DC50BA7" w14:textId="77777777" w:rsidR="003E587B" w:rsidRDefault="003E587B" w:rsidP="003E587B">
      <w:pPr>
        <w:pStyle w:val="ListBullet2"/>
      </w:pPr>
      <w:r>
        <w:t>majority belief</w:t>
      </w:r>
    </w:p>
    <w:p w14:paraId="1B5CD5D8" w14:textId="77777777" w:rsidR="003E587B" w:rsidRDefault="003E587B" w:rsidP="003E587B">
      <w:pPr>
        <w:pStyle w:val="ListBullet2"/>
      </w:pPr>
      <w:r>
        <w:t>ad hominem</w:t>
      </w:r>
    </w:p>
    <w:p w14:paraId="53848095" w14:textId="77777777" w:rsidR="003E587B" w:rsidRDefault="003E587B" w:rsidP="003E587B">
      <w:pPr>
        <w:pStyle w:val="ListBullet2"/>
      </w:pPr>
      <w:r>
        <w:t>post hoc rego propter hoc</w:t>
      </w:r>
    </w:p>
    <w:p w14:paraId="1D45A80D" w14:textId="77777777" w:rsidR="003E587B" w:rsidRDefault="003E587B" w:rsidP="003E587B">
      <w:pPr>
        <w:pStyle w:val="ListBullet2"/>
      </w:pPr>
      <w:r>
        <w:t>appeal to authority</w:t>
      </w:r>
    </w:p>
    <w:p w14:paraId="144CBEFC" w14:textId="77777777" w:rsidR="003E587B" w:rsidRDefault="003E587B" w:rsidP="003E587B">
      <w:pPr>
        <w:pStyle w:val="ListBullet2"/>
      </w:pPr>
      <w:r>
        <w:t>circular reasoning</w:t>
      </w:r>
    </w:p>
    <w:p w14:paraId="5F478F3B" w14:textId="77777777" w:rsidR="003E587B" w:rsidRDefault="003E587B" w:rsidP="003E587B">
      <w:pPr>
        <w:pStyle w:val="ListBullet2"/>
      </w:pPr>
      <w:r>
        <w:t>gamblers fallacy</w:t>
      </w:r>
    </w:p>
    <w:p w14:paraId="574EA16D" w14:textId="77777777" w:rsidR="003E587B" w:rsidRDefault="003E587B" w:rsidP="003E587B">
      <w:pPr>
        <w:pStyle w:val="ListBullet2"/>
      </w:pPr>
      <w:r>
        <w:t>attribution bias</w:t>
      </w:r>
    </w:p>
    <w:p w14:paraId="7E93A803" w14:textId="77777777" w:rsidR="003E587B" w:rsidRDefault="003E587B" w:rsidP="003E587B">
      <w:pPr>
        <w:pStyle w:val="ListBullet2"/>
      </w:pPr>
      <w:r>
        <w:t>assuming the consequent</w:t>
      </w:r>
    </w:p>
    <w:p w14:paraId="01A17DFE" w14:textId="77777777" w:rsidR="003E587B" w:rsidRDefault="003E587B" w:rsidP="003E587B">
      <w:pPr>
        <w:pStyle w:val="ListBullet"/>
      </w:pPr>
      <w:r>
        <w:t>assess frameworks to guide ethical decision making, for example</w:t>
      </w:r>
    </w:p>
    <w:p w14:paraId="2B6B3957" w14:textId="77777777" w:rsidR="003E587B" w:rsidRDefault="003E587B" w:rsidP="003E587B">
      <w:pPr>
        <w:pStyle w:val="ListBullet2"/>
      </w:pPr>
      <w:r>
        <w:t>consequentialist</w:t>
      </w:r>
    </w:p>
    <w:p w14:paraId="4B837DB2" w14:textId="77777777" w:rsidR="003E587B" w:rsidRDefault="003E587B" w:rsidP="003E587B">
      <w:pPr>
        <w:pStyle w:val="ListBullet2"/>
      </w:pPr>
      <w:r>
        <w:t>duty</w:t>
      </w:r>
    </w:p>
    <w:p w14:paraId="0E79F8C3" w14:textId="77777777" w:rsidR="003E587B" w:rsidRDefault="003E587B" w:rsidP="003E587B">
      <w:pPr>
        <w:pStyle w:val="ListBullet2"/>
      </w:pPr>
      <w:r>
        <w:t>virtue.</w:t>
      </w:r>
    </w:p>
    <w:p w14:paraId="7848F999" w14:textId="77777777" w:rsidR="003E587B" w:rsidRDefault="003E587B" w:rsidP="003E587B">
      <w:pPr>
        <w:pStyle w:val="Heading4"/>
      </w:pPr>
      <w:bookmarkStart w:id="31" w:name="_Toc117674815"/>
      <w:r>
        <w:t>Philosophical arguments, community of inquiry</w:t>
      </w:r>
      <w:bookmarkEnd w:id="31"/>
    </w:p>
    <w:p w14:paraId="229C5B98" w14:textId="77777777" w:rsidR="003E587B" w:rsidRDefault="003E587B" w:rsidP="003E587B">
      <w:r>
        <w:t>Students:</w:t>
      </w:r>
    </w:p>
    <w:p w14:paraId="6372972E" w14:textId="77777777" w:rsidR="003E587B" w:rsidRDefault="003E587B" w:rsidP="003E587B">
      <w:pPr>
        <w:pStyle w:val="ListBullet"/>
      </w:pPr>
      <w:r>
        <w:lastRenderedPageBreak/>
        <w:t>identify the process and protocols in a community of inquiry</w:t>
      </w:r>
    </w:p>
    <w:p w14:paraId="3E1EAC0F" w14:textId="77777777" w:rsidR="003E587B" w:rsidRDefault="003E587B" w:rsidP="003E587B">
      <w:pPr>
        <w:pStyle w:val="ListBullet"/>
      </w:pPr>
      <w:r>
        <w:t>explain the criteria for successful participation in a community of inquiry, for example</w:t>
      </w:r>
    </w:p>
    <w:p w14:paraId="39BB87F4" w14:textId="77777777" w:rsidR="003E587B" w:rsidRDefault="003E587B" w:rsidP="003E587B">
      <w:pPr>
        <w:pStyle w:val="ListBullet2"/>
      </w:pPr>
      <w:r>
        <w:t>critical thinking</w:t>
      </w:r>
    </w:p>
    <w:p w14:paraId="6A5B6093" w14:textId="77777777" w:rsidR="003E587B" w:rsidRDefault="003E587B" w:rsidP="003E587B">
      <w:pPr>
        <w:pStyle w:val="ListBullet2"/>
      </w:pPr>
      <w:r>
        <w:t>creative thinking</w:t>
      </w:r>
    </w:p>
    <w:p w14:paraId="4E94C570" w14:textId="77777777" w:rsidR="003E587B" w:rsidRDefault="003E587B" w:rsidP="003E587B">
      <w:pPr>
        <w:pStyle w:val="ListBullet2"/>
      </w:pPr>
      <w:r>
        <w:t>collaborative thinking</w:t>
      </w:r>
    </w:p>
    <w:p w14:paraId="3C6731F4" w14:textId="77777777" w:rsidR="003E587B" w:rsidRDefault="003E587B" w:rsidP="003E587B">
      <w:pPr>
        <w:pStyle w:val="ListBullet"/>
      </w:pPr>
      <w:r>
        <w:t>participate in at least one community of inquiry that examines philosophical issues or questions in one of these key areas</w:t>
      </w:r>
    </w:p>
    <w:p w14:paraId="5DF4366E" w14:textId="77777777" w:rsidR="003E587B" w:rsidRDefault="003E587B" w:rsidP="003E587B">
      <w:pPr>
        <w:pStyle w:val="ListBullet2"/>
      </w:pPr>
      <w:r>
        <w:t>metaphysics</w:t>
      </w:r>
    </w:p>
    <w:p w14:paraId="6CFF4AE6" w14:textId="77777777" w:rsidR="00F64D3A" w:rsidRDefault="003E587B" w:rsidP="00F64D3A">
      <w:pPr>
        <w:pStyle w:val="ListBullet2"/>
      </w:pPr>
      <w:r>
        <w:t>epistemology</w:t>
      </w:r>
    </w:p>
    <w:p w14:paraId="5757F1B0" w14:textId="3881F776" w:rsidR="004952DF" w:rsidRDefault="003E587B" w:rsidP="00F64D3A">
      <w:pPr>
        <w:pStyle w:val="ListBullet2"/>
      </w:pPr>
      <w:r>
        <w:t>ethics</w:t>
      </w:r>
      <w:r w:rsidR="004952DF">
        <w:t>.</w:t>
      </w:r>
    </w:p>
    <w:p w14:paraId="3BB73510" w14:textId="64115678" w:rsidR="004952DF" w:rsidRDefault="004952DF" w:rsidP="003E587B">
      <w:r>
        <w:br w:type="page"/>
      </w:r>
    </w:p>
    <w:p w14:paraId="7E7B8345" w14:textId="55D9526F" w:rsidR="004952DF" w:rsidRDefault="004952DF" w:rsidP="004952DF">
      <w:pPr>
        <w:pStyle w:val="Heading2"/>
      </w:pPr>
      <w:bookmarkStart w:id="32" w:name="_Toc119339817"/>
      <w:bookmarkStart w:id="33" w:name="_Toc223510437"/>
      <w:r>
        <w:lastRenderedPageBreak/>
        <w:t xml:space="preserve">Option 1 – </w:t>
      </w:r>
      <w:bookmarkEnd w:id="32"/>
      <w:r w:rsidR="00F64D3A">
        <w:t>Epistemology</w:t>
      </w:r>
      <w:bookmarkEnd w:id="33"/>
    </w:p>
    <w:p w14:paraId="356C559A" w14:textId="2915961D" w:rsidR="00A17517" w:rsidRDefault="00A17517" w:rsidP="00A17517">
      <w:r>
        <w:t>In this option, students will study the nature, origin and limits of human knowledge. Students will examine philosophical thinking on epistemology and consider key questions in communities of inquiry.</w:t>
      </w:r>
    </w:p>
    <w:p w14:paraId="181CC592" w14:textId="77777777" w:rsidR="00A17517" w:rsidRDefault="00A17517" w:rsidP="00A17517">
      <w:pPr>
        <w:pStyle w:val="Heading3"/>
      </w:pPr>
      <w:bookmarkStart w:id="34" w:name="_Toc117674817"/>
      <w:bookmarkStart w:id="35" w:name="_Toc223510438"/>
      <w:r>
        <w:t>Outcomes</w:t>
      </w:r>
      <w:bookmarkEnd w:id="34"/>
      <w:bookmarkEnd w:id="35"/>
    </w:p>
    <w:p w14:paraId="22D4369A" w14:textId="77777777" w:rsidR="00A17517" w:rsidRDefault="00A17517" w:rsidP="00A17517">
      <w:r>
        <w:t>A student:</w:t>
      </w:r>
    </w:p>
    <w:p w14:paraId="423F6D24" w14:textId="77777777" w:rsidR="00A17517" w:rsidRDefault="00A17517" w:rsidP="00A17517">
      <w:pPr>
        <w:pStyle w:val="ListBullet"/>
      </w:pPr>
      <w:r w:rsidRPr="00197920">
        <w:rPr>
          <w:rStyle w:val="Strong"/>
        </w:rPr>
        <w:t>PH5-1</w:t>
      </w:r>
      <w:r>
        <w:t xml:space="preserve"> examines key philosophical thinkers, problems and arguments</w:t>
      </w:r>
    </w:p>
    <w:p w14:paraId="164AC497" w14:textId="77777777" w:rsidR="00A17517" w:rsidRDefault="00A17517" w:rsidP="00A17517">
      <w:pPr>
        <w:pStyle w:val="ListBullet"/>
      </w:pPr>
      <w:r w:rsidRPr="00197920">
        <w:rPr>
          <w:rStyle w:val="Strong"/>
        </w:rPr>
        <w:t>PH5-3</w:t>
      </w:r>
      <w:r>
        <w:t xml:space="preserve"> explores the role of philosophy as an agent of personal or social change</w:t>
      </w:r>
    </w:p>
    <w:p w14:paraId="4D648569" w14:textId="77777777" w:rsidR="00A17517" w:rsidRDefault="00A17517" w:rsidP="00A17517">
      <w:pPr>
        <w:pStyle w:val="ListBullet"/>
      </w:pPr>
      <w:r w:rsidRPr="00197920">
        <w:rPr>
          <w:rStyle w:val="Strong"/>
        </w:rPr>
        <w:t>PH5-4</w:t>
      </w:r>
      <w:r>
        <w:t xml:space="preserve"> researches and assesses information using a variety of sources</w:t>
      </w:r>
    </w:p>
    <w:p w14:paraId="245EDB99" w14:textId="77777777" w:rsidR="00A17517" w:rsidRDefault="00A17517" w:rsidP="00A17517">
      <w:pPr>
        <w:pStyle w:val="ListBullet"/>
      </w:pPr>
      <w:r w:rsidRPr="00197920">
        <w:rPr>
          <w:rStyle w:val="Strong"/>
        </w:rPr>
        <w:t>PH5-6</w:t>
      </w:r>
      <w:r>
        <w:t xml:space="preserve"> constructs logical arguments based on critical reasoning</w:t>
      </w:r>
    </w:p>
    <w:p w14:paraId="661B36E0" w14:textId="77777777" w:rsidR="00A17517" w:rsidRDefault="00A17517" w:rsidP="00A17517">
      <w:pPr>
        <w:pStyle w:val="ListBullet"/>
      </w:pPr>
      <w:r w:rsidRPr="00197920">
        <w:rPr>
          <w:rStyle w:val="Strong"/>
        </w:rPr>
        <w:t>PH5-7</w:t>
      </w:r>
      <w:r>
        <w:t xml:space="preserve"> communicates ideas effectively using a variety of modes</w:t>
      </w:r>
    </w:p>
    <w:p w14:paraId="3D15155A" w14:textId="77777777" w:rsidR="00A17517" w:rsidRDefault="00A17517" w:rsidP="00A17517">
      <w:pPr>
        <w:pStyle w:val="ListBullet"/>
      </w:pPr>
      <w:r w:rsidRPr="00197920">
        <w:rPr>
          <w:rStyle w:val="Strong"/>
        </w:rPr>
        <w:t>PH5-8</w:t>
      </w:r>
      <w:r>
        <w:t xml:space="preserve"> reflects on values, beliefs and assumptions</w:t>
      </w:r>
    </w:p>
    <w:p w14:paraId="6CE0FFB3" w14:textId="77777777" w:rsidR="00A17517" w:rsidRDefault="00A17517" w:rsidP="00A17517">
      <w:pPr>
        <w:pStyle w:val="ListBullet"/>
      </w:pPr>
      <w:r w:rsidRPr="00197920">
        <w:rPr>
          <w:rStyle w:val="Strong"/>
        </w:rPr>
        <w:t>PH5-9</w:t>
      </w:r>
      <w:r>
        <w:t xml:space="preserve"> works independently and in communities of inquiry to explore philosophical questions.</w:t>
      </w:r>
    </w:p>
    <w:p w14:paraId="0EBE6659" w14:textId="77777777" w:rsidR="00A17517" w:rsidRDefault="00A17517" w:rsidP="00A17517">
      <w:pPr>
        <w:pStyle w:val="Heading3"/>
      </w:pPr>
      <w:bookmarkStart w:id="36" w:name="_Toc117674818"/>
      <w:bookmarkStart w:id="37" w:name="_Toc223510439"/>
      <w:r>
        <w:t>Content</w:t>
      </w:r>
      <w:bookmarkEnd w:id="36"/>
      <w:bookmarkEnd w:id="37"/>
    </w:p>
    <w:p w14:paraId="39692299" w14:textId="77777777" w:rsidR="00A17517" w:rsidRDefault="00A17517" w:rsidP="00A17517">
      <w:r>
        <w:t>Students:</w:t>
      </w:r>
    </w:p>
    <w:p w14:paraId="11611F40" w14:textId="77777777" w:rsidR="00A17517" w:rsidRDefault="00A17517" w:rsidP="00A17517">
      <w:pPr>
        <w:pStyle w:val="ListBullet"/>
      </w:pPr>
      <w:r>
        <w:t>explore definitions of knowledge</w:t>
      </w:r>
    </w:p>
    <w:p w14:paraId="55F8A1A8" w14:textId="77777777" w:rsidR="00A17517" w:rsidRDefault="00A17517" w:rsidP="00A17517">
      <w:pPr>
        <w:pStyle w:val="ListBullet"/>
      </w:pPr>
      <w:r>
        <w:t>describe sources of knowledge, for example</w:t>
      </w:r>
    </w:p>
    <w:p w14:paraId="3E5E87D8" w14:textId="77777777" w:rsidR="00A17517" w:rsidRDefault="00A17517" w:rsidP="00A17517">
      <w:pPr>
        <w:pStyle w:val="ListBullet2"/>
      </w:pPr>
      <w:r>
        <w:t>reason</w:t>
      </w:r>
    </w:p>
    <w:p w14:paraId="4B8E2CD4" w14:textId="77777777" w:rsidR="00A17517" w:rsidRDefault="00A17517" w:rsidP="00A17517">
      <w:pPr>
        <w:pStyle w:val="ListBullet2"/>
      </w:pPr>
      <w:r>
        <w:t>emotion</w:t>
      </w:r>
    </w:p>
    <w:p w14:paraId="285AA62C" w14:textId="77777777" w:rsidR="00A17517" w:rsidRDefault="00A17517" w:rsidP="00A17517">
      <w:pPr>
        <w:pStyle w:val="ListBullet2"/>
      </w:pPr>
      <w:r>
        <w:t>intuition</w:t>
      </w:r>
    </w:p>
    <w:p w14:paraId="38A5A1B4" w14:textId="77777777" w:rsidR="00A17517" w:rsidRDefault="00A17517" w:rsidP="00A17517">
      <w:pPr>
        <w:pStyle w:val="ListBullet2"/>
      </w:pPr>
      <w:r>
        <w:t>sense perception</w:t>
      </w:r>
    </w:p>
    <w:p w14:paraId="45394750" w14:textId="77777777" w:rsidR="00A17517" w:rsidRDefault="00A17517" w:rsidP="00A17517">
      <w:pPr>
        <w:pStyle w:val="ListBullet2"/>
      </w:pPr>
      <w:r>
        <w:t>memory</w:t>
      </w:r>
    </w:p>
    <w:p w14:paraId="4171A87F" w14:textId="77777777" w:rsidR="00A17517" w:rsidRDefault="00A17517" w:rsidP="00A17517">
      <w:pPr>
        <w:pStyle w:val="ListBullet2"/>
      </w:pPr>
      <w:r>
        <w:lastRenderedPageBreak/>
        <w:t>imagination</w:t>
      </w:r>
    </w:p>
    <w:p w14:paraId="4059E136" w14:textId="77777777" w:rsidR="00A17517" w:rsidRDefault="00A17517" w:rsidP="00A17517">
      <w:pPr>
        <w:pStyle w:val="ListBullet2"/>
      </w:pPr>
      <w:r>
        <w:t>faith</w:t>
      </w:r>
    </w:p>
    <w:p w14:paraId="53219C9F" w14:textId="77777777" w:rsidR="00A17517" w:rsidRDefault="00A17517" w:rsidP="00A17517">
      <w:pPr>
        <w:pStyle w:val="ListBullet"/>
      </w:pPr>
      <w:r>
        <w:t>explain different views of knowledge, for example</w:t>
      </w:r>
    </w:p>
    <w:p w14:paraId="4B826EF4" w14:textId="77777777" w:rsidR="00A17517" w:rsidRDefault="00A17517" w:rsidP="00A17517">
      <w:pPr>
        <w:pStyle w:val="ListBullet2"/>
      </w:pPr>
      <w:r>
        <w:t>theoretical versus practical</w:t>
      </w:r>
    </w:p>
    <w:p w14:paraId="65E775C2" w14:textId="77777777" w:rsidR="00A17517" w:rsidRDefault="00A17517" w:rsidP="00A17517">
      <w:pPr>
        <w:pStyle w:val="ListBullet2"/>
      </w:pPr>
      <w:r>
        <w:t>rationalism versus empiricism</w:t>
      </w:r>
    </w:p>
    <w:p w14:paraId="7B9D7BA0" w14:textId="77777777" w:rsidR="00A17517" w:rsidRDefault="00A17517" w:rsidP="00A17517">
      <w:pPr>
        <w:pStyle w:val="ListBullet2"/>
      </w:pPr>
      <w:r>
        <w:t>cultural views of knowledge, for example, traditional Aboriginal learning through Elders</w:t>
      </w:r>
    </w:p>
    <w:p w14:paraId="639C9565" w14:textId="77777777" w:rsidR="00A17517" w:rsidRDefault="00A17517" w:rsidP="00A17517">
      <w:pPr>
        <w:pStyle w:val="ListBullet"/>
      </w:pPr>
      <w:r>
        <w:t>discuss problems or limitations of knowledge, for example scepticism</w:t>
      </w:r>
    </w:p>
    <w:p w14:paraId="091C2FAB" w14:textId="77777777" w:rsidR="00A17517" w:rsidRDefault="00A17517" w:rsidP="00A17517">
      <w:pPr>
        <w:pStyle w:val="ListBullet"/>
      </w:pPr>
      <w:r>
        <w:t>analyse the use of knowledge in society, for example</w:t>
      </w:r>
    </w:p>
    <w:p w14:paraId="195D5CC9" w14:textId="77777777" w:rsidR="00A17517" w:rsidRDefault="00A17517" w:rsidP="00A17517">
      <w:pPr>
        <w:pStyle w:val="ListBullet2"/>
      </w:pPr>
      <w:r>
        <w:t>equality of access to knowledge</w:t>
      </w:r>
    </w:p>
    <w:p w14:paraId="2DBD3E32" w14:textId="77777777" w:rsidR="00A17517" w:rsidRDefault="00A17517" w:rsidP="00A17517">
      <w:pPr>
        <w:pStyle w:val="ListBullet2"/>
      </w:pPr>
      <w:r>
        <w:t>relationship between knowledge and power</w:t>
      </w:r>
    </w:p>
    <w:p w14:paraId="5007E053" w14:textId="77777777" w:rsidR="00A17517" w:rsidRDefault="00A17517" w:rsidP="00A17517">
      <w:pPr>
        <w:pStyle w:val="ListBullet"/>
      </w:pPr>
      <w:r>
        <w:t>examine philosophical thinking on epistemology, for example</w:t>
      </w:r>
    </w:p>
    <w:p w14:paraId="5935BA06" w14:textId="77777777" w:rsidR="00A17517" w:rsidRDefault="00A17517" w:rsidP="00A17517">
      <w:pPr>
        <w:pStyle w:val="ListBullet2"/>
      </w:pPr>
      <w:r>
        <w:t>Rene Descartes</w:t>
      </w:r>
    </w:p>
    <w:p w14:paraId="7D2E6B44" w14:textId="77777777" w:rsidR="00A17517" w:rsidRDefault="00A17517" w:rsidP="00A17517">
      <w:pPr>
        <w:pStyle w:val="ListBullet2"/>
      </w:pPr>
      <w:r>
        <w:t>John Locke</w:t>
      </w:r>
    </w:p>
    <w:p w14:paraId="78D60FE7" w14:textId="77777777" w:rsidR="00A17517" w:rsidRDefault="00A17517" w:rsidP="00A17517">
      <w:pPr>
        <w:pStyle w:val="ListBullet2"/>
      </w:pPr>
      <w:r>
        <w:t>Plato</w:t>
      </w:r>
    </w:p>
    <w:p w14:paraId="472D0907" w14:textId="77777777" w:rsidR="00A17517" w:rsidRDefault="00A17517" w:rsidP="00A17517">
      <w:pPr>
        <w:pStyle w:val="ListBullet2"/>
      </w:pPr>
      <w:r>
        <w:t>Edmund L Gettier</w:t>
      </w:r>
    </w:p>
    <w:p w14:paraId="25C031FA" w14:textId="77777777" w:rsidR="00A17517" w:rsidRDefault="00A17517" w:rsidP="00A17517">
      <w:pPr>
        <w:pStyle w:val="ListBullet2"/>
      </w:pPr>
      <w:r>
        <w:t>David Hume</w:t>
      </w:r>
    </w:p>
    <w:p w14:paraId="594A14E4" w14:textId="77777777" w:rsidR="00A17517" w:rsidRDefault="00A17517" w:rsidP="00A17517">
      <w:pPr>
        <w:pStyle w:val="ListBullet"/>
      </w:pPr>
      <w:r>
        <w:t>participate in at least one community of inquiry that examines philosophical issues or questions on epistemology, such as</w:t>
      </w:r>
    </w:p>
    <w:p w14:paraId="0A105D33" w14:textId="77777777" w:rsidR="00A17517" w:rsidRDefault="00A17517" w:rsidP="00A17517">
      <w:pPr>
        <w:pStyle w:val="ListBullet2"/>
      </w:pPr>
      <w:r>
        <w:t>Can I know anything at all?</w:t>
      </w:r>
    </w:p>
    <w:p w14:paraId="30D4365C" w14:textId="77777777" w:rsidR="00A17517" w:rsidRDefault="00A17517" w:rsidP="00A17517">
      <w:pPr>
        <w:pStyle w:val="ListBullet2"/>
      </w:pPr>
      <w:r>
        <w:t>How can we know it?</w:t>
      </w:r>
    </w:p>
    <w:p w14:paraId="5836302D" w14:textId="77777777" w:rsidR="00A17517" w:rsidRDefault="00A17517" w:rsidP="00A17517">
      <w:pPr>
        <w:pStyle w:val="ListBullet2"/>
      </w:pPr>
      <w:r>
        <w:t>What are the limits of knowledge?</w:t>
      </w:r>
    </w:p>
    <w:p w14:paraId="31E31680" w14:textId="77777777" w:rsidR="00A17517" w:rsidRDefault="00A17517" w:rsidP="00A17517">
      <w:pPr>
        <w:pStyle w:val="ListBullet2"/>
      </w:pPr>
      <w:r>
        <w:t>What is the difference between knowledge and belief?</w:t>
      </w:r>
    </w:p>
    <w:p w14:paraId="6FE2F268" w14:textId="77777777" w:rsidR="00A17517" w:rsidRDefault="00A17517" w:rsidP="00A17517">
      <w:pPr>
        <w:pStyle w:val="ListBullet2"/>
      </w:pPr>
      <w:r>
        <w:t>What are the sources of our knowledge in areas such as history, the law and the media, and how reliable are they?</w:t>
      </w:r>
    </w:p>
    <w:p w14:paraId="707A6BAD" w14:textId="77777777" w:rsidR="00A17517" w:rsidRDefault="00A17517" w:rsidP="00A17517">
      <w:pPr>
        <w:pStyle w:val="ListBullet2"/>
      </w:pPr>
      <w:r>
        <w:lastRenderedPageBreak/>
        <w:t>Should we trust our senses?</w:t>
      </w:r>
    </w:p>
    <w:p w14:paraId="2381BB45" w14:textId="77777777" w:rsidR="00A17517" w:rsidRDefault="00A17517" w:rsidP="00A17517">
      <w:pPr>
        <w:pStyle w:val="ListBullet2"/>
      </w:pPr>
      <w:r>
        <w:t>Are we born with knowledge?</w:t>
      </w:r>
    </w:p>
    <w:p w14:paraId="42F9FD70" w14:textId="77777777" w:rsidR="00A17517" w:rsidRDefault="00A17517" w:rsidP="00A17517">
      <w:pPr>
        <w:pStyle w:val="ListBullet2"/>
      </w:pPr>
      <w:r>
        <w:t>What role does experience and reason play in acquiring knowledge?</w:t>
      </w:r>
    </w:p>
    <w:p w14:paraId="0B7C9472" w14:textId="77777777" w:rsidR="00A17517" w:rsidRDefault="00A17517" w:rsidP="00A17517">
      <w:pPr>
        <w:pStyle w:val="ListBullet2"/>
      </w:pPr>
      <w:r>
        <w:t>Is the universe law bound or unpredictable and free?</w:t>
      </w:r>
    </w:p>
    <w:p w14:paraId="45579C53" w14:textId="77777777" w:rsidR="00A17517" w:rsidRDefault="00A17517" w:rsidP="00A17517">
      <w:pPr>
        <w:pStyle w:val="ListBullet2"/>
      </w:pPr>
      <w:r>
        <w:t>Are knowledge, belief and truth relative to different individuals or cultures?</w:t>
      </w:r>
      <w:r>
        <w:br w:type="page"/>
      </w:r>
    </w:p>
    <w:p w14:paraId="4D14FDDC" w14:textId="77777777" w:rsidR="00A17517" w:rsidRDefault="00A17517" w:rsidP="00A17517">
      <w:pPr>
        <w:pStyle w:val="Heading2"/>
      </w:pPr>
      <w:bookmarkStart w:id="38" w:name="_Toc117674819"/>
      <w:bookmarkStart w:id="39" w:name="_Toc223510440"/>
      <w:r>
        <w:lastRenderedPageBreak/>
        <w:t>Option 2 – Metaphysics</w:t>
      </w:r>
      <w:bookmarkEnd w:id="38"/>
      <w:bookmarkEnd w:id="39"/>
    </w:p>
    <w:p w14:paraId="395BB55E" w14:textId="77777777" w:rsidR="00A17517" w:rsidRDefault="00A17517" w:rsidP="00A17517">
      <w:r>
        <w:t>Metaphysics is an area of philosophy related to reality. In this option, students will explore theories of perception, question the reliability of the senses and relate reality to time and consciousness. They will also examine philosophical thinking on metaphysics and consider key questions in communities of inquiry.</w:t>
      </w:r>
    </w:p>
    <w:p w14:paraId="0E49A5D4" w14:textId="77777777" w:rsidR="00A17517" w:rsidRDefault="00A17517" w:rsidP="00A17517">
      <w:pPr>
        <w:pStyle w:val="Heading3"/>
      </w:pPr>
      <w:bookmarkStart w:id="40" w:name="_Toc117674820"/>
      <w:bookmarkStart w:id="41" w:name="_Toc223510441"/>
      <w:r>
        <w:t>Outcomes</w:t>
      </w:r>
      <w:bookmarkEnd w:id="40"/>
      <w:bookmarkEnd w:id="41"/>
    </w:p>
    <w:p w14:paraId="3A6B5EDA" w14:textId="77777777" w:rsidR="00A17517" w:rsidRDefault="00A17517" w:rsidP="00A17517">
      <w:r>
        <w:t>A student:</w:t>
      </w:r>
    </w:p>
    <w:p w14:paraId="4422AACF" w14:textId="77777777" w:rsidR="00A17517" w:rsidRDefault="00A17517" w:rsidP="00A17517">
      <w:pPr>
        <w:pStyle w:val="ListBullet"/>
      </w:pPr>
      <w:r w:rsidRPr="00C04DBA">
        <w:rPr>
          <w:rStyle w:val="Strong"/>
        </w:rPr>
        <w:t>PH5-1</w:t>
      </w:r>
      <w:r>
        <w:t xml:space="preserve"> examines key philosophical thinkers, problems and arguments</w:t>
      </w:r>
    </w:p>
    <w:p w14:paraId="00FFAA55" w14:textId="77777777" w:rsidR="00A17517" w:rsidRDefault="00A17517" w:rsidP="00A17517">
      <w:pPr>
        <w:pStyle w:val="ListBullet"/>
      </w:pPr>
      <w:r w:rsidRPr="00C04DBA">
        <w:rPr>
          <w:rStyle w:val="Strong"/>
        </w:rPr>
        <w:t>PH5-3</w:t>
      </w:r>
      <w:r>
        <w:t xml:space="preserve"> explores the role of philosophy as an agent of personal or social change</w:t>
      </w:r>
    </w:p>
    <w:p w14:paraId="6B363E44" w14:textId="77777777" w:rsidR="00A17517" w:rsidRDefault="00A17517" w:rsidP="00A17517">
      <w:pPr>
        <w:pStyle w:val="ListBullet"/>
      </w:pPr>
      <w:r w:rsidRPr="00C04DBA">
        <w:rPr>
          <w:rStyle w:val="Strong"/>
        </w:rPr>
        <w:t>PH5-4</w:t>
      </w:r>
      <w:r>
        <w:t xml:space="preserve"> researches and assesses information using a variety of sources</w:t>
      </w:r>
    </w:p>
    <w:p w14:paraId="1AFFAA2C" w14:textId="77777777" w:rsidR="00A17517" w:rsidRDefault="00A17517" w:rsidP="00A17517">
      <w:pPr>
        <w:pStyle w:val="ListBullet"/>
      </w:pPr>
      <w:r w:rsidRPr="00C04DBA">
        <w:rPr>
          <w:rStyle w:val="Strong"/>
        </w:rPr>
        <w:t>PH5-6</w:t>
      </w:r>
      <w:r>
        <w:t xml:space="preserve"> constructs logical arguments based on critical reasoning</w:t>
      </w:r>
    </w:p>
    <w:p w14:paraId="5D30158D" w14:textId="77777777" w:rsidR="00A17517" w:rsidRDefault="00A17517" w:rsidP="00A17517">
      <w:pPr>
        <w:pStyle w:val="ListBullet"/>
      </w:pPr>
      <w:r w:rsidRPr="00C04DBA">
        <w:rPr>
          <w:rStyle w:val="Strong"/>
        </w:rPr>
        <w:t>PH5-7</w:t>
      </w:r>
      <w:r>
        <w:t xml:space="preserve"> communicates ideas effectively using a variety of modes</w:t>
      </w:r>
    </w:p>
    <w:p w14:paraId="18B7AB93" w14:textId="77777777" w:rsidR="00A17517" w:rsidRDefault="00A17517" w:rsidP="00A17517">
      <w:pPr>
        <w:pStyle w:val="ListBullet"/>
      </w:pPr>
      <w:r w:rsidRPr="00C04DBA">
        <w:rPr>
          <w:rStyle w:val="Strong"/>
        </w:rPr>
        <w:t>PH5-8</w:t>
      </w:r>
      <w:r>
        <w:t xml:space="preserve"> reflects on values, beliefs and assumptions</w:t>
      </w:r>
    </w:p>
    <w:p w14:paraId="593DE8B6" w14:textId="77777777" w:rsidR="00A17517" w:rsidRDefault="00A17517" w:rsidP="00A17517">
      <w:pPr>
        <w:pStyle w:val="ListBullet"/>
      </w:pPr>
      <w:r w:rsidRPr="00C04DBA">
        <w:rPr>
          <w:rStyle w:val="Strong"/>
        </w:rPr>
        <w:t>PH5-9</w:t>
      </w:r>
      <w:r>
        <w:t xml:space="preserve"> works independently and in communities of inquiry to explore philosophical questions.</w:t>
      </w:r>
    </w:p>
    <w:p w14:paraId="371584CE" w14:textId="77777777" w:rsidR="00A17517" w:rsidRDefault="00A17517" w:rsidP="00A17517">
      <w:pPr>
        <w:pStyle w:val="Heading3"/>
      </w:pPr>
      <w:bookmarkStart w:id="42" w:name="_Toc117674821"/>
      <w:bookmarkStart w:id="43" w:name="_Toc223510442"/>
      <w:r>
        <w:t>Content</w:t>
      </w:r>
      <w:bookmarkEnd w:id="42"/>
      <w:bookmarkEnd w:id="43"/>
    </w:p>
    <w:p w14:paraId="4F94A1E2" w14:textId="77777777" w:rsidR="00A17517" w:rsidRDefault="00A17517" w:rsidP="00A17517">
      <w:r>
        <w:t>Students:</w:t>
      </w:r>
    </w:p>
    <w:p w14:paraId="14134D25" w14:textId="77777777" w:rsidR="00A17517" w:rsidRDefault="00A17517" w:rsidP="00A17517">
      <w:pPr>
        <w:pStyle w:val="ListBullet"/>
      </w:pPr>
      <w:r>
        <w:t>define metaphysics</w:t>
      </w:r>
    </w:p>
    <w:p w14:paraId="43834973" w14:textId="77777777" w:rsidR="00A17517" w:rsidRDefault="00A17517" w:rsidP="00A17517">
      <w:pPr>
        <w:pStyle w:val="ListBullet"/>
      </w:pPr>
      <w:r>
        <w:t>explain theories of perception, for example</w:t>
      </w:r>
    </w:p>
    <w:p w14:paraId="1EA5A5C8" w14:textId="77777777" w:rsidR="00A17517" w:rsidRDefault="00A17517" w:rsidP="00A17517">
      <w:pPr>
        <w:pStyle w:val="ListBullet2"/>
      </w:pPr>
      <w:r>
        <w:t>common sense realism</w:t>
      </w:r>
    </w:p>
    <w:p w14:paraId="53D5BDCD" w14:textId="77777777" w:rsidR="00A17517" w:rsidRDefault="00A17517" w:rsidP="00A17517">
      <w:pPr>
        <w:pStyle w:val="ListBullet2"/>
      </w:pPr>
      <w:r>
        <w:t>representative realism</w:t>
      </w:r>
    </w:p>
    <w:p w14:paraId="49DF3AA3" w14:textId="77777777" w:rsidR="00A17517" w:rsidRDefault="00A17517" w:rsidP="00A17517">
      <w:pPr>
        <w:pStyle w:val="ListBullet2"/>
      </w:pPr>
      <w:r>
        <w:t>materialism and idealism</w:t>
      </w:r>
    </w:p>
    <w:p w14:paraId="13D95EE7" w14:textId="77777777" w:rsidR="00A17517" w:rsidRDefault="00A17517" w:rsidP="00A17517">
      <w:pPr>
        <w:pStyle w:val="ListBullet2"/>
      </w:pPr>
      <w:r>
        <w:t>phenomenalism</w:t>
      </w:r>
    </w:p>
    <w:p w14:paraId="151A75AC" w14:textId="77777777" w:rsidR="00A17517" w:rsidRDefault="00A17517" w:rsidP="00A17517">
      <w:pPr>
        <w:pStyle w:val="ListBullet2"/>
      </w:pPr>
      <w:r>
        <w:t>causal realism</w:t>
      </w:r>
    </w:p>
    <w:p w14:paraId="33211257" w14:textId="77777777" w:rsidR="00A17517" w:rsidRDefault="00A17517" w:rsidP="00A17517">
      <w:pPr>
        <w:pStyle w:val="ListBullet"/>
      </w:pPr>
      <w:r>
        <w:lastRenderedPageBreak/>
        <w:t>analyse sceptical arguments about the reliability of the senses, for example</w:t>
      </w:r>
    </w:p>
    <w:p w14:paraId="16C958B1" w14:textId="77777777" w:rsidR="00A17517" w:rsidRDefault="00A17517" w:rsidP="00A17517">
      <w:pPr>
        <w:pStyle w:val="ListBullet2"/>
      </w:pPr>
      <w:r>
        <w:t>the illusion argument</w:t>
      </w:r>
    </w:p>
    <w:p w14:paraId="455C43E9" w14:textId="77777777" w:rsidR="00A17517" w:rsidRDefault="00A17517" w:rsidP="00A17517">
      <w:pPr>
        <w:pStyle w:val="ListBullet2"/>
      </w:pPr>
      <w:r>
        <w:t>dreaming</w:t>
      </w:r>
    </w:p>
    <w:p w14:paraId="7FA611AA" w14:textId="77777777" w:rsidR="00A17517" w:rsidRDefault="00A17517" w:rsidP="00A17517">
      <w:pPr>
        <w:pStyle w:val="ListBullet2"/>
      </w:pPr>
      <w:r>
        <w:t>brain in a jar</w:t>
      </w:r>
    </w:p>
    <w:p w14:paraId="2100A6AA" w14:textId="77777777" w:rsidR="00A17517" w:rsidRDefault="00A17517" w:rsidP="00A17517">
      <w:pPr>
        <w:pStyle w:val="ListBullet"/>
      </w:pPr>
      <w:r>
        <w:t>discuss concepts of reality and mind, including</w:t>
      </w:r>
    </w:p>
    <w:p w14:paraId="31067DA2" w14:textId="77777777" w:rsidR="00A17517" w:rsidRDefault="00A17517" w:rsidP="00A17517">
      <w:pPr>
        <w:pStyle w:val="ListBullet2"/>
      </w:pPr>
      <w:r>
        <w:t>self-identity, for example, how do I exist? What makes me, me?</w:t>
      </w:r>
    </w:p>
    <w:p w14:paraId="610E7A54" w14:textId="77777777" w:rsidR="00A17517" w:rsidRDefault="00A17517" w:rsidP="00A17517">
      <w:pPr>
        <w:pStyle w:val="ListBullet2"/>
      </w:pPr>
      <w:r>
        <w:t>the mind/body problem</w:t>
      </w:r>
    </w:p>
    <w:p w14:paraId="0377D77D" w14:textId="77777777" w:rsidR="00A17517" w:rsidRDefault="00A17517" w:rsidP="00A17517">
      <w:pPr>
        <w:pStyle w:val="ListBullet2"/>
      </w:pPr>
      <w:r>
        <w:t>free will versus determinism</w:t>
      </w:r>
    </w:p>
    <w:p w14:paraId="27928A43" w14:textId="77777777" w:rsidR="00A17517" w:rsidRDefault="00A17517" w:rsidP="00A17517">
      <w:pPr>
        <w:pStyle w:val="ListBullet"/>
      </w:pPr>
      <w:r>
        <w:t>discuss concepts of reality and time, for example</w:t>
      </w:r>
    </w:p>
    <w:p w14:paraId="3BCEFA7E" w14:textId="77777777" w:rsidR="00A17517" w:rsidRDefault="00A17517" w:rsidP="00A17517">
      <w:pPr>
        <w:pStyle w:val="ListBullet2"/>
      </w:pPr>
      <w:r>
        <w:t xml:space="preserve"> the paradox of time</w:t>
      </w:r>
    </w:p>
    <w:p w14:paraId="0E6C7890" w14:textId="77777777" w:rsidR="00A17517" w:rsidRDefault="00A17517" w:rsidP="00A17517">
      <w:pPr>
        <w:pStyle w:val="ListBullet2"/>
      </w:pPr>
      <w:r>
        <w:t>‘A’, ‘B’ and ‘C’ theories of time</w:t>
      </w:r>
    </w:p>
    <w:p w14:paraId="7259D60B" w14:textId="77777777" w:rsidR="00A17517" w:rsidRDefault="00A17517" w:rsidP="00A17517">
      <w:pPr>
        <w:pStyle w:val="ListBullet"/>
      </w:pPr>
      <w:r>
        <w:t>examine philosophical thinkers on metaphysics, for example</w:t>
      </w:r>
    </w:p>
    <w:p w14:paraId="7B756ADD" w14:textId="77777777" w:rsidR="00A17517" w:rsidRDefault="00A17517" w:rsidP="00A17517">
      <w:pPr>
        <w:pStyle w:val="ListBullet2"/>
      </w:pPr>
      <w:r>
        <w:t>Gottfried Leibnitz</w:t>
      </w:r>
    </w:p>
    <w:p w14:paraId="62919EB0" w14:textId="77777777" w:rsidR="00A17517" w:rsidRDefault="00A17517" w:rsidP="00A17517">
      <w:pPr>
        <w:pStyle w:val="ListBullet2"/>
      </w:pPr>
      <w:r>
        <w:t>Baruch Spinoza</w:t>
      </w:r>
    </w:p>
    <w:p w14:paraId="0781B044" w14:textId="77777777" w:rsidR="00A17517" w:rsidRDefault="00A17517" w:rsidP="00A17517">
      <w:pPr>
        <w:pStyle w:val="ListBullet2"/>
      </w:pPr>
      <w:r>
        <w:t>David Hume</w:t>
      </w:r>
    </w:p>
    <w:p w14:paraId="1553CA84" w14:textId="77777777" w:rsidR="00A17517" w:rsidRDefault="00A17517" w:rsidP="00A17517">
      <w:pPr>
        <w:pStyle w:val="ListBullet2"/>
      </w:pPr>
      <w:r>
        <w:t>Aristotle</w:t>
      </w:r>
    </w:p>
    <w:p w14:paraId="4A8CEB11" w14:textId="77777777" w:rsidR="00A17517" w:rsidRDefault="00A17517" w:rsidP="00A17517">
      <w:pPr>
        <w:pStyle w:val="ListBullet2"/>
      </w:pPr>
      <w:r>
        <w:t>Immanuel Kant</w:t>
      </w:r>
    </w:p>
    <w:p w14:paraId="1B22BF19" w14:textId="77777777" w:rsidR="00A17517" w:rsidRDefault="00A17517" w:rsidP="00A17517">
      <w:pPr>
        <w:pStyle w:val="ListBullet2"/>
      </w:pPr>
      <w:r>
        <w:t>John MacTaggart</w:t>
      </w:r>
    </w:p>
    <w:p w14:paraId="1F09E658" w14:textId="77777777" w:rsidR="00A17517" w:rsidRDefault="00A17517" w:rsidP="00A17517">
      <w:pPr>
        <w:pStyle w:val="ListBullet2"/>
      </w:pPr>
      <w:r>
        <w:t>Rene Descartes</w:t>
      </w:r>
    </w:p>
    <w:p w14:paraId="59D683A7" w14:textId="77777777" w:rsidR="00A17517" w:rsidRDefault="00A17517" w:rsidP="00A17517">
      <w:pPr>
        <w:pStyle w:val="ListBullet2"/>
      </w:pPr>
      <w:r>
        <w:t>George Berkeley</w:t>
      </w:r>
    </w:p>
    <w:p w14:paraId="158574AA" w14:textId="77777777" w:rsidR="00A17517" w:rsidRDefault="00A17517" w:rsidP="00A17517">
      <w:pPr>
        <w:pStyle w:val="ListBullet2"/>
      </w:pPr>
      <w:r>
        <w:t>David Armstrong</w:t>
      </w:r>
    </w:p>
    <w:p w14:paraId="3BD94CD0" w14:textId="77777777" w:rsidR="00A17517" w:rsidRDefault="00A17517" w:rsidP="00A17517">
      <w:pPr>
        <w:pStyle w:val="ListBullet"/>
      </w:pPr>
      <w:r>
        <w:t>participate in at least one community of inquiry that examines philosophical issues or questions on metaphysics, for example</w:t>
      </w:r>
    </w:p>
    <w:p w14:paraId="1A64A41A" w14:textId="77777777" w:rsidR="00A17517" w:rsidRDefault="00A17517" w:rsidP="00A17517">
      <w:pPr>
        <w:pStyle w:val="ListBullet2"/>
      </w:pPr>
      <w:r>
        <w:lastRenderedPageBreak/>
        <w:t>Could I be dreaming?</w:t>
      </w:r>
    </w:p>
    <w:p w14:paraId="21F83970" w14:textId="77777777" w:rsidR="00A17517" w:rsidRDefault="00A17517" w:rsidP="00A17517">
      <w:pPr>
        <w:pStyle w:val="ListBullet2"/>
      </w:pPr>
      <w:r>
        <w:t>What exists?</w:t>
      </w:r>
    </w:p>
    <w:p w14:paraId="4AC035CF" w14:textId="77777777" w:rsidR="00A17517" w:rsidRDefault="00A17517" w:rsidP="00A17517">
      <w:pPr>
        <w:pStyle w:val="ListBullet2"/>
      </w:pPr>
      <w:r>
        <w:t>Do objects continue to exist when they aren’t being observed?</w:t>
      </w:r>
    </w:p>
    <w:p w14:paraId="4ADD21E9" w14:textId="77777777" w:rsidR="00A17517" w:rsidRDefault="00A17517" w:rsidP="00A17517">
      <w:pPr>
        <w:pStyle w:val="ListBullet2"/>
      </w:pPr>
      <w:r>
        <w:t>How does mind relate to matter?</w:t>
      </w:r>
    </w:p>
    <w:p w14:paraId="206ACE13" w14:textId="77777777" w:rsidR="00A17517" w:rsidRDefault="00A17517" w:rsidP="00A17517">
      <w:pPr>
        <w:pStyle w:val="ListBullet2"/>
      </w:pPr>
      <w:r>
        <w:t>On what basis could time travel be possible?</w:t>
      </w:r>
    </w:p>
    <w:p w14:paraId="3C706DFE" w14:textId="77777777" w:rsidR="00A17517" w:rsidRDefault="00A17517" w:rsidP="00A17517">
      <w:pPr>
        <w:pStyle w:val="ListBullet2"/>
      </w:pPr>
      <w:r>
        <w:t>Does time exist?</w:t>
      </w:r>
    </w:p>
    <w:p w14:paraId="403880DD" w14:textId="77777777" w:rsidR="00A17517" w:rsidRDefault="00A17517" w:rsidP="00A17517">
      <w:pPr>
        <w:pStyle w:val="ListBullet2"/>
      </w:pPr>
      <w:r>
        <w:t>Do the past and future exist?</w:t>
      </w:r>
    </w:p>
    <w:p w14:paraId="52B48516" w14:textId="77777777" w:rsidR="00A17517" w:rsidRDefault="00A17517" w:rsidP="00A17517">
      <w:pPr>
        <w:pStyle w:val="ListBullet2"/>
      </w:pPr>
      <w:r>
        <w:t>What is the mind?</w:t>
      </w:r>
    </w:p>
    <w:p w14:paraId="72627EEC" w14:textId="77777777" w:rsidR="00A17517" w:rsidRDefault="00A17517" w:rsidP="00A17517">
      <w:pPr>
        <w:pStyle w:val="ListBullet2"/>
      </w:pPr>
      <w:r>
        <w:t>What are thoughts?</w:t>
      </w:r>
    </w:p>
    <w:p w14:paraId="47AC0D15" w14:textId="77777777" w:rsidR="00A17517" w:rsidRDefault="00A17517" w:rsidP="00A17517">
      <w:pPr>
        <w:pStyle w:val="ListBullet2"/>
      </w:pPr>
      <w:r>
        <w:t>What is consciousness?</w:t>
      </w:r>
    </w:p>
    <w:p w14:paraId="2E7EC774" w14:textId="77777777" w:rsidR="00A17517" w:rsidRDefault="00A17517" w:rsidP="00A17517">
      <w:pPr>
        <w:pStyle w:val="ListBullet2"/>
      </w:pPr>
      <w:r>
        <w:t>Might I be a brain in a vat?</w:t>
      </w:r>
    </w:p>
    <w:p w14:paraId="50B68B66" w14:textId="77777777" w:rsidR="00A17517" w:rsidRDefault="00A17517" w:rsidP="00A17517">
      <w:pPr>
        <w:pStyle w:val="ListBullet2"/>
      </w:pPr>
      <w:r>
        <w:t xml:space="preserve">Could our reality </w:t>
      </w:r>
      <w:proofErr w:type="gramStart"/>
      <w:r>
        <w:t>actually be</w:t>
      </w:r>
      <w:proofErr w:type="gramEnd"/>
      <w:r>
        <w:t xml:space="preserve"> a simulation?</w:t>
      </w:r>
      <w:r>
        <w:br w:type="page"/>
      </w:r>
    </w:p>
    <w:p w14:paraId="060EB53B" w14:textId="77777777" w:rsidR="00A17517" w:rsidRDefault="00A17517" w:rsidP="00A17517">
      <w:pPr>
        <w:pStyle w:val="Heading2"/>
      </w:pPr>
      <w:bookmarkStart w:id="44" w:name="_Toc117674822"/>
      <w:bookmarkStart w:id="45" w:name="_Toc223510443"/>
      <w:r>
        <w:lastRenderedPageBreak/>
        <w:t>Option 3 – Ethics</w:t>
      </w:r>
      <w:bookmarkEnd w:id="44"/>
      <w:bookmarkEnd w:id="45"/>
    </w:p>
    <w:p w14:paraId="7D4B3E7E" w14:textId="77777777" w:rsidR="00A17517" w:rsidRDefault="00A17517" w:rsidP="00A17517">
      <w:r>
        <w:t>Ethics is an area of value theory or axiology that is concerned with what is morally right and wrong. In this option, students will examine philosophical thinking on ethics and consider what is meant by living a good life. They will also consider key ethical questions by participating in communities of inquiry.</w:t>
      </w:r>
    </w:p>
    <w:p w14:paraId="4AA97277" w14:textId="77777777" w:rsidR="00A17517" w:rsidRDefault="00A17517" w:rsidP="00A17517">
      <w:pPr>
        <w:pStyle w:val="Heading3"/>
      </w:pPr>
      <w:bookmarkStart w:id="46" w:name="_Toc117674823"/>
      <w:bookmarkStart w:id="47" w:name="_Toc223510444"/>
      <w:r>
        <w:t>Outcomes</w:t>
      </w:r>
      <w:bookmarkEnd w:id="46"/>
      <w:bookmarkEnd w:id="47"/>
    </w:p>
    <w:p w14:paraId="61992176" w14:textId="77777777" w:rsidR="00A17517" w:rsidRDefault="00A17517" w:rsidP="00A17517">
      <w:r>
        <w:t>A student:</w:t>
      </w:r>
    </w:p>
    <w:p w14:paraId="4AA58ABA" w14:textId="77777777" w:rsidR="00A17517" w:rsidRDefault="00A17517" w:rsidP="00A17517">
      <w:pPr>
        <w:pStyle w:val="ListBullet"/>
      </w:pPr>
      <w:r w:rsidRPr="00E2650A">
        <w:rPr>
          <w:rStyle w:val="Strong"/>
        </w:rPr>
        <w:t>PH5-1</w:t>
      </w:r>
      <w:r>
        <w:t xml:space="preserve"> examines key philosophical thinkers, problems and arguments</w:t>
      </w:r>
    </w:p>
    <w:p w14:paraId="4BC7D9C3" w14:textId="77777777" w:rsidR="00A17517" w:rsidRDefault="00A17517" w:rsidP="00A17517">
      <w:pPr>
        <w:pStyle w:val="ListBullet"/>
      </w:pPr>
      <w:r w:rsidRPr="00E2650A">
        <w:rPr>
          <w:rStyle w:val="Strong"/>
        </w:rPr>
        <w:t>PH5-2</w:t>
      </w:r>
      <w:r>
        <w:t xml:space="preserve"> develops an understanding of models of ethical decision making</w:t>
      </w:r>
    </w:p>
    <w:p w14:paraId="4CF9DFA9" w14:textId="77777777" w:rsidR="00A17517" w:rsidRDefault="00A17517" w:rsidP="00A17517">
      <w:pPr>
        <w:pStyle w:val="ListBullet"/>
      </w:pPr>
      <w:r w:rsidRPr="00E2650A">
        <w:rPr>
          <w:rStyle w:val="Strong"/>
        </w:rPr>
        <w:t>PH5-3</w:t>
      </w:r>
      <w:r>
        <w:t xml:space="preserve"> explores the role of philosophy as an agent of personal or social change</w:t>
      </w:r>
    </w:p>
    <w:p w14:paraId="29063DB9" w14:textId="77777777" w:rsidR="00A17517" w:rsidRDefault="00A17517" w:rsidP="00A17517">
      <w:pPr>
        <w:pStyle w:val="ListBullet"/>
      </w:pPr>
      <w:r w:rsidRPr="00E2650A">
        <w:rPr>
          <w:rStyle w:val="Strong"/>
        </w:rPr>
        <w:t>PH5-4</w:t>
      </w:r>
      <w:r>
        <w:t xml:space="preserve"> researches and assesses information using a variety of sources</w:t>
      </w:r>
    </w:p>
    <w:p w14:paraId="6F7AA830" w14:textId="77777777" w:rsidR="00A17517" w:rsidRDefault="00A17517" w:rsidP="00A17517">
      <w:pPr>
        <w:pStyle w:val="ListBullet"/>
      </w:pPr>
      <w:r w:rsidRPr="00E2650A">
        <w:rPr>
          <w:rStyle w:val="Strong"/>
        </w:rPr>
        <w:t>PH5-5</w:t>
      </w:r>
      <w:r>
        <w:t xml:space="preserve"> identifies key factors affecting decisions</w:t>
      </w:r>
    </w:p>
    <w:p w14:paraId="4F932C4D" w14:textId="77777777" w:rsidR="00A17517" w:rsidRDefault="00A17517" w:rsidP="00A17517">
      <w:pPr>
        <w:pStyle w:val="ListBullet"/>
      </w:pPr>
      <w:r w:rsidRPr="00E2650A">
        <w:rPr>
          <w:rStyle w:val="Strong"/>
        </w:rPr>
        <w:t xml:space="preserve">PH5-6 </w:t>
      </w:r>
      <w:r>
        <w:t>constructs logical arguments based on critical reasoning</w:t>
      </w:r>
    </w:p>
    <w:p w14:paraId="5C177158" w14:textId="77777777" w:rsidR="00A17517" w:rsidRDefault="00A17517" w:rsidP="00A17517">
      <w:pPr>
        <w:pStyle w:val="ListBullet"/>
      </w:pPr>
      <w:r w:rsidRPr="00E2650A">
        <w:rPr>
          <w:rStyle w:val="Strong"/>
        </w:rPr>
        <w:t>PH5-7</w:t>
      </w:r>
      <w:r>
        <w:t xml:space="preserve"> communicates ideas effectively using a variety of modes</w:t>
      </w:r>
    </w:p>
    <w:p w14:paraId="0A6421FA" w14:textId="77777777" w:rsidR="00A17517" w:rsidRDefault="00A17517" w:rsidP="00A17517">
      <w:pPr>
        <w:pStyle w:val="ListBullet"/>
      </w:pPr>
      <w:r w:rsidRPr="00E2650A">
        <w:rPr>
          <w:rStyle w:val="Strong"/>
        </w:rPr>
        <w:t>PH5-8</w:t>
      </w:r>
      <w:r>
        <w:t xml:space="preserve"> reflects on values, beliefs and assumptions</w:t>
      </w:r>
    </w:p>
    <w:p w14:paraId="3E78219A" w14:textId="15BCEA81" w:rsidR="00A17517" w:rsidRDefault="00A17517" w:rsidP="00A17517">
      <w:pPr>
        <w:pStyle w:val="ListBullet"/>
      </w:pPr>
      <w:r w:rsidRPr="00E2650A">
        <w:rPr>
          <w:rStyle w:val="Strong"/>
        </w:rPr>
        <w:t>PH5-9</w:t>
      </w:r>
      <w:r>
        <w:t xml:space="preserve"> works independently and in communities of inquiry to explore philosophical questions</w:t>
      </w:r>
      <w:r w:rsidR="00AA5F5F">
        <w:t>.</w:t>
      </w:r>
    </w:p>
    <w:p w14:paraId="21ADEA1D" w14:textId="77777777" w:rsidR="00A17517" w:rsidRDefault="00A17517" w:rsidP="00A17517">
      <w:pPr>
        <w:pStyle w:val="Heading3"/>
      </w:pPr>
      <w:bookmarkStart w:id="48" w:name="_Toc117674824"/>
      <w:bookmarkStart w:id="49" w:name="_Toc223510445"/>
      <w:r>
        <w:t>Content</w:t>
      </w:r>
      <w:bookmarkEnd w:id="48"/>
      <w:bookmarkEnd w:id="49"/>
    </w:p>
    <w:p w14:paraId="27FB13DB" w14:textId="77777777" w:rsidR="00A17517" w:rsidRDefault="00A17517" w:rsidP="00A17517">
      <w:r>
        <w:t>Students:</w:t>
      </w:r>
    </w:p>
    <w:p w14:paraId="663590AC" w14:textId="77777777" w:rsidR="00A17517" w:rsidRDefault="00A17517" w:rsidP="00A17517">
      <w:pPr>
        <w:pStyle w:val="ListBullet"/>
      </w:pPr>
      <w:r>
        <w:t>define ethics</w:t>
      </w:r>
    </w:p>
    <w:p w14:paraId="2FFC07B4" w14:textId="77777777" w:rsidR="00A17517" w:rsidRDefault="00A17517" w:rsidP="00A17517">
      <w:pPr>
        <w:pStyle w:val="ListBullet"/>
      </w:pPr>
      <w:r>
        <w:t>explain the foundations of moral judgements, for example</w:t>
      </w:r>
    </w:p>
    <w:p w14:paraId="72C04979" w14:textId="77777777" w:rsidR="00A17517" w:rsidRDefault="00A17517" w:rsidP="00A17517">
      <w:pPr>
        <w:pStyle w:val="ListBullet2"/>
      </w:pPr>
      <w:r>
        <w:t>belief in a higher being</w:t>
      </w:r>
    </w:p>
    <w:p w14:paraId="55CF92ED" w14:textId="77777777" w:rsidR="00A17517" w:rsidRDefault="00A17517" w:rsidP="00A17517">
      <w:pPr>
        <w:pStyle w:val="ListBullet2"/>
      </w:pPr>
      <w:r>
        <w:t>environment</w:t>
      </w:r>
    </w:p>
    <w:p w14:paraId="17448490" w14:textId="77777777" w:rsidR="00A17517" w:rsidRDefault="00A17517" w:rsidP="00A17517">
      <w:pPr>
        <w:pStyle w:val="ListBullet2"/>
      </w:pPr>
      <w:r>
        <w:lastRenderedPageBreak/>
        <w:t>rationality</w:t>
      </w:r>
    </w:p>
    <w:p w14:paraId="3A9E4275" w14:textId="77777777" w:rsidR="00A17517" w:rsidRDefault="00A17517" w:rsidP="00A17517">
      <w:pPr>
        <w:pStyle w:val="ListBullet2"/>
      </w:pPr>
      <w:r>
        <w:t>gender</w:t>
      </w:r>
    </w:p>
    <w:p w14:paraId="64685A8B" w14:textId="77777777" w:rsidR="00A17517" w:rsidRDefault="00A17517" w:rsidP="00A17517">
      <w:pPr>
        <w:pStyle w:val="ListBullet"/>
      </w:pPr>
      <w:r>
        <w:t>analyse ethical theories, for example</w:t>
      </w:r>
    </w:p>
    <w:p w14:paraId="126670BF" w14:textId="77777777" w:rsidR="00A17517" w:rsidRDefault="00A17517" w:rsidP="00A17517">
      <w:pPr>
        <w:pStyle w:val="ListBullet2"/>
      </w:pPr>
      <w:r>
        <w:t>utilitarianism</w:t>
      </w:r>
    </w:p>
    <w:p w14:paraId="7F001897" w14:textId="77777777" w:rsidR="00A17517" w:rsidRDefault="00A17517" w:rsidP="00A17517">
      <w:pPr>
        <w:pStyle w:val="ListBullet2"/>
      </w:pPr>
      <w:r>
        <w:t>Kantian ethics</w:t>
      </w:r>
    </w:p>
    <w:p w14:paraId="41BC4474" w14:textId="77777777" w:rsidR="00A17517" w:rsidRDefault="00A17517" w:rsidP="00A17517">
      <w:pPr>
        <w:pStyle w:val="ListBullet2"/>
      </w:pPr>
      <w:r>
        <w:t>virtue ethics</w:t>
      </w:r>
    </w:p>
    <w:p w14:paraId="6E9AE9AF" w14:textId="77777777" w:rsidR="00A17517" w:rsidRDefault="00A17517" w:rsidP="00A17517">
      <w:pPr>
        <w:pStyle w:val="ListBullet2"/>
      </w:pPr>
      <w:r>
        <w:t>naturalism</w:t>
      </w:r>
    </w:p>
    <w:p w14:paraId="4803CCB8" w14:textId="77777777" w:rsidR="00A17517" w:rsidRDefault="00A17517" w:rsidP="00A17517">
      <w:pPr>
        <w:pStyle w:val="ListBullet2"/>
      </w:pPr>
      <w:r>
        <w:t>emotivism</w:t>
      </w:r>
    </w:p>
    <w:p w14:paraId="54D18948" w14:textId="77777777" w:rsidR="00A17517" w:rsidRDefault="00A17517" w:rsidP="00A17517">
      <w:pPr>
        <w:pStyle w:val="ListBullet"/>
      </w:pPr>
      <w:r>
        <w:t>assess philosophical thinking on what is meant by living a ‘good’ life, for example</w:t>
      </w:r>
    </w:p>
    <w:p w14:paraId="058C7237" w14:textId="77777777" w:rsidR="00A17517" w:rsidRDefault="00A17517" w:rsidP="00A17517">
      <w:pPr>
        <w:pStyle w:val="ListBullet2"/>
      </w:pPr>
      <w:r>
        <w:t>Aristotle</w:t>
      </w:r>
    </w:p>
    <w:p w14:paraId="78066066" w14:textId="77777777" w:rsidR="00A17517" w:rsidRDefault="00A17517" w:rsidP="00A17517">
      <w:pPr>
        <w:pStyle w:val="ListBullet2"/>
      </w:pPr>
      <w:r>
        <w:t>Socrates</w:t>
      </w:r>
    </w:p>
    <w:p w14:paraId="27AD20A4" w14:textId="77777777" w:rsidR="00A17517" w:rsidRDefault="00A17517" w:rsidP="00A17517">
      <w:pPr>
        <w:pStyle w:val="ListBullet2"/>
      </w:pPr>
      <w:r>
        <w:t>Plato</w:t>
      </w:r>
    </w:p>
    <w:p w14:paraId="37CA0986" w14:textId="77777777" w:rsidR="00A17517" w:rsidRDefault="00A17517" w:rsidP="00A17517">
      <w:pPr>
        <w:pStyle w:val="ListBullet2"/>
      </w:pPr>
      <w:r>
        <w:t>Hedonistic theories</w:t>
      </w:r>
    </w:p>
    <w:p w14:paraId="5CDC1A44" w14:textId="77777777" w:rsidR="00A17517" w:rsidRDefault="00A17517" w:rsidP="00A17517">
      <w:pPr>
        <w:pStyle w:val="ListBullet2"/>
      </w:pPr>
      <w:r>
        <w:t>Immanuel Kant</w:t>
      </w:r>
    </w:p>
    <w:p w14:paraId="02E89293" w14:textId="77777777" w:rsidR="00A17517" w:rsidRDefault="00A17517" w:rsidP="00A17517">
      <w:pPr>
        <w:pStyle w:val="ListBullet2"/>
      </w:pPr>
      <w:r>
        <w:t>Friedrich Nietzsche</w:t>
      </w:r>
    </w:p>
    <w:p w14:paraId="2F4BCC26" w14:textId="77777777" w:rsidR="00A17517" w:rsidRDefault="00A17517" w:rsidP="00A17517">
      <w:pPr>
        <w:pStyle w:val="ListBullet"/>
      </w:pPr>
      <w:r>
        <w:t>discuss ethical thought experiments, such as</w:t>
      </w:r>
    </w:p>
    <w:p w14:paraId="09E390DF" w14:textId="77777777" w:rsidR="00A17517" w:rsidRDefault="00A17517" w:rsidP="00A17517">
      <w:pPr>
        <w:pStyle w:val="ListBullet2"/>
      </w:pPr>
      <w:r>
        <w:t>Philippa Foot's, 'trolley problem'</w:t>
      </w:r>
    </w:p>
    <w:p w14:paraId="7A3974EE" w14:textId="77777777" w:rsidR="00A17517" w:rsidRDefault="00A17517" w:rsidP="00A17517">
      <w:pPr>
        <w:pStyle w:val="ListBullet2"/>
      </w:pPr>
      <w:r>
        <w:t>Judith Jarvis Thompson's, 'famous violinist'</w:t>
      </w:r>
    </w:p>
    <w:p w14:paraId="0947B7F7" w14:textId="77777777" w:rsidR="00A17517" w:rsidRDefault="00A17517" w:rsidP="00A17517">
      <w:pPr>
        <w:pStyle w:val="ListBullet2"/>
      </w:pPr>
      <w:r>
        <w:t>Immanuel Kant's, 'murderer at the door’</w:t>
      </w:r>
    </w:p>
    <w:p w14:paraId="1F69289E" w14:textId="77777777" w:rsidR="00A17517" w:rsidRDefault="00A17517" w:rsidP="00A17517">
      <w:pPr>
        <w:pStyle w:val="ListBullet"/>
      </w:pPr>
      <w:r>
        <w:t>explore frameworks for ethical decision making</w:t>
      </w:r>
    </w:p>
    <w:p w14:paraId="2047FD7B" w14:textId="77777777" w:rsidR="00A17517" w:rsidRDefault="00A17517" w:rsidP="00A17517">
      <w:pPr>
        <w:pStyle w:val="ListBullet"/>
      </w:pPr>
      <w:r>
        <w:t>participate in at least one community of inquiry that examines philosophical issues or questions on ethics, for example</w:t>
      </w:r>
    </w:p>
    <w:p w14:paraId="04D4277C" w14:textId="77777777" w:rsidR="00A17517" w:rsidRDefault="00A17517" w:rsidP="00A17517">
      <w:pPr>
        <w:pStyle w:val="ListBullet2"/>
      </w:pPr>
      <w:r>
        <w:t>Should this generation consume less to protect future generations?</w:t>
      </w:r>
    </w:p>
    <w:p w14:paraId="59FB84AE" w14:textId="77777777" w:rsidR="00A17517" w:rsidRDefault="00A17517" w:rsidP="00A17517">
      <w:pPr>
        <w:pStyle w:val="ListBullet2"/>
      </w:pPr>
      <w:r>
        <w:lastRenderedPageBreak/>
        <w:t>Can rules define morality?</w:t>
      </w:r>
    </w:p>
    <w:p w14:paraId="211DEFBD" w14:textId="77777777" w:rsidR="00A17517" w:rsidRDefault="00A17517" w:rsidP="00A17517">
      <w:pPr>
        <w:pStyle w:val="ListBullet2"/>
      </w:pPr>
      <w:r>
        <w:t>Should you ever tell a lie?</w:t>
      </w:r>
    </w:p>
    <w:p w14:paraId="1482E80D" w14:textId="77777777" w:rsidR="00A17517" w:rsidRDefault="00A17517" w:rsidP="00A17517">
      <w:pPr>
        <w:pStyle w:val="ListBullet2"/>
      </w:pPr>
      <w:r>
        <w:t>Should euthanasia be legalised?</w:t>
      </w:r>
    </w:p>
    <w:p w14:paraId="7D0CEBA6" w14:textId="77777777" w:rsidR="00A17517" w:rsidRDefault="00A17517" w:rsidP="00A17517">
      <w:pPr>
        <w:pStyle w:val="ListBullet2"/>
      </w:pPr>
      <w:r>
        <w:t>Does the end justify the means?</w:t>
      </w:r>
    </w:p>
    <w:p w14:paraId="73B93098" w14:textId="77777777" w:rsidR="00A17517" w:rsidRDefault="00A17517" w:rsidP="00A17517">
      <w:pPr>
        <w:pStyle w:val="ListBullet2"/>
      </w:pPr>
      <w:r>
        <w:t>Where does morality come from?</w:t>
      </w:r>
    </w:p>
    <w:p w14:paraId="228A29A3" w14:textId="77777777" w:rsidR="00A17517" w:rsidRDefault="00A17517" w:rsidP="00A17517">
      <w:pPr>
        <w:pStyle w:val="ListBullet2"/>
      </w:pPr>
      <w:r>
        <w:t>What is the ‘ought-gap’, and can it be bridged?</w:t>
      </w:r>
    </w:p>
    <w:p w14:paraId="296C13C7" w14:textId="77777777" w:rsidR="00A17517" w:rsidRDefault="00A17517" w:rsidP="00A17517">
      <w:pPr>
        <w:pStyle w:val="ListBullet2"/>
      </w:pPr>
      <w:r>
        <w:t>What is nihilism?</w:t>
      </w:r>
    </w:p>
    <w:p w14:paraId="323F90A9" w14:textId="77777777" w:rsidR="00A17517" w:rsidRDefault="00A17517" w:rsidP="00A17517">
      <w:pPr>
        <w:pStyle w:val="ListBullet2"/>
      </w:pPr>
      <w:r>
        <w:t>Is it possible to act against your own interests?</w:t>
      </w:r>
    </w:p>
    <w:p w14:paraId="4B9D754A" w14:textId="77777777" w:rsidR="00A17517" w:rsidRDefault="00A17517" w:rsidP="00A17517">
      <w:pPr>
        <w:pStyle w:val="ListBullet2"/>
      </w:pPr>
      <w:r>
        <w:t>Is pure altruism possible or are all acts essentially based on self-interest?</w:t>
      </w:r>
    </w:p>
    <w:p w14:paraId="72A9862D" w14:textId="77777777" w:rsidR="00A17517" w:rsidRDefault="00A17517" w:rsidP="00A17517">
      <w:pPr>
        <w:pStyle w:val="ListBullet2"/>
      </w:pPr>
      <w:r>
        <w:t>Is moral behaviour found only in human beings?</w:t>
      </w:r>
    </w:p>
    <w:p w14:paraId="6C8D5492" w14:textId="77777777" w:rsidR="00A17517" w:rsidRDefault="00A17517" w:rsidP="00A17517">
      <w:pPr>
        <w:pStyle w:val="ListBullet2"/>
      </w:pPr>
      <w:r>
        <w:t>Is religious authority a legitimate source of moral principles (for example, principles derived from the Ten Commandments, the Eightfold Path, the Golden Mean, the Five Pillars of Islam)?</w:t>
      </w:r>
      <w:r>
        <w:br w:type="page"/>
      </w:r>
    </w:p>
    <w:p w14:paraId="04F2585C" w14:textId="77777777" w:rsidR="00A17517" w:rsidRDefault="00A17517" w:rsidP="00A17517">
      <w:pPr>
        <w:pStyle w:val="Heading2"/>
      </w:pPr>
      <w:bookmarkStart w:id="50" w:name="_Toc117674825"/>
      <w:bookmarkStart w:id="51" w:name="_Toc223510446"/>
      <w:r>
        <w:lastRenderedPageBreak/>
        <w:t>Option 4 – Aesthetics</w:t>
      </w:r>
      <w:bookmarkEnd w:id="50"/>
      <w:bookmarkEnd w:id="51"/>
    </w:p>
    <w:p w14:paraId="60346383" w14:textId="65AACBD5" w:rsidR="00A17517" w:rsidRDefault="00A17517" w:rsidP="00A17517">
      <w:r>
        <w:t>Aesthetics is an area of value theory or axiology that is focussed on the study of beauty, art and taste. Beauty can be attributed to natural features of the environment like rainforests or beaches as well as to human made objects like music or art. This option deals with how beautiful environments or objects make us feel, as well as how we judge the beauty and value of different art and objects. As part of this study, students will examine key philosophical thinking on aesthetics and consider key questions in communities of inquiry.</w:t>
      </w:r>
    </w:p>
    <w:p w14:paraId="54DA8B3B" w14:textId="77777777" w:rsidR="00A17517" w:rsidRDefault="00A17517" w:rsidP="00A17517">
      <w:pPr>
        <w:pStyle w:val="Heading3"/>
      </w:pPr>
      <w:bookmarkStart w:id="52" w:name="_Toc117674826"/>
      <w:bookmarkStart w:id="53" w:name="_Toc223510447"/>
      <w:r>
        <w:t>Outcomes</w:t>
      </w:r>
      <w:bookmarkEnd w:id="52"/>
      <w:bookmarkEnd w:id="53"/>
    </w:p>
    <w:p w14:paraId="5F1C2CD3" w14:textId="77777777" w:rsidR="00A17517" w:rsidRDefault="00A17517" w:rsidP="00A17517">
      <w:r>
        <w:t>A student:</w:t>
      </w:r>
    </w:p>
    <w:p w14:paraId="56F0850D" w14:textId="77777777" w:rsidR="00A17517" w:rsidRDefault="00A17517" w:rsidP="00A17517">
      <w:pPr>
        <w:pStyle w:val="ListBullet"/>
      </w:pPr>
      <w:r w:rsidRPr="0035544E">
        <w:rPr>
          <w:rStyle w:val="Strong"/>
        </w:rPr>
        <w:t>PH5-1</w:t>
      </w:r>
      <w:r>
        <w:t xml:space="preserve"> examines key philosophical thinkers, problems and arguments</w:t>
      </w:r>
    </w:p>
    <w:p w14:paraId="642D1ADD" w14:textId="77777777" w:rsidR="00A17517" w:rsidRDefault="00A17517" w:rsidP="00A17517">
      <w:pPr>
        <w:pStyle w:val="ListBullet"/>
      </w:pPr>
      <w:r w:rsidRPr="0035544E">
        <w:rPr>
          <w:rStyle w:val="Strong"/>
        </w:rPr>
        <w:t>PH5-3</w:t>
      </w:r>
      <w:r>
        <w:t xml:space="preserve"> explores the role of philosophy as an agent of personal or social change</w:t>
      </w:r>
    </w:p>
    <w:p w14:paraId="316C73A4" w14:textId="77777777" w:rsidR="00A17517" w:rsidRDefault="00A17517" w:rsidP="00A17517">
      <w:pPr>
        <w:pStyle w:val="ListBullet"/>
      </w:pPr>
      <w:r w:rsidRPr="0035544E">
        <w:rPr>
          <w:rStyle w:val="Strong"/>
        </w:rPr>
        <w:t>PH5-4</w:t>
      </w:r>
      <w:r>
        <w:t xml:space="preserve"> researches and assesses information using a variety of sources</w:t>
      </w:r>
    </w:p>
    <w:p w14:paraId="289D2EE0" w14:textId="77777777" w:rsidR="00A17517" w:rsidRDefault="00A17517" w:rsidP="00A17517">
      <w:pPr>
        <w:pStyle w:val="ListBullet"/>
      </w:pPr>
      <w:r w:rsidRPr="0035544E">
        <w:rPr>
          <w:rStyle w:val="Strong"/>
        </w:rPr>
        <w:t>PH5-5</w:t>
      </w:r>
      <w:r>
        <w:t xml:space="preserve"> identifies key factors affecting decisions</w:t>
      </w:r>
    </w:p>
    <w:p w14:paraId="311C081D" w14:textId="77777777" w:rsidR="00A17517" w:rsidRDefault="00A17517" w:rsidP="00A17517">
      <w:pPr>
        <w:pStyle w:val="ListBullet"/>
      </w:pPr>
      <w:r w:rsidRPr="0035544E">
        <w:rPr>
          <w:rStyle w:val="Strong"/>
        </w:rPr>
        <w:t>PH5-6</w:t>
      </w:r>
      <w:r>
        <w:t xml:space="preserve"> constructs logical arguments based on critical reasoning</w:t>
      </w:r>
    </w:p>
    <w:p w14:paraId="1B7017FB" w14:textId="77777777" w:rsidR="00A17517" w:rsidRDefault="00A17517" w:rsidP="00A17517">
      <w:pPr>
        <w:pStyle w:val="ListBullet"/>
      </w:pPr>
      <w:r w:rsidRPr="0035544E">
        <w:rPr>
          <w:rStyle w:val="Strong"/>
        </w:rPr>
        <w:t>PH5-7</w:t>
      </w:r>
      <w:r>
        <w:t xml:space="preserve"> communicates ideas effectively using a variety of modes</w:t>
      </w:r>
    </w:p>
    <w:p w14:paraId="3654AAB0" w14:textId="77777777" w:rsidR="00A17517" w:rsidRDefault="00A17517" w:rsidP="00A17517">
      <w:pPr>
        <w:pStyle w:val="ListBullet"/>
      </w:pPr>
      <w:r w:rsidRPr="0035544E">
        <w:rPr>
          <w:rStyle w:val="Strong"/>
        </w:rPr>
        <w:t>PH5-8</w:t>
      </w:r>
      <w:r>
        <w:t xml:space="preserve"> reflects on values, beliefs and assumptions</w:t>
      </w:r>
    </w:p>
    <w:p w14:paraId="6924E5BF" w14:textId="120D083A" w:rsidR="00A17517" w:rsidRDefault="00A17517" w:rsidP="00A17517">
      <w:pPr>
        <w:pStyle w:val="ListBullet"/>
      </w:pPr>
      <w:r w:rsidRPr="0035544E">
        <w:rPr>
          <w:rStyle w:val="Strong"/>
        </w:rPr>
        <w:t>PH5-9</w:t>
      </w:r>
      <w:r>
        <w:t xml:space="preserve"> works independently and in communities of inquiry to explore philosophical questions</w:t>
      </w:r>
      <w:r w:rsidR="00B83997">
        <w:t>.</w:t>
      </w:r>
    </w:p>
    <w:p w14:paraId="478EB8FD" w14:textId="77777777" w:rsidR="00A17517" w:rsidRDefault="00A17517" w:rsidP="00A17517">
      <w:pPr>
        <w:pStyle w:val="Heading3"/>
      </w:pPr>
      <w:bookmarkStart w:id="54" w:name="_Toc117674827"/>
      <w:bookmarkStart w:id="55" w:name="_Toc223510448"/>
      <w:r>
        <w:t>Content</w:t>
      </w:r>
      <w:bookmarkEnd w:id="54"/>
      <w:bookmarkEnd w:id="55"/>
    </w:p>
    <w:p w14:paraId="495B8B44" w14:textId="77777777" w:rsidR="00A17517" w:rsidRDefault="00A17517" w:rsidP="00A17517">
      <w:r>
        <w:t>Students:</w:t>
      </w:r>
    </w:p>
    <w:p w14:paraId="57FA82DF" w14:textId="77777777" w:rsidR="00A17517" w:rsidRDefault="00A17517" w:rsidP="00A17517">
      <w:pPr>
        <w:pStyle w:val="ListBullet"/>
      </w:pPr>
      <w:r>
        <w:t>explore definitions of aesthetics</w:t>
      </w:r>
    </w:p>
    <w:p w14:paraId="407B96AE" w14:textId="77777777" w:rsidR="00A17517" w:rsidRDefault="00A17517" w:rsidP="00A17517">
      <w:pPr>
        <w:pStyle w:val="ListBullet"/>
      </w:pPr>
      <w:r>
        <w:t>identify a range of aesthetic experiences, for example</w:t>
      </w:r>
    </w:p>
    <w:p w14:paraId="605059BD" w14:textId="77777777" w:rsidR="00A17517" w:rsidRDefault="00A17517" w:rsidP="00A17517">
      <w:pPr>
        <w:pStyle w:val="ListBullet2"/>
      </w:pPr>
      <w:r>
        <w:t>pleasure</w:t>
      </w:r>
    </w:p>
    <w:p w14:paraId="058FA146" w14:textId="77777777" w:rsidR="00A17517" w:rsidRDefault="00A17517" w:rsidP="00A17517">
      <w:pPr>
        <w:pStyle w:val="ListBullet2"/>
      </w:pPr>
      <w:r>
        <w:t>provocation</w:t>
      </w:r>
    </w:p>
    <w:p w14:paraId="722AA656" w14:textId="77777777" w:rsidR="00A17517" w:rsidRDefault="00A17517" w:rsidP="00A17517">
      <w:pPr>
        <w:pStyle w:val="ListBullet2"/>
      </w:pPr>
      <w:r>
        <w:lastRenderedPageBreak/>
        <w:t>ugliness</w:t>
      </w:r>
    </w:p>
    <w:p w14:paraId="693C1C03" w14:textId="77777777" w:rsidR="00A17517" w:rsidRDefault="00A17517" w:rsidP="00A17517">
      <w:pPr>
        <w:pStyle w:val="ListBullet2"/>
      </w:pPr>
      <w:r>
        <w:t>perfection</w:t>
      </w:r>
    </w:p>
    <w:p w14:paraId="420B9926" w14:textId="77777777" w:rsidR="00A17517" w:rsidRDefault="00A17517" w:rsidP="00A17517">
      <w:pPr>
        <w:pStyle w:val="ListBullet"/>
      </w:pPr>
      <w:r>
        <w:t>compare subjective and objective notions of beauty</w:t>
      </w:r>
    </w:p>
    <w:p w14:paraId="51FF1C86" w14:textId="77777777" w:rsidR="00A17517" w:rsidRDefault="00A17517" w:rsidP="00A17517">
      <w:pPr>
        <w:pStyle w:val="ListBullet"/>
      </w:pPr>
      <w:r>
        <w:t>explain factors that influence judgements and taste, for example</w:t>
      </w:r>
    </w:p>
    <w:p w14:paraId="42F612BA" w14:textId="77777777" w:rsidR="00A17517" w:rsidRDefault="00A17517" w:rsidP="00A17517">
      <w:pPr>
        <w:pStyle w:val="ListBullet2"/>
      </w:pPr>
      <w:r>
        <w:t>culture</w:t>
      </w:r>
    </w:p>
    <w:p w14:paraId="75393F6F" w14:textId="77777777" w:rsidR="00A17517" w:rsidRDefault="00A17517" w:rsidP="00A17517">
      <w:pPr>
        <w:pStyle w:val="ListBullet2"/>
      </w:pPr>
      <w:r>
        <w:t>education</w:t>
      </w:r>
    </w:p>
    <w:p w14:paraId="30438BAC" w14:textId="77777777" w:rsidR="00A17517" w:rsidRDefault="00A17517" w:rsidP="00A17517">
      <w:pPr>
        <w:pStyle w:val="ListBullet2"/>
      </w:pPr>
      <w:r>
        <w:t>religion</w:t>
      </w:r>
    </w:p>
    <w:p w14:paraId="2A521330" w14:textId="77777777" w:rsidR="00A17517" w:rsidRDefault="00A17517" w:rsidP="00A17517">
      <w:pPr>
        <w:pStyle w:val="ListBullet2"/>
      </w:pPr>
      <w:r>
        <w:t>economic, political, or moral value</w:t>
      </w:r>
    </w:p>
    <w:p w14:paraId="29B6D9C7" w14:textId="77777777" w:rsidR="00A17517" w:rsidRDefault="00A17517" w:rsidP="00A17517">
      <w:pPr>
        <w:pStyle w:val="ListBullet"/>
      </w:pPr>
      <w:r>
        <w:t>examine philosophical thinking on aesthetics, for example</w:t>
      </w:r>
    </w:p>
    <w:p w14:paraId="66CD69C1" w14:textId="77777777" w:rsidR="00A17517" w:rsidRDefault="00A17517" w:rsidP="00A17517">
      <w:pPr>
        <w:pStyle w:val="ListBullet2"/>
      </w:pPr>
      <w:r>
        <w:t>Plato</w:t>
      </w:r>
    </w:p>
    <w:p w14:paraId="715EEF5F" w14:textId="77777777" w:rsidR="00A17517" w:rsidRDefault="00A17517" w:rsidP="00A17517">
      <w:pPr>
        <w:pStyle w:val="ListBullet2"/>
      </w:pPr>
      <w:r>
        <w:t>David Hume</w:t>
      </w:r>
    </w:p>
    <w:p w14:paraId="6211FCAE" w14:textId="77777777" w:rsidR="00A17517" w:rsidRDefault="00A17517" w:rsidP="00A17517">
      <w:pPr>
        <w:pStyle w:val="ListBullet2"/>
      </w:pPr>
      <w:r>
        <w:t>Immanuel Kant</w:t>
      </w:r>
    </w:p>
    <w:p w14:paraId="67179213" w14:textId="77777777" w:rsidR="00A17517" w:rsidRDefault="00A17517" w:rsidP="00A17517">
      <w:pPr>
        <w:pStyle w:val="ListBullet2"/>
      </w:pPr>
      <w:r>
        <w:t>Arthur Danto</w:t>
      </w:r>
    </w:p>
    <w:p w14:paraId="0E4BCE34" w14:textId="77777777" w:rsidR="00A17517" w:rsidRDefault="00A17517" w:rsidP="00A17517">
      <w:pPr>
        <w:pStyle w:val="ListBullet2"/>
      </w:pPr>
      <w:r>
        <w:t>R.G. Collingwood</w:t>
      </w:r>
    </w:p>
    <w:p w14:paraId="0D325891" w14:textId="77777777" w:rsidR="00A17517" w:rsidRDefault="00A17517" w:rsidP="00A17517">
      <w:pPr>
        <w:pStyle w:val="ListBullet"/>
      </w:pPr>
      <w:r>
        <w:t>assess the role of aesthetics in personal or social change</w:t>
      </w:r>
    </w:p>
    <w:p w14:paraId="5F7C6494" w14:textId="77777777" w:rsidR="00A17517" w:rsidRDefault="00A17517" w:rsidP="00A17517">
      <w:pPr>
        <w:pStyle w:val="ListBullet"/>
      </w:pPr>
      <w:r>
        <w:t>participate in at least one community of inquiry that examines philosophical issues or questions on aesthetics, for example</w:t>
      </w:r>
    </w:p>
    <w:p w14:paraId="422B5A8E" w14:textId="77777777" w:rsidR="00A17517" w:rsidRDefault="00A17517" w:rsidP="00A17517">
      <w:pPr>
        <w:pStyle w:val="ListBullet2"/>
      </w:pPr>
      <w:r>
        <w:t>What is beautiful or ugly?</w:t>
      </w:r>
    </w:p>
    <w:p w14:paraId="143DDCCB" w14:textId="77777777" w:rsidR="00A17517" w:rsidRDefault="00A17517" w:rsidP="00A17517">
      <w:pPr>
        <w:pStyle w:val="ListBullet2"/>
      </w:pPr>
      <w:r>
        <w:t>Is beauty in the eye of the beholder?</w:t>
      </w:r>
    </w:p>
    <w:p w14:paraId="244C1E1B" w14:textId="77777777" w:rsidR="00A17517" w:rsidRDefault="00A17517" w:rsidP="00A17517">
      <w:pPr>
        <w:pStyle w:val="ListBullet2"/>
      </w:pPr>
      <w:r>
        <w:t>Why do we find certain things beautiful?</w:t>
      </w:r>
    </w:p>
    <w:p w14:paraId="172BBACB" w14:textId="77777777" w:rsidR="00A17517" w:rsidRDefault="00A17517" w:rsidP="00A17517">
      <w:pPr>
        <w:pStyle w:val="ListBullet2"/>
      </w:pPr>
      <w:r>
        <w:t>Are aesthetic judgments objective statements or purely subjective expressions of personal attitudes?</w:t>
      </w:r>
    </w:p>
    <w:p w14:paraId="03A9AE14" w14:textId="77777777" w:rsidR="00A17517" w:rsidRDefault="00A17517" w:rsidP="00A17517">
      <w:pPr>
        <w:pStyle w:val="ListBullet2"/>
      </w:pPr>
      <w:r>
        <w:t>Is there such a thing as good taste in art?</w:t>
      </w:r>
    </w:p>
    <w:p w14:paraId="1F87EED0" w14:textId="77777777" w:rsidR="00A17517" w:rsidRDefault="00A17517" w:rsidP="00A17517">
      <w:pPr>
        <w:pStyle w:val="ListBullet2"/>
      </w:pPr>
      <w:r>
        <w:t>What makes good art?</w:t>
      </w:r>
    </w:p>
    <w:p w14:paraId="3CE16838" w14:textId="77777777" w:rsidR="00A17517" w:rsidRDefault="00A17517" w:rsidP="00A17517">
      <w:pPr>
        <w:pStyle w:val="ListBullet2"/>
      </w:pPr>
      <w:r>
        <w:lastRenderedPageBreak/>
        <w:t>Is there a justification for censorship of art?</w:t>
      </w:r>
    </w:p>
    <w:p w14:paraId="2E681133" w14:textId="77777777" w:rsidR="00A17517" w:rsidRDefault="00A17517" w:rsidP="00A17517">
      <w:pPr>
        <w:pStyle w:val="ListBullet2"/>
      </w:pPr>
      <w:r>
        <w:t>Is there a link between the meaning of a work and the intentions of the artist?</w:t>
      </w:r>
    </w:p>
    <w:p w14:paraId="696897BC" w14:textId="77777777" w:rsidR="00A17517" w:rsidRDefault="00A17517" w:rsidP="00A17517">
      <w:pPr>
        <w:pStyle w:val="ListBullet2"/>
      </w:pPr>
      <w:r>
        <w:t>How does morality intersect with art?</w:t>
      </w:r>
      <w:r>
        <w:br w:type="page"/>
      </w:r>
    </w:p>
    <w:p w14:paraId="6C91E8B4" w14:textId="77777777" w:rsidR="00A17517" w:rsidRDefault="00A17517" w:rsidP="00A17517">
      <w:pPr>
        <w:pStyle w:val="Heading2"/>
      </w:pPr>
      <w:bookmarkStart w:id="56" w:name="_Toc117674828"/>
      <w:bookmarkStart w:id="57" w:name="_Toc223510449"/>
      <w:r>
        <w:lastRenderedPageBreak/>
        <w:t>Option 5 – Political philosophy</w:t>
      </w:r>
      <w:bookmarkEnd w:id="56"/>
      <w:bookmarkEnd w:id="57"/>
    </w:p>
    <w:p w14:paraId="34992053" w14:textId="77777777" w:rsidR="00A17517" w:rsidRDefault="00A17517" w:rsidP="00A17517">
      <w:r>
        <w:t>This option is a philosophical study of government that explores political philosophies and issues like the enforcement of laws, rights, liberty and concepts of justice. The option also addresses moral judgements about the legitimacy of political action and the scope of public power. As part of this study, students will examine key philosophical thinking on politics and consider contemporary questions in communities of inquiry.</w:t>
      </w:r>
    </w:p>
    <w:p w14:paraId="7179EF62" w14:textId="77777777" w:rsidR="00A17517" w:rsidRDefault="00A17517" w:rsidP="00A17517">
      <w:pPr>
        <w:pStyle w:val="Heading3"/>
      </w:pPr>
      <w:bookmarkStart w:id="58" w:name="_Toc117674829"/>
      <w:bookmarkStart w:id="59" w:name="_Toc223510450"/>
      <w:r>
        <w:t>Outcomes</w:t>
      </w:r>
      <w:bookmarkEnd w:id="58"/>
      <w:bookmarkEnd w:id="59"/>
    </w:p>
    <w:p w14:paraId="6DE17DA2" w14:textId="77777777" w:rsidR="00A17517" w:rsidRDefault="00A17517" w:rsidP="00A17517">
      <w:r>
        <w:t>A student:</w:t>
      </w:r>
    </w:p>
    <w:p w14:paraId="7E9D9394" w14:textId="77777777" w:rsidR="00A17517" w:rsidRDefault="00A17517" w:rsidP="00A17517">
      <w:pPr>
        <w:pStyle w:val="ListBullet"/>
      </w:pPr>
      <w:r w:rsidRPr="00C359FD">
        <w:rPr>
          <w:rStyle w:val="Strong"/>
        </w:rPr>
        <w:t>PH5-1</w:t>
      </w:r>
      <w:r>
        <w:t xml:space="preserve"> examines key philosophical thinkers, problems and arguments</w:t>
      </w:r>
    </w:p>
    <w:p w14:paraId="7E338BF9" w14:textId="77777777" w:rsidR="00A17517" w:rsidRDefault="00A17517" w:rsidP="00A17517">
      <w:pPr>
        <w:pStyle w:val="ListBullet"/>
      </w:pPr>
      <w:r w:rsidRPr="00C359FD">
        <w:rPr>
          <w:rStyle w:val="Strong"/>
        </w:rPr>
        <w:t xml:space="preserve">PH5-2 </w:t>
      </w:r>
      <w:r>
        <w:t>develops an understanding of models of ethical decision making</w:t>
      </w:r>
    </w:p>
    <w:p w14:paraId="1A8DCF5D" w14:textId="77777777" w:rsidR="00A17517" w:rsidRDefault="00A17517" w:rsidP="00A17517">
      <w:pPr>
        <w:pStyle w:val="ListBullet"/>
      </w:pPr>
      <w:r w:rsidRPr="00C359FD">
        <w:rPr>
          <w:rStyle w:val="Strong"/>
        </w:rPr>
        <w:t>PH5-3</w:t>
      </w:r>
      <w:r>
        <w:t xml:space="preserve"> explores the role of philosophy as an agent of personal or social change</w:t>
      </w:r>
    </w:p>
    <w:p w14:paraId="4D58D8A8" w14:textId="77777777" w:rsidR="00A17517" w:rsidRDefault="00A17517" w:rsidP="00A17517">
      <w:pPr>
        <w:pStyle w:val="ListBullet"/>
      </w:pPr>
      <w:r w:rsidRPr="00C359FD">
        <w:rPr>
          <w:rStyle w:val="Strong"/>
        </w:rPr>
        <w:t>PH5-4</w:t>
      </w:r>
      <w:r>
        <w:t xml:space="preserve"> researches and assesses information using a variety of sources</w:t>
      </w:r>
    </w:p>
    <w:p w14:paraId="647C95DF" w14:textId="77777777" w:rsidR="00A17517" w:rsidRDefault="00A17517" w:rsidP="00A17517">
      <w:pPr>
        <w:pStyle w:val="ListBullet"/>
      </w:pPr>
      <w:r w:rsidRPr="00C359FD">
        <w:rPr>
          <w:rStyle w:val="Strong"/>
        </w:rPr>
        <w:t>PH5-5</w:t>
      </w:r>
      <w:r>
        <w:t xml:space="preserve"> identifies key factors affecting decisions</w:t>
      </w:r>
    </w:p>
    <w:p w14:paraId="1A8E7AFC" w14:textId="77777777" w:rsidR="00A17517" w:rsidRDefault="00A17517" w:rsidP="00A17517">
      <w:pPr>
        <w:pStyle w:val="ListBullet"/>
      </w:pPr>
      <w:r w:rsidRPr="00C359FD">
        <w:rPr>
          <w:rStyle w:val="Strong"/>
        </w:rPr>
        <w:t>PH5-6</w:t>
      </w:r>
      <w:r>
        <w:t xml:space="preserve"> constructs logical arguments based on critical reasoning</w:t>
      </w:r>
    </w:p>
    <w:p w14:paraId="6710C965" w14:textId="77777777" w:rsidR="00A17517" w:rsidRDefault="00A17517" w:rsidP="00A17517">
      <w:pPr>
        <w:pStyle w:val="ListBullet"/>
      </w:pPr>
      <w:r w:rsidRPr="00C359FD">
        <w:rPr>
          <w:rStyle w:val="Strong"/>
        </w:rPr>
        <w:t>PH5-7</w:t>
      </w:r>
      <w:r>
        <w:t xml:space="preserve"> communicates ideas effectively using a variety of modes</w:t>
      </w:r>
    </w:p>
    <w:p w14:paraId="0A0B1C35" w14:textId="77777777" w:rsidR="00A17517" w:rsidRDefault="00A17517" w:rsidP="00A17517">
      <w:pPr>
        <w:pStyle w:val="ListBullet"/>
      </w:pPr>
      <w:r w:rsidRPr="00C359FD">
        <w:rPr>
          <w:rStyle w:val="Strong"/>
        </w:rPr>
        <w:t>PH5-8</w:t>
      </w:r>
      <w:r>
        <w:t xml:space="preserve"> reflects on values, beliefs and assumptions</w:t>
      </w:r>
    </w:p>
    <w:p w14:paraId="6745E209" w14:textId="7315ADD6" w:rsidR="00A17517" w:rsidRDefault="00A17517" w:rsidP="00A17517">
      <w:pPr>
        <w:pStyle w:val="ListBullet"/>
      </w:pPr>
      <w:r w:rsidRPr="00C359FD">
        <w:rPr>
          <w:rStyle w:val="Strong"/>
        </w:rPr>
        <w:t>PH5-9</w:t>
      </w:r>
      <w:r>
        <w:t xml:space="preserve"> works independently and in communities of inquiry to explore philosophical questions</w:t>
      </w:r>
      <w:r w:rsidR="006D7CC5">
        <w:t>.</w:t>
      </w:r>
    </w:p>
    <w:p w14:paraId="7EFD69BA" w14:textId="77777777" w:rsidR="00A17517" w:rsidRDefault="00A17517" w:rsidP="00A17517">
      <w:pPr>
        <w:pStyle w:val="Heading3"/>
      </w:pPr>
      <w:bookmarkStart w:id="60" w:name="_Toc117674830"/>
      <w:bookmarkStart w:id="61" w:name="_Toc223510451"/>
      <w:r>
        <w:t>Content</w:t>
      </w:r>
      <w:bookmarkEnd w:id="60"/>
      <w:bookmarkEnd w:id="61"/>
    </w:p>
    <w:p w14:paraId="5ACE0B71" w14:textId="77777777" w:rsidR="00A17517" w:rsidRDefault="00A17517" w:rsidP="00A17517">
      <w:r>
        <w:t>Students:</w:t>
      </w:r>
    </w:p>
    <w:p w14:paraId="2D99C618" w14:textId="77777777" w:rsidR="00A17517" w:rsidRDefault="00A17517" w:rsidP="00A17517">
      <w:pPr>
        <w:pStyle w:val="ListBullet"/>
      </w:pPr>
      <w:r>
        <w:t>define political philosophy</w:t>
      </w:r>
    </w:p>
    <w:p w14:paraId="7F514A9A" w14:textId="77777777" w:rsidR="00A17517" w:rsidRDefault="00A17517" w:rsidP="00A17517">
      <w:pPr>
        <w:pStyle w:val="ListBullet"/>
      </w:pPr>
      <w:r>
        <w:t>explain key terms in politics, for example</w:t>
      </w:r>
    </w:p>
    <w:p w14:paraId="6CA7E583" w14:textId="77777777" w:rsidR="00A17517" w:rsidRDefault="00A17517" w:rsidP="00A17517">
      <w:pPr>
        <w:pStyle w:val="ListBullet2"/>
      </w:pPr>
      <w:r>
        <w:t>equality</w:t>
      </w:r>
    </w:p>
    <w:p w14:paraId="001CBE44" w14:textId="77777777" w:rsidR="00A17517" w:rsidRDefault="00A17517" w:rsidP="00A17517">
      <w:pPr>
        <w:pStyle w:val="ListBullet2"/>
      </w:pPr>
      <w:r>
        <w:t>justice</w:t>
      </w:r>
    </w:p>
    <w:p w14:paraId="69BBEAED" w14:textId="77777777" w:rsidR="00A17517" w:rsidRDefault="00A17517" w:rsidP="00A17517">
      <w:pPr>
        <w:pStyle w:val="ListBullet2"/>
      </w:pPr>
      <w:r>
        <w:lastRenderedPageBreak/>
        <w:t>rights</w:t>
      </w:r>
    </w:p>
    <w:p w14:paraId="69307717" w14:textId="77777777" w:rsidR="00A17517" w:rsidRDefault="00A17517" w:rsidP="00A17517">
      <w:pPr>
        <w:pStyle w:val="ListBullet2"/>
      </w:pPr>
      <w:r>
        <w:t>democracy</w:t>
      </w:r>
    </w:p>
    <w:p w14:paraId="0355924A" w14:textId="77777777" w:rsidR="00A17517" w:rsidRDefault="00A17517" w:rsidP="00A17517">
      <w:pPr>
        <w:pStyle w:val="ListBullet2"/>
      </w:pPr>
      <w:r>
        <w:t>freedom</w:t>
      </w:r>
    </w:p>
    <w:p w14:paraId="04D9C7B3" w14:textId="77777777" w:rsidR="00A17517" w:rsidRDefault="00A17517" w:rsidP="00A17517">
      <w:pPr>
        <w:pStyle w:val="ListBullet2"/>
      </w:pPr>
      <w:r>
        <w:t>civil disobedience</w:t>
      </w:r>
    </w:p>
    <w:p w14:paraId="31CED4F3" w14:textId="77777777" w:rsidR="00A17517" w:rsidRDefault="00A17517" w:rsidP="00A17517">
      <w:pPr>
        <w:pStyle w:val="ListBullet"/>
      </w:pPr>
      <w:r>
        <w:t>analyse key ideologies of government and politics, for example</w:t>
      </w:r>
    </w:p>
    <w:p w14:paraId="66CC4D96" w14:textId="77777777" w:rsidR="00A17517" w:rsidRDefault="00A17517" w:rsidP="00A17517">
      <w:pPr>
        <w:pStyle w:val="ListBullet2"/>
      </w:pPr>
      <w:r>
        <w:t>liberalism</w:t>
      </w:r>
    </w:p>
    <w:p w14:paraId="46C94F21" w14:textId="77777777" w:rsidR="00A17517" w:rsidRDefault="00A17517" w:rsidP="00A17517">
      <w:pPr>
        <w:pStyle w:val="ListBullet2"/>
      </w:pPr>
      <w:r>
        <w:t>socialism</w:t>
      </w:r>
    </w:p>
    <w:p w14:paraId="33ED8473" w14:textId="77777777" w:rsidR="00A17517" w:rsidRDefault="00A17517" w:rsidP="00A17517">
      <w:pPr>
        <w:pStyle w:val="ListBullet2"/>
      </w:pPr>
      <w:r>
        <w:t>Marxism</w:t>
      </w:r>
    </w:p>
    <w:p w14:paraId="39FEF2FD" w14:textId="77777777" w:rsidR="00A17517" w:rsidRDefault="00A17517" w:rsidP="00A17517">
      <w:pPr>
        <w:pStyle w:val="ListBullet2"/>
      </w:pPr>
      <w:r>
        <w:t>conservatism</w:t>
      </w:r>
    </w:p>
    <w:p w14:paraId="04BCAB21" w14:textId="77777777" w:rsidR="00A17517" w:rsidRDefault="00A17517" w:rsidP="00A17517">
      <w:pPr>
        <w:pStyle w:val="ListBullet"/>
      </w:pPr>
      <w:r>
        <w:t>research political philosophies of key philosophical thinkers, for example</w:t>
      </w:r>
    </w:p>
    <w:p w14:paraId="54FDD4F3" w14:textId="77777777" w:rsidR="00A17517" w:rsidRDefault="00A17517" w:rsidP="00A17517">
      <w:pPr>
        <w:pStyle w:val="ListBullet2"/>
      </w:pPr>
      <w:r>
        <w:t>John Stuart Mill, ‘the harm principle’</w:t>
      </w:r>
    </w:p>
    <w:p w14:paraId="28DF3E74" w14:textId="77777777" w:rsidR="00A17517" w:rsidRDefault="00A17517" w:rsidP="00A17517">
      <w:pPr>
        <w:pStyle w:val="ListBullet2"/>
      </w:pPr>
      <w:r>
        <w:t>Jean Jacques Rousseau’s, ‘social contract’</w:t>
      </w:r>
    </w:p>
    <w:p w14:paraId="176BA942" w14:textId="77777777" w:rsidR="00A17517" w:rsidRDefault="00A17517" w:rsidP="00A17517">
      <w:pPr>
        <w:pStyle w:val="ListBullet2"/>
      </w:pPr>
      <w:r>
        <w:t>Baron de Montesquieu’s, ‘the separation of powers’</w:t>
      </w:r>
    </w:p>
    <w:p w14:paraId="1848F689" w14:textId="77777777" w:rsidR="00A17517" w:rsidRDefault="00A17517" w:rsidP="00A17517">
      <w:pPr>
        <w:pStyle w:val="ListBullet"/>
      </w:pPr>
      <w:r>
        <w:t>participate in at least one community of inquiry that examines philosophical issues or questions on politics, for example</w:t>
      </w:r>
    </w:p>
    <w:p w14:paraId="4226AA08" w14:textId="77777777" w:rsidR="00A17517" w:rsidRDefault="00A17517" w:rsidP="00A17517">
      <w:pPr>
        <w:pStyle w:val="ListBullet2"/>
      </w:pPr>
      <w:r>
        <w:t>To what extent are politicians able to take actions that would otherwise be wrong?</w:t>
      </w:r>
    </w:p>
    <w:p w14:paraId="6055BA97" w14:textId="77777777" w:rsidR="00A17517" w:rsidRDefault="00A17517" w:rsidP="00A17517">
      <w:pPr>
        <w:pStyle w:val="ListBullet2"/>
      </w:pPr>
      <w:r>
        <w:t>Are governments needed?</w:t>
      </w:r>
    </w:p>
    <w:p w14:paraId="53E409D9" w14:textId="77777777" w:rsidR="00A17517" w:rsidRDefault="00A17517" w:rsidP="00A17517">
      <w:pPr>
        <w:pStyle w:val="ListBullet2"/>
      </w:pPr>
      <w:r>
        <w:t>What is the best form of government?</w:t>
      </w:r>
    </w:p>
    <w:p w14:paraId="6E5A9F3F" w14:textId="77777777" w:rsidR="00A17517" w:rsidRDefault="00A17517" w:rsidP="00A17517">
      <w:pPr>
        <w:pStyle w:val="ListBullet2"/>
      </w:pPr>
      <w:r>
        <w:t>Is political deception ever justified?</w:t>
      </w:r>
    </w:p>
    <w:p w14:paraId="259C36CA" w14:textId="77777777" w:rsidR="00A17517" w:rsidRDefault="00A17517" w:rsidP="00A17517">
      <w:pPr>
        <w:pStyle w:val="ListBullet2"/>
      </w:pPr>
      <w:r>
        <w:t>Is it ever okay to break the law?</w:t>
      </w:r>
    </w:p>
    <w:p w14:paraId="74EEA372" w14:textId="77777777" w:rsidR="00A17517" w:rsidRDefault="00A17517" w:rsidP="00A17517">
      <w:pPr>
        <w:pStyle w:val="ListBullet2"/>
      </w:pPr>
      <w:r>
        <w:t>What rights and freedoms should a government protect?</w:t>
      </w:r>
    </w:p>
    <w:p w14:paraId="020131DF" w14:textId="77777777" w:rsidR="00A17517" w:rsidRDefault="00A17517" w:rsidP="00A17517">
      <w:pPr>
        <w:pStyle w:val="ListBullet2"/>
      </w:pPr>
      <w:r>
        <w:t>Is taxation legitimate?</w:t>
      </w:r>
    </w:p>
    <w:p w14:paraId="02E2E965" w14:textId="77777777" w:rsidR="00A17517" w:rsidRDefault="00A17517" w:rsidP="00A17517">
      <w:pPr>
        <w:pStyle w:val="ListBullet2"/>
      </w:pPr>
      <w:r>
        <w:t>Should the government be able to force you to do things for your own good?</w:t>
      </w:r>
    </w:p>
    <w:p w14:paraId="56206FB4" w14:textId="77777777" w:rsidR="00A17517" w:rsidRDefault="00A17517" w:rsidP="00A17517">
      <w:pPr>
        <w:pStyle w:val="ListBullet2"/>
      </w:pPr>
      <w:r>
        <w:lastRenderedPageBreak/>
        <w:t>What is the relation between the government and individuals?</w:t>
      </w:r>
    </w:p>
    <w:p w14:paraId="356A3D14" w14:textId="77777777" w:rsidR="00A17517" w:rsidRDefault="00A17517" w:rsidP="00A17517">
      <w:pPr>
        <w:pStyle w:val="ListBullet2"/>
      </w:pPr>
      <w:r>
        <w:t>How should the distribution of goods and services be arranged?</w:t>
      </w:r>
    </w:p>
    <w:p w14:paraId="47B601A8" w14:textId="77777777" w:rsidR="00A17517" w:rsidRDefault="00A17517" w:rsidP="00A17517">
      <w:pPr>
        <w:pStyle w:val="ListBullet2"/>
      </w:pPr>
      <w:r>
        <w:t>What does it mean to be free?</w:t>
      </w:r>
    </w:p>
    <w:p w14:paraId="2C6A5842" w14:textId="77777777" w:rsidR="00A17517" w:rsidRDefault="00A17517" w:rsidP="00A17517">
      <w:pPr>
        <w:pStyle w:val="ListBullet2"/>
      </w:pPr>
      <w:r>
        <w:t>What do we owe the governments of other countries?</w:t>
      </w:r>
    </w:p>
    <w:p w14:paraId="06C8A7BC" w14:textId="77777777" w:rsidR="00A17517" w:rsidRDefault="00A17517" w:rsidP="00A17517">
      <w:pPr>
        <w:pStyle w:val="ListBullet2"/>
      </w:pPr>
      <w:r>
        <w:t>Should we sacrifice some of our material well-being today to leave a better world for our grandchildren?</w:t>
      </w:r>
      <w:r>
        <w:br w:type="page"/>
      </w:r>
    </w:p>
    <w:p w14:paraId="5AD77CE9" w14:textId="77777777" w:rsidR="00A17517" w:rsidRDefault="00A17517" w:rsidP="00A17517">
      <w:pPr>
        <w:pStyle w:val="Heading2"/>
      </w:pPr>
      <w:bookmarkStart w:id="62" w:name="_Toc117674831"/>
      <w:bookmarkStart w:id="63" w:name="_Toc223510452"/>
      <w:r>
        <w:lastRenderedPageBreak/>
        <w:t>Option 6 – Personal philosophy</w:t>
      </w:r>
      <w:bookmarkEnd w:id="62"/>
      <w:bookmarkEnd w:id="63"/>
    </w:p>
    <w:p w14:paraId="17DFD788" w14:textId="77777777" w:rsidR="00A17517" w:rsidRDefault="00A17517" w:rsidP="00A17517">
      <w:r>
        <w:t>The Greek word ‘</w:t>
      </w:r>
      <w:proofErr w:type="spellStart"/>
      <w:r>
        <w:t>telos’</w:t>
      </w:r>
      <w:proofErr w:type="spellEnd"/>
      <w:r>
        <w:t xml:space="preserve"> is often translated as 'end', 'goal' or 'purpose in life'. In this option, students will explore key thinking on teleology and participate in at least one community of inquiry. They will then apply knowledge from the course to reflect on their own personal philosophy or purpose.</w:t>
      </w:r>
    </w:p>
    <w:p w14:paraId="015C2A91" w14:textId="77777777" w:rsidR="00A17517" w:rsidRDefault="00A17517" w:rsidP="00A17517">
      <w:pPr>
        <w:pStyle w:val="Heading3"/>
      </w:pPr>
      <w:bookmarkStart w:id="64" w:name="_Toc117674832"/>
      <w:bookmarkStart w:id="65" w:name="_Toc223510453"/>
      <w:r>
        <w:t>Outcomes</w:t>
      </w:r>
      <w:bookmarkEnd w:id="64"/>
      <w:bookmarkEnd w:id="65"/>
    </w:p>
    <w:p w14:paraId="47D9ABF5" w14:textId="77777777" w:rsidR="00A17517" w:rsidRDefault="00A17517" w:rsidP="00A17517">
      <w:r>
        <w:t>A student:</w:t>
      </w:r>
    </w:p>
    <w:p w14:paraId="04A6A116" w14:textId="77777777" w:rsidR="00A17517" w:rsidRDefault="00A17517" w:rsidP="00A17517">
      <w:pPr>
        <w:pStyle w:val="ListBullet"/>
      </w:pPr>
      <w:r w:rsidRPr="009F2A45">
        <w:rPr>
          <w:rStyle w:val="Strong"/>
        </w:rPr>
        <w:t>PH5-1</w:t>
      </w:r>
      <w:r>
        <w:t xml:space="preserve"> examines key philosophical thinkers, problems and arguments</w:t>
      </w:r>
    </w:p>
    <w:p w14:paraId="077E8816" w14:textId="77777777" w:rsidR="00A17517" w:rsidRDefault="00A17517" w:rsidP="00A17517">
      <w:pPr>
        <w:pStyle w:val="ListBullet"/>
      </w:pPr>
      <w:r w:rsidRPr="009F2A45">
        <w:rPr>
          <w:rStyle w:val="Strong"/>
        </w:rPr>
        <w:t>PH5-2</w:t>
      </w:r>
      <w:r>
        <w:t xml:space="preserve"> develops an understanding of models of ethical decision making</w:t>
      </w:r>
    </w:p>
    <w:p w14:paraId="1C376539" w14:textId="77777777" w:rsidR="00A17517" w:rsidRDefault="00A17517" w:rsidP="00A17517">
      <w:pPr>
        <w:pStyle w:val="ListBullet"/>
      </w:pPr>
      <w:r w:rsidRPr="009F2A45">
        <w:rPr>
          <w:rStyle w:val="Strong"/>
        </w:rPr>
        <w:t>PH5-3</w:t>
      </w:r>
      <w:r>
        <w:t xml:space="preserve"> explores the role of philosophy as an agent of personal or social change</w:t>
      </w:r>
    </w:p>
    <w:p w14:paraId="1432FC26" w14:textId="77777777" w:rsidR="00A17517" w:rsidRDefault="00A17517" w:rsidP="00A17517">
      <w:pPr>
        <w:pStyle w:val="ListBullet"/>
      </w:pPr>
      <w:r w:rsidRPr="009F2A45">
        <w:rPr>
          <w:rStyle w:val="Strong"/>
        </w:rPr>
        <w:t>PH5-4</w:t>
      </w:r>
      <w:r>
        <w:t xml:space="preserve"> researches and assesses information using a variety of sources</w:t>
      </w:r>
    </w:p>
    <w:p w14:paraId="02FFF960" w14:textId="77777777" w:rsidR="00A17517" w:rsidRDefault="00A17517" w:rsidP="00A17517">
      <w:pPr>
        <w:pStyle w:val="ListBullet"/>
      </w:pPr>
      <w:r w:rsidRPr="009F2A45">
        <w:rPr>
          <w:rStyle w:val="Strong"/>
        </w:rPr>
        <w:t>PH5-5</w:t>
      </w:r>
      <w:r>
        <w:t xml:space="preserve"> identifies key factors affecting decisions</w:t>
      </w:r>
    </w:p>
    <w:p w14:paraId="310E9ADD" w14:textId="77777777" w:rsidR="00A17517" w:rsidRDefault="00A17517" w:rsidP="00A17517">
      <w:pPr>
        <w:pStyle w:val="ListBullet"/>
      </w:pPr>
      <w:r w:rsidRPr="009F2A45">
        <w:rPr>
          <w:rStyle w:val="Strong"/>
        </w:rPr>
        <w:t>PH5-6</w:t>
      </w:r>
      <w:r>
        <w:t xml:space="preserve"> constructs logical arguments based on critical reasoning</w:t>
      </w:r>
    </w:p>
    <w:p w14:paraId="1857D29A" w14:textId="77777777" w:rsidR="00A17517" w:rsidRDefault="00A17517" w:rsidP="00A17517">
      <w:pPr>
        <w:pStyle w:val="ListBullet"/>
      </w:pPr>
      <w:r w:rsidRPr="009F2A45">
        <w:rPr>
          <w:rStyle w:val="Strong"/>
        </w:rPr>
        <w:t>PH5-7</w:t>
      </w:r>
      <w:r>
        <w:t xml:space="preserve"> communicates ideas effectively using a variety of modes</w:t>
      </w:r>
    </w:p>
    <w:p w14:paraId="7C371EE8" w14:textId="77777777" w:rsidR="00A17517" w:rsidRDefault="00A17517" w:rsidP="00A17517">
      <w:pPr>
        <w:pStyle w:val="ListBullet"/>
      </w:pPr>
      <w:r w:rsidRPr="009F2A45">
        <w:rPr>
          <w:rStyle w:val="Strong"/>
        </w:rPr>
        <w:t>PH5-8</w:t>
      </w:r>
      <w:r>
        <w:t xml:space="preserve"> reflects on values, beliefs and assumptions</w:t>
      </w:r>
    </w:p>
    <w:p w14:paraId="69A996A0" w14:textId="21BAE1A8" w:rsidR="00A17517" w:rsidRDefault="00A17517" w:rsidP="00A17517">
      <w:pPr>
        <w:pStyle w:val="ListBullet"/>
      </w:pPr>
      <w:r w:rsidRPr="009F2A45">
        <w:rPr>
          <w:rStyle w:val="Strong"/>
        </w:rPr>
        <w:t>PH5-9</w:t>
      </w:r>
      <w:r>
        <w:t xml:space="preserve"> works independently and in communities of inquiry to explore philosophical questions</w:t>
      </w:r>
      <w:r w:rsidR="006D7CC5">
        <w:t>.</w:t>
      </w:r>
    </w:p>
    <w:p w14:paraId="2A046B24" w14:textId="77777777" w:rsidR="00A17517" w:rsidRDefault="00A17517" w:rsidP="00A17517">
      <w:pPr>
        <w:pStyle w:val="Heading3"/>
      </w:pPr>
      <w:bookmarkStart w:id="66" w:name="_Toc117674833"/>
      <w:bookmarkStart w:id="67" w:name="_Toc223510454"/>
      <w:r>
        <w:t>Content</w:t>
      </w:r>
      <w:bookmarkEnd w:id="66"/>
      <w:bookmarkEnd w:id="67"/>
    </w:p>
    <w:p w14:paraId="068F16F4" w14:textId="77777777" w:rsidR="00A17517" w:rsidRDefault="00A17517" w:rsidP="00A17517">
      <w:r>
        <w:t>Students:</w:t>
      </w:r>
    </w:p>
    <w:p w14:paraId="3A703E12" w14:textId="77777777" w:rsidR="00A17517" w:rsidRDefault="00A17517" w:rsidP="00A17517">
      <w:pPr>
        <w:pStyle w:val="ListBullet"/>
      </w:pPr>
      <w:r>
        <w:t>define ‘</w:t>
      </w:r>
      <w:proofErr w:type="spellStart"/>
      <w:r>
        <w:t>telos’</w:t>
      </w:r>
      <w:proofErr w:type="spellEnd"/>
    </w:p>
    <w:p w14:paraId="7F0A118D" w14:textId="77777777" w:rsidR="00A17517" w:rsidRDefault="00A17517" w:rsidP="00A17517">
      <w:pPr>
        <w:pStyle w:val="ListBullet"/>
      </w:pPr>
      <w:r>
        <w:t>analyse the purpose of life according to different schools of philosophy, for example</w:t>
      </w:r>
    </w:p>
    <w:p w14:paraId="40504655" w14:textId="77777777" w:rsidR="00A17517" w:rsidRDefault="00A17517" w:rsidP="00A17517">
      <w:pPr>
        <w:pStyle w:val="ListBullet2"/>
      </w:pPr>
      <w:r>
        <w:t>Kantianism</w:t>
      </w:r>
    </w:p>
    <w:p w14:paraId="62A70B4F" w14:textId="77777777" w:rsidR="00A17517" w:rsidRDefault="00A17517" w:rsidP="00A17517">
      <w:pPr>
        <w:pStyle w:val="ListBullet2"/>
      </w:pPr>
      <w:r>
        <w:t>Theism</w:t>
      </w:r>
    </w:p>
    <w:p w14:paraId="3D69CD23" w14:textId="77777777" w:rsidR="00A17517" w:rsidRDefault="00A17517" w:rsidP="00A17517">
      <w:pPr>
        <w:pStyle w:val="ListBullet2"/>
      </w:pPr>
      <w:r>
        <w:t>Confucianism</w:t>
      </w:r>
    </w:p>
    <w:p w14:paraId="1EEF7FB9" w14:textId="77777777" w:rsidR="00A17517" w:rsidRDefault="00A17517" w:rsidP="00A17517">
      <w:pPr>
        <w:pStyle w:val="ListBullet2"/>
      </w:pPr>
      <w:r>
        <w:lastRenderedPageBreak/>
        <w:t>Stoicism</w:t>
      </w:r>
    </w:p>
    <w:p w14:paraId="6503A509" w14:textId="77777777" w:rsidR="00A17517" w:rsidRDefault="00A17517" w:rsidP="00A17517">
      <w:pPr>
        <w:pStyle w:val="ListBullet"/>
      </w:pPr>
      <w:r>
        <w:t>compare key philosophical thinking on teleology, for example</w:t>
      </w:r>
    </w:p>
    <w:p w14:paraId="57DF3963" w14:textId="77777777" w:rsidR="00A17517" w:rsidRDefault="00A17517" w:rsidP="00A17517">
      <w:pPr>
        <w:pStyle w:val="ListBullet2"/>
      </w:pPr>
      <w:r>
        <w:t>Socrates</w:t>
      </w:r>
    </w:p>
    <w:p w14:paraId="29A9731E" w14:textId="77777777" w:rsidR="00A17517" w:rsidRDefault="00A17517" w:rsidP="00A17517">
      <w:pPr>
        <w:pStyle w:val="ListBullet2"/>
      </w:pPr>
      <w:r>
        <w:t>Aristotle</w:t>
      </w:r>
    </w:p>
    <w:p w14:paraId="64B20BCE" w14:textId="77777777" w:rsidR="00A17517" w:rsidRDefault="00A17517" w:rsidP="00A17517">
      <w:pPr>
        <w:pStyle w:val="ListBullet2"/>
      </w:pPr>
      <w:r>
        <w:t>Confucius</w:t>
      </w:r>
    </w:p>
    <w:p w14:paraId="1D7BC9BC" w14:textId="77777777" w:rsidR="00A17517" w:rsidRDefault="00A17517" w:rsidP="00A17517">
      <w:pPr>
        <w:pStyle w:val="ListBullet2"/>
      </w:pPr>
      <w:r>
        <w:t>Epicurus</w:t>
      </w:r>
    </w:p>
    <w:p w14:paraId="30F6FA5A" w14:textId="77777777" w:rsidR="00A17517" w:rsidRDefault="00A17517" w:rsidP="00A17517">
      <w:pPr>
        <w:pStyle w:val="ListBullet2"/>
      </w:pPr>
      <w:r>
        <w:t>Friedrich Nietzsche</w:t>
      </w:r>
    </w:p>
    <w:p w14:paraId="0DEF2C5C" w14:textId="77777777" w:rsidR="00A17517" w:rsidRDefault="00A17517" w:rsidP="00A17517">
      <w:pPr>
        <w:pStyle w:val="ListBullet2"/>
      </w:pPr>
      <w:r>
        <w:t>Emmanuel Kant</w:t>
      </w:r>
    </w:p>
    <w:p w14:paraId="2B857AD9" w14:textId="77777777" w:rsidR="00A17517" w:rsidRDefault="00A17517" w:rsidP="00A17517">
      <w:pPr>
        <w:pStyle w:val="ListBullet2"/>
      </w:pPr>
      <w:r>
        <w:t>Plato</w:t>
      </w:r>
    </w:p>
    <w:p w14:paraId="3AC69DDD" w14:textId="77777777" w:rsidR="00A17517" w:rsidRDefault="00A17517" w:rsidP="00A17517">
      <w:pPr>
        <w:pStyle w:val="ListBullet"/>
      </w:pPr>
      <w:r>
        <w:t>participate in at least one community of inquiry that examines philosophical issues or questions on teleology, for example</w:t>
      </w:r>
    </w:p>
    <w:p w14:paraId="70A3089D" w14:textId="77777777" w:rsidR="00A17517" w:rsidRDefault="00A17517" w:rsidP="00A17517">
      <w:pPr>
        <w:pStyle w:val="ListBullet2"/>
      </w:pPr>
      <w:r>
        <w:t>What is the meaning of life?</w:t>
      </w:r>
    </w:p>
    <w:p w14:paraId="398E6D5D" w14:textId="77777777" w:rsidR="00A17517" w:rsidRDefault="00A17517" w:rsidP="00A17517">
      <w:pPr>
        <w:pStyle w:val="ListBullet2"/>
      </w:pPr>
      <w:r>
        <w:t>Does everything have a purpose?</w:t>
      </w:r>
    </w:p>
    <w:p w14:paraId="28066C37" w14:textId="77777777" w:rsidR="00A17517" w:rsidRDefault="00A17517" w:rsidP="00A17517">
      <w:pPr>
        <w:pStyle w:val="ListBullet2"/>
      </w:pPr>
      <w:r>
        <w:t xml:space="preserve">Is happiness the </w:t>
      </w:r>
      <w:proofErr w:type="gramStart"/>
      <w:r>
        <w:t>ultimate goal</w:t>
      </w:r>
      <w:proofErr w:type="gramEnd"/>
      <w:r>
        <w:t xml:space="preserve"> of life?</w:t>
      </w:r>
    </w:p>
    <w:p w14:paraId="1972553F" w14:textId="77777777" w:rsidR="00A17517" w:rsidRDefault="00A17517" w:rsidP="00A17517">
      <w:pPr>
        <w:pStyle w:val="ListBullet2"/>
      </w:pPr>
      <w:r>
        <w:t>What does it mean to live a good life?</w:t>
      </w:r>
    </w:p>
    <w:p w14:paraId="523D0E81" w14:textId="77777777" w:rsidR="00A17517" w:rsidRDefault="00A17517" w:rsidP="00A17517">
      <w:pPr>
        <w:pStyle w:val="ListBullet2"/>
      </w:pPr>
      <w:r>
        <w:t>How important is a moral compass?</w:t>
      </w:r>
    </w:p>
    <w:p w14:paraId="0B6242AF" w14:textId="77777777" w:rsidR="00A17517" w:rsidRDefault="00A17517" w:rsidP="00A17517">
      <w:pPr>
        <w:pStyle w:val="ListBullet2"/>
      </w:pPr>
      <w:r>
        <w:t>What achievements do you value most in life?</w:t>
      </w:r>
    </w:p>
    <w:p w14:paraId="53A4E28E" w14:textId="77777777" w:rsidR="00A17517" w:rsidRDefault="00A17517" w:rsidP="00A17517">
      <w:pPr>
        <w:pStyle w:val="ListBullet2"/>
      </w:pPr>
      <w:r>
        <w:t>Who am I?</w:t>
      </w:r>
    </w:p>
    <w:p w14:paraId="77943727" w14:textId="77777777" w:rsidR="00A17517" w:rsidRDefault="00A17517" w:rsidP="00A17517">
      <w:pPr>
        <w:pStyle w:val="ListBullet2"/>
      </w:pPr>
      <w:r>
        <w:t>Where did I come from?</w:t>
      </w:r>
    </w:p>
    <w:p w14:paraId="0C14BDA5" w14:textId="77777777" w:rsidR="00A17517" w:rsidRDefault="00A17517" w:rsidP="00A17517">
      <w:pPr>
        <w:pStyle w:val="ListBullet2"/>
      </w:pPr>
      <w:r>
        <w:t>Is there a god(s)?</w:t>
      </w:r>
    </w:p>
    <w:p w14:paraId="12BC1AC4" w14:textId="77777777" w:rsidR="00A17517" w:rsidRDefault="00A17517" w:rsidP="00A17517">
      <w:pPr>
        <w:pStyle w:val="ListBullet2"/>
      </w:pPr>
      <w:r>
        <w:t>What is the purpose of my existence?</w:t>
      </w:r>
    </w:p>
    <w:p w14:paraId="555B910B" w14:textId="77777777" w:rsidR="00A17517" w:rsidRDefault="00A17517" w:rsidP="00A17517">
      <w:pPr>
        <w:pStyle w:val="ListBullet"/>
      </w:pPr>
      <w:r>
        <w:t>assess the purpose and importance of a ‘personal philosophy’</w:t>
      </w:r>
    </w:p>
    <w:p w14:paraId="34D8238C" w14:textId="77777777" w:rsidR="00A17517" w:rsidRDefault="00A17517" w:rsidP="00A17517">
      <w:pPr>
        <w:pStyle w:val="ListBullet"/>
      </w:pPr>
      <w:r>
        <w:t>explore one’s own personal philosophy for fulfilling life’s purpose by</w:t>
      </w:r>
    </w:p>
    <w:p w14:paraId="62D86F73" w14:textId="77777777" w:rsidR="00A17517" w:rsidRDefault="00A17517" w:rsidP="00A17517">
      <w:pPr>
        <w:pStyle w:val="ListBullet2"/>
      </w:pPr>
      <w:r>
        <w:lastRenderedPageBreak/>
        <w:t>reflecting on personal beliefs, values, and assumptions</w:t>
      </w:r>
    </w:p>
    <w:p w14:paraId="24387475" w14:textId="77777777" w:rsidR="00A17517" w:rsidRDefault="00A17517" w:rsidP="00A17517">
      <w:pPr>
        <w:pStyle w:val="ListBullet2"/>
      </w:pPr>
      <w:r>
        <w:t>reflecting on key learning experiences and key philosophical positions</w:t>
      </w:r>
    </w:p>
    <w:p w14:paraId="24D872A4" w14:textId="77777777" w:rsidR="00A17517" w:rsidRDefault="00A17517" w:rsidP="00A17517">
      <w:pPr>
        <w:pStyle w:val="ListBullet"/>
      </w:pPr>
      <w:r>
        <w:t>relating learning experiences and philosophical positions to life’s own purpose or ‘telos’.</w:t>
      </w:r>
      <w:r>
        <w:br w:type="page"/>
      </w:r>
    </w:p>
    <w:p w14:paraId="1EB2B1A8" w14:textId="77777777" w:rsidR="00A17517" w:rsidRDefault="00A17517" w:rsidP="00A17517">
      <w:pPr>
        <w:pStyle w:val="Heading2"/>
      </w:pPr>
      <w:bookmarkStart w:id="68" w:name="_Toc117674834"/>
      <w:bookmarkStart w:id="69" w:name="_Toc223510455"/>
      <w:r>
        <w:lastRenderedPageBreak/>
        <w:t>Option 7 – Personal interest project</w:t>
      </w:r>
      <w:bookmarkEnd w:id="68"/>
      <w:bookmarkEnd w:id="69"/>
    </w:p>
    <w:p w14:paraId="485636B9" w14:textId="77777777" w:rsidR="00A17517" w:rsidRDefault="00A17517" w:rsidP="00A17517">
      <w:r>
        <w:t xml:space="preserve">This option provides an opportunity for students to develop their knowledge and understanding of a particular area of learning of relevance and interest to them that is not studied through the core or options. The topic should extend a particular area of individual student or group interest that is not studied through other core topics or options. It may be conducted individually or collaboratively. For this option, schools may address some or </w:t>
      </w:r>
      <w:proofErr w:type="gramStart"/>
      <w:r>
        <w:t>all of</w:t>
      </w:r>
      <w:proofErr w:type="gramEnd"/>
      <w:r>
        <w:t xml:space="preserve"> the outcomes identified, as relevant to the study developed. Only one personal interest project can be studied within either the 100 or the 200-hour course.</w:t>
      </w:r>
    </w:p>
    <w:p w14:paraId="2E7E35FE" w14:textId="77777777" w:rsidR="00A17517" w:rsidRDefault="00A17517" w:rsidP="00A17517">
      <w:pPr>
        <w:pStyle w:val="Heading3"/>
      </w:pPr>
      <w:bookmarkStart w:id="70" w:name="_Toc117674835"/>
      <w:bookmarkStart w:id="71" w:name="_Toc223510456"/>
      <w:r>
        <w:t>Outcomes</w:t>
      </w:r>
      <w:bookmarkEnd w:id="70"/>
      <w:bookmarkEnd w:id="71"/>
    </w:p>
    <w:p w14:paraId="3AEA227F" w14:textId="77777777" w:rsidR="00A17517" w:rsidRDefault="00A17517" w:rsidP="00A17517">
      <w:r>
        <w:t>A student:</w:t>
      </w:r>
    </w:p>
    <w:p w14:paraId="433A3814" w14:textId="77777777" w:rsidR="00A17517" w:rsidRDefault="00A17517" w:rsidP="00A17517">
      <w:pPr>
        <w:pStyle w:val="ListBullet"/>
      </w:pPr>
      <w:r w:rsidRPr="00442D38">
        <w:rPr>
          <w:rStyle w:val="Strong"/>
        </w:rPr>
        <w:t>PH5-1</w:t>
      </w:r>
      <w:r>
        <w:t xml:space="preserve"> examines key philosophical thinkers, problems and arguments</w:t>
      </w:r>
    </w:p>
    <w:p w14:paraId="2B863E38" w14:textId="77777777" w:rsidR="00A17517" w:rsidRDefault="00A17517" w:rsidP="00A17517">
      <w:pPr>
        <w:pStyle w:val="ListBullet"/>
      </w:pPr>
      <w:r w:rsidRPr="00442D38">
        <w:rPr>
          <w:rStyle w:val="Strong"/>
        </w:rPr>
        <w:t>PH5-2</w:t>
      </w:r>
      <w:r>
        <w:t xml:space="preserve"> develops an understanding of models of ethical decision making</w:t>
      </w:r>
    </w:p>
    <w:p w14:paraId="580DB3D9" w14:textId="77777777" w:rsidR="00A17517" w:rsidRDefault="00A17517" w:rsidP="00A17517">
      <w:pPr>
        <w:pStyle w:val="ListBullet"/>
      </w:pPr>
      <w:r w:rsidRPr="00442D38">
        <w:rPr>
          <w:rStyle w:val="Strong"/>
        </w:rPr>
        <w:t>PH5-3</w:t>
      </w:r>
      <w:r>
        <w:t xml:space="preserve"> explores the role of philosophy as an agent of personal or social change</w:t>
      </w:r>
    </w:p>
    <w:p w14:paraId="20B96CF1" w14:textId="77777777" w:rsidR="00A17517" w:rsidRDefault="00A17517" w:rsidP="00A17517">
      <w:pPr>
        <w:pStyle w:val="ListBullet"/>
      </w:pPr>
      <w:r w:rsidRPr="00130483">
        <w:rPr>
          <w:rStyle w:val="Strong"/>
        </w:rPr>
        <w:t>PH5-4</w:t>
      </w:r>
      <w:r>
        <w:t xml:space="preserve"> researches and assesses information using a variety of sources</w:t>
      </w:r>
    </w:p>
    <w:p w14:paraId="04951C9E" w14:textId="77777777" w:rsidR="00A17517" w:rsidRDefault="00A17517" w:rsidP="00A17517">
      <w:pPr>
        <w:pStyle w:val="ListBullet"/>
      </w:pPr>
      <w:r w:rsidRPr="00130483">
        <w:rPr>
          <w:rStyle w:val="Strong"/>
        </w:rPr>
        <w:t>PH5-5</w:t>
      </w:r>
      <w:r>
        <w:t xml:space="preserve"> identifies key factors affecting decisions</w:t>
      </w:r>
    </w:p>
    <w:p w14:paraId="67777C50" w14:textId="77777777" w:rsidR="00A17517" w:rsidRDefault="00A17517" w:rsidP="00A17517">
      <w:pPr>
        <w:pStyle w:val="ListBullet"/>
      </w:pPr>
      <w:r w:rsidRPr="00130483">
        <w:rPr>
          <w:rStyle w:val="Strong"/>
        </w:rPr>
        <w:t>PH5-6</w:t>
      </w:r>
      <w:r>
        <w:t xml:space="preserve"> constructs logical arguments based on critical reasoning</w:t>
      </w:r>
    </w:p>
    <w:p w14:paraId="6DE8FBA0" w14:textId="77777777" w:rsidR="00A17517" w:rsidRDefault="00A17517" w:rsidP="00A17517">
      <w:pPr>
        <w:pStyle w:val="ListBullet"/>
      </w:pPr>
      <w:r w:rsidRPr="00BD0532">
        <w:rPr>
          <w:rStyle w:val="Strong"/>
        </w:rPr>
        <w:t>PH5-7</w:t>
      </w:r>
      <w:r>
        <w:t xml:space="preserve"> communicates ideas effectively using a variety of modes</w:t>
      </w:r>
    </w:p>
    <w:p w14:paraId="1E0A1EEA" w14:textId="77777777" w:rsidR="00A17517" w:rsidRDefault="00A17517" w:rsidP="00A17517">
      <w:pPr>
        <w:pStyle w:val="ListBullet"/>
      </w:pPr>
      <w:r w:rsidRPr="00BD0532">
        <w:rPr>
          <w:rStyle w:val="Strong"/>
        </w:rPr>
        <w:t>PH5-8</w:t>
      </w:r>
      <w:r>
        <w:t xml:space="preserve"> reflects on values, beliefs and assumptions</w:t>
      </w:r>
    </w:p>
    <w:p w14:paraId="0550BF2B" w14:textId="77777777" w:rsidR="00A17517" w:rsidRDefault="00A17517" w:rsidP="00A17517">
      <w:pPr>
        <w:pStyle w:val="ListBullet"/>
      </w:pPr>
      <w:r w:rsidRPr="00BD0532">
        <w:rPr>
          <w:rStyle w:val="Strong"/>
        </w:rPr>
        <w:t>PH5-9</w:t>
      </w:r>
      <w:r>
        <w:t xml:space="preserve"> works independently and in communities of inquiry to explore philosophical questions</w:t>
      </w:r>
    </w:p>
    <w:p w14:paraId="05C28507" w14:textId="77777777" w:rsidR="00A17517" w:rsidRDefault="00A17517" w:rsidP="00A17517">
      <w:pPr>
        <w:pStyle w:val="Heading3"/>
      </w:pPr>
      <w:bookmarkStart w:id="72" w:name="_Toc117674836"/>
      <w:bookmarkStart w:id="73" w:name="_Toc223510457"/>
      <w:r>
        <w:t>Content</w:t>
      </w:r>
      <w:bookmarkEnd w:id="72"/>
      <w:bookmarkEnd w:id="73"/>
    </w:p>
    <w:p w14:paraId="12761E0F" w14:textId="77777777" w:rsidR="00A17517" w:rsidRDefault="00A17517" w:rsidP="00A17517">
      <w:r>
        <w:t>Students:</w:t>
      </w:r>
    </w:p>
    <w:p w14:paraId="586BE7FC" w14:textId="77777777" w:rsidR="00A17517" w:rsidRDefault="00A17517" w:rsidP="00A17517">
      <w:pPr>
        <w:pStyle w:val="ListBullet"/>
      </w:pPr>
      <w:r>
        <w:t>identify a problem, question, or specific area of interest in philosophy and undertake research that includes the following</w:t>
      </w:r>
    </w:p>
    <w:p w14:paraId="3EAF93C7" w14:textId="77777777" w:rsidR="00A17517" w:rsidRDefault="00A17517" w:rsidP="00A17517">
      <w:pPr>
        <w:pStyle w:val="ListBullet2"/>
      </w:pPr>
      <w:r>
        <w:t>explain the issue, question, or area of interest</w:t>
      </w:r>
    </w:p>
    <w:p w14:paraId="70C4FBFA" w14:textId="77777777" w:rsidR="00A17517" w:rsidRDefault="00A17517" w:rsidP="00A17517">
      <w:pPr>
        <w:pStyle w:val="ListBullet2"/>
      </w:pPr>
      <w:r>
        <w:lastRenderedPageBreak/>
        <w:t>justify the research topic in terms of its significance, relevance, and interest</w:t>
      </w:r>
    </w:p>
    <w:p w14:paraId="500398FC" w14:textId="77777777" w:rsidR="00A17517" w:rsidRDefault="00A17517" w:rsidP="00A17517">
      <w:pPr>
        <w:pStyle w:val="ListBullet2"/>
      </w:pPr>
      <w:r>
        <w:t>identify appropriate strategies for conducting the research</w:t>
      </w:r>
    </w:p>
    <w:p w14:paraId="3510DC6E" w14:textId="77777777" w:rsidR="00A17517" w:rsidRDefault="00A17517" w:rsidP="00A17517">
      <w:pPr>
        <w:pStyle w:val="ListBullet2"/>
      </w:pPr>
      <w:r>
        <w:t>examine philosophical thinking related to the issue, question, or area of interest</w:t>
      </w:r>
    </w:p>
    <w:p w14:paraId="62E53C7A" w14:textId="77777777" w:rsidR="00A17517" w:rsidRDefault="00A17517" w:rsidP="00A17517">
      <w:pPr>
        <w:pStyle w:val="ListBullet2"/>
      </w:pPr>
      <w:r>
        <w:t>assess key concepts related to the issue, question, or area of interest</w:t>
      </w:r>
    </w:p>
    <w:p w14:paraId="0F4E1054" w14:textId="77777777" w:rsidR="00A17517" w:rsidRDefault="00A17517" w:rsidP="00A17517">
      <w:pPr>
        <w:pStyle w:val="ListBullet2"/>
      </w:pPr>
      <w:r>
        <w:t>reflect on various ways that findings could be applied to their personal philosophy</w:t>
      </w:r>
    </w:p>
    <w:p w14:paraId="40D53198" w14:textId="77777777" w:rsidR="00A17517" w:rsidRDefault="00A17517" w:rsidP="00A17517">
      <w:pPr>
        <w:pStyle w:val="ListBullet2"/>
      </w:pPr>
      <w:r>
        <w:t>communicate findings through creative visual, written, or oral presentation, using digital technologies where appropriate</w:t>
      </w:r>
    </w:p>
    <w:p w14:paraId="4DDC6E35" w14:textId="77777777" w:rsidR="00A17517" w:rsidRDefault="00A17517" w:rsidP="00A17517">
      <w:pPr>
        <w:pStyle w:val="ListBullet"/>
      </w:pPr>
      <w:r>
        <w:t>evaluate the learning achieved in the process of completing the research, for example</w:t>
      </w:r>
    </w:p>
    <w:p w14:paraId="1C7CC6DD" w14:textId="77777777" w:rsidR="00A17517" w:rsidRDefault="00A17517" w:rsidP="00A17517">
      <w:pPr>
        <w:pStyle w:val="ListBullet2"/>
      </w:pPr>
      <w:r>
        <w:t>change in personal values, beliefs, or assumptions</w:t>
      </w:r>
    </w:p>
    <w:p w14:paraId="79E5DD6E" w14:textId="77777777" w:rsidR="00A17517" w:rsidRDefault="00A17517" w:rsidP="00A17517">
      <w:pPr>
        <w:pStyle w:val="ListBullet2"/>
      </w:pPr>
      <w:r>
        <w:t>development of thinking and reasoning skills</w:t>
      </w:r>
    </w:p>
    <w:p w14:paraId="026CBA4E" w14:textId="77777777" w:rsidR="00A17517" w:rsidRDefault="00A17517" w:rsidP="00A17517">
      <w:pPr>
        <w:pStyle w:val="ListBullet2"/>
      </w:pPr>
      <w:r>
        <w:t>ethical decision making.</w:t>
      </w:r>
      <w:r>
        <w:br w:type="page"/>
      </w:r>
    </w:p>
    <w:p w14:paraId="2033E0D6" w14:textId="77777777" w:rsidR="00A17517" w:rsidRDefault="00A17517" w:rsidP="00A17517">
      <w:pPr>
        <w:pStyle w:val="Heading2"/>
      </w:pPr>
      <w:bookmarkStart w:id="74" w:name="_Toc117674837"/>
      <w:bookmarkStart w:id="75" w:name="_Toc223510458"/>
      <w:r>
        <w:lastRenderedPageBreak/>
        <w:t>Option 8 – School-developed option</w:t>
      </w:r>
      <w:bookmarkEnd w:id="74"/>
      <w:bookmarkEnd w:id="75"/>
    </w:p>
    <w:p w14:paraId="01452274" w14:textId="23C9BC35" w:rsidR="00A17517" w:rsidRDefault="00A17517" w:rsidP="00A17517">
      <w:r>
        <w:t>This option provides an opportunity for in-depth study of a specific area, problem or question in philosophy. Students may study an alternate area of philosophy such as philosophy of religion, science or contemporary society. They may also undertake deeper study in areas of interest touched on during the course. Examples may include race and racism; the history of philosophy; a philosopher depth study; contemporary human rights, love or the existence of a god.</w:t>
      </w:r>
    </w:p>
    <w:p w14:paraId="544762CD" w14:textId="6886AFFE" w:rsidR="00A17517" w:rsidRDefault="00A17517" w:rsidP="00A17517">
      <w:r>
        <w:t xml:space="preserve">It is possible for students to complete this option as part of participation in communities of inquiry at </w:t>
      </w:r>
      <w:hyperlink r:id="rId13" w:history="1">
        <w:proofErr w:type="spellStart"/>
        <w:r w:rsidRPr="003F57F0">
          <w:rPr>
            <w:rStyle w:val="Hyperlink"/>
          </w:rPr>
          <w:t>Philosothon</w:t>
        </w:r>
        <w:proofErr w:type="spellEnd"/>
      </w:hyperlink>
      <w:r>
        <w:t>.</w:t>
      </w:r>
    </w:p>
    <w:p w14:paraId="51A6482F" w14:textId="77777777" w:rsidR="00A17517" w:rsidRDefault="00A17517" w:rsidP="00A17517">
      <w:r>
        <w:t xml:space="preserve">For this option, schools may address some or </w:t>
      </w:r>
      <w:proofErr w:type="gramStart"/>
      <w:r>
        <w:t>all of</w:t>
      </w:r>
      <w:proofErr w:type="gramEnd"/>
      <w:r>
        <w:t xml:space="preserve"> the outcomes identified, as relevant to the study developed. Only one school developed option can be studied within either the 100 or the 200-hour course.</w:t>
      </w:r>
    </w:p>
    <w:p w14:paraId="732C2616" w14:textId="77777777" w:rsidR="00A17517" w:rsidRDefault="00A17517" w:rsidP="00A17517">
      <w:pPr>
        <w:pStyle w:val="Heading3"/>
      </w:pPr>
      <w:bookmarkStart w:id="76" w:name="_Toc117674838"/>
      <w:bookmarkStart w:id="77" w:name="_Toc223510459"/>
      <w:r>
        <w:t>Outcomes</w:t>
      </w:r>
      <w:bookmarkEnd w:id="76"/>
      <w:bookmarkEnd w:id="77"/>
    </w:p>
    <w:p w14:paraId="7FBE1339" w14:textId="77777777" w:rsidR="00A17517" w:rsidRDefault="00A17517" w:rsidP="00A17517">
      <w:r>
        <w:t>A student:</w:t>
      </w:r>
    </w:p>
    <w:p w14:paraId="39F46E04" w14:textId="77777777" w:rsidR="00A17517" w:rsidRDefault="00A17517" w:rsidP="00A17517">
      <w:pPr>
        <w:pStyle w:val="ListBullet"/>
      </w:pPr>
      <w:r w:rsidRPr="008F0779">
        <w:rPr>
          <w:rStyle w:val="Strong"/>
        </w:rPr>
        <w:t>PH5-1</w:t>
      </w:r>
      <w:r>
        <w:t xml:space="preserve"> examines key philosophical thinkers, problems and arguments</w:t>
      </w:r>
    </w:p>
    <w:p w14:paraId="712D501D" w14:textId="77777777" w:rsidR="00A17517" w:rsidRDefault="00A17517" w:rsidP="00A17517">
      <w:pPr>
        <w:pStyle w:val="ListBullet"/>
      </w:pPr>
      <w:r w:rsidRPr="008F0779">
        <w:rPr>
          <w:rStyle w:val="Strong"/>
        </w:rPr>
        <w:t>PH5-2</w:t>
      </w:r>
      <w:r>
        <w:t xml:space="preserve"> develops an understanding of models of ethical decision making</w:t>
      </w:r>
    </w:p>
    <w:p w14:paraId="72675F5E" w14:textId="77777777" w:rsidR="00A17517" w:rsidRDefault="00A17517" w:rsidP="00A17517">
      <w:pPr>
        <w:pStyle w:val="ListBullet"/>
      </w:pPr>
      <w:r w:rsidRPr="008F0779">
        <w:rPr>
          <w:rStyle w:val="Strong"/>
        </w:rPr>
        <w:t>PH5-3</w:t>
      </w:r>
      <w:r>
        <w:t xml:space="preserve"> explores the role of philosophy as an agent of personal or social change</w:t>
      </w:r>
    </w:p>
    <w:p w14:paraId="02C29CA7" w14:textId="77777777" w:rsidR="00A17517" w:rsidRDefault="00A17517" w:rsidP="00A17517">
      <w:pPr>
        <w:pStyle w:val="ListBullet"/>
      </w:pPr>
      <w:r w:rsidRPr="008F0779">
        <w:rPr>
          <w:rStyle w:val="Strong"/>
        </w:rPr>
        <w:t>PH5-4</w:t>
      </w:r>
      <w:r>
        <w:t xml:space="preserve"> researches and assesses information using a variety of sources</w:t>
      </w:r>
    </w:p>
    <w:p w14:paraId="7F005DC0" w14:textId="77777777" w:rsidR="00A17517" w:rsidRDefault="00A17517" w:rsidP="00A17517">
      <w:pPr>
        <w:pStyle w:val="ListBullet"/>
      </w:pPr>
      <w:r w:rsidRPr="008F0779">
        <w:rPr>
          <w:rStyle w:val="Strong"/>
        </w:rPr>
        <w:t>PH5-5</w:t>
      </w:r>
      <w:r>
        <w:t xml:space="preserve"> identifies key factors affecting decisions</w:t>
      </w:r>
    </w:p>
    <w:p w14:paraId="4C19799A" w14:textId="77777777" w:rsidR="00A17517" w:rsidRDefault="00A17517" w:rsidP="00A17517">
      <w:pPr>
        <w:pStyle w:val="ListBullet"/>
      </w:pPr>
      <w:r w:rsidRPr="008F0779">
        <w:rPr>
          <w:rStyle w:val="Strong"/>
        </w:rPr>
        <w:t>PH5-6</w:t>
      </w:r>
      <w:r>
        <w:t xml:space="preserve"> constructs logical arguments based on critical reasoning</w:t>
      </w:r>
    </w:p>
    <w:p w14:paraId="085AD441" w14:textId="77777777" w:rsidR="00A17517" w:rsidRDefault="00A17517" w:rsidP="00A17517">
      <w:pPr>
        <w:pStyle w:val="ListBullet"/>
      </w:pPr>
      <w:r w:rsidRPr="008F0779">
        <w:rPr>
          <w:rStyle w:val="Strong"/>
        </w:rPr>
        <w:t>PH5-7</w:t>
      </w:r>
      <w:r>
        <w:t xml:space="preserve"> communicates ideas effectively using a variety of modes</w:t>
      </w:r>
    </w:p>
    <w:p w14:paraId="1F8D63C8" w14:textId="77777777" w:rsidR="00A17517" w:rsidRDefault="00A17517" w:rsidP="00A17517">
      <w:pPr>
        <w:pStyle w:val="ListBullet"/>
      </w:pPr>
      <w:r w:rsidRPr="008F0779">
        <w:rPr>
          <w:rStyle w:val="Strong"/>
        </w:rPr>
        <w:t>PH5-8</w:t>
      </w:r>
      <w:r>
        <w:t xml:space="preserve"> reflects on values, beliefs and assumptions</w:t>
      </w:r>
    </w:p>
    <w:p w14:paraId="0E39C2E8" w14:textId="7368BE2C" w:rsidR="00A17517" w:rsidRDefault="00A17517" w:rsidP="00A17517">
      <w:pPr>
        <w:pStyle w:val="ListBullet"/>
      </w:pPr>
      <w:r w:rsidRPr="008F0779">
        <w:rPr>
          <w:rStyle w:val="Strong"/>
        </w:rPr>
        <w:t>PH5-9</w:t>
      </w:r>
      <w:r>
        <w:t xml:space="preserve"> works independently and in communities of inquiry to explore philosophical questions</w:t>
      </w:r>
      <w:r w:rsidR="00170C10">
        <w:t>.</w:t>
      </w:r>
    </w:p>
    <w:p w14:paraId="58F6EA30" w14:textId="77777777" w:rsidR="00A17517" w:rsidRDefault="00A17517" w:rsidP="00A17517">
      <w:pPr>
        <w:pStyle w:val="Heading3"/>
      </w:pPr>
      <w:bookmarkStart w:id="78" w:name="_Toc117674839"/>
      <w:bookmarkStart w:id="79" w:name="_Toc223510460"/>
      <w:r>
        <w:t>Content</w:t>
      </w:r>
      <w:bookmarkEnd w:id="78"/>
      <w:bookmarkEnd w:id="79"/>
    </w:p>
    <w:p w14:paraId="13831E37" w14:textId="77777777" w:rsidR="00A17517" w:rsidRDefault="00A17517" w:rsidP="00A17517">
      <w:r>
        <w:t>Students:</w:t>
      </w:r>
    </w:p>
    <w:p w14:paraId="282AD13D" w14:textId="77777777" w:rsidR="00A17517" w:rsidRDefault="00A17517" w:rsidP="00A17517">
      <w:pPr>
        <w:pStyle w:val="ListBullet"/>
      </w:pPr>
      <w:r>
        <w:lastRenderedPageBreak/>
        <w:t>identify a problem, question, or specific area of interest in philosophy</w:t>
      </w:r>
    </w:p>
    <w:p w14:paraId="0DA9DFEA" w14:textId="77777777" w:rsidR="00A17517" w:rsidRDefault="00A17517" w:rsidP="00A17517">
      <w:pPr>
        <w:pStyle w:val="ListBullet"/>
      </w:pPr>
      <w:r>
        <w:t>explain the issue, question, or area of interest</w:t>
      </w:r>
    </w:p>
    <w:p w14:paraId="48FFC3D0" w14:textId="77777777" w:rsidR="00A17517" w:rsidRDefault="00A17517" w:rsidP="00A17517">
      <w:pPr>
        <w:pStyle w:val="ListBullet"/>
      </w:pPr>
      <w:r>
        <w:t>discuss the key concepts related to the issue, question, or area of interest</w:t>
      </w:r>
    </w:p>
    <w:p w14:paraId="1707D80F" w14:textId="77777777" w:rsidR="00A17517" w:rsidRDefault="00A17517" w:rsidP="00A17517">
      <w:pPr>
        <w:pStyle w:val="ListBullet"/>
      </w:pPr>
      <w:r>
        <w:t>examine philosophical thinking related to the issue, question, or area of interest</w:t>
      </w:r>
    </w:p>
    <w:p w14:paraId="22F87498" w14:textId="77777777" w:rsidR="00A17517" w:rsidRDefault="00A17517" w:rsidP="00A17517">
      <w:pPr>
        <w:pStyle w:val="ListBullet"/>
      </w:pPr>
      <w:r>
        <w:t>participate in at least one community of inquiry that examines the issue, question, or area of interest</w:t>
      </w:r>
    </w:p>
    <w:p w14:paraId="309DA716" w14:textId="77777777" w:rsidR="00A17517" w:rsidRDefault="00A17517" w:rsidP="00A17517">
      <w:pPr>
        <w:pStyle w:val="ListBullet"/>
      </w:pPr>
      <w:r>
        <w:t>evaluate the learning achieved in the process of completing this study, for example</w:t>
      </w:r>
    </w:p>
    <w:p w14:paraId="2B1FD5DA" w14:textId="77777777" w:rsidR="00A17517" w:rsidRDefault="00A17517" w:rsidP="00A17517">
      <w:pPr>
        <w:pStyle w:val="ListBullet2"/>
      </w:pPr>
      <w:r>
        <w:t>change in personal values, beliefs, or assumptions</w:t>
      </w:r>
    </w:p>
    <w:p w14:paraId="7F5BE462" w14:textId="77777777" w:rsidR="00A17517" w:rsidRDefault="00A17517" w:rsidP="00A17517">
      <w:pPr>
        <w:pStyle w:val="ListBullet2"/>
      </w:pPr>
      <w:r>
        <w:t>development of thinking and reasoning skills</w:t>
      </w:r>
    </w:p>
    <w:p w14:paraId="77EC83A2" w14:textId="03557BCA" w:rsidR="004952DF" w:rsidRDefault="00A17517" w:rsidP="00A17517">
      <w:pPr>
        <w:pStyle w:val="ListBullet2"/>
        <w:suppressAutoHyphens w:val="0"/>
        <w:spacing w:before="100" w:after="100"/>
        <w:contextualSpacing/>
      </w:pPr>
      <w:r>
        <w:t>ethical decision making</w:t>
      </w:r>
      <w:r w:rsidR="004952DF">
        <w:t>.</w:t>
      </w:r>
      <w:r w:rsidR="004952DF">
        <w:br w:type="page"/>
      </w:r>
    </w:p>
    <w:p w14:paraId="62C5DBE9" w14:textId="77777777" w:rsidR="00512168" w:rsidRDefault="00512168" w:rsidP="00512168">
      <w:pPr>
        <w:pStyle w:val="Heading1"/>
      </w:pPr>
      <w:bookmarkStart w:id="80" w:name="_Toc223425558"/>
      <w:bookmarkStart w:id="81" w:name="_Toc223510461"/>
      <w:r>
        <w:lastRenderedPageBreak/>
        <w:t>Support and alignment</w:t>
      </w:r>
      <w:bookmarkEnd w:id="80"/>
      <w:bookmarkEnd w:id="81"/>
    </w:p>
    <w:p w14:paraId="5B926A7C" w14:textId="37E16133" w:rsidR="00512168" w:rsidRDefault="00512168" w:rsidP="00512168">
      <w:r>
        <w:t xml:space="preserve">This resource has been designed to support schools with successful implementation of new curriculum, specifically the NSW Department of Education approved elective course, </w:t>
      </w:r>
      <w:r w:rsidR="001B5999">
        <w:t>Philosophy</w:t>
      </w:r>
      <w:r w:rsidRPr="00792EE6">
        <w:t xml:space="preserve"> © </w:t>
      </w:r>
      <w:r>
        <w:t xml:space="preserve">NSW Department of Education for and on behalf of the Crown in right of the State of New South Wales, </w:t>
      </w:r>
      <w:r w:rsidRPr="00792EE6">
        <w:t>2021</w:t>
      </w:r>
      <w:r>
        <w:t>.</w:t>
      </w:r>
    </w:p>
    <w:p w14:paraId="1B0C0605" w14:textId="77777777" w:rsidR="00512168" w:rsidRPr="006D36AA" w:rsidRDefault="00512168" w:rsidP="00512168">
      <w:r>
        <w:t>The resource is produced to assist schools with promoting and implementing the course for the first time. As the course may be taught by teachers from a range of key learning areas, the resource is designed to support teachers from a variety of KLAs.</w:t>
      </w:r>
    </w:p>
    <w:p w14:paraId="374FA1AB" w14:textId="77777777" w:rsidR="00512168" w:rsidRDefault="00512168" w:rsidP="00512168">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Teaching and learning 7–12 curriculum team by emailing </w:t>
      </w:r>
      <w:hyperlink r:id="rId14" w:history="1">
        <w:r w:rsidRPr="006B7ECB">
          <w:rPr>
            <w:rStyle w:val="Hyperlink"/>
          </w:rPr>
          <w:t>secondaryteachingandlearning@det.nsw.edu.au</w:t>
        </w:r>
      </w:hyperlink>
      <w:r>
        <w:t>.</w:t>
      </w:r>
    </w:p>
    <w:p w14:paraId="04F9EB46" w14:textId="77777777" w:rsidR="00512168" w:rsidRPr="00C82E19" w:rsidRDefault="00512168" w:rsidP="00512168">
      <w:pPr>
        <w:rPr>
          <w:rFonts w:eastAsia="Arial"/>
        </w:rPr>
      </w:pPr>
      <w:r w:rsidRPr="19B962B9">
        <w:rPr>
          <w:b/>
          <w:bCs/>
        </w:rPr>
        <w:t xml:space="preserve">Differentiation: </w:t>
      </w:r>
      <w:r>
        <w:rPr>
          <w:rFonts w:eastAsia="Arial"/>
        </w:rPr>
        <w:t>f</w:t>
      </w:r>
      <w:r w:rsidRPr="19B962B9">
        <w:rPr>
          <w:rFonts w:eastAsia="Arial"/>
        </w:rPr>
        <w:t>urther advice to support Aboriginal and Torres Strait Islander students, EAL</w:t>
      </w:r>
      <w:r>
        <w:rPr>
          <w:rFonts w:eastAsia="Arial"/>
        </w:rPr>
        <w:t>/</w:t>
      </w:r>
      <w:r w:rsidRPr="19B962B9">
        <w:rPr>
          <w:rFonts w:eastAsia="Arial"/>
        </w:rPr>
        <w:t xml:space="preserve">D students, students with a disability and/or additional needs and High </w:t>
      </w:r>
      <w:r>
        <w:rPr>
          <w:rFonts w:eastAsia="Arial"/>
        </w:rPr>
        <w:t>p</w:t>
      </w:r>
      <w:r w:rsidRPr="19B962B9">
        <w:rPr>
          <w:rFonts w:eastAsia="Arial"/>
        </w:rPr>
        <w:t xml:space="preserve">otential and gifted students can be found on the </w:t>
      </w:r>
      <w:hyperlink r:id="rId15">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6" w:history="1">
        <w:r w:rsidRPr="00BD39B0">
          <w:rPr>
            <w:rStyle w:val="Hyperlink"/>
          </w:rPr>
          <w:t>Inclusion and differentiation</w:t>
        </w:r>
        <w:r>
          <w:rPr>
            <w:rStyle w:val="Hyperlink"/>
          </w:rPr>
          <w:t xml:space="preserve"> </w:t>
        </w:r>
        <w:r w:rsidRPr="001863FC">
          <w:rPr>
            <w:rStyle w:val="Hyperlink"/>
          </w:rPr>
          <w:t>advice</w:t>
        </w:r>
        <w:r w:rsidRPr="00BD39B0">
          <w:rPr>
            <w:rStyle w:val="Hyperlink"/>
          </w:rPr>
          <w:t xml:space="preserve"> 7</w:t>
        </w:r>
        <w:r>
          <w:rPr>
            <w:rStyle w:val="Hyperlink"/>
          </w:rPr>
          <w:t>–</w:t>
        </w:r>
        <w:r w:rsidRPr="00BD39B0">
          <w:rPr>
            <w:rStyle w:val="Hyperlink"/>
          </w:rPr>
          <w:t xml:space="preserve">10 </w:t>
        </w:r>
      </w:hyperlink>
      <w:r>
        <w:t>webpage.</w:t>
      </w:r>
    </w:p>
    <w:p w14:paraId="02C3A138" w14:textId="77777777" w:rsidR="00512168" w:rsidRDefault="00512168" w:rsidP="00512168">
      <w:r w:rsidRPr="09328F97">
        <w:rPr>
          <w:b/>
          <w:bCs/>
        </w:rPr>
        <w:t>Assessment</w:t>
      </w:r>
      <w:r>
        <w:t xml:space="preserve">: </w:t>
      </w:r>
      <w:r w:rsidRPr="09328F97">
        <w:rPr>
          <w:rFonts w:eastAsia="Arial"/>
        </w:rPr>
        <w:t xml:space="preserve">further advice to support assessment is available on the </w:t>
      </w:r>
      <w:hyperlink r:id="rId17">
        <w:r w:rsidRPr="09328F97">
          <w:rPr>
            <w:rStyle w:val="Hyperlink"/>
            <w:rFonts w:eastAsia="Arial"/>
          </w:rPr>
          <w:t>Planning, programming and assessing 7–12</w:t>
        </w:r>
      </w:hyperlink>
      <w:r w:rsidRPr="09328F97">
        <w:rPr>
          <w:rFonts w:eastAsia="Arial"/>
        </w:rPr>
        <w:t xml:space="preserve">  and </w:t>
      </w:r>
      <w:hyperlink r:id="rId18" w:history="1">
        <w:r w:rsidRPr="09328F97">
          <w:rPr>
            <w:rStyle w:val="Hyperlink"/>
            <w:rFonts w:eastAsia="Arial"/>
            <w:szCs w:val="22"/>
          </w:rPr>
          <w:t>Strengthening assessment</w:t>
        </w:r>
      </w:hyperlink>
      <w:r w:rsidRPr="09328F97">
        <w:rPr>
          <w:rFonts w:eastAsia="Arial"/>
          <w:szCs w:val="22"/>
        </w:rPr>
        <w:t xml:space="preserve"> </w:t>
      </w:r>
      <w:r w:rsidRPr="09328F97">
        <w:rPr>
          <w:rFonts w:eastAsia="Arial"/>
        </w:rPr>
        <w:t>webpages</w:t>
      </w:r>
      <w:r>
        <w:t>.</w:t>
      </w:r>
    </w:p>
    <w:p w14:paraId="260C8B15" w14:textId="77777777" w:rsidR="00512168" w:rsidRDefault="00512168" w:rsidP="00512168">
      <w:r w:rsidRPr="708AD2A7">
        <w:rPr>
          <w:b/>
          <w:bCs/>
        </w:rPr>
        <w:t>Professional learning</w:t>
      </w:r>
      <w:r>
        <w:t xml:space="preserve">: relevant professional learning is available on the </w:t>
      </w:r>
      <w:hyperlink r:id="rId19" w:history="1">
        <w:r>
          <w:rPr>
            <w:rStyle w:val="Hyperlink"/>
          </w:rPr>
          <w:t>T</w:t>
        </w:r>
        <w:r w:rsidRPr="00017708">
          <w:rPr>
            <w:rStyle w:val="Hyperlink"/>
          </w:rPr>
          <w:t xml:space="preserve">eaching and </w:t>
        </w:r>
        <w:r>
          <w:rPr>
            <w:rStyle w:val="Hyperlink"/>
          </w:rPr>
          <w:t>L</w:t>
        </w:r>
        <w:r w:rsidRPr="00017708">
          <w:rPr>
            <w:rStyle w:val="Hyperlink"/>
          </w:rPr>
          <w:t>earning 7</w:t>
        </w:r>
        <w:r>
          <w:rPr>
            <w:rStyle w:val="Hyperlink"/>
          </w:rPr>
          <w:t>–</w:t>
        </w:r>
        <w:r w:rsidRPr="00017708">
          <w:rPr>
            <w:rStyle w:val="Hyperlink"/>
          </w:rPr>
          <w:t xml:space="preserve">12 </w:t>
        </w:r>
        <w:r>
          <w:rPr>
            <w:rStyle w:val="Hyperlink"/>
          </w:rPr>
          <w:t>S</w:t>
        </w:r>
        <w:r w:rsidRPr="00017708">
          <w:rPr>
            <w:rStyle w:val="Hyperlink"/>
          </w:rPr>
          <w:t xml:space="preserve">tatewide </w:t>
        </w:r>
        <w:r>
          <w:rPr>
            <w:rStyle w:val="Hyperlink"/>
          </w:rPr>
          <w:t>S</w:t>
        </w:r>
        <w:r w:rsidRPr="00017708">
          <w:rPr>
            <w:rStyle w:val="Hyperlink"/>
          </w:rPr>
          <w:t>taffroom</w:t>
        </w:r>
      </w:hyperlink>
      <w:r>
        <w:t>.</w:t>
      </w:r>
    </w:p>
    <w:p w14:paraId="4A405EC6" w14:textId="77777777" w:rsidR="00512168" w:rsidRDefault="00512168" w:rsidP="00512168">
      <w:r w:rsidRPr="002E7C6F">
        <w:rPr>
          <w:b/>
          <w:bCs/>
        </w:rPr>
        <w:t>Consulted with</w:t>
      </w:r>
      <w:r>
        <w:t>:</w:t>
      </w:r>
      <w:r w:rsidRPr="00302419">
        <w:t xml:space="preserve"> </w:t>
      </w:r>
      <w:r w:rsidRPr="00A3213E">
        <w:t>Aboriginal Outcomes and Partnerships, Inclusion and Wellbeing</w:t>
      </w:r>
      <w:r>
        <w:t xml:space="preserve"> and</w:t>
      </w:r>
      <w:r w:rsidRPr="00A3213E">
        <w:t xml:space="preserve"> EAL/D</w:t>
      </w:r>
      <w:r>
        <w:t>.</w:t>
      </w:r>
    </w:p>
    <w:p w14:paraId="2280C0FA" w14:textId="77777777" w:rsidR="00512168" w:rsidRDefault="00512168" w:rsidP="00512168">
      <w:r w:rsidRPr="67C52E68">
        <w:rPr>
          <w:b/>
          <w:bCs/>
        </w:rPr>
        <w:t>Alignment to system priorities and/or needs</w:t>
      </w:r>
      <w:r>
        <w:t xml:space="preserve">: </w:t>
      </w:r>
      <w:hyperlink r:id="rId20">
        <w:r w:rsidRPr="67C52E68">
          <w:rPr>
            <w:rStyle w:val="Hyperlink"/>
          </w:rPr>
          <w:t>School Excellence Policy</w:t>
        </w:r>
      </w:hyperlink>
      <w:r>
        <w:t>.</w:t>
      </w:r>
    </w:p>
    <w:p w14:paraId="4077F1A4" w14:textId="77777777" w:rsidR="00512168" w:rsidRDefault="00512168" w:rsidP="00512168">
      <w:r w:rsidRPr="002E7C6F">
        <w:rPr>
          <w:b/>
          <w:bCs/>
        </w:rPr>
        <w:t>Alignment to the School Excellence Framework</w:t>
      </w:r>
      <w:r>
        <w:t xml:space="preserve">: this resource supports the </w:t>
      </w:r>
      <w:hyperlink r:id="rId21" w:history="1">
        <w:r w:rsidRPr="00D336ED">
          <w:rPr>
            <w:rStyle w:val="Hyperlink"/>
          </w:rPr>
          <w:t>School Excellence Framework</w:t>
        </w:r>
      </w:hyperlink>
      <w:r>
        <w:t xml:space="preserve"> elements of curriculum (curriculum provision) and effective classroom practice (lesson planning, explicit teaching).</w:t>
      </w:r>
    </w:p>
    <w:p w14:paraId="547DEA9B" w14:textId="77777777" w:rsidR="00512168" w:rsidRDefault="00512168" w:rsidP="00512168">
      <w:r w:rsidRPr="2ECF50A1">
        <w:rPr>
          <w:b/>
          <w:bCs/>
        </w:rPr>
        <w:t>Alignment to Australian Professional Teaching Standards</w:t>
      </w:r>
      <w:r>
        <w:t>: this resource supports teachers to address 2.1.2, 2.3.2, 3.2.2, 7.2.2.</w:t>
      </w:r>
    </w:p>
    <w:p w14:paraId="7D9E27D4" w14:textId="77777777" w:rsidR="00512168" w:rsidRDefault="00512168" w:rsidP="00512168">
      <w:r w:rsidRPr="00C2134A">
        <w:rPr>
          <w:b/>
          <w:bCs/>
        </w:rPr>
        <w:t>Creation date</w:t>
      </w:r>
      <w:r>
        <w:t>: 3</w:t>
      </w:r>
      <w:r>
        <w:rPr>
          <w:vertAlign w:val="superscript"/>
        </w:rPr>
        <w:t xml:space="preserve"> </w:t>
      </w:r>
      <w:r>
        <w:t>November 2021</w:t>
      </w:r>
    </w:p>
    <w:p w14:paraId="376AE2F5" w14:textId="77777777" w:rsidR="00512168" w:rsidRDefault="00512168" w:rsidP="00512168">
      <w:r w:rsidRPr="00C2134A">
        <w:rPr>
          <w:b/>
          <w:bCs/>
        </w:rPr>
        <w:lastRenderedPageBreak/>
        <w:t xml:space="preserve">Evidence </w:t>
      </w:r>
      <w:r>
        <w:rPr>
          <w:b/>
          <w:bCs/>
        </w:rPr>
        <w:t>b</w:t>
      </w:r>
      <w:r w:rsidRPr="00C2134A">
        <w:rPr>
          <w:b/>
          <w:bCs/>
        </w:rPr>
        <w:t>ase</w:t>
      </w:r>
      <w:r>
        <w:t>:</w:t>
      </w:r>
    </w:p>
    <w:p w14:paraId="1A919D0F" w14:textId="77777777" w:rsidR="00512168" w:rsidRDefault="00512168" w:rsidP="00512168">
      <w:r>
        <w:t xml:space="preserve">‘The long-term vision is for a curriculum that supports teachers to nurture wonder, ignite passion and provide every young person with knowledge, skills and attributes that will help prepare them for a lifetime of learning, meaningful adult employment and effective future citizenship’ (NESA </w:t>
      </w:r>
      <w:proofErr w:type="gramStart"/>
      <w:r>
        <w:t>2020:xi</w:t>
      </w:r>
      <w:proofErr w:type="gramEnd"/>
      <w:r>
        <w:t>).</w:t>
      </w:r>
    </w:p>
    <w:p w14:paraId="5F4309EF" w14:textId="77777777" w:rsidR="00512168" w:rsidRDefault="00512168" w:rsidP="00512168">
      <w:r>
        <w:t>The development of the course and the course document as part of department approved electives aims to respond to the goals articulated in NESA’s curriculum review. Consistent messages from the review include:</w:t>
      </w:r>
    </w:p>
    <w:p w14:paraId="29E10C96" w14:textId="77777777" w:rsidR="00512168" w:rsidRDefault="00512168" w:rsidP="00512168">
      <w:pPr>
        <w:pStyle w:val="ListBullet"/>
        <w:numPr>
          <w:ilvl w:val="0"/>
          <w:numId w:val="5"/>
        </w:numPr>
      </w:pPr>
      <w:r>
        <w:t>‘flexibility’ was the word most used by teachers to describe the systemic change they want</w:t>
      </w:r>
    </w:p>
    <w:p w14:paraId="39ACAC83" w14:textId="77777777" w:rsidR="00512168" w:rsidRDefault="00512168" w:rsidP="00512168">
      <w:pPr>
        <w:pStyle w:val="ListBullet"/>
        <w:numPr>
          <w:ilvl w:val="0"/>
          <w:numId w:val="5"/>
        </w:numPr>
      </w:pPr>
      <w:r>
        <w:t>teachers need more time to teach important knowledge and skills</w:t>
      </w:r>
    </w:p>
    <w:p w14:paraId="3062E526" w14:textId="77777777" w:rsidR="00512168" w:rsidRDefault="00512168" w:rsidP="00512168">
      <w:pPr>
        <w:pStyle w:val="ListBullet"/>
        <w:numPr>
          <w:ilvl w:val="0"/>
          <w:numId w:val="5"/>
        </w:numPr>
      </w:pPr>
      <w:r>
        <w:t>students want authentic learning with real-world application.</w:t>
      </w:r>
    </w:p>
    <w:p w14:paraId="5CFDA830" w14:textId="77777777" w:rsidR="00512168" w:rsidRDefault="00512168" w:rsidP="00512168">
      <w:r>
        <w:t>This course and the department approved electives provide teachers with flexibility in the curriculum and authentic learning experiences. They allow for ‘increased local decision making in relation to the curriculum’ as this ‘is associated with higher levels of student performance’ (NESA 2020:52).</w:t>
      </w:r>
    </w:p>
    <w:p w14:paraId="0A2A1AEC" w14:textId="77777777" w:rsidR="00512168" w:rsidRDefault="00512168" w:rsidP="00512168">
      <w:r>
        <w:t>This resource has been developed so that teachers are able to use the principles of what works best. Explicit teaching using ‘the language of the syllabus to increase students’ familiarity with the vocabulary so students can unpack assessment questions and understand exactly what they are being asked to do’ (CESE 2020b:11).</w:t>
      </w:r>
    </w:p>
    <w:p w14:paraId="0C578F47" w14:textId="77777777" w:rsidR="00512168" w:rsidRDefault="00512168" w:rsidP="00512168">
      <w:r>
        <w:t>Essential elements to be included in a school’s documented curriculum:</w:t>
      </w:r>
    </w:p>
    <w:p w14:paraId="16204B78" w14:textId="77777777" w:rsidR="00512168" w:rsidRDefault="00512168" w:rsidP="00512168">
      <w:pPr>
        <w:pStyle w:val="ListBullet"/>
        <w:numPr>
          <w:ilvl w:val="0"/>
          <w:numId w:val="5"/>
        </w:numPr>
      </w:pPr>
      <w:r>
        <w:t>syllabus outcomes and scope of learning for each KLA for each year</w:t>
      </w:r>
    </w:p>
    <w:p w14:paraId="6FFC08AB" w14:textId="77777777" w:rsidR="00512168" w:rsidRDefault="00512168" w:rsidP="00512168">
      <w:pPr>
        <w:pStyle w:val="ListBullet"/>
        <w:numPr>
          <w:ilvl w:val="0"/>
          <w:numId w:val="5"/>
        </w:numPr>
      </w:pPr>
      <w:r>
        <w:t>a scope and sequence and associated learning programs for each course, including teaching activities mapped against NESA syllabus outcomes and content, and including registration and evaluation (</w:t>
      </w:r>
      <w:r w:rsidRPr="008E5407">
        <w:t>NSW Department of Education 2021:7</w:t>
      </w:r>
      <w:r>
        <w:t>).</w:t>
      </w:r>
    </w:p>
    <w:p w14:paraId="32E56C4D" w14:textId="77777777" w:rsidR="00512168" w:rsidRPr="00CE344E" w:rsidRDefault="00512168" w:rsidP="00512168">
      <w:r>
        <w:br w:type="page"/>
      </w:r>
    </w:p>
    <w:p w14:paraId="26789A45" w14:textId="77777777" w:rsidR="00512168" w:rsidRDefault="00512168" w:rsidP="00512168">
      <w:pPr>
        <w:pStyle w:val="Heading1"/>
      </w:pPr>
      <w:bookmarkStart w:id="82" w:name="_Toc223425559"/>
      <w:bookmarkStart w:id="83" w:name="_Toc223510462"/>
      <w:r>
        <w:lastRenderedPageBreak/>
        <w:t>References</w:t>
      </w:r>
      <w:bookmarkEnd w:id="82"/>
      <w:bookmarkEnd w:id="83"/>
    </w:p>
    <w:p w14:paraId="7BC309CD" w14:textId="77777777" w:rsidR="00512168" w:rsidRPr="006B34BA" w:rsidRDefault="00512168" w:rsidP="00512168">
      <w:r w:rsidRPr="006B34BA">
        <w:t>AITSL (Australian Institute for Teaching and School Leadership (2017) ‘</w:t>
      </w:r>
      <w:hyperlink r:id="rId22" w:anchor=":~:text=FEEDBACK-,Factsheet,-A%20quick%20guide" w:history="1">
        <w:r w:rsidRPr="00AD7703">
          <w:rPr>
            <w:rStyle w:val="Hyperlink"/>
          </w:rPr>
          <w:t>Feedback Factsheet</w:t>
        </w:r>
      </w:hyperlink>
      <w:r w:rsidRPr="006B34BA">
        <w:t xml:space="preserve">’, AITSL, accessed </w:t>
      </w:r>
      <w:r>
        <w:t>3 March 2026</w:t>
      </w:r>
      <w:r w:rsidRPr="006B34BA">
        <w:t>.</w:t>
      </w:r>
    </w:p>
    <w:p w14:paraId="045BFB48" w14:textId="77777777" w:rsidR="00512168" w:rsidRPr="00776103" w:rsidRDefault="00512168" w:rsidP="00512168">
      <w:r>
        <w:t xml:space="preserve">CESE (Centre for Education Statistics and Evaluation) (2025) </w:t>
      </w:r>
      <w:hyperlink r:id="rId23">
        <w:r w:rsidRPr="0F110CE7">
          <w:rPr>
            <w:rStyle w:val="Hyperlink"/>
            <w:i/>
            <w:iCs/>
          </w:rPr>
          <w:t>What works best: 2025 update</w:t>
        </w:r>
      </w:hyperlink>
      <w:r>
        <w:t>, NSW Department of Education, accessed 3 March 2026</w:t>
      </w:r>
      <w:r w:rsidRPr="00776103">
        <w:t>.</w:t>
      </w:r>
    </w:p>
    <w:p w14:paraId="57C3ABBB" w14:textId="77777777" w:rsidR="00512168" w:rsidRPr="00776103" w:rsidRDefault="00512168" w:rsidP="00512168">
      <w:bookmarkStart w:id="84" w:name="_Hlk135313877"/>
      <w:r w:rsidRPr="00776103">
        <w:t xml:space="preserve">CESE (Centre for Education Statistics and Evaluation) (2020b) </w:t>
      </w:r>
      <w:hyperlink r:id="rId24" w:tgtFrame="_blank" w:tooltip="https://education.nsw.gov.au/about-us/educational-data/cese/publications/practical-guides-for-educators-/what-works-best-in-practice" w:history="1">
        <w:r w:rsidRPr="00776103">
          <w:rPr>
            <w:rStyle w:val="Hyperlink"/>
            <w:i/>
            <w:iCs/>
          </w:rPr>
          <w:t>What works best in practice</w:t>
        </w:r>
      </w:hyperlink>
      <w:r w:rsidRPr="00776103">
        <w:t xml:space="preserve">, NSW Department of Education, accessed </w:t>
      </w:r>
      <w:bookmarkEnd w:id="84"/>
      <w:r>
        <w:t>3 March 2026</w:t>
      </w:r>
      <w:r w:rsidRPr="00776103">
        <w:t>.</w:t>
      </w:r>
    </w:p>
    <w:p w14:paraId="08A01614" w14:textId="77777777" w:rsidR="00512168" w:rsidRDefault="00512168" w:rsidP="00512168">
      <w:r>
        <w:t>NESA (</w:t>
      </w:r>
      <w:r w:rsidRPr="006E3DA0">
        <w:t>NSW Education Standards Authority</w:t>
      </w:r>
      <w:r>
        <w:t>)</w:t>
      </w:r>
      <w:r w:rsidRPr="006E3DA0">
        <w:t xml:space="preserve"> (2020) </w:t>
      </w:r>
      <w:hyperlink r:id="rId25" w:history="1">
        <w:r w:rsidRPr="0034774A">
          <w:rPr>
            <w:rStyle w:val="Hyperlink"/>
            <w:i/>
            <w:iCs/>
          </w:rPr>
          <w:t>Nurturing Wonder and Igniting Passion, designs for a new school curriculum: NSW Curriculum Review</w:t>
        </w:r>
        <w:r>
          <w:rPr>
            <w:rStyle w:val="Hyperlink"/>
          </w:rPr>
          <w:t xml:space="preserve"> [PDF 1.12MB]</w:t>
        </w:r>
      </w:hyperlink>
      <w:r w:rsidRPr="006E3DA0">
        <w:t>, NESA</w:t>
      </w:r>
      <w:r>
        <w:t>, accessed 3 March 2026.</w:t>
      </w:r>
    </w:p>
    <w:p w14:paraId="007BBB63" w14:textId="77777777" w:rsidR="00512168" w:rsidRPr="006E3DA0" w:rsidRDefault="00512168" w:rsidP="00512168">
      <w:r w:rsidRPr="006E3DA0">
        <w:t xml:space="preserve">NESA (2021) </w:t>
      </w:r>
      <w:r w:rsidRPr="0097267E">
        <w:t>‘</w:t>
      </w:r>
      <w:hyperlink r:id="rId26" w:history="1">
        <w:r>
          <w:rPr>
            <w:rStyle w:val="Hyperlink"/>
          </w:rPr>
          <w:t>NSW Registration Process for the Government Schooling System Manual</w:t>
        </w:r>
      </w:hyperlink>
      <w:r>
        <w:t>’,</w:t>
      </w:r>
      <w:r w:rsidRPr="006E3DA0">
        <w:t xml:space="preserve"> </w:t>
      </w:r>
      <w:r>
        <w:t>NESA, accessed 3 March 2026.</w:t>
      </w:r>
    </w:p>
    <w:p w14:paraId="25D06855" w14:textId="77777777" w:rsidR="00512168" w:rsidRPr="006E3DA0" w:rsidRDefault="00512168" w:rsidP="00512168">
      <w:r w:rsidRPr="006E3DA0">
        <w:t xml:space="preserve">Parkes J and Harris MB (2002) </w:t>
      </w:r>
      <w:r>
        <w:t>‘</w:t>
      </w:r>
      <w:hyperlink r:id="rId27" w:history="1">
        <w:r w:rsidRPr="006E3DA0">
          <w:rPr>
            <w:rStyle w:val="Hyperlink"/>
          </w:rPr>
          <w:t>The Purposes of a Syllabus</w:t>
        </w:r>
      </w:hyperlink>
      <w:r>
        <w:t>’,</w:t>
      </w:r>
      <w:r w:rsidRPr="006E3DA0">
        <w:t xml:space="preserve"> </w:t>
      </w:r>
      <w:r w:rsidRPr="00A05745">
        <w:rPr>
          <w:rStyle w:val="Emphasis"/>
        </w:rPr>
        <w:t>College Teaching</w:t>
      </w:r>
      <w:r w:rsidRPr="006E3DA0">
        <w:t>, 50(2):55</w:t>
      </w:r>
      <w:r>
        <w:t>–</w:t>
      </w:r>
      <w:r w:rsidRPr="006E3DA0">
        <w:t>61</w:t>
      </w:r>
      <w:r>
        <w:t>, doi</w:t>
      </w:r>
      <w:r w:rsidRPr="00A05745">
        <w:t>:10.1080/87567550209595875</w:t>
      </w:r>
      <w:r>
        <w:t>, accessed 3 March 2026.</w:t>
      </w:r>
    </w:p>
    <w:p w14:paraId="473F5487" w14:textId="77777777" w:rsidR="00512168" w:rsidRDefault="00512168" w:rsidP="00512168">
      <w:bookmarkStart w:id="85" w:name="_Hlk155705253"/>
      <w:r>
        <w:t>State of New South Wales (Department of Education) (2025) ‘</w:t>
      </w:r>
      <w:hyperlink r:id="rId28" w:history="1">
        <w:r w:rsidRPr="09328F97">
          <w:rPr>
            <w:rStyle w:val="Hyperlink"/>
          </w:rPr>
          <w:t>Curriculum Policy Standards: Implementation document for Curriculum planning and programming, assessing and reporting to parents K-12 policy</w:t>
        </w:r>
      </w:hyperlink>
      <w:r>
        <w:t>’, NSW Department of Education, accessed 13 February 2026.</w:t>
      </w:r>
    </w:p>
    <w:bookmarkEnd w:id="85"/>
    <w:p w14:paraId="639AA79B" w14:textId="77777777" w:rsidR="00512168" w:rsidRDefault="00512168" w:rsidP="00512168">
      <w:pPr>
        <w:sectPr w:rsidR="00512168" w:rsidSect="00512168">
          <w:headerReference w:type="default" r:id="rId29"/>
          <w:footerReference w:type="even" r:id="rId30"/>
          <w:footerReference w:type="default" r:id="rId31"/>
          <w:headerReference w:type="first" r:id="rId32"/>
          <w:footerReference w:type="first" r:id="rId33"/>
          <w:pgSz w:w="11906" w:h="16838"/>
          <w:pgMar w:top="1134" w:right="1134" w:bottom="1134" w:left="1134" w:header="709" w:footer="709" w:gutter="0"/>
          <w:pgNumType w:start="0"/>
          <w:cols w:space="708"/>
          <w:titlePg/>
          <w:docGrid w:linePitch="360"/>
        </w:sectPr>
      </w:pPr>
      <w:r w:rsidRPr="006E3DA0">
        <w:t xml:space="preserve">Woolcock MJV (2006) </w:t>
      </w:r>
      <w:hyperlink r:id="rId34" w:history="1">
        <w:r w:rsidRPr="002D4851">
          <w:rPr>
            <w:rStyle w:val="Hyperlink"/>
            <w:i/>
            <w:iCs/>
          </w:rPr>
          <w:t>Constructing a syllabus</w:t>
        </w:r>
        <w:r>
          <w:rPr>
            <w:rStyle w:val="Hyperlink"/>
          </w:rPr>
          <w:t xml:space="preserve"> [PDF 580KB]</w:t>
        </w:r>
      </w:hyperlink>
      <w:r>
        <w:t>,</w:t>
      </w:r>
      <w:r w:rsidRPr="006E3DA0">
        <w:t xml:space="preserve"> </w:t>
      </w:r>
      <w:r>
        <w:t>3</w:t>
      </w:r>
      <w:r w:rsidRPr="002D4851">
        <w:t>rd</w:t>
      </w:r>
      <w:r>
        <w:t xml:space="preserve"> </w:t>
      </w:r>
      <w:proofErr w:type="spellStart"/>
      <w:r>
        <w:t>edn</w:t>
      </w:r>
      <w:proofErr w:type="spellEnd"/>
      <w:r>
        <w:t>,</w:t>
      </w:r>
      <w:r w:rsidRPr="006E3DA0">
        <w:t xml:space="preserve"> Harriet W Sheridan </w:t>
      </w:r>
      <w:proofErr w:type="spellStart"/>
      <w:r w:rsidRPr="006E3DA0">
        <w:t>Center</w:t>
      </w:r>
      <w:proofErr w:type="spellEnd"/>
      <w:r w:rsidRPr="006E3DA0">
        <w:t xml:space="preserve"> for Teaching and Learning</w:t>
      </w:r>
      <w:r>
        <w:t>,</w:t>
      </w:r>
      <w:r w:rsidRPr="002D4851">
        <w:t xml:space="preserve"> </w:t>
      </w:r>
      <w:r w:rsidRPr="006E3DA0">
        <w:t>Brown University</w:t>
      </w:r>
      <w:r>
        <w:t>, accessed 3 March 2026.</w:t>
      </w:r>
    </w:p>
    <w:p w14:paraId="3F1CBE53" w14:textId="77777777" w:rsidR="00512168" w:rsidRPr="001748AB" w:rsidRDefault="00512168" w:rsidP="00512168">
      <w:pPr>
        <w:rPr>
          <w:rStyle w:val="Strong"/>
          <w:szCs w:val="22"/>
        </w:rPr>
      </w:pPr>
      <w:r w:rsidRPr="001748AB">
        <w:rPr>
          <w:rStyle w:val="Strong"/>
          <w:szCs w:val="22"/>
        </w:rPr>
        <w:lastRenderedPageBreak/>
        <w:t>© State of New South Wales (Department of Education), 202</w:t>
      </w:r>
      <w:r>
        <w:rPr>
          <w:rStyle w:val="Strong"/>
          <w:szCs w:val="22"/>
        </w:rPr>
        <w:t>4</w:t>
      </w:r>
    </w:p>
    <w:p w14:paraId="4CBE47E6" w14:textId="77777777" w:rsidR="00512168" w:rsidRDefault="00512168" w:rsidP="00512168">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AD922EA" w14:textId="77777777" w:rsidR="00512168" w:rsidRDefault="00512168" w:rsidP="00512168">
      <w:r>
        <w:t xml:space="preserve">Copyright material available in this resource and owned by the NSW Department of Education is licensed under a </w:t>
      </w:r>
      <w:hyperlink r:id="rId35" w:history="1">
        <w:r w:rsidRPr="003B3E41">
          <w:rPr>
            <w:rStyle w:val="Hyperlink"/>
          </w:rPr>
          <w:t>Creative Commons Attribution 4.0 International (CC BY 4.0) license</w:t>
        </w:r>
      </w:hyperlink>
      <w:r>
        <w:t>.</w:t>
      </w:r>
    </w:p>
    <w:p w14:paraId="371D351D" w14:textId="77777777" w:rsidR="00512168" w:rsidRDefault="00512168" w:rsidP="00512168">
      <w:r>
        <w:t xml:space="preserve"> </w:t>
      </w:r>
      <w:r>
        <w:rPr>
          <w:noProof/>
        </w:rPr>
        <w:drawing>
          <wp:inline distT="0" distB="0" distL="0" distR="0" wp14:anchorId="7F657DAF" wp14:editId="7393B249">
            <wp:extent cx="1228725" cy="428625"/>
            <wp:effectExtent l="0" t="0" r="9525" b="9525"/>
            <wp:docPr id="32" name="Picture 32" descr="Creative Commons Attribution licens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68B65A9" w14:textId="77777777" w:rsidR="00512168" w:rsidRDefault="00512168" w:rsidP="00512168">
      <w:r>
        <w:t>This license allows you to share and adapt the material for any purpose, even commercially.</w:t>
      </w:r>
    </w:p>
    <w:p w14:paraId="5CC7F336" w14:textId="77777777" w:rsidR="00512168" w:rsidRDefault="00512168" w:rsidP="00512168">
      <w:r>
        <w:t>Attribution should be given to © State of New South Wales (Department of Education), 2024.</w:t>
      </w:r>
    </w:p>
    <w:p w14:paraId="7DCA5154" w14:textId="77777777" w:rsidR="00512168" w:rsidRDefault="00512168" w:rsidP="00512168">
      <w:r>
        <w:t>Material in this resource not available under a Creative Commons license:</w:t>
      </w:r>
    </w:p>
    <w:p w14:paraId="559F073D" w14:textId="77777777" w:rsidR="00512168" w:rsidRDefault="00512168" w:rsidP="00512168">
      <w:pPr>
        <w:pStyle w:val="ListBullet"/>
        <w:numPr>
          <w:ilvl w:val="0"/>
          <w:numId w:val="5"/>
        </w:numPr>
      </w:pPr>
      <w:r>
        <w:t>the NSW Department of Education logo, other logos and trademark-protected material</w:t>
      </w:r>
    </w:p>
    <w:p w14:paraId="50E59596" w14:textId="77777777" w:rsidR="00512168" w:rsidRDefault="00512168" w:rsidP="00512168">
      <w:pPr>
        <w:pStyle w:val="ListBullet"/>
        <w:numPr>
          <w:ilvl w:val="0"/>
          <w:numId w:val="5"/>
        </w:numPr>
      </w:pPr>
      <w:r>
        <w:t>material owned by a third party that has been reproduced with permission. You will need to obtain permission from the third party to reuse its material.</w:t>
      </w:r>
    </w:p>
    <w:p w14:paraId="12A880F3" w14:textId="77777777" w:rsidR="00512168" w:rsidRPr="003B3E41" w:rsidRDefault="00512168" w:rsidP="00512168">
      <w:pPr>
        <w:pStyle w:val="FeatureBox2"/>
        <w:rPr>
          <w:rStyle w:val="Strong"/>
        </w:rPr>
      </w:pPr>
      <w:r w:rsidRPr="003B3E41">
        <w:rPr>
          <w:rStyle w:val="Strong"/>
        </w:rPr>
        <w:t>Links to third-party material and websites</w:t>
      </w:r>
    </w:p>
    <w:p w14:paraId="65679B81" w14:textId="77777777" w:rsidR="00512168" w:rsidRDefault="00512168" w:rsidP="0051216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2C58AAA" w14:textId="77777777" w:rsidR="00512168" w:rsidRPr="00607DF0" w:rsidRDefault="00512168" w:rsidP="0051216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p w14:paraId="26D20992" w14:textId="77777777" w:rsidR="00512168" w:rsidRPr="00512168" w:rsidRDefault="00512168" w:rsidP="00512168"/>
    <w:p w14:paraId="5DF1FF24" w14:textId="77777777" w:rsidR="001748AB" w:rsidRDefault="001748AB" w:rsidP="001748AB">
      <w:pPr>
        <w:pStyle w:val="FeatureBox2"/>
      </w:pPr>
      <w:r>
        <w:lastRenderedPageBreak/>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7D5FC85" w14:textId="77777777" w:rsidR="001748AB" w:rsidRDefault="001748AB" w:rsidP="001748AB">
      <w:pPr>
        <w:pStyle w:val="FeatureBox2"/>
      </w:pPr>
      <w:r>
        <w:t xml:space="preserve">Please refer to the NESA Copyright Disclaimer for more information </w:t>
      </w:r>
      <w:hyperlink r:id="rId37" w:tgtFrame="_blank" w:tooltip="https://educationstandards.nsw.edu.au/wps/portal/nesa/mini-footer/copyright" w:history="1">
        <w:r>
          <w:rPr>
            <w:rStyle w:val="Hyperlink"/>
          </w:rPr>
          <w:t>https://educationstandards.nsw.edu.au/wps/portal/nesa/mini-footer/copyright</w:t>
        </w:r>
      </w:hyperlink>
      <w:r>
        <w:t>.</w:t>
      </w:r>
    </w:p>
    <w:p w14:paraId="57453822" w14:textId="77777777" w:rsidR="001748AB" w:rsidRDefault="001748AB" w:rsidP="001748AB">
      <w:pPr>
        <w:pStyle w:val="FeatureBox2"/>
      </w:pPr>
      <w:r>
        <w:t xml:space="preserve">NESA holds the only official and up-to-date versions of the NSW Curriculum and syllabus documents. Please visit the NSW Education Standards Authority (NESA) website </w:t>
      </w:r>
      <w:hyperlink r:id="rId38" w:history="1">
        <w:r w:rsidR="00190487">
          <w:rPr>
            <w:rStyle w:val="Hyperlink"/>
          </w:rPr>
          <w:t>https://educationstandards.nsw.edu.au</w:t>
        </w:r>
      </w:hyperlink>
      <w:r>
        <w:t xml:space="preserve"> and the NSW Curriculum website </w:t>
      </w:r>
      <w:hyperlink r:id="rId39" w:history="1">
        <w:r w:rsidR="00190487">
          <w:rPr>
            <w:rStyle w:val="Hyperlink"/>
          </w:rPr>
          <w:t>https://curriculum.nsw.edu.au</w:t>
        </w:r>
      </w:hyperlink>
      <w:r>
        <w:t>.</w:t>
      </w:r>
    </w:p>
    <w:p w14:paraId="6CBF5138" w14:textId="63CDF554" w:rsidR="004643DB" w:rsidRPr="00512168" w:rsidRDefault="004643DB" w:rsidP="00512168"/>
    <w:sectPr w:rsidR="004643DB" w:rsidRPr="00512168" w:rsidSect="0012654C">
      <w:headerReference w:type="first" r:id="rId40"/>
      <w:footerReference w:type="first" r:id="rId4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305E6" w14:textId="77777777" w:rsidR="00592E81" w:rsidRDefault="00592E81" w:rsidP="00843DF5">
      <w:r>
        <w:separator/>
      </w:r>
    </w:p>
    <w:p w14:paraId="46964024" w14:textId="77777777" w:rsidR="00592E81" w:rsidRDefault="00592E81" w:rsidP="00843DF5"/>
    <w:p w14:paraId="0D277B06" w14:textId="77777777" w:rsidR="00592E81" w:rsidRDefault="00592E81" w:rsidP="00843DF5"/>
  </w:endnote>
  <w:endnote w:type="continuationSeparator" w:id="0">
    <w:p w14:paraId="34923012" w14:textId="77777777" w:rsidR="00592E81" w:rsidRDefault="00592E81" w:rsidP="00843DF5">
      <w:r>
        <w:continuationSeparator/>
      </w:r>
    </w:p>
    <w:p w14:paraId="674B03A5" w14:textId="77777777" w:rsidR="00592E81" w:rsidRDefault="00592E81" w:rsidP="00843DF5"/>
    <w:p w14:paraId="43D7BA5E" w14:textId="77777777" w:rsidR="00592E81" w:rsidRDefault="00592E81"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B92661A-7AAA-4FBD-9875-4BD83747AA0B}"/>
  </w:font>
  <w:font w:name="Calibri">
    <w:panose1 w:val="020F0502020204030204"/>
    <w:charset w:val="00"/>
    <w:family w:val="swiss"/>
    <w:pitch w:val="variable"/>
    <w:sig w:usb0="E4002EFF" w:usb1="C200247B" w:usb2="00000009" w:usb3="00000000" w:csb0="000001FF" w:csb1="00000000"/>
    <w:embedRegular r:id="rId2" w:fontKey="{03FB2025-751C-4FF9-B918-FC2266F117CC}"/>
    <w:embedBold r:id="rId3" w:fontKey="{A23AB1DC-E651-4ED9-B6D4-DF2FFBCC0466}"/>
    <w:embedItalic r:id="rId4" w:fontKey="{189F9D24-0DD7-4C33-AAD2-ADCB2452EE3A}"/>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FE595D60-7135-40CC-A063-EF8C11DECF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46F1C" w14:textId="40914E4B" w:rsidR="00512168" w:rsidRPr="00E56264" w:rsidRDefault="00512168" w:rsidP="00F068A4">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11E6A">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3E3E3" w14:textId="0A7BE2DD" w:rsidR="00512168" w:rsidRPr="00123A38" w:rsidRDefault="00512168" w:rsidP="00DC527E">
    <w:pPr>
      <w:pStyle w:val="Footer"/>
    </w:pPr>
    <w:r>
      <w:t xml:space="preserve">© NSW Department of Education, </w:t>
    </w:r>
    <w:r>
      <w:fldChar w:fldCharType="begin"/>
    </w:r>
    <w:r>
      <w:instrText xml:space="preserve"> DATE  \@ "MMM-yy"  \* MERGEFORMAT </w:instrText>
    </w:r>
    <w:r>
      <w:fldChar w:fldCharType="separate"/>
    </w:r>
    <w:r w:rsidR="00D11E6A">
      <w:rPr>
        <w:noProof/>
      </w:rPr>
      <w:t>Apr-26</w:t>
    </w:r>
    <w:r>
      <w:fldChar w:fldCharType="end"/>
    </w:r>
    <w:r>
      <w:ptab w:relativeTo="margin" w:alignment="right" w:leader="none"/>
    </w:r>
    <w:r>
      <w:rPr>
        <w:b/>
        <w:noProof/>
        <w:sz w:val="28"/>
        <w:szCs w:val="28"/>
      </w:rPr>
      <w:drawing>
        <wp:inline distT="0" distB="0" distL="0" distR="0" wp14:anchorId="054AF0EC" wp14:editId="270945EF">
          <wp:extent cx="571500" cy="190500"/>
          <wp:effectExtent l="0" t="0" r="0" b="0"/>
          <wp:docPr id="2134887023" name="Picture 213488702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44608" w14:textId="77777777" w:rsidR="00512168" w:rsidRPr="002F375A" w:rsidRDefault="00512168" w:rsidP="00C565D3">
    <w:pPr>
      <w:pStyle w:val="Logo"/>
      <w:tabs>
        <w:tab w:val="clear" w:pos="10200"/>
        <w:tab w:val="right" w:pos="9639"/>
      </w:tabs>
      <w:ind w:right="-1"/>
      <w:jc w:val="right"/>
    </w:pPr>
    <w:r w:rsidRPr="008426B6">
      <w:rPr>
        <w:noProof/>
      </w:rPr>
      <w:drawing>
        <wp:inline distT="0" distB="0" distL="0" distR="0" wp14:anchorId="33E54FFE" wp14:editId="7F3A92C5">
          <wp:extent cx="834442" cy="906218"/>
          <wp:effectExtent l="0" t="0" r="3810" b="8255"/>
          <wp:docPr id="1076555489" name="Graphic 107655548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7B725"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A43C8" w14:textId="77777777" w:rsidR="00592E81" w:rsidRDefault="00592E81" w:rsidP="00843DF5">
      <w:r>
        <w:separator/>
      </w:r>
    </w:p>
    <w:p w14:paraId="61273149" w14:textId="77777777" w:rsidR="00592E81" w:rsidRDefault="00592E81" w:rsidP="00843DF5"/>
    <w:p w14:paraId="379AB15C" w14:textId="77777777" w:rsidR="00592E81" w:rsidRDefault="00592E81" w:rsidP="00843DF5"/>
  </w:footnote>
  <w:footnote w:type="continuationSeparator" w:id="0">
    <w:p w14:paraId="5309D82B" w14:textId="77777777" w:rsidR="00592E81" w:rsidRDefault="00592E81" w:rsidP="00843DF5">
      <w:r>
        <w:continuationSeparator/>
      </w:r>
    </w:p>
    <w:p w14:paraId="3BB6C6C2" w14:textId="77777777" w:rsidR="00592E81" w:rsidRDefault="00592E81" w:rsidP="00843DF5"/>
    <w:p w14:paraId="6DF3D1D9" w14:textId="77777777" w:rsidR="00592E81" w:rsidRDefault="00592E81"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B8359" w14:textId="0A89F0A3" w:rsidR="00512168" w:rsidRPr="001748AB" w:rsidRDefault="00211503" w:rsidP="00DC527E">
    <w:pPr>
      <w:pStyle w:val="Documentname"/>
    </w:pPr>
    <w:r>
      <w:t xml:space="preserve">Philosophy </w:t>
    </w:r>
    <w:r w:rsidR="00512168">
      <w:t xml:space="preserve">– Course document </w:t>
    </w:r>
    <w:r w:rsidR="00512168" w:rsidRPr="00D2403C">
      <w:t xml:space="preserve">| </w:t>
    </w:r>
    <w:r w:rsidR="00512168">
      <w:fldChar w:fldCharType="begin"/>
    </w:r>
    <w:r w:rsidR="00512168">
      <w:instrText xml:space="preserve"> PAGE   \* MERGEFORMAT </w:instrText>
    </w:r>
    <w:r w:rsidR="00512168">
      <w:fldChar w:fldCharType="separate"/>
    </w:r>
    <w:r w:rsidR="00512168">
      <w:t>1</w:t>
    </w:r>
    <w:r w:rsidR="0051216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BAD63" w14:textId="77777777" w:rsidR="00512168" w:rsidRPr="00FA6449" w:rsidRDefault="00D36CFE" w:rsidP="00C565D3">
    <w:pPr>
      <w:pStyle w:val="Header"/>
      <w:spacing w:after="0"/>
    </w:pPr>
    <w:r>
      <w:pict w14:anchorId="29CC9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12168" w:rsidRPr="009D43DD">
      <w:t>NSW Department of Education</w:t>
    </w:r>
    <w:r w:rsidR="0051216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B6B4E"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D90DB2A"/>
    <w:lvl w:ilvl="0">
      <w:start w:val="1"/>
      <w:numFmt w:val="lowerRoman"/>
      <w:lvlText w:val="%1."/>
      <w:lvlJc w:val="right"/>
      <w:pPr>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86B4078"/>
    <w:multiLevelType w:val="hybridMultilevel"/>
    <w:tmpl w:val="02AE4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7"/>
  </w:num>
  <w:num w:numId="7" w16cid:durableId="1593784630">
    <w:abstractNumId w:val="0"/>
  </w:num>
  <w:num w:numId="8" w16cid:durableId="564150515">
    <w:abstractNumId w:val="5"/>
  </w:num>
  <w:num w:numId="9" w16cid:durableId="1131367355">
    <w:abstractNumId w:val="2"/>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7"/>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7"/>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56378476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50849598">
    <w:abstractNumId w:val="1"/>
  </w:num>
  <w:num w:numId="26" w16cid:durableId="1360358354">
    <w:abstractNumId w:val="3"/>
  </w:num>
  <w:num w:numId="27" w16cid:durableId="922959474">
    <w:abstractNumId w:val="7"/>
  </w:num>
  <w:num w:numId="28" w16cid:durableId="989555656">
    <w:abstractNumId w:val="7"/>
  </w:num>
  <w:num w:numId="29" w16cid:durableId="684012897">
    <w:abstractNumId w:val="5"/>
  </w:num>
  <w:num w:numId="30" w16cid:durableId="209223878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74196836">
    <w:abstractNumId w:val="1"/>
  </w:num>
  <w:num w:numId="32" w16cid:durableId="608699426">
    <w:abstractNumId w:val="3"/>
  </w:num>
  <w:num w:numId="33" w16cid:durableId="914316295">
    <w:abstractNumId w:val="7"/>
  </w:num>
  <w:num w:numId="34" w16cid:durableId="1396515346">
    <w:abstractNumId w:val="7"/>
  </w:num>
  <w:num w:numId="35" w16cid:durableId="1003976907">
    <w:abstractNumId w:val="5"/>
  </w:num>
  <w:num w:numId="36" w16cid:durableId="963342052">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808813869">
    <w:abstractNumId w:val="1"/>
  </w:num>
  <w:num w:numId="38" w16cid:durableId="725837391">
    <w:abstractNumId w:val="3"/>
  </w:num>
  <w:num w:numId="39" w16cid:durableId="1120536246">
    <w:abstractNumId w:val="7"/>
  </w:num>
  <w:num w:numId="40" w16cid:durableId="633602277">
    <w:abstractNumId w:val="7"/>
  </w:num>
  <w:num w:numId="41" w16cid:durableId="316111214">
    <w:abstractNumId w:val="5"/>
  </w:num>
  <w:num w:numId="42" w16cid:durableId="324331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495151540">
    <w:abstractNumId w:val="1"/>
  </w:num>
  <w:num w:numId="44" w16cid:durableId="2090928331">
    <w:abstractNumId w:val="3"/>
  </w:num>
  <w:num w:numId="45" w16cid:durableId="150609325">
    <w:abstractNumId w:val="7"/>
  </w:num>
  <w:num w:numId="46" w16cid:durableId="1011562974">
    <w:abstractNumId w:val="7"/>
  </w:num>
  <w:num w:numId="47" w16cid:durableId="1029645684">
    <w:abstractNumId w:val="5"/>
  </w:num>
  <w:num w:numId="48" w16cid:durableId="544275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53F"/>
    <w:rsid w:val="00003EFA"/>
    <w:rsid w:val="00004183"/>
    <w:rsid w:val="000077BF"/>
    <w:rsid w:val="00013FF2"/>
    <w:rsid w:val="00017B07"/>
    <w:rsid w:val="000252CB"/>
    <w:rsid w:val="000257A4"/>
    <w:rsid w:val="00045F0D"/>
    <w:rsid w:val="0004750C"/>
    <w:rsid w:val="00047862"/>
    <w:rsid w:val="00051080"/>
    <w:rsid w:val="00054D26"/>
    <w:rsid w:val="00061D5B"/>
    <w:rsid w:val="000673B7"/>
    <w:rsid w:val="00070384"/>
    <w:rsid w:val="00070804"/>
    <w:rsid w:val="00072E86"/>
    <w:rsid w:val="000733A1"/>
    <w:rsid w:val="00073930"/>
    <w:rsid w:val="00074F0F"/>
    <w:rsid w:val="000769CC"/>
    <w:rsid w:val="000922E1"/>
    <w:rsid w:val="000B2D40"/>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53D13"/>
    <w:rsid w:val="001613E4"/>
    <w:rsid w:val="00170C10"/>
    <w:rsid w:val="0017408C"/>
    <w:rsid w:val="001748AB"/>
    <w:rsid w:val="00181F54"/>
    <w:rsid w:val="00190487"/>
    <w:rsid w:val="00190C6F"/>
    <w:rsid w:val="001A2D64"/>
    <w:rsid w:val="001A3009"/>
    <w:rsid w:val="001A42CA"/>
    <w:rsid w:val="001B5999"/>
    <w:rsid w:val="001C0997"/>
    <w:rsid w:val="001C7E97"/>
    <w:rsid w:val="001D5230"/>
    <w:rsid w:val="001E103F"/>
    <w:rsid w:val="001E3497"/>
    <w:rsid w:val="001E761A"/>
    <w:rsid w:val="001F2668"/>
    <w:rsid w:val="001F2D78"/>
    <w:rsid w:val="001F5F7B"/>
    <w:rsid w:val="002075BD"/>
    <w:rsid w:val="002105AD"/>
    <w:rsid w:val="00211503"/>
    <w:rsid w:val="00216244"/>
    <w:rsid w:val="002178F4"/>
    <w:rsid w:val="0022172D"/>
    <w:rsid w:val="002227AD"/>
    <w:rsid w:val="002300CD"/>
    <w:rsid w:val="002345D8"/>
    <w:rsid w:val="00242D98"/>
    <w:rsid w:val="0024474D"/>
    <w:rsid w:val="0025592F"/>
    <w:rsid w:val="00255B1E"/>
    <w:rsid w:val="0026327B"/>
    <w:rsid w:val="0026548C"/>
    <w:rsid w:val="00266207"/>
    <w:rsid w:val="0027370C"/>
    <w:rsid w:val="002A22D2"/>
    <w:rsid w:val="002A28B4"/>
    <w:rsid w:val="002A2B8C"/>
    <w:rsid w:val="002A30D8"/>
    <w:rsid w:val="002A31A5"/>
    <w:rsid w:val="002A35CF"/>
    <w:rsid w:val="002A475D"/>
    <w:rsid w:val="002B316A"/>
    <w:rsid w:val="002B50F2"/>
    <w:rsid w:val="002C6C47"/>
    <w:rsid w:val="002D29C8"/>
    <w:rsid w:val="002F375A"/>
    <w:rsid w:val="002F7CFE"/>
    <w:rsid w:val="00302680"/>
    <w:rsid w:val="00303085"/>
    <w:rsid w:val="00306C23"/>
    <w:rsid w:val="003119E6"/>
    <w:rsid w:val="00320A62"/>
    <w:rsid w:val="00334B95"/>
    <w:rsid w:val="003355E2"/>
    <w:rsid w:val="00340DD9"/>
    <w:rsid w:val="00360E17"/>
    <w:rsid w:val="0036209C"/>
    <w:rsid w:val="003701B5"/>
    <w:rsid w:val="00371F68"/>
    <w:rsid w:val="00374221"/>
    <w:rsid w:val="0038536D"/>
    <w:rsid w:val="00385DFB"/>
    <w:rsid w:val="00393DFF"/>
    <w:rsid w:val="003A0CFB"/>
    <w:rsid w:val="003A5190"/>
    <w:rsid w:val="003A6798"/>
    <w:rsid w:val="003B0768"/>
    <w:rsid w:val="003B1460"/>
    <w:rsid w:val="003B240E"/>
    <w:rsid w:val="003B3E41"/>
    <w:rsid w:val="003D13EF"/>
    <w:rsid w:val="003D1F70"/>
    <w:rsid w:val="003D4BD7"/>
    <w:rsid w:val="003E587B"/>
    <w:rsid w:val="003E7D0F"/>
    <w:rsid w:val="003F57F0"/>
    <w:rsid w:val="003F5A78"/>
    <w:rsid w:val="003F64B0"/>
    <w:rsid w:val="003F6E52"/>
    <w:rsid w:val="00400ACE"/>
    <w:rsid w:val="00401084"/>
    <w:rsid w:val="00407CAD"/>
    <w:rsid w:val="00407EF0"/>
    <w:rsid w:val="00412F2B"/>
    <w:rsid w:val="004178B3"/>
    <w:rsid w:val="00425B30"/>
    <w:rsid w:val="00430F12"/>
    <w:rsid w:val="00441A08"/>
    <w:rsid w:val="00442345"/>
    <w:rsid w:val="00453EC1"/>
    <w:rsid w:val="00454159"/>
    <w:rsid w:val="00456066"/>
    <w:rsid w:val="004643DB"/>
    <w:rsid w:val="004662AB"/>
    <w:rsid w:val="00474E4B"/>
    <w:rsid w:val="00480185"/>
    <w:rsid w:val="0048642E"/>
    <w:rsid w:val="00491389"/>
    <w:rsid w:val="00492C65"/>
    <w:rsid w:val="004952DF"/>
    <w:rsid w:val="004A29D0"/>
    <w:rsid w:val="004B13C5"/>
    <w:rsid w:val="004B484F"/>
    <w:rsid w:val="004B723A"/>
    <w:rsid w:val="004C11A9"/>
    <w:rsid w:val="004C4B48"/>
    <w:rsid w:val="004C68E7"/>
    <w:rsid w:val="004D1566"/>
    <w:rsid w:val="004D6705"/>
    <w:rsid w:val="004E1043"/>
    <w:rsid w:val="004F2AC5"/>
    <w:rsid w:val="004F48DD"/>
    <w:rsid w:val="004F6AF2"/>
    <w:rsid w:val="005045EE"/>
    <w:rsid w:val="00511863"/>
    <w:rsid w:val="00512168"/>
    <w:rsid w:val="005128E7"/>
    <w:rsid w:val="00514578"/>
    <w:rsid w:val="00526795"/>
    <w:rsid w:val="00541FBB"/>
    <w:rsid w:val="005500B1"/>
    <w:rsid w:val="005608F0"/>
    <w:rsid w:val="005649D2"/>
    <w:rsid w:val="005651B7"/>
    <w:rsid w:val="00577787"/>
    <w:rsid w:val="0058102D"/>
    <w:rsid w:val="00583731"/>
    <w:rsid w:val="00592E81"/>
    <w:rsid w:val="005934B4"/>
    <w:rsid w:val="0059506A"/>
    <w:rsid w:val="005957FA"/>
    <w:rsid w:val="00597644"/>
    <w:rsid w:val="005A34D4"/>
    <w:rsid w:val="005A67CA"/>
    <w:rsid w:val="005B0048"/>
    <w:rsid w:val="005B184F"/>
    <w:rsid w:val="005B2710"/>
    <w:rsid w:val="005B4B00"/>
    <w:rsid w:val="005B57F5"/>
    <w:rsid w:val="005B76BC"/>
    <w:rsid w:val="005B77E0"/>
    <w:rsid w:val="005C14A7"/>
    <w:rsid w:val="005C344B"/>
    <w:rsid w:val="005D0140"/>
    <w:rsid w:val="005D1384"/>
    <w:rsid w:val="005D49FE"/>
    <w:rsid w:val="005E1F63"/>
    <w:rsid w:val="005E4C63"/>
    <w:rsid w:val="005F49D6"/>
    <w:rsid w:val="005F4F2E"/>
    <w:rsid w:val="00613017"/>
    <w:rsid w:val="006215C8"/>
    <w:rsid w:val="00624D13"/>
    <w:rsid w:val="00626BBF"/>
    <w:rsid w:val="00627A57"/>
    <w:rsid w:val="0064273E"/>
    <w:rsid w:val="00643CC4"/>
    <w:rsid w:val="00666CBF"/>
    <w:rsid w:val="00667430"/>
    <w:rsid w:val="006777DA"/>
    <w:rsid w:val="00677835"/>
    <w:rsid w:val="00680388"/>
    <w:rsid w:val="00691121"/>
    <w:rsid w:val="0069617A"/>
    <w:rsid w:val="00696410"/>
    <w:rsid w:val="006A0177"/>
    <w:rsid w:val="006A046F"/>
    <w:rsid w:val="006A3884"/>
    <w:rsid w:val="006B3488"/>
    <w:rsid w:val="006C0535"/>
    <w:rsid w:val="006D00B0"/>
    <w:rsid w:val="006D1CF3"/>
    <w:rsid w:val="006D7AEB"/>
    <w:rsid w:val="006D7CC5"/>
    <w:rsid w:val="006E2D7E"/>
    <w:rsid w:val="006E54D3"/>
    <w:rsid w:val="006F1CF4"/>
    <w:rsid w:val="00705CB1"/>
    <w:rsid w:val="00717237"/>
    <w:rsid w:val="007229D4"/>
    <w:rsid w:val="0072638E"/>
    <w:rsid w:val="00752ED5"/>
    <w:rsid w:val="007564F8"/>
    <w:rsid w:val="0076669D"/>
    <w:rsid w:val="00766D19"/>
    <w:rsid w:val="00767CA4"/>
    <w:rsid w:val="00773CDB"/>
    <w:rsid w:val="0079523E"/>
    <w:rsid w:val="00796499"/>
    <w:rsid w:val="007B020C"/>
    <w:rsid w:val="007B523A"/>
    <w:rsid w:val="007B7889"/>
    <w:rsid w:val="007C4870"/>
    <w:rsid w:val="007C5D33"/>
    <w:rsid w:val="007C61E6"/>
    <w:rsid w:val="007C63BB"/>
    <w:rsid w:val="007D56C3"/>
    <w:rsid w:val="007D5E66"/>
    <w:rsid w:val="007E20E5"/>
    <w:rsid w:val="007E6A58"/>
    <w:rsid w:val="007F066A"/>
    <w:rsid w:val="007F27F8"/>
    <w:rsid w:val="007F6BE6"/>
    <w:rsid w:val="00801971"/>
    <w:rsid w:val="0080248A"/>
    <w:rsid w:val="00804F58"/>
    <w:rsid w:val="00806ECB"/>
    <w:rsid w:val="008073B1"/>
    <w:rsid w:val="00810D93"/>
    <w:rsid w:val="00822251"/>
    <w:rsid w:val="008242EB"/>
    <w:rsid w:val="00824F5A"/>
    <w:rsid w:val="00836838"/>
    <w:rsid w:val="008426B6"/>
    <w:rsid w:val="00843DF5"/>
    <w:rsid w:val="008559F3"/>
    <w:rsid w:val="00856CA3"/>
    <w:rsid w:val="00864528"/>
    <w:rsid w:val="00865BC1"/>
    <w:rsid w:val="0087496A"/>
    <w:rsid w:val="00881ED0"/>
    <w:rsid w:val="00890EEE"/>
    <w:rsid w:val="0089316E"/>
    <w:rsid w:val="008A353C"/>
    <w:rsid w:val="008A4CF6"/>
    <w:rsid w:val="008B1946"/>
    <w:rsid w:val="008D5C37"/>
    <w:rsid w:val="008E3DE9"/>
    <w:rsid w:val="008E4E66"/>
    <w:rsid w:val="009107ED"/>
    <w:rsid w:val="009138BF"/>
    <w:rsid w:val="00915B46"/>
    <w:rsid w:val="00921FDC"/>
    <w:rsid w:val="0093679E"/>
    <w:rsid w:val="00941947"/>
    <w:rsid w:val="00942F88"/>
    <w:rsid w:val="0094511B"/>
    <w:rsid w:val="00945B9D"/>
    <w:rsid w:val="009560E5"/>
    <w:rsid w:val="0097042E"/>
    <w:rsid w:val="009739C8"/>
    <w:rsid w:val="00982157"/>
    <w:rsid w:val="0099399A"/>
    <w:rsid w:val="00995C6E"/>
    <w:rsid w:val="009B1280"/>
    <w:rsid w:val="009B3D61"/>
    <w:rsid w:val="009C1054"/>
    <w:rsid w:val="009C2DB5"/>
    <w:rsid w:val="009C5B0E"/>
    <w:rsid w:val="009D2C86"/>
    <w:rsid w:val="009D43DD"/>
    <w:rsid w:val="009D4A8E"/>
    <w:rsid w:val="009E6FBE"/>
    <w:rsid w:val="009F049B"/>
    <w:rsid w:val="00A10577"/>
    <w:rsid w:val="00A119B4"/>
    <w:rsid w:val="00A13B2E"/>
    <w:rsid w:val="00A170A2"/>
    <w:rsid w:val="00A17517"/>
    <w:rsid w:val="00A2629A"/>
    <w:rsid w:val="00A534B8"/>
    <w:rsid w:val="00A54063"/>
    <w:rsid w:val="00A5409F"/>
    <w:rsid w:val="00A56811"/>
    <w:rsid w:val="00A57460"/>
    <w:rsid w:val="00A63054"/>
    <w:rsid w:val="00A6693C"/>
    <w:rsid w:val="00A74A54"/>
    <w:rsid w:val="00A76FB9"/>
    <w:rsid w:val="00A83D41"/>
    <w:rsid w:val="00A873E9"/>
    <w:rsid w:val="00A9004C"/>
    <w:rsid w:val="00AA5F5F"/>
    <w:rsid w:val="00AB099B"/>
    <w:rsid w:val="00AB3116"/>
    <w:rsid w:val="00AB5F89"/>
    <w:rsid w:val="00AC423F"/>
    <w:rsid w:val="00AE3E0E"/>
    <w:rsid w:val="00AE4760"/>
    <w:rsid w:val="00B03CCC"/>
    <w:rsid w:val="00B05292"/>
    <w:rsid w:val="00B131AF"/>
    <w:rsid w:val="00B1458C"/>
    <w:rsid w:val="00B17E70"/>
    <w:rsid w:val="00B2036D"/>
    <w:rsid w:val="00B222FB"/>
    <w:rsid w:val="00B26C50"/>
    <w:rsid w:val="00B42E51"/>
    <w:rsid w:val="00B44311"/>
    <w:rsid w:val="00B46033"/>
    <w:rsid w:val="00B47212"/>
    <w:rsid w:val="00B53FCE"/>
    <w:rsid w:val="00B56BFE"/>
    <w:rsid w:val="00B57D39"/>
    <w:rsid w:val="00B6131B"/>
    <w:rsid w:val="00B64528"/>
    <w:rsid w:val="00B65452"/>
    <w:rsid w:val="00B656BE"/>
    <w:rsid w:val="00B6716A"/>
    <w:rsid w:val="00B727CB"/>
    <w:rsid w:val="00B72931"/>
    <w:rsid w:val="00B72B6F"/>
    <w:rsid w:val="00B758C7"/>
    <w:rsid w:val="00B80AAD"/>
    <w:rsid w:val="00B80ADE"/>
    <w:rsid w:val="00B80AFE"/>
    <w:rsid w:val="00B816F5"/>
    <w:rsid w:val="00B83997"/>
    <w:rsid w:val="00B868BA"/>
    <w:rsid w:val="00BA7230"/>
    <w:rsid w:val="00BA7AAB"/>
    <w:rsid w:val="00BB4FBA"/>
    <w:rsid w:val="00BC1208"/>
    <w:rsid w:val="00BC7C1F"/>
    <w:rsid w:val="00BD22A3"/>
    <w:rsid w:val="00BF35D4"/>
    <w:rsid w:val="00BF732E"/>
    <w:rsid w:val="00C10F25"/>
    <w:rsid w:val="00C2168A"/>
    <w:rsid w:val="00C320ED"/>
    <w:rsid w:val="00C436AB"/>
    <w:rsid w:val="00C43F7A"/>
    <w:rsid w:val="00C55B7A"/>
    <w:rsid w:val="00C62B29"/>
    <w:rsid w:val="00C664FC"/>
    <w:rsid w:val="00C70C44"/>
    <w:rsid w:val="00C84DB5"/>
    <w:rsid w:val="00C92FDF"/>
    <w:rsid w:val="00CA0226"/>
    <w:rsid w:val="00CB2145"/>
    <w:rsid w:val="00CB2248"/>
    <w:rsid w:val="00CB4CB2"/>
    <w:rsid w:val="00CB66B0"/>
    <w:rsid w:val="00CD6723"/>
    <w:rsid w:val="00CE5951"/>
    <w:rsid w:val="00CF059C"/>
    <w:rsid w:val="00CF3B77"/>
    <w:rsid w:val="00CF73E9"/>
    <w:rsid w:val="00D11E6A"/>
    <w:rsid w:val="00D136E3"/>
    <w:rsid w:val="00D14573"/>
    <w:rsid w:val="00D15A52"/>
    <w:rsid w:val="00D2403C"/>
    <w:rsid w:val="00D2440E"/>
    <w:rsid w:val="00D26176"/>
    <w:rsid w:val="00D30E4A"/>
    <w:rsid w:val="00D31E35"/>
    <w:rsid w:val="00D411BE"/>
    <w:rsid w:val="00D507E2"/>
    <w:rsid w:val="00D534B3"/>
    <w:rsid w:val="00D61CE0"/>
    <w:rsid w:val="00D678DB"/>
    <w:rsid w:val="00D7649E"/>
    <w:rsid w:val="00D924E7"/>
    <w:rsid w:val="00DA016D"/>
    <w:rsid w:val="00DB32F3"/>
    <w:rsid w:val="00DC66B8"/>
    <w:rsid w:val="00DC6BCA"/>
    <w:rsid w:val="00DC74E1"/>
    <w:rsid w:val="00DD1132"/>
    <w:rsid w:val="00DD2F4E"/>
    <w:rsid w:val="00DD553F"/>
    <w:rsid w:val="00DE07A5"/>
    <w:rsid w:val="00DE2CE3"/>
    <w:rsid w:val="00DE5AC1"/>
    <w:rsid w:val="00E04DAF"/>
    <w:rsid w:val="00E112C7"/>
    <w:rsid w:val="00E15C44"/>
    <w:rsid w:val="00E22F6B"/>
    <w:rsid w:val="00E31B85"/>
    <w:rsid w:val="00E32ED9"/>
    <w:rsid w:val="00E34908"/>
    <w:rsid w:val="00E4272D"/>
    <w:rsid w:val="00E4707A"/>
    <w:rsid w:val="00E5058E"/>
    <w:rsid w:val="00E51733"/>
    <w:rsid w:val="00E56264"/>
    <w:rsid w:val="00E604B6"/>
    <w:rsid w:val="00E66CA0"/>
    <w:rsid w:val="00E836F5"/>
    <w:rsid w:val="00E87132"/>
    <w:rsid w:val="00E904DB"/>
    <w:rsid w:val="00EA07C6"/>
    <w:rsid w:val="00EC1782"/>
    <w:rsid w:val="00EC22E4"/>
    <w:rsid w:val="00EC59D6"/>
    <w:rsid w:val="00EC7662"/>
    <w:rsid w:val="00ED127D"/>
    <w:rsid w:val="00ED1EDE"/>
    <w:rsid w:val="00F04295"/>
    <w:rsid w:val="00F1353E"/>
    <w:rsid w:val="00F14D7F"/>
    <w:rsid w:val="00F20AC8"/>
    <w:rsid w:val="00F3454B"/>
    <w:rsid w:val="00F522E3"/>
    <w:rsid w:val="00F54F06"/>
    <w:rsid w:val="00F57CC3"/>
    <w:rsid w:val="00F620A7"/>
    <w:rsid w:val="00F64D3A"/>
    <w:rsid w:val="00F65B7F"/>
    <w:rsid w:val="00F66145"/>
    <w:rsid w:val="00F67719"/>
    <w:rsid w:val="00F814BD"/>
    <w:rsid w:val="00F81980"/>
    <w:rsid w:val="00FA30A6"/>
    <w:rsid w:val="00FA3555"/>
    <w:rsid w:val="00FA6449"/>
    <w:rsid w:val="00FB5281"/>
    <w:rsid w:val="00FC0E4A"/>
    <w:rsid w:val="00FC3BCF"/>
    <w:rsid w:val="00FD0590"/>
    <w:rsid w:val="00FD0A93"/>
    <w:rsid w:val="00FD4B99"/>
    <w:rsid w:val="00FD5200"/>
    <w:rsid w:val="00FE393D"/>
    <w:rsid w:val="00FE5E0D"/>
    <w:rsid w:val="00FF32B1"/>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91EB"/>
  <w15:chartTrackingRefBased/>
  <w15:docId w15:val="{79425A73-EDFE-47F2-9855-B98EDCEF3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748A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748A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748A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748A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748A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748A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748AB"/>
    <w:pPr>
      <w:keepNext/>
      <w:spacing w:after="200" w:line="240" w:lineRule="auto"/>
    </w:pPr>
    <w:rPr>
      <w:iCs/>
      <w:color w:val="002664"/>
      <w:sz w:val="18"/>
      <w:szCs w:val="18"/>
    </w:rPr>
  </w:style>
  <w:style w:type="table" w:customStyle="1" w:styleId="Tableheader">
    <w:name w:val="ŠTable header"/>
    <w:basedOn w:val="TableNormal"/>
    <w:uiPriority w:val="99"/>
    <w:rsid w:val="001748A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74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748AB"/>
    <w:pPr>
      <w:numPr>
        <w:numId w:val="47"/>
      </w:numPr>
    </w:pPr>
  </w:style>
  <w:style w:type="paragraph" w:styleId="ListNumber2">
    <w:name w:val="List Number 2"/>
    <w:aliases w:val="ŠList Number 2"/>
    <w:basedOn w:val="Normal"/>
    <w:uiPriority w:val="8"/>
    <w:qFormat/>
    <w:rsid w:val="00CF059C"/>
    <w:pPr>
      <w:numPr>
        <w:numId w:val="46"/>
      </w:numPr>
    </w:pPr>
  </w:style>
  <w:style w:type="paragraph" w:styleId="ListBullet">
    <w:name w:val="List Bullet"/>
    <w:aliases w:val="ŠList Bullet"/>
    <w:basedOn w:val="Normal"/>
    <w:uiPriority w:val="9"/>
    <w:qFormat/>
    <w:rsid w:val="001748AB"/>
    <w:pPr>
      <w:numPr>
        <w:numId w:val="44"/>
      </w:numPr>
    </w:pPr>
  </w:style>
  <w:style w:type="paragraph" w:styleId="ListBullet2">
    <w:name w:val="List Bullet 2"/>
    <w:aliases w:val="ŠList Bullet 2"/>
    <w:basedOn w:val="Normal"/>
    <w:uiPriority w:val="10"/>
    <w:qFormat/>
    <w:rsid w:val="00CF059C"/>
    <w:pPr>
      <w:numPr>
        <w:numId w:val="42"/>
      </w:numPr>
      <w:ind w:left="1134" w:hanging="567"/>
    </w:pPr>
  </w:style>
  <w:style w:type="paragraph" w:customStyle="1" w:styleId="FeatureBox4">
    <w:name w:val="ŠFeature Box 4"/>
    <w:basedOn w:val="FeatureBox2"/>
    <w:next w:val="Normal"/>
    <w:uiPriority w:val="14"/>
    <w:qFormat/>
    <w:rsid w:val="001748A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748AB"/>
    <w:pPr>
      <w:keepNext/>
      <w:ind w:left="567" w:right="57"/>
    </w:pPr>
    <w:rPr>
      <w:szCs w:val="22"/>
    </w:rPr>
  </w:style>
  <w:style w:type="paragraph" w:customStyle="1" w:styleId="Documentname">
    <w:name w:val="ŠDocument name"/>
    <w:basedOn w:val="Normal"/>
    <w:next w:val="Normal"/>
    <w:uiPriority w:val="17"/>
    <w:qFormat/>
    <w:rsid w:val="001748AB"/>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748AB"/>
    <w:pPr>
      <w:spacing w:after="0"/>
    </w:pPr>
    <w:rPr>
      <w:sz w:val="18"/>
      <w:szCs w:val="18"/>
    </w:rPr>
  </w:style>
  <w:style w:type="paragraph" w:customStyle="1" w:styleId="FeatureBox2">
    <w:name w:val="ŠFeature Box 2"/>
    <w:aliases w:val="Feature Box 2"/>
    <w:basedOn w:val="Normal"/>
    <w:next w:val="Normal"/>
    <w:uiPriority w:val="12"/>
    <w:qFormat/>
    <w:rsid w:val="001748A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748A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748A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748A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748A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748AB"/>
    <w:rPr>
      <w:color w:val="001C4A" w:themeColor="accent1" w:themeShade="BF"/>
      <w:u w:val="single"/>
    </w:rPr>
  </w:style>
  <w:style w:type="paragraph" w:customStyle="1" w:styleId="Logo">
    <w:name w:val="ŠLogo"/>
    <w:basedOn w:val="Normal"/>
    <w:uiPriority w:val="18"/>
    <w:qFormat/>
    <w:rsid w:val="001748A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748AB"/>
    <w:pPr>
      <w:tabs>
        <w:tab w:val="right" w:leader="dot" w:pos="14570"/>
      </w:tabs>
      <w:spacing w:before="0"/>
    </w:pPr>
    <w:rPr>
      <w:b/>
      <w:noProof/>
    </w:rPr>
  </w:style>
  <w:style w:type="paragraph" w:styleId="TOC2">
    <w:name w:val="toc 2"/>
    <w:aliases w:val="ŠTOC 2"/>
    <w:basedOn w:val="Normal"/>
    <w:next w:val="Normal"/>
    <w:uiPriority w:val="39"/>
    <w:unhideWhenUsed/>
    <w:rsid w:val="001748AB"/>
    <w:pPr>
      <w:tabs>
        <w:tab w:val="right" w:leader="dot" w:pos="14570"/>
      </w:tabs>
      <w:spacing w:before="0"/>
    </w:pPr>
    <w:rPr>
      <w:noProof/>
    </w:rPr>
  </w:style>
  <w:style w:type="paragraph" w:styleId="TOC3">
    <w:name w:val="toc 3"/>
    <w:aliases w:val="ŠTOC 3"/>
    <w:basedOn w:val="Normal"/>
    <w:next w:val="Normal"/>
    <w:uiPriority w:val="39"/>
    <w:unhideWhenUsed/>
    <w:rsid w:val="001748AB"/>
    <w:pPr>
      <w:spacing w:before="0"/>
      <w:ind w:left="244"/>
    </w:pPr>
  </w:style>
  <w:style w:type="character" w:customStyle="1" w:styleId="BoldItalic">
    <w:name w:val="ŠBold Italic"/>
    <w:basedOn w:val="DefaultParagraphFont"/>
    <w:uiPriority w:val="1"/>
    <w:qFormat/>
    <w:rsid w:val="001748AB"/>
    <w:rPr>
      <w:b/>
      <w:i/>
      <w:iCs/>
    </w:rPr>
  </w:style>
  <w:style w:type="character" w:customStyle="1" w:styleId="Heading1Char">
    <w:name w:val="Heading 1 Char"/>
    <w:aliases w:val="ŠHeading 1 Char"/>
    <w:basedOn w:val="DefaultParagraphFont"/>
    <w:link w:val="Heading1"/>
    <w:uiPriority w:val="3"/>
    <w:rsid w:val="001748A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748A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748AB"/>
    <w:pPr>
      <w:spacing w:after="240"/>
      <w:outlineLvl w:val="9"/>
    </w:pPr>
    <w:rPr>
      <w:szCs w:val="40"/>
    </w:rPr>
  </w:style>
  <w:style w:type="paragraph" w:styleId="Footer">
    <w:name w:val="footer"/>
    <w:aliases w:val="ŠFooter"/>
    <w:basedOn w:val="Normal"/>
    <w:link w:val="FooterChar"/>
    <w:uiPriority w:val="19"/>
    <w:rsid w:val="001748A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748AB"/>
    <w:rPr>
      <w:rFonts w:ascii="Arial" w:hAnsi="Arial" w:cs="Arial"/>
      <w:sz w:val="18"/>
      <w:szCs w:val="18"/>
    </w:rPr>
  </w:style>
  <w:style w:type="paragraph" w:styleId="Header">
    <w:name w:val="header"/>
    <w:aliases w:val="ŠHeader"/>
    <w:basedOn w:val="Normal"/>
    <w:link w:val="HeaderChar"/>
    <w:uiPriority w:val="16"/>
    <w:rsid w:val="001748AB"/>
    <w:rPr>
      <w:noProof/>
      <w:color w:val="002664"/>
      <w:sz w:val="28"/>
      <w:szCs w:val="28"/>
    </w:rPr>
  </w:style>
  <w:style w:type="character" w:customStyle="1" w:styleId="HeaderChar">
    <w:name w:val="Header Char"/>
    <w:aliases w:val="ŠHeader Char"/>
    <w:basedOn w:val="DefaultParagraphFont"/>
    <w:link w:val="Header"/>
    <w:uiPriority w:val="16"/>
    <w:rsid w:val="001748A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748A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748A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748AB"/>
    <w:rPr>
      <w:rFonts w:ascii="Arial" w:hAnsi="Arial" w:cs="Arial"/>
      <w:b/>
      <w:szCs w:val="32"/>
    </w:rPr>
  </w:style>
  <w:style w:type="character" w:styleId="UnresolvedMention">
    <w:name w:val="Unresolved Mention"/>
    <w:basedOn w:val="DefaultParagraphFont"/>
    <w:uiPriority w:val="99"/>
    <w:semiHidden/>
    <w:unhideWhenUsed/>
    <w:rsid w:val="001748AB"/>
    <w:rPr>
      <w:color w:val="605E5C"/>
      <w:shd w:val="clear" w:color="auto" w:fill="E1DFDD"/>
    </w:rPr>
  </w:style>
  <w:style w:type="character" w:styleId="SubtleEmphasis">
    <w:name w:val="Subtle Emphasis"/>
    <w:basedOn w:val="DefaultParagraphFont"/>
    <w:uiPriority w:val="19"/>
    <w:semiHidden/>
    <w:qFormat/>
    <w:rsid w:val="001748AB"/>
    <w:rPr>
      <w:i/>
      <w:iCs/>
      <w:color w:val="404040" w:themeColor="text1" w:themeTint="BF"/>
    </w:rPr>
  </w:style>
  <w:style w:type="paragraph" w:styleId="TOC4">
    <w:name w:val="toc 4"/>
    <w:aliases w:val="ŠTOC 4"/>
    <w:basedOn w:val="Normal"/>
    <w:next w:val="Normal"/>
    <w:autoRedefine/>
    <w:uiPriority w:val="39"/>
    <w:unhideWhenUsed/>
    <w:rsid w:val="001748AB"/>
    <w:pPr>
      <w:spacing w:before="0"/>
      <w:ind w:left="488"/>
    </w:pPr>
  </w:style>
  <w:style w:type="character" w:styleId="CommentReference">
    <w:name w:val="annotation reference"/>
    <w:basedOn w:val="DefaultParagraphFont"/>
    <w:uiPriority w:val="99"/>
    <w:semiHidden/>
    <w:unhideWhenUsed/>
    <w:rsid w:val="001748AB"/>
    <w:rPr>
      <w:sz w:val="16"/>
      <w:szCs w:val="16"/>
    </w:rPr>
  </w:style>
  <w:style w:type="paragraph" w:styleId="CommentText">
    <w:name w:val="annotation text"/>
    <w:basedOn w:val="Normal"/>
    <w:link w:val="CommentTextChar"/>
    <w:uiPriority w:val="99"/>
    <w:unhideWhenUsed/>
    <w:rsid w:val="001748AB"/>
    <w:pPr>
      <w:spacing w:line="240" w:lineRule="auto"/>
    </w:pPr>
    <w:rPr>
      <w:sz w:val="20"/>
      <w:szCs w:val="20"/>
    </w:rPr>
  </w:style>
  <w:style w:type="character" w:customStyle="1" w:styleId="CommentTextChar">
    <w:name w:val="Comment Text Char"/>
    <w:basedOn w:val="DefaultParagraphFont"/>
    <w:link w:val="CommentText"/>
    <w:uiPriority w:val="99"/>
    <w:rsid w:val="001748A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748AB"/>
    <w:rPr>
      <w:b/>
      <w:bCs/>
    </w:rPr>
  </w:style>
  <w:style w:type="character" w:customStyle="1" w:styleId="CommentSubjectChar">
    <w:name w:val="Comment Subject Char"/>
    <w:basedOn w:val="CommentTextChar"/>
    <w:link w:val="CommentSubject"/>
    <w:uiPriority w:val="99"/>
    <w:semiHidden/>
    <w:rsid w:val="001748AB"/>
    <w:rPr>
      <w:rFonts w:ascii="Arial" w:hAnsi="Arial" w:cs="Arial"/>
      <w:b/>
      <w:bCs/>
      <w:sz w:val="20"/>
      <w:szCs w:val="20"/>
    </w:rPr>
  </w:style>
  <w:style w:type="character" w:styleId="Strong">
    <w:name w:val="Strong"/>
    <w:aliases w:val="ŠStrong,Bold,ŠStrong bold,ŠStrong emphasis"/>
    <w:uiPriority w:val="1"/>
    <w:qFormat/>
    <w:rsid w:val="001748AB"/>
    <w:rPr>
      <w:b/>
      <w:bCs/>
    </w:rPr>
  </w:style>
  <w:style w:type="character" w:styleId="Emphasis">
    <w:name w:val="Emphasis"/>
    <w:aliases w:val="ŠEmphasis,Italic,ŠLanguage or scientific"/>
    <w:qFormat/>
    <w:rsid w:val="001748AB"/>
    <w:rPr>
      <w:i/>
      <w:iCs/>
    </w:rPr>
  </w:style>
  <w:style w:type="paragraph" w:styleId="ListNumber3">
    <w:name w:val="List Number 3"/>
    <w:aliases w:val="ŠList Number 3"/>
    <w:basedOn w:val="ListBullet3"/>
    <w:uiPriority w:val="8"/>
    <w:rsid w:val="00CF059C"/>
    <w:pPr>
      <w:numPr>
        <w:ilvl w:val="2"/>
        <w:numId w:val="46"/>
      </w:numPr>
      <w:ind w:left="1701" w:hanging="567"/>
    </w:pPr>
  </w:style>
  <w:style w:type="paragraph" w:styleId="ListBullet3">
    <w:name w:val="List Bullet 3"/>
    <w:aliases w:val="ŠList Bullet 3"/>
    <w:basedOn w:val="Normal"/>
    <w:uiPriority w:val="10"/>
    <w:rsid w:val="00CF059C"/>
    <w:pPr>
      <w:numPr>
        <w:numId w:val="43"/>
      </w:numPr>
      <w:ind w:left="1701" w:hanging="567"/>
    </w:pPr>
  </w:style>
  <w:style w:type="character" w:styleId="PlaceholderText">
    <w:name w:val="Placeholder Text"/>
    <w:basedOn w:val="DefaultParagraphFont"/>
    <w:uiPriority w:val="99"/>
    <w:semiHidden/>
    <w:rsid w:val="001748AB"/>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1748AB"/>
    <w:pPr>
      <w:spacing w:before="360"/>
    </w:pPr>
    <w:rPr>
      <w:color w:val="002664"/>
      <w:sz w:val="44"/>
      <w:szCs w:val="48"/>
    </w:rPr>
  </w:style>
  <w:style w:type="character" w:customStyle="1" w:styleId="SubtitleChar0">
    <w:name w:val="ŠSubtitle Char"/>
    <w:basedOn w:val="DefaultParagraphFont"/>
    <w:link w:val="Subtitle0"/>
    <w:uiPriority w:val="2"/>
    <w:rsid w:val="001748AB"/>
    <w:rPr>
      <w:rFonts w:ascii="Arial" w:hAnsi="Arial" w:cs="Arial"/>
      <w:color w:val="002664"/>
      <w:sz w:val="44"/>
      <w:szCs w:val="48"/>
    </w:rPr>
  </w:style>
  <w:style w:type="paragraph" w:styleId="Title">
    <w:name w:val="Title"/>
    <w:aliases w:val="ŠTitle"/>
    <w:basedOn w:val="Normal"/>
    <w:next w:val="Normal"/>
    <w:link w:val="TitleChar"/>
    <w:uiPriority w:val="1"/>
    <w:rsid w:val="001748A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748AB"/>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1748AB"/>
    <w:pPr>
      <w:ind w:left="567"/>
    </w:pPr>
  </w:style>
  <w:style w:type="character" w:styleId="FollowedHyperlink">
    <w:name w:val="FollowedHyperlink"/>
    <w:basedOn w:val="DefaultParagraphFont"/>
    <w:uiPriority w:val="99"/>
    <w:semiHidden/>
    <w:unhideWhenUsed/>
    <w:rsid w:val="00190487"/>
    <w:rPr>
      <w:color w:val="954F72" w:themeColor="followedHyperlink"/>
      <w:u w:val="single"/>
    </w:rPr>
  </w:style>
  <w:style w:type="paragraph" w:styleId="Signature">
    <w:name w:val="Signature"/>
    <w:aliases w:val="ŠSignature"/>
    <w:basedOn w:val="Normal"/>
    <w:link w:val="SignatureChar"/>
    <w:uiPriority w:val="99"/>
    <w:rsid w:val="007B7889"/>
    <w:pPr>
      <w:suppressAutoHyphens w:val="0"/>
      <w:spacing w:before="0" w:after="0" w:line="720" w:lineRule="atLeast"/>
    </w:pPr>
    <w:rPr>
      <w:sz w:val="24"/>
    </w:rPr>
  </w:style>
  <w:style w:type="character" w:customStyle="1" w:styleId="SignatureChar">
    <w:name w:val="Signature Char"/>
    <w:aliases w:val="ŠSignature Char"/>
    <w:basedOn w:val="DefaultParagraphFont"/>
    <w:link w:val="Signature"/>
    <w:uiPriority w:val="99"/>
    <w:rsid w:val="007B7889"/>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hilosothon.org/site/" TargetMode="External"/><Relationship Id="rId18" Type="http://schemas.openxmlformats.org/officeDocument/2006/relationships/hyperlink" Target="https://education.nsw.gov.au/teaching-and-learning/assessment/strengthening-assessment" TargetMode="External"/><Relationship Id="rId26" Type="http://schemas.openxmlformats.org/officeDocument/2006/relationships/hyperlink" Target="https://educationstandards.nsw.edu.au/wps/portal/nesa/regulation/government-schooling/registration-process-government-schooling" TargetMode="External"/><Relationship Id="rId39" Type="http://schemas.openxmlformats.org/officeDocument/2006/relationships/hyperlink" Target="https://curriculum.nsw.edu.au" TargetMode="External"/><Relationship Id="rId21" Type="http://schemas.openxmlformats.org/officeDocument/2006/relationships/hyperlink" Target="https://education.nsw.gov.au/policy-library/policies/pd-2016-0468" TargetMode="External"/><Relationship Id="rId34" Type="http://schemas.openxmlformats.org/officeDocument/2006/relationships/hyperlink" Target="https://www.brown.edu/sheridan/sites/sheridan/files/docs/constructing-a-syllabus.pdf"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inclusion-and-differentiation-advice-7-10" TargetMode="External"/><Relationship Id="rId20" Type="http://schemas.openxmlformats.org/officeDocument/2006/relationships/hyperlink" Target="https://education.nsw.gov.au/policy-library/policies/pd-2016-0468" TargetMode="External"/><Relationship Id="rId29" Type="http://schemas.openxmlformats.org/officeDocument/2006/relationships/header" Target="header1.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policy-library/policies/pd-2005-0290" TargetMode="External"/><Relationship Id="rId24" Type="http://schemas.openxmlformats.org/officeDocument/2006/relationships/hyperlink" Target="https://education.nsw.gov.au/about-us/educational-data/cese/publications/practical-guides-for-educators-/what-works-best-in-practice" TargetMode="External"/><Relationship Id="rId32" Type="http://schemas.openxmlformats.org/officeDocument/2006/relationships/header" Target="header2.xml"/><Relationship Id="rId37" Type="http://schemas.openxmlformats.org/officeDocument/2006/relationships/hyperlink" Target="https://educationstandards.nsw.edu.au/wps/portal/nesa/mini-footer/copyright" TargetMode="Externa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 TargetMode="External"/><Relationship Id="rId23" Type="http://schemas.openxmlformats.org/officeDocument/2006/relationships/hyperlink" Target="https://education.nsw.gov.au/about-us/education-data-and-research/what-works-best/about-what-works-best" TargetMode="External"/><Relationship Id="rId28" Type="http://schemas.openxmlformats.org/officeDocument/2006/relationships/hyperlink" Target="https://education.nsw.gov.au/policy-library/policies/pd-2005-0290-01" TargetMode="External"/><Relationship Id="rId36"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hyperlink" Target="https://education.nsw.gov.au/teaching-and-learning/curriculum/statewide-staffrooms"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condaryteachingandlearning@det.nsw.edu.au" TargetMode="External"/><Relationship Id="rId22" Type="http://schemas.openxmlformats.org/officeDocument/2006/relationships/hyperlink" Target="https://www.aitsl.edu.au/teach/improve-practice/feedback" TargetMode="External"/><Relationship Id="rId27" Type="http://schemas.openxmlformats.org/officeDocument/2006/relationships/hyperlink" Target="http://www.jstor.org/stable/27559083" TargetMode="External"/><Relationship Id="rId30" Type="http://schemas.openxmlformats.org/officeDocument/2006/relationships/footer" Target="footer1.xml"/><Relationship Id="rId35" Type="http://schemas.openxmlformats.org/officeDocument/2006/relationships/hyperlink" Target="https://creativecommons.org/licenses/by/4.0/"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ducation.nsw.gov.au/policy-library/policies/pd-2005-0290-01" TargetMode="External"/><Relationship Id="rId17" Type="http://schemas.openxmlformats.org/officeDocument/2006/relationships/hyperlink" Target="https://education.nsw.gov.au/teaching-and-learning/curriculum/planning-programming-and-assessing-k-12/planning-programming-and-assessing-7-12" TargetMode="External"/><Relationship Id="rId25" Type="http://schemas.openxmlformats.org/officeDocument/2006/relationships/hyperlink" Target="https://www.nsw.gov.au/sites/default/files/2023-04/NSW-Curriculum-Review-Final-Report.pdf" TargetMode="External"/><Relationship Id="rId33" Type="http://schemas.openxmlformats.org/officeDocument/2006/relationships/footer" Target="footer3.xml"/><Relationship Id="rId38" Type="http://schemas.openxmlformats.org/officeDocument/2006/relationships/hyperlink" Target="https://educationstandards.nsw.edu.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cneilly\Downloads\Report%20Word%20template%20-%20portrait%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F38368FC9C4A4DBA0913885091B9D8" ma:contentTypeVersion="15" ma:contentTypeDescription="Create a new document." ma:contentTypeScope="" ma:versionID="752297ebd462b2f2303a50fa4c23babe">
  <xsd:schema xmlns:xsd="http://www.w3.org/2001/XMLSchema" xmlns:xs="http://www.w3.org/2001/XMLSchema" xmlns:p="http://schemas.microsoft.com/office/2006/metadata/properties" xmlns:ns2="a0304c60-348c-4736-a8b3-626546f25b62" xmlns:ns3="a74ccf2a-25b8-4bd6-921a-1a83a79b22be" targetNamespace="http://schemas.microsoft.com/office/2006/metadata/properties" ma:root="true" ma:fieldsID="2e5695f2ba9d6b9d226bacafd84847e3" ns2:_="" ns3:_="">
    <xsd:import namespace="a0304c60-348c-4736-a8b3-626546f25b62"/>
    <xsd:import namespace="a74ccf2a-25b8-4bd6-921a-1a83a79b2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04c60-348c-4736-a8b3-626546f2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ccf2a-25b8-4bd6-921a-1a83a79b22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0304c60-348c-4736-a8b3-626546f25b62">
      <Terms xmlns="http://schemas.microsoft.com/office/infopath/2007/PartnerControls"/>
    </lcf76f155ced4ddcb4097134ff3c332f>
    <SharedWithUsers xmlns="a74ccf2a-25b8-4bd6-921a-1a83a79b22be">
      <UserInfo>
        <DisplayName>Alex Manton (Alex Manton)</DisplayName>
        <AccountId>245</AccountId>
        <AccountType/>
      </UserInfo>
      <UserInfo>
        <DisplayName>Ravenna Gregory</DisplayName>
        <AccountId>250</AccountId>
        <AccountType/>
      </UserInfo>
      <UserInfo>
        <DisplayName>Kim McGown</DisplayName>
        <AccountId>13</AccountId>
        <AccountType/>
      </UserInfo>
    </SharedWithUsers>
  </documentManagement>
</p:properti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1788FC48-E165-49B0-9462-264E1C6D5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04c60-348c-4736-a8b3-626546f25b62"/>
    <ds:schemaRef ds:uri="a74ccf2a-25b8-4bd6-921a-1a83a79b2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D572E4-65A1-4DB9-A67E-69FD54E8763C}">
  <ds:schemaRefs>
    <ds:schemaRef ds:uri="http://purl.org/dc/terms/"/>
    <ds:schemaRef ds:uri="http://purl.org/dc/dcmitype/"/>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a74ccf2a-25b8-4bd6-921a-1a83a79b22be"/>
    <ds:schemaRef ds:uri="a0304c60-348c-4736-a8b3-626546f25b62"/>
    <ds:schemaRef ds:uri="http://schemas.microsoft.com/office/2006/metadata/propertie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Report Word template - portrait (2).dotx</Template>
  <TotalTime>5</TotalTime>
  <Pages>41</Pages>
  <Words>5747</Words>
  <Characters>33161</Characters>
  <Application>Microsoft Office Word</Application>
  <DocSecurity>0</DocSecurity>
  <Lines>808</Lines>
  <Paragraphs>648</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38260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Philosophy – course document</dc:title>
  <dc:subject/>
  <dc:creator>NSW Department of Education</dc:creator>
  <cp:keywords/>
  <dc:description/>
  <dcterms:created xsi:type="dcterms:W3CDTF">2026-04-08T23:30:00Z</dcterms:created>
  <dcterms:modified xsi:type="dcterms:W3CDTF">2026-04-09T00:10:00Z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